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6B5D1AD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AF46EE">
              <w:rPr>
                <w:rFonts w:ascii="Arial" w:hAnsi="Arial" w:cs="Arial"/>
                <w:color w:val="002060"/>
                <w:sz w:val="40"/>
                <w:szCs w:val="40"/>
              </w:rPr>
              <w:t>9</w:t>
            </w:r>
            <w:r w:rsidR="00C37113">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C37113">
              <w:rPr>
                <w:rFonts w:ascii="Arial" w:hAnsi="Arial" w:cs="Arial"/>
                <w:color w:val="002060"/>
                <w:sz w:val="40"/>
                <w:szCs w:val="40"/>
              </w:rPr>
              <w:t>25</w:t>
            </w:r>
            <w:r w:rsidR="00580BE5">
              <w:rPr>
                <w:rFonts w:ascii="Arial" w:hAnsi="Arial" w:cs="Arial"/>
                <w:color w:val="002060"/>
                <w:sz w:val="40"/>
                <w:szCs w:val="40"/>
              </w:rPr>
              <w:t>/</w:t>
            </w:r>
            <w:r w:rsidR="00F3715D">
              <w:rPr>
                <w:rFonts w:ascii="Arial" w:hAnsi="Arial" w:cs="Arial"/>
                <w:color w:val="002060"/>
                <w:sz w:val="40"/>
                <w:szCs w:val="40"/>
              </w:rPr>
              <w:t>0</w:t>
            </w:r>
            <w:r w:rsidR="004549B8">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D516890" w:rsidR="001B5DD6" w:rsidRPr="00DE1EF7" w:rsidRDefault="00B35BB1" w:rsidP="00344E8A">
      <w:pPr>
        <w:tabs>
          <w:tab w:val="left" w:pos="2355"/>
        </w:tabs>
        <w:spacing w:after="120"/>
        <w:jc w:val="center"/>
        <w:rPr>
          <w:rFonts w:ascii="Arial" w:hAnsi="Arial" w:cs="Arial"/>
          <w:color w:val="002060"/>
        </w:rPr>
      </w:pPr>
      <w:r>
        <w:rPr>
          <w:rFonts w:ascii="Arial" w:hAnsi="Arial" w:cs="Arial"/>
          <w:noProof/>
          <w:color w:val="002060"/>
        </w:rPr>
        <w:drawing>
          <wp:inline distT="0" distB="0" distL="0" distR="0" wp14:anchorId="37255F4A" wp14:editId="37074E39">
            <wp:extent cx="3654108" cy="5168900"/>
            <wp:effectExtent l="38100" t="38100" r="41910" b="38100"/>
            <wp:docPr id="1272204699" name="Immagine 1" descr="Immagine che contiene Viso umano, testo, uomo, vestit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04699" name="Immagine 1" descr="Immagine che contiene Viso umano, testo, uomo, vestiti&#10;&#10;Il contenuto generato dall'IA potrebbe non essere corretto."/>
                    <pic:cNvPicPr/>
                  </pic:nvPicPr>
                  <pic:blipFill>
                    <a:blip r:embed="rId9"/>
                    <a:stretch>
                      <a:fillRect/>
                    </a:stretch>
                  </pic:blipFill>
                  <pic:spPr>
                    <a:xfrm>
                      <a:off x="0" y="0"/>
                      <a:ext cx="3700099" cy="5233956"/>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77246E5B"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112193">
          <w:rPr>
            <w:noProof/>
            <w:webHidden/>
          </w:rPr>
          <w:t>2</w:t>
        </w:r>
        <w:r w:rsidR="00AC19D9" w:rsidRPr="00DE1EF7">
          <w:rPr>
            <w:noProof/>
            <w:webHidden/>
          </w:rPr>
          <w:fldChar w:fldCharType="end"/>
        </w:r>
      </w:hyperlink>
    </w:p>
    <w:p w14:paraId="112EDB38" w14:textId="1FDE79D2"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112193">
          <w:rPr>
            <w:noProof/>
            <w:webHidden/>
          </w:rPr>
          <w:t>2</w:t>
        </w:r>
        <w:r w:rsidRPr="00DE1EF7">
          <w:rPr>
            <w:noProof/>
            <w:webHidden/>
          </w:rPr>
          <w:fldChar w:fldCharType="end"/>
        </w:r>
      </w:hyperlink>
    </w:p>
    <w:p w14:paraId="4D9CAD43" w14:textId="172C1343"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112193">
          <w:rPr>
            <w:noProof/>
            <w:webHidden/>
          </w:rPr>
          <w:t>2</w:t>
        </w:r>
        <w:r w:rsidRPr="00DE1EF7">
          <w:rPr>
            <w:noProof/>
            <w:webHidden/>
          </w:rPr>
          <w:fldChar w:fldCharType="end"/>
        </w:r>
      </w:hyperlink>
    </w:p>
    <w:p w14:paraId="0EAFCCD8" w14:textId="3D5ABDDD"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112193">
          <w:rPr>
            <w:noProof/>
            <w:webHidden/>
          </w:rPr>
          <w:t>2</w:t>
        </w:r>
        <w:r w:rsidRPr="00DE1EF7">
          <w:rPr>
            <w:noProof/>
            <w:webHidden/>
          </w:rPr>
          <w:fldChar w:fldCharType="end"/>
        </w:r>
      </w:hyperlink>
    </w:p>
    <w:p w14:paraId="0952245B" w14:textId="78201408"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112193">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C4D2383" w14:textId="77777777" w:rsidR="00947C7D" w:rsidRDefault="00947C7D" w:rsidP="00947C7D">
      <w:pPr>
        <w:tabs>
          <w:tab w:val="left" w:pos="1260"/>
        </w:tabs>
        <w:rPr>
          <w:rFonts w:ascii="Arial" w:hAnsi="Arial" w:cs="Arial"/>
          <w:color w:val="002060"/>
          <w:sz w:val="22"/>
          <w:szCs w:val="22"/>
        </w:rPr>
      </w:pPr>
    </w:p>
    <w:p w14:paraId="465840BD" w14:textId="77777777" w:rsidR="00947C7D" w:rsidRPr="00947C7D" w:rsidRDefault="00947C7D" w:rsidP="00947C7D">
      <w:pPr>
        <w:pStyle w:val="LndNormale1"/>
        <w:rPr>
          <w:b/>
          <w:color w:val="002060"/>
          <w:sz w:val="28"/>
          <w:szCs w:val="28"/>
        </w:rPr>
      </w:pPr>
      <w:r w:rsidRPr="00947C7D">
        <w:rPr>
          <w:b/>
          <w:color w:val="002060"/>
          <w:sz w:val="28"/>
          <w:szCs w:val="28"/>
        </w:rPr>
        <w:t>CU n. 358 del 20.03.2026 LND</w:t>
      </w:r>
    </w:p>
    <w:p w14:paraId="6333FAC5" w14:textId="77777777" w:rsidR="00947C7D" w:rsidRPr="00947C7D" w:rsidRDefault="00947C7D" w:rsidP="00947C7D">
      <w:pPr>
        <w:pStyle w:val="LndNormale1"/>
        <w:rPr>
          <w:color w:val="002060"/>
        </w:rPr>
      </w:pPr>
    </w:p>
    <w:p w14:paraId="42B87EEF" w14:textId="30987101" w:rsidR="00947C7D" w:rsidRPr="00947C7D" w:rsidRDefault="00947C7D" w:rsidP="00947C7D">
      <w:pPr>
        <w:pStyle w:val="LndNormale1"/>
        <w:rPr>
          <w:color w:val="002060"/>
        </w:rPr>
      </w:pPr>
      <w:r w:rsidRPr="00947C7D">
        <w:rPr>
          <w:color w:val="002060"/>
        </w:rPr>
        <w:t>Si trasmettono, in allegato, il CU  n. 177/A della FIGC inerente la modifica dell’art. 33 delle N.O.I.F.</w:t>
      </w:r>
    </w:p>
    <w:p w14:paraId="3AEA5C5C" w14:textId="77777777" w:rsidR="00947C7D" w:rsidRDefault="00947C7D" w:rsidP="00947C7D">
      <w:pPr>
        <w:pStyle w:val="LndNormale1"/>
        <w:rPr>
          <w:color w:val="002060"/>
        </w:rPr>
      </w:pPr>
    </w:p>
    <w:p w14:paraId="5DC008D7" w14:textId="77777777" w:rsidR="00947C7D" w:rsidRPr="00947C7D" w:rsidRDefault="00947C7D" w:rsidP="00947C7D">
      <w:pPr>
        <w:pStyle w:val="LndNormale1"/>
        <w:rPr>
          <w:color w:val="002060"/>
        </w:rPr>
      </w:pPr>
    </w:p>
    <w:p w14:paraId="4BE5FE7A" w14:textId="77777777" w:rsidR="00947C7D" w:rsidRPr="00947C7D" w:rsidRDefault="00947C7D" w:rsidP="00947C7D">
      <w:pPr>
        <w:pStyle w:val="LndNormale1"/>
        <w:rPr>
          <w:b/>
          <w:color w:val="002060"/>
          <w:sz w:val="28"/>
          <w:szCs w:val="28"/>
        </w:rPr>
      </w:pPr>
      <w:r w:rsidRPr="00947C7D">
        <w:rPr>
          <w:b/>
          <w:color w:val="002060"/>
          <w:sz w:val="28"/>
          <w:szCs w:val="28"/>
        </w:rPr>
        <w:t>CU n. 360 del 20.03.2026 LND</w:t>
      </w:r>
    </w:p>
    <w:p w14:paraId="0D948D9A" w14:textId="77777777" w:rsidR="00947C7D" w:rsidRPr="00947C7D" w:rsidRDefault="00947C7D" w:rsidP="00947C7D">
      <w:pPr>
        <w:pStyle w:val="LndNormale1"/>
        <w:rPr>
          <w:color w:val="002060"/>
        </w:rPr>
      </w:pPr>
    </w:p>
    <w:p w14:paraId="51606BFB" w14:textId="5C283560" w:rsidR="00947C7D" w:rsidRPr="00947C7D" w:rsidRDefault="00947C7D" w:rsidP="00947C7D">
      <w:pPr>
        <w:pStyle w:val="LndNormale1"/>
        <w:rPr>
          <w:color w:val="002060"/>
        </w:rPr>
      </w:pPr>
      <w:r w:rsidRPr="00947C7D">
        <w:rPr>
          <w:color w:val="002060"/>
        </w:rPr>
        <w:t>Si trasmettono, in allegato, il CU  n. 179/A della FIGC inerente la modifica dell’art. 49 delle N.O.I.F.</w:t>
      </w:r>
    </w:p>
    <w:p w14:paraId="488EFD4E" w14:textId="77777777" w:rsidR="00947C7D" w:rsidRPr="00947C7D" w:rsidRDefault="00947C7D" w:rsidP="00947C7D">
      <w:pPr>
        <w:tabs>
          <w:tab w:val="left" w:pos="1260"/>
        </w:tabs>
        <w:rPr>
          <w:rFonts w:ascii="Arial" w:hAnsi="Arial" w:cs="Arial"/>
          <w:color w:val="002060"/>
          <w:sz w:val="22"/>
          <w:szCs w:val="22"/>
        </w:rPr>
      </w:pPr>
    </w:p>
    <w:p w14:paraId="6E907EDC" w14:textId="23DBF692" w:rsidR="00203697" w:rsidRPr="00947C7D" w:rsidRDefault="00947C7D" w:rsidP="00947C7D">
      <w:pPr>
        <w:tabs>
          <w:tab w:val="left" w:pos="1260"/>
        </w:tabs>
        <w:rPr>
          <w:rFonts w:ascii="Arial" w:hAnsi="Arial" w:cs="Arial"/>
          <w:color w:val="002060"/>
          <w:sz w:val="22"/>
          <w:szCs w:val="22"/>
        </w:rPr>
      </w:pPr>
      <w:r w:rsidRPr="00947C7D">
        <w:rPr>
          <w:rFonts w:ascii="Arial" w:hAnsi="Arial" w:cs="Arial"/>
          <w:color w:val="002060"/>
          <w:sz w:val="22"/>
          <w:szCs w:val="22"/>
        </w:rPr>
        <w:tab/>
      </w:r>
    </w:p>
    <w:p w14:paraId="32409364" w14:textId="3BBA8DF8" w:rsidR="00522122" w:rsidRPr="00072256" w:rsidRDefault="00BC5DCA" w:rsidP="00072256">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457BB2AD" w14:textId="77777777" w:rsidR="00CD7BAB" w:rsidRDefault="00CD7BAB"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57AF3F00" w14:textId="77777777" w:rsidR="00FD482F" w:rsidRDefault="00FD482F"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Default="00387589" w:rsidP="00387589">
      <w:pPr>
        <w:rPr>
          <w:rFonts w:ascii="Arial" w:hAnsi="Arial" w:cs="Arial"/>
          <w:color w:val="002060"/>
          <w:sz w:val="22"/>
          <w:szCs w:val="22"/>
        </w:rPr>
      </w:pPr>
    </w:p>
    <w:p w14:paraId="79EB78DF" w14:textId="77777777" w:rsidR="002A0BC0" w:rsidRPr="00F20898" w:rsidRDefault="002A0BC0"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1"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lastRenderedPageBreak/>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Default="00387589" w:rsidP="0047674B">
      <w:pPr>
        <w:pStyle w:val="LndNormale1"/>
        <w:rPr>
          <w:rFonts w:cs="Arial"/>
          <w:color w:val="002060"/>
          <w:szCs w:val="22"/>
        </w:rPr>
      </w:pPr>
    </w:p>
    <w:p w14:paraId="2427E0F0" w14:textId="77777777" w:rsidR="00CD5233" w:rsidRDefault="00CD5233" w:rsidP="0047674B">
      <w:pPr>
        <w:pStyle w:val="LndNormale1"/>
        <w:rPr>
          <w:rFonts w:cs="Arial"/>
          <w:color w:val="002060"/>
          <w:szCs w:val="22"/>
        </w:rPr>
      </w:pPr>
    </w:p>
    <w:p w14:paraId="7A0C6870" w14:textId="77777777" w:rsidR="00CD5233" w:rsidRPr="0080647B" w:rsidRDefault="00CD5233" w:rsidP="00CD5233">
      <w:pPr>
        <w:rPr>
          <w:rFonts w:ascii="Arial" w:hAnsi="Arial" w:cs="Arial"/>
          <w:b/>
          <w:color w:val="002060"/>
          <w:sz w:val="28"/>
          <w:szCs w:val="28"/>
        </w:rPr>
      </w:pPr>
      <w:r>
        <w:rPr>
          <w:rFonts w:ascii="Arial" w:hAnsi="Arial" w:cs="Arial"/>
          <w:b/>
          <w:color w:val="002060"/>
          <w:sz w:val="28"/>
          <w:szCs w:val="28"/>
        </w:rPr>
        <w:t>ATTIVITA’ DI RAPPRESENTATIVA</w:t>
      </w:r>
    </w:p>
    <w:p w14:paraId="490F9AEE" w14:textId="77777777" w:rsidR="00CD5233" w:rsidRDefault="00CD5233" w:rsidP="00CD5233">
      <w:pPr>
        <w:rPr>
          <w:rFonts w:ascii="Arial" w:hAnsi="Arial" w:cs="Arial"/>
          <w:color w:val="002060"/>
          <w:sz w:val="22"/>
          <w:szCs w:val="22"/>
        </w:rPr>
      </w:pPr>
    </w:p>
    <w:p w14:paraId="0C22544D" w14:textId="77777777" w:rsidR="00CD5233" w:rsidRPr="00CD5233" w:rsidRDefault="00CD5233" w:rsidP="00CD5233">
      <w:pPr>
        <w:pStyle w:val="Nessunaspaziatura"/>
        <w:jc w:val="center"/>
        <w:rPr>
          <w:rFonts w:ascii="Arial" w:hAnsi="Arial" w:cs="Arial"/>
          <w:b/>
          <w:color w:val="002060"/>
          <w:sz w:val="26"/>
          <w:szCs w:val="26"/>
          <w:u w:val="single"/>
        </w:rPr>
      </w:pPr>
      <w:r w:rsidRPr="00CD5233">
        <w:rPr>
          <w:rFonts w:ascii="Arial" w:hAnsi="Arial" w:cs="Arial"/>
          <w:b/>
          <w:color w:val="002060"/>
          <w:sz w:val="26"/>
          <w:szCs w:val="26"/>
          <w:u w:val="single"/>
        </w:rPr>
        <w:t>RAPPRESENTATIVA REGIONALE CALCIO A CINQUE UNDER 15</w:t>
      </w:r>
    </w:p>
    <w:p w14:paraId="1C08C87F" w14:textId="77777777" w:rsidR="00CD5233" w:rsidRPr="00CD5233" w:rsidRDefault="00CD5233" w:rsidP="00CD5233">
      <w:pPr>
        <w:pStyle w:val="Nessunaspaziatura"/>
        <w:jc w:val="center"/>
        <w:rPr>
          <w:rFonts w:ascii="Arial" w:hAnsi="Arial" w:cs="Arial"/>
          <w:b/>
          <w:color w:val="002060"/>
          <w:sz w:val="24"/>
          <w:szCs w:val="24"/>
          <w:u w:val="single"/>
        </w:rPr>
      </w:pPr>
    </w:p>
    <w:p w14:paraId="45714583" w14:textId="25D2126C" w:rsidR="006E7501" w:rsidRDefault="006E7501" w:rsidP="006E7501">
      <w:pPr>
        <w:pStyle w:val="Nessunaspaziatura"/>
        <w:jc w:val="both"/>
        <w:rPr>
          <w:rFonts w:ascii="Arial" w:hAnsi="Arial" w:cs="Arial"/>
          <w:color w:val="002060"/>
        </w:rPr>
      </w:pPr>
      <w:r>
        <w:rPr>
          <w:rFonts w:ascii="Arial" w:hAnsi="Arial" w:cs="Arial"/>
          <w:color w:val="002060"/>
        </w:rPr>
        <w:t xml:space="preserve">Ad integrazione di quanto pubblicato nel C.U. n° 95 del 18/03/2026, il sottoelencato calciatore è convocato per svolgere </w:t>
      </w:r>
      <w:r>
        <w:rPr>
          <w:rFonts w:ascii="Arial" w:hAnsi="Arial" w:cs="Arial"/>
          <w:b/>
          <w:color w:val="002060"/>
          <w:u w:val="single"/>
        </w:rPr>
        <w:t>tre sedute di allenamento</w:t>
      </w:r>
      <w:r>
        <w:rPr>
          <w:rFonts w:ascii="Arial" w:hAnsi="Arial" w:cs="Arial"/>
          <w:color w:val="002060"/>
        </w:rPr>
        <w:t xml:space="preserve"> come di seguito riportato:</w:t>
      </w:r>
    </w:p>
    <w:p w14:paraId="25848F21" w14:textId="77777777" w:rsidR="006E7501" w:rsidRDefault="006E7501" w:rsidP="006E7501">
      <w:pPr>
        <w:pStyle w:val="Nessunaspaziatura"/>
        <w:rPr>
          <w:rFonts w:ascii="Arial" w:hAnsi="Arial" w:cs="Arial"/>
          <w:b/>
          <w:color w:val="002060"/>
        </w:rPr>
      </w:pPr>
    </w:p>
    <w:p w14:paraId="6973A4FA" w14:textId="77777777" w:rsidR="006E7501" w:rsidRDefault="006E7501" w:rsidP="006E7501">
      <w:pPr>
        <w:pStyle w:val="Nessunaspaziatura"/>
        <w:jc w:val="center"/>
        <w:rPr>
          <w:rFonts w:ascii="Arial" w:hAnsi="Arial" w:cs="Arial"/>
          <w:b/>
          <w:color w:val="002060"/>
        </w:rPr>
      </w:pPr>
      <w:r>
        <w:rPr>
          <w:rFonts w:ascii="Arial" w:hAnsi="Arial" w:cs="Arial"/>
          <w:b/>
          <w:color w:val="002060"/>
        </w:rPr>
        <w:t>GIOVEDI’ 26/03/2026, ore 14:30</w:t>
      </w:r>
    </w:p>
    <w:p w14:paraId="148CE94F" w14:textId="77777777" w:rsidR="006E7501" w:rsidRDefault="006E7501" w:rsidP="006E7501">
      <w:pPr>
        <w:pStyle w:val="Nessunaspaziatura"/>
        <w:jc w:val="center"/>
        <w:rPr>
          <w:rFonts w:ascii="Arial" w:hAnsi="Arial" w:cs="Arial"/>
          <w:b/>
          <w:i/>
          <w:iCs/>
          <w:color w:val="002060"/>
          <w:sz w:val="21"/>
          <w:szCs w:val="21"/>
        </w:rPr>
      </w:pPr>
      <w:r>
        <w:rPr>
          <w:rFonts w:ascii="Arial" w:hAnsi="Arial" w:cs="Arial"/>
          <w:b/>
          <w:i/>
          <w:iCs/>
          <w:color w:val="002060"/>
        </w:rPr>
        <w:t>“Pallone Geodetico F.I.G.C.” di ANCONA (Via Schiavoni, snc)</w:t>
      </w:r>
    </w:p>
    <w:p w14:paraId="7CDF310B" w14:textId="77777777" w:rsidR="006E7501" w:rsidRDefault="006E7501" w:rsidP="006E7501">
      <w:pPr>
        <w:pStyle w:val="LndNormale1"/>
        <w:jc w:val="center"/>
        <w:rPr>
          <w:i/>
          <w:iCs/>
          <w:color w:val="002060"/>
        </w:rPr>
      </w:pPr>
      <w:r>
        <w:rPr>
          <w:i/>
          <w:iCs/>
          <w:color w:val="002060"/>
        </w:rPr>
        <w:t>inizio seduta di allenamento ore 15:00</w:t>
      </w:r>
    </w:p>
    <w:p w14:paraId="19697FCA" w14:textId="77777777" w:rsidR="006E7501" w:rsidRDefault="006E7501" w:rsidP="006E7501">
      <w:pPr>
        <w:pStyle w:val="LndNormale1"/>
        <w:jc w:val="center"/>
        <w:rPr>
          <w:i/>
          <w:iCs/>
          <w:color w:val="002060"/>
        </w:rPr>
      </w:pPr>
    </w:p>
    <w:p w14:paraId="7F58278B" w14:textId="77777777" w:rsidR="006E7501" w:rsidRDefault="006E7501" w:rsidP="006E7501">
      <w:pPr>
        <w:pStyle w:val="Nessunaspaziatura"/>
        <w:jc w:val="center"/>
        <w:rPr>
          <w:rFonts w:ascii="Arial" w:hAnsi="Arial" w:cs="Arial"/>
          <w:b/>
          <w:color w:val="002060"/>
        </w:rPr>
      </w:pPr>
      <w:r>
        <w:rPr>
          <w:rFonts w:ascii="Arial" w:hAnsi="Arial" w:cs="Arial"/>
          <w:b/>
          <w:color w:val="002060"/>
        </w:rPr>
        <w:t>SABATO 28/03/2026, ore 13:30</w:t>
      </w:r>
    </w:p>
    <w:p w14:paraId="73F2046B" w14:textId="77777777" w:rsidR="006E7501" w:rsidRDefault="006E7501" w:rsidP="006E7501">
      <w:pPr>
        <w:pStyle w:val="Nessunaspaziatura"/>
        <w:jc w:val="center"/>
        <w:rPr>
          <w:rFonts w:ascii="Arial" w:hAnsi="Arial" w:cs="Arial"/>
          <w:b/>
          <w:i/>
          <w:iCs/>
          <w:color w:val="002060"/>
          <w:sz w:val="21"/>
          <w:szCs w:val="21"/>
        </w:rPr>
      </w:pPr>
      <w:r>
        <w:rPr>
          <w:rFonts w:ascii="Arial" w:hAnsi="Arial" w:cs="Arial"/>
          <w:b/>
          <w:i/>
          <w:iCs/>
          <w:color w:val="002060"/>
        </w:rPr>
        <w:t>“</w:t>
      </w:r>
      <w:proofErr w:type="spellStart"/>
      <w:r>
        <w:rPr>
          <w:rFonts w:ascii="Arial" w:hAnsi="Arial" w:cs="Arial"/>
          <w:b/>
          <w:i/>
          <w:iCs/>
          <w:color w:val="002060"/>
        </w:rPr>
        <w:t>PalaPrometeo</w:t>
      </w:r>
      <w:proofErr w:type="spellEnd"/>
      <w:r>
        <w:rPr>
          <w:rFonts w:ascii="Arial" w:hAnsi="Arial" w:cs="Arial"/>
          <w:b/>
          <w:i/>
          <w:iCs/>
          <w:color w:val="002060"/>
        </w:rPr>
        <w:t>” di ANCONA (Strada Provinciale Cameranese)</w:t>
      </w:r>
    </w:p>
    <w:p w14:paraId="26A05FB4" w14:textId="77777777" w:rsidR="006E7501" w:rsidRDefault="006E7501" w:rsidP="006E7501">
      <w:pPr>
        <w:pStyle w:val="LndNormale1"/>
        <w:jc w:val="center"/>
        <w:rPr>
          <w:i/>
          <w:iCs/>
          <w:color w:val="002060"/>
        </w:rPr>
      </w:pPr>
      <w:r>
        <w:rPr>
          <w:i/>
          <w:iCs/>
          <w:color w:val="002060"/>
        </w:rPr>
        <w:t>inizio allenamento congiunto con il Futsal Vire Geosistem ASD (Under 17) ore 14:00</w:t>
      </w:r>
    </w:p>
    <w:p w14:paraId="71844658" w14:textId="77777777" w:rsidR="006E7501" w:rsidRDefault="006E7501" w:rsidP="006E7501">
      <w:pPr>
        <w:pStyle w:val="LndNormale1"/>
        <w:jc w:val="center"/>
        <w:rPr>
          <w:i/>
          <w:iCs/>
          <w:color w:val="002060"/>
        </w:rPr>
      </w:pPr>
    </w:p>
    <w:p w14:paraId="7A8B8285" w14:textId="77777777" w:rsidR="006E7501" w:rsidRDefault="006E7501" w:rsidP="006E7501">
      <w:pPr>
        <w:pStyle w:val="Nessunaspaziatura"/>
        <w:jc w:val="center"/>
        <w:rPr>
          <w:rFonts w:ascii="Arial" w:hAnsi="Arial" w:cs="Arial"/>
          <w:b/>
          <w:color w:val="002060"/>
        </w:rPr>
      </w:pPr>
      <w:r>
        <w:rPr>
          <w:rFonts w:ascii="Arial" w:hAnsi="Arial" w:cs="Arial"/>
          <w:b/>
          <w:color w:val="002060"/>
        </w:rPr>
        <w:t>MARTEDI’ 31/03/2026, ore 14:30</w:t>
      </w:r>
    </w:p>
    <w:p w14:paraId="551B1F87" w14:textId="77777777" w:rsidR="006E7501" w:rsidRDefault="006E7501" w:rsidP="006E7501">
      <w:pPr>
        <w:pStyle w:val="Nessunaspaziatura"/>
        <w:jc w:val="center"/>
        <w:rPr>
          <w:rFonts w:ascii="Arial" w:hAnsi="Arial" w:cs="Arial"/>
          <w:b/>
          <w:i/>
          <w:iCs/>
          <w:color w:val="002060"/>
          <w:sz w:val="21"/>
          <w:szCs w:val="21"/>
        </w:rPr>
      </w:pPr>
      <w:r>
        <w:rPr>
          <w:rFonts w:ascii="Arial" w:hAnsi="Arial" w:cs="Arial"/>
          <w:b/>
          <w:i/>
          <w:iCs/>
          <w:color w:val="002060"/>
        </w:rPr>
        <w:t>“Pallone Geodetico F.I.G.C.” di ANCONA (Via Schiavoni, snc)</w:t>
      </w:r>
    </w:p>
    <w:p w14:paraId="0C955796" w14:textId="77777777" w:rsidR="006E7501" w:rsidRDefault="006E7501" w:rsidP="006E7501">
      <w:pPr>
        <w:pStyle w:val="LndNormale1"/>
        <w:jc w:val="center"/>
        <w:rPr>
          <w:i/>
          <w:iCs/>
          <w:color w:val="002060"/>
        </w:rPr>
      </w:pPr>
      <w:r>
        <w:rPr>
          <w:i/>
          <w:iCs/>
          <w:color w:val="002060"/>
        </w:rPr>
        <w:t>inizio seduta di allenamento ore 15:00</w:t>
      </w:r>
    </w:p>
    <w:p w14:paraId="584DCB4A" w14:textId="77777777" w:rsidR="006E7501" w:rsidRDefault="006E7501" w:rsidP="006E7501">
      <w:pPr>
        <w:pStyle w:val="LndNormale1"/>
        <w:jc w:val="center"/>
        <w:rPr>
          <w:i/>
          <w:iCs/>
          <w:color w:val="002060"/>
        </w:rPr>
      </w:pPr>
    </w:p>
    <w:p w14:paraId="3B7CBFC2" w14:textId="77777777" w:rsidR="006E7501" w:rsidRPr="00944164" w:rsidRDefault="006E7501" w:rsidP="006E7501">
      <w:pPr>
        <w:pStyle w:val="LndNormale1"/>
        <w:ind w:left="4245" w:hanging="4245"/>
        <w:rPr>
          <w:color w:val="002060"/>
        </w:rPr>
      </w:pPr>
      <w:r w:rsidRPr="006E7501">
        <w:rPr>
          <w:b/>
          <w:bCs/>
          <w:color w:val="002060"/>
        </w:rPr>
        <w:t>BULDOG T.N.T. LUCREZIA</w:t>
      </w:r>
      <w:r w:rsidRPr="006E7501">
        <w:rPr>
          <w:b/>
          <w:bCs/>
          <w:color w:val="002060"/>
        </w:rPr>
        <w:tab/>
      </w:r>
      <w:r w:rsidRPr="006E7501">
        <w:rPr>
          <w:color w:val="002060"/>
        </w:rPr>
        <w:t>LEPRETTI Lorenzo</w:t>
      </w:r>
    </w:p>
    <w:p w14:paraId="0A38DE00" w14:textId="77777777" w:rsidR="00CD5233" w:rsidRPr="00CD5233" w:rsidRDefault="00CD5233" w:rsidP="00CD5233">
      <w:pPr>
        <w:pStyle w:val="Nessunaspaziatura"/>
        <w:ind w:left="4245" w:hanging="4245"/>
        <w:jc w:val="both"/>
        <w:rPr>
          <w:rFonts w:ascii="Arial" w:hAnsi="Arial" w:cs="Arial"/>
          <w:bCs/>
          <w:iCs/>
          <w:color w:val="002060"/>
        </w:rPr>
      </w:pPr>
    </w:p>
    <w:p w14:paraId="7E009B26" w14:textId="77777777" w:rsidR="00CD5233" w:rsidRPr="00CD5233" w:rsidRDefault="00CD5233" w:rsidP="00CD5233">
      <w:pPr>
        <w:pStyle w:val="Nessunaspaziatura"/>
        <w:jc w:val="both"/>
        <w:rPr>
          <w:rFonts w:ascii="Arial" w:hAnsi="Arial" w:cs="Arial"/>
          <w:color w:val="002060"/>
        </w:rPr>
      </w:pPr>
      <w:r w:rsidRPr="00CD5233">
        <w:rPr>
          <w:rFonts w:ascii="Arial" w:hAnsi="Arial" w:cs="Arial"/>
          <w:color w:val="002060"/>
        </w:rPr>
        <w:t>Dirigente Responsabile</w:t>
      </w:r>
      <w:r w:rsidRPr="00CD5233">
        <w:rPr>
          <w:rFonts w:ascii="Arial" w:hAnsi="Arial" w:cs="Arial"/>
          <w:color w:val="002060"/>
        </w:rPr>
        <w:tab/>
      </w:r>
      <w:r w:rsidRPr="00CD5233">
        <w:rPr>
          <w:rFonts w:ascii="Arial" w:hAnsi="Arial" w:cs="Arial"/>
          <w:color w:val="002060"/>
        </w:rPr>
        <w:tab/>
      </w:r>
      <w:r w:rsidRPr="00CD5233">
        <w:rPr>
          <w:rFonts w:ascii="Arial" w:hAnsi="Arial" w:cs="Arial"/>
          <w:color w:val="002060"/>
        </w:rPr>
        <w:tab/>
        <w:t>CAPRETTI Marco</w:t>
      </w:r>
    </w:p>
    <w:p w14:paraId="784D044D" w14:textId="77777777" w:rsidR="00CD5233" w:rsidRPr="00CD5233" w:rsidRDefault="00CD5233" w:rsidP="00CD5233">
      <w:pPr>
        <w:pStyle w:val="Nessunaspaziatura"/>
        <w:ind w:left="4240" w:hanging="4240"/>
        <w:jc w:val="both"/>
        <w:rPr>
          <w:rFonts w:ascii="Arial" w:hAnsi="Arial" w:cs="Arial"/>
          <w:color w:val="002060"/>
        </w:rPr>
      </w:pPr>
      <w:r w:rsidRPr="00CD5233">
        <w:rPr>
          <w:rFonts w:ascii="Arial" w:hAnsi="Arial" w:cs="Arial"/>
          <w:color w:val="002060"/>
        </w:rPr>
        <w:t>Staff Tecnico</w:t>
      </w:r>
      <w:r w:rsidRPr="00CD5233">
        <w:rPr>
          <w:rFonts w:ascii="Arial" w:hAnsi="Arial" w:cs="Arial"/>
          <w:color w:val="002060"/>
        </w:rPr>
        <w:tab/>
        <w:t>BARGONI Enzo, DITOMMASO Giovanni, DOMINICI Luca, ZAMPOLINI Michele</w:t>
      </w:r>
    </w:p>
    <w:p w14:paraId="3DAAF5C9" w14:textId="77777777" w:rsidR="00CD5233" w:rsidRPr="00CD5233" w:rsidRDefault="00CD5233" w:rsidP="00CD5233">
      <w:pPr>
        <w:pStyle w:val="Nessunaspaziatura"/>
        <w:ind w:left="4240" w:hanging="4240"/>
        <w:jc w:val="both"/>
        <w:rPr>
          <w:rFonts w:ascii="Arial" w:hAnsi="Arial" w:cs="Arial"/>
          <w:color w:val="002060"/>
        </w:rPr>
      </w:pPr>
      <w:r w:rsidRPr="00CD5233">
        <w:rPr>
          <w:rFonts w:ascii="Arial" w:hAnsi="Arial" w:cs="Arial"/>
          <w:color w:val="002060"/>
        </w:rPr>
        <w:t>Preparatore dei Portieri</w:t>
      </w:r>
      <w:r w:rsidRPr="00CD5233">
        <w:rPr>
          <w:rFonts w:ascii="Arial" w:hAnsi="Arial" w:cs="Arial"/>
          <w:color w:val="002060"/>
        </w:rPr>
        <w:tab/>
      </w:r>
      <w:r w:rsidRPr="00CD5233">
        <w:rPr>
          <w:rFonts w:ascii="Arial" w:hAnsi="Arial" w:cs="Arial"/>
          <w:color w:val="002060"/>
        </w:rPr>
        <w:tab/>
        <w:t>COPPARI Marco</w:t>
      </w:r>
    </w:p>
    <w:p w14:paraId="62A3E494" w14:textId="77777777" w:rsidR="00CD5233" w:rsidRPr="00CD5233" w:rsidRDefault="00CD5233" w:rsidP="00CD5233">
      <w:pPr>
        <w:pStyle w:val="Nessunaspaziatura"/>
        <w:ind w:left="4240" w:hanging="4240"/>
        <w:jc w:val="both"/>
        <w:rPr>
          <w:rFonts w:ascii="Arial" w:hAnsi="Arial" w:cs="Arial"/>
          <w:color w:val="002060"/>
        </w:rPr>
      </w:pPr>
      <w:r w:rsidRPr="00CD5233">
        <w:rPr>
          <w:rFonts w:ascii="Arial" w:hAnsi="Arial" w:cs="Arial"/>
          <w:color w:val="002060"/>
        </w:rPr>
        <w:t>Fisioterapisti</w:t>
      </w:r>
      <w:r w:rsidRPr="00CD5233">
        <w:rPr>
          <w:rFonts w:ascii="Arial" w:hAnsi="Arial" w:cs="Arial"/>
          <w:color w:val="002060"/>
        </w:rPr>
        <w:tab/>
      </w:r>
      <w:r w:rsidRPr="00CD5233">
        <w:rPr>
          <w:rFonts w:ascii="Arial" w:hAnsi="Arial" w:cs="Arial"/>
          <w:color w:val="002060"/>
        </w:rPr>
        <w:tab/>
        <w:t>PERUCCI Michele, PIGNOCCHI Letizia</w:t>
      </w:r>
    </w:p>
    <w:p w14:paraId="4484E353" w14:textId="77777777" w:rsidR="00CD5233" w:rsidRPr="00CD5233" w:rsidRDefault="00CD5233" w:rsidP="00CD5233">
      <w:pPr>
        <w:pStyle w:val="Nessunaspaziatura"/>
        <w:ind w:left="3540" w:hanging="3540"/>
        <w:jc w:val="both"/>
        <w:rPr>
          <w:rFonts w:ascii="Arial" w:hAnsi="Arial" w:cs="Arial"/>
          <w:color w:val="002060"/>
        </w:rPr>
      </w:pPr>
      <w:r w:rsidRPr="00CD5233">
        <w:rPr>
          <w:rFonts w:ascii="Arial" w:hAnsi="Arial" w:cs="Arial"/>
          <w:color w:val="002060"/>
        </w:rPr>
        <w:t>Responsabili Logistica</w:t>
      </w:r>
      <w:r w:rsidRPr="00CD5233">
        <w:rPr>
          <w:rFonts w:ascii="Arial" w:hAnsi="Arial" w:cs="Arial"/>
          <w:color w:val="002060"/>
        </w:rPr>
        <w:tab/>
      </w:r>
      <w:r w:rsidRPr="00CD5233">
        <w:rPr>
          <w:rFonts w:ascii="Arial" w:hAnsi="Arial" w:cs="Arial"/>
          <w:color w:val="002060"/>
        </w:rPr>
        <w:tab/>
        <w:t>BOIANI Paolo, GIACOMETTI Michele, PACENTI Paolo</w:t>
      </w:r>
    </w:p>
    <w:p w14:paraId="3911ADA9" w14:textId="77777777" w:rsidR="00CD5233" w:rsidRPr="00CD5233" w:rsidRDefault="00CD5233" w:rsidP="00CD5233">
      <w:pPr>
        <w:pStyle w:val="Nessunaspaziatura"/>
        <w:ind w:left="3540" w:hanging="3540"/>
        <w:jc w:val="both"/>
        <w:rPr>
          <w:rFonts w:ascii="Arial" w:hAnsi="Arial" w:cs="Arial"/>
          <w:color w:val="002060"/>
        </w:rPr>
      </w:pPr>
      <w:r w:rsidRPr="00CD5233">
        <w:rPr>
          <w:rFonts w:ascii="Arial" w:hAnsi="Arial" w:cs="Arial"/>
          <w:color w:val="002060"/>
        </w:rPr>
        <w:t>Segretario</w:t>
      </w:r>
      <w:r w:rsidRPr="00CD5233">
        <w:rPr>
          <w:rFonts w:ascii="Arial" w:hAnsi="Arial" w:cs="Arial"/>
          <w:color w:val="002060"/>
        </w:rPr>
        <w:tab/>
      </w:r>
      <w:r w:rsidRPr="00CD5233">
        <w:rPr>
          <w:rFonts w:ascii="Arial" w:hAnsi="Arial" w:cs="Arial"/>
          <w:color w:val="002060"/>
        </w:rPr>
        <w:tab/>
        <w:t>TORRESI Alver</w:t>
      </w:r>
    </w:p>
    <w:p w14:paraId="7640034F" w14:textId="77777777" w:rsidR="00CD5233" w:rsidRPr="00CD5233" w:rsidRDefault="00CD5233" w:rsidP="00CD5233">
      <w:pPr>
        <w:pStyle w:val="Nessunaspaziatura"/>
        <w:jc w:val="both"/>
        <w:rPr>
          <w:rFonts w:ascii="Arial" w:hAnsi="Arial" w:cs="Arial"/>
          <w:color w:val="002060"/>
        </w:rPr>
      </w:pPr>
    </w:p>
    <w:p w14:paraId="10CBE284" w14:textId="77777777" w:rsidR="00CD5233" w:rsidRPr="00CD5233" w:rsidRDefault="00CD5233" w:rsidP="00CD5233">
      <w:pPr>
        <w:pStyle w:val="Nessunaspaziatura"/>
        <w:jc w:val="both"/>
        <w:rPr>
          <w:rFonts w:ascii="Arial" w:hAnsi="Arial" w:cs="Arial"/>
          <w:color w:val="002060"/>
        </w:rPr>
      </w:pPr>
      <w:r w:rsidRPr="00CD5233">
        <w:rPr>
          <w:rFonts w:ascii="Arial" w:hAnsi="Arial" w:cs="Arial"/>
          <w:color w:val="002060"/>
        </w:rPr>
        <w:t xml:space="preserve">I calciatori e le calciatrici convocati debbono presentarsi </w:t>
      </w:r>
      <w:r w:rsidRPr="00CD5233">
        <w:rPr>
          <w:rFonts w:ascii="Arial" w:hAnsi="Arial" w:cs="Arial"/>
          <w:b/>
          <w:bCs/>
          <w:color w:val="002060"/>
          <w:u w:val="single"/>
        </w:rPr>
        <w:t>muniti degli indumenti personali di gioco e di un documento di identità in corso di validità</w:t>
      </w:r>
      <w:r w:rsidRPr="00CD5233">
        <w:rPr>
          <w:rFonts w:ascii="Arial" w:hAnsi="Arial" w:cs="Arial"/>
          <w:color w:val="002060"/>
        </w:rPr>
        <w:t>.</w:t>
      </w:r>
    </w:p>
    <w:p w14:paraId="78BD9C52" w14:textId="77777777" w:rsidR="00CD5233" w:rsidRPr="00697CB9" w:rsidRDefault="00CD5233" w:rsidP="00CD5233">
      <w:pPr>
        <w:pStyle w:val="Nessunaspaziatura"/>
        <w:jc w:val="both"/>
        <w:rPr>
          <w:rFonts w:ascii="Arial" w:hAnsi="Arial" w:cs="Arial"/>
          <w:color w:val="002060"/>
        </w:rPr>
      </w:pPr>
      <w:r w:rsidRPr="00CD5233">
        <w:rPr>
          <w:rFonts w:ascii="Arial" w:hAnsi="Arial" w:cs="Arial"/>
          <w:color w:val="002060"/>
        </w:rPr>
        <w:t>Si ricorda a tutte le Società che debbono rispondere alla mail che è stata loro inviata entro il termine previsto allegando alla stessa la copia del certificato di idoneità medico-sportiva di ogni calciatore/calciatrice convocato/a.</w:t>
      </w:r>
    </w:p>
    <w:p w14:paraId="2CD81E3A" w14:textId="77777777" w:rsidR="00CD5233" w:rsidRDefault="00CD5233" w:rsidP="00203697">
      <w:pPr>
        <w:pStyle w:val="LndNormale1"/>
        <w:ind w:firstLine="708"/>
        <w:rPr>
          <w:rFonts w:cs="Arial"/>
          <w:color w:val="002060"/>
          <w:szCs w:val="22"/>
        </w:rPr>
      </w:pPr>
    </w:p>
    <w:p w14:paraId="544AD024" w14:textId="77777777" w:rsidR="00203697" w:rsidRPr="00203697" w:rsidRDefault="00203697" w:rsidP="00203697">
      <w:pPr>
        <w:pStyle w:val="LndNormale1"/>
        <w:ind w:firstLine="708"/>
        <w:rPr>
          <w:rFonts w:cs="Arial"/>
          <w:color w:val="002060"/>
          <w:szCs w:val="22"/>
        </w:rPr>
      </w:pPr>
    </w:p>
    <w:p w14:paraId="3FF99DAA" w14:textId="77777777" w:rsidR="00486A57" w:rsidRPr="009C7DB6" w:rsidRDefault="00486A57" w:rsidP="00486A57">
      <w:pPr>
        <w:pStyle w:val="LndNormale1"/>
        <w:rPr>
          <w:b/>
          <w:color w:val="002060"/>
          <w:sz w:val="28"/>
          <w:szCs w:val="28"/>
        </w:rPr>
      </w:pPr>
      <w:bookmarkStart w:id="6" w:name="_Hlk113435821"/>
      <w:bookmarkStart w:id="7" w:name="_Hlk156378699"/>
      <w:r>
        <w:rPr>
          <w:b/>
          <w:bCs/>
          <w:color w:val="002060"/>
          <w:sz w:val="28"/>
          <w:szCs w:val="28"/>
        </w:rPr>
        <w:t>COPPE</w:t>
      </w:r>
      <w:r w:rsidRPr="009C7DB6">
        <w:rPr>
          <w:b/>
          <w:bCs/>
          <w:color w:val="002060"/>
          <w:sz w:val="28"/>
          <w:szCs w:val="28"/>
        </w:rPr>
        <w:t xml:space="preserve"> PRIMAVERILI UNDER 1</w:t>
      </w:r>
      <w:r>
        <w:rPr>
          <w:b/>
          <w:bCs/>
          <w:color w:val="002060"/>
          <w:sz w:val="28"/>
          <w:szCs w:val="28"/>
        </w:rPr>
        <w:t xml:space="preserve">8, UNDER 16, </w:t>
      </w:r>
      <w:r w:rsidRPr="009C7DB6">
        <w:rPr>
          <w:b/>
          <w:bCs/>
          <w:color w:val="002060"/>
          <w:sz w:val="28"/>
          <w:szCs w:val="28"/>
        </w:rPr>
        <w:t>UNDER 1</w:t>
      </w:r>
      <w:r>
        <w:rPr>
          <w:b/>
          <w:bCs/>
          <w:color w:val="002060"/>
          <w:sz w:val="28"/>
          <w:szCs w:val="28"/>
        </w:rPr>
        <w:t>4</w:t>
      </w:r>
    </w:p>
    <w:p w14:paraId="6622595F" w14:textId="77777777" w:rsidR="00486A57" w:rsidRPr="009C7DB6" w:rsidRDefault="00486A57" w:rsidP="00486A57">
      <w:pPr>
        <w:pStyle w:val="LndNormale1"/>
        <w:rPr>
          <w:color w:val="002060"/>
        </w:rPr>
      </w:pPr>
    </w:p>
    <w:p w14:paraId="4ECB90D0" w14:textId="77777777" w:rsidR="00486A57" w:rsidRPr="007576A6" w:rsidRDefault="00486A57" w:rsidP="00486A57">
      <w:pPr>
        <w:pStyle w:val="LndNormale1"/>
        <w:rPr>
          <w:color w:val="002060"/>
        </w:rPr>
      </w:pPr>
      <w:r w:rsidRPr="007576A6">
        <w:rPr>
          <w:color w:val="002060"/>
        </w:rPr>
        <w:t xml:space="preserve">Si comunica che </w:t>
      </w:r>
      <w:r w:rsidRPr="007576A6">
        <w:rPr>
          <w:b/>
          <w:bCs/>
          <w:color w:val="002060"/>
        </w:rPr>
        <w:t>dal giorno 2 marzo 2026</w:t>
      </w:r>
      <w:r w:rsidRPr="007576A6">
        <w:rPr>
          <w:b/>
          <w:color w:val="002060"/>
        </w:rPr>
        <w:t xml:space="preserve"> </w:t>
      </w:r>
      <w:r w:rsidRPr="007576A6">
        <w:rPr>
          <w:color w:val="002060"/>
        </w:rPr>
        <w:t xml:space="preserve">le domande di iscrizione ai tornei in epigrafe, </w:t>
      </w:r>
      <w:r w:rsidRPr="007576A6">
        <w:rPr>
          <w:color w:val="002060"/>
          <w:u w:val="single"/>
        </w:rPr>
        <w:t xml:space="preserve">DA EFFETTUARSI ESCLUSIVAMENTE CON MODALITÀ ON LINE </w:t>
      </w:r>
      <w:r w:rsidRPr="007576A6">
        <w:rPr>
          <w:color w:val="002060"/>
        </w:rPr>
        <w:t>attraverso l’</w:t>
      </w:r>
      <w:r w:rsidRPr="007576A6">
        <w:rPr>
          <w:b/>
          <w:i/>
          <w:color w:val="002060"/>
        </w:rPr>
        <w:t>”Area Società”</w:t>
      </w:r>
      <w:r w:rsidRPr="007576A6">
        <w:rPr>
          <w:color w:val="002060"/>
        </w:rPr>
        <w:t xml:space="preserve"> presente </w:t>
      </w:r>
      <w:r w:rsidRPr="007576A6">
        <w:rPr>
          <w:color w:val="002060"/>
        </w:rPr>
        <w:lastRenderedPageBreak/>
        <w:t>nel sito ufficiale della LND (</w:t>
      </w:r>
      <w:hyperlink r:id="rId12" w:history="1">
        <w:r w:rsidRPr="007576A6">
          <w:rPr>
            <w:rStyle w:val="Collegamentoipertestuale"/>
          </w:rPr>
          <w:t>www.lnd.it</w:t>
        </w:r>
      </w:hyperlink>
      <w:r w:rsidRPr="007576A6">
        <w:rPr>
          <w:color w:val="002060"/>
        </w:rPr>
        <w:t xml:space="preserve">), dovranno essere trasmesse online a mezzo </w:t>
      </w:r>
      <w:r w:rsidRPr="007576A6">
        <w:rPr>
          <w:b/>
          <w:color w:val="002060"/>
          <w:u w:val="single"/>
        </w:rPr>
        <w:t>firma elettronica</w:t>
      </w:r>
      <w:r w:rsidRPr="007576A6">
        <w:rPr>
          <w:color w:val="002060"/>
        </w:rPr>
        <w:t>, entro e non oltre il giorno:</w:t>
      </w:r>
    </w:p>
    <w:p w14:paraId="727F6CB4" w14:textId="77777777" w:rsidR="00486A57" w:rsidRPr="007576A6" w:rsidRDefault="00486A57" w:rsidP="00486A57">
      <w:pPr>
        <w:pStyle w:val="LndNormale1"/>
        <w:rPr>
          <w:color w:val="002060"/>
        </w:rPr>
      </w:pPr>
    </w:p>
    <w:p w14:paraId="1D7A19DF" w14:textId="77777777" w:rsidR="00486A57" w:rsidRPr="009C7DB6" w:rsidRDefault="00486A57" w:rsidP="00486A57">
      <w:pPr>
        <w:pStyle w:val="LndNormale1"/>
        <w:jc w:val="center"/>
        <w:rPr>
          <w:b/>
          <w:color w:val="002060"/>
        </w:rPr>
      </w:pPr>
      <w:r w:rsidRPr="007576A6">
        <w:rPr>
          <w:b/>
          <w:color w:val="002060"/>
        </w:rPr>
        <w:t>VENERDI’ 27 MARZO 2026, ORE 19:00</w:t>
      </w:r>
    </w:p>
    <w:p w14:paraId="703F49D0" w14:textId="77777777" w:rsidR="00486A57" w:rsidRPr="009C7DB6" w:rsidRDefault="00486A57" w:rsidP="00486A57">
      <w:pPr>
        <w:pStyle w:val="LndNormale1"/>
        <w:rPr>
          <w:color w:val="002060"/>
        </w:rPr>
      </w:pPr>
    </w:p>
    <w:p w14:paraId="46FFAD8B" w14:textId="77777777" w:rsidR="00486A57" w:rsidRPr="004F41FC" w:rsidRDefault="00486A57" w:rsidP="00486A57">
      <w:pPr>
        <w:pStyle w:val="LndNormale1"/>
        <w:rPr>
          <w:b/>
          <w:bCs/>
          <w:color w:val="002060"/>
        </w:rPr>
      </w:pPr>
      <w:r w:rsidRPr="004F41FC">
        <w:rPr>
          <w:b/>
          <w:bCs/>
          <w:color w:val="002060"/>
        </w:rPr>
        <w:t>IL</w:t>
      </w:r>
      <w:r w:rsidRPr="004F41FC">
        <w:rPr>
          <w:b/>
          <w:bCs/>
          <w:color w:val="002060"/>
        </w:rPr>
        <w:tab/>
        <w:t>COPPA PRIMAVERA C5 UNDER 18</w:t>
      </w:r>
    </w:p>
    <w:p w14:paraId="59B1866F" w14:textId="77777777" w:rsidR="00486A57" w:rsidRPr="004F41FC" w:rsidRDefault="00486A57" w:rsidP="00486A57">
      <w:pPr>
        <w:pStyle w:val="LndNormale1"/>
        <w:rPr>
          <w:b/>
          <w:bCs/>
          <w:color w:val="002060"/>
        </w:rPr>
      </w:pPr>
      <w:r w:rsidRPr="004F41FC">
        <w:rPr>
          <w:b/>
          <w:bCs/>
          <w:color w:val="002060"/>
        </w:rPr>
        <w:t>IM</w:t>
      </w:r>
      <w:r w:rsidRPr="004F41FC">
        <w:rPr>
          <w:b/>
          <w:bCs/>
          <w:color w:val="002060"/>
        </w:rPr>
        <w:tab/>
        <w:t>COPPA PRIMAVERA C5 UNDER 16</w:t>
      </w:r>
    </w:p>
    <w:p w14:paraId="0A7F4178" w14:textId="77777777" w:rsidR="00486A57" w:rsidRPr="009C7DB6" w:rsidRDefault="00486A57" w:rsidP="00486A57">
      <w:pPr>
        <w:pStyle w:val="LndNormale1"/>
        <w:rPr>
          <w:b/>
          <w:bCs/>
          <w:color w:val="002060"/>
        </w:rPr>
      </w:pPr>
      <w:r w:rsidRPr="004F41FC">
        <w:rPr>
          <w:b/>
          <w:bCs/>
          <w:color w:val="002060"/>
        </w:rPr>
        <w:t>IQ</w:t>
      </w:r>
      <w:r w:rsidRPr="004F41FC">
        <w:rPr>
          <w:b/>
          <w:bCs/>
          <w:color w:val="002060"/>
        </w:rPr>
        <w:tab/>
        <w:t>COPPA PRIMAVERA C5 UNDER 14</w:t>
      </w:r>
    </w:p>
    <w:p w14:paraId="4EFF56B5" w14:textId="77777777" w:rsidR="00486A57" w:rsidRPr="009C7DB6" w:rsidRDefault="00486A57" w:rsidP="00486A57">
      <w:pPr>
        <w:pStyle w:val="LndNormale1"/>
        <w:rPr>
          <w:color w:val="002060"/>
        </w:rPr>
      </w:pPr>
    </w:p>
    <w:p w14:paraId="34AE4DD9" w14:textId="77777777" w:rsidR="00486A57" w:rsidRPr="009C7DB6" w:rsidRDefault="00486A57" w:rsidP="00486A57">
      <w:pPr>
        <w:pStyle w:val="LndNormale1"/>
        <w:rPr>
          <w:b/>
          <w:color w:val="002060"/>
        </w:rPr>
      </w:pPr>
      <w:r w:rsidRPr="009C7DB6">
        <w:rPr>
          <w:b/>
          <w:color w:val="002060"/>
        </w:rPr>
        <w:t>MODALITA’ OPERATIVE DI ISCRIZIONE</w:t>
      </w:r>
    </w:p>
    <w:p w14:paraId="1DED4D7C" w14:textId="77777777" w:rsidR="00486A57" w:rsidRPr="009C7DB6" w:rsidRDefault="00486A57" w:rsidP="00486A57">
      <w:pPr>
        <w:pStyle w:val="LndNormale1"/>
        <w:rPr>
          <w:color w:val="002060"/>
        </w:rPr>
      </w:pPr>
      <w:r w:rsidRPr="009C7DB6">
        <w:rPr>
          <w:color w:val="002060"/>
        </w:rPr>
        <w:t xml:space="preserve">La </w:t>
      </w:r>
      <w:r w:rsidRPr="009C7DB6">
        <w:rPr>
          <w:b/>
          <w:color w:val="002060"/>
        </w:rPr>
        <w:t>modulistica</w:t>
      </w:r>
      <w:r w:rsidRPr="009C7DB6">
        <w:rPr>
          <w:color w:val="002060"/>
        </w:rPr>
        <w:t xml:space="preserve"> debitamente compilata on-line, deve essere </w:t>
      </w:r>
      <w:r w:rsidRPr="009C7DB6">
        <w:rPr>
          <w:b/>
          <w:color w:val="002060"/>
        </w:rPr>
        <w:t>obbligatoriamente trasmessa</w:t>
      </w:r>
      <w:r w:rsidRPr="009C7DB6">
        <w:rPr>
          <w:color w:val="002060"/>
        </w:rPr>
        <w:t xml:space="preserve"> (timbrata e firmata dal Presidente della Società) </w:t>
      </w:r>
      <w:r w:rsidRPr="009C7DB6">
        <w:rPr>
          <w:b/>
          <w:color w:val="002060"/>
          <w:u w:val="single"/>
        </w:rPr>
        <w:t>a mezzo firma elettronica.</w:t>
      </w:r>
    </w:p>
    <w:bookmarkEnd w:id="6"/>
    <w:p w14:paraId="33C244BF" w14:textId="77777777" w:rsidR="00486A57" w:rsidRPr="009C7DB6" w:rsidRDefault="00486A57" w:rsidP="00486A57">
      <w:pPr>
        <w:pStyle w:val="LndNormale1"/>
        <w:rPr>
          <w:b/>
          <w:color w:val="002060"/>
          <w:u w:val="single"/>
        </w:rPr>
      </w:pPr>
    </w:p>
    <w:p w14:paraId="3ED41DCA" w14:textId="77777777" w:rsidR="00486A57" w:rsidRPr="00FE6B2C" w:rsidRDefault="00486A57" w:rsidP="00486A57">
      <w:pPr>
        <w:pStyle w:val="LndNormale1"/>
        <w:rPr>
          <w:b/>
          <w:color w:val="002060"/>
          <w:sz w:val="24"/>
        </w:rPr>
      </w:pPr>
      <w:r w:rsidRPr="00FE6B2C">
        <w:rPr>
          <w:b/>
          <w:color w:val="002060"/>
          <w:sz w:val="24"/>
        </w:rPr>
        <w:t>INIZIO TORNEI</w:t>
      </w:r>
    </w:p>
    <w:p w14:paraId="6A87B662" w14:textId="77777777" w:rsidR="00486A57" w:rsidRPr="009C7DB6" w:rsidRDefault="00486A57" w:rsidP="00486A57">
      <w:pPr>
        <w:pStyle w:val="LndNormale1"/>
        <w:rPr>
          <w:b/>
          <w:bCs/>
          <w:color w:val="002060"/>
          <w:u w:val="single"/>
        </w:rPr>
      </w:pPr>
      <w:r>
        <w:rPr>
          <w:color w:val="002060"/>
        </w:rPr>
        <w:t>Le Coppe</w:t>
      </w:r>
      <w:r w:rsidRPr="009C7DB6">
        <w:rPr>
          <w:color w:val="002060"/>
        </w:rPr>
        <w:t xml:space="preserve"> Primaverili Under 1</w:t>
      </w:r>
      <w:r>
        <w:rPr>
          <w:color w:val="002060"/>
        </w:rPr>
        <w:t>8, Under 16</w:t>
      </w:r>
      <w:r w:rsidRPr="009C7DB6">
        <w:rPr>
          <w:color w:val="002060"/>
        </w:rPr>
        <w:t xml:space="preserve"> e Under 1</w:t>
      </w:r>
      <w:r>
        <w:rPr>
          <w:color w:val="002060"/>
        </w:rPr>
        <w:t>4</w:t>
      </w:r>
      <w:r w:rsidRPr="009C7DB6">
        <w:rPr>
          <w:color w:val="002060"/>
        </w:rPr>
        <w:t xml:space="preserve"> Calcio a Cinque avranno inizio </w:t>
      </w:r>
      <w:r w:rsidRPr="009C7DB6">
        <w:rPr>
          <w:b/>
          <w:bCs/>
          <w:color w:val="002060"/>
        </w:rPr>
        <w:t xml:space="preserve">SABATO </w:t>
      </w:r>
      <w:r>
        <w:rPr>
          <w:b/>
          <w:bCs/>
          <w:color w:val="002060"/>
        </w:rPr>
        <w:t>11 APRILE 2026</w:t>
      </w:r>
      <w:r w:rsidRPr="009C7DB6">
        <w:rPr>
          <w:b/>
          <w:bCs/>
          <w:color w:val="002060"/>
        </w:rPr>
        <w:t>.</w:t>
      </w:r>
      <w:bookmarkEnd w:id="7"/>
    </w:p>
    <w:p w14:paraId="736CABEF" w14:textId="77777777" w:rsidR="00486A57" w:rsidRDefault="00486A57" w:rsidP="00486A57">
      <w:pPr>
        <w:pStyle w:val="LndNormale1"/>
        <w:rPr>
          <w:color w:val="002060"/>
        </w:rPr>
      </w:pPr>
    </w:p>
    <w:p w14:paraId="2B0CE3F7" w14:textId="77777777" w:rsidR="00486A57" w:rsidRPr="00E40179" w:rsidRDefault="00486A57" w:rsidP="00486A57">
      <w:pPr>
        <w:pStyle w:val="LndNormale1"/>
        <w:rPr>
          <w:b/>
          <w:color w:val="002060"/>
          <w:sz w:val="24"/>
        </w:rPr>
      </w:pPr>
      <w:r w:rsidRPr="00E40179">
        <w:rPr>
          <w:b/>
          <w:color w:val="002060"/>
          <w:sz w:val="24"/>
        </w:rPr>
        <w:t>LIMITE DI PARTECIPAZIONE DEI CALCIATORI</w:t>
      </w:r>
    </w:p>
    <w:p w14:paraId="28924330" w14:textId="77777777" w:rsidR="00486A57" w:rsidRDefault="00486A57" w:rsidP="00486A57">
      <w:pPr>
        <w:pStyle w:val="LndNormale1"/>
        <w:rPr>
          <w:color w:val="002060"/>
        </w:rPr>
      </w:pPr>
    </w:p>
    <w:p w14:paraId="0E2854B8" w14:textId="77777777" w:rsidR="00486A57" w:rsidRPr="00FE6B2C" w:rsidRDefault="00486A57" w:rsidP="00486A57">
      <w:pPr>
        <w:pStyle w:val="LndNormale1"/>
        <w:rPr>
          <w:b/>
          <w:bCs/>
          <w:color w:val="002060"/>
        </w:rPr>
      </w:pPr>
      <w:r w:rsidRPr="00FE6B2C">
        <w:rPr>
          <w:b/>
          <w:bCs/>
          <w:color w:val="002060"/>
        </w:rPr>
        <w:t>COPPA PRIMAVERA C5 UNDER 1</w:t>
      </w:r>
      <w:r>
        <w:rPr>
          <w:b/>
          <w:bCs/>
          <w:color w:val="002060"/>
        </w:rPr>
        <w:t>8</w:t>
      </w:r>
    </w:p>
    <w:p w14:paraId="3C46C6E0" w14:textId="7777777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 xml:space="preserve">ai calciatori nati </w:t>
      </w:r>
      <w:r>
        <w:rPr>
          <w:b/>
          <w:color w:val="002060"/>
        </w:rPr>
        <w:t>nel</w:t>
      </w:r>
      <w:r w:rsidRPr="00E40179">
        <w:rPr>
          <w:b/>
          <w:color w:val="002060"/>
        </w:rPr>
        <w:t xml:space="preserve"> </w:t>
      </w:r>
      <w:r>
        <w:rPr>
          <w:b/>
          <w:color w:val="002060"/>
        </w:rPr>
        <w:t>2008, nel 2009, nel 2010 e nel 2011</w:t>
      </w:r>
      <w:r w:rsidRPr="00E40179">
        <w:rPr>
          <w:b/>
          <w:color w:val="002060"/>
        </w:rPr>
        <w:t xml:space="preserve"> che comunque abbiano compiuto i 1</w:t>
      </w:r>
      <w:r>
        <w:rPr>
          <w:b/>
          <w:color w:val="002060"/>
        </w:rPr>
        <w:t>5</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01/07/2025 Lega Nazionale Dilettanti</w:t>
      </w:r>
      <w:r w:rsidRPr="00E40179">
        <w:rPr>
          <w:color w:val="002060"/>
        </w:rPr>
        <w:t>.</w:t>
      </w:r>
    </w:p>
    <w:p w14:paraId="0248436A" w14:textId="77777777" w:rsidR="00486A57" w:rsidRDefault="00486A57" w:rsidP="00486A57">
      <w:pPr>
        <w:pStyle w:val="LndNormale1"/>
        <w:rPr>
          <w:color w:val="002060"/>
        </w:rPr>
      </w:pPr>
    </w:p>
    <w:p w14:paraId="294EEA4A" w14:textId="77777777" w:rsidR="00486A57" w:rsidRPr="00FE6B2C" w:rsidRDefault="00486A57" w:rsidP="00486A57">
      <w:pPr>
        <w:pStyle w:val="LndNormale1"/>
        <w:rPr>
          <w:b/>
          <w:bCs/>
          <w:color w:val="002060"/>
        </w:rPr>
      </w:pPr>
      <w:r w:rsidRPr="00FE6B2C">
        <w:rPr>
          <w:b/>
          <w:bCs/>
          <w:color w:val="002060"/>
        </w:rPr>
        <w:t>COPPA PRIMAVERA C5 UNDER 1</w:t>
      </w:r>
      <w:r>
        <w:rPr>
          <w:b/>
          <w:bCs/>
          <w:color w:val="002060"/>
        </w:rPr>
        <w:t>6</w:t>
      </w:r>
    </w:p>
    <w:p w14:paraId="537ED5E0" w14:textId="7777777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w:t>
      </w:r>
      <w:r>
        <w:rPr>
          <w:b/>
          <w:color w:val="002060"/>
        </w:rPr>
        <w:t>010, nel 2011</w:t>
      </w:r>
      <w:r w:rsidRPr="00E40179">
        <w:rPr>
          <w:b/>
          <w:color w:val="002060"/>
        </w:rPr>
        <w:t xml:space="preserve"> e nel 201</w:t>
      </w:r>
      <w:r>
        <w:rPr>
          <w:b/>
          <w:color w:val="002060"/>
        </w:rPr>
        <w:t>2</w:t>
      </w:r>
      <w:r w:rsidRPr="00E40179">
        <w:rPr>
          <w:b/>
          <w:color w:val="002060"/>
        </w:rPr>
        <w:t xml:space="preserve"> che comunque abbiano compiuto i 1</w:t>
      </w:r>
      <w:r>
        <w:rPr>
          <w:b/>
          <w:color w:val="002060"/>
        </w:rPr>
        <w:t>4</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11/07/2025 F.I.G.C. Settore Giovanile e Scolastico</w:t>
      </w:r>
      <w:r w:rsidRPr="00E40179">
        <w:rPr>
          <w:color w:val="002060"/>
        </w:rPr>
        <w:t>.</w:t>
      </w:r>
    </w:p>
    <w:p w14:paraId="43DFDDAC" w14:textId="77777777" w:rsidR="00486A57" w:rsidRDefault="00486A57" w:rsidP="00486A57">
      <w:pPr>
        <w:pStyle w:val="LndNormale1"/>
        <w:rPr>
          <w:color w:val="002060"/>
        </w:rPr>
      </w:pPr>
    </w:p>
    <w:p w14:paraId="7E47ED84" w14:textId="77777777" w:rsidR="00486A57" w:rsidRPr="00FE6B2C" w:rsidRDefault="00486A57" w:rsidP="00486A57">
      <w:pPr>
        <w:pStyle w:val="LndNormale1"/>
        <w:rPr>
          <w:b/>
          <w:bCs/>
          <w:color w:val="002060"/>
        </w:rPr>
      </w:pPr>
      <w:r w:rsidRPr="00FE6B2C">
        <w:rPr>
          <w:b/>
          <w:bCs/>
          <w:color w:val="002060"/>
        </w:rPr>
        <w:t>COPPA PRIMAVERA C5 UNDER 14</w:t>
      </w:r>
    </w:p>
    <w:p w14:paraId="286FDF95" w14:textId="6C60143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201</w:t>
      </w:r>
      <w:r>
        <w:rPr>
          <w:b/>
          <w:color w:val="002060"/>
        </w:rPr>
        <w:t>2</w:t>
      </w:r>
      <w:r w:rsidRPr="00E40179">
        <w:rPr>
          <w:b/>
          <w:color w:val="002060"/>
        </w:rPr>
        <w:t xml:space="preserve"> e nel 201</w:t>
      </w:r>
      <w:r>
        <w:rPr>
          <w:b/>
          <w:color w:val="002060"/>
        </w:rPr>
        <w:t>3</w:t>
      </w:r>
      <w:r w:rsidRPr="00E40179">
        <w:rPr>
          <w:b/>
          <w:color w:val="002060"/>
        </w:rPr>
        <w:t xml:space="preserve"> </w:t>
      </w:r>
      <w:r w:rsidRPr="00FE6B2C">
        <w:rPr>
          <w:bCs/>
          <w:color w:val="002060"/>
          <w:u w:val="single"/>
        </w:rPr>
        <w:t>nel rispetto di quanto disposto dal Comunicato Ufficiale n° 01</w:t>
      </w:r>
      <w:r>
        <w:rPr>
          <w:bCs/>
          <w:color w:val="002060"/>
        </w:rPr>
        <w:t xml:space="preserve"> del 11/07/2025 F.I.G.C. Settore Giovanile e Scolastico</w:t>
      </w:r>
      <w:r w:rsidRPr="00E40179">
        <w:rPr>
          <w:color w:val="002060"/>
        </w:rPr>
        <w:t>.</w:t>
      </w:r>
    </w:p>
    <w:p w14:paraId="1844218F" w14:textId="77777777" w:rsidR="004A4161" w:rsidRDefault="004A4161" w:rsidP="0047674B">
      <w:pPr>
        <w:pStyle w:val="LndNormale1"/>
        <w:rPr>
          <w:rFonts w:cs="Arial"/>
          <w:color w:val="002060"/>
          <w:szCs w:val="22"/>
        </w:rPr>
      </w:pPr>
    </w:p>
    <w:p w14:paraId="535F3485" w14:textId="77777777" w:rsidR="00307DE5" w:rsidRDefault="00307DE5" w:rsidP="0047674B">
      <w:pPr>
        <w:pStyle w:val="LndNormale1"/>
        <w:rPr>
          <w:rFonts w:cs="Arial"/>
          <w:color w:val="002060"/>
          <w:szCs w:val="22"/>
        </w:rPr>
      </w:pPr>
    </w:p>
    <w:p w14:paraId="12DCEC87" w14:textId="77777777" w:rsidR="00307DE5" w:rsidRPr="00307DE5" w:rsidRDefault="00307DE5" w:rsidP="00307DE5">
      <w:pPr>
        <w:pStyle w:val="Default"/>
        <w:jc w:val="both"/>
        <w:rPr>
          <w:rFonts w:ascii="Arial" w:hAnsi="Arial" w:cs="Arial"/>
          <w:b/>
          <w:bCs/>
          <w:color w:val="002060"/>
          <w:sz w:val="28"/>
          <w:szCs w:val="28"/>
        </w:rPr>
      </w:pPr>
      <w:r w:rsidRPr="00307DE5">
        <w:rPr>
          <w:rFonts w:ascii="Arial" w:hAnsi="Arial" w:cs="Arial"/>
          <w:b/>
          <w:bCs/>
          <w:color w:val="002060"/>
          <w:sz w:val="28"/>
          <w:szCs w:val="28"/>
        </w:rPr>
        <w:t>FASE FINALE COPPA ITALIA FUTSAL – SERIE “</w:t>
      </w:r>
      <w:proofErr w:type="gramStart"/>
      <w:r w:rsidRPr="00307DE5">
        <w:rPr>
          <w:rFonts w:ascii="Arial" w:hAnsi="Arial" w:cs="Arial"/>
          <w:b/>
          <w:bCs/>
          <w:color w:val="002060"/>
          <w:sz w:val="28"/>
          <w:szCs w:val="28"/>
        </w:rPr>
        <w:t>A”-</w:t>
      </w:r>
      <w:proofErr w:type="gramEnd"/>
      <w:r w:rsidRPr="00307DE5">
        <w:rPr>
          <w:rFonts w:ascii="Arial" w:hAnsi="Arial" w:cs="Arial"/>
          <w:b/>
          <w:bCs/>
          <w:color w:val="002060"/>
          <w:sz w:val="28"/>
          <w:szCs w:val="28"/>
        </w:rPr>
        <w:t xml:space="preserve"> “PALAPROMETEO ESTRA” DI ANCONA DAL 25 AL 29 MARZO 2026-CLINIC DI FORMAZIONE SUL FUTSAL</w:t>
      </w:r>
    </w:p>
    <w:p w14:paraId="1D9A80B7" w14:textId="77777777" w:rsidR="00307DE5" w:rsidRDefault="00307DE5" w:rsidP="00307DE5">
      <w:pPr>
        <w:pStyle w:val="Default"/>
        <w:jc w:val="both"/>
        <w:rPr>
          <w:rFonts w:ascii="Arial" w:hAnsi="Arial" w:cs="Arial"/>
          <w:color w:val="002060"/>
          <w:sz w:val="22"/>
          <w:szCs w:val="22"/>
        </w:rPr>
      </w:pPr>
    </w:p>
    <w:p w14:paraId="406AC1AC" w14:textId="55AE5FB5"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 xml:space="preserve">Dal 25 al 29 marzo 2026 ad ANCONA, presso il Palasport “PALAPROMETEO ESTRA”, si disputeranno le gare valide per la Fase Finale della Coppa Italia di Futsal – “Serie A” in cui saranno coinvolte le seguenti squadre: FELDI EBOLI, NAPOLI FUTSAL, L84 TORINO, ECOCITY GENZANO, COVEI META CATANIA BRICOCITY, SANDRO ABATE, SPORTING SALA CONSILINA e ROMA 1927. La Divisione Calcio a </w:t>
      </w:r>
      <w:proofErr w:type="gramStart"/>
      <w:r w:rsidRPr="00307DE5">
        <w:rPr>
          <w:rFonts w:ascii="Arial" w:hAnsi="Arial" w:cs="Arial"/>
          <w:color w:val="002060"/>
          <w:sz w:val="22"/>
          <w:szCs w:val="22"/>
        </w:rPr>
        <w:t>5,in</w:t>
      </w:r>
      <w:proofErr w:type="gramEnd"/>
      <w:r w:rsidRPr="00307DE5">
        <w:rPr>
          <w:rFonts w:ascii="Arial" w:hAnsi="Arial" w:cs="Arial"/>
          <w:color w:val="002060"/>
          <w:sz w:val="22"/>
          <w:szCs w:val="22"/>
        </w:rPr>
        <w:t xml:space="preserve"> collaborazione il Settore Giovanile e Scolastico stanno organizzando alcune iniziative che costituiranno un’importante occasione di coinvolgimento e condivisione, per sostenere le squadre partecipanti, per promuovere il FUTSAL ed i valori positivi, quali il TIFO CORRETTO.</w:t>
      </w:r>
    </w:p>
    <w:p w14:paraId="5A94BA06"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Pertanto, con lo scopo di offrire l’opportunità di “Vivere il Futsal” e consentire un’ampia partecipazione all’evento, per assistere alle gare è previsto l’ingresso gratuito fino al raggiungimento della capienza massima consentita. Per poter usufruire di tale opportunità non è necessaria nessuna registrazione, sarà sufficiente presentarsi all’ingresso del Palasport. Di seguito si riporta il calendario delle gare:</w:t>
      </w:r>
    </w:p>
    <w:p w14:paraId="16B17084" w14:textId="77777777" w:rsidR="00307DE5" w:rsidRPr="00307DE5" w:rsidRDefault="00307DE5" w:rsidP="00307DE5">
      <w:pPr>
        <w:pStyle w:val="Default"/>
        <w:jc w:val="both"/>
        <w:rPr>
          <w:rFonts w:ascii="Arial" w:hAnsi="Arial" w:cs="Arial"/>
          <w:b/>
          <w:bCs/>
          <w:color w:val="002060"/>
          <w:sz w:val="22"/>
          <w:szCs w:val="22"/>
          <w:u w:val="single"/>
        </w:rPr>
      </w:pPr>
      <w:r w:rsidRPr="00307DE5">
        <w:rPr>
          <w:rFonts w:ascii="Arial" w:hAnsi="Arial" w:cs="Arial"/>
          <w:b/>
          <w:bCs/>
          <w:color w:val="002060"/>
          <w:sz w:val="22"/>
          <w:szCs w:val="22"/>
          <w:u w:val="single"/>
        </w:rPr>
        <w:t>MERCOLEDÌ 25 MARZO</w:t>
      </w:r>
    </w:p>
    <w:p w14:paraId="303646DB"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ore 18,00 – Q1 Serie A: FELDI EBOLI-NAPOLI FUTSAL</w:t>
      </w:r>
    </w:p>
    <w:p w14:paraId="2D48FD4D"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ore 20.30 – Q2 Serie A: L84 TORINO-ECOCITY GENZANO</w:t>
      </w:r>
    </w:p>
    <w:p w14:paraId="642A4039" w14:textId="77777777" w:rsidR="00307DE5" w:rsidRPr="00307DE5" w:rsidRDefault="00307DE5" w:rsidP="00307DE5">
      <w:pPr>
        <w:pStyle w:val="Default"/>
        <w:jc w:val="both"/>
        <w:rPr>
          <w:rFonts w:ascii="Arial" w:hAnsi="Arial" w:cs="Arial"/>
          <w:b/>
          <w:bCs/>
          <w:color w:val="002060"/>
          <w:sz w:val="22"/>
          <w:szCs w:val="22"/>
          <w:u w:val="single"/>
        </w:rPr>
      </w:pPr>
      <w:r w:rsidRPr="00307DE5">
        <w:rPr>
          <w:rFonts w:ascii="Arial" w:hAnsi="Arial" w:cs="Arial"/>
          <w:b/>
          <w:bCs/>
          <w:color w:val="002060"/>
          <w:sz w:val="22"/>
          <w:szCs w:val="22"/>
          <w:u w:val="single"/>
        </w:rPr>
        <w:t>GIOVEDÌ 26 MARZO</w:t>
      </w:r>
    </w:p>
    <w:p w14:paraId="43EEAEF6"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ore 16.30 – Q3 Serie A: COVEI META CATANIA BRICOCITY-SANDRO ABATE</w:t>
      </w:r>
    </w:p>
    <w:p w14:paraId="36BAEE8E"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lastRenderedPageBreak/>
        <w:t>ore 19,00 – Q4 Serie A: SPORTING SALA CONSILINA-ROMA 1927</w:t>
      </w:r>
    </w:p>
    <w:p w14:paraId="3C5E9999" w14:textId="77777777" w:rsidR="00307DE5" w:rsidRPr="00307DE5" w:rsidRDefault="00307DE5" w:rsidP="00307DE5">
      <w:pPr>
        <w:pStyle w:val="Default"/>
        <w:jc w:val="both"/>
        <w:rPr>
          <w:rFonts w:ascii="Arial" w:hAnsi="Arial" w:cs="Arial"/>
          <w:b/>
          <w:bCs/>
          <w:color w:val="002060"/>
          <w:sz w:val="22"/>
          <w:szCs w:val="22"/>
          <w:u w:val="single"/>
        </w:rPr>
      </w:pPr>
      <w:r w:rsidRPr="00307DE5">
        <w:rPr>
          <w:rFonts w:ascii="Arial" w:hAnsi="Arial" w:cs="Arial"/>
          <w:b/>
          <w:bCs/>
          <w:color w:val="002060"/>
          <w:sz w:val="22"/>
          <w:szCs w:val="22"/>
          <w:u w:val="single"/>
        </w:rPr>
        <w:t>SABATO 28 MARZO</w:t>
      </w:r>
    </w:p>
    <w:p w14:paraId="14375E86"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ore 18.30 – S1 Serie A: VINCENTE Q1-VINCENTE Q2</w:t>
      </w:r>
    </w:p>
    <w:p w14:paraId="2B31E949"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ore 21,00 – S2 Serie A: VINCENTE Q3-VINCENTE Q4</w:t>
      </w:r>
    </w:p>
    <w:p w14:paraId="34CF6E9C" w14:textId="77777777" w:rsidR="00307DE5" w:rsidRPr="00307DE5" w:rsidRDefault="00307DE5" w:rsidP="00307DE5">
      <w:pPr>
        <w:pStyle w:val="Default"/>
        <w:jc w:val="both"/>
        <w:rPr>
          <w:rFonts w:ascii="Arial" w:hAnsi="Arial" w:cs="Arial"/>
          <w:b/>
          <w:bCs/>
          <w:color w:val="002060"/>
          <w:sz w:val="22"/>
          <w:szCs w:val="22"/>
          <w:u w:val="single"/>
        </w:rPr>
      </w:pPr>
      <w:r w:rsidRPr="00307DE5">
        <w:rPr>
          <w:rFonts w:ascii="Arial" w:hAnsi="Arial" w:cs="Arial"/>
          <w:b/>
          <w:bCs/>
          <w:color w:val="002060"/>
          <w:sz w:val="22"/>
          <w:szCs w:val="22"/>
          <w:u w:val="single"/>
        </w:rPr>
        <w:t>DOMENICA 29 MARZO</w:t>
      </w:r>
    </w:p>
    <w:p w14:paraId="14D32F64"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ore 11,00 – Finale Under 19</w:t>
      </w:r>
    </w:p>
    <w:p w14:paraId="04CDC535"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ore 14,00 – Finale Serie A2 Élite</w:t>
      </w:r>
    </w:p>
    <w:p w14:paraId="6513265E"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ore 19,00 – Finale Serie A: VINCENTE S1-VINCENTE S2</w:t>
      </w:r>
    </w:p>
    <w:p w14:paraId="2AB3D31E" w14:textId="77777777" w:rsidR="00307DE5" w:rsidRPr="00307DE5" w:rsidRDefault="00307DE5" w:rsidP="00307DE5">
      <w:pPr>
        <w:pStyle w:val="Default"/>
        <w:rPr>
          <w:rFonts w:ascii="Arial" w:hAnsi="Arial" w:cs="Arial"/>
          <w:b/>
          <w:bCs/>
          <w:color w:val="002060"/>
          <w:sz w:val="23"/>
          <w:szCs w:val="23"/>
          <w:u w:val="single"/>
        </w:rPr>
      </w:pPr>
      <w:r w:rsidRPr="00307DE5">
        <w:rPr>
          <w:rFonts w:ascii="Arial" w:hAnsi="Arial" w:cs="Arial"/>
          <w:b/>
          <w:bCs/>
          <w:color w:val="002060"/>
          <w:sz w:val="23"/>
          <w:szCs w:val="23"/>
          <w:u w:val="single"/>
        </w:rPr>
        <w:t>CLINIC DI FORMAZIONE SUL FUTSAL</w:t>
      </w:r>
    </w:p>
    <w:p w14:paraId="4FB7001D" w14:textId="77777777" w:rsidR="00307DE5" w:rsidRPr="00307DE5" w:rsidRDefault="00307DE5" w:rsidP="00307DE5">
      <w:pPr>
        <w:pStyle w:val="Default"/>
        <w:jc w:val="both"/>
        <w:rPr>
          <w:rFonts w:ascii="Arial" w:hAnsi="Arial" w:cs="Arial"/>
          <w:b/>
          <w:bCs/>
          <w:color w:val="002060"/>
          <w:sz w:val="22"/>
          <w:szCs w:val="22"/>
        </w:rPr>
      </w:pPr>
      <w:r w:rsidRPr="00307DE5">
        <w:rPr>
          <w:rFonts w:ascii="Arial" w:hAnsi="Arial" w:cs="Arial"/>
          <w:b/>
          <w:bCs/>
          <w:color w:val="002060"/>
          <w:sz w:val="22"/>
          <w:szCs w:val="22"/>
        </w:rPr>
        <w:t xml:space="preserve">In occasione dell’organizzazione della Fase Fiale della Coppa Italia di Futsal – “Serie A”, presso il Palasport “PALAPROMETEO ESTRA” di ANCONA, la Divisione Calcio a 5, organizza un Clinic per Allenatori previsto </w:t>
      </w:r>
      <w:proofErr w:type="gramStart"/>
      <w:r w:rsidRPr="00307DE5">
        <w:rPr>
          <w:rFonts w:ascii="Arial" w:hAnsi="Arial" w:cs="Arial"/>
          <w:b/>
          <w:bCs/>
          <w:color w:val="002060"/>
          <w:sz w:val="22"/>
          <w:szCs w:val="22"/>
        </w:rPr>
        <w:t>Domenica</w:t>
      </w:r>
      <w:proofErr w:type="gramEnd"/>
      <w:r w:rsidRPr="00307DE5">
        <w:rPr>
          <w:rFonts w:ascii="Arial" w:hAnsi="Arial" w:cs="Arial"/>
          <w:b/>
          <w:bCs/>
          <w:color w:val="002060"/>
          <w:sz w:val="22"/>
          <w:szCs w:val="22"/>
        </w:rPr>
        <w:t xml:space="preserve"> 29 </w:t>
      </w:r>
      <w:proofErr w:type="gramStart"/>
      <w:r w:rsidRPr="00307DE5">
        <w:rPr>
          <w:rFonts w:ascii="Arial" w:hAnsi="Arial" w:cs="Arial"/>
          <w:b/>
          <w:bCs/>
          <w:color w:val="002060"/>
          <w:sz w:val="22"/>
          <w:szCs w:val="22"/>
        </w:rPr>
        <w:t>Marzo</w:t>
      </w:r>
      <w:proofErr w:type="gramEnd"/>
      <w:r w:rsidRPr="00307DE5">
        <w:rPr>
          <w:rFonts w:ascii="Arial" w:hAnsi="Arial" w:cs="Arial"/>
          <w:b/>
          <w:bCs/>
          <w:color w:val="002060"/>
          <w:sz w:val="22"/>
          <w:szCs w:val="22"/>
        </w:rPr>
        <w:t>, con inizio previsto alle ore 16,00, con l’intervento di due relatori d’eccezione.</w:t>
      </w:r>
    </w:p>
    <w:p w14:paraId="3A8C26B0" w14:textId="77777777" w:rsidR="00307DE5" w:rsidRPr="00307DE5" w:rsidRDefault="00307DE5" w:rsidP="00307DE5">
      <w:pPr>
        <w:pStyle w:val="Default"/>
        <w:jc w:val="both"/>
        <w:rPr>
          <w:rFonts w:ascii="Arial" w:hAnsi="Arial" w:cs="Arial"/>
          <w:b/>
          <w:bCs/>
          <w:color w:val="002060"/>
          <w:sz w:val="22"/>
          <w:szCs w:val="22"/>
          <w:u w:val="single"/>
        </w:rPr>
      </w:pPr>
      <w:r w:rsidRPr="00307DE5">
        <w:rPr>
          <w:rFonts w:ascii="Arial" w:hAnsi="Arial" w:cs="Arial"/>
          <w:b/>
          <w:bCs/>
          <w:color w:val="002060"/>
          <w:sz w:val="22"/>
          <w:szCs w:val="22"/>
          <w:u w:val="single"/>
        </w:rPr>
        <w:t xml:space="preserve">RELATORI  </w:t>
      </w:r>
    </w:p>
    <w:p w14:paraId="2DB4F2B9"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Sul palco saliranno Salvo Samperi, Commissario Tecnico della Nazionale italiana e José Venancio Lopez Hierro, tetra-campione della Spagna (con due finali mondiali all’attivo) allenata dal 2007 al 2018, che relazioneranno sui seguenti argomenti:</w:t>
      </w:r>
    </w:p>
    <w:p w14:paraId="11D0734F" w14:textId="77777777" w:rsidR="00307DE5" w:rsidRPr="00307DE5" w:rsidRDefault="00307DE5" w:rsidP="00307DE5">
      <w:pPr>
        <w:pStyle w:val="Default"/>
        <w:jc w:val="both"/>
        <w:rPr>
          <w:rFonts w:ascii="Arial" w:hAnsi="Arial" w:cs="Arial"/>
          <w:color w:val="002060"/>
          <w:sz w:val="22"/>
          <w:szCs w:val="22"/>
          <w:u w:val="single"/>
        </w:rPr>
      </w:pPr>
      <w:r w:rsidRPr="00307DE5">
        <w:rPr>
          <w:rFonts w:ascii="Arial" w:hAnsi="Arial" w:cs="Arial"/>
          <w:b/>
          <w:bCs/>
          <w:color w:val="002060"/>
          <w:sz w:val="22"/>
          <w:szCs w:val="22"/>
          <w:u w:val="single"/>
        </w:rPr>
        <w:t>SALVO SAMPERI:</w:t>
      </w:r>
    </w:p>
    <w:p w14:paraId="04E457D9"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“Giocare in avanti: la ricerca della verticalità. Considerazioni e metodologia dell’allenamento”</w:t>
      </w:r>
    </w:p>
    <w:p w14:paraId="470AD182" w14:textId="77777777" w:rsidR="00307DE5" w:rsidRPr="00307DE5" w:rsidRDefault="00307DE5" w:rsidP="00307DE5">
      <w:pPr>
        <w:pStyle w:val="Default"/>
        <w:jc w:val="both"/>
        <w:rPr>
          <w:rFonts w:ascii="Arial" w:hAnsi="Arial" w:cs="Arial"/>
          <w:b/>
          <w:bCs/>
          <w:color w:val="002060"/>
          <w:sz w:val="22"/>
          <w:szCs w:val="22"/>
          <w:u w:val="single"/>
        </w:rPr>
      </w:pPr>
      <w:r w:rsidRPr="00307DE5">
        <w:rPr>
          <w:rFonts w:ascii="Arial" w:hAnsi="Arial" w:cs="Arial"/>
          <w:b/>
          <w:bCs/>
          <w:color w:val="002060"/>
          <w:sz w:val="22"/>
          <w:szCs w:val="22"/>
          <w:u w:val="single"/>
        </w:rPr>
        <w:t>JOSÉ VENANCIO LOPEZ HIERRO:</w:t>
      </w:r>
    </w:p>
    <w:p w14:paraId="0514527B"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“Il terzo uomo nell’attacco”</w:t>
      </w:r>
    </w:p>
    <w:p w14:paraId="77ACDB86"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 xml:space="preserve">Il clinic del Pala Prometeo Estra è gratuito, 210 i posti a disposizione: per la partecipazione è necessaria l’iscrizione tramite il modulo che è possibile compilare Online al seguente link, indicando nome, cognome, indirizzo </w:t>
      </w:r>
      <w:proofErr w:type="gramStart"/>
      <w:r w:rsidRPr="00307DE5">
        <w:rPr>
          <w:rFonts w:ascii="Arial" w:hAnsi="Arial" w:cs="Arial"/>
          <w:color w:val="002060"/>
          <w:sz w:val="22"/>
          <w:szCs w:val="22"/>
        </w:rPr>
        <w:t>email</w:t>
      </w:r>
      <w:proofErr w:type="gramEnd"/>
      <w:r w:rsidRPr="00307DE5">
        <w:rPr>
          <w:rFonts w:ascii="Arial" w:hAnsi="Arial" w:cs="Arial"/>
          <w:color w:val="002060"/>
          <w:sz w:val="22"/>
          <w:szCs w:val="22"/>
        </w:rPr>
        <w:t>, indirizzo di residenza, società di appartenenza e tipo di abilitazione posseduta:</w:t>
      </w:r>
    </w:p>
    <w:p w14:paraId="3D6E8F47" w14:textId="77777777" w:rsidR="00307DE5" w:rsidRPr="00307DE5" w:rsidRDefault="00307DE5" w:rsidP="00307DE5">
      <w:pPr>
        <w:widowControl w:val="0"/>
        <w:autoSpaceDE w:val="0"/>
        <w:autoSpaceDN w:val="0"/>
        <w:rPr>
          <w:rFonts w:ascii="Arial" w:eastAsia="Trebuchet MS" w:hAnsi="Arial" w:cs="Arial"/>
          <w:b/>
          <w:color w:val="002060"/>
          <w:sz w:val="22"/>
          <w:szCs w:val="22"/>
        </w:rPr>
      </w:pPr>
      <w:hyperlink r:id="rId13">
        <w:r w:rsidRPr="00307DE5">
          <w:rPr>
            <w:rFonts w:ascii="Arial" w:eastAsia="Trebuchet MS" w:hAnsi="Arial" w:cs="Arial"/>
            <w:b/>
            <w:color w:val="002060"/>
            <w:sz w:val="22"/>
            <w:szCs w:val="22"/>
            <w:u w:val="single" w:color="0462C1"/>
          </w:rPr>
          <w:t>IL</w:t>
        </w:r>
        <w:r w:rsidRPr="00307DE5">
          <w:rPr>
            <w:rFonts w:ascii="Arial" w:eastAsia="Trebuchet MS" w:hAnsi="Arial" w:cs="Arial"/>
            <w:b/>
            <w:color w:val="002060"/>
            <w:spacing w:val="-2"/>
            <w:sz w:val="22"/>
            <w:szCs w:val="22"/>
            <w:u w:val="single" w:color="0462C1"/>
          </w:rPr>
          <w:t xml:space="preserve"> </w:t>
        </w:r>
        <w:r w:rsidRPr="00307DE5">
          <w:rPr>
            <w:rFonts w:ascii="Arial" w:eastAsia="Trebuchet MS" w:hAnsi="Arial" w:cs="Arial"/>
            <w:b/>
            <w:color w:val="002060"/>
            <w:sz w:val="22"/>
            <w:szCs w:val="22"/>
            <w:u w:val="single" w:color="0462C1"/>
          </w:rPr>
          <w:t>MODULO</w:t>
        </w:r>
        <w:r w:rsidRPr="00307DE5">
          <w:rPr>
            <w:rFonts w:ascii="Arial" w:eastAsia="Trebuchet MS" w:hAnsi="Arial" w:cs="Arial"/>
            <w:b/>
            <w:color w:val="002060"/>
            <w:spacing w:val="6"/>
            <w:sz w:val="22"/>
            <w:szCs w:val="22"/>
            <w:u w:val="single" w:color="0462C1"/>
          </w:rPr>
          <w:t xml:space="preserve"> </w:t>
        </w:r>
        <w:r w:rsidRPr="00307DE5">
          <w:rPr>
            <w:rFonts w:ascii="Arial" w:eastAsia="Trebuchet MS" w:hAnsi="Arial" w:cs="Arial"/>
            <w:b/>
            <w:color w:val="002060"/>
            <w:sz w:val="22"/>
            <w:szCs w:val="22"/>
            <w:u w:val="single" w:color="0462C1"/>
          </w:rPr>
          <w:t xml:space="preserve">DI </w:t>
        </w:r>
        <w:r w:rsidRPr="00307DE5">
          <w:rPr>
            <w:rFonts w:ascii="Arial" w:eastAsia="Trebuchet MS" w:hAnsi="Arial" w:cs="Arial"/>
            <w:b/>
            <w:color w:val="002060"/>
            <w:spacing w:val="-2"/>
            <w:sz w:val="22"/>
            <w:szCs w:val="22"/>
            <w:u w:val="single" w:color="0462C1"/>
          </w:rPr>
          <w:t>ISCRIZIONE</w:t>
        </w:r>
      </w:hyperlink>
    </w:p>
    <w:p w14:paraId="557B6A56" w14:textId="461E1BC0" w:rsidR="00307DE5" w:rsidRPr="006E7501" w:rsidRDefault="00C37113" w:rsidP="00307DE5">
      <w:pPr>
        <w:pStyle w:val="Default"/>
        <w:jc w:val="both"/>
        <w:rPr>
          <w:rFonts w:ascii="Arial" w:hAnsi="Arial" w:cs="Arial"/>
          <w:color w:val="002060"/>
          <w:sz w:val="22"/>
          <w:szCs w:val="22"/>
        </w:rPr>
      </w:pPr>
      <w:hyperlink r:id="rId14" w:history="1">
        <w:r w:rsidRPr="006E7501">
          <w:rPr>
            <w:rStyle w:val="Collegamentoipertestuale"/>
            <w:rFonts w:ascii="Arial" w:hAnsi="Arial" w:cs="Arial"/>
            <w:sz w:val="22"/>
            <w:szCs w:val="22"/>
          </w:rPr>
          <w:t>G:\Il mio Drive\Calcio a Cinque Marche\IL MODULO DI ISCRIZIONE</w:t>
        </w:r>
      </w:hyperlink>
    </w:p>
    <w:p w14:paraId="23E3FAA3" w14:textId="77777777" w:rsidR="00947C7D" w:rsidRPr="00947C7D" w:rsidRDefault="00947C7D" w:rsidP="0047674B">
      <w:pPr>
        <w:pStyle w:val="LndNormale1"/>
        <w:rPr>
          <w:rFonts w:cs="Arial"/>
          <w:color w:val="002060"/>
          <w:szCs w:val="22"/>
        </w:rPr>
      </w:pPr>
    </w:p>
    <w:p w14:paraId="3AB3A3E3" w14:textId="77777777" w:rsidR="00947C7D" w:rsidRPr="00947C7D" w:rsidRDefault="00947C7D" w:rsidP="00947C7D">
      <w:pPr>
        <w:rPr>
          <w:rFonts w:ascii="Arial" w:hAnsi="Arial" w:cs="Arial"/>
          <w:color w:val="002060"/>
          <w:sz w:val="22"/>
          <w:szCs w:val="22"/>
        </w:rPr>
      </w:pPr>
    </w:p>
    <w:p w14:paraId="18A30BA4" w14:textId="77777777" w:rsidR="00947C7D" w:rsidRPr="00947C7D" w:rsidRDefault="00947C7D" w:rsidP="00947C7D">
      <w:pPr>
        <w:pStyle w:val="LndNormale1"/>
        <w:rPr>
          <w:b/>
          <w:color w:val="002060"/>
          <w:sz w:val="28"/>
          <w:szCs w:val="28"/>
        </w:rPr>
      </w:pPr>
      <w:r w:rsidRPr="00947C7D">
        <w:rPr>
          <w:b/>
          <w:color w:val="002060"/>
          <w:sz w:val="28"/>
          <w:szCs w:val="28"/>
        </w:rPr>
        <w:t>SVINCOLI EX ART. 117 BIS NOIF</w:t>
      </w:r>
    </w:p>
    <w:p w14:paraId="42026214" w14:textId="77777777" w:rsidR="00947C7D" w:rsidRPr="00947C7D" w:rsidRDefault="00947C7D" w:rsidP="00947C7D">
      <w:pPr>
        <w:rPr>
          <w:rFonts w:ascii="Arial" w:hAnsi="Arial" w:cs="Arial"/>
          <w:color w:val="002060"/>
          <w:sz w:val="22"/>
          <w:szCs w:val="22"/>
        </w:rPr>
      </w:pPr>
    </w:p>
    <w:p w14:paraId="70796863" w14:textId="77777777" w:rsidR="00947C7D" w:rsidRPr="00947C7D" w:rsidRDefault="00947C7D" w:rsidP="00947C7D">
      <w:pPr>
        <w:pStyle w:val="LndNormale1"/>
        <w:rPr>
          <w:b/>
          <w:color w:val="002060"/>
        </w:rPr>
      </w:pPr>
      <w:r w:rsidRPr="00947C7D">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947C7D">
        <w:rPr>
          <w:b/>
          <w:color w:val="002060"/>
        </w:rPr>
        <w:t>18.03.2026:</w:t>
      </w:r>
    </w:p>
    <w:tbl>
      <w:tblPr>
        <w:tblW w:w="0" w:type="auto"/>
        <w:tblLook w:val="04A0" w:firstRow="1" w:lastRow="0" w:firstColumn="1" w:lastColumn="0" w:noHBand="0" w:noVBand="1"/>
      </w:tblPr>
      <w:tblGrid>
        <w:gridCol w:w="1265"/>
        <w:gridCol w:w="2756"/>
        <w:gridCol w:w="1273"/>
        <w:gridCol w:w="1182"/>
        <w:gridCol w:w="3436"/>
      </w:tblGrid>
      <w:tr w:rsidR="00947C7D" w:rsidRPr="00947C7D" w14:paraId="6F92075D" w14:textId="77777777" w:rsidTr="00A602E9">
        <w:tc>
          <w:tcPr>
            <w:tcW w:w="1265" w:type="dxa"/>
            <w:tcBorders>
              <w:top w:val="single" w:sz="4" w:space="0" w:color="auto"/>
              <w:left w:val="single" w:sz="4" w:space="0" w:color="auto"/>
              <w:bottom w:val="single" w:sz="4" w:space="0" w:color="auto"/>
              <w:right w:val="single" w:sz="4" w:space="0" w:color="auto"/>
            </w:tcBorders>
            <w:hideMark/>
          </w:tcPr>
          <w:p w14:paraId="7CA696F8" w14:textId="77777777" w:rsidR="00947C7D" w:rsidRPr="00947C7D" w:rsidRDefault="00947C7D" w:rsidP="00A602E9">
            <w:pPr>
              <w:pStyle w:val="LndNormale1"/>
              <w:jc w:val="center"/>
              <w:rPr>
                <w:color w:val="002060"/>
              </w:rPr>
            </w:pPr>
            <w:r w:rsidRPr="00947C7D">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1DFAB5C9" w14:textId="77777777" w:rsidR="00947C7D" w:rsidRPr="00947C7D" w:rsidRDefault="00947C7D" w:rsidP="00A602E9">
            <w:pPr>
              <w:pStyle w:val="LndNormale1"/>
              <w:jc w:val="center"/>
              <w:rPr>
                <w:color w:val="002060"/>
              </w:rPr>
            </w:pPr>
            <w:r w:rsidRPr="00947C7D">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61CA614" w14:textId="77777777" w:rsidR="00947C7D" w:rsidRPr="00947C7D" w:rsidRDefault="00947C7D" w:rsidP="00A602E9">
            <w:pPr>
              <w:pStyle w:val="LndNormale1"/>
              <w:jc w:val="center"/>
              <w:rPr>
                <w:color w:val="002060"/>
              </w:rPr>
            </w:pPr>
            <w:r w:rsidRPr="00947C7D">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41C20BD" w14:textId="77777777" w:rsidR="00947C7D" w:rsidRPr="00947C7D" w:rsidRDefault="00947C7D" w:rsidP="00A602E9">
            <w:pPr>
              <w:pStyle w:val="LndNormale1"/>
              <w:jc w:val="center"/>
              <w:rPr>
                <w:color w:val="002060"/>
              </w:rPr>
            </w:pPr>
            <w:r w:rsidRPr="00947C7D">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620B379" w14:textId="77777777" w:rsidR="00947C7D" w:rsidRPr="00947C7D" w:rsidRDefault="00947C7D" w:rsidP="00A602E9">
            <w:pPr>
              <w:pStyle w:val="LndNormale1"/>
              <w:jc w:val="center"/>
              <w:rPr>
                <w:color w:val="002060"/>
              </w:rPr>
            </w:pPr>
            <w:r w:rsidRPr="00947C7D">
              <w:rPr>
                <w:color w:val="002060"/>
              </w:rPr>
              <w:t>Società</w:t>
            </w:r>
          </w:p>
        </w:tc>
      </w:tr>
      <w:tr w:rsidR="00947C7D" w:rsidRPr="00947C7D" w14:paraId="11E9AEF6" w14:textId="77777777" w:rsidTr="00A602E9">
        <w:tc>
          <w:tcPr>
            <w:tcW w:w="1265" w:type="dxa"/>
            <w:tcBorders>
              <w:top w:val="single" w:sz="4" w:space="0" w:color="auto"/>
              <w:left w:val="single" w:sz="4" w:space="0" w:color="auto"/>
              <w:bottom w:val="single" w:sz="4" w:space="0" w:color="auto"/>
              <w:right w:val="single" w:sz="4" w:space="0" w:color="auto"/>
            </w:tcBorders>
          </w:tcPr>
          <w:p w14:paraId="503175E4" w14:textId="77777777" w:rsidR="00947C7D" w:rsidRPr="00947C7D" w:rsidRDefault="00947C7D" w:rsidP="00A602E9">
            <w:pPr>
              <w:pStyle w:val="LndNormale1"/>
              <w:rPr>
                <w:color w:val="002060"/>
                <w:sz w:val="20"/>
              </w:rPr>
            </w:pPr>
            <w:r w:rsidRPr="00947C7D">
              <w:rPr>
                <w:color w:val="002060"/>
                <w:sz w:val="20"/>
              </w:rPr>
              <w:t>1024211</w:t>
            </w:r>
          </w:p>
        </w:tc>
        <w:tc>
          <w:tcPr>
            <w:tcW w:w="2756" w:type="dxa"/>
            <w:tcBorders>
              <w:top w:val="single" w:sz="4" w:space="0" w:color="auto"/>
              <w:left w:val="single" w:sz="4" w:space="0" w:color="auto"/>
              <w:bottom w:val="single" w:sz="4" w:space="0" w:color="auto"/>
              <w:right w:val="single" w:sz="4" w:space="0" w:color="auto"/>
            </w:tcBorders>
          </w:tcPr>
          <w:p w14:paraId="14849674" w14:textId="77777777" w:rsidR="00947C7D" w:rsidRPr="00947C7D" w:rsidRDefault="00947C7D" w:rsidP="00A602E9">
            <w:pPr>
              <w:pStyle w:val="LndNormale1"/>
              <w:rPr>
                <w:color w:val="002060"/>
                <w:sz w:val="20"/>
              </w:rPr>
            </w:pPr>
            <w:r w:rsidRPr="00947C7D">
              <w:rPr>
                <w:color w:val="002060"/>
                <w:sz w:val="20"/>
              </w:rPr>
              <w:t>COLLEY BABA</w:t>
            </w:r>
          </w:p>
        </w:tc>
        <w:tc>
          <w:tcPr>
            <w:tcW w:w="1273" w:type="dxa"/>
            <w:tcBorders>
              <w:top w:val="single" w:sz="4" w:space="0" w:color="auto"/>
              <w:left w:val="single" w:sz="4" w:space="0" w:color="auto"/>
              <w:bottom w:val="single" w:sz="4" w:space="0" w:color="auto"/>
              <w:right w:val="single" w:sz="4" w:space="0" w:color="auto"/>
            </w:tcBorders>
          </w:tcPr>
          <w:p w14:paraId="3D8CA5D3" w14:textId="77777777" w:rsidR="00947C7D" w:rsidRPr="00947C7D" w:rsidRDefault="00947C7D" w:rsidP="00A602E9">
            <w:pPr>
              <w:pStyle w:val="LndNormale1"/>
              <w:rPr>
                <w:color w:val="002060"/>
                <w:sz w:val="20"/>
              </w:rPr>
            </w:pPr>
            <w:r w:rsidRPr="00947C7D">
              <w:rPr>
                <w:color w:val="002060"/>
                <w:sz w:val="20"/>
              </w:rPr>
              <w:t>12.04.2000</w:t>
            </w:r>
          </w:p>
        </w:tc>
        <w:tc>
          <w:tcPr>
            <w:tcW w:w="1182" w:type="dxa"/>
            <w:tcBorders>
              <w:top w:val="single" w:sz="4" w:space="0" w:color="auto"/>
              <w:left w:val="single" w:sz="4" w:space="0" w:color="auto"/>
              <w:bottom w:val="single" w:sz="4" w:space="0" w:color="auto"/>
              <w:right w:val="single" w:sz="4" w:space="0" w:color="auto"/>
            </w:tcBorders>
          </w:tcPr>
          <w:p w14:paraId="57C266A5" w14:textId="77777777" w:rsidR="00947C7D" w:rsidRPr="00947C7D" w:rsidRDefault="00947C7D" w:rsidP="00A602E9">
            <w:pPr>
              <w:pStyle w:val="LndNormale1"/>
              <w:jc w:val="left"/>
              <w:rPr>
                <w:color w:val="002060"/>
                <w:sz w:val="20"/>
              </w:rPr>
            </w:pPr>
            <w:r w:rsidRPr="00947C7D">
              <w:rPr>
                <w:color w:val="002060"/>
                <w:sz w:val="20"/>
              </w:rPr>
              <w:t>941032</w:t>
            </w:r>
          </w:p>
        </w:tc>
        <w:tc>
          <w:tcPr>
            <w:tcW w:w="3436" w:type="dxa"/>
            <w:tcBorders>
              <w:top w:val="single" w:sz="4" w:space="0" w:color="auto"/>
              <w:left w:val="single" w:sz="4" w:space="0" w:color="auto"/>
              <w:bottom w:val="single" w:sz="4" w:space="0" w:color="auto"/>
              <w:right w:val="single" w:sz="4" w:space="0" w:color="auto"/>
            </w:tcBorders>
          </w:tcPr>
          <w:p w14:paraId="57E89D5C" w14:textId="77777777" w:rsidR="00947C7D" w:rsidRPr="00947C7D" w:rsidRDefault="00947C7D" w:rsidP="00A602E9">
            <w:pPr>
              <w:pStyle w:val="LndNormale1"/>
              <w:jc w:val="left"/>
              <w:rPr>
                <w:color w:val="002060"/>
                <w:sz w:val="20"/>
              </w:rPr>
            </w:pPr>
            <w:r w:rsidRPr="00947C7D">
              <w:rPr>
                <w:color w:val="002060"/>
                <w:sz w:val="20"/>
              </w:rPr>
              <w:t>URBIS SALVIA A.S.D.</w:t>
            </w:r>
          </w:p>
        </w:tc>
      </w:tr>
    </w:tbl>
    <w:p w14:paraId="4CE9D35B" w14:textId="77777777" w:rsidR="00947C7D" w:rsidRPr="00947C7D" w:rsidRDefault="00947C7D" w:rsidP="00947C7D">
      <w:pPr>
        <w:rPr>
          <w:rFonts w:ascii="Arial" w:hAnsi="Arial" w:cs="Arial"/>
          <w:b/>
          <w:color w:val="002060"/>
          <w:sz w:val="22"/>
          <w:szCs w:val="22"/>
          <w:u w:val="single"/>
        </w:rPr>
      </w:pPr>
    </w:p>
    <w:p w14:paraId="415E288B" w14:textId="77777777" w:rsidR="00947C7D" w:rsidRPr="00947C7D" w:rsidRDefault="00947C7D" w:rsidP="00947C7D">
      <w:pPr>
        <w:pStyle w:val="LndNormale1"/>
        <w:rPr>
          <w:b/>
          <w:color w:val="002060"/>
        </w:rPr>
      </w:pPr>
      <w:r w:rsidRPr="00947C7D">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947C7D">
        <w:rPr>
          <w:b/>
          <w:color w:val="002060"/>
        </w:rPr>
        <w:t>19.03.2026:</w:t>
      </w:r>
    </w:p>
    <w:tbl>
      <w:tblPr>
        <w:tblW w:w="0" w:type="auto"/>
        <w:tblLook w:val="04A0" w:firstRow="1" w:lastRow="0" w:firstColumn="1" w:lastColumn="0" w:noHBand="0" w:noVBand="1"/>
      </w:tblPr>
      <w:tblGrid>
        <w:gridCol w:w="1265"/>
        <w:gridCol w:w="2756"/>
        <w:gridCol w:w="1273"/>
        <w:gridCol w:w="1182"/>
        <w:gridCol w:w="3436"/>
      </w:tblGrid>
      <w:tr w:rsidR="00947C7D" w:rsidRPr="00947C7D" w14:paraId="48B3F348" w14:textId="77777777" w:rsidTr="00A602E9">
        <w:tc>
          <w:tcPr>
            <w:tcW w:w="1265" w:type="dxa"/>
            <w:tcBorders>
              <w:top w:val="single" w:sz="4" w:space="0" w:color="auto"/>
              <w:left w:val="single" w:sz="4" w:space="0" w:color="auto"/>
              <w:bottom w:val="single" w:sz="4" w:space="0" w:color="auto"/>
              <w:right w:val="single" w:sz="4" w:space="0" w:color="auto"/>
            </w:tcBorders>
            <w:hideMark/>
          </w:tcPr>
          <w:p w14:paraId="54463835" w14:textId="77777777" w:rsidR="00947C7D" w:rsidRPr="00947C7D" w:rsidRDefault="00947C7D" w:rsidP="00A602E9">
            <w:pPr>
              <w:pStyle w:val="LndNormale1"/>
              <w:jc w:val="center"/>
              <w:rPr>
                <w:color w:val="002060"/>
              </w:rPr>
            </w:pPr>
            <w:r w:rsidRPr="00947C7D">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4E72FAF" w14:textId="77777777" w:rsidR="00947C7D" w:rsidRPr="00947C7D" w:rsidRDefault="00947C7D" w:rsidP="00A602E9">
            <w:pPr>
              <w:pStyle w:val="LndNormale1"/>
              <w:jc w:val="center"/>
              <w:rPr>
                <w:color w:val="002060"/>
              </w:rPr>
            </w:pPr>
            <w:r w:rsidRPr="00947C7D">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541D0BAA" w14:textId="77777777" w:rsidR="00947C7D" w:rsidRPr="00947C7D" w:rsidRDefault="00947C7D" w:rsidP="00A602E9">
            <w:pPr>
              <w:pStyle w:val="LndNormale1"/>
              <w:jc w:val="center"/>
              <w:rPr>
                <w:color w:val="002060"/>
              </w:rPr>
            </w:pPr>
            <w:r w:rsidRPr="00947C7D">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9555059" w14:textId="77777777" w:rsidR="00947C7D" w:rsidRPr="00947C7D" w:rsidRDefault="00947C7D" w:rsidP="00A602E9">
            <w:pPr>
              <w:pStyle w:val="LndNormale1"/>
              <w:jc w:val="center"/>
              <w:rPr>
                <w:color w:val="002060"/>
              </w:rPr>
            </w:pPr>
            <w:r w:rsidRPr="00947C7D">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8F84D22" w14:textId="77777777" w:rsidR="00947C7D" w:rsidRPr="00947C7D" w:rsidRDefault="00947C7D" w:rsidP="00A602E9">
            <w:pPr>
              <w:pStyle w:val="LndNormale1"/>
              <w:jc w:val="center"/>
              <w:rPr>
                <w:color w:val="002060"/>
              </w:rPr>
            </w:pPr>
            <w:r w:rsidRPr="00947C7D">
              <w:rPr>
                <w:color w:val="002060"/>
              </w:rPr>
              <w:t>Società</w:t>
            </w:r>
          </w:p>
        </w:tc>
      </w:tr>
      <w:tr w:rsidR="00947C7D" w:rsidRPr="00947C7D" w14:paraId="1DB2E0B7" w14:textId="77777777" w:rsidTr="00A602E9">
        <w:tc>
          <w:tcPr>
            <w:tcW w:w="1265" w:type="dxa"/>
            <w:tcBorders>
              <w:top w:val="single" w:sz="4" w:space="0" w:color="auto"/>
              <w:left w:val="single" w:sz="4" w:space="0" w:color="auto"/>
              <w:bottom w:val="single" w:sz="4" w:space="0" w:color="auto"/>
              <w:right w:val="single" w:sz="4" w:space="0" w:color="auto"/>
            </w:tcBorders>
          </w:tcPr>
          <w:p w14:paraId="3A88FA82" w14:textId="77777777" w:rsidR="00947C7D" w:rsidRPr="00947C7D" w:rsidRDefault="00947C7D" w:rsidP="00A602E9">
            <w:pPr>
              <w:pStyle w:val="LndNormale1"/>
              <w:rPr>
                <w:color w:val="002060"/>
                <w:sz w:val="20"/>
              </w:rPr>
            </w:pPr>
            <w:r w:rsidRPr="00947C7D">
              <w:rPr>
                <w:color w:val="002060"/>
                <w:sz w:val="20"/>
              </w:rPr>
              <w:t>2223447</w:t>
            </w:r>
          </w:p>
        </w:tc>
        <w:tc>
          <w:tcPr>
            <w:tcW w:w="2756" w:type="dxa"/>
            <w:tcBorders>
              <w:top w:val="single" w:sz="4" w:space="0" w:color="auto"/>
              <w:left w:val="single" w:sz="4" w:space="0" w:color="auto"/>
              <w:bottom w:val="single" w:sz="4" w:space="0" w:color="auto"/>
              <w:right w:val="single" w:sz="4" w:space="0" w:color="auto"/>
            </w:tcBorders>
          </w:tcPr>
          <w:p w14:paraId="33FF0F8A" w14:textId="77777777" w:rsidR="00947C7D" w:rsidRPr="00947C7D" w:rsidRDefault="00947C7D" w:rsidP="00A602E9">
            <w:pPr>
              <w:pStyle w:val="LndNormale1"/>
              <w:rPr>
                <w:color w:val="002060"/>
                <w:sz w:val="20"/>
              </w:rPr>
            </w:pPr>
            <w:r w:rsidRPr="00947C7D">
              <w:rPr>
                <w:color w:val="002060"/>
                <w:sz w:val="20"/>
              </w:rPr>
              <w:t>MARTINI FEDERICO</w:t>
            </w:r>
          </w:p>
        </w:tc>
        <w:tc>
          <w:tcPr>
            <w:tcW w:w="1273" w:type="dxa"/>
            <w:tcBorders>
              <w:top w:val="single" w:sz="4" w:space="0" w:color="auto"/>
              <w:left w:val="single" w:sz="4" w:space="0" w:color="auto"/>
              <w:bottom w:val="single" w:sz="4" w:space="0" w:color="auto"/>
              <w:right w:val="single" w:sz="4" w:space="0" w:color="auto"/>
            </w:tcBorders>
          </w:tcPr>
          <w:p w14:paraId="5B03F174" w14:textId="77777777" w:rsidR="00947C7D" w:rsidRPr="00947C7D" w:rsidRDefault="00947C7D" w:rsidP="00A602E9">
            <w:pPr>
              <w:pStyle w:val="LndNormale1"/>
              <w:rPr>
                <w:color w:val="002060"/>
                <w:sz w:val="20"/>
              </w:rPr>
            </w:pPr>
            <w:r w:rsidRPr="00947C7D">
              <w:rPr>
                <w:color w:val="002060"/>
                <w:sz w:val="20"/>
              </w:rPr>
              <w:t>20.04.2005</w:t>
            </w:r>
          </w:p>
        </w:tc>
        <w:tc>
          <w:tcPr>
            <w:tcW w:w="1182" w:type="dxa"/>
            <w:tcBorders>
              <w:top w:val="single" w:sz="4" w:space="0" w:color="auto"/>
              <w:left w:val="single" w:sz="4" w:space="0" w:color="auto"/>
              <w:bottom w:val="single" w:sz="4" w:space="0" w:color="auto"/>
              <w:right w:val="single" w:sz="4" w:space="0" w:color="auto"/>
            </w:tcBorders>
          </w:tcPr>
          <w:p w14:paraId="4152E48E" w14:textId="77777777" w:rsidR="00947C7D" w:rsidRPr="00947C7D" w:rsidRDefault="00947C7D" w:rsidP="00A602E9">
            <w:pPr>
              <w:pStyle w:val="LndNormale1"/>
              <w:jc w:val="left"/>
              <w:rPr>
                <w:color w:val="002060"/>
                <w:sz w:val="20"/>
              </w:rPr>
            </w:pPr>
            <w:r w:rsidRPr="00947C7D">
              <w:rPr>
                <w:color w:val="002060"/>
                <w:sz w:val="20"/>
              </w:rPr>
              <w:t>935626</w:t>
            </w:r>
          </w:p>
        </w:tc>
        <w:tc>
          <w:tcPr>
            <w:tcW w:w="3436" w:type="dxa"/>
            <w:tcBorders>
              <w:top w:val="single" w:sz="4" w:space="0" w:color="auto"/>
              <w:left w:val="single" w:sz="4" w:space="0" w:color="auto"/>
              <w:bottom w:val="single" w:sz="4" w:space="0" w:color="auto"/>
              <w:right w:val="single" w:sz="4" w:space="0" w:color="auto"/>
            </w:tcBorders>
          </w:tcPr>
          <w:p w14:paraId="2416E744" w14:textId="77777777" w:rsidR="00947C7D" w:rsidRPr="00947C7D" w:rsidRDefault="00947C7D" w:rsidP="00A602E9">
            <w:pPr>
              <w:pStyle w:val="LndNormale1"/>
              <w:jc w:val="left"/>
              <w:rPr>
                <w:color w:val="002060"/>
                <w:sz w:val="20"/>
              </w:rPr>
            </w:pPr>
            <w:r w:rsidRPr="00947C7D">
              <w:rPr>
                <w:color w:val="002060"/>
                <w:sz w:val="20"/>
              </w:rPr>
              <w:t>C.S. BORGO ROSSELLI A.S.D.</w:t>
            </w:r>
          </w:p>
        </w:tc>
      </w:tr>
    </w:tbl>
    <w:p w14:paraId="72638B1E" w14:textId="77777777" w:rsidR="00947C7D" w:rsidRPr="00947C7D" w:rsidRDefault="00947C7D" w:rsidP="00947C7D">
      <w:pPr>
        <w:rPr>
          <w:rFonts w:ascii="Arial" w:hAnsi="Arial" w:cs="Arial"/>
          <w:b/>
          <w:color w:val="002060"/>
          <w:sz w:val="22"/>
          <w:szCs w:val="22"/>
        </w:rPr>
      </w:pPr>
    </w:p>
    <w:p w14:paraId="6FDCF867" w14:textId="77777777" w:rsidR="00947C7D" w:rsidRPr="00947C7D" w:rsidRDefault="00947C7D" w:rsidP="00947C7D">
      <w:pPr>
        <w:rPr>
          <w:rFonts w:ascii="Arial" w:hAnsi="Arial" w:cs="Arial"/>
          <w:b/>
          <w:color w:val="002060"/>
          <w:sz w:val="22"/>
          <w:szCs w:val="22"/>
        </w:rPr>
      </w:pPr>
    </w:p>
    <w:p w14:paraId="0B328706" w14:textId="77777777" w:rsidR="00947C7D" w:rsidRPr="00947C7D" w:rsidRDefault="00947C7D" w:rsidP="00947C7D">
      <w:pPr>
        <w:pStyle w:val="LndNormale1"/>
        <w:rPr>
          <w:b/>
          <w:color w:val="002060"/>
          <w:sz w:val="28"/>
          <w:szCs w:val="28"/>
        </w:rPr>
      </w:pPr>
      <w:r w:rsidRPr="00947C7D">
        <w:rPr>
          <w:b/>
          <w:color w:val="002060"/>
          <w:sz w:val="28"/>
          <w:szCs w:val="28"/>
        </w:rPr>
        <w:t>SVINCOLI PER INATTIVITA’ (ART. 109 NOIF)</w:t>
      </w:r>
    </w:p>
    <w:p w14:paraId="2C72B18B" w14:textId="77777777" w:rsidR="00947C7D" w:rsidRPr="00947C7D" w:rsidRDefault="00947C7D" w:rsidP="00947C7D">
      <w:pPr>
        <w:pStyle w:val="LndNormale1"/>
        <w:rPr>
          <w:color w:val="002060"/>
        </w:rPr>
      </w:pPr>
    </w:p>
    <w:p w14:paraId="4711FC75" w14:textId="77777777" w:rsidR="00947C7D" w:rsidRPr="00947C7D" w:rsidRDefault="00947C7D" w:rsidP="00947C7D">
      <w:pPr>
        <w:pStyle w:val="LndNormale1"/>
        <w:rPr>
          <w:color w:val="002060"/>
        </w:rPr>
      </w:pPr>
      <w:r w:rsidRPr="00947C7D">
        <w:rPr>
          <w:color w:val="002060"/>
        </w:rPr>
        <w:t>Vista la richiesta di svincolo per inattività ai sensi dell’art. 109 delle NOIF, si procede allo svincolo dei seguenti calciatori:</w:t>
      </w:r>
    </w:p>
    <w:p w14:paraId="180F01FA" w14:textId="77777777" w:rsidR="00947C7D" w:rsidRPr="00947C7D" w:rsidRDefault="00947C7D" w:rsidP="00947C7D">
      <w:pPr>
        <w:pStyle w:val="LndNormale1"/>
        <w:rPr>
          <w:b/>
          <w:color w:val="002060"/>
        </w:rPr>
      </w:pPr>
      <w:r w:rsidRPr="00947C7D">
        <w:rPr>
          <w:b/>
          <w:color w:val="002060"/>
        </w:rPr>
        <w:t>ANGELINI RICCARDO</w:t>
      </w:r>
      <w:r w:rsidRPr="00947C7D">
        <w:rPr>
          <w:b/>
          <w:color w:val="002060"/>
        </w:rPr>
        <w:tab/>
      </w:r>
      <w:r w:rsidRPr="00947C7D">
        <w:rPr>
          <w:b/>
          <w:color w:val="002060"/>
        </w:rPr>
        <w:tab/>
        <w:t>nato 30.09.2008</w:t>
      </w:r>
      <w:r w:rsidRPr="00947C7D">
        <w:rPr>
          <w:b/>
          <w:color w:val="002060"/>
        </w:rPr>
        <w:tab/>
        <w:t>910.308 A.S.D. PORTA ROMANA</w:t>
      </w:r>
    </w:p>
    <w:p w14:paraId="12CB95C3" w14:textId="77777777" w:rsidR="00947C7D" w:rsidRPr="00947C7D" w:rsidRDefault="00947C7D" w:rsidP="00947C7D">
      <w:pPr>
        <w:pStyle w:val="LndNormale1"/>
        <w:rPr>
          <w:b/>
          <w:color w:val="002060"/>
        </w:rPr>
      </w:pPr>
      <w:r w:rsidRPr="00947C7D">
        <w:rPr>
          <w:b/>
          <w:color w:val="002060"/>
        </w:rPr>
        <w:t>ESPOSITO PIETRO</w:t>
      </w:r>
      <w:r w:rsidRPr="00947C7D">
        <w:rPr>
          <w:b/>
          <w:color w:val="002060"/>
        </w:rPr>
        <w:tab/>
      </w:r>
      <w:r w:rsidRPr="00947C7D">
        <w:rPr>
          <w:b/>
          <w:color w:val="002060"/>
        </w:rPr>
        <w:tab/>
      </w:r>
      <w:r w:rsidRPr="00947C7D">
        <w:rPr>
          <w:b/>
          <w:color w:val="002060"/>
        </w:rPr>
        <w:tab/>
        <w:t>nato 26.09.2008</w:t>
      </w:r>
      <w:r w:rsidRPr="00947C7D">
        <w:rPr>
          <w:b/>
          <w:color w:val="002060"/>
        </w:rPr>
        <w:tab/>
        <w:t xml:space="preserve">  59.058 U.S. CASTELFRETTESE A.S.D.  </w:t>
      </w:r>
    </w:p>
    <w:p w14:paraId="273D0753" w14:textId="77777777" w:rsidR="00947C7D" w:rsidRPr="00947C7D" w:rsidRDefault="00947C7D" w:rsidP="00947C7D">
      <w:pPr>
        <w:rPr>
          <w:rFonts w:ascii="Arial" w:hAnsi="Arial" w:cs="Arial"/>
          <w:b/>
          <w:color w:val="002060"/>
          <w:sz w:val="22"/>
          <w:szCs w:val="22"/>
        </w:rPr>
      </w:pPr>
    </w:p>
    <w:p w14:paraId="6B4EB871" w14:textId="77777777" w:rsidR="00947C7D" w:rsidRPr="00947C7D" w:rsidRDefault="00947C7D" w:rsidP="00947C7D">
      <w:pPr>
        <w:rPr>
          <w:rFonts w:ascii="Arial" w:hAnsi="Arial" w:cs="Arial"/>
          <w:b/>
          <w:color w:val="002060"/>
          <w:sz w:val="22"/>
          <w:szCs w:val="22"/>
        </w:rPr>
      </w:pPr>
    </w:p>
    <w:p w14:paraId="4606B738" w14:textId="77777777" w:rsidR="00947C7D" w:rsidRPr="00947C7D" w:rsidRDefault="00947C7D" w:rsidP="00947C7D">
      <w:pPr>
        <w:pStyle w:val="LndNormale1"/>
        <w:rPr>
          <w:b/>
          <w:color w:val="002060"/>
          <w:sz w:val="28"/>
          <w:szCs w:val="28"/>
        </w:rPr>
      </w:pPr>
      <w:r w:rsidRPr="00947C7D">
        <w:rPr>
          <w:b/>
          <w:color w:val="002060"/>
          <w:sz w:val="28"/>
          <w:szCs w:val="28"/>
        </w:rPr>
        <w:lastRenderedPageBreak/>
        <w:t>ANNULLAMENTO TESSERAMENTI ANNUALI (SGS)</w:t>
      </w:r>
    </w:p>
    <w:p w14:paraId="0AAFB60A" w14:textId="77777777" w:rsidR="00947C7D" w:rsidRPr="00947C7D" w:rsidRDefault="00947C7D" w:rsidP="00947C7D">
      <w:pPr>
        <w:pStyle w:val="LndNormale1"/>
        <w:rPr>
          <w:color w:val="002060"/>
        </w:rPr>
      </w:pPr>
    </w:p>
    <w:p w14:paraId="11E7572E" w14:textId="77777777" w:rsidR="00947C7D" w:rsidRPr="00947C7D" w:rsidRDefault="00947C7D" w:rsidP="00947C7D">
      <w:pPr>
        <w:pStyle w:val="LndNormale1"/>
        <w:rPr>
          <w:color w:val="002060"/>
        </w:rPr>
      </w:pPr>
      <w:r w:rsidRPr="00947C7D">
        <w:rPr>
          <w:color w:val="002060"/>
        </w:rPr>
        <w:t>Vista la richiesta di svincolo per inattività ai sensi dell’art. 109 delle NOIF, presentate dagli esercenti la potestà genitoriale, esperiti i dovuti accertamenti, si procede allo svincolo dei seguenti calciatori/calciatrici:</w:t>
      </w:r>
    </w:p>
    <w:p w14:paraId="7308465E" w14:textId="77777777" w:rsidR="00947C7D" w:rsidRPr="00947C7D" w:rsidRDefault="00947C7D" w:rsidP="00947C7D">
      <w:pPr>
        <w:pStyle w:val="LndNormale1"/>
        <w:rPr>
          <w:b/>
          <w:color w:val="002060"/>
        </w:rPr>
      </w:pPr>
      <w:r w:rsidRPr="00947C7D">
        <w:rPr>
          <w:b/>
          <w:color w:val="002060"/>
        </w:rPr>
        <w:t>PAGLIARDINI LUCA</w:t>
      </w:r>
      <w:r w:rsidRPr="00947C7D">
        <w:rPr>
          <w:b/>
          <w:color w:val="002060"/>
        </w:rPr>
        <w:tab/>
      </w:r>
      <w:r w:rsidRPr="00947C7D">
        <w:rPr>
          <w:b/>
          <w:color w:val="002060"/>
        </w:rPr>
        <w:tab/>
      </w:r>
      <w:r w:rsidRPr="00947C7D">
        <w:rPr>
          <w:b/>
          <w:color w:val="002060"/>
        </w:rPr>
        <w:tab/>
        <w:t xml:space="preserve">nato 07.05.2012 </w:t>
      </w:r>
      <w:r w:rsidRPr="00947C7D">
        <w:rPr>
          <w:b/>
          <w:color w:val="002060"/>
        </w:rPr>
        <w:tab/>
        <w:t>935.627 A.S.D. LMV URBINO CALCIO</w:t>
      </w:r>
    </w:p>
    <w:p w14:paraId="1F806901" w14:textId="77777777" w:rsidR="00947C7D" w:rsidRPr="00947C7D" w:rsidRDefault="00947C7D" w:rsidP="00947C7D">
      <w:pPr>
        <w:pStyle w:val="LndNormale1"/>
        <w:rPr>
          <w:rFonts w:cs="Arial"/>
          <w:b/>
          <w:color w:val="002060"/>
          <w:szCs w:val="22"/>
        </w:rPr>
      </w:pPr>
    </w:p>
    <w:p w14:paraId="1C4911B9" w14:textId="77777777" w:rsidR="00947C7D" w:rsidRPr="00947C7D" w:rsidRDefault="00947C7D" w:rsidP="00947C7D">
      <w:pPr>
        <w:rPr>
          <w:rFonts w:ascii="Arial" w:hAnsi="Arial" w:cs="Arial"/>
          <w:b/>
          <w:color w:val="002060"/>
          <w:sz w:val="22"/>
          <w:szCs w:val="22"/>
          <w:u w:val="single"/>
        </w:rPr>
      </w:pPr>
    </w:p>
    <w:p w14:paraId="3A39AF30" w14:textId="77777777" w:rsidR="00947C7D" w:rsidRPr="00947C7D" w:rsidRDefault="00947C7D" w:rsidP="00947C7D">
      <w:pPr>
        <w:pStyle w:val="LndNormale1"/>
        <w:rPr>
          <w:b/>
          <w:color w:val="002060"/>
          <w:sz w:val="28"/>
          <w:szCs w:val="28"/>
        </w:rPr>
      </w:pPr>
      <w:r w:rsidRPr="00947C7D">
        <w:rPr>
          <w:b/>
          <w:color w:val="002060"/>
          <w:sz w:val="28"/>
          <w:szCs w:val="28"/>
        </w:rPr>
        <w:t>ANNULLAMENTO CARTA ASS.VA PICCOLI AMICI – PRIMI CALCI</w:t>
      </w:r>
    </w:p>
    <w:p w14:paraId="52029B21" w14:textId="77777777" w:rsidR="00947C7D" w:rsidRPr="00947C7D" w:rsidRDefault="00947C7D" w:rsidP="00947C7D">
      <w:pPr>
        <w:pStyle w:val="LndNormale1"/>
        <w:rPr>
          <w:color w:val="002060"/>
          <w:szCs w:val="22"/>
        </w:rPr>
      </w:pPr>
    </w:p>
    <w:p w14:paraId="490620E5" w14:textId="77777777" w:rsidR="00947C7D" w:rsidRPr="00947C7D" w:rsidRDefault="00947C7D" w:rsidP="00947C7D">
      <w:pPr>
        <w:pStyle w:val="LndNormale1"/>
        <w:rPr>
          <w:color w:val="002060"/>
          <w:szCs w:val="22"/>
        </w:rPr>
      </w:pPr>
      <w:r w:rsidRPr="00947C7D">
        <w:rPr>
          <w:color w:val="002060"/>
          <w:szCs w:val="22"/>
        </w:rPr>
        <w:t xml:space="preserve">Vista la richiesta avnazata, si procede all’annullamento della “Carta Assicurativa” Piccoli Amici – </w:t>
      </w:r>
    </w:p>
    <w:p w14:paraId="0B28DE37" w14:textId="277607D6" w:rsidR="00947C7D" w:rsidRPr="00947C7D" w:rsidRDefault="00947C7D" w:rsidP="00947C7D">
      <w:pPr>
        <w:pStyle w:val="LndNormale1"/>
        <w:rPr>
          <w:b/>
          <w:color w:val="002060"/>
          <w:szCs w:val="22"/>
        </w:rPr>
      </w:pPr>
      <w:r w:rsidRPr="00947C7D">
        <w:rPr>
          <w:b/>
          <w:color w:val="002060"/>
          <w:szCs w:val="22"/>
        </w:rPr>
        <w:t>SERRANI RICCARDO</w:t>
      </w:r>
      <w:r w:rsidRPr="00947C7D">
        <w:rPr>
          <w:b/>
          <w:color w:val="002060"/>
          <w:szCs w:val="22"/>
        </w:rPr>
        <w:tab/>
      </w:r>
      <w:r w:rsidR="00612CA3">
        <w:rPr>
          <w:b/>
          <w:color w:val="002060"/>
          <w:szCs w:val="22"/>
        </w:rPr>
        <w:tab/>
      </w:r>
      <w:r w:rsidRPr="00947C7D">
        <w:rPr>
          <w:b/>
          <w:color w:val="002060"/>
          <w:szCs w:val="22"/>
        </w:rPr>
        <w:t>nato 15.11.2017</w:t>
      </w:r>
      <w:r w:rsidRPr="00947C7D">
        <w:rPr>
          <w:b/>
          <w:color w:val="002060"/>
          <w:szCs w:val="22"/>
        </w:rPr>
        <w:tab/>
        <w:t>42.860 P.G.S. ROBUR A.S.D.</w:t>
      </w:r>
    </w:p>
    <w:p w14:paraId="0050E6D2" w14:textId="77777777" w:rsidR="00947C7D" w:rsidRPr="00947C7D" w:rsidRDefault="00947C7D" w:rsidP="0047674B">
      <w:pPr>
        <w:pStyle w:val="LndNormale1"/>
        <w:rPr>
          <w:rFonts w:cs="Arial"/>
          <w:color w:val="002060"/>
          <w:szCs w:val="22"/>
        </w:rPr>
      </w:pPr>
    </w:p>
    <w:p w14:paraId="4CB5419E" w14:textId="77777777" w:rsidR="002F69BA" w:rsidRPr="00947C7D" w:rsidRDefault="002F69BA" w:rsidP="0047674B">
      <w:pPr>
        <w:pStyle w:val="LndNormale1"/>
        <w:rPr>
          <w:rFonts w:cs="Arial"/>
          <w:color w:val="002060"/>
          <w:szCs w:val="22"/>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5"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1249D1DA" w14:textId="77777777" w:rsidR="009F0363" w:rsidRPr="003521C2" w:rsidRDefault="009F0363" w:rsidP="009F0363">
      <w:pPr>
        <w:pStyle w:val="breakline"/>
        <w:rPr>
          <w:color w:val="002060"/>
        </w:rPr>
      </w:pPr>
    </w:p>
    <w:p w14:paraId="3504490D" w14:textId="77777777" w:rsidR="009F0363" w:rsidRPr="003521C2" w:rsidRDefault="009F0363" w:rsidP="009F0363">
      <w:pPr>
        <w:pStyle w:val="titolocampionato0"/>
        <w:shd w:val="clear" w:color="auto" w:fill="CCCCCC"/>
        <w:spacing w:before="80" w:after="40"/>
        <w:rPr>
          <w:color w:val="002060"/>
        </w:rPr>
      </w:pPr>
      <w:r w:rsidRPr="003521C2">
        <w:rPr>
          <w:color w:val="002060"/>
        </w:rPr>
        <w:t>CALCIO A CINQUE SERIE C1</w:t>
      </w:r>
    </w:p>
    <w:p w14:paraId="00733BB0" w14:textId="77777777" w:rsidR="009F0363" w:rsidRPr="001E2445" w:rsidRDefault="009F0363" w:rsidP="009F0363">
      <w:pPr>
        <w:pStyle w:val="LndNormale1"/>
        <w:jc w:val="center"/>
        <w:rPr>
          <w:rFonts w:cs="Arial"/>
          <w:b/>
          <w:color w:val="002060"/>
          <w:sz w:val="36"/>
          <w:szCs w:val="36"/>
        </w:rPr>
      </w:pPr>
      <w:r w:rsidRPr="001E2445">
        <w:rPr>
          <w:rFonts w:cs="Arial"/>
          <w:b/>
          <w:color w:val="002060"/>
          <w:sz w:val="36"/>
          <w:szCs w:val="36"/>
        </w:rPr>
        <w:t>CONTEMPORANEITA’ ULTIME DUE GIORNATE</w:t>
      </w:r>
    </w:p>
    <w:p w14:paraId="5FC578BF" w14:textId="77777777" w:rsidR="009F0363" w:rsidRPr="001E2445" w:rsidRDefault="009F0363" w:rsidP="009F0363">
      <w:pPr>
        <w:pStyle w:val="Corpodeltesto21"/>
        <w:jc w:val="center"/>
        <w:rPr>
          <w:rFonts w:ascii="Arial" w:hAnsi="Arial" w:cs="Arial"/>
          <w:b/>
          <w:color w:val="002060"/>
          <w:sz w:val="22"/>
          <w:szCs w:val="22"/>
        </w:rPr>
      </w:pPr>
    </w:p>
    <w:p w14:paraId="35B61EDD" w14:textId="77777777" w:rsidR="009F0363" w:rsidRDefault="009F0363" w:rsidP="009F0363">
      <w:pPr>
        <w:pStyle w:val="LndNormale1"/>
        <w:rPr>
          <w:color w:val="002060"/>
        </w:rPr>
      </w:pPr>
      <w:r>
        <w:rPr>
          <w:color w:val="002060"/>
        </w:rPr>
        <w:t>Si fa presente che, come riportato nel Comunicato Ufficiale n° 04 del 18/07/2025, l</w:t>
      </w:r>
      <w:r w:rsidRPr="0014473F">
        <w:rPr>
          <w:color w:val="002060"/>
        </w:rPr>
        <w:t xml:space="preserve">e </w:t>
      </w:r>
      <w:r w:rsidRPr="008060A2">
        <w:rPr>
          <w:b/>
          <w:bCs/>
          <w:color w:val="002060"/>
        </w:rPr>
        <w:t>ultime due giornate</w:t>
      </w:r>
      <w:r w:rsidRPr="0014473F">
        <w:rPr>
          <w:color w:val="002060"/>
        </w:rPr>
        <w:t xml:space="preserve"> di campionato dovranno essere disputate il </w:t>
      </w:r>
      <w:r w:rsidRPr="008060A2">
        <w:rPr>
          <w:b/>
          <w:bCs/>
          <w:color w:val="002060"/>
        </w:rPr>
        <w:t xml:space="preserve">Venerdì </w:t>
      </w:r>
      <w:r w:rsidRPr="008060A2">
        <w:rPr>
          <w:color w:val="002060"/>
        </w:rPr>
        <w:t xml:space="preserve">alle </w:t>
      </w:r>
      <w:r w:rsidRPr="008060A2">
        <w:rPr>
          <w:b/>
          <w:bCs/>
          <w:color w:val="002060"/>
        </w:rPr>
        <w:t>ore 21:45</w:t>
      </w:r>
      <w:r w:rsidRPr="0014473F">
        <w:rPr>
          <w:color w:val="002060"/>
        </w:rPr>
        <w:t xml:space="preserve">; non saranno concessi in nessun caso anticipi e posticipi tranne l’anticipo di gare ininfluenti ai fini della classifica. </w:t>
      </w:r>
    </w:p>
    <w:p w14:paraId="0493DAAC" w14:textId="77777777" w:rsidR="009F0363" w:rsidRPr="003521C2" w:rsidRDefault="009F0363" w:rsidP="009F0363">
      <w:pPr>
        <w:pStyle w:val="breakline"/>
        <w:rPr>
          <w:color w:val="002060"/>
        </w:rPr>
      </w:pPr>
    </w:p>
    <w:p w14:paraId="3738AD3C" w14:textId="77777777" w:rsidR="009F0363" w:rsidRPr="003521C2" w:rsidRDefault="009F0363" w:rsidP="009F0363">
      <w:pPr>
        <w:pStyle w:val="titoloprinc0"/>
        <w:rPr>
          <w:color w:val="002060"/>
        </w:rPr>
      </w:pPr>
      <w:r w:rsidRPr="003521C2">
        <w:rPr>
          <w:color w:val="002060"/>
        </w:rPr>
        <w:t>RISULTATI</w:t>
      </w:r>
    </w:p>
    <w:p w14:paraId="145AABD8" w14:textId="77777777" w:rsidR="009F0363" w:rsidRPr="003521C2" w:rsidRDefault="009F0363" w:rsidP="009F0363">
      <w:pPr>
        <w:pStyle w:val="breakline"/>
        <w:rPr>
          <w:color w:val="002060"/>
        </w:rPr>
      </w:pPr>
    </w:p>
    <w:p w14:paraId="757F3729" w14:textId="77777777" w:rsidR="009F0363" w:rsidRPr="003521C2" w:rsidRDefault="009F0363" w:rsidP="009F0363">
      <w:pPr>
        <w:pStyle w:val="sottotitolocampionato10"/>
        <w:rPr>
          <w:color w:val="002060"/>
        </w:rPr>
      </w:pPr>
      <w:r w:rsidRPr="003521C2">
        <w:rPr>
          <w:color w:val="002060"/>
        </w:rPr>
        <w:t>RISULTATI UFFICIALI GARE DEL 20/03/2026</w:t>
      </w:r>
    </w:p>
    <w:p w14:paraId="2C741ADA" w14:textId="77777777" w:rsidR="009F0363" w:rsidRPr="009F0363" w:rsidRDefault="009F0363" w:rsidP="009F0363">
      <w:pPr>
        <w:pStyle w:val="sottotitolocampionato20"/>
        <w:spacing w:before="0" w:beforeAutospacing="0" w:after="0" w:afterAutospacing="0"/>
        <w:rPr>
          <w:rFonts w:ascii="Arial" w:hAnsi="Arial" w:cs="Arial"/>
          <w:color w:val="002060"/>
          <w:sz w:val="20"/>
          <w:szCs w:val="20"/>
        </w:rPr>
      </w:pPr>
      <w:r w:rsidRPr="009F0363">
        <w:rPr>
          <w:rFonts w:ascii="Arial" w:hAnsi="Arial" w:cs="Arial"/>
          <w:color w:val="002060"/>
          <w:sz w:val="20"/>
          <w:szCs w:val="20"/>
        </w:rPr>
        <w:t>Si trascrivono qui di seguito i risultati ufficiali delle gare disputate</w:t>
      </w:r>
    </w:p>
    <w:p w14:paraId="7D36F9E1" w14:textId="77777777" w:rsidR="009F0363" w:rsidRPr="003521C2" w:rsidRDefault="009F0363" w:rsidP="009F03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F0363" w:rsidRPr="003521C2" w14:paraId="56C48846" w14:textId="77777777" w:rsidTr="00A602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F0363" w:rsidRPr="003521C2" w14:paraId="1588DFCA" w14:textId="77777777" w:rsidTr="00A602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D2107" w14:textId="77777777" w:rsidR="009F0363" w:rsidRPr="003521C2" w:rsidRDefault="009F0363" w:rsidP="00A602E9">
                  <w:pPr>
                    <w:pStyle w:val="headertabella0"/>
                    <w:rPr>
                      <w:color w:val="002060"/>
                    </w:rPr>
                  </w:pPr>
                  <w:r w:rsidRPr="003521C2">
                    <w:rPr>
                      <w:color w:val="002060"/>
                    </w:rPr>
                    <w:t>GIRONE A - 11 Giornata - R</w:t>
                  </w:r>
                </w:p>
              </w:tc>
            </w:tr>
            <w:tr w:rsidR="009F0363" w:rsidRPr="003521C2" w14:paraId="2F81E339" w14:textId="77777777" w:rsidTr="00A602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FDFE7B" w14:textId="77777777" w:rsidR="009F0363" w:rsidRPr="003521C2" w:rsidRDefault="009F0363" w:rsidP="00A602E9">
                  <w:pPr>
                    <w:pStyle w:val="rowtabella0"/>
                    <w:rPr>
                      <w:color w:val="002060"/>
                    </w:rPr>
                  </w:pPr>
                  <w:r w:rsidRPr="003521C2">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189412" w14:textId="77777777" w:rsidR="009F0363" w:rsidRPr="003521C2" w:rsidRDefault="009F0363" w:rsidP="00A602E9">
                  <w:pPr>
                    <w:pStyle w:val="rowtabella0"/>
                    <w:rPr>
                      <w:color w:val="002060"/>
                    </w:rPr>
                  </w:pPr>
                  <w:r w:rsidRPr="003521C2">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F532C9" w14:textId="77777777" w:rsidR="009F0363" w:rsidRPr="003521C2" w:rsidRDefault="009F0363" w:rsidP="00A602E9">
                  <w:pPr>
                    <w:pStyle w:val="rowtabella0"/>
                    <w:jc w:val="center"/>
                    <w:rPr>
                      <w:color w:val="002060"/>
                    </w:rPr>
                  </w:pPr>
                  <w:r w:rsidRPr="003521C2">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A9FDFE" w14:textId="77777777" w:rsidR="009F0363" w:rsidRPr="003521C2" w:rsidRDefault="009F0363" w:rsidP="00A602E9">
                  <w:pPr>
                    <w:pStyle w:val="rowtabella0"/>
                    <w:jc w:val="center"/>
                    <w:rPr>
                      <w:color w:val="002060"/>
                    </w:rPr>
                  </w:pPr>
                  <w:r w:rsidRPr="003521C2">
                    <w:rPr>
                      <w:color w:val="002060"/>
                    </w:rPr>
                    <w:t> </w:t>
                  </w:r>
                </w:p>
              </w:tc>
            </w:tr>
            <w:tr w:rsidR="009F0363" w:rsidRPr="003521C2" w14:paraId="582DE3BC"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F6D567" w14:textId="77777777" w:rsidR="009F0363" w:rsidRPr="003521C2" w:rsidRDefault="009F0363" w:rsidP="00A602E9">
                  <w:pPr>
                    <w:pStyle w:val="rowtabella0"/>
                    <w:rPr>
                      <w:color w:val="002060"/>
                    </w:rPr>
                  </w:pPr>
                  <w:r w:rsidRPr="003521C2">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65A623" w14:textId="77777777" w:rsidR="009F0363" w:rsidRPr="003521C2" w:rsidRDefault="009F0363" w:rsidP="00A602E9">
                  <w:pPr>
                    <w:pStyle w:val="rowtabella0"/>
                    <w:rPr>
                      <w:color w:val="002060"/>
                    </w:rPr>
                  </w:pPr>
                  <w:r w:rsidRPr="003521C2">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A35EC3" w14:textId="77777777" w:rsidR="009F0363" w:rsidRPr="003521C2" w:rsidRDefault="009F0363" w:rsidP="00A602E9">
                  <w:pPr>
                    <w:pStyle w:val="rowtabella0"/>
                    <w:jc w:val="center"/>
                    <w:rPr>
                      <w:color w:val="002060"/>
                    </w:rPr>
                  </w:pPr>
                  <w:r w:rsidRPr="003521C2">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7734B5" w14:textId="77777777" w:rsidR="009F0363" w:rsidRPr="003521C2" w:rsidRDefault="009F0363" w:rsidP="00A602E9">
                  <w:pPr>
                    <w:pStyle w:val="rowtabella0"/>
                    <w:jc w:val="center"/>
                    <w:rPr>
                      <w:color w:val="002060"/>
                    </w:rPr>
                  </w:pPr>
                  <w:r w:rsidRPr="003521C2">
                    <w:rPr>
                      <w:color w:val="002060"/>
                    </w:rPr>
                    <w:t> </w:t>
                  </w:r>
                </w:p>
              </w:tc>
            </w:tr>
            <w:tr w:rsidR="009F0363" w:rsidRPr="003521C2" w14:paraId="02E592F2"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869748" w14:textId="77777777" w:rsidR="009F0363" w:rsidRPr="003521C2" w:rsidRDefault="009F0363" w:rsidP="00A602E9">
                  <w:pPr>
                    <w:pStyle w:val="rowtabella0"/>
                    <w:rPr>
                      <w:color w:val="002060"/>
                    </w:rPr>
                  </w:pPr>
                  <w:r w:rsidRPr="003521C2">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66AC41" w14:textId="77777777" w:rsidR="009F0363" w:rsidRPr="003521C2" w:rsidRDefault="009F0363" w:rsidP="00A602E9">
                  <w:pPr>
                    <w:pStyle w:val="rowtabella0"/>
                    <w:rPr>
                      <w:color w:val="002060"/>
                    </w:rPr>
                  </w:pPr>
                  <w:r w:rsidRPr="003521C2">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EB0046" w14:textId="77777777" w:rsidR="009F0363" w:rsidRPr="003521C2" w:rsidRDefault="009F0363" w:rsidP="00A602E9">
                  <w:pPr>
                    <w:pStyle w:val="rowtabella0"/>
                    <w:jc w:val="center"/>
                    <w:rPr>
                      <w:color w:val="002060"/>
                    </w:rPr>
                  </w:pPr>
                  <w:r w:rsidRPr="003521C2">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763BEB" w14:textId="77777777" w:rsidR="009F0363" w:rsidRPr="003521C2" w:rsidRDefault="009F0363" w:rsidP="00A602E9">
                  <w:pPr>
                    <w:pStyle w:val="rowtabella0"/>
                    <w:jc w:val="center"/>
                    <w:rPr>
                      <w:color w:val="002060"/>
                    </w:rPr>
                  </w:pPr>
                  <w:r w:rsidRPr="003521C2">
                    <w:rPr>
                      <w:color w:val="002060"/>
                    </w:rPr>
                    <w:t> </w:t>
                  </w:r>
                </w:p>
              </w:tc>
            </w:tr>
            <w:tr w:rsidR="009F0363" w:rsidRPr="003521C2" w14:paraId="69A43926"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430908" w14:textId="77777777" w:rsidR="009F0363" w:rsidRPr="003521C2" w:rsidRDefault="009F0363" w:rsidP="00A602E9">
                  <w:pPr>
                    <w:pStyle w:val="rowtabella0"/>
                    <w:rPr>
                      <w:color w:val="002060"/>
                    </w:rPr>
                  </w:pPr>
                  <w:r w:rsidRPr="003521C2">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BE5DCF" w14:textId="77777777" w:rsidR="009F0363" w:rsidRPr="003521C2" w:rsidRDefault="009F0363" w:rsidP="00A602E9">
                  <w:pPr>
                    <w:pStyle w:val="rowtabella0"/>
                    <w:rPr>
                      <w:color w:val="002060"/>
                    </w:rPr>
                  </w:pPr>
                  <w:r w:rsidRPr="003521C2">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21C03E" w14:textId="77777777" w:rsidR="009F0363" w:rsidRPr="003521C2" w:rsidRDefault="009F0363" w:rsidP="00A602E9">
                  <w:pPr>
                    <w:pStyle w:val="rowtabella0"/>
                    <w:jc w:val="center"/>
                    <w:rPr>
                      <w:color w:val="002060"/>
                    </w:rPr>
                  </w:pPr>
                  <w:r w:rsidRPr="003521C2">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D8CFB0" w14:textId="77777777" w:rsidR="009F0363" w:rsidRPr="003521C2" w:rsidRDefault="009F0363" w:rsidP="00A602E9">
                  <w:pPr>
                    <w:pStyle w:val="rowtabella0"/>
                    <w:jc w:val="center"/>
                    <w:rPr>
                      <w:color w:val="002060"/>
                    </w:rPr>
                  </w:pPr>
                  <w:r w:rsidRPr="003521C2">
                    <w:rPr>
                      <w:color w:val="002060"/>
                    </w:rPr>
                    <w:t> </w:t>
                  </w:r>
                </w:p>
              </w:tc>
            </w:tr>
            <w:tr w:rsidR="009F0363" w:rsidRPr="003521C2" w14:paraId="05819AA6"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315912" w14:textId="77777777" w:rsidR="009F0363" w:rsidRPr="003521C2" w:rsidRDefault="009F0363" w:rsidP="00A602E9">
                  <w:pPr>
                    <w:pStyle w:val="rowtabella0"/>
                    <w:rPr>
                      <w:color w:val="002060"/>
                    </w:rPr>
                  </w:pPr>
                  <w:r w:rsidRPr="003521C2">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32E173" w14:textId="77777777" w:rsidR="009F0363" w:rsidRPr="003521C2" w:rsidRDefault="009F0363" w:rsidP="00A602E9">
                  <w:pPr>
                    <w:pStyle w:val="rowtabella0"/>
                    <w:rPr>
                      <w:color w:val="002060"/>
                    </w:rPr>
                  </w:pPr>
                  <w:r w:rsidRPr="003521C2">
                    <w:rPr>
                      <w:color w:val="002060"/>
                    </w:rPr>
                    <w:t>- SAMBENEDETTESE C5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FFF7C7" w14:textId="77777777" w:rsidR="009F0363" w:rsidRPr="003521C2" w:rsidRDefault="009F0363" w:rsidP="00A602E9">
                  <w:pPr>
                    <w:pStyle w:val="rowtabella0"/>
                    <w:jc w:val="center"/>
                    <w:rPr>
                      <w:color w:val="002060"/>
                    </w:rPr>
                  </w:pPr>
                  <w:r w:rsidRPr="003521C2">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D18900" w14:textId="77777777" w:rsidR="009F0363" w:rsidRPr="003521C2" w:rsidRDefault="009F0363" w:rsidP="00A602E9">
                  <w:pPr>
                    <w:pStyle w:val="rowtabella0"/>
                    <w:jc w:val="center"/>
                    <w:rPr>
                      <w:color w:val="002060"/>
                    </w:rPr>
                  </w:pPr>
                  <w:r w:rsidRPr="003521C2">
                    <w:rPr>
                      <w:color w:val="002060"/>
                    </w:rPr>
                    <w:t> </w:t>
                  </w:r>
                </w:p>
              </w:tc>
            </w:tr>
            <w:tr w:rsidR="009F0363" w:rsidRPr="003521C2" w14:paraId="5DC5435C" w14:textId="77777777" w:rsidTr="00A602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167705" w14:textId="77777777" w:rsidR="009F0363" w:rsidRPr="003521C2" w:rsidRDefault="009F0363" w:rsidP="00A602E9">
                  <w:pPr>
                    <w:pStyle w:val="rowtabella0"/>
                    <w:rPr>
                      <w:color w:val="002060"/>
                    </w:rPr>
                  </w:pPr>
                  <w:r w:rsidRPr="003521C2">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E0D4CD" w14:textId="77777777" w:rsidR="009F0363" w:rsidRPr="003521C2" w:rsidRDefault="009F0363" w:rsidP="00A602E9">
                  <w:pPr>
                    <w:pStyle w:val="rowtabella0"/>
                    <w:rPr>
                      <w:color w:val="002060"/>
                    </w:rPr>
                  </w:pPr>
                  <w:r w:rsidRPr="003521C2">
                    <w:rPr>
                      <w:color w:val="002060"/>
                    </w:rPr>
                    <w:t>- CASTELBELLINO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50C271" w14:textId="77777777" w:rsidR="009F0363" w:rsidRPr="003521C2" w:rsidRDefault="009F0363" w:rsidP="00A602E9">
                  <w:pPr>
                    <w:pStyle w:val="rowtabella0"/>
                    <w:jc w:val="center"/>
                    <w:rPr>
                      <w:color w:val="002060"/>
                    </w:rPr>
                  </w:pPr>
                  <w:r w:rsidRPr="003521C2">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406090" w14:textId="77777777" w:rsidR="009F0363" w:rsidRPr="003521C2" w:rsidRDefault="009F0363" w:rsidP="00A602E9">
                  <w:pPr>
                    <w:pStyle w:val="rowtabella0"/>
                    <w:jc w:val="center"/>
                    <w:rPr>
                      <w:color w:val="002060"/>
                    </w:rPr>
                  </w:pPr>
                  <w:r w:rsidRPr="003521C2">
                    <w:rPr>
                      <w:color w:val="002060"/>
                    </w:rPr>
                    <w:t> </w:t>
                  </w:r>
                </w:p>
              </w:tc>
            </w:tr>
            <w:tr w:rsidR="009F0363" w:rsidRPr="003521C2" w14:paraId="2AEF243E" w14:textId="77777777" w:rsidTr="00A602E9">
              <w:tc>
                <w:tcPr>
                  <w:tcW w:w="4700" w:type="dxa"/>
                  <w:gridSpan w:val="4"/>
                  <w:tcBorders>
                    <w:top w:val="nil"/>
                    <w:left w:val="nil"/>
                    <w:bottom w:val="nil"/>
                    <w:right w:val="nil"/>
                  </w:tcBorders>
                  <w:tcMar>
                    <w:top w:w="20" w:type="dxa"/>
                    <w:left w:w="20" w:type="dxa"/>
                    <w:bottom w:w="20" w:type="dxa"/>
                    <w:right w:w="20" w:type="dxa"/>
                  </w:tcMar>
                  <w:vAlign w:val="center"/>
                  <w:hideMark/>
                </w:tcPr>
                <w:p w14:paraId="73B61276" w14:textId="77777777" w:rsidR="009F0363" w:rsidRPr="003521C2" w:rsidRDefault="009F0363" w:rsidP="00A602E9">
                  <w:pPr>
                    <w:pStyle w:val="rowtabella0"/>
                    <w:rPr>
                      <w:color w:val="002060"/>
                    </w:rPr>
                  </w:pPr>
                  <w:r w:rsidRPr="003521C2">
                    <w:rPr>
                      <w:color w:val="002060"/>
                    </w:rPr>
                    <w:t>(1) - disputata il 21/03/2026</w:t>
                  </w:r>
                </w:p>
              </w:tc>
            </w:tr>
          </w:tbl>
          <w:p w14:paraId="334E1D3D" w14:textId="77777777" w:rsidR="009F0363" w:rsidRPr="003521C2" w:rsidRDefault="009F0363" w:rsidP="00A602E9">
            <w:pPr>
              <w:rPr>
                <w:color w:val="002060"/>
              </w:rPr>
            </w:pPr>
          </w:p>
        </w:tc>
      </w:tr>
    </w:tbl>
    <w:p w14:paraId="4CACBA79" w14:textId="77777777" w:rsidR="009F0363" w:rsidRPr="003521C2" w:rsidRDefault="009F0363" w:rsidP="009F0363">
      <w:pPr>
        <w:pStyle w:val="breakline"/>
        <w:rPr>
          <w:rFonts w:eastAsiaTheme="minorEastAsia"/>
          <w:color w:val="002060"/>
        </w:rPr>
      </w:pPr>
    </w:p>
    <w:p w14:paraId="197A9405" w14:textId="77777777" w:rsidR="009F0363" w:rsidRPr="003521C2" w:rsidRDefault="009F0363" w:rsidP="009F0363">
      <w:pPr>
        <w:pStyle w:val="breakline"/>
        <w:rPr>
          <w:color w:val="002060"/>
        </w:rPr>
      </w:pPr>
    </w:p>
    <w:p w14:paraId="0E8D320D" w14:textId="77777777" w:rsidR="009F0363" w:rsidRPr="003521C2" w:rsidRDefault="009F0363" w:rsidP="009F0363">
      <w:pPr>
        <w:pStyle w:val="titoloprinc0"/>
        <w:rPr>
          <w:color w:val="002060"/>
        </w:rPr>
      </w:pPr>
      <w:r w:rsidRPr="003521C2">
        <w:rPr>
          <w:color w:val="002060"/>
        </w:rPr>
        <w:t>GIUDICE SPORTIVO</w:t>
      </w:r>
    </w:p>
    <w:p w14:paraId="59C5D2F8" w14:textId="77777777" w:rsidR="009F0363" w:rsidRPr="003521C2" w:rsidRDefault="009F0363" w:rsidP="009F0363">
      <w:pPr>
        <w:pStyle w:val="diffida"/>
        <w:rPr>
          <w:color w:val="002060"/>
        </w:rPr>
      </w:pPr>
      <w:r w:rsidRPr="003521C2">
        <w:rPr>
          <w:color w:val="002060"/>
        </w:rPr>
        <w:t>Il Giudice Sportivo Avv. Agnese Lazzaretti, con l'assistenza del Segretario Angelo Castellana, nella seduta del 25/03/2026, ha adottato le decisioni che di seguito integralmente si riportano:</w:t>
      </w:r>
    </w:p>
    <w:p w14:paraId="153B616B" w14:textId="77777777" w:rsidR="009F0363" w:rsidRPr="003521C2" w:rsidRDefault="009F0363" w:rsidP="009F0363">
      <w:pPr>
        <w:pStyle w:val="titolo10"/>
        <w:rPr>
          <w:color w:val="002060"/>
        </w:rPr>
      </w:pPr>
      <w:r w:rsidRPr="003521C2">
        <w:rPr>
          <w:color w:val="002060"/>
        </w:rPr>
        <w:t xml:space="preserve">GARE DEL 20/ 3/2026 </w:t>
      </w:r>
    </w:p>
    <w:p w14:paraId="2214F9E0" w14:textId="77777777" w:rsidR="009F0363" w:rsidRPr="003521C2" w:rsidRDefault="009F0363" w:rsidP="009F0363">
      <w:pPr>
        <w:pStyle w:val="titolo7a"/>
        <w:rPr>
          <w:color w:val="002060"/>
        </w:rPr>
      </w:pPr>
      <w:r w:rsidRPr="003521C2">
        <w:rPr>
          <w:color w:val="002060"/>
        </w:rPr>
        <w:lastRenderedPageBreak/>
        <w:t xml:space="preserve">PROVVEDIMENTI DISCIPLINARI </w:t>
      </w:r>
    </w:p>
    <w:p w14:paraId="19C2BC1A" w14:textId="77777777" w:rsidR="009F0363" w:rsidRPr="003521C2" w:rsidRDefault="009F0363" w:rsidP="009F0363">
      <w:pPr>
        <w:pStyle w:val="titolo7b0"/>
        <w:rPr>
          <w:color w:val="002060"/>
        </w:rPr>
      </w:pPr>
      <w:r w:rsidRPr="003521C2">
        <w:rPr>
          <w:color w:val="002060"/>
        </w:rPr>
        <w:t xml:space="preserve">In base alle risultanze degli atti ufficiali sono state deliberate le seguenti sanzioni disciplinari. </w:t>
      </w:r>
    </w:p>
    <w:p w14:paraId="5EB6EDFC" w14:textId="77777777" w:rsidR="009F0363" w:rsidRPr="003521C2" w:rsidRDefault="009F0363" w:rsidP="009F0363">
      <w:pPr>
        <w:pStyle w:val="titolo30"/>
        <w:rPr>
          <w:color w:val="002060"/>
        </w:rPr>
      </w:pPr>
      <w:r w:rsidRPr="003521C2">
        <w:rPr>
          <w:color w:val="002060"/>
        </w:rPr>
        <w:t xml:space="preserve">SOCIETA' </w:t>
      </w:r>
    </w:p>
    <w:p w14:paraId="2AD4D3C2" w14:textId="77777777" w:rsidR="009F0363" w:rsidRPr="003521C2" w:rsidRDefault="009F0363" w:rsidP="009F0363">
      <w:pPr>
        <w:pStyle w:val="titolo20"/>
        <w:rPr>
          <w:color w:val="002060"/>
        </w:rPr>
      </w:pPr>
      <w:r w:rsidRPr="003521C2">
        <w:rPr>
          <w:color w:val="002060"/>
        </w:rPr>
        <w:t xml:space="preserve">AMMENDA </w:t>
      </w:r>
    </w:p>
    <w:p w14:paraId="41CC92F1" w14:textId="77777777" w:rsidR="009F0363" w:rsidRPr="003521C2" w:rsidRDefault="009F0363" w:rsidP="009F0363">
      <w:pPr>
        <w:pStyle w:val="diffida"/>
        <w:spacing w:before="80" w:beforeAutospacing="0" w:after="40" w:afterAutospacing="0"/>
        <w:jc w:val="left"/>
        <w:rPr>
          <w:color w:val="002060"/>
        </w:rPr>
      </w:pPr>
      <w:r w:rsidRPr="003521C2">
        <w:rPr>
          <w:color w:val="002060"/>
        </w:rPr>
        <w:t xml:space="preserve">Euro 150,00 U.S. FORTUNA FANO </w:t>
      </w:r>
      <w:r w:rsidRPr="003521C2">
        <w:rPr>
          <w:color w:val="002060"/>
        </w:rPr>
        <w:br/>
        <w:t xml:space="preserve">Per comportamento offensivo del proprio pubblico nei confronti dell'arbitro. </w:t>
      </w:r>
    </w:p>
    <w:p w14:paraId="602DFCBE" w14:textId="77777777" w:rsidR="009F0363" w:rsidRPr="003521C2" w:rsidRDefault="009F0363" w:rsidP="009F0363">
      <w:pPr>
        <w:pStyle w:val="titolo30"/>
        <w:rPr>
          <w:color w:val="002060"/>
        </w:rPr>
      </w:pPr>
      <w:r w:rsidRPr="003521C2">
        <w:rPr>
          <w:color w:val="002060"/>
        </w:rPr>
        <w:t xml:space="preserve">DIRIGENTI </w:t>
      </w:r>
    </w:p>
    <w:p w14:paraId="5F45F304" w14:textId="77777777" w:rsidR="009F0363" w:rsidRPr="003521C2" w:rsidRDefault="009F0363" w:rsidP="009F0363">
      <w:pPr>
        <w:pStyle w:val="titolo20"/>
        <w:rPr>
          <w:color w:val="002060"/>
        </w:rPr>
      </w:pPr>
      <w:r w:rsidRPr="003521C2">
        <w:rPr>
          <w:color w:val="002060"/>
        </w:rPr>
        <w:t xml:space="preserve">INIBIZIONE A TEMPO OPPURE SQUALIFICA A GARE: FINO AL 8/ 4/2026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78584573" w14:textId="77777777" w:rsidTr="00A602E9">
        <w:tc>
          <w:tcPr>
            <w:tcW w:w="2200" w:type="dxa"/>
            <w:tcMar>
              <w:top w:w="20" w:type="dxa"/>
              <w:left w:w="20" w:type="dxa"/>
              <w:bottom w:w="20" w:type="dxa"/>
              <w:right w:w="20" w:type="dxa"/>
            </w:tcMar>
            <w:vAlign w:val="center"/>
            <w:hideMark/>
          </w:tcPr>
          <w:p w14:paraId="1988D32C" w14:textId="77777777" w:rsidR="009F0363" w:rsidRPr="003521C2" w:rsidRDefault="009F0363" w:rsidP="00A602E9">
            <w:pPr>
              <w:pStyle w:val="movimento"/>
              <w:rPr>
                <w:color w:val="002060"/>
              </w:rPr>
            </w:pPr>
            <w:r w:rsidRPr="003521C2">
              <w:rPr>
                <w:color w:val="002060"/>
              </w:rPr>
              <w:t>CALUSSI LORENZO</w:t>
            </w:r>
          </w:p>
        </w:tc>
        <w:tc>
          <w:tcPr>
            <w:tcW w:w="2200" w:type="dxa"/>
            <w:tcMar>
              <w:top w:w="20" w:type="dxa"/>
              <w:left w:w="20" w:type="dxa"/>
              <w:bottom w:w="20" w:type="dxa"/>
              <w:right w:w="20" w:type="dxa"/>
            </w:tcMar>
            <w:vAlign w:val="center"/>
            <w:hideMark/>
          </w:tcPr>
          <w:p w14:paraId="3119F5FC" w14:textId="77777777" w:rsidR="009F0363" w:rsidRPr="003521C2" w:rsidRDefault="009F0363" w:rsidP="00A602E9">
            <w:pPr>
              <w:pStyle w:val="movimento2"/>
              <w:rPr>
                <w:color w:val="002060"/>
              </w:rPr>
            </w:pPr>
            <w:r w:rsidRPr="003521C2">
              <w:rPr>
                <w:color w:val="002060"/>
              </w:rPr>
              <w:t xml:space="preserve">(REAL FABRIANO) </w:t>
            </w:r>
          </w:p>
        </w:tc>
        <w:tc>
          <w:tcPr>
            <w:tcW w:w="800" w:type="dxa"/>
            <w:tcMar>
              <w:top w:w="20" w:type="dxa"/>
              <w:left w:w="20" w:type="dxa"/>
              <w:bottom w:w="20" w:type="dxa"/>
              <w:right w:w="20" w:type="dxa"/>
            </w:tcMar>
            <w:vAlign w:val="center"/>
            <w:hideMark/>
          </w:tcPr>
          <w:p w14:paraId="4BFE8476"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7E2C7A61"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0B5FE170" w14:textId="77777777" w:rsidR="009F0363" w:rsidRPr="003521C2" w:rsidRDefault="009F0363" w:rsidP="00A602E9">
            <w:pPr>
              <w:pStyle w:val="movimento2"/>
              <w:rPr>
                <w:color w:val="002060"/>
              </w:rPr>
            </w:pPr>
            <w:r w:rsidRPr="003521C2">
              <w:rPr>
                <w:color w:val="002060"/>
              </w:rPr>
              <w:t> </w:t>
            </w:r>
          </w:p>
        </w:tc>
      </w:tr>
    </w:tbl>
    <w:p w14:paraId="6D6D3CB8" w14:textId="77777777" w:rsidR="009F0363" w:rsidRPr="003521C2" w:rsidRDefault="009F0363" w:rsidP="009F0363">
      <w:pPr>
        <w:pStyle w:val="diffida"/>
        <w:spacing w:before="80" w:beforeAutospacing="0" w:after="40" w:afterAutospacing="0"/>
        <w:jc w:val="left"/>
        <w:rPr>
          <w:rFonts w:eastAsiaTheme="minorEastAsia"/>
          <w:color w:val="002060"/>
        </w:rPr>
      </w:pPr>
      <w:r w:rsidRPr="003521C2">
        <w:rPr>
          <w:color w:val="002060"/>
        </w:rPr>
        <w:t xml:space="preserve">Per frase offensiva rivolta al direttore di gara.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6F48F86B" w14:textId="77777777" w:rsidTr="00A602E9">
        <w:tc>
          <w:tcPr>
            <w:tcW w:w="2200" w:type="dxa"/>
            <w:tcMar>
              <w:top w:w="20" w:type="dxa"/>
              <w:left w:w="20" w:type="dxa"/>
              <w:bottom w:w="20" w:type="dxa"/>
              <w:right w:w="20" w:type="dxa"/>
            </w:tcMar>
            <w:vAlign w:val="center"/>
            <w:hideMark/>
          </w:tcPr>
          <w:p w14:paraId="12BF4712" w14:textId="77777777" w:rsidR="009F0363" w:rsidRPr="003521C2" w:rsidRDefault="009F0363" w:rsidP="00A602E9">
            <w:pPr>
              <w:pStyle w:val="movimento"/>
              <w:rPr>
                <w:color w:val="002060"/>
              </w:rPr>
            </w:pPr>
            <w:r w:rsidRPr="003521C2">
              <w:rPr>
                <w:color w:val="002060"/>
              </w:rPr>
              <w:t>COLLINI ALESSIO</w:t>
            </w:r>
          </w:p>
        </w:tc>
        <w:tc>
          <w:tcPr>
            <w:tcW w:w="2200" w:type="dxa"/>
            <w:tcMar>
              <w:top w:w="20" w:type="dxa"/>
              <w:left w:w="20" w:type="dxa"/>
              <w:bottom w:w="20" w:type="dxa"/>
              <w:right w:w="20" w:type="dxa"/>
            </w:tcMar>
            <w:vAlign w:val="center"/>
            <w:hideMark/>
          </w:tcPr>
          <w:p w14:paraId="4F164A7D" w14:textId="77777777" w:rsidR="009F0363" w:rsidRPr="003521C2" w:rsidRDefault="009F0363" w:rsidP="00A602E9">
            <w:pPr>
              <w:pStyle w:val="movimento2"/>
              <w:rPr>
                <w:color w:val="002060"/>
              </w:rPr>
            </w:pPr>
            <w:r w:rsidRPr="003521C2">
              <w:rPr>
                <w:color w:val="002060"/>
              </w:rPr>
              <w:t xml:space="preserve">(SAMBENEDETTESE C5 SSDARL) </w:t>
            </w:r>
          </w:p>
        </w:tc>
        <w:tc>
          <w:tcPr>
            <w:tcW w:w="800" w:type="dxa"/>
            <w:tcMar>
              <w:top w:w="20" w:type="dxa"/>
              <w:left w:w="20" w:type="dxa"/>
              <w:bottom w:w="20" w:type="dxa"/>
              <w:right w:w="20" w:type="dxa"/>
            </w:tcMar>
            <w:vAlign w:val="center"/>
            <w:hideMark/>
          </w:tcPr>
          <w:p w14:paraId="25348C28"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6BF19FD6"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2F8DD59F" w14:textId="77777777" w:rsidR="009F0363" w:rsidRPr="003521C2" w:rsidRDefault="009F0363" w:rsidP="00A602E9">
            <w:pPr>
              <w:pStyle w:val="movimento2"/>
              <w:rPr>
                <w:color w:val="002060"/>
              </w:rPr>
            </w:pPr>
            <w:r w:rsidRPr="003521C2">
              <w:rPr>
                <w:color w:val="002060"/>
              </w:rPr>
              <w:t> </w:t>
            </w:r>
          </w:p>
        </w:tc>
      </w:tr>
    </w:tbl>
    <w:p w14:paraId="5D6F21E5" w14:textId="61B35F0B" w:rsidR="009F0363" w:rsidRPr="003521C2" w:rsidRDefault="009F0363" w:rsidP="009F0363">
      <w:pPr>
        <w:pStyle w:val="diffida"/>
        <w:spacing w:before="80" w:beforeAutospacing="0" w:after="40" w:afterAutospacing="0"/>
        <w:jc w:val="left"/>
        <w:rPr>
          <w:rFonts w:eastAsiaTheme="minorEastAsia"/>
          <w:color w:val="002060"/>
        </w:rPr>
      </w:pPr>
      <w:r w:rsidRPr="003521C2">
        <w:rPr>
          <w:color w:val="002060"/>
        </w:rPr>
        <w:t>Per aver,</w:t>
      </w:r>
      <w:r w:rsidR="003C1D7E">
        <w:rPr>
          <w:color w:val="002060"/>
        </w:rPr>
        <w:t xml:space="preserve"> </w:t>
      </w:r>
      <w:r w:rsidRPr="003521C2">
        <w:rPr>
          <w:color w:val="002060"/>
        </w:rPr>
        <w:t>a fine</w:t>
      </w:r>
      <w:r w:rsidR="003C1D7E">
        <w:rPr>
          <w:color w:val="002060"/>
        </w:rPr>
        <w:t xml:space="preserve"> </w:t>
      </w:r>
      <w:r w:rsidRPr="003521C2">
        <w:rPr>
          <w:color w:val="002060"/>
        </w:rPr>
        <w:t>gara</w:t>
      </w:r>
      <w:r w:rsidR="003C1D7E">
        <w:rPr>
          <w:color w:val="002060"/>
        </w:rPr>
        <w:t>,</w:t>
      </w:r>
      <w:r w:rsidRPr="003521C2">
        <w:rPr>
          <w:color w:val="002060"/>
        </w:rPr>
        <w:t xml:space="preserve"> cercato lo scontro con un calciatore avversario.</w:t>
      </w:r>
      <w:r w:rsidR="003C1D7E">
        <w:rPr>
          <w:color w:val="002060"/>
        </w:rPr>
        <w:t xml:space="preserve"> </w:t>
      </w:r>
      <w:proofErr w:type="gramStart"/>
      <w:r w:rsidRPr="003521C2">
        <w:rPr>
          <w:color w:val="002060"/>
        </w:rPr>
        <w:t>Veniva</w:t>
      </w:r>
      <w:proofErr w:type="gramEnd"/>
      <w:r w:rsidRPr="003521C2">
        <w:rPr>
          <w:color w:val="002060"/>
        </w:rPr>
        <w:t xml:space="preserve"> allontanato dal campo dai giocatori della propria squadra. </w:t>
      </w:r>
    </w:p>
    <w:p w14:paraId="0B74464E" w14:textId="77777777" w:rsidR="009F0363" w:rsidRPr="003521C2" w:rsidRDefault="009F0363" w:rsidP="009F0363">
      <w:pPr>
        <w:pStyle w:val="titolo20"/>
        <w:rPr>
          <w:color w:val="002060"/>
        </w:rPr>
      </w:pPr>
      <w:r w:rsidRPr="003521C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1398AF95" w14:textId="77777777" w:rsidTr="00A602E9">
        <w:tc>
          <w:tcPr>
            <w:tcW w:w="2200" w:type="dxa"/>
            <w:tcMar>
              <w:top w:w="20" w:type="dxa"/>
              <w:left w:w="20" w:type="dxa"/>
              <w:bottom w:w="20" w:type="dxa"/>
              <w:right w:w="20" w:type="dxa"/>
            </w:tcMar>
            <w:vAlign w:val="center"/>
            <w:hideMark/>
          </w:tcPr>
          <w:p w14:paraId="06B9D856" w14:textId="77777777" w:rsidR="009F0363" w:rsidRPr="003521C2" w:rsidRDefault="009F0363" w:rsidP="00A602E9">
            <w:pPr>
              <w:pStyle w:val="movimento"/>
              <w:rPr>
                <w:color w:val="002060"/>
              </w:rPr>
            </w:pPr>
            <w:r w:rsidRPr="003521C2">
              <w:rPr>
                <w:color w:val="002060"/>
              </w:rPr>
              <w:t>SCAPECCHI LUCA</w:t>
            </w:r>
          </w:p>
        </w:tc>
        <w:tc>
          <w:tcPr>
            <w:tcW w:w="2200" w:type="dxa"/>
            <w:tcMar>
              <w:top w:w="20" w:type="dxa"/>
              <w:left w:w="20" w:type="dxa"/>
              <w:bottom w:w="20" w:type="dxa"/>
              <w:right w:w="20" w:type="dxa"/>
            </w:tcMar>
            <w:vAlign w:val="center"/>
            <w:hideMark/>
          </w:tcPr>
          <w:p w14:paraId="22ACFEFC" w14:textId="77777777" w:rsidR="009F0363" w:rsidRPr="003521C2" w:rsidRDefault="009F0363" w:rsidP="00A602E9">
            <w:pPr>
              <w:pStyle w:val="movimento2"/>
              <w:rPr>
                <w:color w:val="002060"/>
              </w:rPr>
            </w:pPr>
            <w:r w:rsidRPr="003521C2">
              <w:rPr>
                <w:color w:val="002060"/>
              </w:rPr>
              <w:t xml:space="preserve">(U.S. FORTUNA FANO) </w:t>
            </w:r>
          </w:p>
        </w:tc>
        <w:tc>
          <w:tcPr>
            <w:tcW w:w="800" w:type="dxa"/>
            <w:tcMar>
              <w:top w:w="20" w:type="dxa"/>
              <w:left w:w="20" w:type="dxa"/>
              <w:bottom w:w="20" w:type="dxa"/>
              <w:right w:w="20" w:type="dxa"/>
            </w:tcMar>
            <w:vAlign w:val="center"/>
            <w:hideMark/>
          </w:tcPr>
          <w:p w14:paraId="61BED5AC"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7118164D"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441C7A9D" w14:textId="77777777" w:rsidR="009F0363" w:rsidRPr="003521C2" w:rsidRDefault="009F0363" w:rsidP="00A602E9">
            <w:pPr>
              <w:pStyle w:val="movimento2"/>
              <w:rPr>
                <w:color w:val="002060"/>
              </w:rPr>
            </w:pPr>
            <w:r w:rsidRPr="003521C2">
              <w:rPr>
                <w:color w:val="002060"/>
              </w:rPr>
              <w:t> </w:t>
            </w:r>
          </w:p>
        </w:tc>
      </w:tr>
    </w:tbl>
    <w:p w14:paraId="639492BC" w14:textId="77777777" w:rsidR="009F0363" w:rsidRPr="003521C2" w:rsidRDefault="009F0363" w:rsidP="009F0363">
      <w:pPr>
        <w:pStyle w:val="titolo30"/>
        <w:rPr>
          <w:rFonts w:eastAsiaTheme="minorEastAsia"/>
          <w:color w:val="002060"/>
        </w:rPr>
      </w:pPr>
      <w:r w:rsidRPr="003521C2">
        <w:rPr>
          <w:color w:val="002060"/>
        </w:rPr>
        <w:t xml:space="preserve">CALCIATORI NON ESPULSI </w:t>
      </w:r>
    </w:p>
    <w:p w14:paraId="55CE2B8F" w14:textId="77777777" w:rsidR="009F0363" w:rsidRPr="003521C2" w:rsidRDefault="009F0363" w:rsidP="009F0363">
      <w:pPr>
        <w:pStyle w:val="titolo20"/>
        <w:rPr>
          <w:color w:val="002060"/>
        </w:rPr>
      </w:pPr>
      <w:r w:rsidRPr="003521C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37E8C432" w14:textId="77777777" w:rsidTr="00A602E9">
        <w:tc>
          <w:tcPr>
            <w:tcW w:w="2200" w:type="dxa"/>
            <w:tcMar>
              <w:top w:w="20" w:type="dxa"/>
              <w:left w:w="20" w:type="dxa"/>
              <w:bottom w:w="20" w:type="dxa"/>
              <w:right w:w="20" w:type="dxa"/>
            </w:tcMar>
            <w:vAlign w:val="center"/>
            <w:hideMark/>
          </w:tcPr>
          <w:p w14:paraId="6169F10D" w14:textId="77777777" w:rsidR="009F0363" w:rsidRPr="003521C2" w:rsidRDefault="009F0363" w:rsidP="00A602E9">
            <w:pPr>
              <w:pStyle w:val="movimento"/>
              <w:rPr>
                <w:color w:val="002060"/>
              </w:rPr>
            </w:pPr>
            <w:r w:rsidRPr="003521C2">
              <w:rPr>
                <w:color w:val="002060"/>
              </w:rPr>
              <w:t>SERANTONI JACOPO</w:t>
            </w:r>
          </w:p>
        </w:tc>
        <w:tc>
          <w:tcPr>
            <w:tcW w:w="2200" w:type="dxa"/>
            <w:tcMar>
              <w:top w:w="20" w:type="dxa"/>
              <w:left w:w="20" w:type="dxa"/>
              <w:bottom w:w="20" w:type="dxa"/>
              <w:right w:w="20" w:type="dxa"/>
            </w:tcMar>
            <w:vAlign w:val="center"/>
            <w:hideMark/>
          </w:tcPr>
          <w:p w14:paraId="38517356" w14:textId="77777777" w:rsidR="009F0363" w:rsidRPr="003521C2" w:rsidRDefault="009F0363" w:rsidP="00A602E9">
            <w:pPr>
              <w:pStyle w:val="movimento2"/>
              <w:rPr>
                <w:color w:val="002060"/>
              </w:rPr>
            </w:pPr>
            <w:r w:rsidRPr="003521C2">
              <w:rPr>
                <w:color w:val="002060"/>
              </w:rPr>
              <w:t xml:space="preserve">(BAYER CAPPUCCINI) </w:t>
            </w:r>
          </w:p>
        </w:tc>
        <w:tc>
          <w:tcPr>
            <w:tcW w:w="800" w:type="dxa"/>
            <w:tcMar>
              <w:top w:w="20" w:type="dxa"/>
              <w:left w:w="20" w:type="dxa"/>
              <w:bottom w:w="20" w:type="dxa"/>
              <w:right w:w="20" w:type="dxa"/>
            </w:tcMar>
            <w:vAlign w:val="center"/>
            <w:hideMark/>
          </w:tcPr>
          <w:p w14:paraId="27C28E7F"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6DE17952"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7DF84129" w14:textId="77777777" w:rsidR="009F0363" w:rsidRPr="003521C2" w:rsidRDefault="009F0363" w:rsidP="00A602E9">
            <w:pPr>
              <w:pStyle w:val="movimento2"/>
              <w:rPr>
                <w:color w:val="002060"/>
              </w:rPr>
            </w:pPr>
            <w:r w:rsidRPr="003521C2">
              <w:rPr>
                <w:color w:val="002060"/>
              </w:rPr>
              <w:t> </w:t>
            </w:r>
          </w:p>
        </w:tc>
      </w:tr>
    </w:tbl>
    <w:p w14:paraId="77BB8734" w14:textId="77777777" w:rsidR="009F0363" w:rsidRPr="003521C2" w:rsidRDefault="009F0363" w:rsidP="009F0363">
      <w:pPr>
        <w:pStyle w:val="titolo20"/>
        <w:rPr>
          <w:rFonts w:eastAsiaTheme="minorEastAsia"/>
          <w:color w:val="002060"/>
        </w:rPr>
      </w:pPr>
      <w:r w:rsidRPr="003521C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12C77967" w14:textId="77777777" w:rsidTr="00A602E9">
        <w:tc>
          <w:tcPr>
            <w:tcW w:w="2200" w:type="dxa"/>
            <w:tcMar>
              <w:top w:w="20" w:type="dxa"/>
              <w:left w:w="20" w:type="dxa"/>
              <w:bottom w:w="20" w:type="dxa"/>
              <w:right w:w="20" w:type="dxa"/>
            </w:tcMar>
            <w:vAlign w:val="center"/>
            <w:hideMark/>
          </w:tcPr>
          <w:p w14:paraId="703EDC4F" w14:textId="77777777" w:rsidR="009F0363" w:rsidRPr="003521C2" w:rsidRDefault="009F0363" w:rsidP="00A602E9">
            <w:pPr>
              <w:pStyle w:val="movimento"/>
              <w:rPr>
                <w:color w:val="002060"/>
              </w:rPr>
            </w:pPr>
            <w:r w:rsidRPr="003521C2">
              <w:rPr>
                <w:color w:val="002060"/>
              </w:rPr>
              <w:t>FARNETI ALESSANDRO</w:t>
            </w:r>
          </w:p>
        </w:tc>
        <w:tc>
          <w:tcPr>
            <w:tcW w:w="2200" w:type="dxa"/>
            <w:tcMar>
              <w:top w:w="20" w:type="dxa"/>
              <w:left w:w="20" w:type="dxa"/>
              <w:bottom w:w="20" w:type="dxa"/>
              <w:right w:w="20" w:type="dxa"/>
            </w:tcMar>
            <w:vAlign w:val="center"/>
            <w:hideMark/>
          </w:tcPr>
          <w:p w14:paraId="3696BDCF" w14:textId="77777777" w:rsidR="009F0363" w:rsidRPr="003521C2" w:rsidRDefault="009F0363" w:rsidP="00A602E9">
            <w:pPr>
              <w:pStyle w:val="movimento2"/>
              <w:rPr>
                <w:color w:val="002060"/>
              </w:rPr>
            </w:pPr>
            <w:r w:rsidRPr="003521C2">
              <w:rPr>
                <w:color w:val="002060"/>
              </w:rPr>
              <w:t xml:space="preserve">(REAL FABRIANO) </w:t>
            </w:r>
          </w:p>
        </w:tc>
        <w:tc>
          <w:tcPr>
            <w:tcW w:w="800" w:type="dxa"/>
            <w:tcMar>
              <w:top w:w="20" w:type="dxa"/>
              <w:left w:w="20" w:type="dxa"/>
              <w:bottom w:w="20" w:type="dxa"/>
              <w:right w:w="20" w:type="dxa"/>
            </w:tcMar>
            <w:vAlign w:val="center"/>
            <w:hideMark/>
          </w:tcPr>
          <w:p w14:paraId="4FFC7275"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22BFDE8D"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35C99E37" w14:textId="77777777" w:rsidR="009F0363" w:rsidRPr="003521C2" w:rsidRDefault="009F0363" w:rsidP="00A602E9">
            <w:pPr>
              <w:pStyle w:val="movimento2"/>
              <w:rPr>
                <w:color w:val="002060"/>
              </w:rPr>
            </w:pPr>
            <w:r w:rsidRPr="003521C2">
              <w:rPr>
                <w:color w:val="002060"/>
              </w:rPr>
              <w:t> </w:t>
            </w:r>
          </w:p>
        </w:tc>
      </w:tr>
    </w:tbl>
    <w:p w14:paraId="09891A98" w14:textId="77777777" w:rsidR="009F0363" w:rsidRPr="003521C2" w:rsidRDefault="009F0363" w:rsidP="009F0363">
      <w:pPr>
        <w:pStyle w:val="titolo20"/>
        <w:rPr>
          <w:rFonts w:eastAsiaTheme="minorEastAsia"/>
          <w:color w:val="002060"/>
        </w:rPr>
      </w:pPr>
      <w:r w:rsidRPr="003521C2">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35D0C35F" w14:textId="77777777" w:rsidTr="00A602E9">
        <w:tc>
          <w:tcPr>
            <w:tcW w:w="2200" w:type="dxa"/>
            <w:tcMar>
              <w:top w:w="20" w:type="dxa"/>
              <w:left w:w="20" w:type="dxa"/>
              <w:bottom w:w="20" w:type="dxa"/>
              <w:right w:w="20" w:type="dxa"/>
            </w:tcMar>
            <w:vAlign w:val="center"/>
            <w:hideMark/>
          </w:tcPr>
          <w:p w14:paraId="6BCDF935" w14:textId="77777777" w:rsidR="009F0363" w:rsidRPr="003521C2" w:rsidRDefault="009F0363" w:rsidP="00A602E9">
            <w:pPr>
              <w:pStyle w:val="movimento"/>
              <w:rPr>
                <w:color w:val="002060"/>
              </w:rPr>
            </w:pPr>
            <w:r w:rsidRPr="003521C2">
              <w:rPr>
                <w:color w:val="002060"/>
              </w:rPr>
              <w:t>PALMIERI EDOARDO</w:t>
            </w:r>
          </w:p>
        </w:tc>
        <w:tc>
          <w:tcPr>
            <w:tcW w:w="2200" w:type="dxa"/>
            <w:tcMar>
              <w:top w:w="20" w:type="dxa"/>
              <w:left w:w="20" w:type="dxa"/>
              <w:bottom w:w="20" w:type="dxa"/>
              <w:right w:w="20" w:type="dxa"/>
            </w:tcMar>
            <w:vAlign w:val="center"/>
            <w:hideMark/>
          </w:tcPr>
          <w:p w14:paraId="57DE44BD" w14:textId="77777777" w:rsidR="009F0363" w:rsidRPr="003521C2" w:rsidRDefault="009F0363" w:rsidP="00A602E9">
            <w:pPr>
              <w:pStyle w:val="movimento2"/>
              <w:rPr>
                <w:color w:val="002060"/>
              </w:rPr>
            </w:pPr>
            <w:r w:rsidRPr="003521C2">
              <w:rPr>
                <w:color w:val="002060"/>
              </w:rPr>
              <w:t xml:space="preserve">(MONTELUPONE CALCIO A 5) </w:t>
            </w:r>
          </w:p>
        </w:tc>
        <w:tc>
          <w:tcPr>
            <w:tcW w:w="800" w:type="dxa"/>
            <w:tcMar>
              <w:top w:w="20" w:type="dxa"/>
              <w:left w:w="20" w:type="dxa"/>
              <w:bottom w:w="20" w:type="dxa"/>
              <w:right w:w="20" w:type="dxa"/>
            </w:tcMar>
            <w:vAlign w:val="center"/>
            <w:hideMark/>
          </w:tcPr>
          <w:p w14:paraId="04FFE274"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679F1CCF"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5E211288" w14:textId="77777777" w:rsidR="009F0363" w:rsidRPr="003521C2" w:rsidRDefault="009F0363" w:rsidP="00A602E9">
            <w:pPr>
              <w:pStyle w:val="movimento2"/>
              <w:rPr>
                <w:color w:val="002060"/>
              </w:rPr>
            </w:pPr>
            <w:r w:rsidRPr="003521C2">
              <w:rPr>
                <w:color w:val="002060"/>
              </w:rPr>
              <w:t> </w:t>
            </w:r>
          </w:p>
        </w:tc>
      </w:tr>
    </w:tbl>
    <w:p w14:paraId="24E3F6CB" w14:textId="77777777" w:rsidR="009F0363" w:rsidRPr="003521C2" w:rsidRDefault="009F0363" w:rsidP="009F0363">
      <w:pPr>
        <w:pStyle w:val="titolo20"/>
        <w:rPr>
          <w:rFonts w:eastAsiaTheme="minorEastAsia"/>
          <w:color w:val="002060"/>
        </w:rPr>
      </w:pPr>
      <w:r w:rsidRPr="003521C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12E6E980" w14:textId="77777777" w:rsidTr="00A602E9">
        <w:tc>
          <w:tcPr>
            <w:tcW w:w="2200" w:type="dxa"/>
            <w:tcMar>
              <w:top w:w="20" w:type="dxa"/>
              <w:left w:w="20" w:type="dxa"/>
              <w:bottom w:w="20" w:type="dxa"/>
              <w:right w:w="20" w:type="dxa"/>
            </w:tcMar>
            <w:vAlign w:val="center"/>
            <w:hideMark/>
          </w:tcPr>
          <w:p w14:paraId="587F9712" w14:textId="77777777" w:rsidR="009F0363" w:rsidRPr="003521C2" w:rsidRDefault="009F0363" w:rsidP="00A602E9">
            <w:pPr>
              <w:pStyle w:val="movimento"/>
              <w:rPr>
                <w:color w:val="002060"/>
              </w:rPr>
            </w:pPr>
            <w:r w:rsidRPr="003521C2">
              <w:rPr>
                <w:color w:val="002060"/>
              </w:rPr>
              <w:t>DELLASANTA MATTEO</w:t>
            </w:r>
          </w:p>
        </w:tc>
        <w:tc>
          <w:tcPr>
            <w:tcW w:w="2200" w:type="dxa"/>
            <w:tcMar>
              <w:top w:w="20" w:type="dxa"/>
              <w:left w:w="20" w:type="dxa"/>
              <w:bottom w:w="20" w:type="dxa"/>
              <w:right w:w="20" w:type="dxa"/>
            </w:tcMar>
            <w:vAlign w:val="center"/>
            <w:hideMark/>
          </w:tcPr>
          <w:p w14:paraId="31D378C3" w14:textId="77777777" w:rsidR="009F0363" w:rsidRPr="003521C2" w:rsidRDefault="009F0363" w:rsidP="00A602E9">
            <w:pPr>
              <w:pStyle w:val="movimento2"/>
              <w:rPr>
                <w:color w:val="002060"/>
              </w:rPr>
            </w:pPr>
            <w:r w:rsidRPr="003521C2">
              <w:rPr>
                <w:color w:val="002060"/>
              </w:rPr>
              <w:t xml:space="preserve">(LUCREZIA CALCIO A 5) </w:t>
            </w:r>
          </w:p>
        </w:tc>
        <w:tc>
          <w:tcPr>
            <w:tcW w:w="800" w:type="dxa"/>
            <w:tcMar>
              <w:top w:w="20" w:type="dxa"/>
              <w:left w:w="20" w:type="dxa"/>
              <w:bottom w:w="20" w:type="dxa"/>
              <w:right w:w="20" w:type="dxa"/>
            </w:tcMar>
            <w:vAlign w:val="center"/>
            <w:hideMark/>
          </w:tcPr>
          <w:p w14:paraId="18CCA7E9"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7E524BAA" w14:textId="77777777" w:rsidR="009F0363" w:rsidRPr="003521C2" w:rsidRDefault="009F0363" w:rsidP="00A602E9">
            <w:pPr>
              <w:pStyle w:val="movimento"/>
              <w:rPr>
                <w:color w:val="002060"/>
              </w:rPr>
            </w:pPr>
            <w:r w:rsidRPr="003521C2">
              <w:rPr>
                <w:color w:val="002060"/>
              </w:rPr>
              <w:t>DI MAGGIO ENRICO</w:t>
            </w:r>
          </w:p>
        </w:tc>
        <w:tc>
          <w:tcPr>
            <w:tcW w:w="2200" w:type="dxa"/>
            <w:tcMar>
              <w:top w:w="20" w:type="dxa"/>
              <w:left w:w="20" w:type="dxa"/>
              <w:bottom w:w="20" w:type="dxa"/>
              <w:right w:w="20" w:type="dxa"/>
            </w:tcMar>
            <w:vAlign w:val="center"/>
            <w:hideMark/>
          </w:tcPr>
          <w:p w14:paraId="362DB78A" w14:textId="77777777" w:rsidR="009F0363" w:rsidRPr="003521C2" w:rsidRDefault="009F0363" w:rsidP="00A602E9">
            <w:pPr>
              <w:pStyle w:val="movimento2"/>
              <w:rPr>
                <w:color w:val="002060"/>
              </w:rPr>
            </w:pPr>
            <w:r w:rsidRPr="003521C2">
              <w:rPr>
                <w:color w:val="002060"/>
              </w:rPr>
              <w:t xml:space="preserve">(U.S. FORTUNA FANO) </w:t>
            </w:r>
          </w:p>
        </w:tc>
      </w:tr>
    </w:tbl>
    <w:p w14:paraId="3F98881A" w14:textId="77777777" w:rsidR="009F0363" w:rsidRPr="003521C2" w:rsidRDefault="009F0363" w:rsidP="009F0363">
      <w:pPr>
        <w:pStyle w:val="titolo20"/>
        <w:rPr>
          <w:rFonts w:eastAsiaTheme="minorEastAsia"/>
          <w:color w:val="002060"/>
        </w:rPr>
      </w:pPr>
      <w:r w:rsidRPr="003521C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4BC302DE" w14:textId="77777777" w:rsidTr="00A602E9">
        <w:tc>
          <w:tcPr>
            <w:tcW w:w="2200" w:type="dxa"/>
            <w:tcMar>
              <w:top w:w="20" w:type="dxa"/>
              <w:left w:w="20" w:type="dxa"/>
              <w:bottom w:w="20" w:type="dxa"/>
              <w:right w:w="20" w:type="dxa"/>
            </w:tcMar>
            <w:vAlign w:val="center"/>
            <w:hideMark/>
          </w:tcPr>
          <w:p w14:paraId="59AA148D" w14:textId="77777777" w:rsidR="009F0363" w:rsidRPr="003521C2" w:rsidRDefault="009F0363" w:rsidP="00A602E9">
            <w:pPr>
              <w:pStyle w:val="movimento"/>
              <w:rPr>
                <w:color w:val="002060"/>
              </w:rPr>
            </w:pPr>
            <w:r w:rsidRPr="003521C2">
              <w:rPr>
                <w:color w:val="002060"/>
              </w:rPr>
              <w:t>FLORIO VINCENZO</w:t>
            </w:r>
          </w:p>
        </w:tc>
        <w:tc>
          <w:tcPr>
            <w:tcW w:w="2200" w:type="dxa"/>
            <w:tcMar>
              <w:top w:w="20" w:type="dxa"/>
              <w:left w:w="20" w:type="dxa"/>
              <w:bottom w:w="20" w:type="dxa"/>
              <w:right w:w="20" w:type="dxa"/>
            </w:tcMar>
            <w:vAlign w:val="center"/>
            <w:hideMark/>
          </w:tcPr>
          <w:p w14:paraId="6CE34D85" w14:textId="77777777" w:rsidR="009F0363" w:rsidRPr="003521C2" w:rsidRDefault="009F0363" w:rsidP="00A602E9">
            <w:pPr>
              <w:pStyle w:val="movimento2"/>
              <w:rPr>
                <w:color w:val="002060"/>
              </w:rPr>
            </w:pPr>
            <w:r w:rsidRPr="003521C2">
              <w:rPr>
                <w:color w:val="002060"/>
              </w:rPr>
              <w:t xml:space="preserve">(CASTELBELLINO CALCIO A 5) </w:t>
            </w:r>
          </w:p>
        </w:tc>
        <w:tc>
          <w:tcPr>
            <w:tcW w:w="800" w:type="dxa"/>
            <w:tcMar>
              <w:top w:w="20" w:type="dxa"/>
              <w:left w:w="20" w:type="dxa"/>
              <w:bottom w:w="20" w:type="dxa"/>
              <w:right w:w="20" w:type="dxa"/>
            </w:tcMar>
            <w:vAlign w:val="center"/>
            <w:hideMark/>
          </w:tcPr>
          <w:p w14:paraId="6721E186"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19D5B569"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369D4DEB" w14:textId="77777777" w:rsidR="009F0363" w:rsidRPr="003521C2" w:rsidRDefault="009F0363" w:rsidP="00A602E9">
            <w:pPr>
              <w:pStyle w:val="movimento2"/>
              <w:rPr>
                <w:color w:val="002060"/>
              </w:rPr>
            </w:pPr>
            <w:r w:rsidRPr="003521C2">
              <w:rPr>
                <w:color w:val="002060"/>
              </w:rPr>
              <w:t> </w:t>
            </w:r>
          </w:p>
        </w:tc>
      </w:tr>
    </w:tbl>
    <w:p w14:paraId="1351D7F7" w14:textId="77777777" w:rsidR="009F0363" w:rsidRPr="003521C2" w:rsidRDefault="009F0363" w:rsidP="009F0363">
      <w:pPr>
        <w:pStyle w:val="titolo20"/>
        <w:rPr>
          <w:rFonts w:eastAsiaTheme="minorEastAsia"/>
          <w:color w:val="002060"/>
        </w:rPr>
      </w:pPr>
      <w:r w:rsidRPr="003521C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46167B5F" w14:textId="77777777" w:rsidTr="00A602E9">
        <w:tc>
          <w:tcPr>
            <w:tcW w:w="2200" w:type="dxa"/>
            <w:tcMar>
              <w:top w:w="20" w:type="dxa"/>
              <w:left w:w="20" w:type="dxa"/>
              <w:bottom w:w="20" w:type="dxa"/>
              <w:right w:w="20" w:type="dxa"/>
            </w:tcMar>
            <w:vAlign w:val="center"/>
            <w:hideMark/>
          </w:tcPr>
          <w:p w14:paraId="45D6E5FD" w14:textId="77777777" w:rsidR="009F0363" w:rsidRPr="003521C2" w:rsidRDefault="009F0363" w:rsidP="00A602E9">
            <w:pPr>
              <w:pStyle w:val="movimento"/>
              <w:rPr>
                <w:color w:val="002060"/>
              </w:rPr>
            </w:pPr>
            <w:r w:rsidRPr="003521C2">
              <w:rPr>
                <w:color w:val="002060"/>
              </w:rPr>
              <w:t>QUERCETTI MATTEO</w:t>
            </w:r>
          </w:p>
        </w:tc>
        <w:tc>
          <w:tcPr>
            <w:tcW w:w="2200" w:type="dxa"/>
            <w:tcMar>
              <w:top w:w="20" w:type="dxa"/>
              <w:left w:w="20" w:type="dxa"/>
              <w:bottom w:w="20" w:type="dxa"/>
              <w:right w:w="20" w:type="dxa"/>
            </w:tcMar>
            <w:vAlign w:val="center"/>
            <w:hideMark/>
          </w:tcPr>
          <w:p w14:paraId="6041EAC8" w14:textId="77777777" w:rsidR="009F0363" w:rsidRPr="003521C2" w:rsidRDefault="009F0363" w:rsidP="00A602E9">
            <w:pPr>
              <w:pStyle w:val="movimento2"/>
              <w:rPr>
                <w:color w:val="002060"/>
              </w:rPr>
            </w:pPr>
            <w:r w:rsidRPr="003521C2">
              <w:rPr>
                <w:color w:val="002060"/>
              </w:rPr>
              <w:t xml:space="preserve">(CASTELBELLINO CALCIO A 5) </w:t>
            </w:r>
          </w:p>
        </w:tc>
        <w:tc>
          <w:tcPr>
            <w:tcW w:w="800" w:type="dxa"/>
            <w:tcMar>
              <w:top w:w="20" w:type="dxa"/>
              <w:left w:w="20" w:type="dxa"/>
              <w:bottom w:w="20" w:type="dxa"/>
              <w:right w:w="20" w:type="dxa"/>
            </w:tcMar>
            <w:vAlign w:val="center"/>
            <w:hideMark/>
          </w:tcPr>
          <w:p w14:paraId="5BD8EC9F"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2BFA742B"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42475862" w14:textId="77777777" w:rsidR="009F0363" w:rsidRPr="003521C2" w:rsidRDefault="009F0363" w:rsidP="00A602E9">
            <w:pPr>
              <w:pStyle w:val="movimento2"/>
              <w:rPr>
                <w:color w:val="002060"/>
              </w:rPr>
            </w:pPr>
            <w:r w:rsidRPr="003521C2">
              <w:rPr>
                <w:color w:val="002060"/>
              </w:rPr>
              <w:t> </w:t>
            </w:r>
          </w:p>
        </w:tc>
      </w:tr>
    </w:tbl>
    <w:p w14:paraId="6787C832" w14:textId="77777777" w:rsidR="009F0363" w:rsidRPr="003521C2" w:rsidRDefault="009F0363" w:rsidP="009F0363">
      <w:pPr>
        <w:pStyle w:val="titolo20"/>
        <w:rPr>
          <w:rFonts w:eastAsiaTheme="minorEastAsia"/>
          <w:color w:val="002060"/>
        </w:rPr>
      </w:pPr>
      <w:r w:rsidRPr="003521C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1D44F3E8" w14:textId="77777777" w:rsidTr="00A602E9">
        <w:tc>
          <w:tcPr>
            <w:tcW w:w="2200" w:type="dxa"/>
            <w:tcMar>
              <w:top w:w="20" w:type="dxa"/>
              <w:left w:w="20" w:type="dxa"/>
              <w:bottom w:w="20" w:type="dxa"/>
              <w:right w:w="20" w:type="dxa"/>
            </w:tcMar>
            <w:vAlign w:val="center"/>
            <w:hideMark/>
          </w:tcPr>
          <w:p w14:paraId="5F181A74" w14:textId="77777777" w:rsidR="009F0363" w:rsidRPr="003521C2" w:rsidRDefault="009F0363" w:rsidP="00A602E9">
            <w:pPr>
              <w:pStyle w:val="movimento"/>
              <w:rPr>
                <w:color w:val="002060"/>
              </w:rPr>
            </w:pPr>
            <w:r w:rsidRPr="003521C2">
              <w:rPr>
                <w:color w:val="002060"/>
              </w:rPr>
              <w:t>GARBATINI MASSIMILIANO</w:t>
            </w:r>
          </w:p>
        </w:tc>
        <w:tc>
          <w:tcPr>
            <w:tcW w:w="2200" w:type="dxa"/>
            <w:tcMar>
              <w:top w:w="20" w:type="dxa"/>
              <w:left w:w="20" w:type="dxa"/>
              <w:bottom w:w="20" w:type="dxa"/>
              <w:right w:w="20" w:type="dxa"/>
            </w:tcMar>
            <w:vAlign w:val="center"/>
            <w:hideMark/>
          </w:tcPr>
          <w:p w14:paraId="3ABBAA62" w14:textId="77777777" w:rsidR="009F0363" w:rsidRPr="003521C2" w:rsidRDefault="009F0363" w:rsidP="00A602E9">
            <w:pPr>
              <w:pStyle w:val="movimento2"/>
              <w:rPr>
                <w:color w:val="002060"/>
              </w:rPr>
            </w:pPr>
            <w:r w:rsidRPr="003521C2">
              <w:rPr>
                <w:color w:val="002060"/>
              </w:rPr>
              <w:t xml:space="preserve">(ACSS MONDOLFO C5) </w:t>
            </w:r>
          </w:p>
        </w:tc>
        <w:tc>
          <w:tcPr>
            <w:tcW w:w="800" w:type="dxa"/>
            <w:tcMar>
              <w:top w:w="20" w:type="dxa"/>
              <w:left w:w="20" w:type="dxa"/>
              <w:bottom w:w="20" w:type="dxa"/>
              <w:right w:w="20" w:type="dxa"/>
            </w:tcMar>
            <w:vAlign w:val="center"/>
            <w:hideMark/>
          </w:tcPr>
          <w:p w14:paraId="4C844E10"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0AB39B33" w14:textId="77777777" w:rsidR="009F0363" w:rsidRPr="003521C2" w:rsidRDefault="009F0363" w:rsidP="00A602E9">
            <w:pPr>
              <w:pStyle w:val="movimento"/>
              <w:rPr>
                <w:color w:val="002060"/>
              </w:rPr>
            </w:pPr>
            <w:r w:rsidRPr="003521C2">
              <w:rPr>
                <w:color w:val="002060"/>
              </w:rPr>
              <w:t>BRAVI MATTEO</w:t>
            </w:r>
          </w:p>
        </w:tc>
        <w:tc>
          <w:tcPr>
            <w:tcW w:w="2200" w:type="dxa"/>
            <w:tcMar>
              <w:top w:w="20" w:type="dxa"/>
              <w:left w:w="20" w:type="dxa"/>
              <w:bottom w:w="20" w:type="dxa"/>
              <w:right w:w="20" w:type="dxa"/>
            </w:tcMar>
            <w:vAlign w:val="center"/>
            <w:hideMark/>
          </w:tcPr>
          <w:p w14:paraId="2755AFC6" w14:textId="77777777" w:rsidR="009F0363" w:rsidRPr="003521C2" w:rsidRDefault="009F0363" w:rsidP="00A602E9">
            <w:pPr>
              <w:pStyle w:val="movimento2"/>
              <w:rPr>
                <w:color w:val="002060"/>
              </w:rPr>
            </w:pPr>
            <w:r w:rsidRPr="003521C2">
              <w:rPr>
                <w:color w:val="002060"/>
              </w:rPr>
              <w:t xml:space="preserve">(CASTELBELLINO CALCIO A 5) </w:t>
            </w:r>
          </w:p>
        </w:tc>
      </w:tr>
    </w:tbl>
    <w:p w14:paraId="794DCEDD" w14:textId="77777777" w:rsidR="009F0363" w:rsidRPr="003521C2" w:rsidRDefault="009F0363" w:rsidP="009F0363">
      <w:pPr>
        <w:pStyle w:val="titolo10"/>
        <w:rPr>
          <w:rFonts w:eastAsiaTheme="minorEastAsia"/>
          <w:color w:val="002060"/>
        </w:rPr>
      </w:pPr>
      <w:r w:rsidRPr="003521C2">
        <w:rPr>
          <w:color w:val="002060"/>
        </w:rPr>
        <w:t xml:space="preserve">GARE DEL 21/ 3/2026 </w:t>
      </w:r>
    </w:p>
    <w:p w14:paraId="3905EE58" w14:textId="77777777" w:rsidR="009F0363" w:rsidRPr="003521C2" w:rsidRDefault="009F0363" w:rsidP="009F0363">
      <w:pPr>
        <w:pStyle w:val="titolo7a"/>
        <w:rPr>
          <w:color w:val="002060"/>
        </w:rPr>
      </w:pPr>
      <w:r w:rsidRPr="003521C2">
        <w:rPr>
          <w:color w:val="002060"/>
        </w:rPr>
        <w:t xml:space="preserve">PROVVEDIMENTI DISCIPLINARI </w:t>
      </w:r>
    </w:p>
    <w:p w14:paraId="33957BC3" w14:textId="77777777" w:rsidR="009F0363" w:rsidRPr="003521C2" w:rsidRDefault="009F0363" w:rsidP="009F0363">
      <w:pPr>
        <w:pStyle w:val="titolo7b0"/>
        <w:rPr>
          <w:color w:val="002060"/>
        </w:rPr>
      </w:pPr>
      <w:r w:rsidRPr="003521C2">
        <w:rPr>
          <w:color w:val="002060"/>
        </w:rPr>
        <w:t xml:space="preserve">In base alle risultanze degli atti ufficiali sono state deliberate le seguenti sanzioni disciplinari. </w:t>
      </w:r>
    </w:p>
    <w:p w14:paraId="08B9C0DC" w14:textId="77777777" w:rsidR="009F0363" w:rsidRPr="003521C2" w:rsidRDefault="009F0363" w:rsidP="009F0363">
      <w:pPr>
        <w:pStyle w:val="titolo30"/>
        <w:rPr>
          <w:color w:val="002060"/>
        </w:rPr>
      </w:pPr>
      <w:r w:rsidRPr="003521C2">
        <w:rPr>
          <w:color w:val="002060"/>
        </w:rPr>
        <w:t xml:space="preserve">CALCIATORI NON ESPULSI </w:t>
      </w:r>
    </w:p>
    <w:p w14:paraId="5928634E" w14:textId="77777777" w:rsidR="009F0363" w:rsidRPr="003521C2" w:rsidRDefault="009F0363" w:rsidP="009F0363">
      <w:pPr>
        <w:pStyle w:val="titolo20"/>
        <w:rPr>
          <w:color w:val="002060"/>
        </w:rPr>
      </w:pPr>
      <w:r w:rsidRPr="003521C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6291A4BA" w14:textId="77777777" w:rsidTr="00A602E9">
        <w:tc>
          <w:tcPr>
            <w:tcW w:w="2200" w:type="dxa"/>
            <w:tcMar>
              <w:top w:w="20" w:type="dxa"/>
              <w:left w:w="20" w:type="dxa"/>
              <w:bottom w:w="20" w:type="dxa"/>
              <w:right w:w="20" w:type="dxa"/>
            </w:tcMar>
            <w:vAlign w:val="center"/>
            <w:hideMark/>
          </w:tcPr>
          <w:p w14:paraId="7D7687B1" w14:textId="77777777" w:rsidR="009F0363" w:rsidRPr="003521C2" w:rsidRDefault="009F0363" w:rsidP="00A602E9">
            <w:pPr>
              <w:pStyle w:val="movimento"/>
              <w:rPr>
                <w:color w:val="002060"/>
              </w:rPr>
            </w:pPr>
            <w:r w:rsidRPr="003521C2">
              <w:rPr>
                <w:color w:val="002060"/>
              </w:rPr>
              <w:lastRenderedPageBreak/>
              <w:t>VIOLA FRANCESCO</w:t>
            </w:r>
          </w:p>
        </w:tc>
        <w:tc>
          <w:tcPr>
            <w:tcW w:w="2200" w:type="dxa"/>
            <w:tcMar>
              <w:top w:w="20" w:type="dxa"/>
              <w:left w:w="20" w:type="dxa"/>
              <w:bottom w:w="20" w:type="dxa"/>
              <w:right w:w="20" w:type="dxa"/>
            </w:tcMar>
            <w:vAlign w:val="center"/>
            <w:hideMark/>
          </w:tcPr>
          <w:p w14:paraId="474081C5" w14:textId="77777777" w:rsidR="009F0363" w:rsidRPr="003521C2" w:rsidRDefault="009F0363" w:rsidP="00A602E9">
            <w:pPr>
              <w:pStyle w:val="movimento2"/>
              <w:rPr>
                <w:color w:val="002060"/>
              </w:rPr>
            </w:pPr>
            <w:r w:rsidRPr="003521C2">
              <w:rPr>
                <w:color w:val="002060"/>
              </w:rPr>
              <w:t xml:space="preserve">(CHIARAVALLE FUTSAL) </w:t>
            </w:r>
          </w:p>
        </w:tc>
        <w:tc>
          <w:tcPr>
            <w:tcW w:w="800" w:type="dxa"/>
            <w:tcMar>
              <w:top w:w="20" w:type="dxa"/>
              <w:left w:w="20" w:type="dxa"/>
              <w:bottom w:w="20" w:type="dxa"/>
              <w:right w:w="20" w:type="dxa"/>
            </w:tcMar>
            <w:vAlign w:val="center"/>
            <w:hideMark/>
          </w:tcPr>
          <w:p w14:paraId="10BF2EC6"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11720AFE" w14:textId="77777777" w:rsidR="009F0363" w:rsidRPr="003521C2" w:rsidRDefault="009F0363" w:rsidP="00A602E9">
            <w:pPr>
              <w:pStyle w:val="movimento"/>
              <w:rPr>
                <w:color w:val="002060"/>
              </w:rPr>
            </w:pPr>
            <w:r w:rsidRPr="003521C2">
              <w:rPr>
                <w:color w:val="002060"/>
              </w:rPr>
              <w:t>BALZAMO MARCO LORENZO</w:t>
            </w:r>
          </w:p>
        </w:tc>
        <w:tc>
          <w:tcPr>
            <w:tcW w:w="2200" w:type="dxa"/>
            <w:tcMar>
              <w:top w:w="20" w:type="dxa"/>
              <w:left w:w="20" w:type="dxa"/>
              <w:bottom w:w="20" w:type="dxa"/>
              <w:right w:w="20" w:type="dxa"/>
            </w:tcMar>
            <w:vAlign w:val="center"/>
            <w:hideMark/>
          </w:tcPr>
          <w:p w14:paraId="5F1C7A6E" w14:textId="77777777" w:rsidR="009F0363" w:rsidRPr="003521C2" w:rsidRDefault="009F0363" w:rsidP="00A602E9">
            <w:pPr>
              <w:pStyle w:val="movimento2"/>
              <w:rPr>
                <w:color w:val="002060"/>
              </w:rPr>
            </w:pPr>
            <w:r w:rsidRPr="003521C2">
              <w:rPr>
                <w:color w:val="002060"/>
              </w:rPr>
              <w:t xml:space="preserve">(FUTSAL CAMPIGLIONE) </w:t>
            </w:r>
          </w:p>
        </w:tc>
      </w:tr>
    </w:tbl>
    <w:p w14:paraId="08695A73" w14:textId="77777777" w:rsidR="009F0363" w:rsidRPr="003521C2" w:rsidRDefault="009F0363" w:rsidP="009F0363">
      <w:pPr>
        <w:pStyle w:val="titolo20"/>
        <w:rPr>
          <w:rFonts w:eastAsiaTheme="minorEastAsia"/>
          <w:color w:val="002060"/>
        </w:rPr>
      </w:pPr>
      <w:r w:rsidRPr="003521C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75355627" w14:textId="77777777" w:rsidTr="00A602E9">
        <w:tc>
          <w:tcPr>
            <w:tcW w:w="2200" w:type="dxa"/>
            <w:tcMar>
              <w:top w:w="20" w:type="dxa"/>
              <w:left w:w="20" w:type="dxa"/>
              <w:bottom w:w="20" w:type="dxa"/>
              <w:right w:w="20" w:type="dxa"/>
            </w:tcMar>
            <w:vAlign w:val="center"/>
            <w:hideMark/>
          </w:tcPr>
          <w:p w14:paraId="4CBFB050" w14:textId="77777777" w:rsidR="009F0363" w:rsidRPr="003521C2" w:rsidRDefault="009F0363" w:rsidP="00A602E9">
            <w:pPr>
              <w:pStyle w:val="movimento"/>
              <w:rPr>
                <w:color w:val="002060"/>
              </w:rPr>
            </w:pPr>
            <w:r w:rsidRPr="003521C2">
              <w:rPr>
                <w:color w:val="002060"/>
              </w:rPr>
              <w:t>BENEDETTI ROCCO MARIA</w:t>
            </w:r>
          </w:p>
        </w:tc>
        <w:tc>
          <w:tcPr>
            <w:tcW w:w="2200" w:type="dxa"/>
            <w:tcMar>
              <w:top w:w="20" w:type="dxa"/>
              <w:left w:w="20" w:type="dxa"/>
              <w:bottom w:w="20" w:type="dxa"/>
              <w:right w:w="20" w:type="dxa"/>
            </w:tcMar>
            <w:vAlign w:val="center"/>
            <w:hideMark/>
          </w:tcPr>
          <w:p w14:paraId="70DBD24A" w14:textId="77777777" w:rsidR="009F0363" w:rsidRPr="003521C2" w:rsidRDefault="009F0363" w:rsidP="00A602E9">
            <w:pPr>
              <w:pStyle w:val="movimento2"/>
              <w:rPr>
                <w:color w:val="002060"/>
              </w:rPr>
            </w:pPr>
            <w:r w:rsidRPr="003521C2">
              <w:rPr>
                <w:color w:val="002060"/>
              </w:rPr>
              <w:t xml:space="preserve">(FUTSAL CAMPIGLIONE) </w:t>
            </w:r>
          </w:p>
        </w:tc>
        <w:tc>
          <w:tcPr>
            <w:tcW w:w="800" w:type="dxa"/>
            <w:tcMar>
              <w:top w:w="20" w:type="dxa"/>
              <w:left w:w="20" w:type="dxa"/>
              <w:bottom w:w="20" w:type="dxa"/>
              <w:right w:w="20" w:type="dxa"/>
            </w:tcMar>
            <w:vAlign w:val="center"/>
            <w:hideMark/>
          </w:tcPr>
          <w:p w14:paraId="3C1F49EF"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176422C7"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7796F4AC" w14:textId="77777777" w:rsidR="009F0363" w:rsidRPr="003521C2" w:rsidRDefault="009F0363" w:rsidP="00A602E9">
            <w:pPr>
              <w:pStyle w:val="movimento2"/>
              <w:rPr>
                <w:color w:val="002060"/>
              </w:rPr>
            </w:pPr>
            <w:r w:rsidRPr="003521C2">
              <w:rPr>
                <w:color w:val="002060"/>
              </w:rPr>
              <w:t> </w:t>
            </w:r>
          </w:p>
        </w:tc>
      </w:tr>
    </w:tbl>
    <w:p w14:paraId="1A37171F" w14:textId="77777777" w:rsidR="009F0363" w:rsidRDefault="009F0363" w:rsidP="009F0363">
      <w:pPr>
        <w:pStyle w:val="breakline"/>
        <w:rPr>
          <w:color w:val="002060"/>
        </w:rPr>
      </w:pPr>
    </w:p>
    <w:p w14:paraId="4E7ECAF7" w14:textId="77777777" w:rsidR="009F0363" w:rsidRPr="001910FC" w:rsidRDefault="009F0363" w:rsidP="009F0363">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713D433D" w14:textId="77777777" w:rsidR="009F0363" w:rsidRPr="001910FC" w:rsidRDefault="009F0363" w:rsidP="009F0363">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56496F5F" w14:textId="77777777" w:rsidR="009F0363" w:rsidRPr="003521C2" w:rsidRDefault="009F0363" w:rsidP="009F0363">
      <w:pPr>
        <w:pStyle w:val="breakline"/>
        <w:rPr>
          <w:rFonts w:eastAsiaTheme="minorEastAsia"/>
          <w:color w:val="002060"/>
        </w:rPr>
      </w:pPr>
    </w:p>
    <w:p w14:paraId="5A428539" w14:textId="77777777" w:rsidR="009F0363" w:rsidRPr="003521C2" w:rsidRDefault="009F0363" w:rsidP="009F0363">
      <w:pPr>
        <w:pStyle w:val="titoloprinc0"/>
        <w:rPr>
          <w:color w:val="002060"/>
        </w:rPr>
      </w:pPr>
      <w:r w:rsidRPr="003521C2">
        <w:rPr>
          <w:color w:val="002060"/>
        </w:rPr>
        <w:t>CLASSIFICA</w:t>
      </w:r>
    </w:p>
    <w:p w14:paraId="44FDC342" w14:textId="77777777" w:rsidR="009F0363" w:rsidRPr="003521C2" w:rsidRDefault="009F0363" w:rsidP="009F0363">
      <w:pPr>
        <w:pStyle w:val="breakline"/>
        <w:rPr>
          <w:color w:val="002060"/>
        </w:rPr>
      </w:pPr>
    </w:p>
    <w:p w14:paraId="563895DD" w14:textId="77777777" w:rsidR="009F0363" w:rsidRPr="003521C2" w:rsidRDefault="009F0363" w:rsidP="009F0363">
      <w:pPr>
        <w:pStyle w:val="breakline"/>
        <w:rPr>
          <w:color w:val="002060"/>
        </w:rPr>
      </w:pPr>
    </w:p>
    <w:p w14:paraId="53DA25C9" w14:textId="77777777" w:rsidR="009F0363" w:rsidRPr="003521C2" w:rsidRDefault="009F0363" w:rsidP="009F0363">
      <w:pPr>
        <w:pStyle w:val="sottotitolocampionato10"/>
        <w:rPr>
          <w:color w:val="002060"/>
        </w:rPr>
      </w:pPr>
      <w:r w:rsidRPr="003521C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F0363" w:rsidRPr="003521C2" w14:paraId="638D6F0F" w14:textId="77777777" w:rsidTr="00A602E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87C70" w14:textId="77777777" w:rsidR="009F0363" w:rsidRPr="003521C2" w:rsidRDefault="009F0363" w:rsidP="00A602E9">
            <w:pPr>
              <w:pStyle w:val="headertabella0"/>
              <w:rPr>
                <w:color w:val="002060"/>
              </w:rPr>
            </w:pPr>
            <w:r w:rsidRPr="003521C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ACE85" w14:textId="77777777" w:rsidR="009F0363" w:rsidRPr="003521C2" w:rsidRDefault="009F0363" w:rsidP="00A602E9">
            <w:pPr>
              <w:pStyle w:val="headertabella0"/>
              <w:rPr>
                <w:color w:val="002060"/>
              </w:rPr>
            </w:pPr>
            <w:r w:rsidRPr="003521C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1ABA5" w14:textId="77777777" w:rsidR="009F0363" w:rsidRPr="003521C2" w:rsidRDefault="009F0363" w:rsidP="00A602E9">
            <w:pPr>
              <w:pStyle w:val="headertabella0"/>
              <w:rPr>
                <w:color w:val="002060"/>
              </w:rPr>
            </w:pPr>
            <w:r w:rsidRPr="003521C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29EEC" w14:textId="77777777" w:rsidR="009F0363" w:rsidRPr="003521C2" w:rsidRDefault="009F0363" w:rsidP="00A602E9">
            <w:pPr>
              <w:pStyle w:val="headertabella0"/>
              <w:rPr>
                <w:color w:val="002060"/>
              </w:rPr>
            </w:pPr>
            <w:r w:rsidRPr="003521C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7B69A" w14:textId="77777777" w:rsidR="009F0363" w:rsidRPr="003521C2" w:rsidRDefault="009F0363" w:rsidP="00A602E9">
            <w:pPr>
              <w:pStyle w:val="headertabella0"/>
              <w:rPr>
                <w:color w:val="002060"/>
              </w:rPr>
            </w:pPr>
            <w:r w:rsidRPr="003521C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4F6E1" w14:textId="77777777" w:rsidR="009F0363" w:rsidRPr="003521C2" w:rsidRDefault="009F0363" w:rsidP="00A602E9">
            <w:pPr>
              <w:pStyle w:val="headertabella0"/>
              <w:rPr>
                <w:color w:val="002060"/>
              </w:rPr>
            </w:pPr>
            <w:r w:rsidRPr="003521C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FF3C6" w14:textId="77777777" w:rsidR="009F0363" w:rsidRPr="003521C2" w:rsidRDefault="009F0363" w:rsidP="00A602E9">
            <w:pPr>
              <w:pStyle w:val="headertabella0"/>
              <w:rPr>
                <w:color w:val="002060"/>
              </w:rPr>
            </w:pPr>
            <w:r w:rsidRPr="003521C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7CB31" w14:textId="77777777" w:rsidR="009F0363" w:rsidRPr="003521C2" w:rsidRDefault="009F0363" w:rsidP="00A602E9">
            <w:pPr>
              <w:pStyle w:val="headertabella0"/>
              <w:rPr>
                <w:color w:val="002060"/>
              </w:rPr>
            </w:pPr>
            <w:r w:rsidRPr="003521C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B15F4" w14:textId="77777777" w:rsidR="009F0363" w:rsidRPr="003521C2" w:rsidRDefault="009F0363" w:rsidP="00A602E9">
            <w:pPr>
              <w:pStyle w:val="headertabella0"/>
              <w:rPr>
                <w:color w:val="002060"/>
              </w:rPr>
            </w:pPr>
            <w:r w:rsidRPr="003521C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614ED" w14:textId="77777777" w:rsidR="009F0363" w:rsidRPr="003521C2" w:rsidRDefault="009F0363" w:rsidP="00A602E9">
            <w:pPr>
              <w:pStyle w:val="headertabella0"/>
              <w:rPr>
                <w:color w:val="002060"/>
              </w:rPr>
            </w:pPr>
            <w:r w:rsidRPr="003521C2">
              <w:rPr>
                <w:color w:val="002060"/>
              </w:rPr>
              <w:t>PE</w:t>
            </w:r>
          </w:p>
        </w:tc>
      </w:tr>
      <w:tr w:rsidR="009F0363" w:rsidRPr="003521C2" w14:paraId="750C9C9C" w14:textId="77777777" w:rsidTr="00A602E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EA7DAC" w14:textId="77777777" w:rsidR="009F0363" w:rsidRPr="003521C2" w:rsidRDefault="009F0363" w:rsidP="00A602E9">
            <w:pPr>
              <w:pStyle w:val="rowtabella0"/>
              <w:rPr>
                <w:color w:val="002060"/>
              </w:rPr>
            </w:pPr>
            <w:r w:rsidRPr="003521C2">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4068E" w14:textId="77777777" w:rsidR="009F0363" w:rsidRPr="003521C2" w:rsidRDefault="009F0363" w:rsidP="00A602E9">
            <w:pPr>
              <w:pStyle w:val="rowtabella0"/>
              <w:jc w:val="center"/>
              <w:rPr>
                <w:color w:val="002060"/>
              </w:rPr>
            </w:pPr>
            <w:r w:rsidRPr="003521C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C2B9B"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1D817" w14:textId="77777777" w:rsidR="009F0363" w:rsidRPr="003521C2" w:rsidRDefault="009F0363" w:rsidP="00A602E9">
            <w:pPr>
              <w:pStyle w:val="rowtabella0"/>
              <w:jc w:val="center"/>
              <w:rPr>
                <w:color w:val="002060"/>
              </w:rPr>
            </w:pPr>
            <w:r w:rsidRPr="003521C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BAAB9"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12FCE"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3DF4F" w14:textId="77777777" w:rsidR="009F0363" w:rsidRPr="003521C2" w:rsidRDefault="009F0363" w:rsidP="00A602E9">
            <w:pPr>
              <w:pStyle w:val="rowtabella0"/>
              <w:jc w:val="center"/>
              <w:rPr>
                <w:color w:val="002060"/>
              </w:rPr>
            </w:pPr>
            <w:r w:rsidRPr="003521C2">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A9BA3" w14:textId="77777777" w:rsidR="009F0363" w:rsidRPr="003521C2" w:rsidRDefault="009F0363" w:rsidP="00A602E9">
            <w:pPr>
              <w:pStyle w:val="rowtabella0"/>
              <w:jc w:val="center"/>
              <w:rPr>
                <w:color w:val="002060"/>
              </w:rPr>
            </w:pPr>
            <w:r w:rsidRPr="003521C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19010" w14:textId="77777777" w:rsidR="009F0363" w:rsidRPr="003521C2" w:rsidRDefault="009F0363" w:rsidP="00A602E9">
            <w:pPr>
              <w:pStyle w:val="rowtabella0"/>
              <w:jc w:val="center"/>
              <w:rPr>
                <w:color w:val="002060"/>
              </w:rPr>
            </w:pPr>
            <w:r w:rsidRPr="003521C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0731A" w14:textId="77777777" w:rsidR="009F0363" w:rsidRPr="003521C2" w:rsidRDefault="009F0363" w:rsidP="00A602E9">
            <w:pPr>
              <w:pStyle w:val="rowtabella0"/>
              <w:jc w:val="center"/>
              <w:rPr>
                <w:color w:val="002060"/>
              </w:rPr>
            </w:pPr>
            <w:r w:rsidRPr="003521C2">
              <w:rPr>
                <w:color w:val="002060"/>
              </w:rPr>
              <w:t>0</w:t>
            </w:r>
          </w:p>
        </w:tc>
      </w:tr>
      <w:tr w:rsidR="009F0363" w:rsidRPr="003521C2" w14:paraId="0BE3F9D2"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E109A6" w14:textId="77777777" w:rsidR="009F0363" w:rsidRPr="003521C2" w:rsidRDefault="009F0363" w:rsidP="00A602E9">
            <w:pPr>
              <w:pStyle w:val="rowtabella0"/>
              <w:rPr>
                <w:color w:val="002060"/>
              </w:rPr>
            </w:pPr>
            <w:r w:rsidRPr="003521C2">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C249B" w14:textId="77777777" w:rsidR="009F0363" w:rsidRPr="003521C2" w:rsidRDefault="009F0363" w:rsidP="00A602E9">
            <w:pPr>
              <w:pStyle w:val="rowtabella0"/>
              <w:jc w:val="center"/>
              <w:rPr>
                <w:color w:val="002060"/>
              </w:rPr>
            </w:pPr>
            <w:r w:rsidRPr="003521C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53F86"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2E334" w14:textId="77777777" w:rsidR="009F0363" w:rsidRPr="003521C2" w:rsidRDefault="009F0363" w:rsidP="00A602E9">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30E77"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EDD7E" w14:textId="77777777" w:rsidR="009F0363" w:rsidRPr="003521C2" w:rsidRDefault="009F0363" w:rsidP="00A602E9">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42B21" w14:textId="77777777" w:rsidR="009F0363" w:rsidRPr="003521C2" w:rsidRDefault="009F0363" w:rsidP="00A602E9">
            <w:pPr>
              <w:pStyle w:val="rowtabella0"/>
              <w:jc w:val="center"/>
              <w:rPr>
                <w:color w:val="002060"/>
              </w:rPr>
            </w:pPr>
            <w:r w:rsidRPr="003521C2">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74A4F" w14:textId="77777777" w:rsidR="009F0363" w:rsidRPr="003521C2" w:rsidRDefault="009F0363" w:rsidP="00A602E9">
            <w:pPr>
              <w:pStyle w:val="rowtabella0"/>
              <w:jc w:val="center"/>
              <w:rPr>
                <w:color w:val="002060"/>
              </w:rPr>
            </w:pPr>
            <w:r w:rsidRPr="003521C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A90D0" w14:textId="77777777" w:rsidR="009F0363" w:rsidRPr="003521C2" w:rsidRDefault="009F0363" w:rsidP="00A602E9">
            <w:pPr>
              <w:pStyle w:val="rowtabella0"/>
              <w:jc w:val="center"/>
              <w:rPr>
                <w:color w:val="002060"/>
              </w:rPr>
            </w:pPr>
            <w:r w:rsidRPr="003521C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26CC8" w14:textId="77777777" w:rsidR="009F0363" w:rsidRPr="003521C2" w:rsidRDefault="009F0363" w:rsidP="00A602E9">
            <w:pPr>
              <w:pStyle w:val="rowtabella0"/>
              <w:jc w:val="center"/>
              <w:rPr>
                <w:color w:val="002060"/>
              </w:rPr>
            </w:pPr>
            <w:r w:rsidRPr="003521C2">
              <w:rPr>
                <w:color w:val="002060"/>
              </w:rPr>
              <w:t>0</w:t>
            </w:r>
          </w:p>
        </w:tc>
      </w:tr>
      <w:tr w:rsidR="009F0363" w:rsidRPr="003521C2" w14:paraId="730F7CE2"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F39381" w14:textId="77777777" w:rsidR="009F0363" w:rsidRPr="003521C2" w:rsidRDefault="009F0363" w:rsidP="00A602E9">
            <w:pPr>
              <w:pStyle w:val="rowtabella0"/>
              <w:rPr>
                <w:color w:val="002060"/>
              </w:rPr>
            </w:pPr>
            <w:r w:rsidRPr="003521C2">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E87C3" w14:textId="77777777" w:rsidR="009F0363" w:rsidRPr="003521C2" w:rsidRDefault="009F0363" w:rsidP="00A602E9">
            <w:pPr>
              <w:pStyle w:val="rowtabella0"/>
              <w:jc w:val="center"/>
              <w:rPr>
                <w:color w:val="002060"/>
              </w:rPr>
            </w:pPr>
            <w:r w:rsidRPr="003521C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B441F"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10B89" w14:textId="77777777" w:rsidR="009F0363" w:rsidRPr="003521C2" w:rsidRDefault="009F0363" w:rsidP="00A602E9">
            <w:pPr>
              <w:pStyle w:val="rowtabella0"/>
              <w:jc w:val="center"/>
              <w:rPr>
                <w:color w:val="002060"/>
              </w:rPr>
            </w:pPr>
            <w:r w:rsidRPr="003521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48266"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B7805" w14:textId="77777777" w:rsidR="009F0363" w:rsidRPr="003521C2" w:rsidRDefault="009F0363" w:rsidP="00A602E9">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8200C" w14:textId="77777777" w:rsidR="009F0363" w:rsidRPr="003521C2" w:rsidRDefault="009F0363" w:rsidP="00A602E9">
            <w:pPr>
              <w:pStyle w:val="rowtabella0"/>
              <w:jc w:val="center"/>
              <w:rPr>
                <w:color w:val="002060"/>
              </w:rPr>
            </w:pPr>
            <w:r w:rsidRPr="003521C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24A17" w14:textId="77777777" w:rsidR="009F0363" w:rsidRPr="003521C2" w:rsidRDefault="009F0363" w:rsidP="00A602E9">
            <w:pPr>
              <w:pStyle w:val="rowtabella0"/>
              <w:jc w:val="center"/>
              <w:rPr>
                <w:color w:val="002060"/>
              </w:rPr>
            </w:pPr>
            <w:r w:rsidRPr="003521C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15D7A" w14:textId="77777777" w:rsidR="009F0363" w:rsidRPr="003521C2" w:rsidRDefault="009F0363" w:rsidP="00A602E9">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BD461" w14:textId="77777777" w:rsidR="009F0363" w:rsidRPr="003521C2" w:rsidRDefault="009F0363" w:rsidP="00A602E9">
            <w:pPr>
              <w:pStyle w:val="rowtabella0"/>
              <w:jc w:val="center"/>
              <w:rPr>
                <w:color w:val="002060"/>
              </w:rPr>
            </w:pPr>
            <w:r w:rsidRPr="003521C2">
              <w:rPr>
                <w:color w:val="002060"/>
              </w:rPr>
              <w:t>0</w:t>
            </w:r>
          </w:p>
        </w:tc>
      </w:tr>
      <w:tr w:rsidR="009F0363" w:rsidRPr="003521C2" w14:paraId="46CEA53B"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36CD4F" w14:textId="77777777" w:rsidR="009F0363" w:rsidRPr="003521C2" w:rsidRDefault="009F0363" w:rsidP="00A602E9">
            <w:pPr>
              <w:pStyle w:val="rowtabella0"/>
              <w:rPr>
                <w:color w:val="002060"/>
              </w:rPr>
            </w:pPr>
            <w:r w:rsidRPr="003521C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F160F" w14:textId="77777777" w:rsidR="009F0363" w:rsidRPr="003521C2" w:rsidRDefault="009F0363" w:rsidP="00A602E9">
            <w:pPr>
              <w:pStyle w:val="rowtabella0"/>
              <w:jc w:val="center"/>
              <w:rPr>
                <w:color w:val="002060"/>
              </w:rPr>
            </w:pPr>
            <w:r w:rsidRPr="003521C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E066F"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980A8"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96695" w14:textId="77777777" w:rsidR="009F0363" w:rsidRPr="003521C2" w:rsidRDefault="009F0363" w:rsidP="00A602E9">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1196B" w14:textId="77777777" w:rsidR="009F0363" w:rsidRPr="003521C2" w:rsidRDefault="009F0363" w:rsidP="00A602E9">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8EA69" w14:textId="77777777" w:rsidR="009F0363" w:rsidRPr="003521C2" w:rsidRDefault="009F0363" w:rsidP="00A602E9">
            <w:pPr>
              <w:pStyle w:val="rowtabella0"/>
              <w:jc w:val="center"/>
              <w:rPr>
                <w:color w:val="002060"/>
              </w:rPr>
            </w:pPr>
            <w:r w:rsidRPr="003521C2">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599BE" w14:textId="77777777" w:rsidR="009F0363" w:rsidRPr="003521C2" w:rsidRDefault="009F0363" w:rsidP="00A602E9">
            <w:pPr>
              <w:pStyle w:val="rowtabella0"/>
              <w:jc w:val="center"/>
              <w:rPr>
                <w:color w:val="002060"/>
              </w:rPr>
            </w:pPr>
            <w:r w:rsidRPr="003521C2">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7FD37" w14:textId="77777777" w:rsidR="009F0363" w:rsidRPr="003521C2" w:rsidRDefault="009F0363" w:rsidP="00A602E9">
            <w:pPr>
              <w:pStyle w:val="rowtabella0"/>
              <w:jc w:val="center"/>
              <w:rPr>
                <w:color w:val="002060"/>
              </w:rPr>
            </w:pPr>
            <w:r w:rsidRPr="003521C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A161A" w14:textId="77777777" w:rsidR="009F0363" w:rsidRPr="003521C2" w:rsidRDefault="009F0363" w:rsidP="00A602E9">
            <w:pPr>
              <w:pStyle w:val="rowtabella0"/>
              <w:jc w:val="center"/>
              <w:rPr>
                <w:color w:val="002060"/>
              </w:rPr>
            </w:pPr>
            <w:r w:rsidRPr="003521C2">
              <w:rPr>
                <w:color w:val="002060"/>
              </w:rPr>
              <w:t>0</w:t>
            </w:r>
          </w:p>
        </w:tc>
      </w:tr>
      <w:tr w:rsidR="009F0363" w:rsidRPr="003521C2" w14:paraId="19719994"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A5B4B6" w14:textId="77777777" w:rsidR="009F0363" w:rsidRPr="003521C2" w:rsidRDefault="009F0363" w:rsidP="00A602E9">
            <w:pPr>
              <w:pStyle w:val="rowtabella0"/>
              <w:rPr>
                <w:color w:val="002060"/>
              </w:rPr>
            </w:pPr>
            <w:r w:rsidRPr="003521C2">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24949" w14:textId="77777777" w:rsidR="009F0363" w:rsidRPr="003521C2" w:rsidRDefault="009F0363" w:rsidP="00A602E9">
            <w:pPr>
              <w:pStyle w:val="rowtabella0"/>
              <w:jc w:val="center"/>
              <w:rPr>
                <w:color w:val="002060"/>
              </w:rPr>
            </w:pPr>
            <w:r w:rsidRPr="003521C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264F1" w14:textId="77777777" w:rsidR="009F0363" w:rsidRPr="003521C2" w:rsidRDefault="009F0363" w:rsidP="00A602E9">
            <w:pPr>
              <w:pStyle w:val="rowtabella0"/>
              <w:jc w:val="center"/>
              <w:rPr>
                <w:color w:val="002060"/>
              </w:rPr>
            </w:pPr>
            <w:r w:rsidRPr="003521C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73475" w14:textId="77777777" w:rsidR="009F0363" w:rsidRPr="003521C2" w:rsidRDefault="009F0363" w:rsidP="00A602E9">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47493"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8FFDA"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BF682" w14:textId="77777777" w:rsidR="009F0363" w:rsidRPr="003521C2" w:rsidRDefault="009F0363" w:rsidP="00A602E9">
            <w:pPr>
              <w:pStyle w:val="rowtabella0"/>
              <w:jc w:val="center"/>
              <w:rPr>
                <w:color w:val="002060"/>
              </w:rPr>
            </w:pPr>
            <w:r w:rsidRPr="003521C2">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CA86F" w14:textId="77777777" w:rsidR="009F0363" w:rsidRPr="003521C2" w:rsidRDefault="009F0363" w:rsidP="00A602E9">
            <w:pPr>
              <w:pStyle w:val="rowtabella0"/>
              <w:jc w:val="center"/>
              <w:rPr>
                <w:color w:val="002060"/>
              </w:rPr>
            </w:pPr>
            <w:r w:rsidRPr="003521C2">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64E37" w14:textId="77777777" w:rsidR="009F0363" w:rsidRPr="003521C2" w:rsidRDefault="009F0363" w:rsidP="00A602E9">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36E0D" w14:textId="77777777" w:rsidR="009F0363" w:rsidRPr="003521C2" w:rsidRDefault="009F0363" w:rsidP="00A602E9">
            <w:pPr>
              <w:pStyle w:val="rowtabella0"/>
              <w:jc w:val="center"/>
              <w:rPr>
                <w:color w:val="002060"/>
              </w:rPr>
            </w:pPr>
            <w:r w:rsidRPr="003521C2">
              <w:rPr>
                <w:color w:val="002060"/>
              </w:rPr>
              <w:t>0</w:t>
            </w:r>
          </w:p>
        </w:tc>
      </w:tr>
      <w:tr w:rsidR="009F0363" w:rsidRPr="003521C2" w14:paraId="41ED1DE7"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1D86BA" w14:textId="77777777" w:rsidR="009F0363" w:rsidRPr="003521C2" w:rsidRDefault="009F0363" w:rsidP="00A602E9">
            <w:pPr>
              <w:pStyle w:val="rowtabella0"/>
              <w:rPr>
                <w:color w:val="002060"/>
              </w:rPr>
            </w:pPr>
            <w:r w:rsidRPr="003521C2">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65DBF" w14:textId="77777777" w:rsidR="009F0363" w:rsidRPr="003521C2" w:rsidRDefault="009F0363" w:rsidP="00A602E9">
            <w:pPr>
              <w:pStyle w:val="rowtabella0"/>
              <w:jc w:val="center"/>
              <w:rPr>
                <w:color w:val="002060"/>
              </w:rPr>
            </w:pPr>
            <w:r w:rsidRPr="003521C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72980"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FE76C"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DDE7F"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D73D1"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11649" w14:textId="77777777" w:rsidR="009F0363" w:rsidRPr="003521C2" w:rsidRDefault="009F0363" w:rsidP="00A602E9">
            <w:pPr>
              <w:pStyle w:val="rowtabella0"/>
              <w:jc w:val="center"/>
              <w:rPr>
                <w:color w:val="002060"/>
              </w:rPr>
            </w:pPr>
            <w:r w:rsidRPr="003521C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09DA6" w14:textId="77777777" w:rsidR="009F0363" w:rsidRPr="003521C2" w:rsidRDefault="009F0363" w:rsidP="00A602E9">
            <w:pPr>
              <w:pStyle w:val="rowtabella0"/>
              <w:jc w:val="center"/>
              <w:rPr>
                <w:color w:val="002060"/>
              </w:rPr>
            </w:pPr>
            <w:r w:rsidRPr="003521C2">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CCCCF"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A0EF8" w14:textId="77777777" w:rsidR="009F0363" w:rsidRPr="003521C2" w:rsidRDefault="009F0363" w:rsidP="00A602E9">
            <w:pPr>
              <w:pStyle w:val="rowtabella0"/>
              <w:jc w:val="center"/>
              <w:rPr>
                <w:color w:val="002060"/>
              </w:rPr>
            </w:pPr>
            <w:r w:rsidRPr="003521C2">
              <w:rPr>
                <w:color w:val="002060"/>
              </w:rPr>
              <w:t>0</w:t>
            </w:r>
          </w:p>
        </w:tc>
      </w:tr>
      <w:tr w:rsidR="009F0363" w:rsidRPr="003521C2" w14:paraId="152A22A3"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A110A4" w14:textId="77777777" w:rsidR="009F0363" w:rsidRPr="003521C2" w:rsidRDefault="009F0363" w:rsidP="00A602E9">
            <w:pPr>
              <w:pStyle w:val="rowtabella0"/>
              <w:rPr>
                <w:color w:val="002060"/>
              </w:rPr>
            </w:pPr>
            <w:r w:rsidRPr="003521C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848BA" w14:textId="77777777" w:rsidR="009F0363" w:rsidRPr="003521C2" w:rsidRDefault="009F0363" w:rsidP="00A602E9">
            <w:pPr>
              <w:pStyle w:val="rowtabella0"/>
              <w:jc w:val="center"/>
              <w:rPr>
                <w:color w:val="002060"/>
              </w:rPr>
            </w:pPr>
            <w:r w:rsidRPr="003521C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B1004"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23A73"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9352D"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9F2AA"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F2C24" w14:textId="77777777" w:rsidR="009F0363" w:rsidRPr="003521C2" w:rsidRDefault="009F0363" w:rsidP="00A602E9">
            <w:pPr>
              <w:pStyle w:val="rowtabella0"/>
              <w:jc w:val="center"/>
              <w:rPr>
                <w:color w:val="002060"/>
              </w:rPr>
            </w:pPr>
            <w:r w:rsidRPr="003521C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D2662" w14:textId="77777777" w:rsidR="009F0363" w:rsidRPr="003521C2" w:rsidRDefault="009F0363" w:rsidP="00A602E9">
            <w:pPr>
              <w:pStyle w:val="rowtabella0"/>
              <w:jc w:val="center"/>
              <w:rPr>
                <w:color w:val="002060"/>
              </w:rPr>
            </w:pPr>
            <w:r w:rsidRPr="003521C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67E7B" w14:textId="77777777" w:rsidR="009F0363" w:rsidRPr="003521C2" w:rsidRDefault="009F0363" w:rsidP="00A602E9">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EF858" w14:textId="77777777" w:rsidR="009F0363" w:rsidRPr="003521C2" w:rsidRDefault="009F0363" w:rsidP="00A602E9">
            <w:pPr>
              <w:pStyle w:val="rowtabella0"/>
              <w:jc w:val="center"/>
              <w:rPr>
                <w:color w:val="002060"/>
              </w:rPr>
            </w:pPr>
            <w:r w:rsidRPr="003521C2">
              <w:rPr>
                <w:color w:val="002060"/>
              </w:rPr>
              <w:t>0</w:t>
            </w:r>
          </w:p>
        </w:tc>
      </w:tr>
      <w:tr w:rsidR="009F0363" w:rsidRPr="003521C2" w14:paraId="066A61C3"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7F7274" w14:textId="77777777" w:rsidR="009F0363" w:rsidRPr="003521C2" w:rsidRDefault="009F0363" w:rsidP="00A602E9">
            <w:pPr>
              <w:pStyle w:val="rowtabella0"/>
              <w:rPr>
                <w:color w:val="002060"/>
                <w:lang w:val="es-ES"/>
              </w:rPr>
            </w:pPr>
            <w:r w:rsidRPr="003521C2">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67834" w14:textId="77777777" w:rsidR="009F0363" w:rsidRPr="003521C2" w:rsidRDefault="009F0363" w:rsidP="00A602E9">
            <w:pPr>
              <w:pStyle w:val="rowtabella0"/>
              <w:jc w:val="center"/>
              <w:rPr>
                <w:color w:val="002060"/>
              </w:rPr>
            </w:pPr>
            <w:r w:rsidRPr="003521C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E0EDF"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D72C1"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8259E"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7C729"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0428A" w14:textId="77777777" w:rsidR="009F0363" w:rsidRPr="003521C2" w:rsidRDefault="009F0363" w:rsidP="00A602E9">
            <w:pPr>
              <w:pStyle w:val="rowtabella0"/>
              <w:jc w:val="center"/>
              <w:rPr>
                <w:color w:val="002060"/>
              </w:rPr>
            </w:pPr>
            <w:r w:rsidRPr="003521C2">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58F63" w14:textId="77777777" w:rsidR="009F0363" w:rsidRPr="003521C2" w:rsidRDefault="009F0363" w:rsidP="00A602E9">
            <w:pPr>
              <w:pStyle w:val="rowtabella0"/>
              <w:jc w:val="center"/>
              <w:rPr>
                <w:color w:val="002060"/>
              </w:rPr>
            </w:pPr>
            <w:r w:rsidRPr="003521C2">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A87FA"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F78CE" w14:textId="77777777" w:rsidR="009F0363" w:rsidRPr="003521C2" w:rsidRDefault="009F0363" w:rsidP="00A602E9">
            <w:pPr>
              <w:pStyle w:val="rowtabella0"/>
              <w:jc w:val="center"/>
              <w:rPr>
                <w:color w:val="002060"/>
              </w:rPr>
            </w:pPr>
            <w:r w:rsidRPr="003521C2">
              <w:rPr>
                <w:color w:val="002060"/>
              </w:rPr>
              <w:t>0</w:t>
            </w:r>
          </w:p>
        </w:tc>
      </w:tr>
      <w:tr w:rsidR="009F0363" w:rsidRPr="003521C2" w14:paraId="6769EFB1"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353109" w14:textId="77777777" w:rsidR="009F0363" w:rsidRPr="003521C2" w:rsidRDefault="009F0363" w:rsidP="00A602E9">
            <w:pPr>
              <w:pStyle w:val="rowtabella0"/>
              <w:rPr>
                <w:color w:val="002060"/>
              </w:rPr>
            </w:pPr>
            <w:r w:rsidRPr="003521C2">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6ECC7" w14:textId="77777777" w:rsidR="009F0363" w:rsidRPr="003521C2" w:rsidRDefault="009F0363" w:rsidP="00A602E9">
            <w:pPr>
              <w:pStyle w:val="rowtabella0"/>
              <w:jc w:val="center"/>
              <w:rPr>
                <w:color w:val="002060"/>
              </w:rPr>
            </w:pPr>
            <w:r w:rsidRPr="003521C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66537"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59712"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147D6"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D9C5C"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43111" w14:textId="77777777" w:rsidR="009F0363" w:rsidRPr="003521C2" w:rsidRDefault="009F0363" w:rsidP="00A602E9">
            <w:pPr>
              <w:pStyle w:val="rowtabella0"/>
              <w:jc w:val="center"/>
              <w:rPr>
                <w:color w:val="002060"/>
              </w:rPr>
            </w:pPr>
            <w:r w:rsidRPr="003521C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B2321" w14:textId="77777777" w:rsidR="009F0363" w:rsidRPr="003521C2" w:rsidRDefault="009F0363" w:rsidP="00A602E9">
            <w:pPr>
              <w:pStyle w:val="rowtabella0"/>
              <w:jc w:val="center"/>
              <w:rPr>
                <w:color w:val="002060"/>
              </w:rPr>
            </w:pPr>
            <w:r w:rsidRPr="003521C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F8D8A" w14:textId="77777777" w:rsidR="009F0363" w:rsidRPr="003521C2" w:rsidRDefault="009F0363" w:rsidP="00A602E9">
            <w:pPr>
              <w:pStyle w:val="rowtabella0"/>
              <w:jc w:val="center"/>
              <w:rPr>
                <w:color w:val="002060"/>
              </w:rPr>
            </w:pPr>
            <w:r w:rsidRPr="003521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5DE31" w14:textId="77777777" w:rsidR="009F0363" w:rsidRPr="003521C2" w:rsidRDefault="009F0363" w:rsidP="00A602E9">
            <w:pPr>
              <w:pStyle w:val="rowtabella0"/>
              <w:jc w:val="center"/>
              <w:rPr>
                <w:color w:val="002060"/>
              </w:rPr>
            </w:pPr>
            <w:r w:rsidRPr="003521C2">
              <w:rPr>
                <w:color w:val="002060"/>
              </w:rPr>
              <w:t>0</w:t>
            </w:r>
          </w:p>
        </w:tc>
      </w:tr>
      <w:tr w:rsidR="009F0363" w:rsidRPr="003521C2" w14:paraId="6929210B"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1D36BC" w14:textId="77777777" w:rsidR="009F0363" w:rsidRPr="003521C2" w:rsidRDefault="009F0363" w:rsidP="00A602E9">
            <w:pPr>
              <w:pStyle w:val="rowtabella0"/>
              <w:rPr>
                <w:color w:val="002060"/>
              </w:rPr>
            </w:pPr>
            <w:r w:rsidRPr="003521C2">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9B78C" w14:textId="77777777" w:rsidR="009F0363" w:rsidRPr="003521C2" w:rsidRDefault="009F0363" w:rsidP="00A602E9">
            <w:pPr>
              <w:pStyle w:val="rowtabella0"/>
              <w:jc w:val="center"/>
              <w:rPr>
                <w:color w:val="002060"/>
              </w:rPr>
            </w:pPr>
            <w:r w:rsidRPr="003521C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322E5"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E650A"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6ECCD"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748D7"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24E2D" w14:textId="77777777" w:rsidR="009F0363" w:rsidRPr="003521C2" w:rsidRDefault="009F0363" w:rsidP="00A602E9">
            <w:pPr>
              <w:pStyle w:val="rowtabella0"/>
              <w:jc w:val="center"/>
              <w:rPr>
                <w:color w:val="002060"/>
              </w:rPr>
            </w:pPr>
            <w:r w:rsidRPr="003521C2">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DE7AB" w14:textId="77777777" w:rsidR="009F0363" w:rsidRPr="003521C2" w:rsidRDefault="009F0363" w:rsidP="00A602E9">
            <w:pPr>
              <w:pStyle w:val="rowtabella0"/>
              <w:jc w:val="center"/>
              <w:rPr>
                <w:color w:val="002060"/>
              </w:rPr>
            </w:pPr>
            <w:r w:rsidRPr="003521C2">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D645B" w14:textId="77777777" w:rsidR="009F0363" w:rsidRPr="003521C2" w:rsidRDefault="009F0363" w:rsidP="00A602E9">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00413" w14:textId="77777777" w:rsidR="009F0363" w:rsidRPr="003521C2" w:rsidRDefault="009F0363" w:rsidP="00A602E9">
            <w:pPr>
              <w:pStyle w:val="rowtabella0"/>
              <w:jc w:val="center"/>
              <w:rPr>
                <w:color w:val="002060"/>
              </w:rPr>
            </w:pPr>
            <w:r w:rsidRPr="003521C2">
              <w:rPr>
                <w:color w:val="002060"/>
              </w:rPr>
              <w:t>0</w:t>
            </w:r>
          </w:p>
        </w:tc>
      </w:tr>
      <w:tr w:rsidR="009F0363" w:rsidRPr="003521C2" w14:paraId="403682B3"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E5A286" w14:textId="77777777" w:rsidR="009F0363" w:rsidRPr="003521C2" w:rsidRDefault="009F0363" w:rsidP="00A602E9">
            <w:pPr>
              <w:pStyle w:val="rowtabella0"/>
              <w:rPr>
                <w:color w:val="002060"/>
              </w:rPr>
            </w:pPr>
            <w:r w:rsidRPr="003521C2">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8CE5D" w14:textId="77777777" w:rsidR="009F0363" w:rsidRPr="003521C2" w:rsidRDefault="009F0363" w:rsidP="00A602E9">
            <w:pPr>
              <w:pStyle w:val="rowtabella0"/>
              <w:jc w:val="center"/>
              <w:rPr>
                <w:color w:val="002060"/>
              </w:rPr>
            </w:pPr>
            <w:r w:rsidRPr="003521C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19DE6"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371C6"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07E04"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F250F" w14:textId="77777777" w:rsidR="009F0363" w:rsidRPr="003521C2" w:rsidRDefault="009F0363" w:rsidP="00A602E9">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DA6D6" w14:textId="77777777" w:rsidR="009F0363" w:rsidRPr="003521C2" w:rsidRDefault="009F0363" w:rsidP="00A602E9">
            <w:pPr>
              <w:pStyle w:val="rowtabella0"/>
              <w:jc w:val="center"/>
              <w:rPr>
                <w:color w:val="002060"/>
              </w:rPr>
            </w:pPr>
            <w:r w:rsidRPr="003521C2">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63949" w14:textId="77777777" w:rsidR="009F0363" w:rsidRPr="003521C2" w:rsidRDefault="009F0363" w:rsidP="00A602E9">
            <w:pPr>
              <w:pStyle w:val="rowtabella0"/>
              <w:jc w:val="center"/>
              <w:rPr>
                <w:color w:val="002060"/>
              </w:rPr>
            </w:pPr>
            <w:r w:rsidRPr="003521C2">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05B51"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C1C4D" w14:textId="77777777" w:rsidR="009F0363" w:rsidRPr="003521C2" w:rsidRDefault="009F0363" w:rsidP="00A602E9">
            <w:pPr>
              <w:pStyle w:val="rowtabella0"/>
              <w:jc w:val="center"/>
              <w:rPr>
                <w:color w:val="002060"/>
              </w:rPr>
            </w:pPr>
            <w:r w:rsidRPr="003521C2">
              <w:rPr>
                <w:color w:val="002060"/>
              </w:rPr>
              <w:t>0</w:t>
            </w:r>
          </w:p>
        </w:tc>
      </w:tr>
      <w:tr w:rsidR="009F0363" w:rsidRPr="003521C2" w14:paraId="6EB9FCAD"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40E6DF" w14:textId="77777777" w:rsidR="009F0363" w:rsidRPr="003521C2" w:rsidRDefault="009F0363" w:rsidP="00A602E9">
            <w:pPr>
              <w:pStyle w:val="rowtabella0"/>
              <w:rPr>
                <w:color w:val="002060"/>
              </w:rPr>
            </w:pPr>
            <w:r w:rsidRPr="003521C2">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5A453" w14:textId="77777777" w:rsidR="009F0363" w:rsidRPr="003521C2" w:rsidRDefault="009F0363" w:rsidP="00A602E9">
            <w:pPr>
              <w:pStyle w:val="rowtabella0"/>
              <w:jc w:val="center"/>
              <w:rPr>
                <w:color w:val="002060"/>
              </w:rPr>
            </w:pPr>
            <w:r w:rsidRPr="003521C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DB72E" w14:textId="77777777" w:rsidR="009F0363" w:rsidRPr="003521C2" w:rsidRDefault="009F0363" w:rsidP="00A602E9">
            <w:pPr>
              <w:pStyle w:val="rowtabella0"/>
              <w:jc w:val="center"/>
              <w:rPr>
                <w:color w:val="002060"/>
              </w:rPr>
            </w:pPr>
            <w:r w:rsidRPr="003521C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92DF0" w14:textId="77777777" w:rsidR="009F0363" w:rsidRPr="003521C2" w:rsidRDefault="009F0363" w:rsidP="00A602E9">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432F1"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330D4"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4F070" w14:textId="77777777" w:rsidR="009F0363" w:rsidRPr="003521C2" w:rsidRDefault="009F0363" w:rsidP="00A602E9">
            <w:pPr>
              <w:pStyle w:val="rowtabella0"/>
              <w:jc w:val="center"/>
              <w:rPr>
                <w:color w:val="002060"/>
              </w:rPr>
            </w:pPr>
            <w:r w:rsidRPr="003521C2">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8ADBC" w14:textId="77777777" w:rsidR="009F0363" w:rsidRPr="003521C2" w:rsidRDefault="009F0363" w:rsidP="00A602E9">
            <w:pPr>
              <w:pStyle w:val="rowtabella0"/>
              <w:jc w:val="center"/>
              <w:rPr>
                <w:color w:val="002060"/>
              </w:rPr>
            </w:pPr>
            <w:r w:rsidRPr="003521C2">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DF637" w14:textId="77777777" w:rsidR="009F0363" w:rsidRPr="003521C2" w:rsidRDefault="009F0363" w:rsidP="00A602E9">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B6B8F" w14:textId="77777777" w:rsidR="009F0363" w:rsidRPr="003521C2" w:rsidRDefault="009F0363" w:rsidP="00A602E9">
            <w:pPr>
              <w:pStyle w:val="rowtabella0"/>
              <w:jc w:val="center"/>
              <w:rPr>
                <w:color w:val="002060"/>
              </w:rPr>
            </w:pPr>
            <w:r w:rsidRPr="003521C2">
              <w:rPr>
                <w:color w:val="002060"/>
              </w:rPr>
              <w:t>0</w:t>
            </w:r>
          </w:p>
        </w:tc>
      </w:tr>
      <w:tr w:rsidR="009F0363" w:rsidRPr="003521C2" w14:paraId="1525E3F5"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1F6DBC" w14:textId="77777777" w:rsidR="009F0363" w:rsidRPr="003521C2" w:rsidRDefault="009F0363" w:rsidP="00A602E9">
            <w:pPr>
              <w:pStyle w:val="rowtabella0"/>
              <w:rPr>
                <w:color w:val="002060"/>
              </w:rPr>
            </w:pPr>
            <w:r w:rsidRPr="003521C2">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1ACED" w14:textId="77777777" w:rsidR="009F0363" w:rsidRPr="003521C2" w:rsidRDefault="009F0363" w:rsidP="00A602E9">
            <w:pPr>
              <w:pStyle w:val="rowtabella0"/>
              <w:jc w:val="center"/>
              <w:rPr>
                <w:color w:val="002060"/>
              </w:rPr>
            </w:pPr>
            <w:r w:rsidRPr="003521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3BBAB"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3521D"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1C9FC"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EA785" w14:textId="77777777" w:rsidR="009F0363" w:rsidRPr="003521C2" w:rsidRDefault="009F0363" w:rsidP="00A602E9">
            <w:pPr>
              <w:pStyle w:val="rowtabella0"/>
              <w:jc w:val="center"/>
              <w:rPr>
                <w:color w:val="002060"/>
              </w:rPr>
            </w:pPr>
            <w:r w:rsidRPr="003521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D68BD" w14:textId="77777777" w:rsidR="009F0363" w:rsidRPr="003521C2" w:rsidRDefault="009F0363" w:rsidP="00A602E9">
            <w:pPr>
              <w:pStyle w:val="rowtabella0"/>
              <w:jc w:val="center"/>
              <w:rPr>
                <w:color w:val="002060"/>
              </w:rPr>
            </w:pPr>
            <w:r w:rsidRPr="003521C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8092F" w14:textId="77777777" w:rsidR="009F0363" w:rsidRPr="003521C2" w:rsidRDefault="009F0363" w:rsidP="00A602E9">
            <w:pPr>
              <w:pStyle w:val="rowtabella0"/>
              <w:jc w:val="center"/>
              <w:rPr>
                <w:color w:val="002060"/>
              </w:rPr>
            </w:pPr>
            <w:r w:rsidRPr="003521C2">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5008E" w14:textId="77777777" w:rsidR="009F0363" w:rsidRPr="003521C2" w:rsidRDefault="009F0363" w:rsidP="00A602E9">
            <w:pPr>
              <w:pStyle w:val="rowtabella0"/>
              <w:jc w:val="center"/>
              <w:rPr>
                <w:color w:val="002060"/>
              </w:rPr>
            </w:pPr>
            <w:r w:rsidRPr="003521C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30F11" w14:textId="77777777" w:rsidR="009F0363" w:rsidRPr="003521C2" w:rsidRDefault="009F0363" w:rsidP="00A602E9">
            <w:pPr>
              <w:pStyle w:val="rowtabella0"/>
              <w:jc w:val="center"/>
              <w:rPr>
                <w:color w:val="002060"/>
              </w:rPr>
            </w:pPr>
            <w:r w:rsidRPr="003521C2">
              <w:rPr>
                <w:color w:val="002060"/>
              </w:rPr>
              <w:t>0</w:t>
            </w:r>
          </w:p>
        </w:tc>
      </w:tr>
      <w:tr w:rsidR="009F0363" w:rsidRPr="003521C2" w14:paraId="72A31D3F" w14:textId="77777777" w:rsidTr="00A602E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A6ED3E" w14:textId="77777777" w:rsidR="009F0363" w:rsidRPr="003521C2" w:rsidRDefault="009F0363" w:rsidP="00A602E9">
            <w:pPr>
              <w:pStyle w:val="rowtabella0"/>
              <w:rPr>
                <w:color w:val="002060"/>
              </w:rPr>
            </w:pPr>
            <w:r w:rsidRPr="003521C2">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8490D" w14:textId="77777777" w:rsidR="009F0363" w:rsidRPr="003521C2" w:rsidRDefault="009F0363" w:rsidP="00A602E9">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75648"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5EAD6"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EF60D"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21030" w14:textId="77777777" w:rsidR="009F0363" w:rsidRPr="003521C2" w:rsidRDefault="009F0363" w:rsidP="00A602E9">
            <w:pPr>
              <w:pStyle w:val="rowtabella0"/>
              <w:jc w:val="center"/>
              <w:rPr>
                <w:color w:val="002060"/>
              </w:rPr>
            </w:pPr>
            <w:r w:rsidRPr="003521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3D582" w14:textId="77777777" w:rsidR="009F0363" w:rsidRPr="003521C2" w:rsidRDefault="009F0363" w:rsidP="00A602E9">
            <w:pPr>
              <w:pStyle w:val="rowtabella0"/>
              <w:jc w:val="center"/>
              <w:rPr>
                <w:color w:val="002060"/>
              </w:rPr>
            </w:pPr>
            <w:r w:rsidRPr="003521C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2AE6B" w14:textId="77777777" w:rsidR="009F0363" w:rsidRPr="003521C2" w:rsidRDefault="009F0363" w:rsidP="00A602E9">
            <w:pPr>
              <w:pStyle w:val="rowtabella0"/>
              <w:jc w:val="center"/>
              <w:rPr>
                <w:color w:val="002060"/>
              </w:rPr>
            </w:pPr>
            <w:r w:rsidRPr="003521C2">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A4909" w14:textId="77777777" w:rsidR="009F0363" w:rsidRPr="003521C2" w:rsidRDefault="009F0363" w:rsidP="00A602E9">
            <w:pPr>
              <w:pStyle w:val="rowtabella0"/>
              <w:jc w:val="center"/>
              <w:rPr>
                <w:color w:val="002060"/>
              </w:rPr>
            </w:pPr>
            <w:r w:rsidRPr="003521C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0DC61" w14:textId="77777777" w:rsidR="009F0363" w:rsidRPr="003521C2" w:rsidRDefault="009F0363" w:rsidP="00A602E9">
            <w:pPr>
              <w:pStyle w:val="rowtabella0"/>
              <w:jc w:val="center"/>
              <w:rPr>
                <w:color w:val="002060"/>
              </w:rPr>
            </w:pPr>
            <w:r w:rsidRPr="003521C2">
              <w:rPr>
                <w:color w:val="002060"/>
              </w:rPr>
              <w:t>0</w:t>
            </w:r>
          </w:p>
        </w:tc>
      </w:tr>
    </w:tbl>
    <w:p w14:paraId="76A5F9F0" w14:textId="77777777" w:rsidR="009F0363" w:rsidRDefault="009F0363" w:rsidP="009F0363">
      <w:pPr>
        <w:pStyle w:val="breakline"/>
        <w:rPr>
          <w:color w:val="002060"/>
        </w:rPr>
      </w:pPr>
    </w:p>
    <w:p w14:paraId="5872565C" w14:textId="77777777" w:rsidR="009F0363" w:rsidRPr="003521C2" w:rsidRDefault="009F0363" w:rsidP="009F0363">
      <w:pPr>
        <w:pStyle w:val="titoloprinc0"/>
        <w:rPr>
          <w:color w:val="002060"/>
        </w:rPr>
      </w:pPr>
      <w:r w:rsidRPr="003521C2">
        <w:rPr>
          <w:color w:val="002060"/>
        </w:rPr>
        <w:t>PROGRAMMA GARE</w:t>
      </w:r>
    </w:p>
    <w:p w14:paraId="3567F019" w14:textId="77777777" w:rsidR="009F0363" w:rsidRDefault="009F0363" w:rsidP="009F0363">
      <w:pPr>
        <w:pStyle w:val="breakline"/>
        <w:rPr>
          <w:rFonts w:eastAsiaTheme="minorEastAsia"/>
          <w:color w:val="002060"/>
        </w:rPr>
      </w:pPr>
    </w:p>
    <w:p w14:paraId="4A367ED3" w14:textId="77777777" w:rsidR="00996913" w:rsidRPr="003F643A" w:rsidRDefault="00996913" w:rsidP="00996913">
      <w:pPr>
        <w:pStyle w:val="sottotitolocampionato10"/>
        <w:rPr>
          <w:color w:val="002060"/>
        </w:rPr>
      </w:pPr>
      <w:r w:rsidRPr="003F643A">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996913" w:rsidRPr="003F643A" w14:paraId="5145840E" w14:textId="77777777" w:rsidTr="00A602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C46F6" w14:textId="77777777" w:rsidR="00996913" w:rsidRPr="003F643A" w:rsidRDefault="00996913" w:rsidP="00A602E9">
            <w:pPr>
              <w:pStyle w:val="headertabella0"/>
              <w:rPr>
                <w:color w:val="002060"/>
              </w:rPr>
            </w:pPr>
            <w:r w:rsidRPr="003F64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B0AD6" w14:textId="77777777" w:rsidR="00996913" w:rsidRPr="003F643A" w:rsidRDefault="00996913" w:rsidP="00A602E9">
            <w:pPr>
              <w:pStyle w:val="headertabella0"/>
              <w:rPr>
                <w:color w:val="002060"/>
              </w:rPr>
            </w:pPr>
            <w:r w:rsidRPr="003F64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B6172" w14:textId="77777777" w:rsidR="00996913" w:rsidRPr="003F643A" w:rsidRDefault="00996913" w:rsidP="00A602E9">
            <w:pPr>
              <w:pStyle w:val="headertabella0"/>
              <w:rPr>
                <w:color w:val="002060"/>
              </w:rPr>
            </w:pPr>
            <w:r w:rsidRPr="003F64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64AFA" w14:textId="77777777" w:rsidR="00996913" w:rsidRPr="003F643A" w:rsidRDefault="00996913" w:rsidP="00A602E9">
            <w:pPr>
              <w:pStyle w:val="headertabella0"/>
              <w:rPr>
                <w:color w:val="002060"/>
              </w:rPr>
            </w:pPr>
            <w:r w:rsidRPr="003F64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71644" w14:textId="77777777" w:rsidR="00996913" w:rsidRPr="003F643A" w:rsidRDefault="00996913" w:rsidP="00A602E9">
            <w:pPr>
              <w:pStyle w:val="headertabella0"/>
              <w:rPr>
                <w:color w:val="002060"/>
              </w:rPr>
            </w:pPr>
            <w:r w:rsidRPr="003F64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DE016" w14:textId="77777777" w:rsidR="00996913" w:rsidRPr="003F643A" w:rsidRDefault="00996913" w:rsidP="00A602E9">
            <w:pPr>
              <w:pStyle w:val="headertabella0"/>
              <w:rPr>
                <w:color w:val="002060"/>
              </w:rPr>
            </w:pPr>
            <w:proofErr w:type="spellStart"/>
            <w:r w:rsidRPr="003F643A">
              <w:rPr>
                <w:color w:val="002060"/>
              </w:rPr>
              <w:t>Localita'</w:t>
            </w:r>
            <w:proofErr w:type="spellEnd"/>
            <w:r w:rsidRPr="003F643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A5401" w14:textId="77777777" w:rsidR="00996913" w:rsidRPr="003F643A" w:rsidRDefault="00996913" w:rsidP="00A602E9">
            <w:pPr>
              <w:pStyle w:val="headertabella0"/>
              <w:rPr>
                <w:color w:val="002060"/>
              </w:rPr>
            </w:pPr>
            <w:r w:rsidRPr="003F643A">
              <w:rPr>
                <w:color w:val="002060"/>
              </w:rPr>
              <w:t>Indirizzo Impianto</w:t>
            </w:r>
          </w:p>
        </w:tc>
      </w:tr>
      <w:tr w:rsidR="00996913" w:rsidRPr="003F643A" w14:paraId="5841E2BC" w14:textId="77777777" w:rsidTr="00A602E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E7E7D2" w14:textId="77777777" w:rsidR="00996913" w:rsidRPr="003F643A" w:rsidRDefault="00996913" w:rsidP="00A602E9">
            <w:pPr>
              <w:pStyle w:val="rowtabella0"/>
              <w:rPr>
                <w:color w:val="002060"/>
              </w:rPr>
            </w:pPr>
            <w:r w:rsidRPr="003F643A">
              <w:rPr>
                <w:color w:val="002060"/>
              </w:rPr>
              <w:t>CERRETO D ESI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B56238" w14:textId="77777777" w:rsidR="00996913" w:rsidRPr="003F643A" w:rsidRDefault="00996913" w:rsidP="00A602E9">
            <w:pPr>
              <w:pStyle w:val="rowtabella0"/>
              <w:rPr>
                <w:color w:val="002060"/>
              </w:rPr>
            </w:pPr>
            <w:r w:rsidRPr="003F643A">
              <w:rPr>
                <w:color w:val="002060"/>
              </w:rPr>
              <w:t>FUTSAL MONTURANO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85CCCB" w14:textId="77777777" w:rsidR="00996913" w:rsidRPr="003F643A" w:rsidRDefault="00996913" w:rsidP="00A602E9">
            <w:pPr>
              <w:pStyle w:val="rowtabella0"/>
              <w:jc w:val="center"/>
              <w:rPr>
                <w:color w:val="002060"/>
              </w:rPr>
            </w:pPr>
            <w:r w:rsidRPr="003F643A">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0E6867" w14:textId="77777777" w:rsidR="00996913" w:rsidRPr="003F643A" w:rsidRDefault="00996913" w:rsidP="00A602E9">
            <w:pPr>
              <w:pStyle w:val="rowtabella0"/>
              <w:rPr>
                <w:color w:val="002060"/>
              </w:rPr>
            </w:pPr>
            <w:r w:rsidRPr="003F643A">
              <w:rPr>
                <w:color w:val="002060"/>
              </w:rPr>
              <w:t>27/03/2026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C81D64" w14:textId="77777777" w:rsidR="00996913" w:rsidRPr="003F643A" w:rsidRDefault="00996913" w:rsidP="00A602E9">
            <w:pPr>
              <w:pStyle w:val="rowtabella0"/>
              <w:rPr>
                <w:color w:val="002060"/>
              </w:rPr>
            </w:pPr>
            <w:r w:rsidRPr="003F643A">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1C8DB3" w14:textId="77777777" w:rsidR="00996913" w:rsidRPr="003F643A" w:rsidRDefault="00996913" w:rsidP="00A602E9">
            <w:pPr>
              <w:pStyle w:val="rowtabella0"/>
              <w:rPr>
                <w:color w:val="002060"/>
              </w:rPr>
            </w:pPr>
            <w:r w:rsidRPr="003F643A">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74D5FA" w14:textId="77777777" w:rsidR="00996913" w:rsidRPr="003F643A" w:rsidRDefault="00996913" w:rsidP="00A602E9">
            <w:pPr>
              <w:pStyle w:val="rowtabella0"/>
              <w:rPr>
                <w:color w:val="002060"/>
              </w:rPr>
            </w:pPr>
            <w:r w:rsidRPr="003F643A">
              <w:rPr>
                <w:color w:val="002060"/>
              </w:rPr>
              <w:t>VIA VERDI</w:t>
            </w:r>
          </w:p>
        </w:tc>
      </w:tr>
    </w:tbl>
    <w:p w14:paraId="72A43D81" w14:textId="77777777" w:rsidR="00996913" w:rsidRPr="003F643A" w:rsidRDefault="00996913" w:rsidP="00996913">
      <w:pPr>
        <w:pStyle w:val="breakline"/>
        <w:rPr>
          <w:rFonts w:eastAsiaTheme="minorEastAsia"/>
          <w:color w:val="002060"/>
        </w:rPr>
      </w:pPr>
    </w:p>
    <w:p w14:paraId="21D87DB1" w14:textId="77777777" w:rsidR="00996913" w:rsidRPr="003F643A" w:rsidRDefault="00996913" w:rsidP="00996913">
      <w:pPr>
        <w:pStyle w:val="breakline"/>
        <w:rPr>
          <w:color w:val="002060"/>
        </w:rPr>
      </w:pPr>
    </w:p>
    <w:p w14:paraId="095AC4A6" w14:textId="77777777" w:rsidR="00996913" w:rsidRPr="003F643A" w:rsidRDefault="00996913" w:rsidP="00996913">
      <w:pPr>
        <w:pStyle w:val="breakline"/>
        <w:rPr>
          <w:color w:val="002060"/>
        </w:rPr>
      </w:pPr>
    </w:p>
    <w:p w14:paraId="7A36C382" w14:textId="77777777" w:rsidR="00996913" w:rsidRPr="003F643A" w:rsidRDefault="00996913" w:rsidP="00996913">
      <w:pPr>
        <w:pStyle w:val="sottotitolocampionato10"/>
        <w:rPr>
          <w:color w:val="002060"/>
        </w:rPr>
      </w:pPr>
      <w:r w:rsidRPr="003F643A">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46"/>
        <w:gridCol w:w="1553"/>
      </w:tblGrid>
      <w:tr w:rsidR="00996913" w:rsidRPr="003F643A" w14:paraId="416F372E" w14:textId="77777777" w:rsidTr="00A602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73CB4" w14:textId="77777777" w:rsidR="00996913" w:rsidRPr="003F643A" w:rsidRDefault="00996913" w:rsidP="00A602E9">
            <w:pPr>
              <w:pStyle w:val="headertabella0"/>
              <w:rPr>
                <w:color w:val="002060"/>
              </w:rPr>
            </w:pPr>
            <w:r w:rsidRPr="003F64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07D37" w14:textId="77777777" w:rsidR="00996913" w:rsidRPr="003F643A" w:rsidRDefault="00996913" w:rsidP="00A602E9">
            <w:pPr>
              <w:pStyle w:val="headertabella0"/>
              <w:rPr>
                <w:color w:val="002060"/>
              </w:rPr>
            </w:pPr>
            <w:r w:rsidRPr="003F64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066D2" w14:textId="77777777" w:rsidR="00996913" w:rsidRPr="003F643A" w:rsidRDefault="00996913" w:rsidP="00A602E9">
            <w:pPr>
              <w:pStyle w:val="headertabella0"/>
              <w:rPr>
                <w:color w:val="002060"/>
              </w:rPr>
            </w:pPr>
            <w:r w:rsidRPr="003F64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556D7" w14:textId="77777777" w:rsidR="00996913" w:rsidRPr="003F643A" w:rsidRDefault="00996913" w:rsidP="00A602E9">
            <w:pPr>
              <w:pStyle w:val="headertabella0"/>
              <w:rPr>
                <w:color w:val="002060"/>
              </w:rPr>
            </w:pPr>
            <w:r w:rsidRPr="003F64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133B3" w14:textId="77777777" w:rsidR="00996913" w:rsidRPr="003F643A" w:rsidRDefault="00996913" w:rsidP="00A602E9">
            <w:pPr>
              <w:pStyle w:val="headertabella0"/>
              <w:rPr>
                <w:color w:val="002060"/>
              </w:rPr>
            </w:pPr>
            <w:r w:rsidRPr="003F64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91958" w14:textId="77777777" w:rsidR="00996913" w:rsidRPr="003F643A" w:rsidRDefault="00996913" w:rsidP="00A602E9">
            <w:pPr>
              <w:pStyle w:val="headertabella0"/>
              <w:rPr>
                <w:color w:val="002060"/>
              </w:rPr>
            </w:pPr>
            <w:proofErr w:type="spellStart"/>
            <w:r w:rsidRPr="003F643A">
              <w:rPr>
                <w:color w:val="002060"/>
              </w:rPr>
              <w:t>Localita'</w:t>
            </w:r>
            <w:proofErr w:type="spellEnd"/>
            <w:r w:rsidRPr="003F643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E221B" w14:textId="77777777" w:rsidR="00996913" w:rsidRPr="003F643A" w:rsidRDefault="00996913" w:rsidP="00A602E9">
            <w:pPr>
              <w:pStyle w:val="headertabella0"/>
              <w:rPr>
                <w:color w:val="002060"/>
              </w:rPr>
            </w:pPr>
            <w:r w:rsidRPr="003F643A">
              <w:rPr>
                <w:color w:val="002060"/>
              </w:rPr>
              <w:t>Indirizzo Impianto</w:t>
            </w:r>
          </w:p>
        </w:tc>
      </w:tr>
      <w:tr w:rsidR="00996913" w:rsidRPr="003F643A" w14:paraId="6C6A6CBE" w14:textId="77777777" w:rsidTr="00A602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A4C397" w14:textId="77777777" w:rsidR="00996913" w:rsidRPr="003F643A" w:rsidRDefault="00996913" w:rsidP="00A602E9">
            <w:pPr>
              <w:pStyle w:val="rowtabella0"/>
              <w:rPr>
                <w:color w:val="002060"/>
              </w:rPr>
            </w:pPr>
            <w:r w:rsidRPr="003F643A">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F05690" w14:textId="77777777" w:rsidR="00996913" w:rsidRPr="003F643A" w:rsidRDefault="00996913" w:rsidP="00A602E9">
            <w:pPr>
              <w:pStyle w:val="rowtabella0"/>
              <w:rPr>
                <w:color w:val="002060"/>
              </w:rPr>
            </w:pPr>
            <w:r w:rsidRPr="003F643A">
              <w:rPr>
                <w:color w:val="002060"/>
              </w:rPr>
              <w:t>U.S. FORTUNA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35C2EE" w14:textId="77777777" w:rsidR="00996913" w:rsidRPr="003F643A" w:rsidRDefault="00996913" w:rsidP="00A602E9">
            <w:pPr>
              <w:pStyle w:val="rowtabella0"/>
              <w:jc w:val="center"/>
              <w:rPr>
                <w:color w:val="002060"/>
              </w:rPr>
            </w:pPr>
            <w:r w:rsidRPr="003F643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83FE87" w14:textId="77777777" w:rsidR="00996913" w:rsidRPr="003F643A" w:rsidRDefault="00996913" w:rsidP="00A602E9">
            <w:pPr>
              <w:pStyle w:val="rowtabella0"/>
              <w:rPr>
                <w:color w:val="002060"/>
              </w:rPr>
            </w:pPr>
            <w:r w:rsidRPr="003F643A">
              <w:rPr>
                <w:color w:val="002060"/>
              </w:rPr>
              <w:t>10/04/2026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C84142" w14:textId="77777777" w:rsidR="00996913" w:rsidRPr="003F643A" w:rsidRDefault="00996913" w:rsidP="00A602E9">
            <w:pPr>
              <w:pStyle w:val="rowtabella0"/>
              <w:rPr>
                <w:color w:val="002060"/>
              </w:rPr>
            </w:pPr>
            <w:r w:rsidRPr="003F643A">
              <w:rPr>
                <w:color w:val="002060"/>
              </w:rPr>
              <w:t xml:space="preserve">5286 PALESTRA </w:t>
            </w:r>
            <w:proofErr w:type="gramStart"/>
            <w:r w:rsidRPr="003F643A">
              <w:rPr>
                <w:color w:val="002060"/>
              </w:rPr>
              <w:t>C.SPORTIVO</w:t>
            </w:r>
            <w:proofErr w:type="gramEnd"/>
            <w:r w:rsidRPr="003F643A">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7C4E00" w14:textId="77777777" w:rsidR="00996913" w:rsidRPr="003F643A" w:rsidRDefault="00996913" w:rsidP="00A602E9">
            <w:pPr>
              <w:pStyle w:val="rowtabella0"/>
              <w:rPr>
                <w:color w:val="002060"/>
              </w:rPr>
            </w:pPr>
            <w:r w:rsidRPr="003F643A">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C94BB6" w14:textId="77777777" w:rsidR="00996913" w:rsidRPr="003F643A" w:rsidRDefault="00996913" w:rsidP="00A602E9">
            <w:pPr>
              <w:pStyle w:val="rowtabella0"/>
              <w:rPr>
                <w:color w:val="002060"/>
              </w:rPr>
            </w:pPr>
            <w:r w:rsidRPr="003F643A">
              <w:rPr>
                <w:color w:val="002060"/>
              </w:rPr>
              <w:t>VIA ALFIERI SNC</w:t>
            </w:r>
          </w:p>
        </w:tc>
      </w:tr>
      <w:tr w:rsidR="00996913" w:rsidRPr="003F643A" w14:paraId="042ADF9F"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DA96E1" w14:textId="77777777" w:rsidR="00996913" w:rsidRPr="003F643A" w:rsidRDefault="00996913" w:rsidP="00A602E9">
            <w:pPr>
              <w:pStyle w:val="rowtabella0"/>
              <w:rPr>
                <w:color w:val="002060"/>
              </w:rPr>
            </w:pPr>
            <w:r w:rsidRPr="003F643A">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DB1844" w14:textId="77777777" w:rsidR="00996913" w:rsidRPr="003F643A" w:rsidRDefault="00996913" w:rsidP="00A602E9">
            <w:pPr>
              <w:pStyle w:val="rowtabella0"/>
              <w:rPr>
                <w:color w:val="002060"/>
              </w:rPr>
            </w:pPr>
            <w:r w:rsidRPr="003F643A">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3EE370"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A80764" w14:textId="77777777" w:rsidR="00996913" w:rsidRPr="003F643A" w:rsidRDefault="00996913" w:rsidP="00A602E9">
            <w:pPr>
              <w:pStyle w:val="rowtabella0"/>
              <w:rPr>
                <w:color w:val="002060"/>
              </w:rPr>
            </w:pPr>
            <w:r w:rsidRPr="003F643A">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308103" w14:textId="77777777" w:rsidR="00996913" w:rsidRPr="003F643A" w:rsidRDefault="00996913" w:rsidP="00A602E9">
            <w:pPr>
              <w:pStyle w:val="rowtabella0"/>
              <w:rPr>
                <w:color w:val="002060"/>
              </w:rPr>
            </w:pPr>
            <w:r w:rsidRPr="003F643A">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D22954" w14:textId="77777777" w:rsidR="00996913" w:rsidRPr="003F643A" w:rsidRDefault="00996913" w:rsidP="00A602E9">
            <w:pPr>
              <w:pStyle w:val="rowtabella0"/>
              <w:rPr>
                <w:color w:val="002060"/>
              </w:rPr>
            </w:pPr>
            <w:r w:rsidRPr="003F643A">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88622B" w14:textId="77777777" w:rsidR="00996913" w:rsidRPr="003F643A" w:rsidRDefault="00996913" w:rsidP="00A602E9">
            <w:pPr>
              <w:pStyle w:val="rowtabella0"/>
              <w:rPr>
                <w:color w:val="002060"/>
              </w:rPr>
            </w:pPr>
            <w:r w:rsidRPr="003F643A">
              <w:rPr>
                <w:color w:val="002060"/>
              </w:rPr>
              <w:t>VIA TOBAGI STAZ. CASTELBELLINO</w:t>
            </w:r>
          </w:p>
        </w:tc>
      </w:tr>
      <w:tr w:rsidR="00996913" w:rsidRPr="003F643A" w14:paraId="2ABEE250"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D17BA0" w14:textId="77777777" w:rsidR="00996913" w:rsidRPr="003F643A" w:rsidRDefault="00996913" w:rsidP="00A602E9">
            <w:pPr>
              <w:pStyle w:val="rowtabella0"/>
              <w:rPr>
                <w:color w:val="002060"/>
              </w:rPr>
            </w:pPr>
            <w:r w:rsidRPr="003F643A">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80910D" w14:textId="77777777" w:rsidR="00996913" w:rsidRPr="003F643A" w:rsidRDefault="00996913" w:rsidP="00A602E9">
            <w:pPr>
              <w:pStyle w:val="rowtabella0"/>
              <w:rPr>
                <w:color w:val="002060"/>
              </w:rPr>
            </w:pPr>
            <w:r w:rsidRPr="003F643A">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49772B"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6D5F20" w14:textId="77777777" w:rsidR="00996913" w:rsidRPr="003F643A" w:rsidRDefault="00996913" w:rsidP="00A602E9">
            <w:pPr>
              <w:pStyle w:val="rowtabella0"/>
              <w:rPr>
                <w:color w:val="002060"/>
              </w:rPr>
            </w:pPr>
            <w:r w:rsidRPr="003F643A">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E71270" w14:textId="77777777" w:rsidR="00996913" w:rsidRPr="003F643A" w:rsidRDefault="00996913" w:rsidP="00A602E9">
            <w:pPr>
              <w:pStyle w:val="rowtabella0"/>
              <w:rPr>
                <w:color w:val="002060"/>
              </w:rPr>
            </w:pPr>
            <w:r w:rsidRPr="003F643A">
              <w:rPr>
                <w:color w:val="002060"/>
              </w:rPr>
              <w:t>5704 POLIV.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BB14ED" w14:textId="77777777" w:rsidR="00996913" w:rsidRPr="003F643A" w:rsidRDefault="00996913" w:rsidP="00A602E9">
            <w:pPr>
              <w:pStyle w:val="rowtabella0"/>
              <w:rPr>
                <w:color w:val="002060"/>
              </w:rPr>
            </w:pPr>
            <w:r w:rsidRPr="003F643A">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1E9174" w14:textId="77777777" w:rsidR="00996913" w:rsidRPr="003F643A" w:rsidRDefault="00996913" w:rsidP="00A602E9">
            <w:pPr>
              <w:pStyle w:val="rowtabella0"/>
              <w:rPr>
                <w:color w:val="002060"/>
              </w:rPr>
            </w:pPr>
            <w:r w:rsidRPr="003F643A">
              <w:rPr>
                <w:color w:val="002060"/>
              </w:rPr>
              <w:t>VIA CELSO ULPIANI</w:t>
            </w:r>
          </w:p>
        </w:tc>
      </w:tr>
      <w:tr w:rsidR="00996913" w:rsidRPr="003F643A" w14:paraId="573ECEAD"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FCE25D" w14:textId="77777777" w:rsidR="00996913" w:rsidRPr="003F643A" w:rsidRDefault="00996913" w:rsidP="00A602E9">
            <w:pPr>
              <w:pStyle w:val="rowtabella0"/>
              <w:rPr>
                <w:color w:val="002060"/>
              </w:rPr>
            </w:pPr>
            <w:r w:rsidRPr="003F643A">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84F8AE" w14:textId="77777777" w:rsidR="00996913" w:rsidRPr="003F643A" w:rsidRDefault="00996913" w:rsidP="00A602E9">
            <w:pPr>
              <w:pStyle w:val="rowtabella0"/>
              <w:rPr>
                <w:color w:val="002060"/>
              </w:rPr>
            </w:pPr>
            <w:r w:rsidRPr="003F643A">
              <w:rPr>
                <w:color w:val="002060"/>
              </w:rPr>
              <w:t>CERRETO D ESI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44FE74"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E2A0C7" w14:textId="77777777" w:rsidR="00996913" w:rsidRPr="003F643A" w:rsidRDefault="00996913" w:rsidP="00A602E9">
            <w:pPr>
              <w:pStyle w:val="rowtabella0"/>
              <w:rPr>
                <w:color w:val="002060"/>
              </w:rPr>
            </w:pPr>
            <w:r w:rsidRPr="003F643A">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3EB6DB" w14:textId="77777777" w:rsidR="00996913" w:rsidRPr="003F643A" w:rsidRDefault="00996913" w:rsidP="00A602E9">
            <w:pPr>
              <w:pStyle w:val="rowtabella0"/>
              <w:rPr>
                <w:color w:val="002060"/>
              </w:rPr>
            </w:pPr>
            <w:r w:rsidRPr="003F643A">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F9AAC1" w14:textId="77777777" w:rsidR="00996913" w:rsidRPr="003F643A" w:rsidRDefault="00996913" w:rsidP="00A602E9">
            <w:pPr>
              <w:pStyle w:val="rowtabella0"/>
              <w:rPr>
                <w:color w:val="002060"/>
              </w:rPr>
            </w:pPr>
            <w:r w:rsidRPr="003F643A">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18749F" w14:textId="77777777" w:rsidR="00996913" w:rsidRPr="003F643A" w:rsidRDefault="00996913" w:rsidP="00A602E9">
            <w:pPr>
              <w:pStyle w:val="rowtabella0"/>
              <w:rPr>
                <w:color w:val="002060"/>
              </w:rPr>
            </w:pPr>
            <w:r w:rsidRPr="003F643A">
              <w:rPr>
                <w:color w:val="002060"/>
              </w:rPr>
              <w:t>VIA ALESSANDRO MANZONI</w:t>
            </w:r>
          </w:p>
        </w:tc>
      </w:tr>
      <w:tr w:rsidR="00996913" w:rsidRPr="003F643A" w14:paraId="1BC9842A"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8BB7AA" w14:textId="77777777" w:rsidR="00996913" w:rsidRPr="003F643A" w:rsidRDefault="00996913" w:rsidP="00A602E9">
            <w:pPr>
              <w:pStyle w:val="rowtabella0"/>
              <w:rPr>
                <w:color w:val="002060"/>
              </w:rPr>
            </w:pPr>
            <w:r w:rsidRPr="003F643A">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11AF0D" w14:textId="77777777" w:rsidR="00996913" w:rsidRPr="003F643A" w:rsidRDefault="00996913" w:rsidP="00A602E9">
            <w:pPr>
              <w:pStyle w:val="rowtabella0"/>
              <w:rPr>
                <w:color w:val="002060"/>
              </w:rPr>
            </w:pPr>
            <w:r w:rsidRPr="003F643A">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756BB4"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B19409" w14:textId="77777777" w:rsidR="00996913" w:rsidRPr="003F643A" w:rsidRDefault="00996913" w:rsidP="00A602E9">
            <w:pPr>
              <w:pStyle w:val="rowtabella0"/>
              <w:rPr>
                <w:color w:val="002060"/>
              </w:rPr>
            </w:pPr>
            <w:r w:rsidRPr="003F643A">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88E739" w14:textId="77777777" w:rsidR="00996913" w:rsidRPr="003F643A" w:rsidRDefault="00996913" w:rsidP="00A602E9">
            <w:pPr>
              <w:pStyle w:val="rowtabella0"/>
              <w:rPr>
                <w:color w:val="002060"/>
              </w:rPr>
            </w:pPr>
            <w:r w:rsidRPr="003F643A">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1B5A43" w14:textId="77777777" w:rsidR="00996913" w:rsidRPr="003F643A" w:rsidRDefault="00996913" w:rsidP="00A602E9">
            <w:pPr>
              <w:pStyle w:val="rowtabella0"/>
              <w:rPr>
                <w:color w:val="002060"/>
              </w:rPr>
            </w:pPr>
            <w:r w:rsidRPr="003F643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628D09" w14:textId="77777777" w:rsidR="00996913" w:rsidRPr="003F643A" w:rsidRDefault="00996913" w:rsidP="00A602E9">
            <w:pPr>
              <w:pStyle w:val="rowtabella0"/>
              <w:rPr>
                <w:color w:val="002060"/>
              </w:rPr>
            </w:pPr>
            <w:r w:rsidRPr="003F643A">
              <w:rPr>
                <w:color w:val="002060"/>
              </w:rPr>
              <w:t xml:space="preserve">VIA </w:t>
            </w:r>
            <w:proofErr w:type="gramStart"/>
            <w:r w:rsidRPr="003F643A">
              <w:rPr>
                <w:color w:val="002060"/>
              </w:rPr>
              <w:t>B.BUOZZI</w:t>
            </w:r>
            <w:proofErr w:type="gramEnd"/>
          </w:p>
        </w:tc>
      </w:tr>
      <w:tr w:rsidR="00996913" w:rsidRPr="003F643A" w14:paraId="61278723"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DFF655" w14:textId="77777777" w:rsidR="00996913" w:rsidRPr="003F643A" w:rsidRDefault="00996913" w:rsidP="00A602E9">
            <w:pPr>
              <w:pStyle w:val="rowtabella0"/>
              <w:rPr>
                <w:color w:val="002060"/>
              </w:rPr>
            </w:pPr>
            <w:r w:rsidRPr="003F643A">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F9E1C3" w14:textId="77777777" w:rsidR="00996913" w:rsidRPr="003F643A" w:rsidRDefault="00996913" w:rsidP="00A602E9">
            <w:pPr>
              <w:pStyle w:val="rowtabella0"/>
              <w:rPr>
                <w:color w:val="002060"/>
              </w:rPr>
            </w:pPr>
            <w:r w:rsidRPr="003F643A">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56C93C"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72E301" w14:textId="77777777" w:rsidR="00996913" w:rsidRPr="003F643A" w:rsidRDefault="00996913" w:rsidP="00A602E9">
            <w:pPr>
              <w:pStyle w:val="rowtabella0"/>
              <w:rPr>
                <w:color w:val="002060"/>
              </w:rPr>
            </w:pPr>
            <w:r w:rsidRPr="003F643A">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7B7FE4" w14:textId="77777777" w:rsidR="00996913" w:rsidRPr="003F643A" w:rsidRDefault="00996913" w:rsidP="00A602E9">
            <w:pPr>
              <w:pStyle w:val="rowtabella0"/>
              <w:rPr>
                <w:color w:val="002060"/>
              </w:rPr>
            </w:pPr>
            <w:r w:rsidRPr="003F643A">
              <w:rPr>
                <w:color w:val="002060"/>
              </w:rPr>
              <w:t>5604 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E6488F" w14:textId="77777777" w:rsidR="00996913" w:rsidRPr="003F643A" w:rsidRDefault="00996913" w:rsidP="00A602E9">
            <w:pPr>
              <w:pStyle w:val="rowtabella0"/>
              <w:rPr>
                <w:color w:val="002060"/>
              </w:rPr>
            </w:pPr>
            <w:r w:rsidRPr="003F643A">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7A8404" w14:textId="77777777" w:rsidR="00996913" w:rsidRPr="003F643A" w:rsidRDefault="00996913" w:rsidP="00A602E9">
            <w:pPr>
              <w:pStyle w:val="rowtabella0"/>
              <w:rPr>
                <w:color w:val="002060"/>
              </w:rPr>
            </w:pPr>
            <w:r w:rsidRPr="003F643A">
              <w:rPr>
                <w:color w:val="002060"/>
              </w:rPr>
              <w:t>VIA SGATTONI - CONTR.RAGNOLA</w:t>
            </w:r>
          </w:p>
        </w:tc>
      </w:tr>
      <w:tr w:rsidR="00996913" w:rsidRPr="003F643A" w14:paraId="374682BF" w14:textId="77777777" w:rsidTr="00A602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7822F4" w14:textId="77777777" w:rsidR="00996913" w:rsidRPr="003F643A" w:rsidRDefault="00996913" w:rsidP="00A602E9">
            <w:pPr>
              <w:pStyle w:val="rowtabella0"/>
              <w:rPr>
                <w:color w:val="002060"/>
              </w:rPr>
            </w:pPr>
            <w:r w:rsidRPr="003F643A">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E1D14B" w14:textId="77777777" w:rsidR="00996913" w:rsidRPr="003F643A" w:rsidRDefault="00996913" w:rsidP="00A602E9">
            <w:pPr>
              <w:pStyle w:val="rowtabella0"/>
              <w:rPr>
                <w:color w:val="002060"/>
              </w:rPr>
            </w:pPr>
            <w:r w:rsidRPr="003F643A">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26FE3E"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F45BC0" w14:textId="77777777" w:rsidR="00996913" w:rsidRPr="003F643A" w:rsidRDefault="00996913" w:rsidP="00A602E9">
            <w:pPr>
              <w:pStyle w:val="rowtabella0"/>
              <w:rPr>
                <w:color w:val="002060"/>
              </w:rPr>
            </w:pPr>
            <w:r w:rsidRPr="003F643A">
              <w:rPr>
                <w:color w:val="002060"/>
              </w:rPr>
              <w:t>10/04/2026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70BCAD" w14:textId="77777777" w:rsidR="00996913" w:rsidRPr="003F643A" w:rsidRDefault="00996913" w:rsidP="00A602E9">
            <w:pPr>
              <w:pStyle w:val="rowtabella0"/>
              <w:rPr>
                <w:color w:val="002060"/>
              </w:rPr>
            </w:pPr>
            <w:r w:rsidRPr="003F643A">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031036" w14:textId="77777777" w:rsidR="00996913" w:rsidRPr="003F643A" w:rsidRDefault="00996913" w:rsidP="00A602E9">
            <w:pPr>
              <w:pStyle w:val="rowtabella0"/>
              <w:rPr>
                <w:color w:val="002060"/>
              </w:rPr>
            </w:pPr>
            <w:r w:rsidRPr="003F643A">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91DFE1" w14:textId="77777777" w:rsidR="00996913" w:rsidRPr="003F643A" w:rsidRDefault="00996913" w:rsidP="00A602E9">
            <w:pPr>
              <w:pStyle w:val="rowtabella0"/>
              <w:rPr>
                <w:color w:val="002060"/>
              </w:rPr>
            </w:pPr>
            <w:r w:rsidRPr="003F643A">
              <w:rPr>
                <w:color w:val="002060"/>
              </w:rPr>
              <w:t>VIA LUDOVICO SCARFIOTTI</w:t>
            </w:r>
          </w:p>
        </w:tc>
      </w:tr>
    </w:tbl>
    <w:p w14:paraId="4A236069" w14:textId="77777777" w:rsidR="00996913" w:rsidRPr="003521C2" w:rsidRDefault="00996913" w:rsidP="009F0363">
      <w:pPr>
        <w:pStyle w:val="breakline"/>
        <w:rPr>
          <w:rFonts w:eastAsiaTheme="minorEastAsia"/>
          <w:color w:val="002060"/>
        </w:rPr>
      </w:pPr>
    </w:p>
    <w:p w14:paraId="6F72BF67" w14:textId="77777777" w:rsidR="009F0363" w:rsidRPr="003521C2" w:rsidRDefault="009F0363" w:rsidP="009F0363">
      <w:pPr>
        <w:pStyle w:val="breakline"/>
        <w:rPr>
          <w:rFonts w:eastAsiaTheme="minorEastAsia"/>
          <w:color w:val="002060"/>
        </w:rPr>
      </w:pPr>
    </w:p>
    <w:p w14:paraId="2025C7D5" w14:textId="77777777" w:rsidR="009F0363" w:rsidRPr="003521C2" w:rsidRDefault="009F0363" w:rsidP="009F0363">
      <w:pPr>
        <w:pStyle w:val="breakline"/>
        <w:rPr>
          <w:color w:val="002060"/>
        </w:rPr>
      </w:pPr>
    </w:p>
    <w:p w14:paraId="64700221" w14:textId="77777777" w:rsidR="009F0363" w:rsidRPr="003521C2" w:rsidRDefault="009F0363" w:rsidP="009F0363">
      <w:pPr>
        <w:pStyle w:val="titolocampionato0"/>
        <w:shd w:val="clear" w:color="auto" w:fill="CCCCCC"/>
        <w:spacing w:before="80" w:after="40"/>
        <w:rPr>
          <w:color w:val="002060"/>
        </w:rPr>
      </w:pPr>
      <w:r w:rsidRPr="003521C2">
        <w:rPr>
          <w:color w:val="002060"/>
        </w:rPr>
        <w:t>CALCIO A CINQUE SERIE C2</w:t>
      </w:r>
    </w:p>
    <w:p w14:paraId="380E9E54" w14:textId="77777777" w:rsidR="009F0363" w:rsidRPr="001E2445" w:rsidRDefault="009F0363" w:rsidP="009F0363">
      <w:pPr>
        <w:pStyle w:val="LndNormale1"/>
        <w:jc w:val="center"/>
        <w:rPr>
          <w:rFonts w:cs="Arial"/>
          <w:b/>
          <w:color w:val="002060"/>
          <w:sz w:val="36"/>
          <w:szCs w:val="36"/>
        </w:rPr>
      </w:pPr>
      <w:r w:rsidRPr="001E2445">
        <w:rPr>
          <w:rFonts w:cs="Arial"/>
          <w:b/>
          <w:color w:val="002060"/>
          <w:sz w:val="36"/>
          <w:szCs w:val="36"/>
        </w:rPr>
        <w:t>CONTEMPORANEITA’ ULTIME DUE GIORNATE</w:t>
      </w:r>
    </w:p>
    <w:p w14:paraId="23DCDD66" w14:textId="77777777" w:rsidR="009F0363" w:rsidRPr="001E2445" w:rsidRDefault="009F0363" w:rsidP="009F0363">
      <w:pPr>
        <w:pStyle w:val="Corpodeltesto21"/>
        <w:jc w:val="center"/>
        <w:rPr>
          <w:rFonts w:ascii="Arial" w:hAnsi="Arial" w:cs="Arial"/>
          <w:b/>
          <w:color w:val="002060"/>
          <w:sz w:val="22"/>
          <w:szCs w:val="22"/>
        </w:rPr>
      </w:pPr>
    </w:p>
    <w:p w14:paraId="6B266692" w14:textId="77777777" w:rsidR="009F0363" w:rsidRDefault="009F0363" w:rsidP="009F0363">
      <w:pPr>
        <w:pStyle w:val="LndNormale1"/>
        <w:rPr>
          <w:color w:val="002060"/>
        </w:rPr>
      </w:pPr>
      <w:r>
        <w:rPr>
          <w:color w:val="002060"/>
        </w:rPr>
        <w:lastRenderedPageBreak/>
        <w:t>Si fa presente che, come riportato nel Comunicato Ufficiale n° 04 del 18/07/2025, l</w:t>
      </w:r>
      <w:r w:rsidRPr="0014473F">
        <w:rPr>
          <w:color w:val="002060"/>
        </w:rPr>
        <w:t xml:space="preserve">e </w:t>
      </w:r>
      <w:r w:rsidRPr="008060A2">
        <w:rPr>
          <w:b/>
          <w:bCs/>
          <w:color w:val="002060"/>
        </w:rPr>
        <w:t>ultime due giornate</w:t>
      </w:r>
      <w:r w:rsidRPr="0014473F">
        <w:rPr>
          <w:color w:val="002060"/>
        </w:rPr>
        <w:t xml:space="preserve"> di campionato dovranno essere disputate il </w:t>
      </w:r>
      <w:r w:rsidRPr="008060A2">
        <w:rPr>
          <w:b/>
          <w:bCs/>
          <w:color w:val="002060"/>
        </w:rPr>
        <w:t xml:space="preserve">Venerdì </w:t>
      </w:r>
      <w:r w:rsidRPr="008060A2">
        <w:rPr>
          <w:color w:val="002060"/>
        </w:rPr>
        <w:t xml:space="preserve">alle </w:t>
      </w:r>
      <w:r w:rsidRPr="008060A2">
        <w:rPr>
          <w:b/>
          <w:bCs/>
          <w:color w:val="002060"/>
        </w:rPr>
        <w:t>ore 21:45</w:t>
      </w:r>
      <w:r w:rsidRPr="0014473F">
        <w:rPr>
          <w:color w:val="002060"/>
        </w:rPr>
        <w:t xml:space="preserve">; non saranno concessi in nessun caso anticipi e posticipi tranne l’anticipo di gare ininfluenti ai fini della classifica. </w:t>
      </w:r>
    </w:p>
    <w:p w14:paraId="3B39EB0C" w14:textId="77777777" w:rsidR="009F0363" w:rsidRDefault="009F0363" w:rsidP="009F0363">
      <w:pPr>
        <w:pStyle w:val="LndNormale1"/>
        <w:rPr>
          <w:color w:val="002060"/>
        </w:rPr>
      </w:pPr>
    </w:p>
    <w:p w14:paraId="37FAF683" w14:textId="77777777" w:rsidR="009F0363" w:rsidRPr="00046569" w:rsidRDefault="009F0363" w:rsidP="009F0363">
      <w:pPr>
        <w:pStyle w:val="titoloprinc0"/>
        <w:rPr>
          <w:color w:val="002060"/>
        </w:rPr>
      </w:pPr>
      <w:r>
        <w:rPr>
          <w:color w:val="002060"/>
        </w:rPr>
        <w:t>TITOLO REGIONALE</w:t>
      </w:r>
    </w:p>
    <w:p w14:paraId="31CFE08C" w14:textId="77777777" w:rsidR="009F0363" w:rsidRDefault="009F0363" w:rsidP="009F0363">
      <w:pPr>
        <w:pStyle w:val="LndNormale1"/>
        <w:rPr>
          <w:color w:val="002060"/>
        </w:rPr>
      </w:pPr>
    </w:p>
    <w:p w14:paraId="0EE6365A" w14:textId="77777777" w:rsidR="009F0363" w:rsidRDefault="009F0363" w:rsidP="009F0363">
      <w:pPr>
        <w:pStyle w:val="LndNormale1"/>
        <w:rPr>
          <w:color w:val="002060"/>
        </w:rPr>
      </w:pPr>
      <w:r>
        <w:rPr>
          <w:color w:val="002060"/>
        </w:rPr>
        <w:t>Ad integrazione di quanto pubblicato nel Comunicato Ufficiale n° 31 del 15/10/2025, si rende noto che al termine della stagione regolare sarà disputato il triangolare tra le vincenti i rispettivi gironi valevole per il Titolo Regionale di Calcio a Cinque Serie C2.</w:t>
      </w:r>
    </w:p>
    <w:p w14:paraId="30BFC5DB" w14:textId="77777777" w:rsidR="009F0363" w:rsidRDefault="009F0363" w:rsidP="009F0363">
      <w:pPr>
        <w:pStyle w:val="LndNormale1"/>
        <w:rPr>
          <w:color w:val="002060"/>
        </w:rPr>
      </w:pPr>
      <w:r>
        <w:rPr>
          <w:color w:val="002060"/>
        </w:rPr>
        <w:t>Si ufficializzano le date per la disputa del Titolo Regionale di Calcio a Cinque Serie C2 ed il relativo format:</w:t>
      </w:r>
    </w:p>
    <w:p w14:paraId="48162E03" w14:textId="77777777" w:rsidR="009F0363" w:rsidRDefault="009F0363" w:rsidP="009F0363">
      <w:pPr>
        <w:pStyle w:val="LndNormale1"/>
        <w:rPr>
          <w:color w:val="002060"/>
        </w:rPr>
      </w:pPr>
    </w:p>
    <w:p w14:paraId="15EFFF8F" w14:textId="77777777" w:rsidR="009F0363" w:rsidRPr="00FF5521" w:rsidRDefault="009F0363" w:rsidP="009F0363">
      <w:pPr>
        <w:pStyle w:val="breakline"/>
        <w:jc w:val="both"/>
        <w:rPr>
          <w:rFonts w:ascii="Arial" w:hAnsi="Arial" w:cs="Arial"/>
          <w:i/>
          <w:iCs/>
          <w:color w:val="002060"/>
          <w:sz w:val="22"/>
          <w:szCs w:val="22"/>
        </w:rPr>
      </w:pPr>
      <w:r w:rsidRPr="00FF5521">
        <w:rPr>
          <w:rFonts w:ascii="Arial" w:hAnsi="Arial" w:cs="Arial"/>
          <w:i/>
          <w:iCs/>
          <w:color w:val="002060"/>
          <w:sz w:val="22"/>
          <w:szCs w:val="22"/>
        </w:rPr>
        <w:t xml:space="preserve">La gara della prima giornata </w:t>
      </w:r>
      <w:r>
        <w:rPr>
          <w:rFonts w:ascii="Arial" w:hAnsi="Arial" w:cs="Arial"/>
          <w:i/>
          <w:iCs/>
          <w:color w:val="002060"/>
          <w:sz w:val="22"/>
          <w:szCs w:val="22"/>
        </w:rPr>
        <w:t>sarà</w:t>
      </w:r>
      <w:r w:rsidRPr="00FF5521">
        <w:rPr>
          <w:rFonts w:ascii="Arial" w:hAnsi="Arial" w:cs="Arial"/>
          <w:i/>
          <w:iCs/>
          <w:color w:val="002060"/>
          <w:sz w:val="22"/>
          <w:szCs w:val="22"/>
        </w:rPr>
        <w:t xml:space="preserve"> determinata in base al sorteggio </w:t>
      </w:r>
      <w:r>
        <w:rPr>
          <w:rFonts w:ascii="Arial" w:hAnsi="Arial" w:cs="Arial"/>
          <w:i/>
          <w:iCs/>
          <w:color w:val="002060"/>
          <w:sz w:val="22"/>
          <w:szCs w:val="22"/>
        </w:rPr>
        <w:t>la cui data sarà ufficializzata in seguito</w:t>
      </w:r>
    </w:p>
    <w:p w14:paraId="332BDBF4" w14:textId="77777777" w:rsidR="009F0363" w:rsidRDefault="009F0363" w:rsidP="009F0363">
      <w:pPr>
        <w:pStyle w:val="LndNormale1"/>
        <w:rPr>
          <w:color w:val="002060"/>
        </w:rPr>
      </w:pPr>
    </w:p>
    <w:p w14:paraId="34A1F2AA" w14:textId="77777777" w:rsidR="009F0363" w:rsidRPr="000F41BE" w:rsidRDefault="009F0363" w:rsidP="009F0363">
      <w:pPr>
        <w:pStyle w:val="breakline"/>
        <w:jc w:val="both"/>
        <w:rPr>
          <w:rFonts w:ascii="Arial" w:hAnsi="Arial" w:cs="Arial"/>
          <w:b/>
          <w:bCs/>
          <w:i/>
          <w:i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Pr>
          <w:rFonts w:ascii="Arial" w:hAnsi="Arial" w:cs="Arial"/>
          <w:b/>
          <w:bCs/>
          <w:color w:val="002060"/>
          <w:sz w:val="22"/>
          <w:szCs w:val="22"/>
        </w:rPr>
        <w:t>01/05/2026</w:t>
      </w:r>
      <w:r w:rsidRPr="000F41BE">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gara determinata in base al sorteggio</w:t>
      </w:r>
    </w:p>
    <w:p w14:paraId="43E72120" w14:textId="77777777" w:rsidR="009F0363" w:rsidRDefault="009F0363" w:rsidP="009F0363">
      <w:pPr>
        <w:pStyle w:val="breakline"/>
        <w:jc w:val="both"/>
        <w:rPr>
          <w:rFonts w:ascii="Arial" w:hAnsi="Arial" w:cs="Arial"/>
          <w:color w:val="002060"/>
          <w:sz w:val="22"/>
          <w:szCs w:val="22"/>
        </w:rPr>
      </w:pPr>
    </w:p>
    <w:p w14:paraId="14EE9967" w14:textId="77777777" w:rsidR="009F0363" w:rsidRDefault="009F0363" w:rsidP="009F0363">
      <w:pPr>
        <w:pStyle w:val="LndNormale1"/>
        <w:rPr>
          <w:i/>
          <w:iCs/>
          <w:color w:val="002060"/>
        </w:rPr>
      </w:pPr>
      <w:r w:rsidRPr="000F41BE">
        <w:rPr>
          <w:rFonts w:cs="Arial"/>
          <w:b/>
          <w:bCs/>
          <w:color w:val="002060"/>
          <w:szCs w:val="22"/>
        </w:rPr>
        <w:t>II^ giornata</w:t>
      </w:r>
      <w:r>
        <w:rPr>
          <w:rFonts w:cs="Arial"/>
          <w:b/>
          <w:bCs/>
          <w:color w:val="002060"/>
          <w:szCs w:val="22"/>
        </w:rPr>
        <w:tab/>
      </w:r>
      <w:r w:rsidRPr="000F41BE">
        <w:rPr>
          <w:rFonts w:cs="Arial"/>
          <w:b/>
          <w:bCs/>
          <w:color w:val="002060"/>
          <w:szCs w:val="22"/>
        </w:rPr>
        <w:t xml:space="preserve">Venerdì </w:t>
      </w:r>
      <w:r>
        <w:rPr>
          <w:rFonts w:cs="Arial"/>
          <w:b/>
          <w:bCs/>
          <w:color w:val="002060"/>
          <w:szCs w:val="22"/>
        </w:rPr>
        <w:t>08/05/2026</w:t>
      </w:r>
      <w:r>
        <w:rPr>
          <w:rFonts w:cs="Arial"/>
          <w:b/>
          <w:bCs/>
          <w:color w:val="002060"/>
          <w:szCs w:val="22"/>
        </w:rPr>
        <w:tab/>
      </w:r>
      <w:r>
        <w:rPr>
          <w:rFonts w:cs="Arial"/>
          <w:b/>
          <w:bCs/>
          <w:color w:val="002060"/>
          <w:szCs w:val="22"/>
        </w:rPr>
        <w:tab/>
      </w:r>
      <w:r w:rsidRPr="000C5A61">
        <w:rPr>
          <w:i/>
          <w:iCs/>
          <w:color w:val="002060"/>
        </w:rPr>
        <w:t xml:space="preserve">Nella seconda giornata riposerà la squadra che ha vinto la </w:t>
      </w:r>
    </w:p>
    <w:p w14:paraId="207FB08E" w14:textId="77777777" w:rsidR="009F0363" w:rsidRPr="000C5A61" w:rsidRDefault="009F0363" w:rsidP="009F0363">
      <w:pPr>
        <w:pStyle w:val="LndNormale1"/>
        <w:ind w:left="4248"/>
        <w:rPr>
          <w:i/>
          <w:iCs/>
          <w:color w:val="002060"/>
        </w:rPr>
      </w:pPr>
      <w:r w:rsidRPr="000C5A61">
        <w:rPr>
          <w:i/>
          <w:iCs/>
          <w:color w:val="002060"/>
        </w:rPr>
        <w:t>prima gara o, in caso di pareggio, quella che ha disputato la prima gara in trasferta;</w:t>
      </w:r>
    </w:p>
    <w:p w14:paraId="5DA4EA89" w14:textId="77777777" w:rsidR="009F0363" w:rsidRPr="000F41BE" w:rsidRDefault="009F0363" w:rsidP="009F0363">
      <w:pPr>
        <w:pStyle w:val="breakline"/>
        <w:jc w:val="both"/>
        <w:rPr>
          <w:rFonts w:ascii="Arial" w:hAnsi="Arial" w:cs="Arial"/>
          <w:b/>
          <w:bCs/>
          <w:color w:val="002060"/>
          <w:sz w:val="22"/>
          <w:szCs w:val="22"/>
        </w:rPr>
      </w:pPr>
    </w:p>
    <w:p w14:paraId="1AC67764" w14:textId="77777777" w:rsidR="009F0363" w:rsidRPr="00060960" w:rsidRDefault="009F0363" w:rsidP="009F0363">
      <w:pPr>
        <w:pStyle w:val="breakline"/>
        <w:ind w:left="4253" w:hanging="4248"/>
        <w:jc w:val="both"/>
        <w:rPr>
          <w:rFonts w:ascii="Arial" w:hAnsi="Arial" w:cs="Arial"/>
          <w:i/>
          <w:iCs/>
          <w:color w:val="002060"/>
          <w:sz w:val="22"/>
          <w:szCs w:val="22"/>
        </w:rPr>
      </w:pPr>
      <w:proofErr w:type="gramStart"/>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w:t>
      </w:r>
      <w:proofErr w:type="gramEnd"/>
      <w:r w:rsidRPr="000F41BE">
        <w:rPr>
          <w:rFonts w:ascii="Arial" w:hAnsi="Arial" w:cs="Arial"/>
          <w:b/>
          <w:bCs/>
          <w:color w:val="002060"/>
          <w:sz w:val="22"/>
          <w:szCs w:val="22"/>
        </w:rPr>
        <w:t xml:space="preserve"> giornata</w:t>
      </w:r>
      <w:r>
        <w:rPr>
          <w:rFonts w:ascii="Arial" w:hAnsi="Arial" w:cs="Arial"/>
          <w:b/>
          <w:bCs/>
          <w:color w:val="002060"/>
          <w:sz w:val="22"/>
          <w:szCs w:val="22"/>
        </w:rPr>
        <w:t xml:space="preserve">   </w:t>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Pr>
          <w:rFonts w:ascii="Arial" w:hAnsi="Arial" w:cs="Arial"/>
          <w:b/>
          <w:bCs/>
          <w:color w:val="002060"/>
          <w:sz w:val="22"/>
          <w:szCs w:val="22"/>
        </w:rPr>
        <w:t>15/05/2026</w:t>
      </w:r>
      <w:r>
        <w:rPr>
          <w:rFonts w:ascii="Arial" w:hAnsi="Arial" w:cs="Arial"/>
          <w:b/>
          <w:bCs/>
          <w:color w:val="002060"/>
          <w:sz w:val="22"/>
          <w:szCs w:val="22"/>
        </w:rPr>
        <w:tab/>
      </w:r>
      <w:r w:rsidRPr="00060960">
        <w:rPr>
          <w:rFonts w:ascii="Arial" w:hAnsi="Arial" w:cs="Arial"/>
          <w:i/>
          <w:iCs/>
          <w:color w:val="002060"/>
          <w:sz w:val="22"/>
          <w:szCs w:val="22"/>
        </w:rPr>
        <w:t>Nella terza giornata si svolgerà la gara che vedr</w:t>
      </w:r>
      <w:r>
        <w:rPr>
          <w:rFonts w:ascii="Arial" w:hAnsi="Arial" w:cs="Arial"/>
          <w:i/>
          <w:iCs/>
          <w:color w:val="002060"/>
          <w:sz w:val="22"/>
          <w:szCs w:val="22"/>
        </w:rPr>
        <w:t>à i</w:t>
      </w:r>
      <w:r w:rsidRPr="00060960">
        <w:rPr>
          <w:rFonts w:ascii="Arial" w:hAnsi="Arial" w:cs="Arial"/>
          <w:i/>
          <w:iCs/>
          <w:color w:val="002060"/>
          <w:sz w:val="22"/>
          <w:szCs w:val="22"/>
        </w:rPr>
        <w:t>mpegnate le due squadre che non si sono incontrate e giocherà in casa quella che ha disputato la precedente gara in trasferta.</w:t>
      </w:r>
    </w:p>
    <w:p w14:paraId="4ADF0734" w14:textId="77777777" w:rsidR="009F0363" w:rsidRDefault="009F0363" w:rsidP="009F0363">
      <w:pPr>
        <w:pStyle w:val="breakline"/>
        <w:rPr>
          <w:color w:val="002060"/>
          <w:sz w:val="22"/>
          <w:szCs w:val="22"/>
        </w:rPr>
      </w:pPr>
    </w:p>
    <w:p w14:paraId="6924217E" w14:textId="77777777" w:rsidR="009F0363" w:rsidRPr="000C5A61" w:rsidRDefault="009F0363" w:rsidP="009F0363">
      <w:pPr>
        <w:pStyle w:val="Nessunaspaziatura"/>
        <w:jc w:val="both"/>
        <w:rPr>
          <w:rFonts w:ascii="Arial" w:hAnsi="Arial" w:cs="Arial"/>
          <w:b/>
          <w:bCs/>
          <w:i/>
          <w:iCs/>
          <w:color w:val="002060"/>
        </w:rPr>
      </w:pPr>
      <w:r w:rsidRPr="000C5A61">
        <w:rPr>
          <w:rFonts w:ascii="Arial" w:hAnsi="Arial" w:cs="Arial"/>
          <w:b/>
          <w:bCs/>
          <w:i/>
          <w:iCs/>
          <w:color w:val="002060"/>
        </w:rPr>
        <w:t>N.B.: nel triangolare per la promozione saranno mantenuti l’orario e il campo di giuoco dove la squadra ospitante ha disputato la regular season.</w:t>
      </w:r>
    </w:p>
    <w:p w14:paraId="2A25C32E" w14:textId="77777777" w:rsidR="009F0363" w:rsidRDefault="009F0363" w:rsidP="009F0363">
      <w:pPr>
        <w:pStyle w:val="LndNormale1"/>
        <w:rPr>
          <w:color w:val="002060"/>
        </w:rPr>
      </w:pPr>
    </w:p>
    <w:p w14:paraId="05BD7E7A" w14:textId="77777777" w:rsidR="009F0363" w:rsidRPr="009C21FC" w:rsidRDefault="009F0363" w:rsidP="009F0363">
      <w:pPr>
        <w:pStyle w:val="LndNormale1"/>
        <w:rPr>
          <w:b/>
          <w:bCs/>
          <w:color w:val="002060"/>
        </w:rPr>
      </w:pPr>
      <w:r w:rsidRPr="009C21FC">
        <w:rPr>
          <w:b/>
          <w:bCs/>
          <w:color w:val="002060"/>
        </w:rPr>
        <w:t>CLASSIFICA</w:t>
      </w:r>
    </w:p>
    <w:p w14:paraId="51A9BBBA" w14:textId="77777777" w:rsidR="009F0363" w:rsidRPr="000C5A61" w:rsidRDefault="009F0363" w:rsidP="009F0363">
      <w:pPr>
        <w:pStyle w:val="LndNormale1"/>
        <w:rPr>
          <w:color w:val="002060"/>
        </w:rPr>
      </w:pPr>
      <w:r w:rsidRPr="000C5A61">
        <w:rPr>
          <w:color w:val="002060"/>
        </w:rPr>
        <w:t>Per la compilazione della classifica verranno attribuiti i seguenti punteggi:</w:t>
      </w:r>
    </w:p>
    <w:p w14:paraId="7793AB41" w14:textId="77777777" w:rsidR="009F0363" w:rsidRPr="000C5A61" w:rsidRDefault="009F0363" w:rsidP="009F0363">
      <w:pPr>
        <w:pStyle w:val="LndNormale1"/>
        <w:rPr>
          <w:color w:val="002060"/>
        </w:rPr>
      </w:pPr>
      <w:r w:rsidRPr="000C5A61">
        <w:rPr>
          <w:color w:val="002060"/>
        </w:rPr>
        <w:t>vittoria</w:t>
      </w:r>
      <w:r w:rsidRPr="000C5A61">
        <w:rPr>
          <w:color w:val="002060"/>
        </w:rPr>
        <w:tab/>
      </w:r>
      <w:r w:rsidRPr="000C5A61">
        <w:rPr>
          <w:color w:val="002060"/>
        </w:rPr>
        <w:tab/>
        <w:t>punti 3</w:t>
      </w:r>
    </w:p>
    <w:p w14:paraId="771DD0E6" w14:textId="77777777" w:rsidR="009F0363" w:rsidRPr="000C5A61" w:rsidRDefault="009F0363" w:rsidP="009F0363">
      <w:pPr>
        <w:pStyle w:val="LndNormale1"/>
        <w:rPr>
          <w:color w:val="002060"/>
        </w:rPr>
      </w:pPr>
      <w:r w:rsidRPr="000C5A61">
        <w:rPr>
          <w:color w:val="002060"/>
        </w:rPr>
        <w:t>pareggio</w:t>
      </w:r>
      <w:r w:rsidRPr="000C5A61">
        <w:rPr>
          <w:color w:val="002060"/>
        </w:rPr>
        <w:tab/>
        <w:t>punti 1</w:t>
      </w:r>
    </w:p>
    <w:p w14:paraId="4DE40429" w14:textId="77777777" w:rsidR="009F0363" w:rsidRPr="000C5A61" w:rsidRDefault="009F0363" w:rsidP="009F0363">
      <w:pPr>
        <w:pStyle w:val="LndNormale1"/>
        <w:rPr>
          <w:color w:val="002060"/>
        </w:rPr>
      </w:pPr>
      <w:r w:rsidRPr="000C5A61">
        <w:rPr>
          <w:color w:val="002060"/>
        </w:rPr>
        <w:t>sconfitta</w:t>
      </w:r>
      <w:r w:rsidRPr="000C5A61">
        <w:rPr>
          <w:color w:val="002060"/>
        </w:rPr>
        <w:tab/>
        <w:t>punti 0</w:t>
      </w:r>
    </w:p>
    <w:p w14:paraId="3F80756E" w14:textId="77777777" w:rsidR="009F0363" w:rsidRPr="000C5A61" w:rsidRDefault="009F0363" w:rsidP="009F0363">
      <w:pPr>
        <w:pStyle w:val="LndNormale1"/>
        <w:rPr>
          <w:color w:val="002060"/>
        </w:rPr>
      </w:pPr>
    </w:p>
    <w:p w14:paraId="3E25E350" w14:textId="77777777" w:rsidR="009F0363" w:rsidRPr="000C5A61" w:rsidRDefault="009F0363" w:rsidP="009F0363">
      <w:pPr>
        <w:pStyle w:val="LndNormale1"/>
        <w:rPr>
          <w:color w:val="002060"/>
        </w:rPr>
      </w:pPr>
      <w:r w:rsidRPr="000C5A61">
        <w:rPr>
          <w:color w:val="002060"/>
        </w:rPr>
        <w:t>Per la classifica di ogni girone si terrà conto:</w:t>
      </w:r>
    </w:p>
    <w:p w14:paraId="4E8E528C" w14:textId="77777777" w:rsidR="009F0363" w:rsidRPr="000C5A61" w:rsidRDefault="009F0363" w:rsidP="009F0363">
      <w:pPr>
        <w:pStyle w:val="LndNormale1"/>
        <w:rPr>
          <w:color w:val="002060"/>
        </w:rPr>
      </w:pPr>
      <w:r w:rsidRPr="000C5A61">
        <w:rPr>
          <w:color w:val="002060"/>
        </w:rPr>
        <w:t>a) dei punti ottenuti negli incontri disputati;</w:t>
      </w:r>
    </w:p>
    <w:p w14:paraId="4501A092" w14:textId="77777777" w:rsidR="009F0363" w:rsidRPr="000C5A61" w:rsidRDefault="009F0363" w:rsidP="009F0363">
      <w:pPr>
        <w:pStyle w:val="LndNormale1"/>
        <w:rPr>
          <w:color w:val="002060"/>
        </w:rPr>
      </w:pPr>
      <w:r w:rsidRPr="000C5A61">
        <w:rPr>
          <w:color w:val="002060"/>
        </w:rPr>
        <w:t>b) della migliore differenza reti;</w:t>
      </w:r>
    </w:p>
    <w:p w14:paraId="6A79E777" w14:textId="77777777" w:rsidR="009F0363" w:rsidRDefault="009F0363" w:rsidP="009F0363">
      <w:pPr>
        <w:pStyle w:val="LndNormale1"/>
        <w:rPr>
          <w:color w:val="002060"/>
        </w:rPr>
      </w:pPr>
      <w:r w:rsidRPr="000C5A61">
        <w:rPr>
          <w:color w:val="002060"/>
        </w:rPr>
        <w:t>c) del maggior numero di reti segnate;</w:t>
      </w:r>
    </w:p>
    <w:p w14:paraId="61B1A5AF" w14:textId="77777777" w:rsidR="009F0363" w:rsidRDefault="009F0363" w:rsidP="009F0363">
      <w:pPr>
        <w:pStyle w:val="LndNormale1"/>
        <w:rPr>
          <w:color w:val="002060"/>
        </w:rPr>
      </w:pPr>
      <w:r>
        <w:rPr>
          <w:color w:val="002060"/>
        </w:rPr>
        <w:t>d) della graduatoria della Coppa Disciplina del Triangolare per il Titolo Regionale;</w:t>
      </w:r>
    </w:p>
    <w:p w14:paraId="772E022A" w14:textId="77777777" w:rsidR="009F0363" w:rsidRDefault="009F0363" w:rsidP="009F0363">
      <w:pPr>
        <w:pStyle w:val="LndNormale1"/>
        <w:rPr>
          <w:color w:val="002060"/>
        </w:rPr>
      </w:pPr>
      <w:r>
        <w:rPr>
          <w:color w:val="002060"/>
        </w:rPr>
        <w:t>e</w:t>
      </w:r>
      <w:r w:rsidRPr="000C5A61">
        <w:rPr>
          <w:color w:val="002060"/>
        </w:rPr>
        <w:t xml:space="preserve">) </w:t>
      </w:r>
      <w:r>
        <w:rPr>
          <w:color w:val="002060"/>
        </w:rPr>
        <w:t>della maggiore anzianità di affiliazione.</w:t>
      </w:r>
    </w:p>
    <w:p w14:paraId="2879468C" w14:textId="77777777" w:rsidR="003C1D7E" w:rsidRDefault="003C1D7E" w:rsidP="009F0363">
      <w:pPr>
        <w:pStyle w:val="LndNormale1"/>
        <w:rPr>
          <w:color w:val="002060"/>
        </w:rPr>
      </w:pPr>
    </w:p>
    <w:p w14:paraId="0247066C" w14:textId="77777777" w:rsidR="009F0363" w:rsidRPr="003521C2" w:rsidRDefault="009F0363" w:rsidP="009F0363">
      <w:pPr>
        <w:pStyle w:val="titoloprinc0"/>
        <w:rPr>
          <w:color w:val="002060"/>
        </w:rPr>
      </w:pPr>
      <w:r w:rsidRPr="003521C2">
        <w:rPr>
          <w:color w:val="002060"/>
        </w:rPr>
        <w:t>RISULTATI</w:t>
      </w:r>
    </w:p>
    <w:p w14:paraId="79CE0325" w14:textId="77777777" w:rsidR="009F0363" w:rsidRPr="003521C2" w:rsidRDefault="009F0363" w:rsidP="009F0363">
      <w:pPr>
        <w:pStyle w:val="breakline"/>
        <w:rPr>
          <w:color w:val="002060"/>
        </w:rPr>
      </w:pPr>
    </w:p>
    <w:p w14:paraId="6F5B9F32" w14:textId="77777777" w:rsidR="009F0363" w:rsidRPr="003521C2" w:rsidRDefault="009F0363" w:rsidP="009F0363">
      <w:pPr>
        <w:pStyle w:val="sottotitolocampionato10"/>
        <w:rPr>
          <w:color w:val="002060"/>
        </w:rPr>
      </w:pPr>
      <w:r w:rsidRPr="003521C2">
        <w:rPr>
          <w:color w:val="002060"/>
        </w:rPr>
        <w:t>RISULTATI UFFICIALI GARE DEL 20/03/2026</w:t>
      </w:r>
    </w:p>
    <w:p w14:paraId="5C6FF036" w14:textId="77777777" w:rsidR="009F0363" w:rsidRPr="009F0363" w:rsidRDefault="009F0363" w:rsidP="009F0363">
      <w:pPr>
        <w:pStyle w:val="sottotitolocampionato20"/>
        <w:spacing w:before="0" w:beforeAutospacing="0" w:after="0" w:afterAutospacing="0"/>
        <w:rPr>
          <w:rFonts w:ascii="Arial" w:hAnsi="Arial" w:cs="Arial"/>
          <w:color w:val="002060"/>
          <w:sz w:val="20"/>
          <w:szCs w:val="20"/>
        </w:rPr>
      </w:pPr>
      <w:r w:rsidRPr="009F0363">
        <w:rPr>
          <w:rFonts w:ascii="Arial" w:hAnsi="Arial" w:cs="Arial"/>
          <w:color w:val="002060"/>
          <w:sz w:val="20"/>
          <w:szCs w:val="20"/>
        </w:rPr>
        <w:t>Si trascrivono qui di seguito i risultati ufficiali delle gare disputate</w:t>
      </w:r>
    </w:p>
    <w:p w14:paraId="30C182D4" w14:textId="77777777" w:rsidR="009F0363" w:rsidRPr="003521C2" w:rsidRDefault="009F0363" w:rsidP="009F03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F0363" w:rsidRPr="003521C2" w14:paraId="2AE16298" w14:textId="77777777" w:rsidTr="00A602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F0363" w:rsidRPr="003521C2" w14:paraId="39985F92" w14:textId="77777777" w:rsidTr="00A602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4C3CE" w14:textId="77777777" w:rsidR="009F0363" w:rsidRPr="003521C2" w:rsidRDefault="009F0363" w:rsidP="00A602E9">
                  <w:pPr>
                    <w:pStyle w:val="headertabella0"/>
                    <w:rPr>
                      <w:color w:val="002060"/>
                    </w:rPr>
                  </w:pPr>
                  <w:r w:rsidRPr="003521C2">
                    <w:rPr>
                      <w:color w:val="002060"/>
                    </w:rPr>
                    <w:t>GIRONE A - 11 Giornata - R</w:t>
                  </w:r>
                </w:p>
              </w:tc>
            </w:tr>
            <w:tr w:rsidR="009F0363" w:rsidRPr="003521C2" w14:paraId="3D3E3A3B" w14:textId="77777777" w:rsidTr="00A602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97448C" w14:textId="77777777" w:rsidR="009F0363" w:rsidRPr="003521C2" w:rsidRDefault="009F0363" w:rsidP="00A602E9">
                  <w:pPr>
                    <w:pStyle w:val="rowtabella0"/>
                    <w:rPr>
                      <w:color w:val="002060"/>
                    </w:rPr>
                  </w:pPr>
                  <w:r w:rsidRPr="003521C2">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2D86E7" w14:textId="77777777" w:rsidR="009F0363" w:rsidRPr="003521C2" w:rsidRDefault="009F0363" w:rsidP="00A602E9">
                  <w:pPr>
                    <w:pStyle w:val="rowtabella0"/>
                    <w:rPr>
                      <w:color w:val="002060"/>
                    </w:rPr>
                  </w:pPr>
                  <w:r w:rsidRPr="003521C2">
                    <w:rPr>
                      <w:color w:val="002060"/>
                    </w:rPr>
                    <w:t>- GNANO 04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9D0FCD" w14:textId="77777777" w:rsidR="009F0363" w:rsidRPr="003521C2" w:rsidRDefault="009F0363" w:rsidP="00A602E9">
                  <w:pPr>
                    <w:pStyle w:val="rowtabella0"/>
                    <w:jc w:val="center"/>
                    <w:rPr>
                      <w:color w:val="002060"/>
                    </w:rPr>
                  </w:pPr>
                  <w:r w:rsidRPr="003521C2">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741B0A" w14:textId="77777777" w:rsidR="009F0363" w:rsidRPr="003521C2" w:rsidRDefault="009F0363" w:rsidP="00A602E9">
                  <w:pPr>
                    <w:pStyle w:val="rowtabella0"/>
                    <w:jc w:val="center"/>
                    <w:rPr>
                      <w:color w:val="002060"/>
                    </w:rPr>
                  </w:pPr>
                  <w:r w:rsidRPr="003521C2">
                    <w:rPr>
                      <w:color w:val="002060"/>
                    </w:rPr>
                    <w:t> </w:t>
                  </w:r>
                </w:p>
              </w:tc>
            </w:tr>
            <w:tr w:rsidR="009F0363" w:rsidRPr="003521C2" w14:paraId="778D19B8"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4CBCFB" w14:textId="77777777" w:rsidR="009F0363" w:rsidRPr="003521C2" w:rsidRDefault="009F0363" w:rsidP="00A602E9">
                  <w:pPr>
                    <w:pStyle w:val="rowtabella0"/>
                    <w:rPr>
                      <w:color w:val="002060"/>
                    </w:rPr>
                  </w:pPr>
                  <w:r w:rsidRPr="003521C2">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FAB0F6" w14:textId="77777777" w:rsidR="009F0363" w:rsidRPr="003521C2" w:rsidRDefault="009F0363" w:rsidP="00A602E9">
                  <w:pPr>
                    <w:pStyle w:val="rowtabella0"/>
                    <w:rPr>
                      <w:color w:val="002060"/>
                    </w:rPr>
                  </w:pPr>
                  <w:r w:rsidRPr="003521C2">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63CE05" w14:textId="77777777" w:rsidR="009F0363" w:rsidRPr="003521C2" w:rsidRDefault="009F0363" w:rsidP="00A602E9">
                  <w:pPr>
                    <w:pStyle w:val="rowtabella0"/>
                    <w:jc w:val="center"/>
                    <w:rPr>
                      <w:color w:val="002060"/>
                    </w:rPr>
                  </w:pPr>
                  <w:r w:rsidRPr="003521C2">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E36B02" w14:textId="77777777" w:rsidR="009F0363" w:rsidRPr="003521C2" w:rsidRDefault="009F0363" w:rsidP="00A602E9">
                  <w:pPr>
                    <w:pStyle w:val="rowtabella0"/>
                    <w:jc w:val="center"/>
                    <w:rPr>
                      <w:color w:val="002060"/>
                    </w:rPr>
                  </w:pPr>
                  <w:r w:rsidRPr="003521C2">
                    <w:rPr>
                      <w:color w:val="002060"/>
                    </w:rPr>
                    <w:t> </w:t>
                  </w:r>
                </w:p>
              </w:tc>
            </w:tr>
            <w:tr w:rsidR="009F0363" w:rsidRPr="003521C2" w14:paraId="3995A02B"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209A8E" w14:textId="77777777" w:rsidR="009F0363" w:rsidRPr="003521C2" w:rsidRDefault="009F0363" w:rsidP="00A602E9">
                  <w:pPr>
                    <w:pStyle w:val="rowtabella0"/>
                    <w:rPr>
                      <w:color w:val="002060"/>
                    </w:rPr>
                  </w:pPr>
                  <w:r w:rsidRPr="003521C2">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D63D63" w14:textId="77777777" w:rsidR="009F0363" w:rsidRPr="003521C2" w:rsidRDefault="009F0363" w:rsidP="00A602E9">
                  <w:pPr>
                    <w:pStyle w:val="rowtabella0"/>
                    <w:rPr>
                      <w:color w:val="002060"/>
                    </w:rPr>
                  </w:pPr>
                  <w:r w:rsidRPr="003521C2">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FDC5EC" w14:textId="77777777" w:rsidR="009F0363" w:rsidRPr="003521C2" w:rsidRDefault="009F0363" w:rsidP="00A602E9">
                  <w:pPr>
                    <w:pStyle w:val="rowtabella0"/>
                    <w:jc w:val="center"/>
                    <w:rPr>
                      <w:color w:val="002060"/>
                    </w:rPr>
                  </w:pPr>
                  <w:r w:rsidRPr="003521C2">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9EC918" w14:textId="77777777" w:rsidR="009F0363" w:rsidRPr="003521C2" w:rsidRDefault="009F0363" w:rsidP="00A602E9">
                  <w:pPr>
                    <w:pStyle w:val="rowtabella0"/>
                    <w:jc w:val="center"/>
                    <w:rPr>
                      <w:color w:val="002060"/>
                    </w:rPr>
                  </w:pPr>
                  <w:r w:rsidRPr="003521C2">
                    <w:rPr>
                      <w:color w:val="002060"/>
                    </w:rPr>
                    <w:t> </w:t>
                  </w:r>
                </w:p>
              </w:tc>
            </w:tr>
            <w:tr w:rsidR="009F0363" w:rsidRPr="003521C2" w14:paraId="51DD270D"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2E749A" w14:textId="77777777" w:rsidR="009F0363" w:rsidRPr="003521C2" w:rsidRDefault="009F0363" w:rsidP="00A602E9">
                  <w:pPr>
                    <w:pStyle w:val="rowtabella0"/>
                    <w:rPr>
                      <w:color w:val="002060"/>
                    </w:rPr>
                  </w:pPr>
                  <w:r w:rsidRPr="003521C2">
                    <w:rPr>
                      <w:color w:val="002060"/>
                    </w:rPr>
                    <w:t>MANTOVANI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3C0FC3" w14:textId="77777777" w:rsidR="009F0363" w:rsidRPr="003521C2" w:rsidRDefault="009F0363" w:rsidP="00A602E9">
                  <w:pPr>
                    <w:pStyle w:val="rowtabella0"/>
                    <w:rPr>
                      <w:color w:val="002060"/>
                    </w:rPr>
                  </w:pPr>
                  <w:r w:rsidRPr="003521C2">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35812E" w14:textId="77777777" w:rsidR="009F0363" w:rsidRPr="003521C2" w:rsidRDefault="009F0363" w:rsidP="00A602E9">
                  <w:pPr>
                    <w:pStyle w:val="rowtabella0"/>
                    <w:jc w:val="center"/>
                    <w:rPr>
                      <w:color w:val="002060"/>
                    </w:rPr>
                  </w:pPr>
                  <w:r w:rsidRPr="003521C2">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A9BDA4" w14:textId="77777777" w:rsidR="009F0363" w:rsidRPr="003521C2" w:rsidRDefault="009F0363" w:rsidP="00A602E9">
                  <w:pPr>
                    <w:pStyle w:val="rowtabella0"/>
                    <w:jc w:val="center"/>
                    <w:rPr>
                      <w:color w:val="002060"/>
                    </w:rPr>
                  </w:pPr>
                  <w:r w:rsidRPr="003521C2">
                    <w:rPr>
                      <w:color w:val="002060"/>
                    </w:rPr>
                    <w:t> </w:t>
                  </w:r>
                </w:p>
              </w:tc>
            </w:tr>
            <w:tr w:rsidR="009F0363" w:rsidRPr="003521C2" w14:paraId="3A8926D0"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2FFBE9" w14:textId="77777777" w:rsidR="009F0363" w:rsidRPr="003521C2" w:rsidRDefault="009F0363" w:rsidP="00A602E9">
                  <w:pPr>
                    <w:pStyle w:val="rowtabella0"/>
                    <w:rPr>
                      <w:color w:val="002060"/>
                    </w:rPr>
                  </w:pPr>
                  <w:r w:rsidRPr="003521C2">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DFD97C" w14:textId="77777777" w:rsidR="009F0363" w:rsidRPr="003521C2" w:rsidRDefault="009F0363" w:rsidP="00A602E9">
                  <w:pPr>
                    <w:pStyle w:val="rowtabella0"/>
                    <w:rPr>
                      <w:color w:val="002060"/>
                    </w:rPr>
                  </w:pPr>
                  <w:r w:rsidRPr="003521C2">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A73A98" w14:textId="77777777" w:rsidR="009F0363" w:rsidRPr="003521C2" w:rsidRDefault="009F0363" w:rsidP="00A602E9">
                  <w:pPr>
                    <w:pStyle w:val="rowtabella0"/>
                    <w:jc w:val="center"/>
                    <w:rPr>
                      <w:color w:val="002060"/>
                    </w:rPr>
                  </w:pPr>
                  <w:r w:rsidRPr="003521C2">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7FBD2D" w14:textId="77777777" w:rsidR="009F0363" w:rsidRPr="003521C2" w:rsidRDefault="009F0363" w:rsidP="00A602E9">
                  <w:pPr>
                    <w:pStyle w:val="rowtabella0"/>
                    <w:jc w:val="center"/>
                    <w:rPr>
                      <w:color w:val="002060"/>
                    </w:rPr>
                  </w:pPr>
                  <w:r w:rsidRPr="003521C2">
                    <w:rPr>
                      <w:color w:val="002060"/>
                    </w:rPr>
                    <w:t> </w:t>
                  </w:r>
                </w:p>
              </w:tc>
            </w:tr>
            <w:tr w:rsidR="009F0363" w:rsidRPr="003521C2" w14:paraId="4C508F60"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A2CDA2" w14:textId="77777777" w:rsidR="009F0363" w:rsidRPr="003521C2" w:rsidRDefault="009F0363" w:rsidP="00A602E9">
                  <w:pPr>
                    <w:pStyle w:val="rowtabella0"/>
                    <w:rPr>
                      <w:color w:val="002060"/>
                    </w:rPr>
                  </w:pPr>
                  <w:r w:rsidRPr="003521C2">
                    <w:rPr>
                      <w:color w:val="002060"/>
                    </w:rPr>
                    <w:t>VERBENA C5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B7920D" w14:textId="77777777" w:rsidR="009F0363" w:rsidRPr="003521C2" w:rsidRDefault="009F0363" w:rsidP="00A602E9">
                  <w:pPr>
                    <w:pStyle w:val="rowtabella0"/>
                    <w:rPr>
                      <w:color w:val="002060"/>
                    </w:rPr>
                  </w:pPr>
                  <w:r w:rsidRPr="003521C2">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6ABA2A" w14:textId="77777777" w:rsidR="009F0363" w:rsidRPr="003521C2" w:rsidRDefault="009F0363" w:rsidP="00A602E9">
                  <w:pPr>
                    <w:pStyle w:val="rowtabella0"/>
                    <w:jc w:val="center"/>
                    <w:rPr>
                      <w:color w:val="002060"/>
                    </w:rPr>
                  </w:pPr>
                  <w:r w:rsidRPr="003521C2">
                    <w:rPr>
                      <w:color w:val="002060"/>
                    </w:rPr>
                    <w:t>2 - 10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74B500" w14:textId="77777777" w:rsidR="009F0363" w:rsidRPr="003521C2" w:rsidRDefault="009F0363" w:rsidP="00A602E9">
                  <w:pPr>
                    <w:pStyle w:val="rowtabella0"/>
                    <w:jc w:val="center"/>
                    <w:rPr>
                      <w:color w:val="002060"/>
                    </w:rPr>
                  </w:pPr>
                  <w:r w:rsidRPr="003521C2">
                    <w:rPr>
                      <w:color w:val="002060"/>
                    </w:rPr>
                    <w:t> </w:t>
                  </w:r>
                </w:p>
              </w:tc>
            </w:tr>
            <w:tr w:rsidR="009F0363" w:rsidRPr="003521C2" w14:paraId="45B5355D" w14:textId="77777777" w:rsidTr="00A602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992F90" w14:textId="77777777" w:rsidR="009F0363" w:rsidRPr="003521C2" w:rsidRDefault="009F0363" w:rsidP="00A602E9">
                  <w:pPr>
                    <w:pStyle w:val="rowtabella0"/>
                    <w:rPr>
                      <w:color w:val="002060"/>
                    </w:rPr>
                  </w:pPr>
                  <w:r w:rsidRPr="003521C2">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C2916A" w14:textId="77777777" w:rsidR="009F0363" w:rsidRPr="003521C2" w:rsidRDefault="009F0363" w:rsidP="00A602E9">
                  <w:pPr>
                    <w:pStyle w:val="rowtabella0"/>
                    <w:rPr>
                      <w:color w:val="002060"/>
                    </w:rPr>
                  </w:pPr>
                  <w:r w:rsidRPr="003521C2">
                    <w:rPr>
                      <w:color w:val="002060"/>
                    </w:rPr>
                    <w:t xml:space="preserve">- </w:t>
                  </w:r>
                  <w:proofErr w:type="gramStart"/>
                  <w:r w:rsidRPr="003521C2">
                    <w:rPr>
                      <w:color w:val="002060"/>
                    </w:rPr>
                    <w:t>CITTA</w:t>
                  </w:r>
                  <w:proofErr w:type="gramEnd"/>
                  <w:r w:rsidRPr="003521C2">
                    <w:rPr>
                      <w:color w:val="002060"/>
                    </w:rPr>
                    <w:t xml:space="preserve"> DI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514AC8" w14:textId="77777777" w:rsidR="009F0363" w:rsidRPr="003521C2" w:rsidRDefault="009F0363" w:rsidP="00A602E9">
                  <w:pPr>
                    <w:pStyle w:val="rowtabella0"/>
                    <w:jc w:val="center"/>
                    <w:rPr>
                      <w:color w:val="002060"/>
                    </w:rPr>
                  </w:pPr>
                  <w:r w:rsidRPr="003521C2">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AE81C5" w14:textId="77777777" w:rsidR="009F0363" w:rsidRPr="003521C2" w:rsidRDefault="009F0363" w:rsidP="00A602E9">
                  <w:pPr>
                    <w:pStyle w:val="rowtabella0"/>
                    <w:jc w:val="center"/>
                    <w:rPr>
                      <w:color w:val="002060"/>
                    </w:rPr>
                  </w:pPr>
                  <w:r w:rsidRPr="003521C2">
                    <w:rPr>
                      <w:color w:val="002060"/>
                    </w:rPr>
                    <w:t> </w:t>
                  </w:r>
                </w:p>
              </w:tc>
            </w:tr>
          </w:tbl>
          <w:p w14:paraId="53CCFF9C" w14:textId="77777777" w:rsidR="009F0363" w:rsidRPr="003521C2" w:rsidRDefault="009F0363" w:rsidP="00A602E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F0363" w:rsidRPr="003521C2" w14:paraId="3D9B3692" w14:textId="77777777" w:rsidTr="00A602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6E0CE" w14:textId="77777777" w:rsidR="009F0363" w:rsidRPr="003521C2" w:rsidRDefault="009F0363" w:rsidP="00A602E9">
                  <w:pPr>
                    <w:pStyle w:val="headertabella0"/>
                    <w:rPr>
                      <w:color w:val="002060"/>
                    </w:rPr>
                  </w:pPr>
                  <w:r w:rsidRPr="003521C2">
                    <w:rPr>
                      <w:color w:val="002060"/>
                    </w:rPr>
                    <w:t>GIRONE B - 11 Giornata - R</w:t>
                  </w:r>
                </w:p>
              </w:tc>
            </w:tr>
            <w:tr w:rsidR="009F0363" w:rsidRPr="003521C2" w14:paraId="634ACF92" w14:textId="77777777" w:rsidTr="00A602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896312" w14:textId="77777777" w:rsidR="009F0363" w:rsidRPr="003521C2" w:rsidRDefault="009F0363" w:rsidP="00A602E9">
                  <w:pPr>
                    <w:pStyle w:val="rowtabella0"/>
                    <w:rPr>
                      <w:color w:val="002060"/>
                    </w:rPr>
                  </w:pPr>
                  <w:r w:rsidRPr="003521C2">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AA6FD2" w14:textId="77777777" w:rsidR="009F0363" w:rsidRPr="003521C2" w:rsidRDefault="009F0363" w:rsidP="00A602E9">
                  <w:pPr>
                    <w:pStyle w:val="rowtabella0"/>
                    <w:rPr>
                      <w:color w:val="002060"/>
                    </w:rPr>
                  </w:pPr>
                  <w:r w:rsidRPr="003521C2">
                    <w:rPr>
                      <w:color w:val="002060"/>
                    </w:rPr>
                    <w:t>- FUTSAL RECANATI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90B3AA" w14:textId="77777777" w:rsidR="009F0363" w:rsidRPr="003521C2" w:rsidRDefault="009F0363" w:rsidP="00A602E9">
                  <w:pPr>
                    <w:pStyle w:val="rowtabella0"/>
                    <w:jc w:val="center"/>
                    <w:rPr>
                      <w:color w:val="002060"/>
                    </w:rPr>
                  </w:pPr>
                  <w:r w:rsidRPr="003521C2">
                    <w:rPr>
                      <w:color w:val="002060"/>
                    </w:rPr>
                    <w:t>2 - 7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495B92" w14:textId="77777777" w:rsidR="009F0363" w:rsidRPr="003521C2" w:rsidRDefault="009F0363" w:rsidP="00A602E9">
                  <w:pPr>
                    <w:pStyle w:val="rowtabella0"/>
                    <w:jc w:val="center"/>
                    <w:rPr>
                      <w:color w:val="002060"/>
                    </w:rPr>
                  </w:pPr>
                  <w:r w:rsidRPr="003521C2">
                    <w:rPr>
                      <w:color w:val="002060"/>
                    </w:rPr>
                    <w:t> </w:t>
                  </w:r>
                </w:p>
              </w:tc>
            </w:tr>
            <w:tr w:rsidR="009F0363" w:rsidRPr="003521C2" w14:paraId="0C23F333"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0A0495" w14:textId="77777777" w:rsidR="009F0363" w:rsidRPr="003521C2" w:rsidRDefault="009F0363" w:rsidP="00A602E9">
                  <w:pPr>
                    <w:pStyle w:val="rowtabella0"/>
                    <w:rPr>
                      <w:color w:val="002060"/>
                    </w:rPr>
                  </w:pPr>
                  <w:r w:rsidRPr="003521C2">
                    <w:rPr>
                      <w:color w:val="002060"/>
                    </w:rPr>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5E9B39" w14:textId="77777777" w:rsidR="009F0363" w:rsidRPr="003521C2" w:rsidRDefault="009F0363" w:rsidP="00A602E9">
                  <w:pPr>
                    <w:pStyle w:val="rowtabella0"/>
                    <w:rPr>
                      <w:color w:val="002060"/>
                    </w:rPr>
                  </w:pPr>
                  <w:r w:rsidRPr="003521C2">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75C468" w14:textId="77777777" w:rsidR="009F0363" w:rsidRPr="003521C2" w:rsidRDefault="009F0363" w:rsidP="00A602E9">
                  <w:pPr>
                    <w:pStyle w:val="rowtabella0"/>
                    <w:jc w:val="center"/>
                    <w:rPr>
                      <w:color w:val="002060"/>
                    </w:rPr>
                  </w:pPr>
                  <w:r w:rsidRPr="003521C2">
                    <w:rPr>
                      <w:color w:val="002060"/>
                    </w:rPr>
                    <w:t>1 - 11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FC9670" w14:textId="77777777" w:rsidR="009F0363" w:rsidRPr="003521C2" w:rsidRDefault="009F0363" w:rsidP="00A602E9">
                  <w:pPr>
                    <w:pStyle w:val="rowtabella0"/>
                    <w:jc w:val="center"/>
                    <w:rPr>
                      <w:color w:val="002060"/>
                    </w:rPr>
                  </w:pPr>
                  <w:r w:rsidRPr="003521C2">
                    <w:rPr>
                      <w:color w:val="002060"/>
                    </w:rPr>
                    <w:t> </w:t>
                  </w:r>
                </w:p>
              </w:tc>
            </w:tr>
            <w:tr w:rsidR="009F0363" w:rsidRPr="003521C2" w14:paraId="6BC71796"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359AF5" w14:textId="77777777" w:rsidR="009F0363" w:rsidRPr="003521C2" w:rsidRDefault="009F0363" w:rsidP="00A602E9">
                  <w:pPr>
                    <w:pStyle w:val="rowtabella0"/>
                    <w:rPr>
                      <w:color w:val="002060"/>
                    </w:rPr>
                  </w:pPr>
                  <w:r w:rsidRPr="003521C2">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868205" w14:textId="77777777" w:rsidR="009F0363" w:rsidRPr="003521C2" w:rsidRDefault="009F0363" w:rsidP="00A602E9">
                  <w:pPr>
                    <w:pStyle w:val="rowtabella0"/>
                    <w:rPr>
                      <w:color w:val="002060"/>
                    </w:rPr>
                  </w:pPr>
                  <w:r w:rsidRPr="003521C2">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36CB91" w14:textId="77777777" w:rsidR="009F0363" w:rsidRPr="003521C2" w:rsidRDefault="009F0363" w:rsidP="00A602E9">
                  <w:pPr>
                    <w:pStyle w:val="rowtabella0"/>
                    <w:jc w:val="center"/>
                    <w:rPr>
                      <w:color w:val="002060"/>
                    </w:rPr>
                  </w:pPr>
                  <w:r w:rsidRPr="003521C2">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2C33AB" w14:textId="77777777" w:rsidR="009F0363" w:rsidRPr="003521C2" w:rsidRDefault="009F0363" w:rsidP="00A602E9">
                  <w:pPr>
                    <w:pStyle w:val="rowtabella0"/>
                    <w:jc w:val="center"/>
                    <w:rPr>
                      <w:color w:val="002060"/>
                    </w:rPr>
                  </w:pPr>
                  <w:r w:rsidRPr="003521C2">
                    <w:rPr>
                      <w:color w:val="002060"/>
                    </w:rPr>
                    <w:t> </w:t>
                  </w:r>
                </w:p>
              </w:tc>
            </w:tr>
            <w:tr w:rsidR="009F0363" w:rsidRPr="003521C2" w14:paraId="4F292E3C"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E0C7FB" w14:textId="77777777" w:rsidR="009F0363" w:rsidRPr="003521C2" w:rsidRDefault="009F0363" w:rsidP="00A602E9">
                  <w:pPr>
                    <w:pStyle w:val="rowtabella0"/>
                    <w:rPr>
                      <w:color w:val="002060"/>
                    </w:rPr>
                  </w:pPr>
                  <w:r w:rsidRPr="003521C2">
                    <w:rPr>
                      <w:color w:val="002060"/>
                    </w:rPr>
                    <w:t>(1) FUTSAL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64D700" w14:textId="77777777" w:rsidR="009F0363" w:rsidRPr="003521C2" w:rsidRDefault="009F0363" w:rsidP="00A602E9">
                  <w:pPr>
                    <w:pStyle w:val="rowtabella0"/>
                    <w:rPr>
                      <w:color w:val="002060"/>
                    </w:rPr>
                  </w:pPr>
                  <w:r w:rsidRPr="003521C2">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990DA4" w14:textId="77777777" w:rsidR="009F0363" w:rsidRPr="003521C2" w:rsidRDefault="009F0363" w:rsidP="00A602E9">
                  <w:pPr>
                    <w:pStyle w:val="rowtabella0"/>
                    <w:jc w:val="center"/>
                    <w:rPr>
                      <w:color w:val="002060"/>
                    </w:rPr>
                  </w:pPr>
                  <w:r w:rsidRPr="003521C2">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AD231F" w14:textId="77777777" w:rsidR="009F0363" w:rsidRPr="003521C2" w:rsidRDefault="009F0363" w:rsidP="00A602E9">
                  <w:pPr>
                    <w:pStyle w:val="rowtabella0"/>
                    <w:jc w:val="center"/>
                    <w:rPr>
                      <w:color w:val="002060"/>
                    </w:rPr>
                  </w:pPr>
                  <w:r w:rsidRPr="003521C2">
                    <w:rPr>
                      <w:color w:val="002060"/>
                    </w:rPr>
                    <w:t> </w:t>
                  </w:r>
                </w:p>
              </w:tc>
            </w:tr>
            <w:tr w:rsidR="009F0363" w:rsidRPr="003521C2" w14:paraId="17F8B1E7"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DF82B1" w14:textId="77777777" w:rsidR="009F0363" w:rsidRPr="003521C2" w:rsidRDefault="009F0363" w:rsidP="00A602E9">
                  <w:pPr>
                    <w:pStyle w:val="rowtabella0"/>
                    <w:rPr>
                      <w:color w:val="002060"/>
                    </w:rPr>
                  </w:pPr>
                  <w:r w:rsidRPr="003521C2">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A5CAC6" w14:textId="77777777" w:rsidR="009F0363" w:rsidRPr="003521C2" w:rsidRDefault="009F0363" w:rsidP="00A602E9">
                  <w:pPr>
                    <w:pStyle w:val="rowtabella0"/>
                    <w:rPr>
                      <w:color w:val="002060"/>
                    </w:rPr>
                  </w:pPr>
                  <w:r w:rsidRPr="003521C2">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60B4D2" w14:textId="77777777" w:rsidR="009F0363" w:rsidRPr="003521C2" w:rsidRDefault="009F0363" w:rsidP="00A602E9">
                  <w:pPr>
                    <w:pStyle w:val="rowtabella0"/>
                    <w:jc w:val="center"/>
                    <w:rPr>
                      <w:color w:val="002060"/>
                    </w:rPr>
                  </w:pPr>
                  <w:r w:rsidRPr="003521C2">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059A2E" w14:textId="77777777" w:rsidR="009F0363" w:rsidRPr="003521C2" w:rsidRDefault="009F0363" w:rsidP="00A602E9">
                  <w:pPr>
                    <w:pStyle w:val="rowtabella0"/>
                    <w:jc w:val="center"/>
                    <w:rPr>
                      <w:color w:val="002060"/>
                    </w:rPr>
                  </w:pPr>
                  <w:r w:rsidRPr="003521C2">
                    <w:rPr>
                      <w:color w:val="002060"/>
                    </w:rPr>
                    <w:t> </w:t>
                  </w:r>
                </w:p>
              </w:tc>
            </w:tr>
            <w:tr w:rsidR="009F0363" w:rsidRPr="003521C2" w14:paraId="144B67AD"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CDA091" w14:textId="77777777" w:rsidR="009F0363" w:rsidRPr="003521C2" w:rsidRDefault="009F0363" w:rsidP="00A602E9">
                  <w:pPr>
                    <w:pStyle w:val="rowtabella0"/>
                    <w:rPr>
                      <w:color w:val="002060"/>
                    </w:rPr>
                  </w:pPr>
                  <w:r w:rsidRPr="003521C2">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95B69C" w14:textId="77777777" w:rsidR="009F0363" w:rsidRPr="003521C2" w:rsidRDefault="009F0363" w:rsidP="00A602E9">
                  <w:pPr>
                    <w:pStyle w:val="rowtabella0"/>
                    <w:rPr>
                      <w:color w:val="002060"/>
                    </w:rPr>
                  </w:pPr>
                  <w:r w:rsidRPr="003521C2">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8B7A00" w14:textId="77777777" w:rsidR="009F0363" w:rsidRPr="003521C2" w:rsidRDefault="009F0363" w:rsidP="00A602E9">
                  <w:pPr>
                    <w:pStyle w:val="rowtabella0"/>
                    <w:jc w:val="center"/>
                    <w:rPr>
                      <w:color w:val="002060"/>
                    </w:rPr>
                  </w:pPr>
                  <w:r w:rsidRPr="003521C2">
                    <w:rPr>
                      <w:color w:val="002060"/>
                    </w:rPr>
                    <w:t>2 - 10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D4519A" w14:textId="77777777" w:rsidR="009F0363" w:rsidRPr="003521C2" w:rsidRDefault="009F0363" w:rsidP="00A602E9">
                  <w:pPr>
                    <w:pStyle w:val="rowtabella0"/>
                    <w:jc w:val="center"/>
                    <w:rPr>
                      <w:color w:val="002060"/>
                    </w:rPr>
                  </w:pPr>
                  <w:r w:rsidRPr="003521C2">
                    <w:rPr>
                      <w:color w:val="002060"/>
                    </w:rPr>
                    <w:t> </w:t>
                  </w:r>
                </w:p>
              </w:tc>
            </w:tr>
            <w:tr w:rsidR="009F0363" w:rsidRPr="003521C2" w14:paraId="601D90FE" w14:textId="77777777" w:rsidTr="00A602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D50C73" w14:textId="77777777" w:rsidR="009F0363" w:rsidRPr="003521C2" w:rsidRDefault="009F0363" w:rsidP="00A602E9">
                  <w:pPr>
                    <w:pStyle w:val="rowtabella0"/>
                    <w:rPr>
                      <w:color w:val="002060"/>
                    </w:rPr>
                  </w:pPr>
                  <w:r w:rsidRPr="003521C2">
                    <w:rPr>
                      <w:color w:val="002060"/>
                    </w:rPr>
                    <w:t>POLISPORTIVA VICTORIA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4B5EE3" w14:textId="77777777" w:rsidR="009F0363" w:rsidRPr="003521C2" w:rsidRDefault="009F0363" w:rsidP="00A602E9">
                  <w:pPr>
                    <w:pStyle w:val="rowtabella0"/>
                    <w:rPr>
                      <w:color w:val="002060"/>
                    </w:rPr>
                  </w:pPr>
                  <w:r w:rsidRPr="003521C2">
                    <w:rPr>
                      <w:color w:val="002060"/>
                    </w:rPr>
                    <w:t>- SAN SEVERINO MARCHE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83EC68" w14:textId="77777777" w:rsidR="009F0363" w:rsidRPr="003521C2" w:rsidRDefault="009F0363" w:rsidP="00A602E9">
                  <w:pPr>
                    <w:pStyle w:val="rowtabella0"/>
                    <w:jc w:val="center"/>
                    <w:rPr>
                      <w:color w:val="002060"/>
                    </w:rPr>
                  </w:pPr>
                  <w:r w:rsidRPr="003521C2">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0FF44" w14:textId="77777777" w:rsidR="009F0363" w:rsidRPr="003521C2" w:rsidRDefault="009F0363" w:rsidP="00A602E9">
                  <w:pPr>
                    <w:pStyle w:val="rowtabella0"/>
                    <w:jc w:val="center"/>
                    <w:rPr>
                      <w:color w:val="002060"/>
                    </w:rPr>
                  </w:pPr>
                  <w:r w:rsidRPr="003521C2">
                    <w:rPr>
                      <w:color w:val="002060"/>
                    </w:rPr>
                    <w:t> </w:t>
                  </w:r>
                </w:p>
              </w:tc>
            </w:tr>
            <w:tr w:rsidR="009F0363" w:rsidRPr="003521C2" w14:paraId="492AD5AB" w14:textId="77777777" w:rsidTr="00A602E9">
              <w:tc>
                <w:tcPr>
                  <w:tcW w:w="4700" w:type="dxa"/>
                  <w:gridSpan w:val="4"/>
                  <w:tcBorders>
                    <w:top w:val="nil"/>
                    <w:left w:val="nil"/>
                    <w:bottom w:val="nil"/>
                    <w:right w:val="nil"/>
                  </w:tcBorders>
                  <w:tcMar>
                    <w:top w:w="20" w:type="dxa"/>
                    <w:left w:w="20" w:type="dxa"/>
                    <w:bottom w:w="20" w:type="dxa"/>
                    <w:right w:w="20" w:type="dxa"/>
                  </w:tcMar>
                  <w:vAlign w:val="center"/>
                  <w:hideMark/>
                </w:tcPr>
                <w:p w14:paraId="69505070" w14:textId="77777777" w:rsidR="009F0363" w:rsidRPr="003521C2" w:rsidRDefault="009F0363" w:rsidP="00A602E9">
                  <w:pPr>
                    <w:pStyle w:val="rowtabella0"/>
                    <w:rPr>
                      <w:color w:val="002060"/>
                    </w:rPr>
                  </w:pPr>
                  <w:r w:rsidRPr="003521C2">
                    <w:rPr>
                      <w:color w:val="002060"/>
                    </w:rPr>
                    <w:t>(1) - disputata il 21/03/2026</w:t>
                  </w:r>
                </w:p>
              </w:tc>
            </w:tr>
          </w:tbl>
          <w:p w14:paraId="0B53DA11" w14:textId="77777777" w:rsidR="009F0363" w:rsidRPr="003521C2" w:rsidRDefault="009F0363" w:rsidP="00A602E9">
            <w:pPr>
              <w:rPr>
                <w:color w:val="002060"/>
              </w:rPr>
            </w:pPr>
          </w:p>
        </w:tc>
      </w:tr>
    </w:tbl>
    <w:p w14:paraId="23901F56" w14:textId="77777777" w:rsidR="009F0363" w:rsidRPr="003521C2" w:rsidRDefault="009F0363" w:rsidP="009F036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F0363" w:rsidRPr="003521C2" w14:paraId="3F1A3B6F" w14:textId="77777777" w:rsidTr="00A602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F0363" w:rsidRPr="003521C2" w14:paraId="3718F31B" w14:textId="77777777" w:rsidTr="00A602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EEFF8" w14:textId="77777777" w:rsidR="009F0363" w:rsidRPr="003521C2" w:rsidRDefault="009F0363" w:rsidP="00A602E9">
                  <w:pPr>
                    <w:pStyle w:val="headertabella0"/>
                    <w:rPr>
                      <w:color w:val="002060"/>
                    </w:rPr>
                  </w:pPr>
                  <w:r w:rsidRPr="003521C2">
                    <w:rPr>
                      <w:color w:val="002060"/>
                    </w:rPr>
                    <w:lastRenderedPageBreak/>
                    <w:t>GIRONE C - 11 Giornata - R</w:t>
                  </w:r>
                </w:p>
              </w:tc>
            </w:tr>
            <w:tr w:rsidR="009F0363" w:rsidRPr="003521C2" w14:paraId="3F7A7067" w14:textId="77777777" w:rsidTr="00A602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332FF2" w14:textId="77777777" w:rsidR="009F0363" w:rsidRPr="003521C2" w:rsidRDefault="009F0363" w:rsidP="00A602E9">
                  <w:pPr>
                    <w:pStyle w:val="rowtabella0"/>
                    <w:rPr>
                      <w:color w:val="002060"/>
                    </w:rPr>
                  </w:pPr>
                  <w:r w:rsidRPr="003521C2">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C32849" w14:textId="77777777" w:rsidR="009F0363" w:rsidRPr="003521C2" w:rsidRDefault="009F0363" w:rsidP="00A602E9">
                  <w:pPr>
                    <w:pStyle w:val="rowtabella0"/>
                    <w:rPr>
                      <w:color w:val="002060"/>
                    </w:rPr>
                  </w:pPr>
                  <w:r w:rsidRPr="003521C2">
                    <w:rPr>
                      <w:color w:val="002060"/>
                    </w:rPr>
                    <w:t>- G.S.A. LE DUE PALME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ED5C65" w14:textId="77777777" w:rsidR="009F0363" w:rsidRPr="003521C2" w:rsidRDefault="009F0363" w:rsidP="00A602E9">
                  <w:pPr>
                    <w:pStyle w:val="rowtabella0"/>
                    <w:jc w:val="center"/>
                    <w:rPr>
                      <w:color w:val="002060"/>
                    </w:rPr>
                  </w:pPr>
                  <w:r w:rsidRPr="003521C2">
                    <w:rPr>
                      <w:color w:val="002060"/>
                    </w:rPr>
                    <w:t>4 - 7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FE93D8" w14:textId="77777777" w:rsidR="009F0363" w:rsidRPr="003521C2" w:rsidRDefault="009F0363" w:rsidP="00A602E9">
                  <w:pPr>
                    <w:pStyle w:val="rowtabella0"/>
                    <w:jc w:val="center"/>
                    <w:rPr>
                      <w:color w:val="002060"/>
                    </w:rPr>
                  </w:pPr>
                  <w:r w:rsidRPr="003521C2">
                    <w:rPr>
                      <w:color w:val="002060"/>
                    </w:rPr>
                    <w:t> </w:t>
                  </w:r>
                </w:p>
              </w:tc>
            </w:tr>
            <w:tr w:rsidR="009F0363" w:rsidRPr="003521C2" w14:paraId="7B879973"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36FC54" w14:textId="77777777" w:rsidR="009F0363" w:rsidRPr="003521C2" w:rsidRDefault="009F0363" w:rsidP="00A602E9">
                  <w:pPr>
                    <w:pStyle w:val="rowtabella0"/>
                    <w:rPr>
                      <w:color w:val="002060"/>
                    </w:rPr>
                  </w:pPr>
                  <w:r w:rsidRPr="003521C2">
                    <w:rPr>
                      <w:color w:val="002060"/>
                    </w:rPr>
                    <w:t>PAGLIARE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7B0558" w14:textId="77777777" w:rsidR="009F0363" w:rsidRPr="003521C2" w:rsidRDefault="009F0363" w:rsidP="00A602E9">
                  <w:pPr>
                    <w:pStyle w:val="rowtabella0"/>
                    <w:rPr>
                      <w:color w:val="002060"/>
                    </w:rPr>
                  </w:pPr>
                  <w:r w:rsidRPr="003521C2">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88F136" w14:textId="77777777" w:rsidR="009F0363" w:rsidRPr="003521C2" w:rsidRDefault="009F0363" w:rsidP="00A602E9">
                  <w:pPr>
                    <w:pStyle w:val="rowtabella0"/>
                    <w:jc w:val="center"/>
                    <w:rPr>
                      <w:color w:val="002060"/>
                    </w:rPr>
                  </w:pPr>
                  <w:r w:rsidRPr="003521C2">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9A825B" w14:textId="77777777" w:rsidR="009F0363" w:rsidRPr="003521C2" w:rsidRDefault="009F0363" w:rsidP="00A602E9">
                  <w:pPr>
                    <w:pStyle w:val="rowtabella0"/>
                    <w:jc w:val="center"/>
                    <w:rPr>
                      <w:color w:val="002060"/>
                    </w:rPr>
                  </w:pPr>
                  <w:r w:rsidRPr="003521C2">
                    <w:rPr>
                      <w:color w:val="002060"/>
                    </w:rPr>
                    <w:t> </w:t>
                  </w:r>
                </w:p>
              </w:tc>
            </w:tr>
            <w:tr w:rsidR="009F0363" w:rsidRPr="003521C2" w14:paraId="78F4C9E7"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16BA0E" w14:textId="77777777" w:rsidR="009F0363" w:rsidRPr="003521C2" w:rsidRDefault="009F0363" w:rsidP="00A602E9">
                  <w:pPr>
                    <w:pStyle w:val="rowtabella0"/>
                    <w:rPr>
                      <w:color w:val="002060"/>
                    </w:rPr>
                  </w:pPr>
                  <w:r w:rsidRPr="003521C2">
                    <w:rPr>
                      <w:color w:val="002060"/>
                    </w:rPr>
                    <w:t>POLISPORTIVA ROSSO BLU</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EC6681" w14:textId="77777777" w:rsidR="009F0363" w:rsidRPr="003521C2" w:rsidRDefault="009F0363" w:rsidP="00A602E9">
                  <w:pPr>
                    <w:pStyle w:val="rowtabella0"/>
                    <w:rPr>
                      <w:color w:val="002060"/>
                    </w:rPr>
                  </w:pPr>
                  <w:r w:rsidRPr="003521C2">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253E47" w14:textId="77777777" w:rsidR="009F0363" w:rsidRPr="003521C2" w:rsidRDefault="009F0363" w:rsidP="00A602E9">
                  <w:pPr>
                    <w:pStyle w:val="rowtabella0"/>
                    <w:jc w:val="center"/>
                    <w:rPr>
                      <w:color w:val="002060"/>
                    </w:rPr>
                  </w:pPr>
                  <w:r w:rsidRPr="003521C2">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D2F459" w14:textId="77777777" w:rsidR="009F0363" w:rsidRPr="003521C2" w:rsidRDefault="009F0363" w:rsidP="00A602E9">
                  <w:pPr>
                    <w:pStyle w:val="rowtabella0"/>
                    <w:jc w:val="center"/>
                    <w:rPr>
                      <w:color w:val="002060"/>
                    </w:rPr>
                  </w:pPr>
                  <w:r w:rsidRPr="003521C2">
                    <w:rPr>
                      <w:color w:val="002060"/>
                    </w:rPr>
                    <w:t> </w:t>
                  </w:r>
                </w:p>
              </w:tc>
            </w:tr>
            <w:tr w:rsidR="009F0363" w:rsidRPr="003521C2" w14:paraId="4A4F33C2"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F29F5F" w14:textId="77777777" w:rsidR="009F0363" w:rsidRPr="003521C2" w:rsidRDefault="009F0363" w:rsidP="00A602E9">
                  <w:pPr>
                    <w:pStyle w:val="rowtabella0"/>
                    <w:rPr>
                      <w:color w:val="002060"/>
                    </w:rPr>
                  </w:pPr>
                  <w:r w:rsidRPr="003521C2">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D8F47A" w14:textId="77777777" w:rsidR="009F0363" w:rsidRPr="003521C2" w:rsidRDefault="009F0363" w:rsidP="00A602E9">
                  <w:pPr>
                    <w:pStyle w:val="rowtabella0"/>
                    <w:rPr>
                      <w:color w:val="002060"/>
                    </w:rPr>
                  </w:pPr>
                  <w:r w:rsidRPr="003521C2">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27B48E" w14:textId="77777777" w:rsidR="009F0363" w:rsidRPr="003521C2" w:rsidRDefault="009F0363" w:rsidP="00A602E9">
                  <w:pPr>
                    <w:pStyle w:val="rowtabella0"/>
                    <w:jc w:val="center"/>
                    <w:rPr>
                      <w:color w:val="002060"/>
                    </w:rPr>
                  </w:pPr>
                  <w:r w:rsidRPr="003521C2">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4662F4" w14:textId="77777777" w:rsidR="009F0363" w:rsidRPr="003521C2" w:rsidRDefault="009F0363" w:rsidP="00A602E9">
                  <w:pPr>
                    <w:pStyle w:val="rowtabella0"/>
                    <w:jc w:val="center"/>
                    <w:rPr>
                      <w:color w:val="002060"/>
                    </w:rPr>
                  </w:pPr>
                  <w:r w:rsidRPr="003521C2">
                    <w:rPr>
                      <w:color w:val="002060"/>
                    </w:rPr>
                    <w:t> </w:t>
                  </w:r>
                </w:p>
              </w:tc>
            </w:tr>
            <w:tr w:rsidR="009F0363" w:rsidRPr="003521C2" w14:paraId="77B80793" w14:textId="77777777" w:rsidTr="00A602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8182E6" w14:textId="77777777" w:rsidR="009F0363" w:rsidRPr="003521C2" w:rsidRDefault="009F0363" w:rsidP="00A602E9">
                  <w:pPr>
                    <w:pStyle w:val="rowtabella0"/>
                    <w:rPr>
                      <w:color w:val="002060"/>
                    </w:rPr>
                  </w:pPr>
                  <w:proofErr w:type="gramStart"/>
                  <w:r w:rsidRPr="003521C2">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87A133" w14:textId="77777777" w:rsidR="009F0363" w:rsidRPr="003521C2" w:rsidRDefault="009F0363" w:rsidP="00A602E9">
                  <w:pPr>
                    <w:pStyle w:val="rowtabella0"/>
                    <w:rPr>
                      <w:color w:val="002060"/>
                    </w:rPr>
                  </w:pPr>
                  <w:r w:rsidRPr="003521C2">
                    <w:rPr>
                      <w:color w:val="002060"/>
                    </w:rPr>
                    <w:t>- CASTRUM LAURI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3FEDBA" w14:textId="77777777" w:rsidR="009F0363" w:rsidRPr="003521C2" w:rsidRDefault="009F0363" w:rsidP="00A602E9">
                  <w:pPr>
                    <w:pStyle w:val="rowtabella0"/>
                    <w:jc w:val="center"/>
                    <w:rPr>
                      <w:color w:val="002060"/>
                    </w:rPr>
                  </w:pPr>
                  <w:r w:rsidRPr="003521C2">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8FEE5C" w14:textId="77777777" w:rsidR="009F0363" w:rsidRPr="003521C2" w:rsidRDefault="009F0363" w:rsidP="00A602E9">
                  <w:pPr>
                    <w:pStyle w:val="rowtabella0"/>
                    <w:jc w:val="center"/>
                    <w:rPr>
                      <w:color w:val="002060"/>
                    </w:rPr>
                  </w:pPr>
                  <w:r w:rsidRPr="003521C2">
                    <w:rPr>
                      <w:color w:val="002060"/>
                    </w:rPr>
                    <w:t> </w:t>
                  </w:r>
                </w:p>
              </w:tc>
            </w:tr>
          </w:tbl>
          <w:p w14:paraId="6A078F88" w14:textId="77777777" w:rsidR="009F0363" w:rsidRPr="003521C2" w:rsidRDefault="009F0363" w:rsidP="00A602E9">
            <w:pPr>
              <w:rPr>
                <w:color w:val="002060"/>
              </w:rPr>
            </w:pPr>
          </w:p>
        </w:tc>
      </w:tr>
    </w:tbl>
    <w:p w14:paraId="6C66E1CB" w14:textId="77777777" w:rsidR="009F0363" w:rsidRPr="003521C2" w:rsidRDefault="009F0363" w:rsidP="009F0363">
      <w:pPr>
        <w:pStyle w:val="breakline"/>
        <w:rPr>
          <w:rFonts w:eastAsiaTheme="minorEastAsia"/>
          <w:color w:val="002060"/>
        </w:rPr>
      </w:pPr>
    </w:p>
    <w:p w14:paraId="41F12C18" w14:textId="77777777" w:rsidR="009F0363" w:rsidRPr="003521C2" w:rsidRDefault="009F0363" w:rsidP="009F0363">
      <w:pPr>
        <w:pStyle w:val="breakline"/>
        <w:rPr>
          <w:color w:val="002060"/>
        </w:rPr>
      </w:pPr>
    </w:p>
    <w:p w14:paraId="5C357E97" w14:textId="77777777" w:rsidR="009F0363" w:rsidRPr="003521C2" w:rsidRDefault="009F0363" w:rsidP="009F0363">
      <w:pPr>
        <w:pStyle w:val="titoloprinc0"/>
        <w:rPr>
          <w:color w:val="002060"/>
        </w:rPr>
      </w:pPr>
      <w:r w:rsidRPr="003521C2">
        <w:rPr>
          <w:color w:val="002060"/>
        </w:rPr>
        <w:t>GIUDICE SPORTIVO</w:t>
      </w:r>
    </w:p>
    <w:p w14:paraId="0B4659F3" w14:textId="77777777" w:rsidR="009F0363" w:rsidRPr="003521C2" w:rsidRDefault="009F0363" w:rsidP="009F0363">
      <w:pPr>
        <w:pStyle w:val="diffida"/>
        <w:rPr>
          <w:color w:val="002060"/>
        </w:rPr>
      </w:pPr>
      <w:r w:rsidRPr="003521C2">
        <w:rPr>
          <w:color w:val="002060"/>
        </w:rPr>
        <w:t>Il Giudice Sportivo Avv. Agnese Lazzaretti, con l'assistenza del Segretario Angelo Castellana, nella seduta del 25/03/2026, ha adottato le decisioni che di seguito integralmente si riportano:</w:t>
      </w:r>
    </w:p>
    <w:p w14:paraId="24F572C1" w14:textId="77777777" w:rsidR="009F0363" w:rsidRPr="003521C2" w:rsidRDefault="009F0363" w:rsidP="009F0363">
      <w:pPr>
        <w:pStyle w:val="titolo10"/>
        <w:rPr>
          <w:color w:val="002060"/>
        </w:rPr>
      </w:pPr>
      <w:r w:rsidRPr="003521C2">
        <w:rPr>
          <w:color w:val="002060"/>
        </w:rPr>
        <w:t xml:space="preserve">GARE DEL 20/ 3/2026 </w:t>
      </w:r>
    </w:p>
    <w:p w14:paraId="774027C8" w14:textId="77777777" w:rsidR="009F0363" w:rsidRPr="003521C2" w:rsidRDefault="009F0363" w:rsidP="009F0363">
      <w:pPr>
        <w:pStyle w:val="titolo7a"/>
        <w:rPr>
          <w:color w:val="002060"/>
        </w:rPr>
      </w:pPr>
      <w:r w:rsidRPr="003521C2">
        <w:rPr>
          <w:color w:val="002060"/>
        </w:rPr>
        <w:t xml:space="preserve">PROVVEDIMENTI DISCIPLINARI </w:t>
      </w:r>
    </w:p>
    <w:p w14:paraId="73432368" w14:textId="77777777" w:rsidR="009F0363" w:rsidRPr="003521C2" w:rsidRDefault="009F0363" w:rsidP="009F0363">
      <w:pPr>
        <w:pStyle w:val="titolo7b0"/>
        <w:rPr>
          <w:color w:val="002060"/>
        </w:rPr>
      </w:pPr>
      <w:r w:rsidRPr="003521C2">
        <w:rPr>
          <w:color w:val="002060"/>
        </w:rPr>
        <w:t xml:space="preserve">In base alle risultanze degli atti ufficiali sono state deliberate le seguenti sanzioni disciplinari. </w:t>
      </w:r>
    </w:p>
    <w:p w14:paraId="71B24171" w14:textId="77777777" w:rsidR="009F0363" w:rsidRPr="003521C2" w:rsidRDefault="009F0363" w:rsidP="009F0363">
      <w:pPr>
        <w:pStyle w:val="titolo30"/>
        <w:rPr>
          <w:color w:val="002060"/>
        </w:rPr>
      </w:pPr>
      <w:r w:rsidRPr="003521C2">
        <w:rPr>
          <w:color w:val="002060"/>
        </w:rPr>
        <w:t xml:space="preserve">SOCIETA' </w:t>
      </w:r>
    </w:p>
    <w:p w14:paraId="5E858535" w14:textId="77777777" w:rsidR="009F0363" w:rsidRPr="003521C2" w:rsidRDefault="009F0363" w:rsidP="009F0363">
      <w:pPr>
        <w:pStyle w:val="titolo20"/>
        <w:rPr>
          <w:color w:val="002060"/>
        </w:rPr>
      </w:pPr>
      <w:r w:rsidRPr="003521C2">
        <w:rPr>
          <w:color w:val="002060"/>
        </w:rPr>
        <w:t xml:space="preserve">AMMENDA </w:t>
      </w:r>
    </w:p>
    <w:p w14:paraId="43543784" w14:textId="77777777" w:rsidR="009F0363" w:rsidRPr="003521C2" w:rsidRDefault="009F0363" w:rsidP="009F0363">
      <w:pPr>
        <w:pStyle w:val="diffida"/>
        <w:spacing w:before="80" w:beforeAutospacing="0" w:after="40" w:afterAutospacing="0"/>
        <w:jc w:val="left"/>
        <w:rPr>
          <w:color w:val="002060"/>
        </w:rPr>
      </w:pPr>
      <w:r w:rsidRPr="003521C2">
        <w:rPr>
          <w:color w:val="002060"/>
        </w:rPr>
        <w:t xml:space="preserve">Euro 150,00 MANTOVANI C5 </w:t>
      </w:r>
      <w:r w:rsidRPr="003521C2">
        <w:rPr>
          <w:color w:val="002060"/>
        </w:rPr>
        <w:br/>
        <w:t xml:space="preserve">Per comportamento offensivo del proprio pubblico nei confronti dell'arbitro. </w:t>
      </w:r>
    </w:p>
    <w:p w14:paraId="10E2A70F" w14:textId="77777777" w:rsidR="009F0363" w:rsidRPr="003521C2" w:rsidRDefault="009F0363" w:rsidP="009F0363">
      <w:pPr>
        <w:pStyle w:val="diffida"/>
        <w:spacing w:before="80" w:beforeAutospacing="0" w:after="40" w:afterAutospacing="0"/>
        <w:jc w:val="left"/>
        <w:rPr>
          <w:color w:val="002060"/>
        </w:rPr>
      </w:pPr>
      <w:r w:rsidRPr="003521C2">
        <w:rPr>
          <w:color w:val="002060"/>
        </w:rPr>
        <w:br/>
        <w:t xml:space="preserve">Euro 150,00 VERBENA C5 ANCONA </w:t>
      </w:r>
      <w:r w:rsidRPr="003521C2">
        <w:rPr>
          <w:color w:val="002060"/>
        </w:rPr>
        <w:br/>
        <w:t xml:space="preserve">Per comportamento offensivo del proprio pubblico nei confronti dell'arbitro. </w:t>
      </w:r>
    </w:p>
    <w:p w14:paraId="622FB7B3" w14:textId="571F4381" w:rsidR="009F0363" w:rsidRPr="003521C2" w:rsidRDefault="009F0363" w:rsidP="009F0363">
      <w:pPr>
        <w:pStyle w:val="diffida"/>
        <w:spacing w:before="80" w:beforeAutospacing="0" w:after="40" w:afterAutospacing="0"/>
        <w:jc w:val="left"/>
        <w:rPr>
          <w:color w:val="002060"/>
        </w:rPr>
      </w:pPr>
      <w:r w:rsidRPr="003521C2">
        <w:rPr>
          <w:color w:val="002060"/>
        </w:rPr>
        <w:br/>
        <w:t xml:space="preserve">Euro 50,00 POLISPORTIVA ROSSO BLU </w:t>
      </w:r>
      <w:r w:rsidRPr="003521C2">
        <w:rPr>
          <w:color w:val="002060"/>
        </w:rPr>
        <w:br/>
        <w:t xml:space="preserve">Per mancato rispetto delle condizioni </w:t>
      </w:r>
      <w:r w:rsidR="003C1D7E" w:rsidRPr="003521C2">
        <w:rPr>
          <w:color w:val="002060"/>
        </w:rPr>
        <w:t>igienico-sanitarie</w:t>
      </w:r>
      <w:r w:rsidRPr="003521C2">
        <w:rPr>
          <w:color w:val="002060"/>
        </w:rPr>
        <w:t xml:space="preserve"> all'interno del campo sportivo poich</w:t>
      </w:r>
      <w:r w:rsidR="003C1D7E">
        <w:rPr>
          <w:color w:val="002060"/>
        </w:rPr>
        <w:t>é</w:t>
      </w:r>
      <w:r w:rsidRPr="003521C2">
        <w:rPr>
          <w:color w:val="002060"/>
        </w:rPr>
        <w:t xml:space="preserve"> il materiale plastico della tensostruttura emanava un forte odore di muffa tale da rendere l'ambiente insalubre.</w:t>
      </w:r>
    </w:p>
    <w:p w14:paraId="5BA73248" w14:textId="77777777" w:rsidR="009F0363" w:rsidRPr="003521C2" w:rsidRDefault="009F0363" w:rsidP="009F0363">
      <w:pPr>
        <w:pStyle w:val="titolo30"/>
        <w:rPr>
          <w:color w:val="002060"/>
        </w:rPr>
      </w:pPr>
      <w:r w:rsidRPr="003521C2">
        <w:rPr>
          <w:color w:val="002060"/>
        </w:rPr>
        <w:t xml:space="preserve">DIRIGENTI </w:t>
      </w:r>
    </w:p>
    <w:p w14:paraId="3840CF58" w14:textId="77777777" w:rsidR="009F0363" w:rsidRPr="003521C2" w:rsidRDefault="009F0363" w:rsidP="009F0363">
      <w:pPr>
        <w:pStyle w:val="titolo20"/>
        <w:rPr>
          <w:color w:val="002060"/>
        </w:rPr>
      </w:pPr>
      <w:r w:rsidRPr="003521C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3276D8EE" w14:textId="77777777" w:rsidTr="00A602E9">
        <w:tc>
          <w:tcPr>
            <w:tcW w:w="2200" w:type="dxa"/>
            <w:tcMar>
              <w:top w:w="20" w:type="dxa"/>
              <w:left w:w="20" w:type="dxa"/>
              <w:bottom w:w="20" w:type="dxa"/>
              <w:right w:w="20" w:type="dxa"/>
            </w:tcMar>
            <w:vAlign w:val="center"/>
            <w:hideMark/>
          </w:tcPr>
          <w:p w14:paraId="295F3EFB" w14:textId="77777777" w:rsidR="009F0363" w:rsidRPr="003521C2" w:rsidRDefault="009F0363" w:rsidP="00A602E9">
            <w:pPr>
              <w:pStyle w:val="movimento"/>
              <w:rPr>
                <w:color w:val="002060"/>
              </w:rPr>
            </w:pPr>
            <w:r w:rsidRPr="003521C2">
              <w:rPr>
                <w:color w:val="002060"/>
              </w:rPr>
              <w:t>MARCHETTI ANDREA</w:t>
            </w:r>
          </w:p>
        </w:tc>
        <w:tc>
          <w:tcPr>
            <w:tcW w:w="2200" w:type="dxa"/>
            <w:tcMar>
              <w:top w:w="20" w:type="dxa"/>
              <w:left w:w="20" w:type="dxa"/>
              <w:bottom w:w="20" w:type="dxa"/>
              <w:right w:w="20" w:type="dxa"/>
            </w:tcMar>
            <w:vAlign w:val="center"/>
            <w:hideMark/>
          </w:tcPr>
          <w:p w14:paraId="45FFFF1F" w14:textId="77777777" w:rsidR="009F0363" w:rsidRPr="003521C2" w:rsidRDefault="009F0363" w:rsidP="00A602E9">
            <w:pPr>
              <w:pStyle w:val="movimento2"/>
              <w:rPr>
                <w:color w:val="002060"/>
              </w:rPr>
            </w:pPr>
            <w:r w:rsidRPr="003521C2">
              <w:rPr>
                <w:color w:val="002060"/>
              </w:rPr>
              <w:t xml:space="preserve">(PIEVE D ICO CALCIO A 5) </w:t>
            </w:r>
          </w:p>
        </w:tc>
        <w:tc>
          <w:tcPr>
            <w:tcW w:w="800" w:type="dxa"/>
            <w:tcMar>
              <w:top w:w="20" w:type="dxa"/>
              <w:left w:w="20" w:type="dxa"/>
              <w:bottom w:w="20" w:type="dxa"/>
              <w:right w:w="20" w:type="dxa"/>
            </w:tcMar>
            <w:vAlign w:val="center"/>
            <w:hideMark/>
          </w:tcPr>
          <w:p w14:paraId="08EB1D3C"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3ECD3986"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6224A265" w14:textId="77777777" w:rsidR="009F0363" w:rsidRPr="003521C2" w:rsidRDefault="009F0363" w:rsidP="00A602E9">
            <w:pPr>
              <w:pStyle w:val="movimento2"/>
              <w:rPr>
                <w:color w:val="002060"/>
              </w:rPr>
            </w:pPr>
            <w:r w:rsidRPr="003521C2">
              <w:rPr>
                <w:color w:val="002060"/>
              </w:rPr>
              <w:t> </w:t>
            </w:r>
          </w:p>
        </w:tc>
      </w:tr>
    </w:tbl>
    <w:p w14:paraId="146CECF1" w14:textId="77777777" w:rsidR="009F0363" w:rsidRPr="003521C2" w:rsidRDefault="009F0363" w:rsidP="009F0363">
      <w:pPr>
        <w:pStyle w:val="titolo30"/>
        <w:rPr>
          <w:rFonts w:eastAsiaTheme="minorEastAsia"/>
          <w:color w:val="002060"/>
        </w:rPr>
      </w:pPr>
      <w:r w:rsidRPr="003521C2">
        <w:rPr>
          <w:color w:val="002060"/>
        </w:rPr>
        <w:t xml:space="preserve">ALLENATORI </w:t>
      </w:r>
    </w:p>
    <w:p w14:paraId="31CAA228" w14:textId="77777777" w:rsidR="009F0363" w:rsidRPr="003521C2" w:rsidRDefault="009F0363" w:rsidP="009F0363">
      <w:pPr>
        <w:pStyle w:val="titolo20"/>
        <w:rPr>
          <w:color w:val="002060"/>
        </w:rPr>
      </w:pPr>
      <w:r w:rsidRPr="003521C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08AF297D" w14:textId="77777777" w:rsidTr="00A602E9">
        <w:tc>
          <w:tcPr>
            <w:tcW w:w="2200" w:type="dxa"/>
            <w:tcMar>
              <w:top w:w="20" w:type="dxa"/>
              <w:left w:w="20" w:type="dxa"/>
              <w:bottom w:w="20" w:type="dxa"/>
              <w:right w:w="20" w:type="dxa"/>
            </w:tcMar>
            <w:vAlign w:val="center"/>
            <w:hideMark/>
          </w:tcPr>
          <w:p w14:paraId="45BBB2BF" w14:textId="77777777" w:rsidR="009F0363" w:rsidRPr="003521C2" w:rsidRDefault="009F0363" w:rsidP="00A602E9">
            <w:pPr>
              <w:pStyle w:val="movimento"/>
              <w:rPr>
                <w:color w:val="002060"/>
              </w:rPr>
            </w:pPr>
            <w:r w:rsidRPr="003521C2">
              <w:rPr>
                <w:color w:val="002060"/>
              </w:rPr>
              <w:t>SPERANZINI MATTEO</w:t>
            </w:r>
          </w:p>
        </w:tc>
        <w:tc>
          <w:tcPr>
            <w:tcW w:w="2200" w:type="dxa"/>
            <w:tcMar>
              <w:top w:w="20" w:type="dxa"/>
              <w:left w:w="20" w:type="dxa"/>
              <w:bottom w:w="20" w:type="dxa"/>
              <w:right w:w="20" w:type="dxa"/>
            </w:tcMar>
            <w:vAlign w:val="center"/>
            <w:hideMark/>
          </w:tcPr>
          <w:p w14:paraId="4CC51789" w14:textId="77777777" w:rsidR="009F0363" w:rsidRPr="003521C2" w:rsidRDefault="009F0363" w:rsidP="00A602E9">
            <w:pPr>
              <w:pStyle w:val="movimento2"/>
              <w:rPr>
                <w:color w:val="002060"/>
              </w:rPr>
            </w:pPr>
            <w:r w:rsidRPr="003521C2">
              <w:rPr>
                <w:color w:val="002060"/>
              </w:rPr>
              <w:t xml:space="preserve">(POLISPORTIVA ROSSO BLU) </w:t>
            </w:r>
          </w:p>
        </w:tc>
        <w:tc>
          <w:tcPr>
            <w:tcW w:w="800" w:type="dxa"/>
            <w:tcMar>
              <w:top w:w="20" w:type="dxa"/>
              <w:left w:w="20" w:type="dxa"/>
              <w:bottom w:w="20" w:type="dxa"/>
              <w:right w:w="20" w:type="dxa"/>
            </w:tcMar>
            <w:vAlign w:val="center"/>
            <w:hideMark/>
          </w:tcPr>
          <w:p w14:paraId="4024CDEB"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5EFC8078"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17D95C1B" w14:textId="77777777" w:rsidR="009F0363" w:rsidRPr="003521C2" w:rsidRDefault="009F0363" w:rsidP="00A602E9">
            <w:pPr>
              <w:pStyle w:val="movimento2"/>
              <w:rPr>
                <w:color w:val="002060"/>
              </w:rPr>
            </w:pPr>
            <w:r w:rsidRPr="003521C2">
              <w:rPr>
                <w:color w:val="002060"/>
              </w:rPr>
              <w:t> </w:t>
            </w:r>
          </w:p>
        </w:tc>
      </w:tr>
    </w:tbl>
    <w:p w14:paraId="42D7644C" w14:textId="77777777" w:rsidR="009F0363" w:rsidRPr="003521C2" w:rsidRDefault="009F0363" w:rsidP="009F0363">
      <w:pPr>
        <w:pStyle w:val="titolo30"/>
        <w:rPr>
          <w:rFonts w:eastAsiaTheme="minorEastAsia"/>
          <w:color w:val="002060"/>
        </w:rPr>
      </w:pPr>
      <w:r w:rsidRPr="003521C2">
        <w:rPr>
          <w:color w:val="002060"/>
        </w:rPr>
        <w:t xml:space="preserve">CALCIATORI ESPULSI </w:t>
      </w:r>
    </w:p>
    <w:p w14:paraId="5C2F80D0" w14:textId="77777777" w:rsidR="009F0363" w:rsidRPr="003521C2" w:rsidRDefault="009F0363" w:rsidP="009F0363">
      <w:pPr>
        <w:pStyle w:val="titolo20"/>
        <w:rPr>
          <w:color w:val="002060"/>
        </w:rPr>
      </w:pPr>
      <w:r w:rsidRPr="003521C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27F2DE1F" w14:textId="77777777" w:rsidTr="00A602E9">
        <w:tc>
          <w:tcPr>
            <w:tcW w:w="2200" w:type="dxa"/>
            <w:tcMar>
              <w:top w:w="20" w:type="dxa"/>
              <w:left w:w="20" w:type="dxa"/>
              <w:bottom w:w="20" w:type="dxa"/>
              <w:right w:w="20" w:type="dxa"/>
            </w:tcMar>
            <w:vAlign w:val="center"/>
            <w:hideMark/>
          </w:tcPr>
          <w:p w14:paraId="256D9729" w14:textId="77777777" w:rsidR="009F0363" w:rsidRPr="003521C2" w:rsidRDefault="009F0363" w:rsidP="00A602E9">
            <w:pPr>
              <w:pStyle w:val="movimento"/>
              <w:rPr>
                <w:color w:val="002060"/>
              </w:rPr>
            </w:pPr>
            <w:r w:rsidRPr="003521C2">
              <w:rPr>
                <w:color w:val="002060"/>
              </w:rPr>
              <w:t>CIAPPICI ANDREA</w:t>
            </w:r>
          </w:p>
        </w:tc>
        <w:tc>
          <w:tcPr>
            <w:tcW w:w="2200" w:type="dxa"/>
            <w:tcMar>
              <w:top w:w="20" w:type="dxa"/>
              <w:left w:w="20" w:type="dxa"/>
              <w:bottom w:w="20" w:type="dxa"/>
              <w:right w:w="20" w:type="dxa"/>
            </w:tcMar>
            <w:vAlign w:val="center"/>
            <w:hideMark/>
          </w:tcPr>
          <w:p w14:paraId="784CD370" w14:textId="77777777" w:rsidR="009F0363" w:rsidRPr="003521C2" w:rsidRDefault="009F0363" w:rsidP="00A602E9">
            <w:pPr>
              <w:pStyle w:val="movimento2"/>
              <w:rPr>
                <w:color w:val="002060"/>
              </w:rPr>
            </w:pPr>
            <w:r w:rsidRPr="003521C2">
              <w:rPr>
                <w:color w:val="002060"/>
              </w:rPr>
              <w:t xml:space="preserve">(VILLA CECCOLINI CALCIO) </w:t>
            </w:r>
          </w:p>
        </w:tc>
        <w:tc>
          <w:tcPr>
            <w:tcW w:w="800" w:type="dxa"/>
            <w:tcMar>
              <w:top w:w="20" w:type="dxa"/>
              <w:left w:w="20" w:type="dxa"/>
              <w:bottom w:w="20" w:type="dxa"/>
              <w:right w:w="20" w:type="dxa"/>
            </w:tcMar>
            <w:vAlign w:val="center"/>
            <w:hideMark/>
          </w:tcPr>
          <w:p w14:paraId="36585DD5"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77148ED0"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6AB7CAFB" w14:textId="77777777" w:rsidR="009F0363" w:rsidRPr="003521C2" w:rsidRDefault="009F0363" w:rsidP="00A602E9">
            <w:pPr>
              <w:pStyle w:val="movimento2"/>
              <w:rPr>
                <w:color w:val="002060"/>
              </w:rPr>
            </w:pPr>
            <w:r w:rsidRPr="003521C2">
              <w:rPr>
                <w:color w:val="002060"/>
              </w:rPr>
              <w:t> </w:t>
            </w:r>
          </w:p>
        </w:tc>
      </w:tr>
    </w:tbl>
    <w:p w14:paraId="2B40040F" w14:textId="77777777" w:rsidR="009F0363" w:rsidRPr="003521C2" w:rsidRDefault="009F0363" w:rsidP="009F0363">
      <w:pPr>
        <w:pStyle w:val="titolo20"/>
        <w:rPr>
          <w:rFonts w:eastAsiaTheme="minorEastAsia"/>
          <w:color w:val="002060"/>
        </w:rPr>
      </w:pPr>
      <w:r w:rsidRPr="003521C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7AFEC3BE" w14:textId="77777777" w:rsidTr="00A602E9">
        <w:tc>
          <w:tcPr>
            <w:tcW w:w="2200" w:type="dxa"/>
            <w:tcMar>
              <w:top w:w="20" w:type="dxa"/>
              <w:left w:w="20" w:type="dxa"/>
              <w:bottom w:w="20" w:type="dxa"/>
              <w:right w:w="20" w:type="dxa"/>
            </w:tcMar>
            <w:vAlign w:val="center"/>
            <w:hideMark/>
          </w:tcPr>
          <w:p w14:paraId="51E88126" w14:textId="77777777" w:rsidR="009F0363" w:rsidRPr="003521C2" w:rsidRDefault="009F0363" w:rsidP="00A602E9">
            <w:pPr>
              <w:pStyle w:val="movimento"/>
              <w:rPr>
                <w:color w:val="002060"/>
              </w:rPr>
            </w:pPr>
            <w:r w:rsidRPr="003521C2">
              <w:rPr>
                <w:color w:val="002060"/>
              </w:rPr>
              <w:t>QORRI EUGJEN</w:t>
            </w:r>
          </w:p>
        </w:tc>
        <w:tc>
          <w:tcPr>
            <w:tcW w:w="2200" w:type="dxa"/>
            <w:tcMar>
              <w:top w:w="20" w:type="dxa"/>
              <w:left w:w="20" w:type="dxa"/>
              <w:bottom w:w="20" w:type="dxa"/>
              <w:right w:w="20" w:type="dxa"/>
            </w:tcMar>
            <w:vAlign w:val="center"/>
            <w:hideMark/>
          </w:tcPr>
          <w:p w14:paraId="5FAF7681" w14:textId="77777777" w:rsidR="009F0363" w:rsidRPr="003521C2" w:rsidRDefault="009F0363" w:rsidP="00A602E9">
            <w:pPr>
              <w:pStyle w:val="movimento2"/>
              <w:rPr>
                <w:color w:val="002060"/>
              </w:rPr>
            </w:pPr>
            <w:r w:rsidRPr="003521C2">
              <w:rPr>
                <w:color w:val="002060"/>
              </w:rPr>
              <w:t xml:space="preserve">(DINAMIS 1990) </w:t>
            </w:r>
          </w:p>
        </w:tc>
        <w:tc>
          <w:tcPr>
            <w:tcW w:w="800" w:type="dxa"/>
            <w:tcMar>
              <w:top w:w="20" w:type="dxa"/>
              <w:left w:w="20" w:type="dxa"/>
              <w:bottom w:w="20" w:type="dxa"/>
              <w:right w:w="20" w:type="dxa"/>
            </w:tcMar>
            <w:vAlign w:val="center"/>
            <w:hideMark/>
          </w:tcPr>
          <w:p w14:paraId="69621BB0"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73CD0D32" w14:textId="77777777" w:rsidR="009F0363" w:rsidRPr="003521C2" w:rsidRDefault="009F0363" w:rsidP="00A602E9">
            <w:pPr>
              <w:pStyle w:val="movimento"/>
              <w:rPr>
                <w:color w:val="002060"/>
              </w:rPr>
            </w:pPr>
            <w:r w:rsidRPr="003521C2">
              <w:rPr>
                <w:color w:val="002060"/>
              </w:rPr>
              <w:t>KAMBERI ELVIS</w:t>
            </w:r>
          </w:p>
        </w:tc>
        <w:tc>
          <w:tcPr>
            <w:tcW w:w="2200" w:type="dxa"/>
            <w:tcMar>
              <w:top w:w="20" w:type="dxa"/>
              <w:left w:w="20" w:type="dxa"/>
              <w:bottom w:w="20" w:type="dxa"/>
              <w:right w:w="20" w:type="dxa"/>
            </w:tcMar>
            <w:vAlign w:val="center"/>
            <w:hideMark/>
          </w:tcPr>
          <w:p w14:paraId="1C802456" w14:textId="77777777" w:rsidR="009F0363" w:rsidRPr="003521C2" w:rsidRDefault="009F0363" w:rsidP="00A602E9">
            <w:pPr>
              <w:pStyle w:val="movimento2"/>
              <w:rPr>
                <w:color w:val="002060"/>
              </w:rPr>
            </w:pPr>
            <w:r w:rsidRPr="003521C2">
              <w:rPr>
                <w:color w:val="002060"/>
              </w:rPr>
              <w:t xml:space="preserve">(PAGLIARE) </w:t>
            </w:r>
          </w:p>
        </w:tc>
      </w:tr>
      <w:tr w:rsidR="009F0363" w:rsidRPr="003521C2" w14:paraId="0011E7CF" w14:textId="77777777" w:rsidTr="00A602E9">
        <w:tc>
          <w:tcPr>
            <w:tcW w:w="2200" w:type="dxa"/>
            <w:tcMar>
              <w:top w:w="20" w:type="dxa"/>
              <w:left w:w="20" w:type="dxa"/>
              <w:bottom w:w="20" w:type="dxa"/>
              <w:right w:w="20" w:type="dxa"/>
            </w:tcMar>
            <w:vAlign w:val="center"/>
            <w:hideMark/>
          </w:tcPr>
          <w:p w14:paraId="1AA83B53" w14:textId="77777777" w:rsidR="009F0363" w:rsidRPr="003521C2" w:rsidRDefault="009F0363" w:rsidP="00A602E9">
            <w:pPr>
              <w:pStyle w:val="movimento"/>
              <w:rPr>
                <w:color w:val="002060"/>
              </w:rPr>
            </w:pPr>
            <w:r w:rsidRPr="003521C2">
              <w:rPr>
                <w:color w:val="002060"/>
              </w:rPr>
              <w:t>BAMI ARMANDO</w:t>
            </w:r>
          </w:p>
        </w:tc>
        <w:tc>
          <w:tcPr>
            <w:tcW w:w="2200" w:type="dxa"/>
            <w:tcMar>
              <w:top w:w="20" w:type="dxa"/>
              <w:left w:w="20" w:type="dxa"/>
              <w:bottom w:w="20" w:type="dxa"/>
              <w:right w:w="20" w:type="dxa"/>
            </w:tcMar>
            <w:vAlign w:val="center"/>
            <w:hideMark/>
          </w:tcPr>
          <w:p w14:paraId="42F896D3" w14:textId="77777777" w:rsidR="009F0363" w:rsidRPr="003521C2" w:rsidRDefault="009F0363" w:rsidP="00A602E9">
            <w:pPr>
              <w:pStyle w:val="movimento2"/>
              <w:rPr>
                <w:color w:val="002060"/>
              </w:rPr>
            </w:pPr>
            <w:r w:rsidRPr="003521C2">
              <w:rPr>
                <w:color w:val="002060"/>
              </w:rPr>
              <w:t xml:space="preserve">(SAN SEVERINO MARCHE) </w:t>
            </w:r>
          </w:p>
        </w:tc>
        <w:tc>
          <w:tcPr>
            <w:tcW w:w="800" w:type="dxa"/>
            <w:tcMar>
              <w:top w:w="20" w:type="dxa"/>
              <w:left w:w="20" w:type="dxa"/>
              <w:bottom w:w="20" w:type="dxa"/>
              <w:right w:w="20" w:type="dxa"/>
            </w:tcMar>
            <w:vAlign w:val="center"/>
            <w:hideMark/>
          </w:tcPr>
          <w:p w14:paraId="55BEF4EB"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19C6B42A"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76FA6C19" w14:textId="77777777" w:rsidR="009F0363" w:rsidRPr="003521C2" w:rsidRDefault="009F0363" w:rsidP="00A602E9">
            <w:pPr>
              <w:pStyle w:val="movimento2"/>
              <w:rPr>
                <w:color w:val="002060"/>
              </w:rPr>
            </w:pPr>
            <w:r w:rsidRPr="003521C2">
              <w:rPr>
                <w:color w:val="002060"/>
              </w:rPr>
              <w:t> </w:t>
            </w:r>
          </w:p>
        </w:tc>
      </w:tr>
    </w:tbl>
    <w:p w14:paraId="49F692E4" w14:textId="77777777" w:rsidR="009F0363" w:rsidRPr="003521C2" w:rsidRDefault="009F0363" w:rsidP="009F0363">
      <w:pPr>
        <w:pStyle w:val="titolo30"/>
        <w:rPr>
          <w:rFonts w:eastAsiaTheme="minorEastAsia"/>
          <w:color w:val="002060"/>
        </w:rPr>
      </w:pPr>
      <w:r w:rsidRPr="003521C2">
        <w:rPr>
          <w:color w:val="002060"/>
        </w:rPr>
        <w:t xml:space="preserve">CALCIATORI NON ESPULSI </w:t>
      </w:r>
    </w:p>
    <w:p w14:paraId="136E127E" w14:textId="77777777" w:rsidR="009F0363" w:rsidRPr="003521C2" w:rsidRDefault="009F0363" w:rsidP="009F0363">
      <w:pPr>
        <w:pStyle w:val="titolo20"/>
        <w:rPr>
          <w:color w:val="002060"/>
        </w:rPr>
      </w:pPr>
      <w:r w:rsidRPr="003521C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7D614E13" w14:textId="77777777" w:rsidTr="00A602E9">
        <w:tc>
          <w:tcPr>
            <w:tcW w:w="2200" w:type="dxa"/>
            <w:tcMar>
              <w:top w:w="20" w:type="dxa"/>
              <w:left w:w="20" w:type="dxa"/>
              <w:bottom w:w="20" w:type="dxa"/>
              <w:right w:w="20" w:type="dxa"/>
            </w:tcMar>
            <w:vAlign w:val="center"/>
            <w:hideMark/>
          </w:tcPr>
          <w:p w14:paraId="00C82ED7" w14:textId="77777777" w:rsidR="009F0363" w:rsidRPr="003521C2" w:rsidRDefault="009F0363" w:rsidP="00A602E9">
            <w:pPr>
              <w:pStyle w:val="movimento"/>
              <w:rPr>
                <w:color w:val="002060"/>
              </w:rPr>
            </w:pPr>
            <w:r w:rsidRPr="003521C2">
              <w:rPr>
                <w:color w:val="002060"/>
              </w:rPr>
              <w:t>MAGAGNINI MATTEO</w:t>
            </w:r>
          </w:p>
        </w:tc>
        <w:tc>
          <w:tcPr>
            <w:tcW w:w="2200" w:type="dxa"/>
            <w:tcMar>
              <w:top w:w="20" w:type="dxa"/>
              <w:left w:w="20" w:type="dxa"/>
              <w:bottom w:w="20" w:type="dxa"/>
              <w:right w:w="20" w:type="dxa"/>
            </w:tcMar>
            <w:vAlign w:val="center"/>
            <w:hideMark/>
          </w:tcPr>
          <w:p w14:paraId="1AB99106" w14:textId="77777777" w:rsidR="009F0363" w:rsidRPr="003521C2" w:rsidRDefault="009F0363" w:rsidP="00A602E9">
            <w:pPr>
              <w:pStyle w:val="movimento2"/>
              <w:rPr>
                <w:color w:val="002060"/>
              </w:rPr>
            </w:pPr>
            <w:r w:rsidRPr="003521C2">
              <w:rPr>
                <w:color w:val="002060"/>
              </w:rPr>
              <w:t>(</w:t>
            </w:r>
            <w:proofErr w:type="gramStart"/>
            <w:r w:rsidRPr="003521C2">
              <w:rPr>
                <w:color w:val="002060"/>
              </w:rPr>
              <w:t>CITTA</w:t>
            </w:r>
            <w:proofErr w:type="gramEnd"/>
            <w:r w:rsidRPr="003521C2">
              <w:rPr>
                <w:color w:val="002060"/>
              </w:rPr>
              <w:t xml:space="preserve"> DI OSTRA) </w:t>
            </w:r>
          </w:p>
        </w:tc>
        <w:tc>
          <w:tcPr>
            <w:tcW w:w="800" w:type="dxa"/>
            <w:tcMar>
              <w:top w:w="20" w:type="dxa"/>
              <w:left w:w="20" w:type="dxa"/>
              <w:bottom w:w="20" w:type="dxa"/>
              <w:right w:w="20" w:type="dxa"/>
            </w:tcMar>
            <w:vAlign w:val="center"/>
            <w:hideMark/>
          </w:tcPr>
          <w:p w14:paraId="5BFD5F62"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22410D87" w14:textId="77777777" w:rsidR="009F0363" w:rsidRPr="003521C2" w:rsidRDefault="009F0363" w:rsidP="00A602E9">
            <w:pPr>
              <w:pStyle w:val="movimento"/>
              <w:rPr>
                <w:color w:val="002060"/>
              </w:rPr>
            </w:pPr>
            <w:r w:rsidRPr="003521C2">
              <w:rPr>
                <w:color w:val="002060"/>
              </w:rPr>
              <w:t>CAPITANELLI ALESSIO</w:t>
            </w:r>
          </w:p>
        </w:tc>
        <w:tc>
          <w:tcPr>
            <w:tcW w:w="2200" w:type="dxa"/>
            <w:tcMar>
              <w:top w:w="20" w:type="dxa"/>
              <w:left w:w="20" w:type="dxa"/>
              <w:bottom w:w="20" w:type="dxa"/>
              <w:right w:w="20" w:type="dxa"/>
            </w:tcMar>
            <w:vAlign w:val="center"/>
            <w:hideMark/>
          </w:tcPr>
          <w:p w14:paraId="34B0CAD0" w14:textId="77777777" w:rsidR="009F0363" w:rsidRPr="003521C2" w:rsidRDefault="009F0363" w:rsidP="00A602E9">
            <w:pPr>
              <w:pStyle w:val="movimento2"/>
              <w:rPr>
                <w:color w:val="002060"/>
              </w:rPr>
            </w:pPr>
            <w:r w:rsidRPr="003521C2">
              <w:rPr>
                <w:color w:val="002060"/>
              </w:rPr>
              <w:t xml:space="preserve">(FUTSAL SAMBUCHETO) </w:t>
            </w:r>
          </w:p>
        </w:tc>
      </w:tr>
      <w:tr w:rsidR="009F0363" w:rsidRPr="003521C2" w14:paraId="59771D19" w14:textId="77777777" w:rsidTr="00A602E9">
        <w:tc>
          <w:tcPr>
            <w:tcW w:w="2200" w:type="dxa"/>
            <w:tcMar>
              <w:top w:w="20" w:type="dxa"/>
              <w:left w:w="20" w:type="dxa"/>
              <w:bottom w:w="20" w:type="dxa"/>
              <w:right w:w="20" w:type="dxa"/>
            </w:tcMar>
            <w:vAlign w:val="center"/>
            <w:hideMark/>
          </w:tcPr>
          <w:p w14:paraId="18FD17CE" w14:textId="77777777" w:rsidR="009F0363" w:rsidRPr="003521C2" w:rsidRDefault="009F0363" w:rsidP="00A602E9">
            <w:pPr>
              <w:pStyle w:val="movimento"/>
              <w:rPr>
                <w:color w:val="002060"/>
              </w:rPr>
            </w:pPr>
            <w:r w:rsidRPr="003521C2">
              <w:rPr>
                <w:color w:val="002060"/>
              </w:rPr>
              <w:t>COPPARONI NICOLO</w:t>
            </w:r>
          </w:p>
        </w:tc>
        <w:tc>
          <w:tcPr>
            <w:tcW w:w="2200" w:type="dxa"/>
            <w:tcMar>
              <w:top w:w="20" w:type="dxa"/>
              <w:left w:w="20" w:type="dxa"/>
              <w:bottom w:w="20" w:type="dxa"/>
              <w:right w:w="20" w:type="dxa"/>
            </w:tcMar>
            <w:vAlign w:val="center"/>
            <w:hideMark/>
          </w:tcPr>
          <w:p w14:paraId="4086F8B3" w14:textId="77777777" w:rsidR="009F0363" w:rsidRPr="003521C2" w:rsidRDefault="009F0363" w:rsidP="00A602E9">
            <w:pPr>
              <w:pStyle w:val="movimento2"/>
              <w:rPr>
                <w:color w:val="002060"/>
              </w:rPr>
            </w:pPr>
            <w:r w:rsidRPr="003521C2">
              <w:rPr>
                <w:color w:val="002060"/>
              </w:rPr>
              <w:t xml:space="preserve">(GIOVANI SANT IPPOLITO) </w:t>
            </w:r>
          </w:p>
        </w:tc>
        <w:tc>
          <w:tcPr>
            <w:tcW w:w="800" w:type="dxa"/>
            <w:tcMar>
              <w:top w:w="20" w:type="dxa"/>
              <w:left w:w="20" w:type="dxa"/>
              <w:bottom w:w="20" w:type="dxa"/>
              <w:right w:w="20" w:type="dxa"/>
            </w:tcMar>
            <w:vAlign w:val="center"/>
            <w:hideMark/>
          </w:tcPr>
          <w:p w14:paraId="14FFD414"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3577D011" w14:textId="77777777" w:rsidR="009F0363" w:rsidRPr="003521C2" w:rsidRDefault="009F0363" w:rsidP="00A602E9">
            <w:pPr>
              <w:pStyle w:val="movimento"/>
              <w:rPr>
                <w:color w:val="002060"/>
              </w:rPr>
            </w:pPr>
            <w:r w:rsidRPr="003521C2">
              <w:rPr>
                <w:color w:val="002060"/>
              </w:rPr>
              <w:t>IBRAHIMI DAVID</w:t>
            </w:r>
          </w:p>
        </w:tc>
        <w:tc>
          <w:tcPr>
            <w:tcW w:w="2200" w:type="dxa"/>
            <w:tcMar>
              <w:top w:w="20" w:type="dxa"/>
              <w:left w:w="20" w:type="dxa"/>
              <w:bottom w:w="20" w:type="dxa"/>
              <w:right w:w="20" w:type="dxa"/>
            </w:tcMar>
            <w:vAlign w:val="center"/>
            <w:hideMark/>
          </w:tcPr>
          <w:p w14:paraId="5075FCFC" w14:textId="77777777" w:rsidR="009F0363" w:rsidRPr="003521C2" w:rsidRDefault="009F0363" w:rsidP="00A602E9">
            <w:pPr>
              <w:pStyle w:val="movimento2"/>
              <w:rPr>
                <w:color w:val="002060"/>
              </w:rPr>
            </w:pPr>
            <w:r w:rsidRPr="003521C2">
              <w:rPr>
                <w:color w:val="002060"/>
              </w:rPr>
              <w:t xml:space="preserve">(MANTOVANI C5) </w:t>
            </w:r>
          </w:p>
        </w:tc>
      </w:tr>
      <w:tr w:rsidR="009F0363" w:rsidRPr="003521C2" w14:paraId="453A6996" w14:textId="77777777" w:rsidTr="00A602E9">
        <w:tc>
          <w:tcPr>
            <w:tcW w:w="2200" w:type="dxa"/>
            <w:tcMar>
              <w:top w:w="20" w:type="dxa"/>
              <w:left w:w="20" w:type="dxa"/>
              <w:bottom w:w="20" w:type="dxa"/>
              <w:right w:w="20" w:type="dxa"/>
            </w:tcMar>
            <w:vAlign w:val="center"/>
            <w:hideMark/>
          </w:tcPr>
          <w:p w14:paraId="49A421D9" w14:textId="77777777" w:rsidR="009F0363" w:rsidRPr="003521C2" w:rsidRDefault="009F0363" w:rsidP="00A602E9">
            <w:pPr>
              <w:pStyle w:val="movimento"/>
              <w:rPr>
                <w:color w:val="002060"/>
              </w:rPr>
            </w:pPr>
            <w:r w:rsidRPr="003521C2">
              <w:rPr>
                <w:color w:val="002060"/>
              </w:rPr>
              <w:t>MBAMBU MBIKI</w:t>
            </w:r>
          </w:p>
        </w:tc>
        <w:tc>
          <w:tcPr>
            <w:tcW w:w="2200" w:type="dxa"/>
            <w:tcMar>
              <w:top w:w="20" w:type="dxa"/>
              <w:left w:w="20" w:type="dxa"/>
              <w:bottom w:w="20" w:type="dxa"/>
              <w:right w:w="20" w:type="dxa"/>
            </w:tcMar>
            <w:vAlign w:val="center"/>
            <w:hideMark/>
          </w:tcPr>
          <w:p w14:paraId="38B34C89" w14:textId="77777777" w:rsidR="009F0363" w:rsidRPr="003521C2" w:rsidRDefault="009F0363" w:rsidP="00A602E9">
            <w:pPr>
              <w:pStyle w:val="movimento2"/>
              <w:rPr>
                <w:color w:val="002060"/>
              </w:rPr>
            </w:pPr>
            <w:r w:rsidRPr="003521C2">
              <w:rPr>
                <w:color w:val="002060"/>
              </w:rPr>
              <w:t xml:space="preserve">(PAGLIARE) </w:t>
            </w:r>
          </w:p>
        </w:tc>
        <w:tc>
          <w:tcPr>
            <w:tcW w:w="800" w:type="dxa"/>
            <w:tcMar>
              <w:top w:w="20" w:type="dxa"/>
              <w:left w:w="20" w:type="dxa"/>
              <w:bottom w:w="20" w:type="dxa"/>
              <w:right w:w="20" w:type="dxa"/>
            </w:tcMar>
            <w:vAlign w:val="center"/>
            <w:hideMark/>
          </w:tcPr>
          <w:p w14:paraId="518C0147"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0319F503"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15D91D01" w14:textId="77777777" w:rsidR="009F0363" w:rsidRPr="003521C2" w:rsidRDefault="009F0363" w:rsidP="00A602E9">
            <w:pPr>
              <w:pStyle w:val="movimento2"/>
              <w:rPr>
                <w:color w:val="002060"/>
              </w:rPr>
            </w:pPr>
            <w:r w:rsidRPr="003521C2">
              <w:rPr>
                <w:color w:val="002060"/>
              </w:rPr>
              <w:t> </w:t>
            </w:r>
          </w:p>
        </w:tc>
      </w:tr>
    </w:tbl>
    <w:p w14:paraId="6CF16F23" w14:textId="77777777" w:rsidR="009F0363" w:rsidRPr="003521C2" w:rsidRDefault="009F0363" w:rsidP="009F0363">
      <w:pPr>
        <w:pStyle w:val="titolo20"/>
        <w:rPr>
          <w:rFonts w:eastAsiaTheme="minorEastAsia"/>
          <w:color w:val="002060"/>
        </w:rPr>
      </w:pPr>
      <w:r w:rsidRPr="003521C2">
        <w:rPr>
          <w:color w:val="002060"/>
        </w:rPr>
        <w:lastRenderedPageBreak/>
        <w:t xml:space="preserve">AMMONIZIONE CON DIFFIDA (IX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71618B47" w14:textId="77777777" w:rsidTr="00A602E9">
        <w:tc>
          <w:tcPr>
            <w:tcW w:w="2200" w:type="dxa"/>
            <w:tcMar>
              <w:top w:w="20" w:type="dxa"/>
              <w:left w:w="20" w:type="dxa"/>
              <w:bottom w:w="20" w:type="dxa"/>
              <w:right w:w="20" w:type="dxa"/>
            </w:tcMar>
            <w:vAlign w:val="center"/>
            <w:hideMark/>
          </w:tcPr>
          <w:p w14:paraId="05419525" w14:textId="77777777" w:rsidR="009F0363" w:rsidRPr="003521C2" w:rsidRDefault="009F0363" w:rsidP="00A602E9">
            <w:pPr>
              <w:pStyle w:val="movimento"/>
              <w:rPr>
                <w:color w:val="002060"/>
              </w:rPr>
            </w:pPr>
            <w:r w:rsidRPr="003521C2">
              <w:rPr>
                <w:color w:val="002060"/>
              </w:rPr>
              <w:t>LOSANI ALFREDO</w:t>
            </w:r>
          </w:p>
        </w:tc>
        <w:tc>
          <w:tcPr>
            <w:tcW w:w="2200" w:type="dxa"/>
            <w:tcMar>
              <w:top w:w="20" w:type="dxa"/>
              <w:left w:w="20" w:type="dxa"/>
              <w:bottom w:w="20" w:type="dxa"/>
              <w:right w:w="20" w:type="dxa"/>
            </w:tcMar>
            <w:vAlign w:val="center"/>
            <w:hideMark/>
          </w:tcPr>
          <w:p w14:paraId="400350A2" w14:textId="77777777" w:rsidR="009F0363" w:rsidRPr="003521C2" w:rsidRDefault="009F0363" w:rsidP="00A602E9">
            <w:pPr>
              <w:pStyle w:val="movimento2"/>
              <w:rPr>
                <w:color w:val="002060"/>
              </w:rPr>
            </w:pPr>
            <w:r w:rsidRPr="003521C2">
              <w:rPr>
                <w:color w:val="002060"/>
              </w:rPr>
              <w:t xml:space="preserve">(CSI STELLA A.S.D.) </w:t>
            </w:r>
          </w:p>
        </w:tc>
        <w:tc>
          <w:tcPr>
            <w:tcW w:w="800" w:type="dxa"/>
            <w:tcMar>
              <w:top w:w="20" w:type="dxa"/>
              <w:left w:w="20" w:type="dxa"/>
              <w:bottom w:w="20" w:type="dxa"/>
              <w:right w:w="20" w:type="dxa"/>
            </w:tcMar>
            <w:vAlign w:val="center"/>
            <w:hideMark/>
          </w:tcPr>
          <w:p w14:paraId="5A39266D"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5D83F9B0"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2B0EC9D4" w14:textId="77777777" w:rsidR="009F0363" w:rsidRPr="003521C2" w:rsidRDefault="009F0363" w:rsidP="00A602E9">
            <w:pPr>
              <w:pStyle w:val="movimento2"/>
              <w:rPr>
                <w:color w:val="002060"/>
              </w:rPr>
            </w:pPr>
            <w:r w:rsidRPr="003521C2">
              <w:rPr>
                <w:color w:val="002060"/>
              </w:rPr>
              <w:t> </w:t>
            </w:r>
          </w:p>
        </w:tc>
      </w:tr>
    </w:tbl>
    <w:p w14:paraId="462904A6" w14:textId="77777777" w:rsidR="009F0363" w:rsidRPr="003521C2" w:rsidRDefault="009F0363" w:rsidP="009F0363">
      <w:pPr>
        <w:pStyle w:val="titolo20"/>
        <w:rPr>
          <w:rFonts w:eastAsiaTheme="minorEastAsia"/>
          <w:color w:val="002060"/>
        </w:rPr>
      </w:pPr>
      <w:r w:rsidRPr="003521C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1C00944D" w14:textId="77777777" w:rsidTr="00A602E9">
        <w:tc>
          <w:tcPr>
            <w:tcW w:w="2200" w:type="dxa"/>
            <w:tcMar>
              <w:top w:w="20" w:type="dxa"/>
              <w:left w:w="20" w:type="dxa"/>
              <w:bottom w:w="20" w:type="dxa"/>
              <w:right w:w="20" w:type="dxa"/>
            </w:tcMar>
            <w:vAlign w:val="center"/>
            <w:hideMark/>
          </w:tcPr>
          <w:p w14:paraId="2EA436D6" w14:textId="77777777" w:rsidR="009F0363" w:rsidRPr="003521C2" w:rsidRDefault="009F0363" w:rsidP="00A602E9">
            <w:pPr>
              <w:pStyle w:val="movimento"/>
              <w:rPr>
                <w:color w:val="002060"/>
              </w:rPr>
            </w:pPr>
            <w:r w:rsidRPr="003521C2">
              <w:rPr>
                <w:color w:val="002060"/>
              </w:rPr>
              <w:t>MASI STEFANO</w:t>
            </w:r>
          </w:p>
        </w:tc>
        <w:tc>
          <w:tcPr>
            <w:tcW w:w="2200" w:type="dxa"/>
            <w:tcMar>
              <w:top w:w="20" w:type="dxa"/>
              <w:left w:w="20" w:type="dxa"/>
              <w:bottom w:w="20" w:type="dxa"/>
              <w:right w:w="20" w:type="dxa"/>
            </w:tcMar>
            <w:vAlign w:val="center"/>
            <w:hideMark/>
          </w:tcPr>
          <w:p w14:paraId="6CD8841C" w14:textId="77777777" w:rsidR="009F0363" w:rsidRPr="003521C2" w:rsidRDefault="009F0363" w:rsidP="00A602E9">
            <w:pPr>
              <w:pStyle w:val="movimento2"/>
              <w:rPr>
                <w:color w:val="002060"/>
              </w:rPr>
            </w:pPr>
            <w:r w:rsidRPr="003521C2">
              <w:rPr>
                <w:color w:val="002060"/>
              </w:rPr>
              <w:t xml:space="preserve">(ANKON NOVA MARMI) </w:t>
            </w:r>
          </w:p>
        </w:tc>
        <w:tc>
          <w:tcPr>
            <w:tcW w:w="800" w:type="dxa"/>
            <w:tcMar>
              <w:top w:w="20" w:type="dxa"/>
              <w:left w:w="20" w:type="dxa"/>
              <w:bottom w:w="20" w:type="dxa"/>
              <w:right w:w="20" w:type="dxa"/>
            </w:tcMar>
            <w:vAlign w:val="center"/>
            <w:hideMark/>
          </w:tcPr>
          <w:p w14:paraId="4951143E"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468261EB" w14:textId="77777777" w:rsidR="009F0363" w:rsidRPr="003521C2" w:rsidRDefault="009F0363" w:rsidP="00A602E9">
            <w:pPr>
              <w:pStyle w:val="movimento"/>
              <w:rPr>
                <w:color w:val="002060"/>
              </w:rPr>
            </w:pPr>
            <w:r w:rsidRPr="003521C2">
              <w:rPr>
                <w:color w:val="002060"/>
              </w:rPr>
              <w:t>PONGETTI LEANDRO AGUSTIN</w:t>
            </w:r>
          </w:p>
        </w:tc>
        <w:tc>
          <w:tcPr>
            <w:tcW w:w="2200" w:type="dxa"/>
            <w:tcMar>
              <w:top w:w="20" w:type="dxa"/>
              <w:left w:w="20" w:type="dxa"/>
              <w:bottom w:w="20" w:type="dxa"/>
              <w:right w:w="20" w:type="dxa"/>
            </w:tcMar>
            <w:vAlign w:val="center"/>
            <w:hideMark/>
          </w:tcPr>
          <w:p w14:paraId="12F35495" w14:textId="77777777" w:rsidR="009F0363" w:rsidRPr="003521C2" w:rsidRDefault="009F0363" w:rsidP="00A602E9">
            <w:pPr>
              <w:pStyle w:val="movimento2"/>
              <w:rPr>
                <w:color w:val="002060"/>
              </w:rPr>
            </w:pPr>
            <w:r w:rsidRPr="003521C2">
              <w:rPr>
                <w:color w:val="002060"/>
              </w:rPr>
              <w:t xml:space="preserve">(BORGOROSSO TOLENTINO) </w:t>
            </w:r>
          </w:p>
        </w:tc>
      </w:tr>
      <w:tr w:rsidR="009F0363" w:rsidRPr="003521C2" w14:paraId="2A3CAC73" w14:textId="77777777" w:rsidTr="00A602E9">
        <w:tc>
          <w:tcPr>
            <w:tcW w:w="2200" w:type="dxa"/>
            <w:tcMar>
              <w:top w:w="20" w:type="dxa"/>
              <w:left w:w="20" w:type="dxa"/>
              <w:bottom w:w="20" w:type="dxa"/>
              <w:right w:w="20" w:type="dxa"/>
            </w:tcMar>
            <w:vAlign w:val="center"/>
            <w:hideMark/>
          </w:tcPr>
          <w:p w14:paraId="5D45FBFA" w14:textId="77777777" w:rsidR="009F0363" w:rsidRPr="003521C2" w:rsidRDefault="009F0363" w:rsidP="00A602E9">
            <w:pPr>
              <w:pStyle w:val="movimento"/>
              <w:rPr>
                <w:color w:val="002060"/>
              </w:rPr>
            </w:pPr>
            <w:r w:rsidRPr="003521C2">
              <w:rPr>
                <w:color w:val="002060"/>
              </w:rPr>
              <w:t>CHACON DURAN DANIEL GREGORIO</w:t>
            </w:r>
          </w:p>
        </w:tc>
        <w:tc>
          <w:tcPr>
            <w:tcW w:w="2200" w:type="dxa"/>
            <w:tcMar>
              <w:top w:w="20" w:type="dxa"/>
              <w:left w:w="20" w:type="dxa"/>
              <w:bottom w:w="20" w:type="dxa"/>
              <w:right w:w="20" w:type="dxa"/>
            </w:tcMar>
            <w:vAlign w:val="center"/>
            <w:hideMark/>
          </w:tcPr>
          <w:p w14:paraId="60E093E3" w14:textId="77777777" w:rsidR="009F0363" w:rsidRPr="003521C2" w:rsidRDefault="009F0363" w:rsidP="00A602E9">
            <w:pPr>
              <w:pStyle w:val="movimento2"/>
              <w:rPr>
                <w:color w:val="002060"/>
              </w:rPr>
            </w:pPr>
            <w:r w:rsidRPr="003521C2">
              <w:rPr>
                <w:color w:val="002060"/>
              </w:rPr>
              <w:t xml:space="preserve">(C.U.S. CAMERINO A.S.D.) </w:t>
            </w:r>
          </w:p>
        </w:tc>
        <w:tc>
          <w:tcPr>
            <w:tcW w:w="800" w:type="dxa"/>
            <w:tcMar>
              <w:top w:w="20" w:type="dxa"/>
              <w:left w:w="20" w:type="dxa"/>
              <w:bottom w:w="20" w:type="dxa"/>
              <w:right w:w="20" w:type="dxa"/>
            </w:tcMar>
            <w:vAlign w:val="center"/>
            <w:hideMark/>
          </w:tcPr>
          <w:p w14:paraId="22966527"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7EB33C0A"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3D1358A6" w14:textId="77777777" w:rsidR="009F0363" w:rsidRPr="003521C2" w:rsidRDefault="009F0363" w:rsidP="00A602E9">
            <w:pPr>
              <w:pStyle w:val="movimento2"/>
              <w:rPr>
                <w:color w:val="002060"/>
              </w:rPr>
            </w:pPr>
            <w:r w:rsidRPr="003521C2">
              <w:rPr>
                <w:color w:val="002060"/>
              </w:rPr>
              <w:t> </w:t>
            </w:r>
          </w:p>
        </w:tc>
      </w:tr>
    </w:tbl>
    <w:p w14:paraId="74B090F0" w14:textId="77777777" w:rsidR="009F0363" w:rsidRPr="003521C2" w:rsidRDefault="009F0363" w:rsidP="009F0363">
      <w:pPr>
        <w:pStyle w:val="titolo20"/>
        <w:rPr>
          <w:rFonts w:eastAsiaTheme="minorEastAsia"/>
          <w:color w:val="002060"/>
        </w:rPr>
      </w:pPr>
      <w:r w:rsidRPr="003521C2">
        <w:rPr>
          <w:color w:val="002060"/>
        </w:rPr>
        <w:t xml:space="preserve">AMMONIZIONE (XII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495DB6CE" w14:textId="77777777" w:rsidTr="00A602E9">
        <w:tc>
          <w:tcPr>
            <w:tcW w:w="2200" w:type="dxa"/>
            <w:tcMar>
              <w:top w:w="20" w:type="dxa"/>
              <w:left w:w="20" w:type="dxa"/>
              <w:bottom w:w="20" w:type="dxa"/>
              <w:right w:w="20" w:type="dxa"/>
            </w:tcMar>
            <w:vAlign w:val="center"/>
            <w:hideMark/>
          </w:tcPr>
          <w:p w14:paraId="34B54D3C" w14:textId="77777777" w:rsidR="009F0363" w:rsidRPr="003521C2" w:rsidRDefault="009F0363" w:rsidP="00A602E9">
            <w:pPr>
              <w:pStyle w:val="movimento"/>
              <w:rPr>
                <w:color w:val="002060"/>
              </w:rPr>
            </w:pPr>
            <w:r w:rsidRPr="003521C2">
              <w:rPr>
                <w:color w:val="002060"/>
              </w:rPr>
              <w:t>MENCARELLI ANDREA</w:t>
            </w:r>
          </w:p>
        </w:tc>
        <w:tc>
          <w:tcPr>
            <w:tcW w:w="2200" w:type="dxa"/>
            <w:tcMar>
              <w:top w:w="20" w:type="dxa"/>
              <w:left w:w="20" w:type="dxa"/>
              <w:bottom w:w="20" w:type="dxa"/>
              <w:right w:w="20" w:type="dxa"/>
            </w:tcMar>
            <w:vAlign w:val="center"/>
            <w:hideMark/>
          </w:tcPr>
          <w:p w14:paraId="2A60CEFD" w14:textId="77777777" w:rsidR="009F0363" w:rsidRPr="003521C2" w:rsidRDefault="009F0363" w:rsidP="00A602E9">
            <w:pPr>
              <w:pStyle w:val="movimento2"/>
              <w:rPr>
                <w:color w:val="002060"/>
              </w:rPr>
            </w:pPr>
            <w:r w:rsidRPr="003521C2">
              <w:rPr>
                <w:color w:val="002060"/>
              </w:rPr>
              <w:t xml:space="preserve">(GIOVANI SANT IPPOLITO) </w:t>
            </w:r>
          </w:p>
        </w:tc>
        <w:tc>
          <w:tcPr>
            <w:tcW w:w="800" w:type="dxa"/>
            <w:tcMar>
              <w:top w:w="20" w:type="dxa"/>
              <w:left w:w="20" w:type="dxa"/>
              <w:bottom w:w="20" w:type="dxa"/>
              <w:right w:w="20" w:type="dxa"/>
            </w:tcMar>
            <w:vAlign w:val="center"/>
            <w:hideMark/>
          </w:tcPr>
          <w:p w14:paraId="5EF191BB"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74709A42"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1EDAC253" w14:textId="77777777" w:rsidR="009F0363" w:rsidRPr="003521C2" w:rsidRDefault="009F0363" w:rsidP="00A602E9">
            <w:pPr>
              <w:pStyle w:val="movimento2"/>
              <w:rPr>
                <w:color w:val="002060"/>
              </w:rPr>
            </w:pPr>
            <w:r w:rsidRPr="003521C2">
              <w:rPr>
                <w:color w:val="002060"/>
              </w:rPr>
              <w:t> </w:t>
            </w:r>
          </w:p>
        </w:tc>
      </w:tr>
    </w:tbl>
    <w:p w14:paraId="2B3ACFB5" w14:textId="77777777" w:rsidR="009F0363" w:rsidRPr="003521C2" w:rsidRDefault="009F0363" w:rsidP="009F0363">
      <w:pPr>
        <w:pStyle w:val="titolo20"/>
        <w:rPr>
          <w:rFonts w:eastAsiaTheme="minorEastAsia"/>
          <w:color w:val="002060"/>
        </w:rPr>
      </w:pPr>
      <w:r w:rsidRPr="003521C2">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605B8084" w14:textId="77777777" w:rsidTr="00A602E9">
        <w:tc>
          <w:tcPr>
            <w:tcW w:w="2200" w:type="dxa"/>
            <w:tcMar>
              <w:top w:w="20" w:type="dxa"/>
              <w:left w:w="20" w:type="dxa"/>
              <w:bottom w:w="20" w:type="dxa"/>
              <w:right w:w="20" w:type="dxa"/>
            </w:tcMar>
            <w:vAlign w:val="center"/>
            <w:hideMark/>
          </w:tcPr>
          <w:p w14:paraId="0A3F288D" w14:textId="77777777" w:rsidR="009F0363" w:rsidRPr="003521C2" w:rsidRDefault="009F0363" w:rsidP="00A602E9">
            <w:pPr>
              <w:pStyle w:val="movimento"/>
              <w:rPr>
                <w:color w:val="002060"/>
              </w:rPr>
            </w:pPr>
            <w:r w:rsidRPr="003521C2">
              <w:rPr>
                <w:color w:val="002060"/>
              </w:rPr>
              <w:t>LIUTI GIACOMO</w:t>
            </w:r>
          </w:p>
        </w:tc>
        <w:tc>
          <w:tcPr>
            <w:tcW w:w="2200" w:type="dxa"/>
            <w:tcMar>
              <w:top w:w="20" w:type="dxa"/>
              <w:left w:w="20" w:type="dxa"/>
              <w:bottom w:w="20" w:type="dxa"/>
              <w:right w:w="20" w:type="dxa"/>
            </w:tcMar>
            <w:vAlign w:val="center"/>
            <w:hideMark/>
          </w:tcPr>
          <w:p w14:paraId="34035BE0" w14:textId="77777777" w:rsidR="009F0363" w:rsidRPr="003521C2" w:rsidRDefault="009F0363" w:rsidP="00A602E9">
            <w:pPr>
              <w:pStyle w:val="movimento2"/>
              <w:rPr>
                <w:color w:val="002060"/>
              </w:rPr>
            </w:pPr>
            <w:r w:rsidRPr="003521C2">
              <w:rPr>
                <w:color w:val="002060"/>
              </w:rPr>
              <w:t xml:space="preserve">(SAN SEVERINO MARCHE) </w:t>
            </w:r>
          </w:p>
        </w:tc>
        <w:tc>
          <w:tcPr>
            <w:tcW w:w="800" w:type="dxa"/>
            <w:tcMar>
              <w:top w:w="20" w:type="dxa"/>
              <w:left w:w="20" w:type="dxa"/>
              <w:bottom w:w="20" w:type="dxa"/>
              <w:right w:w="20" w:type="dxa"/>
            </w:tcMar>
            <w:vAlign w:val="center"/>
            <w:hideMark/>
          </w:tcPr>
          <w:p w14:paraId="7FE8721E"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136EEF9F" w14:textId="77777777" w:rsidR="009F0363" w:rsidRPr="003521C2" w:rsidRDefault="009F0363" w:rsidP="00A602E9">
            <w:pPr>
              <w:pStyle w:val="movimento"/>
              <w:rPr>
                <w:color w:val="002060"/>
              </w:rPr>
            </w:pPr>
            <w:r w:rsidRPr="003521C2">
              <w:rPr>
                <w:color w:val="002060"/>
              </w:rPr>
              <w:t>SABBATINI DIEGO</w:t>
            </w:r>
          </w:p>
        </w:tc>
        <w:tc>
          <w:tcPr>
            <w:tcW w:w="2200" w:type="dxa"/>
            <w:tcMar>
              <w:top w:w="20" w:type="dxa"/>
              <w:left w:w="20" w:type="dxa"/>
              <w:bottom w:w="20" w:type="dxa"/>
              <w:right w:w="20" w:type="dxa"/>
            </w:tcMar>
            <w:vAlign w:val="center"/>
            <w:hideMark/>
          </w:tcPr>
          <w:p w14:paraId="21EB7105" w14:textId="77777777" w:rsidR="009F0363" w:rsidRPr="003521C2" w:rsidRDefault="009F0363" w:rsidP="00A602E9">
            <w:pPr>
              <w:pStyle w:val="movimento2"/>
              <w:rPr>
                <w:color w:val="002060"/>
              </w:rPr>
            </w:pPr>
            <w:r w:rsidRPr="003521C2">
              <w:rPr>
                <w:color w:val="002060"/>
              </w:rPr>
              <w:t xml:space="preserve">(VILLA CECCOLINI CALCIO) </w:t>
            </w:r>
          </w:p>
        </w:tc>
      </w:tr>
    </w:tbl>
    <w:p w14:paraId="315E2E88" w14:textId="77777777" w:rsidR="009F0363" w:rsidRPr="003521C2" w:rsidRDefault="009F0363" w:rsidP="009F0363">
      <w:pPr>
        <w:pStyle w:val="titolo20"/>
        <w:rPr>
          <w:rFonts w:eastAsiaTheme="minorEastAsia"/>
          <w:color w:val="002060"/>
        </w:rPr>
      </w:pPr>
      <w:r w:rsidRPr="003521C2">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6444B31B" w14:textId="77777777" w:rsidTr="00A602E9">
        <w:tc>
          <w:tcPr>
            <w:tcW w:w="2200" w:type="dxa"/>
            <w:tcMar>
              <w:top w:w="20" w:type="dxa"/>
              <w:left w:w="20" w:type="dxa"/>
              <w:bottom w:w="20" w:type="dxa"/>
              <w:right w:w="20" w:type="dxa"/>
            </w:tcMar>
            <w:vAlign w:val="center"/>
            <w:hideMark/>
          </w:tcPr>
          <w:p w14:paraId="052BE470" w14:textId="77777777" w:rsidR="009F0363" w:rsidRPr="003521C2" w:rsidRDefault="009F0363" w:rsidP="00A602E9">
            <w:pPr>
              <w:pStyle w:val="movimento"/>
              <w:rPr>
                <w:color w:val="002060"/>
              </w:rPr>
            </w:pPr>
            <w:r w:rsidRPr="003521C2">
              <w:rPr>
                <w:color w:val="002060"/>
              </w:rPr>
              <w:t>CAO GIANLUCA</w:t>
            </w:r>
          </w:p>
        </w:tc>
        <w:tc>
          <w:tcPr>
            <w:tcW w:w="2200" w:type="dxa"/>
            <w:tcMar>
              <w:top w:w="20" w:type="dxa"/>
              <w:left w:w="20" w:type="dxa"/>
              <w:bottom w:w="20" w:type="dxa"/>
              <w:right w:w="20" w:type="dxa"/>
            </w:tcMar>
            <w:vAlign w:val="center"/>
            <w:hideMark/>
          </w:tcPr>
          <w:p w14:paraId="7FE745AB" w14:textId="77777777" w:rsidR="009F0363" w:rsidRPr="003521C2" w:rsidRDefault="009F0363" w:rsidP="00A602E9">
            <w:pPr>
              <w:pStyle w:val="movimento2"/>
              <w:rPr>
                <w:color w:val="002060"/>
              </w:rPr>
            </w:pPr>
            <w:r w:rsidRPr="003521C2">
              <w:rPr>
                <w:color w:val="002060"/>
              </w:rPr>
              <w:t xml:space="preserve">(FUTSAL VIRE GEOSISTEM ASD) </w:t>
            </w:r>
          </w:p>
        </w:tc>
        <w:tc>
          <w:tcPr>
            <w:tcW w:w="800" w:type="dxa"/>
            <w:tcMar>
              <w:top w:w="20" w:type="dxa"/>
              <w:left w:w="20" w:type="dxa"/>
              <w:bottom w:w="20" w:type="dxa"/>
              <w:right w:w="20" w:type="dxa"/>
            </w:tcMar>
            <w:vAlign w:val="center"/>
            <w:hideMark/>
          </w:tcPr>
          <w:p w14:paraId="6668BF09"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5B75974E" w14:textId="77777777" w:rsidR="009F0363" w:rsidRPr="003521C2" w:rsidRDefault="009F0363" w:rsidP="00A602E9">
            <w:pPr>
              <w:pStyle w:val="movimento"/>
              <w:rPr>
                <w:color w:val="002060"/>
              </w:rPr>
            </w:pPr>
            <w:r w:rsidRPr="003521C2">
              <w:rPr>
                <w:color w:val="002060"/>
              </w:rPr>
              <w:t>AMADEI FILIPPO</w:t>
            </w:r>
          </w:p>
        </w:tc>
        <w:tc>
          <w:tcPr>
            <w:tcW w:w="2200" w:type="dxa"/>
            <w:tcMar>
              <w:top w:w="20" w:type="dxa"/>
              <w:left w:w="20" w:type="dxa"/>
              <w:bottom w:w="20" w:type="dxa"/>
              <w:right w:w="20" w:type="dxa"/>
            </w:tcMar>
            <w:vAlign w:val="center"/>
            <w:hideMark/>
          </w:tcPr>
          <w:p w14:paraId="493A7FC6" w14:textId="77777777" w:rsidR="009F0363" w:rsidRPr="003521C2" w:rsidRDefault="009F0363" w:rsidP="00A602E9">
            <w:pPr>
              <w:pStyle w:val="movimento2"/>
              <w:rPr>
                <w:color w:val="002060"/>
              </w:rPr>
            </w:pPr>
            <w:r w:rsidRPr="003521C2">
              <w:rPr>
                <w:color w:val="002060"/>
              </w:rPr>
              <w:t xml:space="preserve">(MANTOVANI C5) </w:t>
            </w:r>
          </w:p>
        </w:tc>
      </w:tr>
      <w:tr w:rsidR="009F0363" w:rsidRPr="003521C2" w14:paraId="1FBCFC95" w14:textId="77777777" w:rsidTr="00A602E9">
        <w:tc>
          <w:tcPr>
            <w:tcW w:w="2200" w:type="dxa"/>
            <w:tcMar>
              <w:top w:w="20" w:type="dxa"/>
              <w:left w:w="20" w:type="dxa"/>
              <w:bottom w:w="20" w:type="dxa"/>
              <w:right w:w="20" w:type="dxa"/>
            </w:tcMar>
            <w:vAlign w:val="center"/>
            <w:hideMark/>
          </w:tcPr>
          <w:p w14:paraId="3A980D64" w14:textId="77777777" w:rsidR="009F0363" w:rsidRPr="003521C2" w:rsidRDefault="009F0363" w:rsidP="00A602E9">
            <w:pPr>
              <w:pStyle w:val="movimento"/>
              <w:rPr>
                <w:color w:val="002060"/>
              </w:rPr>
            </w:pPr>
            <w:r w:rsidRPr="003521C2">
              <w:rPr>
                <w:color w:val="002060"/>
              </w:rPr>
              <w:t>CIAPPICI ANDREA</w:t>
            </w:r>
          </w:p>
        </w:tc>
        <w:tc>
          <w:tcPr>
            <w:tcW w:w="2200" w:type="dxa"/>
            <w:tcMar>
              <w:top w:w="20" w:type="dxa"/>
              <w:left w:w="20" w:type="dxa"/>
              <w:bottom w:w="20" w:type="dxa"/>
              <w:right w:w="20" w:type="dxa"/>
            </w:tcMar>
            <w:vAlign w:val="center"/>
            <w:hideMark/>
          </w:tcPr>
          <w:p w14:paraId="76469575" w14:textId="77777777" w:rsidR="009F0363" w:rsidRPr="003521C2" w:rsidRDefault="009F0363" w:rsidP="00A602E9">
            <w:pPr>
              <w:pStyle w:val="movimento2"/>
              <w:rPr>
                <w:color w:val="002060"/>
              </w:rPr>
            </w:pPr>
            <w:r w:rsidRPr="003521C2">
              <w:rPr>
                <w:color w:val="002060"/>
              </w:rPr>
              <w:t xml:space="preserve">(VILLA CECCOLINI CALCIO) </w:t>
            </w:r>
          </w:p>
        </w:tc>
        <w:tc>
          <w:tcPr>
            <w:tcW w:w="800" w:type="dxa"/>
            <w:tcMar>
              <w:top w:w="20" w:type="dxa"/>
              <w:left w:w="20" w:type="dxa"/>
              <w:bottom w:w="20" w:type="dxa"/>
              <w:right w:w="20" w:type="dxa"/>
            </w:tcMar>
            <w:vAlign w:val="center"/>
            <w:hideMark/>
          </w:tcPr>
          <w:p w14:paraId="0CE0AB6F"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221D739A"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5EE8B036" w14:textId="77777777" w:rsidR="009F0363" w:rsidRPr="003521C2" w:rsidRDefault="009F0363" w:rsidP="00A602E9">
            <w:pPr>
              <w:pStyle w:val="movimento2"/>
              <w:rPr>
                <w:color w:val="002060"/>
              </w:rPr>
            </w:pPr>
            <w:r w:rsidRPr="003521C2">
              <w:rPr>
                <w:color w:val="002060"/>
              </w:rPr>
              <w:t> </w:t>
            </w:r>
          </w:p>
        </w:tc>
      </w:tr>
    </w:tbl>
    <w:p w14:paraId="3032A85C" w14:textId="77777777" w:rsidR="009F0363" w:rsidRPr="003521C2" w:rsidRDefault="009F0363" w:rsidP="009F0363">
      <w:pPr>
        <w:pStyle w:val="titolo20"/>
        <w:rPr>
          <w:rFonts w:eastAsiaTheme="minorEastAsia"/>
          <w:color w:val="002060"/>
        </w:rPr>
      </w:pPr>
      <w:r w:rsidRPr="003521C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47F2B70F" w14:textId="77777777" w:rsidTr="00A602E9">
        <w:tc>
          <w:tcPr>
            <w:tcW w:w="2200" w:type="dxa"/>
            <w:tcMar>
              <w:top w:w="20" w:type="dxa"/>
              <w:left w:w="20" w:type="dxa"/>
              <w:bottom w:w="20" w:type="dxa"/>
              <w:right w:w="20" w:type="dxa"/>
            </w:tcMar>
            <w:vAlign w:val="center"/>
            <w:hideMark/>
          </w:tcPr>
          <w:p w14:paraId="2271AF29" w14:textId="77777777" w:rsidR="009F0363" w:rsidRPr="003521C2" w:rsidRDefault="009F0363" w:rsidP="00A602E9">
            <w:pPr>
              <w:pStyle w:val="movimento"/>
              <w:rPr>
                <w:color w:val="002060"/>
              </w:rPr>
            </w:pPr>
            <w:r w:rsidRPr="003521C2">
              <w:rPr>
                <w:color w:val="002060"/>
              </w:rPr>
              <w:t>BASILI FEDERICO</w:t>
            </w:r>
          </w:p>
        </w:tc>
        <w:tc>
          <w:tcPr>
            <w:tcW w:w="2200" w:type="dxa"/>
            <w:tcMar>
              <w:top w:w="20" w:type="dxa"/>
              <w:left w:w="20" w:type="dxa"/>
              <w:bottom w:w="20" w:type="dxa"/>
              <w:right w:w="20" w:type="dxa"/>
            </w:tcMar>
            <w:vAlign w:val="center"/>
            <w:hideMark/>
          </w:tcPr>
          <w:p w14:paraId="7E597449" w14:textId="77777777" w:rsidR="009F0363" w:rsidRPr="003521C2" w:rsidRDefault="009F0363" w:rsidP="00A602E9">
            <w:pPr>
              <w:pStyle w:val="movimento2"/>
              <w:rPr>
                <w:color w:val="002060"/>
              </w:rPr>
            </w:pPr>
            <w:r w:rsidRPr="003521C2">
              <w:rPr>
                <w:color w:val="002060"/>
              </w:rPr>
              <w:t xml:space="preserve">(REAL SAN GIORGIO) </w:t>
            </w:r>
          </w:p>
        </w:tc>
        <w:tc>
          <w:tcPr>
            <w:tcW w:w="800" w:type="dxa"/>
            <w:tcMar>
              <w:top w:w="20" w:type="dxa"/>
              <w:left w:w="20" w:type="dxa"/>
              <w:bottom w:w="20" w:type="dxa"/>
              <w:right w:w="20" w:type="dxa"/>
            </w:tcMar>
            <w:vAlign w:val="center"/>
            <w:hideMark/>
          </w:tcPr>
          <w:p w14:paraId="48CEFDCB"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47EB3687" w14:textId="77777777" w:rsidR="009F0363" w:rsidRPr="003521C2" w:rsidRDefault="009F0363" w:rsidP="00A602E9">
            <w:pPr>
              <w:pStyle w:val="movimento"/>
              <w:rPr>
                <w:color w:val="002060"/>
              </w:rPr>
            </w:pPr>
            <w:r w:rsidRPr="003521C2">
              <w:rPr>
                <w:color w:val="002060"/>
              </w:rPr>
              <w:t>GROSSI DAVIDE</w:t>
            </w:r>
          </w:p>
        </w:tc>
        <w:tc>
          <w:tcPr>
            <w:tcW w:w="2200" w:type="dxa"/>
            <w:tcMar>
              <w:top w:w="20" w:type="dxa"/>
              <w:left w:w="20" w:type="dxa"/>
              <w:bottom w:w="20" w:type="dxa"/>
              <w:right w:w="20" w:type="dxa"/>
            </w:tcMar>
            <w:vAlign w:val="center"/>
            <w:hideMark/>
          </w:tcPr>
          <w:p w14:paraId="2597B475" w14:textId="77777777" w:rsidR="009F0363" w:rsidRPr="003521C2" w:rsidRDefault="009F0363" w:rsidP="00A602E9">
            <w:pPr>
              <w:pStyle w:val="movimento2"/>
              <w:rPr>
                <w:color w:val="002060"/>
              </w:rPr>
            </w:pPr>
            <w:r w:rsidRPr="003521C2">
              <w:rPr>
                <w:color w:val="002060"/>
              </w:rPr>
              <w:t xml:space="preserve">(RIVIERA DELLE PALME) </w:t>
            </w:r>
          </w:p>
        </w:tc>
      </w:tr>
    </w:tbl>
    <w:p w14:paraId="45658A06" w14:textId="77777777" w:rsidR="009F0363" w:rsidRPr="003521C2" w:rsidRDefault="009F0363" w:rsidP="009F0363">
      <w:pPr>
        <w:pStyle w:val="titolo20"/>
        <w:rPr>
          <w:rFonts w:eastAsiaTheme="minorEastAsia"/>
          <w:color w:val="002060"/>
        </w:rPr>
      </w:pPr>
      <w:r w:rsidRPr="003521C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1F978E0E" w14:textId="77777777" w:rsidTr="00A602E9">
        <w:tc>
          <w:tcPr>
            <w:tcW w:w="2200" w:type="dxa"/>
            <w:tcMar>
              <w:top w:w="20" w:type="dxa"/>
              <w:left w:w="20" w:type="dxa"/>
              <w:bottom w:w="20" w:type="dxa"/>
              <w:right w:w="20" w:type="dxa"/>
            </w:tcMar>
            <w:vAlign w:val="center"/>
            <w:hideMark/>
          </w:tcPr>
          <w:p w14:paraId="636CDE45" w14:textId="77777777" w:rsidR="009F0363" w:rsidRPr="003521C2" w:rsidRDefault="009F0363" w:rsidP="00A602E9">
            <w:pPr>
              <w:pStyle w:val="movimento"/>
              <w:rPr>
                <w:color w:val="002060"/>
              </w:rPr>
            </w:pPr>
            <w:r w:rsidRPr="003521C2">
              <w:rPr>
                <w:color w:val="002060"/>
              </w:rPr>
              <w:t>CRESCIMBENI SAMUELE</w:t>
            </w:r>
          </w:p>
        </w:tc>
        <w:tc>
          <w:tcPr>
            <w:tcW w:w="2200" w:type="dxa"/>
            <w:tcMar>
              <w:top w:w="20" w:type="dxa"/>
              <w:left w:w="20" w:type="dxa"/>
              <w:bottom w:w="20" w:type="dxa"/>
              <w:right w:w="20" w:type="dxa"/>
            </w:tcMar>
            <w:vAlign w:val="center"/>
            <w:hideMark/>
          </w:tcPr>
          <w:p w14:paraId="6297F1F4" w14:textId="77777777" w:rsidR="009F0363" w:rsidRPr="003521C2" w:rsidRDefault="009F0363" w:rsidP="00A602E9">
            <w:pPr>
              <w:pStyle w:val="movimento2"/>
              <w:rPr>
                <w:color w:val="002060"/>
              </w:rPr>
            </w:pPr>
            <w:r w:rsidRPr="003521C2">
              <w:rPr>
                <w:color w:val="002060"/>
              </w:rPr>
              <w:t xml:space="preserve">(AURORA TREIA) </w:t>
            </w:r>
          </w:p>
        </w:tc>
        <w:tc>
          <w:tcPr>
            <w:tcW w:w="800" w:type="dxa"/>
            <w:tcMar>
              <w:top w:w="20" w:type="dxa"/>
              <w:left w:w="20" w:type="dxa"/>
              <w:bottom w:w="20" w:type="dxa"/>
              <w:right w:w="20" w:type="dxa"/>
            </w:tcMar>
            <w:vAlign w:val="center"/>
            <w:hideMark/>
          </w:tcPr>
          <w:p w14:paraId="7A2A0543"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3918E38F" w14:textId="77777777" w:rsidR="009F0363" w:rsidRPr="003521C2" w:rsidRDefault="009F0363" w:rsidP="00A602E9">
            <w:pPr>
              <w:pStyle w:val="movimento"/>
              <w:rPr>
                <w:color w:val="002060"/>
              </w:rPr>
            </w:pPr>
            <w:r w:rsidRPr="003521C2">
              <w:rPr>
                <w:color w:val="002060"/>
              </w:rPr>
              <w:t>DEL PUPO DIEGO</w:t>
            </w:r>
          </w:p>
        </w:tc>
        <w:tc>
          <w:tcPr>
            <w:tcW w:w="2200" w:type="dxa"/>
            <w:tcMar>
              <w:top w:w="20" w:type="dxa"/>
              <w:left w:w="20" w:type="dxa"/>
              <w:bottom w:w="20" w:type="dxa"/>
              <w:right w:w="20" w:type="dxa"/>
            </w:tcMar>
            <w:vAlign w:val="center"/>
            <w:hideMark/>
          </w:tcPr>
          <w:p w14:paraId="0ADEC77C" w14:textId="77777777" w:rsidR="009F0363" w:rsidRPr="003521C2" w:rsidRDefault="009F0363" w:rsidP="00A602E9">
            <w:pPr>
              <w:pStyle w:val="movimento2"/>
              <w:rPr>
                <w:color w:val="002060"/>
              </w:rPr>
            </w:pPr>
            <w:r w:rsidRPr="003521C2">
              <w:rPr>
                <w:color w:val="002060"/>
              </w:rPr>
              <w:t xml:space="preserve">(BORGOROSSO TOLENTINO) </w:t>
            </w:r>
          </w:p>
        </w:tc>
      </w:tr>
      <w:tr w:rsidR="009F0363" w:rsidRPr="003521C2" w14:paraId="3D30850E" w14:textId="77777777" w:rsidTr="00A602E9">
        <w:tc>
          <w:tcPr>
            <w:tcW w:w="2200" w:type="dxa"/>
            <w:tcMar>
              <w:top w:w="20" w:type="dxa"/>
              <w:left w:w="20" w:type="dxa"/>
              <w:bottom w:w="20" w:type="dxa"/>
              <w:right w:w="20" w:type="dxa"/>
            </w:tcMar>
            <w:vAlign w:val="center"/>
            <w:hideMark/>
          </w:tcPr>
          <w:p w14:paraId="143176CC" w14:textId="77777777" w:rsidR="009F0363" w:rsidRPr="003521C2" w:rsidRDefault="009F0363" w:rsidP="00A602E9">
            <w:pPr>
              <w:pStyle w:val="movimento"/>
              <w:rPr>
                <w:color w:val="002060"/>
              </w:rPr>
            </w:pPr>
            <w:r w:rsidRPr="003521C2">
              <w:rPr>
                <w:color w:val="002060"/>
              </w:rPr>
              <w:t>FEROCE ROBERTO</w:t>
            </w:r>
          </w:p>
        </w:tc>
        <w:tc>
          <w:tcPr>
            <w:tcW w:w="2200" w:type="dxa"/>
            <w:tcMar>
              <w:top w:w="20" w:type="dxa"/>
              <w:left w:w="20" w:type="dxa"/>
              <w:bottom w:w="20" w:type="dxa"/>
              <w:right w:w="20" w:type="dxa"/>
            </w:tcMar>
            <w:vAlign w:val="center"/>
            <w:hideMark/>
          </w:tcPr>
          <w:p w14:paraId="48A71D11" w14:textId="77777777" w:rsidR="009F0363" w:rsidRPr="003521C2" w:rsidRDefault="009F0363" w:rsidP="00A602E9">
            <w:pPr>
              <w:pStyle w:val="movimento2"/>
              <w:rPr>
                <w:color w:val="002060"/>
              </w:rPr>
            </w:pPr>
            <w:r w:rsidRPr="003521C2">
              <w:rPr>
                <w:color w:val="002060"/>
              </w:rPr>
              <w:t xml:space="preserve">(BORGOROSSO TOLENTINO) </w:t>
            </w:r>
          </w:p>
        </w:tc>
        <w:tc>
          <w:tcPr>
            <w:tcW w:w="800" w:type="dxa"/>
            <w:tcMar>
              <w:top w:w="20" w:type="dxa"/>
              <w:left w:w="20" w:type="dxa"/>
              <w:bottom w:w="20" w:type="dxa"/>
              <w:right w:w="20" w:type="dxa"/>
            </w:tcMar>
            <w:vAlign w:val="center"/>
            <w:hideMark/>
          </w:tcPr>
          <w:p w14:paraId="4E12EE6A"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47513F29" w14:textId="77777777" w:rsidR="009F0363" w:rsidRPr="003521C2" w:rsidRDefault="009F0363" w:rsidP="00A602E9">
            <w:pPr>
              <w:pStyle w:val="movimento"/>
              <w:rPr>
                <w:color w:val="002060"/>
              </w:rPr>
            </w:pPr>
            <w:r w:rsidRPr="003521C2">
              <w:rPr>
                <w:color w:val="002060"/>
              </w:rPr>
              <w:t>ROSSI MATTIA</w:t>
            </w:r>
          </w:p>
        </w:tc>
        <w:tc>
          <w:tcPr>
            <w:tcW w:w="2200" w:type="dxa"/>
            <w:tcMar>
              <w:top w:w="20" w:type="dxa"/>
              <w:left w:w="20" w:type="dxa"/>
              <w:bottom w:w="20" w:type="dxa"/>
              <w:right w:w="20" w:type="dxa"/>
            </w:tcMar>
            <w:vAlign w:val="center"/>
            <w:hideMark/>
          </w:tcPr>
          <w:p w14:paraId="12F0DBE4" w14:textId="77777777" w:rsidR="009F0363" w:rsidRPr="003521C2" w:rsidRDefault="009F0363" w:rsidP="00A602E9">
            <w:pPr>
              <w:pStyle w:val="movimento2"/>
              <w:rPr>
                <w:color w:val="002060"/>
              </w:rPr>
            </w:pPr>
            <w:r w:rsidRPr="003521C2">
              <w:rPr>
                <w:color w:val="002060"/>
              </w:rPr>
              <w:t xml:space="preserve">(CSI STELLA A.S.D.) </w:t>
            </w:r>
          </w:p>
        </w:tc>
      </w:tr>
      <w:tr w:rsidR="009F0363" w:rsidRPr="003521C2" w14:paraId="589505D3" w14:textId="77777777" w:rsidTr="00A602E9">
        <w:tc>
          <w:tcPr>
            <w:tcW w:w="2200" w:type="dxa"/>
            <w:tcMar>
              <w:top w:w="20" w:type="dxa"/>
              <w:left w:w="20" w:type="dxa"/>
              <w:bottom w:w="20" w:type="dxa"/>
              <w:right w:w="20" w:type="dxa"/>
            </w:tcMar>
            <w:vAlign w:val="center"/>
            <w:hideMark/>
          </w:tcPr>
          <w:p w14:paraId="096D5204" w14:textId="77777777" w:rsidR="009F0363" w:rsidRPr="003521C2" w:rsidRDefault="009F0363" w:rsidP="00A602E9">
            <w:pPr>
              <w:pStyle w:val="movimento"/>
              <w:rPr>
                <w:color w:val="002060"/>
              </w:rPr>
            </w:pPr>
            <w:r w:rsidRPr="003521C2">
              <w:rPr>
                <w:color w:val="002060"/>
              </w:rPr>
              <w:t>MINCONE RAMON</w:t>
            </w:r>
          </w:p>
        </w:tc>
        <w:tc>
          <w:tcPr>
            <w:tcW w:w="2200" w:type="dxa"/>
            <w:tcMar>
              <w:top w:w="20" w:type="dxa"/>
              <w:left w:w="20" w:type="dxa"/>
              <w:bottom w:w="20" w:type="dxa"/>
              <w:right w:w="20" w:type="dxa"/>
            </w:tcMar>
            <w:vAlign w:val="center"/>
            <w:hideMark/>
          </w:tcPr>
          <w:p w14:paraId="41F01475" w14:textId="77777777" w:rsidR="009F0363" w:rsidRPr="003521C2" w:rsidRDefault="009F0363" w:rsidP="00A602E9">
            <w:pPr>
              <w:pStyle w:val="movimento2"/>
              <w:rPr>
                <w:color w:val="002060"/>
              </w:rPr>
            </w:pPr>
            <w:r w:rsidRPr="003521C2">
              <w:rPr>
                <w:color w:val="002060"/>
              </w:rPr>
              <w:t xml:space="preserve">(FIGHT BULLS CORRIDONIA) </w:t>
            </w:r>
          </w:p>
        </w:tc>
        <w:tc>
          <w:tcPr>
            <w:tcW w:w="800" w:type="dxa"/>
            <w:tcMar>
              <w:top w:w="20" w:type="dxa"/>
              <w:left w:w="20" w:type="dxa"/>
              <w:bottom w:w="20" w:type="dxa"/>
              <w:right w:w="20" w:type="dxa"/>
            </w:tcMar>
            <w:vAlign w:val="center"/>
            <w:hideMark/>
          </w:tcPr>
          <w:p w14:paraId="324D9E67"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66C29D59" w14:textId="77777777" w:rsidR="009F0363" w:rsidRPr="003521C2" w:rsidRDefault="009F0363" w:rsidP="00A602E9">
            <w:pPr>
              <w:pStyle w:val="movimento"/>
              <w:rPr>
                <w:color w:val="002060"/>
              </w:rPr>
            </w:pPr>
            <w:r w:rsidRPr="003521C2">
              <w:rPr>
                <w:color w:val="002060"/>
              </w:rPr>
              <w:t>BULDORINI ANTIMO</w:t>
            </w:r>
          </w:p>
        </w:tc>
        <w:tc>
          <w:tcPr>
            <w:tcW w:w="2200" w:type="dxa"/>
            <w:tcMar>
              <w:top w:w="20" w:type="dxa"/>
              <w:left w:w="20" w:type="dxa"/>
              <w:bottom w:w="20" w:type="dxa"/>
              <w:right w:w="20" w:type="dxa"/>
            </w:tcMar>
            <w:vAlign w:val="center"/>
            <w:hideMark/>
          </w:tcPr>
          <w:p w14:paraId="531B478E" w14:textId="77777777" w:rsidR="009F0363" w:rsidRPr="003521C2" w:rsidRDefault="009F0363" w:rsidP="00A602E9">
            <w:pPr>
              <w:pStyle w:val="movimento2"/>
              <w:rPr>
                <w:color w:val="002060"/>
              </w:rPr>
            </w:pPr>
            <w:r w:rsidRPr="003521C2">
              <w:rPr>
                <w:color w:val="002060"/>
              </w:rPr>
              <w:t xml:space="preserve">(FUTSAL SAMBUCHETO) </w:t>
            </w:r>
          </w:p>
        </w:tc>
      </w:tr>
      <w:tr w:rsidR="009F0363" w:rsidRPr="003521C2" w14:paraId="7F92233F" w14:textId="77777777" w:rsidTr="00A602E9">
        <w:tc>
          <w:tcPr>
            <w:tcW w:w="2200" w:type="dxa"/>
            <w:tcMar>
              <w:top w:w="20" w:type="dxa"/>
              <w:left w:w="20" w:type="dxa"/>
              <w:bottom w:w="20" w:type="dxa"/>
              <w:right w:w="20" w:type="dxa"/>
            </w:tcMar>
            <w:vAlign w:val="center"/>
            <w:hideMark/>
          </w:tcPr>
          <w:p w14:paraId="680D576D" w14:textId="77777777" w:rsidR="009F0363" w:rsidRPr="003521C2" w:rsidRDefault="009F0363" w:rsidP="00A602E9">
            <w:pPr>
              <w:pStyle w:val="movimento"/>
              <w:rPr>
                <w:color w:val="002060"/>
              </w:rPr>
            </w:pPr>
            <w:r w:rsidRPr="003521C2">
              <w:rPr>
                <w:color w:val="002060"/>
              </w:rPr>
              <w:t>CAMARRI JACOPO</w:t>
            </w:r>
          </w:p>
        </w:tc>
        <w:tc>
          <w:tcPr>
            <w:tcW w:w="2200" w:type="dxa"/>
            <w:tcMar>
              <w:top w:w="20" w:type="dxa"/>
              <w:left w:w="20" w:type="dxa"/>
              <w:bottom w:w="20" w:type="dxa"/>
              <w:right w:w="20" w:type="dxa"/>
            </w:tcMar>
            <w:vAlign w:val="center"/>
            <w:hideMark/>
          </w:tcPr>
          <w:p w14:paraId="62DFE064" w14:textId="77777777" w:rsidR="009F0363" w:rsidRPr="003521C2" w:rsidRDefault="009F0363" w:rsidP="00A602E9">
            <w:pPr>
              <w:pStyle w:val="movimento2"/>
              <w:rPr>
                <w:color w:val="002060"/>
              </w:rPr>
            </w:pPr>
            <w:r w:rsidRPr="003521C2">
              <w:rPr>
                <w:color w:val="002060"/>
              </w:rPr>
              <w:t xml:space="preserve">(G.S.A. LE DUE PALME) </w:t>
            </w:r>
          </w:p>
        </w:tc>
        <w:tc>
          <w:tcPr>
            <w:tcW w:w="800" w:type="dxa"/>
            <w:tcMar>
              <w:top w:w="20" w:type="dxa"/>
              <w:left w:w="20" w:type="dxa"/>
              <w:bottom w:w="20" w:type="dxa"/>
              <w:right w:w="20" w:type="dxa"/>
            </w:tcMar>
            <w:vAlign w:val="center"/>
            <w:hideMark/>
          </w:tcPr>
          <w:p w14:paraId="41B03678"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202660C7" w14:textId="77777777" w:rsidR="009F0363" w:rsidRPr="003521C2" w:rsidRDefault="009F0363" w:rsidP="00A602E9">
            <w:pPr>
              <w:pStyle w:val="movimento"/>
              <w:rPr>
                <w:color w:val="002060"/>
              </w:rPr>
            </w:pPr>
            <w:r w:rsidRPr="003521C2">
              <w:rPr>
                <w:color w:val="002060"/>
              </w:rPr>
              <w:t>CONCETTI AMEDEO</w:t>
            </w:r>
          </w:p>
        </w:tc>
        <w:tc>
          <w:tcPr>
            <w:tcW w:w="2200" w:type="dxa"/>
            <w:tcMar>
              <w:top w:w="20" w:type="dxa"/>
              <w:left w:w="20" w:type="dxa"/>
              <w:bottom w:w="20" w:type="dxa"/>
              <w:right w:w="20" w:type="dxa"/>
            </w:tcMar>
            <w:vAlign w:val="center"/>
            <w:hideMark/>
          </w:tcPr>
          <w:p w14:paraId="7B5B7B32" w14:textId="77777777" w:rsidR="009F0363" w:rsidRPr="003521C2" w:rsidRDefault="009F0363" w:rsidP="00A602E9">
            <w:pPr>
              <w:pStyle w:val="movimento2"/>
              <w:rPr>
                <w:color w:val="002060"/>
              </w:rPr>
            </w:pPr>
            <w:r w:rsidRPr="003521C2">
              <w:rPr>
                <w:color w:val="002060"/>
              </w:rPr>
              <w:t xml:space="preserve">(G.S.A. LE DUE PALME) </w:t>
            </w:r>
          </w:p>
        </w:tc>
      </w:tr>
      <w:tr w:rsidR="009F0363" w:rsidRPr="003521C2" w14:paraId="5B082CB9" w14:textId="77777777" w:rsidTr="00A602E9">
        <w:tc>
          <w:tcPr>
            <w:tcW w:w="2200" w:type="dxa"/>
            <w:tcMar>
              <w:top w:w="20" w:type="dxa"/>
              <w:left w:w="20" w:type="dxa"/>
              <w:bottom w:w="20" w:type="dxa"/>
              <w:right w:w="20" w:type="dxa"/>
            </w:tcMar>
            <w:vAlign w:val="center"/>
            <w:hideMark/>
          </w:tcPr>
          <w:p w14:paraId="245F3248" w14:textId="77777777" w:rsidR="009F0363" w:rsidRPr="003521C2" w:rsidRDefault="009F0363" w:rsidP="00A602E9">
            <w:pPr>
              <w:pStyle w:val="movimento"/>
              <w:rPr>
                <w:color w:val="002060"/>
              </w:rPr>
            </w:pPr>
            <w:r w:rsidRPr="003521C2">
              <w:rPr>
                <w:color w:val="002060"/>
              </w:rPr>
              <w:t>MELIFFI NICOLA</w:t>
            </w:r>
          </w:p>
        </w:tc>
        <w:tc>
          <w:tcPr>
            <w:tcW w:w="2200" w:type="dxa"/>
            <w:tcMar>
              <w:top w:w="20" w:type="dxa"/>
              <w:left w:w="20" w:type="dxa"/>
              <w:bottom w:w="20" w:type="dxa"/>
              <w:right w:w="20" w:type="dxa"/>
            </w:tcMar>
            <w:vAlign w:val="center"/>
            <w:hideMark/>
          </w:tcPr>
          <w:p w14:paraId="7318BA83" w14:textId="77777777" w:rsidR="009F0363" w:rsidRPr="003521C2" w:rsidRDefault="009F0363" w:rsidP="00A602E9">
            <w:pPr>
              <w:pStyle w:val="movimento2"/>
              <w:rPr>
                <w:color w:val="002060"/>
              </w:rPr>
            </w:pPr>
            <w:r w:rsidRPr="003521C2">
              <w:rPr>
                <w:color w:val="002060"/>
              </w:rPr>
              <w:t xml:space="preserve">(PIEVE D ICO CALCIO A 5) </w:t>
            </w:r>
          </w:p>
        </w:tc>
        <w:tc>
          <w:tcPr>
            <w:tcW w:w="800" w:type="dxa"/>
            <w:tcMar>
              <w:top w:w="20" w:type="dxa"/>
              <w:left w:w="20" w:type="dxa"/>
              <w:bottom w:w="20" w:type="dxa"/>
              <w:right w:w="20" w:type="dxa"/>
            </w:tcMar>
            <w:vAlign w:val="center"/>
            <w:hideMark/>
          </w:tcPr>
          <w:p w14:paraId="16B822F0"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312101AB" w14:textId="77777777" w:rsidR="009F0363" w:rsidRPr="003521C2" w:rsidRDefault="009F0363" w:rsidP="00A602E9">
            <w:pPr>
              <w:pStyle w:val="movimento"/>
              <w:rPr>
                <w:color w:val="002060"/>
              </w:rPr>
            </w:pPr>
            <w:r w:rsidRPr="003521C2">
              <w:rPr>
                <w:color w:val="002060"/>
              </w:rPr>
              <w:t>EMILI GIANLUCA</w:t>
            </w:r>
          </w:p>
        </w:tc>
        <w:tc>
          <w:tcPr>
            <w:tcW w:w="2200" w:type="dxa"/>
            <w:tcMar>
              <w:top w:w="20" w:type="dxa"/>
              <w:left w:w="20" w:type="dxa"/>
              <w:bottom w:w="20" w:type="dxa"/>
              <w:right w:w="20" w:type="dxa"/>
            </w:tcMar>
            <w:vAlign w:val="center"/>
            <w:hideMark/>
          </w:tcPr>
          <w:p w14:paraId="5A49C49A" w14:textId="77777777" w:rsidR="009F0363" w:rsidRPr="003521C2" w:rsidRDefault="009F0363" w:rsidP="00A602E9">
            <w:pPr>
              <w:pStyle w:val="movimento2"/>
              <w:rPr>
                <w:color w:val="002060"/>
              </w:rPr>
            </w:pPr>
            <w:r w:rsidRPr="003521C2">
              <w:rPr>
                <w:color w:val="002060"/>
              </w:rPr>
              <w:t xml:space="preserve">(POLISPORTIVA ROSSO BLU) </w:t>
            </w:r>
          </w:p>
        </w:tc>
      </w:tr>
      <w:tr w:rsidR="009F0363" w:rsidRPr="003521C2" w14:paraId="16543B6E" w14:textId="77777777" w:rsidTr="00A602E9">
        <w:tc>
          <w:tcPr>
            <w:tcW w:w="2200" w:type="dxa"/>
            <w:tcMar>
              <w:top w:w="20" w:type="dxa"/>
              <w:left w:w="20" w:type="dxa"/>
              <w:bottom w:w="20" w:type="dxa"/>
              <w:right w:w="20" w:type="dxa"/>
            </w:tcMar>
            <w:vAlign w:val="center"/>
            <w:hideMark/>
          </w:tcPr>
          <w:p w14:paraId="63A89ACF" w14:textId="77777777" w:rsidR="009F0363" w:rsidRPr="003521C2" w:rsidRDefault="009F0363" w:rsidP="00A602E9">
            <w:pPr>
              <w:pStyle w:val="movimento"/>
              <w:rPr>
                <w:color w:val="002060"/>
              </w:rPr>
            </w:pPr>
            <w:r w:rsidRPr="003521C2">
              <w:rPr>
                <w:color w:val="002060"/>
              </w:rPr>
              <w:t>RONGAI GABRIELE</w:t>
            </w:r>
          </w:p>
        </w:tc>
        <w:tc>
          <w:tcPr>
            <w:tcW w:w="2200" w:type="dxa"/>
            <w:tcMar>
              <w:top w:w="20" w:type="dxa"/>
              <w:left w:w="20" w:type="dxa"/>
              <w:bottom w:w="20" w:type="dxa"/>
              <w:right w:w="20" w:type="dxa"/>
            </w:tcMar>
            <w:vAlign w:val="center"/>
            <w:hideMark/>
          </w:tcPr>
          <w:p w14:paraId="5647DCBA" w14:textId="77777777" w:rsidR="009F0363" w:rsidRPr="003521C2" w:rsidRDefault="009F0363" w:rsidP="00A602E9">
            <w:pPr>
              <w:pStyle w:val="movimento2"/>
              <w:rPr>
                <w:color w:val="002060"/>
              </w:rPr>
            </w:pPr>
            <w:r w:rsidRPr="003521C2">
              <w:rPr>
                <w:color w:val="002060"/>
              </w:rPr>
              <w:t xml:space="preserve">(VERBENA C5 ANCONA) </w:t>
            </w:r>
          </w:p>
        </w:tc>
        <w:tc>
          <w:tcPr>
            <w:tcW w:w="800" w:type="dxa"/>
            <w:tcMar>
              <w:top w:w="20" w:type="dxa"/>
              <w:left w:w="20" w:type="dxa"/>
              <w:bottom w:w="20" w:type="dxa"/>
              <w:right w:w="20" w:type="dxa"/>
            </w:tcMar>
            <w:vAlign w:val="center"/>
            <w:hideMark/>
          </w:tcPr>
          <w:p w14:paraId="1DEBAA22"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74EA96AA"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66A3006D" w14:textId="77777777" w:rsidR="009F0363" w:rsidRPr="003521C2" w:rsidRDefault="009F0363" w:rsidP="00A602E9">
            <w:pPr>
              <w:pStyle w:val="movimento2"/>
              <w:rPr>
                <w:color w:val="002060"/>
              </w:rPr>
            </w:pPr>
            <w:r w:rsidRPr="003521C2">
              <w:rPr>
                <w:color w:val="002060"/>
              </w:rPr>
              <w:t> </w:t>
            </w:r>
          </w:p>
        </w:tc>
      </w:tr>
    </w:tbl>
    <w:p w14:paraId="387898AB" w14:textId="77777777" w:rsidR="009F0363" w:rsidRPr="003521C2" w:rsidRDefault="009F0363" w:rsidP="009F0363">
      <w:pPr>
        <w:pStyle w:val="titolo20"/>
        <w:rPr>
          <w:rFonts w:eastAsiaTheme="minorEastAsia"/>
          <w:color w:val="002060"/>
        </w:rPr>
      </w:pPr>
      <w:r w:rsidRPr="003521C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298E1F2F" w14:textId="77777777" w:rsidTr="00A602E9">
        <w:tc>
          <w:tcPr>
            <w:tcW w:w="2200" w:type="dxa"/>
            <w:tcMar>
              <w:top w:w="20" w:type="dxa"/>
              <w:left w:w="20" w:type="dxa"/>
              <w:bottom w:w="20" w:type="dxa"/>
              <w:right w:w="20" w:type="dxa"/>
            </w:tcMar>
            <w:vAlign w:val="center"/>
            <w:hideMark/>
          </w:tcPr>
          <w:p w14:paraId="0585AA52" w14:textId="77777777" w:rsidR="009F0363" w:rsidRPr="003521C2" w:rsidRDefault="009F0363" w:rsidP="00A602E9">
            <w:pPr>
              <w:pStyle w:val="movimento"/>
              <w:rPr>
                <w:color w:val="002060"/>
              </w:rPr>
            </w:pPr>
            <w:r w:rsidRPr="003521C2">
              <w:rPr>
                <w:color w:val="002060"/>
              </w:rPr>
              <w:t>IANNELLI ANDREA</w:t>
            </w:r>
          </w:p>
        </w:tc>
        <w:tc>
          <w:tcPr>
            <w:tcW w:w="2200" w:type="dxa"/>
            <w:tcMar>
              <w:top w:w="20" w:type="dxa"/>
              <w:left w:w="20" w:type="dxa"/>
              <w:bottom w:w="20" w:type="dxa"/>
              <w:right w:w="20" w:type="dxa"/>
            </w:tcMar>
            <w:vAlign w:val="center"/>
            <w:hideMark/>
          </w:tcPr>
          <w:p w14:paraId="73E3C93A" w14:textId="77777777" w:rsidR="009F0363" w:rsidRPr="003521C2" w:rsidRDefault="009F0363" w:rsidP="00A602E9">
            <w:pPr>
              <w:pStyle w:val="movimento2"/>
              <w:rPr>
                <w:color w:val="002060"/>
              </w:rPr>
            </w:pPr>
            <w:r w:rsidRPr="003521C2">
              <w:rPr>
                <w:color w:val="002060"/>
              </w:rPr>
              <w:t xml:space="preserve">(ANKON NOVA MARMI) </w:t>
            </w:r>
          </w:p>
        </w:tc>
        <w:tc>
          <w:tcPr>
            <w:tcW w:w="800" w:type="dxa"/>
            <w:tcMar>
              <w:top w:w="20" w:type="dxa"/>
              <w:left w:w="20" w:type="dxa"/>
              <w:bottom w:w="20" w:type="dxa"/>
              <w:right w:w="20" w:type="dxa"/>
            </w:tcMar>
            <w:vAlign w:val="center"/>
            <w:hideMark/>
          </w:tcPr>
          <w:p w14:paraId="04ABB42E"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4A2BF0CC" w14:textId="77777777" w:rsidR="009F0363" w:rsidRPr="003521C2" w:rsidRDefault="009F0363" w:rsidP="00A602E9">
            <w:pPr>
              <w:pStyle w:val="movimento"/>
              <w:rPr>
                <w:color w:val="002060"/>
              </w:rPr>
            </w:pPr>
            <w:r w:rsidRPr="003521C2">
              <w:rPr>
                <w:color w:val="002060"/>
              </w:rPr>
              <w:t>GENTILI LEONARDO</w:t>
            </w:r>
          </w:p>
        </w:tc>
        <w:tc>
          <w:tcPr>
            <w:tcW w:w="2200" w:type="dxa"/>
            <w:tcMar>
              <w:top w:w="20" w:type="dxa"/>
              <w:left w:w="20" w:type="dxa"/>
              <w:bottom w:w="20" w:type="dxa"/>
              <w:right w:w="20" w:type="dxa"/>
            </w:tcMar>
            <w:vAlign w:val="center"/>
            <w:hideMark/>
          </w:tcPr>
          <w:p w14:paraId="12C1A2C5" w14:textId="77777777" w:rsidR="009F0363" w:rsidRPr="003521C2" w:rsidRDefault="009F0363" w:rsidP="00A602E9">
            <w:pPr>
              <w:pStyle w:val="movimento2"/>
              <w:rPr>
                <w:color w:val="002060"/>
              </w:rPr>
            </w:pPr>
            <w:r w:rsidRPr="003521C2">
              <w:rPr>
                <w:color w:val="002060"/>
              </w:rPr>
              <w:t xml:space="preserve">(CASTRUM LAURI) </w:t>
            </w:r>
          </w:p>
        </w:tc>
      </w:tr>
      <w:tr w:rsidR="009F0363" w:rsidRPr="003521C2" w14:paraId="36074D37" w14:textId="77777777" w:rsidTr="00A602E9">
        <w:tc>
          <w:tcPr>
            <w:tcW w:w="2200" w:type="dxa"/>
            <w:tcMar>
              <w:top w:w="20" w:type="dxa"/>
              <w:left w:w="20" w:type="dxa"/>
              <w:bottom w:w="20" w:type="dxa"/>
              <w:right w:w="20" w:type="dxa"/>
            </w:tcMar>
            <w:vAlign w:val="center"/>
            <w:hideMark/>
          </w:tcPr>
          <w:p w14:paraId="4C4F09B7" w14:textId="77777777" w:rsidR="009F0363" w:rsidRPr="003521C2" w:rsidRDefault="009F0363" w:rsidP="00A602E9">
            <w:pPr>
              <w:pStyle w:val="movimento"/>
              <w:rPr>
                <w:color w:val="002060"/>
              </w:rPr>
            </w:pPr>
            <w:r w:rsidRPr="003521C2">
              <w:rPr>
                <w:color w:val="002060"/>
              </w:rPr>
              <w:t>ILARDI FRANCESCO</w:t>
            </w:r>
          </w:p>
        </w:tc>
        <w:tc>
          <w:tcPr>
            <w:tcW w:w="2200" w:type="dxa"/>
            <w:tcMar>
              <w:top w:w="20" w:type="dxa"/>
              <w:left w:w="20" w:type="dxa"/>
              <w:bottom w:w="20" w:type="dxa"/>
              <w:right w:w="20" w:type="dxa"/>
            </w:tcMar>
            <w:vAlign w:val="center"/>
            <w:hideMark/>
          </w:tcPr>
          <w:p w14:paraId="0F34A1CD" w14:textId="77777777" w:rsidR="009F0363" w:rsidRPr="003521C2" w:rsidRDefault="009F0363" w:rsidP="00A602E9">
            <w:pPr>
              <w:pStyle w:val="movimento2"/>
              <w:rPr>
                <w:color w:val="002060"/>
              </w:rPr>
            </w:pPr>
            <w:r w:rsidRPr="003521C2">
              <w:rPr>
                <w:color w:val="002060"/>
              </w:rPr>
              <w:t xml:space="preserve">(FUTSAL SAMBUCHETO) </w:t>
            </w:r>
          </w:p>
        </w:tc>
        <w:tc>
          <w:tcPr>
            <w:tcW w:w="800" w:type="dxa"/>
            <w:tcMar>
              <w:top w:w="20" w:type="dxa"/>
              <w:left w:w="20" w:type="dxa"/>
              <w:bottom w:w="20" w:type="dxa"/>
              <w:right w:w="20" w:type="dxa"/>
            </w:tcMar>
            <w:vAlign w:val="center"/>
            <w:hideMark/>
          </w:tcPr>
          <w:p w14:paraId="712FF3A9"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57A39174" w14:textId="77777777" w:rsidR="009F0363" w:rsidRPr="003521C2" w:rsidRDefault="009F0363" w:rsidP="00A602E9">
            <w:pPr>
              <w:pStyle w:val="movimento"/>
              <w:rPr>
                <w:color w:val="002060"/>
              </w:rPr>
            </w:pPr>
            <w:r w:rsidRPr="003521C2">
              <w:rPr>
                <w:color w:val="002060"/>
              </w:rPr>
              <w:t>ROCCHI MATTEO</w:t>
            </w:r>
          </w:p>
        </w:tc>
        <w:tc>
          <w:tcPr>
            <w:tcW w:w="2200" w:type="dxa"/>
            <w:tcMar>
              <w:top w:w="20" w:type="dxa"/>
              <w:left w:w="20" w:type="dxa"/>
              <w:bottom w:w="20" w:type="dxa"/>
              <w:right w:w="20" w:type="dxa"/>
            </w:tcMar>
            <w:vAlign w:val="center"/>
            <w:hideMark/>
          </w:tcPr>
          <w:p w14:paraId="3910011B" w14:textId="77777777" w:rsidR="009F0363" w:rsidRPr="003521C2" w:rsidRDefault="009F0363" w:rsidP="00A602E9">
            <w:pPr>
              <w:pStyle w:val="movimento2"/>
              <w:rPr>
                <w:color w:val="002060"/>
              </w:rPr>
            </w:pPr>
            <w:r w:rsidRPr="003521C2">
              <w:rPr>
                <w:color w:val="002060"/>
              </w:rPr>
              <w:t xml:space="preserve">(MANTOVANI C5) </w:t>
            </w:r>
          </w:p>
        </w:tc>
      </w:tr>
      <w:tr w:rsidR="009F0363" w:rsidRPr="003521C2" w14:paraId="0B5B403D" w14:textId="77777777" w:rsidTr="00A602E9">
        <w:tc>
          <w:tcPr>
            <w:tcW w:w="2200" w:type="dxa"/>
            <w:tcMar>
              <w:top w:w="20" w:type="dxa"/>
              <w:left w:w="20" w:type="dxa"/>
              <w:bottom w:w="20" w:type="dxa"/>
              <w:right w:w="20" w:type="dxa"/>
            </w:tcMar>
            <w:vAlign w:val="center"/>
            <w:hideMark/>
          </w:tcPr>
          <w:p w14:paraId="5129F9BE" w14:textId="77777777" w:rsidR="009F0363" w:rsidRPr="003521C2" w:rsidRDefault="009F0363" w:rsidP="00A602E9">
            <w:pPr>
              <w:pStyle w:val="movimento"/>
              <w:rPr>
                <w:color w:val="002060"/>
              </w:rPr>
            </w:pPr>
            <w:r w:rsidRPr="003521C2">
              <w:rPr>
                <w:color w:val="002060"/>
              </w:rPr>
              <w:t>GRILLO SEBASTIANO</w:t>
            </w:r>
          </w:p>
        </w:tc>
        <w:tc>
          <w:tcPr>
            <w:tcW w:w="2200" w:type="dxa"/>
            <w:tcMar>
              <w:top w:w="20" w:type="dxa"/>
              <w:left w:w="20" w:type="dxa"/>
              <w:bottom w:w="20" w:type="dxa"/>
              <w:right w:w="20" w:type="dxa"/>
            </w:tcMar>
            <w:vAlign w:val="center"/>
            <w:hideMark/>
          </w:tcPr>
          <w:p w14:paraId="525EC1CB" w14:textId="77777777" w:rsidR="009F0363" w:rsidRPr="003521C2" w:rsidRDefault="009F0363" w:rsidP="00A602E9">
            <w:pPr>
              <w:pStyle w:val="movimento2"/>
              <w:rPr>
                <w:color w:val="002060"/>
              </w:rPr>
            </w:pPr>
            <w:r w:rsidRPr="003521C2">
              <w:rPr>
                <w:color w:val="002060"/>
              </w:rPr>
              <w:t xml:space="preserve">(SAN SEVERINO MARCHE) </w:t>
            </w:r>
          </w:p>
        </w:tc>
        <w:tc>
          <w:tcPr>
            <w:tcW w:w="800" w:type="dxa"/>
            <w:tcMar>
              <w:top w:w="20" w:type="dxa"/>
              <w:left w:w="20" w:type="dxa"/>
              <w:bottom w:w="20" w:type="dxa"/>
              <w:right w:w="20" w:type="dxa"/>
            </w:tcMar>
            <w:vAlign w:val="center"/>
            <w:hideMark/>
          </w:tcPr>
          <w:p w14:paraId="183D656F"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06692141"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0A2D6A7F" w14:textId="77777777" w:rsidR="009F0363" w:rsidRPr="003521C2" w:rsidRDefault="009F0363" w:rsidP="00A602E9">
            <w:pPr>
              <w:pStyle w:val="movimento2"/>
              <w:rPr>
                <w:color w:val="002060"/>
              </w:rPr>
            </w:pPr>
            <w:r w:rsidRPr="003521C2">
              <w:rPr>
                <w:color w:val="002060"/>
              </w:rPr>
              <w:t> </w:t>
            </w:r>
          </w:p>
        </w:tc>
      </w:tr>
    </w:tbl>
    <w:p w14:paraId="46BC1D2E" w14:textId="77777777" w:rsidR="009F0363" w:rsidRPr="003521C2" w:rsidRDefault="009F0363" w:rsidP="009F0363">
      <w:pPr>
        <w:pStyle w:val="titolo20"/>
        <w:rPr>
          <w:rFonts w:eastAsiaTheme="minorEastAsia"/>
          <w:color w:val="002060"/>
        </w:rPr>
      </w:pPr>
      <w:r w:rsidRPr="003521C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03A12661" w14:textId="77777777" w:rsidTr="00A602E9">
        <w:tc>
          <w:tcPr>
            <w:tcW w:w="2200" w:type="dxa"/>
            <w:tcMar>
              <w:top w:w="20" w:type="dxa"/>
              <w:left w:w="20" w:type="dxa"/>
              <w:bottom w:w="20" w:type="dxa"/>
              <w:right w:w="20" w:type="dxa"/>
            </w:tcMar>
            <w:vAlign w:val="center"/>
            <w:hideMark/>
          </w:tcPr>
          <w:p w14:paraId="39B85051" w14:textId="77777777" w:rsidR="009F0363" w:rsidRPr="003521C2" w:rsidRDefault="009F0363" w:rsidP="00A602E9">
            <w:pPr>
              <w:pStyle w:val="movimento"/>
              <w:rPr>
                <w:color w:val="002060"/>
              </w:rPr>
            </w:pPr>
            <w:r w:rsidRPr="003521C2">
              <w:rPr>
                <w:color w:val="002060"/>
              </w:rPr>
              <w:t>GRASSI MICHELE</w:t>
            </w:r>
          </w:p>
        </w:tc>
        <w:tc>
          <w:tcPr>
            <w:tcW w:w="2200" w:type="dxa"/>
            <w:tcMar>
              <w:top w:w="20" w:type="dxa"/>
              <w:left w:w="20" w:type="dxa"/>
              <w:bottom w:w="20" w:type="dxa"/>
              <w:right w:w="20" w:type="dxa"/>
            </w:tcMar>
            <w:vAlign w:val="center"/>
            <w:hideMark/>
          </w:tcPr>
          <w:p w14:paraId="6EEE0EC3" w14:textId="77777777" w:rsidR="009F0363" w:rsidRPr="003521C2" w:rsidRDefault="009F0363" w:rsidP="00A602E9">
            <w:pPr>
              <w:pStyle w:val="movimento2"/>
              <w:rPr>
                <w:color w:val="002060"/>
              </w:rPr>
            </w:pPr>
            <w:r w:rsidRPr="003521C2">
              <w:rPr>
                <w:color w:val="002060"/>
              </w:rPr>
              <w:t xml:space="preserve">(ANKON NOVA MARMI) </w:t>
            </w:r>
          </w:p>
        </w:tc>
        <w:tc>
          <w:tcPr>
            <w:tcW w:w="800" w:type="dxa"/>
            <w:tcMar>
              <w:top w:w="20" w:type="dxa"/>
              <w:left w:w="20" w:type="dxa"/>
              <w:bottom w:w="20" w:type="dxa"/>
              <w:right w:w="20" w:type="dxa"/>
            </w:tcMar>
            <w:vAlign w:val="center"/>
            <w:hideMark/>
          </w:tcPr>
          <w:p w14:paraId="3DB938CA"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05C4713B" w14:textId="77777777" w:rsidR="009F0363" w:rsidRPr="003521C2" w:rsidRDefault="009F0363" w:rsidP="00A602E9">
            <w:pPr>
              <w:pStyle w:val="movimento"/>
              <w:rPr>
                <w:color w:val="002060"/>
              </w:rPr>
            </w:pPr>
            <w:r w:rsidRPr="003521C2">
              <w:rPr>
                <w:color w:val="002060"/>
              </w:rPr>
              <w:t>GUERRA LUCIO</w:t>
            </w:r>
          </w:p>
        </w:tc>
        <w:tc>
          <w:tcPr>
            <w:tcW w:w="2200" w:type="dxa"/>
            <w:tcMar>
              <w:top w:w="20" w:type="dxa"/>
              <w:left w:w="20" w:type="dxa"/>
              <w:bottom w:w="20" w:type="dxa"/>
              <w:right w:w="20" w:type="dxa"/>
            </w:tcMar>
            <w:vAlign w:val="center"/>
            <w:hideMark/>
          </w:tcPr>
          <w:p w14:paraId="5C38A1B9" w14:textId="77777777" w:rsidR="009F0363" w:rsidRPr="003521C2" w:rsidRDefault="009F0363" w:rsidP="00A602E9">
            <w:pPr>
              <w:pStyle w:val="movimento2"/>
              <w:rPr>
                <w:color w:val="002060"/>
              </w:rPr>
            </w:pPr>
            <w:r w:rsidRPr="003521C2">
              <w:rPr>
                <w:color w:val="002060"/>
              </w:rPr>
              <w:t xml:space="preserve">(PIEVE D ICO CALCIO A 5) </w:t>
            </w:r>
          </w:p>
        </w:tc>
      </w:tr>
      <w:tr w:rsidR="009F0363" w:rsidRPr="003521C2" w14:paraId="0FFB0773" w14:textId="77777777" w:rsidTr="00A602E9">
        <w:tc>
          <w:tcPr>
            <w:tcW w:w="2200" w:type="dxa"/>
            <w:tcMar>
              <w:top w:w="20" w:type="dxa"/>
              <w:left w:w="20" w:type="dxa"/>
              <w:bottom w:w="20" w:type="dxa"/>
              <w:right w:w="20" w:type="dxa"/>
            </w:tcMar>
            <w:vAlign w:val="center"/>
            <w:hideMark/>
          </w:tcPr>
          <w:p w14:paraId="584A077E" w14:textId="77777777" w:rsidR="009F0363" w:rsidRPr="003521C2" w:rsidRDefault="009F0363" w:rsidP="00A602E9">
            <w:pPr>
              <w:pStyle w:val="movimento"/>
              <w:rPr>
                <w:color w:val="002060"/>
              </w:rPr>
            </w:pPr>
            <w:r w:rsidRPr="003521C2">
              <w:rPr>
                <w:color w:val="002060"/>
              </w:rPr>
              <w:t>CENTONZE FRANCESCO</w:t>
            </w:r>
          </w:p>
        </w:tc>
        <w:tc>
          <w:tcPr>
            <w:tcW w:w="2200" w:type="dxa"/>
            <w:tcMar>
              <w:top w:w="20" w:type="dxa"/>
              <w:left w:w="20" w:type="dxa"/>
              <w:bottom w:w="20" w:type="dxa"/>
              <w:right w:w="20" w:type="dxa"/>
            </w:tcMar>
            <w:vAlign w:val="center"/>
            <w:hideMark/>
          </w:tcPr>
          <w:p w14:paraId="2B0E45B7" w14:textId="77777777" w:rsidR="009F0363" w:rsidRPr="003521C2" w:rsidRDefault="009F0363" w:rsidP="00A602E9">
            <w:pPr>
              <w:pStyle w:val="movimento2"/>
              <w:rPr>
                <w:color w:val="002060"/>
              </w:rPr>
            </w:pPr>
            <w:r w:rsidRPr="003521C2">
              <w:rPr>
                <w:color w:val="002060"/>
              </w:rPr>
              <w:t xml:space="preserve">(VERBENA C5 ANCONA) </w:t>
            </w:r>
          </w:p>
        </w:tc>
        <w:tc>
          <w:tcPr>
            <w:tcW w:w="800" w:type="dxa"/>
            <w:tcMar>
              <w:top w:w="20" w:type="dxa"/>
              <w:left w:w="20" w:type="dxa"/>
              <w:bottom w:w="20" w:type="dxa"/>
              <w:right w:w="20" w:type="dxa"/>
            </w:tcMar>
            <w:vAlign w:val="center"/>
            <w:hideMark/>
          </w:tcPr>
          <w:p w14:paraId="5D954842"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4301F075"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3C72823C" w14:textId="77777777" w:rsidR="009F0363" w:rsidRPr="003521C2" w:rsidRDefault="009F0363" w:rsidP="00A602E9">
            <w:pPr>
              <w:pStyle w:val="movimento2"/>
              <w:rPr>
                <w:color w:val="002060"/>
              </w:rPr>
            </w:pPr>
            <w:r w:rsidRPr="003521C2">
              <w:rPr>
                <w:color w:val="002060"/>
              </w:rPr>
              <w:t> </w:t>
            </w:r>
          </w:p>
        </w:tc>
      </w:tr>
    </w:tbl>
    <w:p w14:paraId="2C597D7A" w14:textId="77777777" w:rsidR="009F0363" w:rsidRPr="003521C2" w:rsidRDefault="009F0363" w:rsidP="009F0363">
      <w:pPr>
        <w:pStyle w:val="titolo10"/>
        <w:rPr>
          <w:rFonts w:eastAsiaTheme="minorEastAsia"/>
          <w:color w:val="002060"/>
        </w:rPr>
      </w:pPr>
      <w:r w:rsidRPr="003521C2">
        <w:rPr>
          <w:color w:val="002060"/>
        </w:rPr>
        <w:t xml:space="preserve">GARE DEL 21/ 3/2026 </w:t>
      </w:r>
    </w:p>
    <w:p w14:paraId="002F7BBA" w14:textId="77777777" w:rsidR="009F0363" w:rsidRPr="003521C2" w:rsidRDefault="009F0363" w:rsidP="009F0363">
      <w:pPr>
        <w:pStyle w:val="titolo7a"/>
        <w:rPr>
          <w:color w:val="002060"/>
        </w:rPr>
      </w:pPr>
      <w:r w:rsidRPr="003521C2">
        <w:rPr>
          <w:color w:val="002060"/>
        </w:rPr>
        <w:t xml:space="preserve">PROVVEDIMENTI DISCIPLINARI </w:t>
      </w:r>
    </w:p>
    <w:p w14:paraId="38AA5035" w14:textId="77777777" w:rsidR="009F0363" w:rsidRPr="003521C2" w:rsidRDefault="009F0363" w:rsidP="009F0363">
      <w:pPr>
        <w:pStyle w:val="titolo7b0"/>
        <w:rPr>
          <w:color w:val="002060"/>
        </w:rPr>
      </w:pPr>
      <w:r w:rsidRPr="003521C2">
        <w:rPr>
          <w:color w:val="002060"/>
        </w:rPr>
        <w:t xml:space="preserve">In base alle risultanze degli atti ufficiali sono state deliberate le seguenti sanzioni disciplinari. </w:t>
      </w:r>
    </w:p>
    <w:p w14:paraId="78D3DF96" w14:textId="77777777" w:rsidR="009F0363" w:rsidRPr="003521C2" w:rsidRDefault="009F0363" w:rsidP="009F0363">
      <w:pPr>
        <w:pStyle w:val="titolo30"/>
        <w:rPr>
          <w:color w:val="002060"/>
        </w:rPr>
      </w:pPr>
      <w:r w:rsidRPr="003521C2">
        <w:rPr>
          <w:color w:val="002060"/>
        </w:rPr>
        <w:t xml:space="preserve">ALLENATORI </w:t>
      </w:r>
    </w:p>
    <w:p w14:paraId="73358004" w14:textId="77777777" w:rsidR="009F0363" w:rsidRPr="003521C2" w:rsidRDefault="009F0363" w:rsidP="009F0363">
      <w:pPr>
        <w:pStyle w:val="titolo20"/>
        <w:rPr>
          <w:color w:val="002060"/>
        </w:rPr>
      </w:pPr>
      <w:r w:rsidRPr="003521C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0697909A" w14:textId="77777777" w:rsidTr="00A602E9">
        <w:tc>
          <w:tcPr>
            <w:tcW w:w="2200" w:type="dxa"/>
            <w:tcMar>
              <w:top w:w="20" w:type="dxa"/>
              <w:left w:w="20" w:type="dxa"/>
              <w:bottom w:w="20" w:type="dxa"/>
              <w:right w:w="20" w:type="dxa"/>
            </w:tcMar>
            <w:vAlign w:val="center"/>
            <w:hideMark/>
          </w:tcPr>
          <w:p w14:paraId="667D037A" w14:textId="77777777" w:rsidR="009F0363" w:rsidRPr="003521C2" w:rsidRDefault="009F0363" w:rsidP="00A602E9">
            <w:pPr>
              <w:pStyle w:val="movimento"/>
              <w:rPr>
                <w:color w:val="002060"/>
              </w:rPr>
            </w:pPr>
            <w:r w:rsidRPr="003521C2">
              <w:rPr>
                <w:color w:val="002060"/>
              </w:rPr>
              <w:t>PIRRO MATTEO</w:t>
            </w:r>
          </w:p>
        </w:tc>
        <w:tc>
          <w:tcPr>
            <w:tcW w:w="2200" w:type="dxa"/>
            <w:tcMar>
              <w:top w:w="20" w:type="dxa"/>
              <w:left w:w="20" w:type="dxa"/>
              <w:bottom w:w="20" w:type="dxa"/>
              <w:right w:w="20" w:type="dxa"/>
            </w:tcMar>
            <w:vAlign w:val="center"/>
            <w:hideMark/>
          </w:tcPr>
          <w:p w14:paraId="64FB3A0E" w14:textId="77777777" w:rsidR="009F0363" w:rsidRPr="003521C2" w:rsidRDefault="009F0363" w:rsidP="00A602E9">
            <w:pPr>
              <w:pStyle w:val="movimento2"/>
              <w:rPr>
                <w:color w:val="002060"/>
              </w:rPr>
            </w:pPr>
            <w:r w:rsidRPr="003521C2">
              <w:rPr>
                <w:color w:val="002060"/>
              </w:rPr>
              <w:t xml:space="preserve">(CDC 2018) </w:t>
            </w:r>
          </w:p>
        </w:tc>
        <w:tc>
          <w:tcPr>
            <w:tcW w:w="800" w:type="dxa"/>
            <w:tcMar>
              <w:top w:w="20" w:type="dxa"/>
              <w:left w:w="20" w:type="dxa"/>
              <w:bottom w:w="20" w:type="dxa"/>
              <w:right w:w="20" w:type="dxa"/>
            </w:tcMar>
            <w:vAlign w:val="center"/>
            <w:hideMark/>
          </w:tcPr>
          <w:p w14:paraId="14EF2A04"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362BA9C1"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441C23D6" w14:textId="77777777" w:rsidR="009F0363" w:rsidRPr="003521C2" w:rsidRDefault="009F0363" w:rsidP="00A602E9">
            <w:pPr>
              <w:pStyle w:val="movimento2"/>
              <w:rPr>
                <w:color w:val="002060"/>
              </w:rPr>
            </w:pPr>
            <w:r w:rsidRPr="003521C2">
              <w:rPr>
                <w:color w:val="002060"/>
              </w:rPr>
              <w:t> </w:t>
            </w:r>
          </w:p>
        </w:tc>
      </w:tr>
    </w:tbl>
    <w:p w14:paraId="7F931ED6" w14:textId="77777777" w:rsidR="009F0363" w:rsidRPr="003521C2" w:rsidRDefault="009F0363" w:rsidP="009F0363">
      <w:pPr>
        <w:pStyle w:val="titolo30"/>
        <w:rPr>
          <w:rFonts w:eastAsiaTheme="minorEastAsia"/>
          <w:color w:val="002060"/>
        </w:rPr>
      </w:pPr>
      <w:r w:rsidRPr="003521C2">
        <w:rPr>
          <w:color w:val="002060"/>
        </w:rPr>
        <w:t xml:space="preserve">CALCIATORI NON ESPULSI </w:t>
      </w:r>
    </w:p>
    <w:p w14:paraId="4A12EF1A" w14:textId="77777777" w:rsidR="009F0363" w:rsidRPr="003521C2" w:rsidRDefault="009F0363" w:rsidP="009F0363">
      <w:pPr>
        <w:pStyle w:val="titolo20"/>
        <w:rPr>
          <w:color w:val="002060"/>
        </w:rPr>
      </w:pPr>
      <w:r w:rsidRPr="003521C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06B18F90" w14:textId="77777777" w:rsidTr="00A602E9">
        <w:tc>
          <w:tcPr>
            <w:tcW w:w="2200" w:type="dxa"/>
            <w:tcMar>
              <w:top w:w="20" w:type="dxa"/>
              <w:left w:w="20" w:type="dxa"/>
              <w:bottom w:w="20" w:type="dxa"/>
              <w:right w:w="20" w:type="dxa"/>
            </w:tcMar>
            <w:vAlign w:val="center"/>
            <w:hideMark/>
          </w:tcPr>
          <w:p w14:paraId="536B9FEC" w14:textId="77777777" w:rsidR="009F0363" w:rsidRPr="003521C2" w:rsidRDefault="009F0363" w:rsidP="00A602E9">
            <w:pPr>
              <w:pStyle w:val="movimento"/>
              <w:rPr>
                <w:color w:val="002060"/>
              </w:rPr>
            </w:pPr>
            <w:r w:rsidRPr="003521C2">
              <w:rPr>
                <w:color w:val="002060"/>
              </w:rPr>
              <w:lastRenderedPageBreak/>
              <w:t>LUCHETTI ALESSANDRO</w:t>
            </w:r>
          </w:p>
        </w:tc>
        <w:tc>
          <w:tcPr>
            <w:tcW w:w="2200" w:type="dxa"/>
            <w:tcMar>
              <w:top w:w="20" w:type="dxa"/>
              <w:left w:w="20" w:type="dxa"/>
              <w:bottom w:w="20" w:type="dxa"/>
              <w:right w:w="20" w:type="dxa"/>
            </w:tcMar>
            <w:vAlign w:val="center"/>
            <w:hideMark/>
          </w:tcPr>
          <w:p w14:paraId="62E2F4A7" w14:textId="77777777" w:rsidR="009F0363" w:rsidRPr="003521C2" w:rsidRDefault="009F0363" w:rsidP="00A602E9">
            <w:pPr>
              <w:pStyle w:val="movimento2"/>
              <w:rPr>
                <w:color w:val="002060"/>
              </w:rPr>
            </w:pPr>
            <w:r w:rsidRPr="003521C2">
              <w:rPr>
                <w:color w:val="002060"/>
              </w:rPr>
              <w:t xml:space="preserve">(SAN BIAGIO) </w:t>
            </w:r>
          </w:p>
        </w:tc>
        <w:tc>
          <w:tcPr>
            <w:tcW w:w="800" w:type="dxa"/>
            <w:tcMar>
              <w:top w:w="20" w:type="dxa"/>
              <w:left w:w="20" w:type="dxa"/>
              <w:bottom w:w="20" w:type="dxa"/>
              <w:right w:w="20" w:type="dxa"/>
            </w:tcMar>
            <w:vAlign w:val="center"/>
            <w:hideMark/>
          </w:tcPr>
          <w:p w14:paraId="37D0954B"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57FC23EE"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7EFB3873" w14:textId="77777777" w:rsidR="009F0363" w:rsidRPr="003521C2" w:rsidRDefault="009F0363" w:rsidP="00A602E9">
            <w:pPr>
              <w:pStyle w:val="movimento2"/>
              <w:rPr>
                <w:color w:val="002060"/>
              </w:rPr>
            </w:pPr>
            <w:r w:rsidRPr="003521C2">
              <w:rPr>
                <w:color w:val="002060"/>
              </w:rPr>
              <w:t> </w:t>
            </w:r>
          </w:p>
        </w:tc>
      </w:tr>
    </w:tbl>
    <w:p w14:paraId="64DD3D7C" w14:textId="77777777" w:rsidR="009F0363" w:rsidRPr="003521C2" w:rsidRDefault="009F0363" w:rsidP="009F0363">
      <w:pPr>
        <w:pStyle w:val="titolo20"/>
        <w:rPr>
          <w:rFonts w:eastAsiaTheme="minorEastAsia"/>
          <w:color w:val="002060"/>
        </w:rPr>
      </w:pPr>
      <w:r w:rsidRPr="003521C2">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170EEB89" w14:textId="77777777" w:rsidTr="00A602E9">
        <w:tc>
          <w:tcPr>
            <w:tcW w:w="2200" w:type="dxa"/>
            <w:tcMar>
              <w:top w:w="20" w:type="dxa"/>
              <w:left w:w="20" w:type="dxa"/>
              <w:bottom w:w="20" w:type="dxa"/>
              <w:right w:w="20" w:type="dxa"/>
            </w:tcMar>
            <w:vAlign w:val="center"/>
            <w:hideMark/>
          </w:tcPr>
          <w:p w14:paraId="168CA467" w14:textId="77777777" w:rsidR="009F0363" w:rsidRPr="003521C2" w:rsidRDefault="009F0363" w:rsidP="00A602E9">
            <w:pPr>
              <w:pStyle w:val="movimento"/>
              <w:rPr>
                <w:color w:val="002060"/>
              </w:rPr>
            </w:pPr>
            <w:r w:rsidRPr="003521C2">
              <w:rPr>
                <w:color w:val="002060"/>
              </w:rPr>
              <w:t>PANETTI NICOLAS</w:t>
            </w:r>
          </w:p>
        </w:tc>
        <w:tc>
          <w:tcPr>
            <w:tcW w:w="2200" w:type="dxa"/>
            <w:tcMar>
              <w:top w:w="20" w:type="dxa"/>
              <w:left w:w="20" w:type="dxa"/>
              <w:bottom w:w="20" w:type="dxa"/>
              <w:right w:w="20" w:type="dxa"/>
            </w:tcMar>
            <w:vAlign w:val="center"/>
            <w:hideMark/>
          </w:tcPr>
          <w:p w14:paraId="2C8BBB8A" w14:textId="77777777" w:rsidR="009F0363" w:rsidRPr="003521C2" w:rsidRDefault="009F0363" w:rsidP="00A602E9">
            <w:pPr>
              <w:pStyle w:val="movimento2"/>
              <w:rPr>
                <w:color w:val="002060"/>
              </w:rPr>
            </w:pPr>
            <w:r w:rsidRPr="003521C2">
              <w:rPr>
                <w:color w:val="002060"/>
              </w:rPr>
              <w:t xml:space="preserve">(SAN BIAGIO) </w:t>
            </w:r>
          </w:p>
        </w:tc>
        <w:tc>
          <w:tcPr>
            <w:tcW w:w="800" w:type="dxa"/>
            <w:tcMar>
              <w:top w:w="20" w:type="dxa"/>
              <w:left w:w="20" w:type="dxa"/>
              <w:bottom w:w="20" w:type="dxa"/>
              <w:right w:w="20" w:type="dxa"/>
            </w:tcMar>
            <w:vAlign w:val="center"/>
            <w:hideMark/>
          </w:tcPr>
          <w:p w14:paraId="07A678D9"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1876DCE6"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230522A5" w14:textId="77777777" w:rsidR="009F0363" w:rsidRPr="003521C2" w:rsidRDefault="009F0363" w:rsidP="00A602E9">
            <w:pPr>
              <w:pStyle w:val="movimento2"/>
              <w:rPr>
                <w:color w:val="002060"/>
              </w:rPr>
            </w:pPr>
            <w:r w:rsidRPr="003521C2">
              <w:rPr>
                <w:color w:val="002060"/>
              </w:rPr>
              <w:t> </w:t>
            </w:r>
          </w:p>
        </w:tc>
      </w:tr>
    </w:tbl>
    <w:p w14:paraId="326EA736" w14:textId="77777777" w:rsidR="009F0363" w:rsidRPr="003521C2" w:rsidRDefault="009F0363" w:rsidP="009F0363">
      <w:pPr>
        <w:pStyle w:val="titolo20"/>
        <w:rPr>
          <w:rFonts w:eastAsiaTheme="minorEastAsia"/>
          <w:color w:val="002060"/>
        </w:rPr>
      </w:pPr>
      <w:r w:rsidRPr="003521C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67FA8D02" w14:textId="77777777" w:rsidTr="00A602E9">
        <w:tc>
          <w:tcPr>
            <w:tcW w:w="2200" w:type="dxa"/>
            <w:tcMar>
              <w:top w:w="20" w:type="dxa"/>
              <w:left w:w="20" w:type="dxa"/>
              <w:bottom w:w="20" w:type="dxa"/>
              <w:right w:w="20" w:type="dxa"/>
            </w:tcMar>
            <w:vAlign w:val="center"/>
            <w:hideMark/>
          </w:tcPr>
          <w:p w14:paraId="5A117E2F" w14:textId="77777777" w:rsidR="009F0363" w:rsidRPr="003521C2" w:rsidRDefault="009F0363" w:rsidP="00A602E9">
            <w:pPr>
              <w:pStyle w:val="movimento"/>
              <w:rPr>
                <w:color w:val="002060"/>
              </w:rPr>
            </w:pPr>
            <w:r w:rsidRPr="003521C2">
              <w:rPr>
                <w:color w:val="002060"/>
              </w:rPr>
              <w:t>FILIPPONI LORENZO</w:t>
            </w:r>
          </w:p>
        </w:tc>
        <w:tc>
          <w:tcPr>
            <w:tcW w:w="2200" w:type="dxa"/>
            <w:tcMar>
              <w:top w:w="20" w:type="dxa"/>
              <w:left w:w="20" w:type="dxa"/>
              <w:bottom w:w="20" w:type="dxa"/>
              <w:right w:w="20" w:type="dxa"/>
            </w:tcMar>
            <w:vAlign w:val="center"/>
            <w:hideMark/>
          </w:tcPr>
          <w:p w14:paraId="6C22BA6C" w14:textId="77777777" w:rsidR="009F0363" w:rsidRPr="003521C2" w:rsidRDefault="009F0363" w:rsidP="00A602E9">
            <w:pPr>
              <w:pStyle w:val="movimento2"/>
              <w:rPr>
                <w:color w:val="002060"/>
              </w:rPr>
            </w:pPr>
            <w:r w:rsidRPr="003521C2">
              <w:rPr>
                <w:color w:val="002060"/>
              </w:rPr>
              <w:t xml:space="preserve">(CDC 2018) </w:t>
            </w:r>
          </w:p>
        </w:tc>
        <w:tc>
          <w:tcPr>
            <w:tcW w:w="800" w:type="dxa"/>
            <w:tcMar>
              <w:top w:w="20" w:type="dxa"/>
              <w:left w:w="20" w:type="dxa"/>
              <w:bottom w:w="20" w:type="dxa"/>
              <w:right w:w="20" w:type="dxa"/>
            </w:tcMar>
            <w:vAlign w:val="center"/>
            <w:hideMark/>
          </w:tcPr>
          <w:p w14:paraId="0B56A9EA"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16C1200C"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09F71C04" w14:textId="77777777" w:rsidR="009F0363" w:rsidRPr="003521C2" w:rsidRDefault="009F0363" w:rsidP="00A602E9">
            <w:pPr>
              <w:pStyle w:val="movimento2"/>
              <w:rPr>
                <w:color w:val="002060"/>
              </w:rPr>
            </w:pPr>
            <w:r w:rsidRPr="003521C2">
              <w:rPr>
                <w:color w:val="002060"/>
              </w:rPr>
              <w:t> </w:t>
            </w:r>
          </w:p>
        </w:tc>
      </w:tr>
    </w:tbl>
    <w:p w14:paraId="1200717A" w14:textId="77777777" w:rsidR="009F0363" w:rsidRPr="003521C2" w:rsidRDefault="009F0363" w:rsidP="009F0363">
      <w:pPr>
        <w:pStyle w:val="titolo20"/>
        <w:rPr>
          <w:rFonts w:eastAsiaTheme="minorEastAsia"/>
          <w:color w:val="002060"/>
        </w:rPr>
      </w:pPr>
      <w:r w:rsidRPr="003521C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56369265" w14:textId="77777777" w:rsidTr="00A602E9">
        <w:tc>
          <w:tcPr>
            <w:tcW w:w="2200" w:type="dxa"/>
            <w:tcMar>
              <w:top w:w="20" w:type="dxa"/>
              <w:left w:w="20" w:type="dxa"/>
              <w:bottom w:w="20" w:type="dxa"/>
              <w:right w:w="20" w:type="dxa"/>
            </w:tcMar>
            <w:vAlign w:val="center"/>
            <w:hideMark/>
          </w:tcPr>
          <w:p w14:paraId="360E1071" w14:textId="77777777" w:rsidR="009F0363" w:rsidRPr="003521C2" w:rsidRDefault="009F0363" w:rsidP="00A602E9">
            <w:pPr>
              <w:pStyle w:val="movimento"/>
              <w:rPr>
                <w:color w:val="002060"/>
              </w:rPr>
            </w:pPr>
            <w:r w:rsidRPr="003521C2">
              <w:rPr>
                <w:color w:val="002060"/>
              </w:rPr>
              <w:t>RANGO MICHAEL</w:t>
            </w:r>
          </w:p>
        </w:tc>
        <w:tc>
          <w:tcPr>
            <w:tcW w:w="2200" w:type="dxa"/>
            <w:tcMar>
              <w:top w:w="20" w:type="dxa"/>
              <w:left w:w="20" w:type="dxa"/>
              <w:bottom w:w="20" w:type="dxa"/>
              <w:right w:w="20" w:type="dxa"/>
            </w:tcMar>
            <w:vAlign w:val="center"/>
            <w:hideMark/>
          </w:tcPr>
          <w:p w14:paraId="54997E97" w14:textId="77777777" w:rsidR="009F0363" w:rsidRPr="003521C2" w:rsidRDefault="009F0363" w:rsidP="00A602E9">
            <w:pPr>
              <w:pStyle w:val="movimento2"/>
              <w:rPr>
                <w:color w:val="002060"/>
              </w:rPr>
            </w:pPr>
            <w:r w:rsidRPr="003521C2">
              <w:rPr>
                <w:color w:val="002060"/>
              </w:rPr>
              <w:t xml:space="preserve">(CDC 2018) </w:t>
            </w:r>
          </w:p>
        </w:tc>
        <w:tc>
          <w:tcPr>
            <w:tcW w:w="800" w:type="dxa"/>
            <w:tcMar>
              <w:top w:w="20" w:type="dxa"/>
              <w:left w:w="20" w:type="dxa"/>
              <w:bottom w:w="20" w:type="dxa"/>
              <w:right w:w="20" w:type="dxa"/>
            </w:tcMar>
            <w:vAlign w:val="center"/>
            <w:hideMark/>
          </w:tcPr>
          <w:p w14:paraId="1F9A41E5"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7BDEBC43" w14:textId="77777777" w:rsidR="009F0363" w:rsidRPr="003521C2" w:rsidRDefault="009F0363" w:rsidP="00A602E9">
            <w:pPr>
              <w:pStyle w:val="movimento"/>
              <w:rPr>
                <w:color w:val="002060"/>
              </w:rPr>
            </w:pPr>
            <w:r w:rsidRPr="003521C2">
              <w:rPr>
                <w:color w:val="002060"/>
              </w:rPr>
              <w:t>LOMBARDI MICHELE</w:t>
            </w:r>
          </w:p>
        </w:tc>
        <w:tc>
          <w:tcPr>
            <w:tcW w:w="2200" w:type="dxa"/>
            <w:tcMar>
              <w:top w:w="20" w:type="dxa"/>
              <w:left w:w="20" w:type="dxa"/>
              <w:bottom w:w="20" w:type="dxa"/>
              <w:right w:w="20" w:type="dxa"/>
            </w:tcMar>
            <w:vAlign w:val="center"/>
            <w:hideMark/>
          </w:tcPr>
          <w:p w14:paraId="2AE960E2" w14:textId="77777777" w:rsidR="009F0363" w:rsidRPr="003521C2" w:rsidRDefault="009F0363" w:rsidP="00A602E9">
            <w:pPr>
              <w:pStyle w:val="movimento2"/>
              <w:rPr>
                <w:color w:val="002060"/>
              </w:rPr>
            </w:pPr>
            <w:r w:rsidRPr="003521C2">
              <w:rPr>
                <w:color w:val="002060"/>
              </w:rPr>
              <w:t xml:space="preserve">(FUTSAL CASTELFIDARDO) </w:t>
            </w:r>
          </w:p>
        </w:tc>
      </w:tr>
    </w:tbl>
    <w:p w14:paraId="069B13CC" w14:textId="77777777" w:rsidR="009F0363" w:rsidRPr="003521C2" w:rsidRDefault="009F0363" w:rsidP="009F0363">
      <w:pPr>
        <w:pStyle w:val="titolo20"/>
        <w:rPr>
          <w:rFonts w:eastAsiaTheme="minorEastAsia"/>
          <w:color w:val="002060"/>
        </w:rPr>
      </w:pPr>
      <w:r w:rsidRPr="003521C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244606DE" w14:textId="77777777" w:rsidTr="00A602E9">
        <w:tc>
          <w:tcPr>
            <w:tcW w:w="2200" w:type="dxa"/>
            <w:tcMar>
              <w:top w:w="20" w:type="dxa"/>
              <w:left w:w="20" w:type="dxa"/>
              <w:bottom w:w="20" w:type="dxa"/>
              <w:right w:w="20" w:type="dxa"/>
            </w:tcMar>
            <w:vAlign w:val="center"/>
            <w:hideMark/>
          </w:tcPr>
          <w:p w14:paraId="06532A31" w14:textId="77777777" w:rsidR="009F0363" w:rsidRPr="003521C2" w:rsidRDefault="009F0363" w:rsidP="00A602E9">
            <w:pPr>
              <w:pStyle w:val="movimento"/>
              <w:rPr>
                <w:color w:val="002060"/>
              </w:rPr>
            </w:pPr>
            <w:r w:rsidRPr="003521C2">
              <w:rPr>
                <w:color w:val="002060"/>
              </w:rPr>
              <w:t>CENTAMORE RICCARDO</w:t>
            </w:r>
          </w:p>
        </w:tc>
        <w:tc>
          <w:tcPr>
            <w:tcW w:w="2200" w:type="dxa"/>
            <w:tcMar>
              <w:top w:w="20" w:type="dxa"/>
              <w:left w:w="20" w:type="dxa"/>
              <w:bottom w:w="20" w:type="dxa"/>
              <w:right w:w="20" w:type="dxa"/>
            </w:tcMar>
            <w:vAlign w:val="center"/>
            <w:hideMark/>
          </w:tcPr>
          <w:p w14:paraId="3F864C4E" w14:textId="77777777" w:rsidR="009F0363" w:rsidRPr="003521C2" w:rsidRDefault="009F0363" w:rsidP="00A602E9">
            <w:pPr>
              <w:pStyle w:val="movimento2"/>
              <w:rPr>
                <w:color w:val="002060"/>
              </w:rPr>
            </w:pPr>
            <w:r w:rsidRPr="003521C2">
              <w:rPr>
                <w:color w:val="002060"/>
              </w:rPr>
              <w:t xml:space="preserve">(CDC 2018) </w:t>
            </w:r>
          </w:p>
        </w:tc>
        <w:tc>
          <w:tcPr>
            <w:tcW w:w="800" w:type="dxa"/>
            <w:tcMar>
              <w:top w:w="20" w:type="dxa"/>
              <w:left w:w="20" w:type="dxa"/>
              <w:bottom w:w="20" w:type="dxa"/>
              <w:right w:w="20" w:type="dxa"/>
            </w:tcMar>
            <w:vAlign w:val="center"/>
            <w:hideMark/>
          </w:tcPr>
          <w:p w14:paraId="1E2A1026"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4EBA440A" w14:textId="77777777" w:rsidR="009F0363" w:rsidRPr="003521C2" w:rsidRDefault="009F0363" w:rsidP="00A602E9">
            <w:pPr>
              <w:pStyle w:val="movimento"/>
              <w:rPr>
                <w:color w:val="002060"/>
              </w:rPr>
            </w:pPr>
            <w:r w:rsidRPr="003521C2">
              <w:rPr>
                <w:color w:val="002060"/>
              </w:rPr>
              <w:t>COACCI JOURI</w:t>
            </w:r>
          </w:p>
        </w:tc>
        <w:tc>
          <w:tcPr>
            <w:tcW w:w="2200" w:type="dxa"/>
            <w:tcMar>
              <w:top w:w="20" w:type="dxa"/>
              <w:left w:w="20" w:type="dxa"/>
              <w:bottom w:w="20" w:type="dxa"/>
              <w:right w:w="20" w:type="dxa"/>
            </w:tcMar>
            <w:vAlign w:val="center"/>
            <w:hideMark/>
          </w:tcPr>
          <w:p w14:paraId="5AD12359" w14:textId="77777777" w:rsidR="009F0363" w:rsidRPr="003521C2" w:rsidRDefault="009F0363" w:rsidP="00A602E9">
            <w:pPr>
              <w:pStyle w:val="movimento2"/>
              <w:rPr>
                <w:color w:val="002060"/>
              </w:rPr>
            </w:pPr>
            <w:r w:rsidRPr="003521C2">
              <w:rPr>
                <w:color w:val="002060"/>
              </w:rPr>
              <w:t xml:space="preserve">(SAN BIAGIO) </w:t>
            </w:r>
          </w:p>
        </w:tc>
      </w:tr>
    </w:tbl>
    <w:p w14:paraId="2D823DF4" w14:textId="77777777" w:rsidR="009F0363" w:rsidRDefault="009F0363" w:rsidP="009F0363">
      <w:pPr>
        <w:pStyle w:val="breakline"/>
        <w:rPr>
          <w:color w:val="002060"/>
        </w:rPr>
      </w:pPr>
    </w:p>
    <w:p w14:paraId="788F822B" w14:textId="77777777" w:rsidR="009F0363" w:rsidRPr="001910FC" w:rsidRDefault="009F0363" w:rsidP="009F0363">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3481A53B" w14:textId="77777777" w:rsidR="009F0363" w:rsidRPr="001910FC" w:rsidRDefault="009F0363" w:rsidP="009F0363">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6CAC9AC7" w14:textId="77777777" w:rsidR="009F0363" w:rsidRPr="003521C2" w:rsidRDefault="009F0363" w:rsidP="009F0363">
      <w:pPr>
        <w:pStyle w:val="breakline"/>
        <w:rPr>
          <w:rFonts w:eastAsiaTheme="minorEastAsia"/>
          <w:color w:val="002060"/>
        </w:rPr>
      </w:pPr>
    </w:p>
    <w:p w14:paraId="34BAB609" w14:textId="77777777" w:rsidR="009F0363" w:rsidRPr="003521C2" w:rsidRDefault="009F0363" w:rsidP="009F0363">
      <w:pPr>
        <w:pStyle w:val="titoloprinc0"/>
        <w:rPr>
          <w:color w:val="002060"/>
        </w:rPr>
      </w:pPr>
      <w:r w:rsidRPr="003521C2">
        <w:rPr>
          <w:color w:val="002060"/>
        </w:rPr>
        <w:t>CLASSIFICA</w:t>
      </w:r>
    </w:p>
    <w:p w14:paraId="79E646EA" w14:textId="77777777" w:rsidR="009F0363" w:rsidRPr="003521C2" w:rsidRDefault="009F0363" w:rsidP="009F0363">
      <w:pPr>
        <w:pStyle w:val="breakline"/>
        <w:rPr>
          <w:color w:val="002060"/>
        </w:rPr>
      </w:pPr>
    </w:p>
    <w:p w14:paraId="123B826F" w14:textId="77777777" w:rsidR="009F0363" w:rsidRPr="003521C2" w:rsidRDefault="009F0363" w:rsidP="009F0363">
      <w:pPr>
        <w:pStyle w:val="breakline"/>
        <w:rPr>
          <w:color w:val="002060"/>
        </w:rPr>
      </w:pPr>
    </w:p>
    <w:p w14:paraId="1007A6E2" w14:textId="77777777" w:rsidR="009F0363" w:rsidRPr="003521C2" w:rsidRDefault="009F0363" w:rsidP="009F0363">
      <w:pPr>
        <w:pStyle w:val="sottotitolocampionato10"/>
        <w:rPr>
          <w:color w:val="002060"/>
        </w:rPr>
      </w:pPr>
      <w:r w:rsidRPr="003521C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F0363" w:rsidRPr="003521C2" w14:paraId="4C5ED8B3" w14:textId="77777777" w:rsidTr="00A602E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9D551" w14:textId="77777777" w:rsidR="009F0363" w:rsidRPr="003521C2" w:rsidRDefault="009F0363" w:rsidP="00A602E9">
            <w:pPr>
              <w:pStyle w:val="headertabella0"/>
              <w:rPr>
                <w:color w:val="002060"/>
              </w:rPr>
            </w:pPr>
            <w:r w:rsidRPr="003521C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93427" w14:textId="77777777" w:rsidR="009F0363" w:rsidRPr="003521C2" w:rsidRDefault="009F0363" w:rsidP="00A602E9">
            <w:pPr>
              <w:pStyle w:val="headertabella0"/>
              <w:rPr>
                <w:color w:val="002060"/>
              </w:rPr>
            </w:pPr>
            <w:r w:rsidRPr="003521C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2B10F" w14:textId="77777777" w:rsidR="009F0363" w:rsidRPr="003521C2" w:rsidRDefault="009F0363" w:rsidP="00A602E9">
            <w:pPr>
              <w:pStyle w:val="headertabella0"/>
              <w:rPr>
                <w:color w:val="002060"/>
              </w:rPr>
            </w:pPr>
            <w:r w:rsidRPr="003521C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F4DB6" w14:textId="77777777" w:rsidR="009F0363" w:rsidRPr="003521C2" w:rsidRDefault="009F0363" w:rsidP="00A602E9">
            <w:pPr>
              <w:pStyle w:val="headertabella0"/>
              <w:rPr>
                <w:color w:val="002060"/>
              </w:rPr>
            </w:pPr>
            <w:r w:rsidRPr="003521C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520FA" w14:textId="77777777" w:rsidR="009F0363" w:rsidRPr="003521C2" w:rsidRDefault="009F0363" w:rsidP="00A602E9">
            <w:pPr>
              <w:pStyle w:val="headertabella0"/>
              <w:rPr>
                <w:color w:val="002060"/>
              </w:rPr>
            </w:pPr>
            <w:r w:rsidRPr="003521C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ED2D7" w14:textId="77777777" w:rsidR="009F0363" w:rsidRPr="003521C2" w:rsidRDefault="009F0363" w:rsidP="00A602E9">
            <w:pPr>
              <w:pStyle w:val="headertabella0"/>
              <w:rPr>
                <w:color w:val="002060"/>
              </w:rPr>
            </w:pPr>
            <w:r w:rsidRPr="003521C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B488B" w14:textId="77777777" w:rsidR="009F0363" w:rsidRPr="003521C2" w:rsidRDefault="009F0363" w:rsidP="00A602E9">
            <w:pPr>
              <w:pStyle w:val="headertabella0"/>
              <w:rPr>
                <w:color w:val="002060"/>
              </w:rPr>
            </w:pPr>
            <w:r w:rsidRPr="003521C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AA616" w14:textId="77777777" w:rsidR="009F0363" w:rsidRPr="003521C2" w:rsidRDefault="009F0363" w:rsidP="00A602E9">
            <w:pPr>
              <w:pStyle w:val="headertabella0"/>
              <w:rPr>
                <w:color w:val="002060"/>
              </w:rPr>
            </w:pPr>
            <w:r w:rsidRPr="003521C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24633" w14:textId="77777777" w:rsidR="009F0363" w:rsidRPr="003521C2" w:rsidRDefault="009F0363" w:rsidP="00A602E9">
            <w:pPr>
              <w:pStyle w:val="headertabella0"/>
              <w:rPr>
                <w:color w:val="002060"/>
              </w:rPr>
            </w:pPr>
            <w:r w:rsidRPr="003521C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BF2D0" w14:textId="77777777" w:rsidR="009F0363" w:rsidRPr="003521C2" w:rsidRDefault="009F0363" w:rsidP="00A602E9">
            <w:pPr>
              <w:pStyle w:val="headertabella0"/>
              <w:rPr>
                <w:color w:val="002060"/>
              </w:rPr>
            </w:pPr>
            <w:r w:rsidRPr="003521C2">
              <w:rPr>
                <w:color w:val="002060"/>
              </w:rPr>
              <w:t>PE</w:t>
            </w:r>
          </w:p>
        </w:tc>
      </w:tr>
      <w:tr w:rsidR="009F0363" w:rsidRPr="003521C2" w14:paraId="372A1BA0" w14:textId="77777777" w:rsidTr="00A602E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AC1B46" w14:textId="77777777" w:rsidR="009F0363" w:rsidRPr="003521C2" w:rsidRDefault="009F0363" w:rsidP="00A602E9">
            <w:pPr>
              <w:pStyle w:val="rowtabella0"/>
              <w:rPr>
                <w:color w:val="002060"/>
              </w:rPr>
            </w:pPr>
            <w:r w:rsidRPr="003521C2">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F3ADF" w14:textId="77777777" w:rsidR="009F0363" w:rsidRPr="003521C2" w:rsidRDefault="009F0363" w:rsidP="00A602E9">
            <w:pPr>
              <w:pStyle w:val="rowtabella0"/>
              <w:jc w:val="center"/>
              <w:rPr>
                <w:color w:val="002060"/>
              </w:rPr>
            </w:pPr>
            <w:r w:rsidRPr="003521C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27353"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F09CD" w14:textId="77777777" w:rsidR="009F0363" w:rsidRPr="003521C2" w:rsidRDefault="009F0363" w:rsidP="00A602E9">
            <w:pPr>
              <w:pStyle w:val="rowtabella0"/>
              <w:jc w:val="center"/>
              <w:rPr>
                <w:color w:val="002060"/>
              </w:rPr>
            </w:pPr>
            <w:r w:rsidRPr="003521C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7BE5C"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EB4CC"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AED18" w14:textId="77777777" w:rsidR="009F0363" w:rsidRPr="003521C2" w:rsidRDefault="009F0363" w:rsidP="00A602E9">
            <w:pPr>
              <w:pStyle w:val="rowtabella0"/>
              <w:jc w:val="center"/>
              <w:rPr>
                <w:color w:val="002060"/>
              </w:rPr>
            </w:pPr>
            <w:r w:rsidRPr="003521C2">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69CA5" w14:textId="77777777" w:rsidR="009F0363" w:rsidRPr="003521C2" w:rsidRDefault="009F0363" w:rsidP="00A602E9">
            <w:pPr>
              <w:pStyle w:val="rowtabella0"/>
              <w:jc w:val="center"/>
              <w:rPr>
                <w:color w:val="002060"/>
              </w:rPr>
            </w:pPr>
            <w:r w:rsidRPr="003521C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42122" w14:textId="77777777" w:rsidR="009F0363" w:rsidRPr="003521C2" w:rsidRDefault="009F0363" w:rsidP="00A602E9">
            <w:pPr>
              <w:pStyle w:val="rowtabella0"/>
              <w:jc w:val="center"/>
              <w:rPr>
                <w:color w:val="002060"/>
              </w:rPr>
            </w:pPr>
            <w:r w:rsidRPr="003521C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80239" w14:textId="77777777" w:rsidR="009F0363" w:rsidRPr="003521C2" w:rsidRDefault="009F0363" w:rsidP="00A602E9">
            <w:pPr>
              <w:pStyle w:val="rowtabella0"/>
              <w:jc w:val="center"/>
              <w:rPr>
                <w:color w:val="002060"/>
              </w:rPr>
            </w:pPr>
            <w:r w:rsidRPr="003521C2">
              <w:rPr>
                <w:color w:val="002060"/>
              </w:rPr>
              <w:t>0</w:t>
            </w:r>
          </w:p>
        </w:tc>
      </w:tr>
      <w:tr w:rsidR="009F0363" w:rsidRPr="003521C2" w14:paraId="21936B23"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729793" w14:textId="77777777" w:rsidR="009F0363" w:rsidRPr="003521C2" w:rsidRDefault="009F0363" w:rsidP="00A602E9">
            <w:pPr>
              <w:pStyle w:val="rowtabella0"/>
              <w:rPr>
                <w:color w:val="002060"/>
              </w:rPr>
            </w:pPr>
            <w:r w:rsidRPr="003521C2">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DC30F" w14:textId="77777777" w:rsidR="009F0363" w:rsidRPr="003521C2" w:rsidRDefault="009F0363" w:rsidP="00A602E9">
            <w:pPr>
              <w:pStyle w:val="rowtabella0"/>
              <w:jc w:val="center"/>
              <w:rPr>
                <w:color w:val="002060"/>
              </w:rPr>
            </w:pPr>
            <w:r w:rsidRPr="003521C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0FC6E"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0C3AE" w14:textId="77777777" w:rsidR="009F0363" w:rsidRPr="003521C2" w:rsidRDefault="009F0363" w:rsidP="00A602E9">
            <w:pPr>
              <w:pStyle w:val="rowtabella0"/>
              <w:jc w:val="center"/>
              <w:rPr>
                <w:color w:val="002060"/>
              </w:rPr>
            </w:pPr>
            <w:r w:rsidRPr="003521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FBB23"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AE7C8"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ADB18" w14:textId="77777777" w:rsidR="009F0363" w:rsidRPr="003521C2" w:rsidRDefault="009F0363" w:rsidP="00A602E9">
            <w:pPr>
              <w:pStyle w:val="rowtabella0"/>
              <w:jc w:val="center"/>
              <w:rPr>
                <w:color w:val="002060"/>
              </w:rPr>
            </w:pPr>
            <w:r w:rsidRPr="003521C2">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3EFBA" w14:textId="77777777" w:rsidR="009F0363" w:rsidRPr="003521C2" w:rsidRDefault="009F0363" w:rsidP="00A602E9">
            <w:pPr>
              <w:pStyle w:val="rowtabella0"/>
              <w:jc w:val="center"/>
              <w:rPr>
                <w:color w:val="002060"/>
              </w:rPr>
            </w:pPr>
            <w:r w:rsidRPr="003521C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07B66" w14:textId="77777777" w:rsidR="009F0363" w:rsidRPr="003521C2" w:rsidRDefault="009F0363" w:rsidP="00A602E9">
            <w:pPr>
              <w:pStyle w:val="rowtabella0"/>
              <w:jc w:val="center"/>
              <w:rPr>
                <w:color w:val="002060"/>
              </w:rPr>
            </w:pPr>
            <w:r w:rsidRPr="003521C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AE72D" w14:textId="77777777" w:rsidR="009F0363" w:rsidRPr="003521C2" w:rsidRDefault="009F0363" w:rsidP="00A602E9">
            <w:pPr>
              <w:pStyle w:val="rowtabella0"/>
              <w:jc w:val="center"/>
              <w:rPr>
                <w:color w:val="002060"/>
              </w:rPr>
            </w:pPr>
            <w:r w:rsidRPr="003521C2">
              <w:rPr>
                <w:color w:val="002060"/>
              </w:rPr>
              <w:t>0</w:t>
            </w:r>
          </w:p>
        </w:tc>
      </w:tr>
      <w:tr w:rsidR="009F0363" w:rsidRPr="003521C2" w14:paraId="700CA2E7"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81E3A0" w14:textId="77777777" w:rsidR="009F0363" w:rsidRPr="003521C2" w:rsidRDefault="009F0363" w:rsidP="00A602E9">
            <w:pPr>
              <w:pStyle w:val="rowtabella0"/>
              <w:rPr>
                <w:color w:val="002060"/>
              </w:rPr>
            </w:pPr>
            <w:r w:rsidRPr="003521C2">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636A9" w14:textId="77777777" w:rsidR="009F0363" w:rsidRPr="003521C2" w:rsidRDefault="009F0363" w:rsidP="00A602E9">
            <w:pPr>
              <w:pStyle w:val="rowtabella0"/>
              <w:jc w:val="center"/>
              <w:rPr>
                <w:color w:val="002060"/>
              </w:rPr>
            </w:pPr>
            <w:r w:rsidRPr="003521C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BBA72"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CAB71" w14:textId="77777777" w:rsidR="009F0363" w:rsidRPr="003521C2" w:rsidRDefault="009F0363" w:rsidP="00A602E9">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9C3A0" w14:textId="77777777" w:rsidR="009F0363" w:rsidRPr="003521C2" w:rsidRDefault="009F0363" w:rsidP="00A602E9">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2A618"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ABFCF" w14:textId="77777777" w:rsidR="009F0363" w:rsidRPr="003521C2" w:rsidRDefault="009F0363" w:rsidP="00A602E9">
            <w:pPr>
              <w:pStyle w:val="rowtabella0"/>
              <w:jc w:val="center"/>
              <w:rPr>
                <w:color w:val="002060"/>
              </w:rPr>
            </w:pPr>
            <w:r w:rsidRPr="003521C2">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D40EA" w14:textId="77777777" w:rsidR="009F0363" w:rsidRPr="003521C2" w:rsidRDefault="009F0363" w:rsidP="00A602E9">
            <w:pPr>
              <w:pStyle w:val="rowtabella0"/>
              <w:jc w:val="center"/>
              <w:rPr>
                <w:color w:val="002060"/>
              </w:rPr>
            </w:pPr>
            <w:r w:rsidRPr="003521C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02D3E" w14:textId="77777777" w:rsidR="009F0363" w:rsidRPr="003521C2" w:rsidRDefault="009F0363" w:rsidP="00A602E9">
            <w:pPr>
              <w:pStyle w:val="rowtabella0"/>
              <w:jc w:val="center"/>
              <w:rPr>
                <w:color w:val="002060"/>
              </w:rPr>
            </w:pPr>
            <w:r w:rsidRPr="003521C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4945E" w14:textId="77777777" w:rsidR="009F0363" w:rsidRPr="003521C2" w:rsidRDefault="009F0363" w:rsidP="00A602E9">
            <w:pPr>
              <w:pStyle w:val="rowtabella0"/>
              <w:jc w:val="center"/>
              <w:rPr>
                <w:color w:val="002060"/>
              </w:rPr>
            </w:pPr>
            <w:r w:rsidRPr="003521C2">
              <w:rPr>
                <w:color w:val="002060"/>
              </w:rPr>
              <w:t>0</w:t>
            </w:r>
          </w:p>
        </w:tc>
      </w:tr>
      <w:tr w:rsidR="009F0363" w:rsidRPr="003521C2" w14:paraId="64519AEF"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D26012" w14:textId="77777777" w:rsidR="009F0363" w:rsidRPr="003521C2" w:rsidRDefault="009F0363" w:rsidP="00A602E9">
            <w:pPr>
              <w:pStyle w:val="rowtabella0"/>
              <w:rPr>
                <w:color w:val="002060"/>
              </w:rPr>
            </w:pPr>
            <w:r w:rsidRPr="003521C2">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C5899" w14:textId="77777777" w:rsidR="009F0363" w:rsidRPr="003521C2" w:rsidRDefault="009F0363" w:rsidP="00A602E9">
            <w:pPr>
              <w:pStyle w:val="rowtabella0"/>
              <w:jc w:val="center"/>
              <w:rPr>
                <w:color w:val="002060"/>
              </w:rPr>
            </w:pPr>
            <w:r w:rsidRPr="003521C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FB90E"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B0EE6" w14:textId="77777777" w:rsidR="009F0363" w:rsidRPr="003521C2" w:rsidRDefault="009F0363" w:rsidP="00A602E9">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76BF8"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5B779" w14:textId="77777777" w:rsidR="009F0363" w:rsidRPr="003521C2" w:rsidRDefault="009F0363" w:rsidP="00A602E9">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C8782" w14:textId="77777777" w:rsidR="009F0363" w:rsidRPr="003521C2" w:rsidRDefault="009F0363" w:rsidP="00A602E9">
            <w:pPr>
              <w:pStyle w:val="rowtabella0"/>
              <w:jc w:val="center"/>
              <w:rPr>
                <w:color w:val="002060"/>
              </w:rPr>
            </w:pPr>
            <w:r w:rsidRPr="003521C2">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74518" w14:textId="77777777" w:rsidR="009F0363" w:rsidRPr="003521C2" w:rsidRDefault="009F0363" w:rsidP="00A602E9">
            <w:pPr>
              <w:pStyle w:val="rowtabella0"/>
              <w:jc w:val="center"/>
              <w:rPr>
                <w:color w:val="002060"/>
              </w:rPr>
            </w:pPr>
            <w:r w:rsidRPr="003521C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26C68" w14:textId="77777777" w:rsidR="009F0363" w:rsidRPr="003521C2" w:rsidRDefault="009F0363" w:rsidP="00A602E9">
            <w:pPr>
              <w:pStyle w:val="rowtabella0"/>
              <w:jc w:val="center"/>
              <w:rPr>
                <w:color w:val="002060"/>
              </w:rPr>
            </w:pPr>
            <w:r w:rsidRPr="003521C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59E95" w14:textId="77777777" w:rsidR="009F0363" w:rsidRPr="003521C2" w:rsidRDefault="009F0363" w:rsidP="00A602E9">
            <w:pPr>
              <w:pStyle w:val="rowtabella0"/>
              <w:jc w:val="center"/>
              <w:rPr>
                <w:color w:val="002060"/>
              </w:rPr>
            </w:pPr>
            <w:r w:rsidRPr="003521C2">
              <w:rPr>
                <w:color w:val="002060"/>
              </w:rPr>
              <w:t>0</w:t>
            </w:r>
          </w:p>
        </w:tc>
      </w:tr>
      <w:tr w:rsidR="009F0363" w:rsidRPr="003521C2" w14:paraId="3542532E"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B1B6BD" w14:textId="77777777" w:rsidR="009F0363" w:rsidRPr="003521C2" w:rsidRDefault="009F0363" w:rsidP="00A602E9">
            <w:pPr>
              <w:pStyle w:val="rowtabella0"/>
              <w:rPr>
                <w:color w:val="002060"/>
              </w:rPr>
            </w:pPr>
            <w:r w:rsidRPr="003521C2">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C4A6D" w14:textId="77777777" w:rsidR="009F0363" w:rsidRPr="003521C2" w:rsidRDefault="009F0363" w:rsidP="00A602E9">
            <w:pPr>
              <w:pStyle w:val="rowtabella0"/>
              <w:jc w:val="center"/>
              <w:rPr>
                <w:color w:val="002060"/>
              </w:rPr>
            </w:pPr>
            <w:r w:rsidRPr="003521C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0024D"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5217B" w14:textId="77777777" w:rsidR="009F0363" w:rsidRPr="003521C2" w:rsidRDefault="009F0363" w:rsidP="00A602E9">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25FE5"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5C9E7" w14:textId="77777777" w:rsidR="009F0363" w:rsidRPr="003521C2" w:rsidRDefault="009F0363" w:rsidP="00A602E9">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F8A8B" w14:textId="77777777" w:rsidR="009F0363" w:rsidRPr="003521C2" w:rsidRDefault="009F0363" w:rsidP="00A602E9">
            <w:pPr>
              <w:pStyle w:val="rowtabella0"/>
              <w:jc w:val="center"/>
              <w:rPr>
                <w:color w:val="002060"/>
              </w:rPr>
            </w:pPr>
            <w:r w:rsidRPr="003521C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2D86E" w14:textId="77777777" w:rsidR="009F0363" w:rsidRPr="003521C2" w:rsidRDefault="009F0363" w:rsidP="00A602E9">
            <w:pPr>
              <w:pStyle w:val="rowtabella0"/>
              <w:jc w:val="center"/>
              <w:rPr>
                <w:color w:val="002060"/>
              </w:rPr>
            </w:pPr>
            <w:r w:rsidRPr="003521C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5B6F3" w14:textId="77777777" w:rsidR="009F0363" w:rsidRPr="003521C2" w:rsidRDefault="009F0363" w:rsidP="00A602E9">
            <w:pPr>
              <w:pStyle w:val="rowtabella0"/>
              <w:jc w:val="center"/>
              <w:rPr>
                <w:color w:val="002060"/>
              </w:rPr>
            </w:pPr>
            <w:r w:rsidRPr="003521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84A97" w14:textId="77777777" w:rsidR="009F0363" w:rsidRPr="003521C2" w:rsidRDefault="009F0363" w:rsidP="00A602E9">
            <w:pPr>
              <w:pStyle w:val="rowtabella0"/>
              <w:jc w:val="center"/>
              <w:rPr>
                <w:color w:val="002060"/>
              </w:rPr>
            </w:pPr>
            <w:r w:rsidRPr="003521C2">
              <w:rPr>
                <w:color w:val="002060"/>
              </w:rPr>
              <w:t>0</w:t>
            </w:r>
          </w:p>
        </w:tc>
      </w:tr>
      <w:tr w:rsidR="009F0363" w:rsidRPr="003521C2" w14:paraId="470137EF"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7DDAC3" w14:textId="77777777" w:rsidR="009F0363" w:rsidRPr="003521C2" w:rsidRDefault="009F0363" w:rsidP="00A602E9">
            <w:pPr>
              <w:pStyle w:val="rowtabella0"/>
              <w:rPr>
                <w:color w:val="002060"/>
              </w:rPr>
            </w:pPr>
            <w:r w:rsidRPr="003521C2">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E3685" w14:textId="77777777" w:rsidR="009F0363" w:rsidRPr="003521C2" w:rsidRDefault="009F0363" w:rsidP="00A602E9">
            <w:pPr>
              <w:pStyle w:val="rowtabella0"/>
              <w:jc w:val="center"/>
              <w:rPr>
                <w:color w:val="002060"/>
              </w:rPr>
            </w:pPr>
            <w:r w:rsidRPr="003521C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E5153"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2C228" w14:textId="77777777" w:rsidR="009F0363" w:rsidRPr="003521C2" w:rsidRDefault="009F0363" w:rsidP="00A602E9">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F4CAD"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D6203"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5ECC6" w14:textId="77777777" w:rsidR="009F0363" w:rsidRPr="003521C2" w:rsidRDefault="009F0363" w:rsidP="00A602E9">
            <w:pPr>
              <w:pStyle w:val="rowtabella0"/>
              <w:jc w:val="center"/>
              <w:rPr>
                <w:color w:val="002060"/>
              </w:rPr>
            </w:pPr>
            <w:r w:rsidRPr="003521C2">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9400C" w14:textId="77777777" w:rsidR="009F0363" w:rsidRPr="003521C2" w:rsidRDefault="009F0363" w:rsidP="00A602E9">
            <w:pPr>
              <w:pStyle w:val="rowtabella0"/>
              <w:jc w:val="center"/>
              <w:rPr>
                <w:color w:val="002060"/>
              </w:rPr>
            </w:pPr>
            <w:r w:rsidRPr="003521C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AD736"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F1E11" w14:textId="77777777" w:rsidR="009F0363" w:rsidRPr="003521C2" w:rsidRDefault="009F0363" w:rsidP="00A602E9">
            <w:pPr>
              <w:pStyle w:val="rowtabella0"/>
              <w:jc w:val="center"/>
              <w:rPr>
                <w:color w:val="002060"/>
              </w:rPr>
            </w:pPr>
            <w:r w:rsidRPr="003521C2">
              <w:rPr>
                <w:color w:val="002060"/>
              </w:rPr>
              <w:t>0</w:t>
            </w:r>
          </w:p>
        </w:tc>
      </w:tr>
      <w:tr w:rsidR="009F0363" w:rsidRPr="003521C2" w14:paraId="0B4FE27A"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CBA9CA" w14:textId="77777777" w:rsidR="009F0363" w:rsidRPr="003521C2" w:rsidRDefault="009F0363" w:rsidP="00A602E9">
            <w:pPr>
              <w:pStyle w:val="rowtabella0"/>
              <w:rPr>
                <w:color w:val="002060"/>
              </w:rPr>
            </w:pPr>
            <w:r w:rsidRPr="003521C2">
              <w:rPr>
                <w:color w:val="002060"/>
              </w:rPr>
              <w:t xml:space="preserve">A.S.D. </w:t>
            </w:r>
            <w:proofErr w:type="gramStart"/>
            <w:r w:rsidRPr="003521C2">
              <w:rPr>
                <w:color w:val="002060"/>
              </w:rPr>
              <w:t>CITTA</w:t>
            </w:r>
            <w:proofErr w:type="gramEnd"/>
            <w:r w:rsidRPr="003521C2">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D5551" w14:textId="77777777" w:rsidR="009F0363" w:rsidRPr="003521C2" w:rsidRDefault="009F0363" w:rsidP="00A602E9">
            <w:pPr>
              <w:pStyle w:val="rowtabella0"/>
              <w:jc w:val="center"/>
              <w:rPr>
                <w:color w:val="002060"/>
              </w:rPr>
            </w:pPr>
            <w:r w:rsidRPr="003521C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EE157"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78313"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C39C7"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18B3D"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79E6B" w14:textId="77777777" w:rsidR="009F0363" w:rsidRPr="003521C2" w:rsidRDefault="009F0363" w:rsidP="00A602E9">
            <w:pPr>
              <w:pStyle w:val="rowtabella0"/>
              <w:jc w:val="center"/>
              <w:rPr>
                <w:color w:val="002060"/>
              </w:rPr>
            </w:pPr>
            <w:r w:rsidRPr="003521C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54112" w14:textId="77777777" w:rsidR="009F0363" w:rsidRPr="003521C2" w:rsidRDefault="009F0363" w:rsidP="00A602E9">
            <w:pPr>
              <w:pStyle w:val="rowtabella0"/>
              <w:jc w:val="center"/>
              <w:rPr>
                <w:color w:val="002060"/>
              </w:rPr>
            </w:pPr>
            <w:r w:rsidRPr="003521C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E0CFB"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4D0ED" w14:textId="77777777" w:rsidR="009F0363" w:rsidRPr="003521C2" w:rsidRDefault="009F0363" w:rsidP="00A602E9">
            <w:pPr>
              <w:pStyle w:val="rowtabella0"/>
              <w:jc w:val="center"/>
              <w:rPr>
                <w:color w:val="002060"/>
              </w:rPr>
            </w:pPr>
            <w:r w:rsidRPr="003521C2">
              <w:rPr>
                <w:color w:val="002060"/>
              </w:rPr>
              <w:t>0</w:t>
            </w:r>
          </w:p>
        </w:tc>
      </w:tr>
      <w:tr w:rsidR="009F0363" w:rsidRPr="003521C2" w14:paraId="7ED30146"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B015A6" w14:textId="77777777" w:rsidR="009F0363" w:rsidRPr="003521C2" w:rsidRDefault="009F0363" w:rsidP="00A602E9">
            <w:pPr>
              <w:pStyle w:val="rowtabella0"/>
              <w:rPr>
                <w:color w:val="002060"/>
              </w:rPr>
            </w:pPr>
            <w:r w:rsidRPr="003521C2">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B450B" w14:textId="77777777" w:rsidR="009F0363" w:rsidRPr="003521C2" w:rsidRDefault="009F0363" w:rsidP="00A602E9">
            <w:pPr>
              <w:pStyle w:val="rowtabella0"/>
              <w:jc w:val="center"/>
              <w:rPr>
                <w:color w:val="002060"/>
              </w:rPr>
            </w:pPr>
            <w:r w:rsidRPr="003521C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47243"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0682E"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97F81"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D6D0E"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D68DB" w14:textId="77777777" w:rsidR="009F0363" w:rsidRPr="003521C2" w:rsidRDefault="009F0363" w:rsidP="00A602E9">
            <w:pPr>
              <w:pStyle w:val="rowtabella0"/>
              <w:jc w:val="center"/>
              <w:rPr>
                <w:color w:val="002060"/>
              </w:rPr>
            </w:pPr>
            <w:r w:rsidRPr="003521C2">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C914C" w14:textId="77777777" w:rsidR="009F0363" w:rsidRPr="003521C2" w:rsidRDefault="009F0363" w:rsidP="00A602E9">
            <w:pPr>
              <w:pStyle w:val="rowtabella0"/>
              <w:jc w:val="center"/>
              <w:rPr>
                <w:color w:val="002060"/>
              </w:rPr>
            </w:pPr>
            <w:r w:rsidRPr="003521C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ECE46" w14:textId="77777777" w:rsidR="009F0363" w:rsidRPr="003521C2" w:rsidRDefault="009F0363" w:rsidP="00A602E9">
            <w:pPr>
              <w:pStyle w:val="rowtabella0"/>
              <w:jc w:val="center"/>
              <w:rPr>
                <w:color w:val="002060"/>
              </w:rPr>
            </w:pPr>
            <w:r w:rsidRPr="003521C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C4013" w14:textId="77777777" w:rsidR="009F0363" w:rsidRPr="003521C2" w:rsidRDefault="009F0363" w:rsidP="00A602E9">
            <w:pPr>
              <w:pStyle w:val="rowtabella0"/>
              <w:jc w:val="center"/>
              <w:rPr>
                <w:color w:val="002060"/>
              </w:rPr>
            </w:pPr>
            <w:r w:rsidRPr="003521C2">
              <w:rPr>
                <w:color w:val="002060"/>
              </w:rPr>
              <w:t>0</w:t>
            </w:r>
          </w:p>
        </w:tc>
      </w:tr>
      <w:tr w:rsidR="009F0363" w:rsidRPr="003521C2" w14:paraId="41312829"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E4DB9A" w14:textId="77777777" w:rsidR="009F0363" w:rsidRPr="003521C2" w:rsidRDefault="009F0363" w:rsidP="00A602E9">
            <w:pPr>
              <w:pStyle w:val="rowtabella0"/>
              <w:rPr>
                <w:color w:val="002060"/>
              </w:rPr>
            </w:pPr>
            <w:r w:rsidRPr="003521C2">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9A8D9" w14:textId="77777777" w:rsidR="009F0363" w:rsidRPr="003521C2" w:rsidRDefault="009F0363" w:rsidP="00A602E9">
            <w:pPr>
              <w:pStyle w:val="rowtabella0"/>
              <w:jc w:val="center"/>
              <w:rPr>
                <w:color w:val="002060"/>
              </w:rPr>
            </w:pPr>
            <w:r w:rsidRPr="003521C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F30BA"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D0346"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354A5"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30AF8"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89B72" w14:textId="77777777" w:rsidR="009F0363" w:rsidRPr="003521C2" w:rsidRDefault="009F0363" w:rsidP="00A602E9">
            <w:pPr>
              <w:pStyle w:val="rowtabella0"/>
              <w:jc w:val="center"/>
              <w:rPr>
                <w:color w:val="002060"/>
              </w:rPr>
            </w:pPr>
            <w:r w:rsidRPr="003521C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0259A" w14:textId="77777777" w:rsidR="009F0363" w:rsidRPr="003521C2" w:rsidRDefault="009F0363" w:rsidP="00A602E9">
            <w:pPr>
              <w:pStyle w:val="rowtabella0"/>
              <w:jc w:val="center"/>
              <w:rPr>
                <w:color w:val="002060"/>
              </w:rPr>
            </w:pPr>
            <w:r w:rsidRPr="003521C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F5FD5"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C54E2" w14:textId="77777777" w:rsidR="009F0363" w:rsidRPr="003521C2" w:rsidRDefault="009F0363" w:rsidP="00A602E9">
            <w:pPr>
              <w:pStyle w:val="rowtabella0"/>
              <w:jc w:val="center"/>
              <w:rPr>
                <w:color w:val="002060"/>
              </w:rPr>
            </w:pPr>
            <w:r w:rsidRPr="003521C2">
              <w:rPr>
                <w:color w:val="002060"/>
              </w:rPr>
              <w:t>0</w:t>
            </w:r>
          </w:p>
        </w:tc>
      </w:tr>
      <w:tr w:rsidR="009F0363" w:rsidRPr="003521C2" w14:paraId="6E60747F"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E805E" w14:textId="77777777" w:rsidR="009F0363" w:rsidRPr="003521C2" w:rsidRDefault="009F0363" w:rsidP="00A602E9">
            <w:pPr>
              <w:pStyle w:val="rowtabella0"/>
              <w:rPr>
                <w:color w:val="002060"/>
                <w:lang w:val="es-ES"/>
              </w:rPr>
            </w:pPr>
            <w:r w:rsidRPr="003521C2">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F56F7" w14:textId="77777777" w:rsidR="009F0363" w:rsidRPr="003521C2" w:rsidRDefault="009F0363" w:rsidP="00A602E9">
            <w:pPr>
              <w:pStyle w:val="rowtabella0"/>
              <w:jc w:val="center"/>
              <w:rPr>
                <w:color w:val="002060"/>
              </w:rPr>
            </w:pPr>
            <w:r w:rsidRPr="003521C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7F9C6"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61C09" w14:textId="77777777" w:rsidR="009F0363" w:rsidRPr="003521C2" w:rsidRDefault="009F0363" w:rsidP="00A602E9">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E6FD2"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48A01" w14:textId="77777777" w:rsidR="009F0363" w:rsidRPr="003521C2" w:rsidRDefault="009F0363" w:rsidP="00A602E9">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F237B" w14:textId="77777777" w:rsidR="009F0363" w:rsidRPr="003521C2" w:rsidRDefault="009F0363" w:rsidP="00A602E9">
            <w:pPr>
              <w:pStyle w:val="rowtabella0"/>
              <w:jc w:val="center"/>
              <w:rPr>
                <w:color w:val="002060"/>
              </w:rPr>
            </w:pPr>
            <w:r w:rsidRPr="003521C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0D45D" w14:textId="77777777" w:rsidR="009F0363" w:rsidRPr="003521C2" w:rsidRDefault="009F0363" w:rsidP="00A602E9">
            <w:pPr>
              <w:pStyle w:val="rowtabella0"/>
              <w:jc w:val="center"/>
              <w:rPr>
                <w:color w:val="002060"/>
              </w:rPr>
            </w:pPr>
            <w:r w:rsidRPr="003521C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FD3D7"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EDA10" w14:textId="77777777" w:rsidR="009F0363" w:rsidRPr="003521C2" w:rsidRDefault="009F0363" w:rsidP="00A602E9">
            <w:pPr>
              <w:pStyle w:val="rowtabella0"/>
              <w:jc w:val="center"/>
              <w:rPr>
                <w:color w:val="002060"/>
              </w:rPr>
            </w:pPr>
            <w:r w:rsidRPr="003521C2">
              <w:rPr>
                <w:color w:val="002060"/>
              </w:rPr>
              <w:t>0</w:t>
            </w:r>
          </w:p>
        </w:tc>
      </w:tr>
      <w:tr w:rsidR="009F0363" w:rsidRPr="003521C2" w14:paraId="6DC1C79E"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62206E" w14:textId="77777777" w:rsidR="009F0363" w:rsidRPr="003521C2" w:rsidRDefault="009F0363" w:rsidP="00A602E9">
            <w:pPr>
              <w:pStyle w:val="rowtabella0"/>
              <w:rPr>
                <w:color w:val="002060"/>
                <w:lang w:val="es-ES"/>
              </w:rPr>
            </w:pPr>
            <w:r w:rsidRPr="003521C2">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2CBD8"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2D391"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B410F" w14:textId="77777777" w:rsidR="009F0363" w:rsidRPr="003521C2" w:rsidRDefault="009F0363" w:rsidP="00A602E9">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BBF0E"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D576D" w14:textId="77777777" w:rsidR="009F0363" w:rsidRPr="003521C2" w:rsidRDefault="009F0363" w:rsidP="00A602E9">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FB42E" w14:textId="77777777" w:rsidR="009F0363" w:rsidRPr="003521C2" w:rsidRDefault="009F0363" w:rsidP="00A602E9">
            <w:pPr>
              <w:pStyle w:val="rowtabella0"/>
              <w:jc w:val="center"/>
              <w:rPr>
                <w:color w:val="002060"/>
              </w:rPr>
            </w:pPr>
            <w:r w:rsidRPr="003521C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042C6" w14:textId="77777777" w:rsidR="009F0363" w:rsidRPr="003521C2" w:rsidRDefault="009F0363" w:rsidP="00A602E9">
            <w:pPr>
              <w:pStyle w:val="rowtabella0"/>
              <w:jc w:val="center"/>
              <w:rPr>
                <w:color w:val="002060"/>
              </w:rPr>
            </w:pPr>
            <w:r w:rsidRPr="003521C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E5548" w14:textId="77777777" w:rsidR="009F0363" w:rsidRPr="003521C2" w:rsidRDefault="009F0363" w:rsidP="00A602E9">
            <w:pPr>
              <w:pStyle w:val="rowtabella0"/>
              <w:jc w:val="center"/>
              <w:rPr>
                <w:color w:val="002060"/>
              </w:rPr>
            </w:pPr>
            <w:r w:rsidRPr="003521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AA391" w14:textId="77777777" w:rsidR="009F0363" w:rsidRPr="003521C2" w:rsidRDefault="009F0363" w:rsidP="00A602E9">
            <w:pPr>
              <w:pStyle w:val="rowtabella0"/>
              <w:jc w:val="center"/>
              <w:rPr>
                <w:color w:val="002060"/>
              </w:rPr>
            </w:pPr>
            <w:r w:rsidRPr="003521C2">
              <w:rPr>
                <w:color w:val="002060"/>
              </w:rPr>
              <w:t>0</w:t>
            </w:r>
          </w:p>
        </w:tc>
      </w:tr>
      <w:tr w:rsidR="009F0363" w:rsidRPr="003521C2" w14:paraId="2CFEB541"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13DF5A" w14:textId="77777777" w:rsidR="009F0363" w:rsidRPr="003521C2" w:rsidRDefault="009F0363" w:rsidP="00A602E9">
            <w:pPr>
              <w:pStyle w:val="rowtabella0"/>
              <w:rPr>
                <w:color w:val="002060"/>
              </w:rPr>
            </w:pPr>
            <w:r w:rsidRPr="003521C2">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C495A" w14:textId="77777777" w:rsidR="009F0363" w:rsidRPr="003521C2" w:rsidRDefault="009F0363" w:rsidP="00A602E9">
            <w:pPr>
              <w:pStyle w:val="rowtabella0"/>
              <w:jc w:val="center"/>
              <w:rPr>
                <w:color w:val="002060"/>
              </w:rPr>
            </w:pPr>
            <w:r w:rsidRPr="003521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6CA61"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EA60F"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5577A" w14:textId="77777777" w:rsidR="009F0363" w:rsidRPr="003521C2" w:rsidRDefault="009F0363" w:rsidP="00A602E9">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9CED7" w14:textId="77777777" w:rsidR="009F0363" w:rsidRPr="003521C2" w:rsidRDefault="009F0363" w:rsidP="00A602E9">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1011E" w14:textId="77777777" w:rsidR="009F0363" w:rsidRPr="003521C2" w:rsidRDefault="009F0363" w:rsidP="00A602E9">
            <w:pPr>
              <w:pStyle w:val="rowtabella0"/>
              <w:jc w:val="center"/>
              <w:rPr>
                <w:color w:val="002060"/>
              </w:rPr>
            </w:pPr>
            <w:r w:rsidRPr="003521C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4D522" w14:textId="77777777" w:rsidR="009F0363" w:rsidRPr="003521C2" w:rsidRDefault="009F0363" w:rsidP="00A602E9">
            <w:pPr>
              <w:pStyle w:val="rowtabella0"/>
              <w:jc w:val="center"/>
              <w:rPr>
                <w:color w:val="002060"/>
              </w:rPr>
            </w:pPr>
            <w:r w:rsidRPr="003521C2">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14F25" w14:textId="77777777" w:rsidR="009F0363" w:rsidRPr="003521C2" w:rsidRDefault="009F0363" w:rsidP="00A602E9">
            <w:pPr>
              <w:pStyle w:val="rowtabella0"/>
              <w:jc w:val="center"/>
              <w:rPr>
                <w:color w:val="002060"/>
              </w:rPr>
            </w:pPr>
            <w:r w:rsidRPr="003521C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61775" w14:textId="77777777" w:rsidR="009F0363" w:rsidRPr="003521C2" w:rsidRDefault="009F0363" w:rsidP="00A602E9">
            <w:pPr>
              <w:pStyle w:val="rowtabella0"/>
              <w:jc w:val="center"/>
              <w:rPr>
                <w:color w:val="002060"/>
              </w:rPr>
            </w:pPr>
            <w:r w:rsidRPr="003521C2">
              <w:rPr>
                <w:color w:val="002060"/>
              </w:rPr>
              <w:t>0</w:t>
            </w:r>
          </w:p>
        </w:tc>
      </w:tr>
      <w:tr w:rsidR="009F0363" w:rsidRPr="003521C2" w14:paraId="063AEAD0"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7C389C" w14:textId="77777777" w:rsidR="009F0363" w:rsidRPr="003521C2" w:rsidRDefault="009F0363" w:rsidP="00A602E9">
            <w:pPr>
              <w:pStyle w:val="rowtabella0"/>
              <w:rPr>
                <w:color w:val="002060"/>
              </w:rPr>
            </w:pPr>
            <w:r w:rsidRPr="003521C2">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482C7"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9D86D"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06FB1"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9A595"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1F529"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6E9EE" w14:textId="77777777" w:rsidR="009F0363" w:rsidRPr="003521C2" w:rsidRDefault="009F0363" w:rsidP="00A602E9">
            <w:pPr>
              <w:pStyle w:val="rowtabella0"/>
              <w:jc w:val="center"/>
              <w:rPr>
                <w:color w:val="002060"/>
              </w:rPr>
            </w:pPr>
            <w:r w:rsidRPr="003521C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9269A" w14:textId="77777777" w:rsidR="009F0363" w:rsidRPr="003521C2" w:rsidRDefault="009F0363" w:rsidP="00A602E9">
            <w:pPr>
              <w:pStyle w:val="rowtabella0"/>
              <w:jc w:val="center"/>
              <w:rPr>
                <w:color w:val="002060"/>
              </w:rPr>
            </w:pPr>
            <w:r w:rsidRPr="003521C2">
              <w:rPr>
                <w:color w:val="002060"/>
              </w:rPr>
              <w:t>129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AC54E" w14:textId="77777777" w:rsidR="009F0363" w:rsidRPr="003521C2" w:rsidRDefault="009F0363" w:rsidP="00A602E9">
            <w:pPr>
              <w:pStyle w:val="rowtabella0"/>
              <w:jc w:val="center"/>
              <w:rPr>
                <w:color w:val="002060"/>
              </w:rPr>
            </w:pPr>
            <w:r w:rsidRPr="003521C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FEF44" w14:textId="77777777" w:rsidR="009F0363" w:rsidRPr="003521C2" w:rsidRDefault="009F0363" w:rsidP="00A602E9">
            <w:pPr>
              <w:pStyle w:val="rowtabella0"/>
              <w:jc w:val="center"/>
              <w:rPr>
                <w:color w:val="002060"/>
              </w:rPr>
            </w:pPr>
            <w:r w:rsidRPr="003521C2">
              <w:rPr>
                <w:color w:val="002060"/>
              </w:rPr>
              <w:t>0</w:t>
            </w:r>
          </w:p>
        </w:tc>
      </w:tr>
      <w:tr w:rsidR="009F0363" w:rsidRPr="003521C2" w14:paraId="4BCD354C" w14:textId="77777777" w:rsidTr="00A602E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4ECF48" w14:textId="77777777" w:rsidR="009F0363" w:rsidRPr="003521C2" w:rsidRDefault="009F0363" w:rsidP="00A602E9">
            <w:pPr>
              <w:pStyle w:val="rowtabella0"/>
              <w:rPr>
                <w:color w:val="002060"/>
              </w:rPr>
            </w:pPr>
            <w:r w:rsidRPr="003521C2">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2CCF4"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D97A4"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F30BD"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DAB69"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5B295"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0FD5C" w14:textId="77777777" w:rsidR="009F0363" w:rsidRPr="003521C2" w:rsidRDefault="009F0363" w:rsidP="00A602E9">
            <w:pPr>
              <w:pStyle w:val="rowtabella0"/>
              <w:jc w:val="center"/>
              <w:rPr>
                <w:color w:val="002060"/>
              </w:rPr>
            </w:pPr>
            <w:r w:rsidRPr="003521C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4763C" w14:textId="77777777" w:rsidR="009F0363" w:rsidRPr="003521C2" w:rsidRDefault="009F0363" w:rsidP="00A602E9">
            <w:pPr>
              <w:pStyle w:val="rowtabella0"/>
              <w:jc w:val="center"/>
              <w:rPr>
                <w:color w:val="002060"/>
              </w:rPr>
            </w:pPr>
            <w:r w:rsidRPr="003521C2">
              <w:rPr>
                <w:color w:val="002060"/>
              </w:rPr>
              <w:t>133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89E08" w14:textId="77777777" w:rsidR="009F0363" w:rsidRPr="003521C2" w:rsidRDefault="009F0363" w:rsidP="00A602E9">
            <w:pPr>
              <w:pStyle w:val="rowtabella0"/>
              <w:jc w:val="center"/>
              <w:rPr>
                <w:color w:val="002060"/>
              </w:rPr>
            </w:pPr>
            <w:r w:rsidRPr="003521C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3889F" w14:textId="77777777" w:rsidR="009F0363" w:rsidRPr="003521C2" w:rsidRDefault="009F0363" w:rsidP="00A602E9">
            <w:pPr>
              <w:pStyle w:val="rowtabella0"/>
              <w:jc w:val="center"/>
              <w:rPr>
                <w:color w:val="002060"/>
              </w:rPr>
            </w:pPr>
            <w:r w:rsidRPr="003521C2">
              <w:rPr>
                <w:color w:val="002060"/>
              </w:rPr>
              <w:t>0</w:t>
            </w:r>
          </w:p>
        </w:tc>
      </w:tr>
    </w:tbl>
    <w:p w14:paraId="1A826FEA" w14:textId="77777777" w:rsidR="009F0363" w:rsidRPr="003521C2" w:rsidRDefault="009F0363" w:rsidP="009F0363">
      <w:pPr>
        <w:pStyle w:val="breakline"/>
        <w:rPr>
          <w:rFonts w:eastAsiaTheme="minorEastAsia"/>
          <w:color w:val="002060"/>
        </w:rPr>
      </w:pPr>
    </w:p>
    <w:p w14:paraId="190C2C8B" w14:textId="77777777" w:rsidR="009F0363" w:rsidRPr="003521C2" w:rsidRDefault="009F0363" w:rsidP="009F0363">
      <w:pPr>
        <w:pStyle w:val="breakline"/>
        <w:rPr>
          <w:color w:val="002060"/>
        </w:rPr>
      </w:pPr>
    </w:p>
    <w:p w14:paraId="03157D62" w14:textId="77777777" w:rsidR="009F0363" w:rsidRPr="003521C2" w:rsidRDefault="009F0363" w:rsidP="009F0363">
      <w:pPr>
        <w:pStyle w:val="sottotitolocampionato10"/>
        <w:rPr>
          <w:color w:val="002060"/>
        </w:rPr>
      </w:pPr>
      <w:r w:rsidRPr="003521C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F0363" w:rsidRPr="003521C2" w14:paraId="76827CD0" w14:textId="77777777" w:rsidTr="00A602E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7C482" w14:textId="77777777" w:rsidR="009F0363" w:rsidRPr="003521C2" w:rsidRDefault="009F0363" w:rsidP="00A602E9">
            <w:pPr>
              <w:pStyle w:val="headertabella0"/>
              <w:rPr>
                <w:color w:val="002060"/>
              </w:rPr>
            </w:pPr>
            <w:r w:rsidRPr="003521C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A9A01" w14:textId="77777777" w:rsidR="009F0363" w:rsidRPr="003521C2" w:rsidRDefault="009F0363" w:rsidP="00A602E9">
            <w:pPr>
              <w:pStyle w:val="headertabella0"/>
              <w:rPr>
                <w:color w:val="002060"/>
              </w:rPr>
            </w:pPr>
            <w:r w:rsidRPr="003521C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2DCA0" w14:textId="77777777" w:rsidR="009F0363" w:rsidRPr="003521C2" w:rsidRDefault="009F0363" w:rsidP="00A602E9">
            <w:pPr>
              <w:pStyle w:val="headertabella0"/>
              <w:rPr>
                <w:color w:val="002060"/>
              </w:rPr>
            </w:pPr>
            <w:r w:rsidRPr="003521C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6ABCF" w14:textId="77777777" w:rsidR="009F0363" w:rsidRPr="003521C2" w:rsidRDefault="009F0363" w:rsidP="00A602E9">
            <w:pPr>
              <w:pStyle w:val="headertabella0"/>
              <w:rPr>
                <w:color w:val="002060"/>
              </w:rPr>
            </w:pPr>
            <w:r w:rsidRPr="003521C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9FB31" w14:textId="77777777" w:rsidR="009F0363" w:rsidRPr="003521C2" w:rsidRDefault="009F0363" w:rsidP="00A602E9">
            <w:pPr>
              <w:pStyle w:val="headertabella0"/>
              <w:rPr>
                <w:color w:val="002060"/>
              </w:rPr>
            </w:pPr>
            <w:r w:rsidRPr="003521C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65C39" w14:textId="77777777" w:rsidR="009F0363" w:rsidRPr="003521C2" w:rsidRDefault="009F0363" w:rsidP="00A602E9">
            <w:pPr>
              <w:pStyle w:val="headertabella0"/>
              <w:rPr>
                <w:color w:val="002060"/>
              </w:rPr>
            </w:pPr>
            <w:r w:rsidRPr="003521C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CACE1" w14:textId="77777777" w:rsidR="009F0363" w:rsidRPr="003521C2" w:rsidRDefault="009F0363" w:rsidP="00A602E9">
            <w:pPr>
              <w:pStyle w:val="headertabella0"/>
              <w:rPr>
                <w:color w:val="002060"/>
              </w:rPr>
            </w:pPr>
            <w:r w:rsidRPr="003521C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11A18" w14:textId="77777777" w:rsidR="009F0363" w:rsidRPr="003521C2" w:rsidRDefault="009F0363" w:rsidP="00A602E9">
            <w:pPr>
              <w:pStyle w:val="headertabella0"/>
              <w:rPr>
                <w:color w:val="002060"/>
              </w:rPr>
            </w:pPr>
            <w:r w:rsidRPr="003521C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2C2D7" w14:textId="77777777" w:rsidR="009F0363" w:rsidRPr="003521C2" w:rsidRDefault="009F0363" w:rsidP="00A602E9">
            <w:pPr>
              <w:pStyle w:val="headertabella0"/>
              <w:rPr>
                <w:color w:val="002060"/>
              </w:rPr>
            </w:pPr>
            <w:r w:rsidRPr="003521C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98DD1" w14:textId="77777777" w:rsidR="009F0363" w:rsidRPr="003521C2" w:rsidRDefault="009F0363" w:rsidP="00A602E9">
            <w:pPr>
              <w:pStyle w:val="headertabella0"/>
              <w:rPr>
                <w:color w:val="002060"/>
              </w:rPr>
            </w:pPr>
            <w:r w:rsidRPr="003521C2">
              <w:rPr>
                <w:color w:val="002060"/>
              </w:rPr>
              <w:t>PE</w:t>
            </w:r>
          </w:p>
        </w:tc>
      </w:tr>
      <w:tr w:rsidR="009F0363" w:rsidRPr="003521C2" w14:paraId="12FD3311" w14:textId="77777777" w:rsidTr="00A602E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FB3B5D" w14:textId="77777777" w:rsidR="009F0363" w:rsidRPr="003521C2" w:rsidRDefault="009F0363" w:rsidP="00A602E9">
            <w:pPr>
              <w:pStyle w:val="rowtabella0"/>
              <w:rPr>
                <w:color w:val="002060"/>
              </w:rPr>
            </w:pPr>
            <w:r w:rsidRPr="003521C2">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125BD" w14:textId="77777777" w:rsidR="009F0363" w:rsidRPr="003521C2" w:rsidRDefault="009F0363" w:rsidP="00A602E9">
            <w:pPr>
              <w:pStyle w:val="rowtabella0"/>
              <w:jc w:val="center"/>
              <w:rPr>
                <w:color w:val="002060"/>
              </w:rPr>
            </w:pPr>
            <w:r w:rsidRPr="003521C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1C463"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7E633" w14:textId="77777777" w:rsidR="009F0363" w:rsidRPr="003521C2" w:rsidRDefault="009F0363" w:rsidP="00A602E9">
            <w:pPr>
              <w:pStyle w:val="rowtabella0"/>
              <w:jc w:val="center"/>
              <w:rPr>
                <w:color w:val="002060"/>
              </w:rPr>
            </w:pPr>
            <w:r w:rsidRPr="003521C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7235E"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4BC44"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764DC" w14:textId="77777777" w:rsidR="009F0363" w:rsidRPr="003521C2" w:rsidRDefault="009F0363" w:rsidP="00A602E9">
            <w:pPr>
              <w:pStyle w:val="rowtabella0"/>
              <w:jc w:val="center"/>
              <w:rPr>
                <w:color w:val="002060"/>
              </w:rPr>
            </w:pPr>
            <w:r w:rsidRPr="003521C2">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4EB9E" w14:textId="77777777" w:rsidR="009F0363" w:rsidRPr="003521C2" w:rsidRDefault="009F0363" w:rsidP="00A602E9">
            <w:pPr>
              <w:pStyle w:val="rowtabella0"/>
              <w:jc w:val="center"/>
              <w:rPr>
                <w:color w:val="002060"/>
              </w:rPr>
            </w:pPr>
            <w:r w:rsidRPr="003521C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FDFDE" w14:textId="77777777" w:rsidR="009F0363" w:rsidRPr="003521C2" w:rsidRDefault="009F0363" w:rsidP="00A602E9">
            <w:pPr>
              <w:pStyle w:val="rowtabella0"/>
              <w:jc w:val="center"/>
              <w:rPr>
                <w:color w:val="002060"/>
              </w:rPr>
            </w:pPr>
            <w:r w:rsidRPr="003521C2">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C2ED3" w14:textId="77777777" w:rsidR="009F0363" w:rsidRPr="003521C2" w:rsidRDefault="009F0363" w:rsidP="00A602E9">
            <w:pPr>
              <w:pStyle w:val="rowtabella0"/>
              <w:jc w:val="center"/>
              <w:rPr>
                <w:color w:val="002060"/>
              </w:rPr>
            </w:pPr>
            <w:r w:rsidRPr="003521C2">
              <w:rPr>
                <w:color w:val="002060"/>
              </w:rPr>
              <w:t>0</w:t>
            </w:r>
          </w:p>
        </w:tc>
      </w:tr>
      <w:tr w:rsidR="009F0363" w:rsidRPr="003521C2" w14:paraId="266BE8D3"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9CC18F" w14:textId="77777777" w:rsidR="009F0363" w:rsidRPr="003521C2" w:rsidRDefault="009F0363" w:rsidP="00A602E9">
            <w:pPr>
              <w:pStyle w:val="rowtabella0"/>
              <w:rPr>
                <w:color w:val="002060"/>
              </w:rPr>
            </w:pPr>
            <w:r w:rsidRPr="003521C2">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A4F23" w14:textId="77777777" w:rsidR="009F0363" w:rsidRPr="003521C2" w:rsidRDefault="009F0363" w:rsidP="00A602E9">
            <w:pPr>
              <w:pStyle w:val="rowtabella0"/>
              <w:jc w:val="center"/>
              <w:rPr>
                <w:color w:val="002060"/>
              </w:rPr>
            </w:pPr>
            <w:r w:rsidRPr="003521C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AB06F"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F4712" w14:textId="77777777" w:rsidR="009F0363" w:rsidRPr="003521C2" w:rsidRDefault="009F0363" w:rsidP="00A602E9">
            <w:pPr>
              <w:pStyle w:val="rowtabella0"/>
              <w:jc w:val="center"/>
              <w:rPr>
                <w:color w:val="002060"/>
              </w:rPr>
            </w:pPr>
            <w:r w:rsidRPr="003521C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678F2"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ABC0D" w14:textId="77777777" w:rsidR="009F0363" w:rsidRPr="003521C2" w:rsidRDefault="009F0363" w:rsidP="00A602E9">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CF3EC" w14:textId="77777777" w:rsidR="009F0363" w:rsidRPr="003521C2" w:rsidRDefault="009F0363" w:rsidP="00A602E9">
            <w:pPr>
              <w:pStyle w:val="rowtabella0"/>
              <w:jc w:val="center"/>
              <w:rPr>
                <w:color w:val="002060"/>
              </w:rPr>
            </w:pPr>
            <w:r w:rsidRPr="003521C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67D3A" w14:textId="77777777" w:rsidR="009F0363" w:rsidRPr="003521C2" w:rsidRDefault="009F0363" w:rsidP="00A602E9">
            <w:pPr>
              <w:pStyle w:val="rowtabella0"/>
              <w:jc w:val="center"/>
              <w:rPr>
                <w:color w:val="002060"/>
              </w:rPr>
            </w:pPr>
            <w:r w:rsidRPr="003521C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EE167"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A0344" w14:textId="77777777" w:rsidR="009F0363" w:rsidRPr="003521C2" w:rsidRDefault="009F0363" w:rsidP="00A602E9">
            <w:pPr>
              <w:pStyle w:val="rowtabella0"/>
              <w:jc w:val="center"/>
              <w:rPr>
                <w:color w:val="002060"/>
              </w:rPr>
            </w:pPr>
            <w:r w:rsidRPr="003521C2">
              <w:rPr>
                <w:color w:val="002060"/>
              </w:rPr>
              <w:t>0</w:t>
            </w:r>
          </w:p>
        </w:tc>
      </w:tr>
      <w:tr w:rsidR="009F0363" w:rsidRPr="003521C2" w14:paraId="346855A0"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CFA512" w14:textId="77777777" w:rsidR="009F0363" w:rsidRPr="003521C2" w:rsidRDefault="009F0363" w:rsidP="00A602E9">
            <w:pPr>
              <w:pStyle w:val="rowtabella0"/>
              <w:rPr>
                <w:color w:val="002060"/>
              </w:rPr>
            </w:pPr>
            <w:r w:rsidRPr="003521C2">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C62C6" w14:textId="77777777" w:rsidR="009F0363" w:rsidRPr="003521C2" w:rsidRDefault="009F0363" w:rsidP="00A602E9">
            <w:pPr>
              <w:pStyle w:val="rowtabella0"/>
              <w:jc w:val="center"/>
              <w:rPr>
                <w:color w:val="002060"/>
              </w:rPr>
            </w:pPr>
            <w:r w:rsidRPr="003521C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651D1"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DC3EC" w14:textId="77777777" w:rsidR="009F0363" w:rsidRPr="003521C2" w:rsidRDefault="009F0363" w:rsidP="00A602E9">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21E75"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753A8" w14:textId="77777777" w:rsidR="009F0363" w:rsidRPr="003521C2" w:rsidRDefault="009F0363" w:rsidP="00A602E9">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1361C" w14:textId="77777777" w:rsidR="009F0363" w:rsidRPr="003521C2" w:rsidRDefault="009F0363" w:rsidP="00A602E9">
            <w:pPr>
              <w:pStyle w:val="rowtabella0"/>
              <w:jc w:val="center"/>
              <w:rPr>
                <w:color w:val="002060"/>
              </w:rPr>
            </w:pPr>
            <w:r w:rsidRPr="003521C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5C788" w14:textId="77777777" w:rsidR="009F0363" w:rsidRPr="003521C2" w:rsidRDefault="009F0363" w:rsidP="00A602E9">
            <w:pPr>
              <w:pStyle w:val="rowtabella0"/>
              <w:jc w:val="center"/>
              <w:rPr>
                <w:color w:val="002060"/>
              </w:rPr>
            </w:pPr>
            <w:r w:rsidRPr="003521C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493CE" w14:textId="77777777" w:rsidR="009F0363" w:rsidRPr="003521C2" w:rsidRDefault="009F0363" w:rsidP="00A602E9">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73926" w14:textId="77777777" w:rsidR="009F0363" w:rsidRPr="003521C2" w:rsidRDefault="009F0363" w:rsidP="00A602E9">
            <w:pPr>
              <w:pStyle w:val="rowtabella0"/>
              <w:jc w:val="center"/>
              <w:rPr>
                <w:color w:val="002060"/>
              </w:rPr>
            </w:pPr>
            <w:r w:rsidRPr="003521C2">
              <w:rPr>
                <w:color w:val="002060"/>
              </w:rPr>
              <w:t>0</w:t>
            </w:r>
          </w:p>
        </w:tc>
      </w:tr>
      <w:tr w:rsidR="009F0363" w:rsidRPr="003521C2" w14:paraId="587AE576"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A9A767" w14:textId="77777777" w:rsidR="009F0363" w:rsidRPr="003521C2" w:rsidRDefault="009F0363" w:rsidP="00A602E9">
            <w:pPr>
              <w:pStyle w:val="rowtabella0"/>
              <w:rPr>
                <w:color w:val="002060"/>
              </w:rPr>
            </w:pPr>
            <w:r w:rsidRPr="003521C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7F0D0" w14:textId="77777777" w:rsidR="009F0363" w:rsidRPr="003521C2" w:rsidRDefault="009F0363" w:rsidP="00A602E9">
            <w:pPr>
              <w:pStyle w:val="rowtabella0"/>
              <w:jc w:val="center"/>
              <w:rPr>
                <w:color w:val="002060"/>
              </w:rPr>
            </w:pPr>
            <w:r w:rsidRPr="003521C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E1F98"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F07B8" w14:textId="77777777" w:rsidR="009F0363" w:rsidRPr="003521C2" w:rsidRDefault="009F0363" w:rsidP="00A602E9">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827A2"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5738E"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ED240" w14:textId="77777777" w:rsidR="009F0363" w:rsidRPr="003521C2" w:rsidRDefault="009F0363" w:rsidP="00A602E9">
            <w:pPr>
              <w:pStyle w:val="rowtabella0"/>
              <w:jc w:val="center"/>
              <w:rPr>
                <w:color w:val="002060"/>
              </w:rPr>
            </w:pPr>
            <w:r w:rsidRPr="003521C2">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4958C" w14:textId="77777777" w:rsidR="009F0363" w:rsidRPr="003521C2" w:rsidRDefault="009F0363" w:rsidP="00A602E9">
            <w:pPr>
              <w:pStyle w:val="rowtabella0"/>
              <w:jc w:val="center"/>
              <w:rPr>
                <w:color w:val="002060"/>
              </w:rPr>
            </w:pPr>
            <w:r w:rsidRPr="003521C2">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A13D1"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731B6" w14:textId="77777777" w:rsidR="009F0363" w:rsidRPr="003521C2" w:rsidRDefault="009F0363" w:rsidP="00A602E9">
            <w:pPr>
              <w:pStyle w:val="rowtabella0"/>
              <w:jc w:val="center"/>
              <w:rPr>
                <w:color w:val="002060"/>
              </w:rPr>
            </w:pPr>
            <w:r w:rsidRPr="003521C2">
              <w:rPr>
                <w:color w:val="002060"/>
              </w:rPr>
              <w:t>0</w:t>
            </w:r>
          </w:p>
        </w:tc>
      </w:tr>
      <w:tr w:rsidR="009F0363" w:rsidRPr="003521C2" w14:paraId="6B047CA9"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C1D19B" w14:textId="77777777" w:rsidR="009F0363" w:rsidRPr="003521C2" w:rsidRDefault="009F0363" w:rsidP="00A602E9">
            <w:pPr>
              <w:pStyle w:val="rowtabella0"/>
              <w:rPr>
                <w:color w:val="002060"/>
              </w:rPr>
            </w:pPr>
            <w:r w:rsidRPr="003521C2">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31D2D" w14:textId="77777777" w:rsidR="009F0363" w:rsidRPr="003521C2" w:rsidRDefault="009F0363" w:rsidP="00A602E9">
            <w:pPr>
              <w:pStyle w:val="rowtabella0"/>
              <w:jc w:val="center"/>
              <w:rPr>
                <w:color w:val="002060"/>
              </w:rPr>
            </w:pPr>
            <w:r w:rsidRPr="003521C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2F030"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514B0" w14:textId="77777777" w:rsidR="009F0363" w:rsidRPr="003521C2" w:rsidRDefault="009F0363" w:rsidP="00A602E9">
            <w:pPr>
              <w:pStyle w:val="rowtabella0"/>
              <w:jc w:val="center"/>
              <w:rPr>
                <w:color w:val="002060"/>
              </w:rPr>
            </w:pPr>
            <w:r w:rsidRPr="003521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78711"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57CED"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683B5" w14:textId="77777777" w:rsidR="009F0363" w:rsidRPr="003521C2" w:rsidRDefault="009F0363" w:rsidP="00A602E9">
            <w:pPr>
              <w:pStyle w:val="rowtabella0"/>
              <w:jc w:val="center"/>
              <w:rPr>
                <w:color w:val="002060"/>
              </w:rPr>
            </w:pPr>
            <w:r w:rsidRPr="003521C2">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7C173" w14:textId="77777777" w:rsidR="009F0363" w:rsidRPr="003521C2" w:rsidRDefault="009F0363" w:rsidP="00A602E9">
            <w:pPr>
              <w:pStyle w:val="rowtabella0"/>
              <w:jc w:val="center"/>
              <w:rPr>
                <w:color w:val="002060"/>
              </w:rPr>
            </w:pPr>
            <w:r w:rsidRPr="003521C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514A6" w14:textId="77777777" w:rsidR="009F0363" w:rsidRPr="003521C2" w:rsidRDefault="009F0363" w:rsidP="00A602E9">
            <w:pPr>
              <w:pStyle w:val="rowtabella0"/>
              <w:jc w:val="center"/>
              <w:rPr>
                <w:color w:val="002060"/>
              </w:rPr>
            </w:pPr>
            <w:r w:rsidRPr="003521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5DCCE" w14:textId="77777777" w:rsidR="009F0363" w:rsidRPr="003521C2" w:rsidRDefault="009F0363" w:rsidP="00A602E9">
            <w:pPr>
              <w:pStyle w:val="rowtabella0"/>
              <w:jc w:val="center"/>
              <w:rPr>
                <w:color w:val="002060"/>
              </w:rPr>
            </w:pPr>
            <w:r w:rsidRPr="003521C2">
              <w:rPr>
                <w:color w:val="002060"/>
              </w:rPr>
              <w:t>0</w:t>
            </w:r>
          </w:p>
        </w:tc>
      </w:tr>
      <w:tr w:rsidR="009F0363" w:rsidRPr="003521C2" w14:paraId="3780835E"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2F5795" w14:textId="77777777" w:rsidR="009F0363" w:rsidRPr="003521C2" w:rsidRDefault="009F0363" w:rsidP="00A602E9">
            <w:pPr>
              <w:pStyle w:val="rowtabella0"/>
              <w:rPr>
                <w:color w:val="002060"/>
                <w:lang w:val="es-ES"/>
              </w:rPr>
            </w:pPr>
            <w:r w:rsidRPr="003521C2">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FB019" w14:textId="77777777" w:rsidR="009F0363" w:rsidRPr="003521C2" w:rsidRDefault="009F0363" w:rsidP="00A602E9">
            <w:pPr>
              <w:pStyle w:val="rowtabella0"/>
              <w:jc w:val="center"/>
              <w:rPr>
                <w:color w:val="002060"/>
              </w:rPr>
            </w:pPr>
            <w:r w:rsidRPr="003521C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34EB5"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F1BE5"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DF0A0"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4FFCF"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66395" w14:textId="77777777" w:rsidR="009F0363" w:rsidRPr="003521C2" w:rsidRDefault="009F0363" w:rsidP="00A602E9">
            <w:pPr>
              <w:pStyle w:val="rowtabella0"/>
              <w:jc w:val="center"/>
              <w:rPr>
                <w:color w:val="002060"/>
              </w:rPr>
            </w:pPr>
            <w:r w:rsidRPr="003521C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70FE1" w14:textId="77777777" w:rsidR="009F0363" w:rsidRPr="003521C2" w:rsidRDefault="009F0363" w:rsidP="00A602E9">
            <w:pPr>
              <w:pStyle w:val="rowtabella0"/>
              <w:jc w:val="center"/>
              <w:rPr>
                <w:color w:val="002060"/>
              </w:rPr>
            </w:pPr>
            <w:r w:rsidRPr="003521C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8E42D"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63B5F" w14:textId="77777777" w:rsidR="009F0363" w:rsidRPr="003521C2" w:rsidRDefault="009F0363" w:rsidP="00A602E9">
            <w:pPr>
              <w:pStyle w:val="rowtabella0"/>
              <w:jc w:val="center"/>
              <w:rPr>
                <w:color w:val="002060"/>
              </w:rPr>
            </w:pPr>
            <w:r w:rsidRPr="003521C2">
              <w:rPr>
                <w:color w:val="002060"/>
              </w:rPr>
              <w:t>0</w:t>
            </w:r>
          </w:p>
        </w:tc>
      </w:tr>
      <w:tr w:rsidR="009F0363" w:rsidRPr="003521C2" w14:paraId="4A7DCFCD"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3C72D5" w14:textId="77777777" w:rsidR="009F0363" w:rsidRPr="003521C2" w:rsidRDefault="009F0363" w:rsidP="00A602E9">
            <w:pPr>
              <w:pStyle w:val="rowtabella0"/>
              <w:rPr>
                <w:color w:val="002060"/>
              </w:rPr>
            </w:pPr>
            <w:r w:rsidRPr="003521C2">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E2C5F" w14:textId="77777777" w:rsidR="009F0363" w:rsidRPr="003521C2" w:rsidRDefault="009F0363" w:rsidP="00A602E9">
            <w:pPr>
              <w:pStyle w:val="rowtabella0"/>
              <w:jc w:val="center"/>
              <w:rPr>
                <w:color w:val="002060"/>
              </w:rPr>
            </w:pPr>
            <w:r w:rsidRPr="003521C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90DEF"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84000"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BFFFE"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86B65"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CEBCA" w14:textId="77777777" w:rsidR="009F0363" w:rsidRPr="003521C2" w:rsidRDefault="009F0363" w:rsidP="00A602E9">
            <w:pPr>
              <w:pStyle w:val="rowtabella0"/>
              <w:jc w:val="center"/>
              <w:rPr>
                <w:color w:val="002060"/>
              </w:rPr>
            </w:pPr>
            <w:r w:rsidRPr="003521C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E8603" w14:textId="77777777" w:rsidR="009F0363" w:rsidRPr="003521C2" w:rsidRDefault="009F0363" w:rsidP="00A602E9">
            <w:pPr>
              <w:pStyle w:val="rowtabella0"/>
              <w:jc w:val="center"/>
              <w:rPr>
                <w:color w:val="002060"/>
              </w:rPr>
            </w:pPr>
            <w:r w:rsidRPr="003521C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814EE" w14:textId="77777777" w:rsidR="009F0363" w:rsidRPr="003521C2" w:rsidRDefault="009F0363" w:rsidP="00A602E9">
            <w:pPr>
              <w:pStyle w:val="rowtabella0"/>
              <w:jc w:val="center"/>
              <w:rPr>
                <w:color w:val="002060"/>
              </w:rPr>
            </w:pPr>
            <w:r w:rsidRPr="003521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7C141" w14:textId="77777777" w:rsidR="009F0363" w:rsidRPr="003521C2" w:rsidRDefault="009F0363" w:rsidP="00A602E9">
            <w:pPr>
              <w:pStyle w:val="rowtabella0"/>
              <w:jc w:val="center"/>
              <w:rPr>
                <w:color w:val="002060"/>
              </w:rPr>
            </w:pPr>
            <w:r w:rsidRPr="003521C2">
              <w:rPr>
                <w:color w:val="002060"/>
              </w:rPr>
              <w:t>0</w:t>
            </w:r>
          </w:p>
        </w:tc>
      </w:tr>
      <w:tr w:rsidR="009F0363" w:rsidRPr="003521C2" w14:paraId="629523A8"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99C89B" w14:textId="77777777" w:rsidR="009F0363" w:rsidRPr="003521C2" w:rsidRDefault="009F0363" w:rsidP="00A602E9">
            <w:pPr>
              <w:pStyle w:val="rowtabella0"/>
              <w:rPr>
                <w:color w:val="002060"/>
              </w:rPr>
            </w:pPr>
            <w:r w:rsidRPr="003521C2">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1DA0B" w14:textId="77777777" w:rsidR="009F0363" w:rsidRPr="003521C2" w:rsidRDefault="009F0363" w:rsidP="00A602E9">
            <w:pPr>
              <w:pStyle w:val="rowtabella0"/>
              <w:jc w:val="center"/>
              <w:rPr>
                <w:color w:val="002060"/>
              </w:rPr>
            </w:pPr>
            <w:r w:rsidRPr="003521C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6BBE0"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25F16"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6993E"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1DFF3" w14:textId="77777777" w:rsidR="009F0363" w:rsidRPr="003521C2" w:rsidRDefault="009F0363" w:rsidP="00A602E9">
            <w:pPr>
              <w:pStyle w:val="rowtabella0"/>
              <w:jc w:val="center"/>
              <w:rPr>
                <w:color w:val="002060"/>
              </w:rPr>
            </w:pPr>
            <w:r w:rsidRPr="003521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95402" w14:textId="77777777" w:rsidR="009F0363" w:rsidRPr="003521C2" w:rsidRDefault="009F0363" w:rsidP="00A602E9">
            <w:pPr>
              <w:pStyle w:val="rowtabella0"/>
              <w:jc w:val="center"/>
              <w:rPr>
                <w:color w:val="002060"/>
              </w:rPr>
            </w:pPr>
            <w:r w:rsidRPr="003521C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88553" w14:textId="77777777" w:rsidR="009F0363" w:rsidRPr="003521C2" w:rsidRDefault="009F0363" w:rsidP="00A602E9">
            <w:pPr>
              <w:pStyle w:val="rowtabella0"/>
              <w:jc w:val="center"/>
              <w:rPr>
                <w:color w:val="002060"/>
              </w:rPr>
            </w:pPr>
            <w:r w:rsidRPr="003521C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FAEA0" w14:textId="77777777" w:rsidR="009F0363" w:rsidRPr="003521C2" w:rsidRDefault="009F0363" w:rsidP="00A602E9">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AF210" w14:textId="77777777" w:rsidR="009F0363" w:rsidRPr="003521C2" w:rsidRDefault="009F0363" w:rsidP="00A602E9">
            <w:pPr>
              <w:pStyle w:val="rowtabella0"/>
              <w:jc w:val="center"/>
              <w:rPr>
                <w:color w:val="002060"/>
              </w:rPr>
            </w:pPr>
            <w:r w:rsidRPr="003521C2">
              <w:rPr>
                <w:color w:val="002060"/>
              </w:rPr>
              <w:t>0</w:t>
            </w:r>
          </w:p>
        </w:tc>
      </w:tr>
      <w:tr w:rsidR="009F0363" w:rsidRPr="003521C2" w14:paraId="747C2442"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85C7B0" w14:textId="77777777" w:rsidR="009F0363" w:rsidRPr="003521C2" w:rsidRDefault="009F0363" w:rsidP="00A602E9">
            <w:pPr>
              <w:pStyle w:val="rowtabella0"/>
              <w:rPr>
                <w:color w:val="002060"/>
              </w:rPr>
            </w:pPr>
            <w:r w:rsidRPr="003521C2">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A74BE" w14:textId="77777777" w:rsidR="009F0363" w:rsidRPr="003521C2" w:rsidRDefault="009F0363" w:rsidP="00A602E9">
            <w:pPr>
              <w:pStyle w:val="rowtabella0"/>
              <w:jc w:val="center"/>
              <w:rPr>
                <w:color w:val="002060"/>
              </w:rPr>
            </w:pPr>
            <w:r w:rsidRPr="003521C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D73A3"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A3385"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7402C"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59D12" w14:textId="77777777" w:rsidR="009F0363" w:rsidRPr="003521C2" w:rsidRDefault="009F0363" w:rsidP="00A602E9">
            <w:pPr>
              <w:pStyle w:val="rowtabella0"/>
              <w:jc w:val="center"/>
              <w:rPr>
                <w:color w:val="002060"/>
              </w:rPr>
            </w:pPr>
            <w:r w:rsidRPr="003521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78127" w14:textId="77777777" w:rsidR="009F0363" w:rsidRPr="003521C2" w:rsidRDefault="009F0363" w:rsidP="00A602E9">
            <w:pPr>
              <w:pStyle w:val="rowtabella0"/>
              <w:jc w:val="center"/>
              <w:rPr>
                <w:color w:val="002060"/>
              </w:rPr>
            </w:pPr>
            <w:r w:rsidRPr="003521C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25ED4" w14:textId="77777777" w:rsidR="009F0363" w:rsidRPr="003521C2" w:rsidRDefault="009F0363" w:rsidP="00A602E9">
            <w:pPr>
              <w:pStyle w:val="rowtabella0"/>
              <w:jc w:val="center"/>
              <w:rPr>
                <w:color w:val="002060"/>
              </w:rPr>
            </w:pPr>
            <w:r w:rsidRPr="003521C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CC48D"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D57C0" w14:textId="77777777" w:rsidR="009F0363" w:rsidRPr="003521C2" w:rsidRDefault="009F0363" w:rsidP="00A602E9">
            <w:pPr>
              <w:pStyle w:val="rowtabella0"/>
              <w:jc w:val="center"/>
              <w:rPr>
                <w:color w:val="002060"/>
              </w:rPr>
            </w:pPr>
            <w:r w:rsidRPr="003521C2">
              <w:rPr>
                <w:color w:val="002060"/>
              </w:rPr>
              <w:t>0</w:t>
            </w:r>
          </w:p>
        </w:tc>
      </w:tr>
      <w:tr w:rsidR="009F0363" w:rsidRPr="003521C2" w14:paraId="1DCA8809"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87EB11" w14:textId="77777777" w:rsidR="009F0363" w:rsidRPr="003521C2" w:rsidRDefault="009F0363" w:rsidP="00A602E9">
            <w:pPr>
              <w:pStyle w:val="rowtabella0"/>
              <w:rPr>
                <w:color w:val="002060"/>
              </w:rPr>
            </w:pPr>
            <w:r w:rsidRPr="003521C2">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1C504" w14:textId="77777777" w:rsidR="009F0363" w:rsidRPr="003521C2" w:rsidRDefault="009F0363" w:rsidP="00A602E9">
            <w:pPr>
              <w:pStyle w:val="rowtabella0"/>
              <w:jc w:val="center"/>
              <w:rPr>
                <w:color w:val="002060"/>
              </w:rPr>
            </w:pPr>
            <w:r w:rsidRPr="003521C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FFC20"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83104" w14:textId="77777777" w:rsidR="009F0363" w:rsidRPr="003521C2" w:rsidRDefault="009F0363" w:rsidP="00A602E9">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D34AD" w14:textId="77777777" w:rsidR="009F0363" w:rsidRPr="003521C2" w:rsidRDefault="009F0363" w:rsidP="00A602E9">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AC2F6"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649B5" w14:textId="77777777" w:rsidR="009F0363" w:rsidRPr="003521C2" w:rsidRDefault="009F0363" w:rsidP="00A602E9">
            <w:pPr>
              <w:pStyle w:val="rowtabella0"/>
              <w:jc w:val="center"/>
              <w:rPr>
                <w:color w:val="002060"/>
              </w:rPr>
            </w:pPr>
            <w:r w:rsidRPr="003521C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685C9" w14:textId="77777777" w:rsidR="009F0363" w:rsidRPr="003521C2" w:rsidRDefault="009F0363" w:rsidP="00A602E9">
            <w:pPr>
              <w:pStyle w:val="rowtabella0"/>
              <w:jc w:val="center"/>
              <w:rPr>
                <w:color w:val="002060"/>
              </w:rPr>
            </w:pPr>
            <w:r w:rsidRPr="003521C2">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7527A" w14:textId="77777777" w:rsidR="009F0363" w:rsidRPr="003521C2" w:rsidRDefault="009F0363" w:rsidP="00A602E9">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3DFBA" w14:textId="77777777" w:rsidR="009F0363" w:rsidRPr="003521C2" w:rsidRDefault="009F0363" w:rsidP="00A602E9">
            <w:pPr>
              <w:pStyle w:val="rowtabella0"/>
              <w:jc w:val="center"/>
              <w:rPr>
                <w:color w:val="002060"/>
              </w:rPr>
            </w:pPr>
            <w:r w:rsidRPr="003521C2">
              <w:rPr>
                <w:color w:val="002060"/>
              </w:rPr>
              <w:t>0</w:t>
            </w:r>
          </w:p>
        </w:tc>
      </w:tr>
      <w:tr w:rsidR="009F0363" w:rsidRPr="003521C2" w14:paraId="5E137A2B"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D19436" w14:textId="77777777" w:rsidR="009F0363" w:rsidRPr="003521C2" w:rsidRDefault="009F0363" w:rsidP="00A602E9">
            <w:pPr>
              <w:pStyle w:val="rowtabella0"/>
              <w:rPr>
                <w:color w:val="002060"/>
              </w:rPr>
            </w:pPr>
            <w:r w:rsidRPr="003521C2">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FDEBD" w14:textId="77777777" w:rsidR="009F0363" w:rsidRPr="003521C2" w:rsidRDefault="009F0363" w:rsidP="00A602E9">
            <w:pPr>
              <w:pStyle w:val="rowtabella0"/>
              <w:jc w:val="center"/>
              <w:rPr>
                <w:color w:val="002060"/>
              </w:rPr>
            </w:pPr>
            <w:r w:rsidRPr="003521C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0F412"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01050"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E8243"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81CD5" w14:textId="77777777" w:rsidR="009F0363" w:rsidRPr="003521C2" w:rsidRDefault="009F0363" w:rsidP="00A602E9">
            <w:pPr>
              <w:pStyle w:val="rowtabella0"/>
              <w:jc w:val="center"/>
              <w:rPr>
                <w:color w:val="002060"/>
              </w:rPr>
            </w:pPr>
            <w:r w:rsidRPr="003521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6DEB5" w14:textId="77777777" w:rsidR="009F0363" w:rsidRPr="003521C2" w:rsidRDefault="009F0363" w:rsidP="00A602E9">
            <w:pPr>
              <w:pStyle w:val="rowtabella0"/>
              <w:jc w:val="center"/>
              <w:rPr>
                <w:color w:val="002060"/>
              </w:rPr>
            </w:pPr>
            <w:r w:rsidRPr="003521C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AC2F7" w14:textId="77777777" w:rsidR="009F0363" w:rsidRPr="003521C2" w:rsidRDefault="009F0363" w:rsidP="00A602E9">
            <w:pPr>
              <w:pStyle w:val="rowtabella0"/>
              <w:jc w:val="center"/>
              <w:rPr>
                <w:color w:val="002060"/>
              </w:rPr>
            </w:pPr>
            <w:r w:rsidRPr="003521C2">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61EED" w14:textId="77777777" w:rsidR="009F0363" w:rsidRPr="003521C2" w:rsidRDefault="009F0363" w:rsidP="00A602E9">
            <w:pPr>
              <w:pStyle w:val="rowtabella0"/>
              <w:jc w:val="center"/>
              <w:rPr>
                <w:color w:val="002060"/>
              </w:rPr>
            </w:pPr>
            <w:r w:rsidRPr="003521C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D2F7B" w14:textId="77777777" w:rsidR="009F0363" w:rsidRPr="003521C2" w:rsidRDefault="009F0363" w:rsidP="00A602E9">
            <w:pPr>
              <w:pStyle w:val="rowtabella0"/>
              <w:jc w:val="center"/>
              <w:rPr>
                <w:color w:val="002060"/>
              </w:rPr>
            </w:pPr>
            <w:r w:rsidRPr="003521C2">
              <w:rPr>
                <w:color w:val="002060"/>
              </w:rPr>
              <w:t>0</w:t>
            </w:r>
          </w:p>
        </w:tc>
      </w:tr>
      <w:tr w:rsidR="009F0363" w:rsidRPr="003521C2" w14:paraId="3782CA7B"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42A075" w14:textId="77777777" w:rsidR="009F0363" w:rsidRPr="003521C2" w:rsidRDefault="009F0363" w:rsidP="00A602E9">
            <w:pPr>
              <w:pStyle w:val="rowtabella0"/>
              <w:rPr>
                <w:color w:val="002060"/>
              </w:rPr>
            </w:pPr>
            <w:r w:rsidRPr="003521C2">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2845E" w14:textId="77777777" w:rsidR="009F0363" w:rsidRPr="003521C2" w:rsidRDefault="009F0363" w:rsidP="00A602E9">
            <w:pPr>
              <w:pStyle w:val="rowtabella0"/>
              <w:jc w:val="center"/>
              <w:rPr>
                <w:color w:val="002060"/>
              </w:rPr>
            </w:pPr>
            <w:r w:rsidRPr="003521C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CD826"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D0705"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2FCCC"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8D782" w14:textId="77777777" w:rsidR="009F0363" w:rsidRPr="003521C2" w:rsidRDefault="009F0363" w:rsidP="00A602E9">
            <w:pPr>
              <w:pStyle w:val="rowtabella0"/>
              <w:jc w:val="center"/>
              <w:rPr>
                <w:color w:val="002060"/>
              </w:rPr>
            </w:pPr>
            <w:r w:rsidRPr="003521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04EF3" w14:textId="77777777" w:rsidR="009F0363" w:rsidRPr="003521C2" w:rsidRDefault="009F0363" w:rsidP="00A602E9">
            <w:pPr>
              <w:pStyle w:val="rowtabella0"/>
              <w:jc w:val="center"/>
              <w:rPr>
                <w:color w:val="002060"/>
              </w:rPr>
            </w:pPr>
            <w:r w:rsidRPr="003521C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18702" w14:textId="77777777" w:rsidR="009F0363" w:rsidRPr="003521C2" w:rsidRDefault="009F0363" w:rsidP="00A602E9">
            <w:pPr>
              <w:pStyle w:val="rowtabella0"/>
              <w:jc w:val="center"/>
              <w:rPr>
                <w:color w:val="002060"/>
              </w:rPr>
            </w:pPr>
            <w:r w:rsidRPr="003521C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5438C" w14:textId="77777777" w:rsidR="009F0363" w:rsidRPr="003521C2" w:rsidRDefault="009F0363" w:rsidP="00A602E9">
            <w:pPr>
              <w:pStyle w:val="rowtabella0"/>
              <w:jc w:val="center"/>
              <w:rPr>
                <w:color w:val="002060"/>
              </w:rPr>
            </w:pPr>
            <w:r w:rsidRPr="003521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D3A50" w14:textId="77777777" w:rsidR="009F0363" w:rsidRPr="003521C2" w:rsidRDefault="009F0363" w:rsidP="00A602E9">
            <w:pPr>
              <w:pStyle w:val="rowtabella0"/>
              <w:jc w:val="center"/>
              <w:rPr>
                <w:color w:val="002060"/>
              </w:rPr>
            </w:pPr>
            <w:r w:rsidRPr="003521C2">
              <w:rPr>
                <w:color w:val="002060"/>
              </w:rPr>
              <w:t>0</w:t>
            </w:r>
          </w:p>
        </w:tc>
      </w:tr>
      <w:tr w:rsidR="009F0363" w:rsidRPr="003521C2" w14:paraId="577A14C6"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9EAC19" w14:textId="77777777" w:rsidR="009F0363" w:rsidRPr="003521C2" w:rsidRDefault="009F0363" w:rsidP="00A602E9">
            <w:pPr>
              <w:pStyle w:val="rowtabella0"/>
              <w:rPr>
                <w:color w:val="002060"/>
              </w:rPr>
            </w:pPr>
            <w:r w:rsidRPr="003521C2">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D05A2" w14:textId="77777777" w:rsidR="009F0363" w:rsidRPr="003521C2" w:rsidRDefault="009F0363" w:rsidP="00A602E9">
            <w:pPr>
              <w:pStyle w:val="rowtabella0"/>
              <w:jc w:val="center"/>
              <w:rPr>
                <w:color w:val="002060"/>
              </w:rPr>
            </w:pPr>
            <w:r w:rsidRPr="003521C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E0DCA"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3D4A0"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0DA97"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E8BE1" w14:textId="77777777" w:rsidR="009F0363" w:rsidRPr="003521C2" w:rsidRDefault="009F0363" w:rsidP="00A602E9">
            <w:pPr>
              <w:pStyle w:val="rowtabella0"/>
              <w:jc w:val="center"/>
              <w:rPr>
                <w:color w:val="002060"/>
              </w:rPr>
            </w:pPr>
            <w:r w:rsidRPr="003521C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8F2FB" w14:textId="77777777" w:rsidR="009F0363" w:rsidRPr="003521C2" w:rsidRDefault="009F0363" w:rsidP="00A602E9">
            <w:pPr>
              <w:pStyle w:val="rowtabella0"/>
              <w:jc w:val="center"/>
              <w:rPr>
                <w:color w:val="002060"/>
              </w:rPr>
            </w:pPr>
            <w:r w:rsidRPr="003521C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E6286" w14:textId="77777777" w:rsidR="009F0363" w:rsidRPr="003521C2" w:rsidRDefault="009F0363" w:rsidP="00A602E9">
            <w:pPr>
              <w:pStyle w:val="rowtabella0"/>
              <w:jc w:val="center"/>
              <w:rPr>
                <w:color w:val="002060"/>
              </w:rPr>
            </w:pPr>
            <w:r w:rsidRPr="003521C2">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67244" w14:textId="77777777" w:rsidR="009F0363" w:rsidRPr="003521C2" w:rsidRDefault="009F0363" w:rsidP="00A602E9">
            <w:pPr>
              <w:pStyle w:val="rowtabella0"/>
              <w:jc w:val="center"/>
              <w:rPr>
                <w:color w:val="002060"/>
              </w:rPr>
            </w:pPr>
            <w:r w:rsidRPr="003521C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A6E67" w14:textId="77777777" w:rsidR="009F0363" w:rsidRPr="003521C2" w:rsidRDefault="009F0363" w:rsidP="00A602E9">
            <w:pPr>
              <w:pStyle w:val="rowtabella0"/>
              <w:jc w:val="center"/>
              <w:rPr>
                <w:color w:val="002060"/>
              </w:rPr>
            </w:pPr>
            <w:r w:rsidRPr="003521C2">
              <w:rPr>
                <w:color w:val="002060"/>
              </w:rPr>
              <w:t>0</w:t>
            </w:r>
          </w:p>
        </w:tc>
      </w:tr>
      <w:tr w:rsidR="009F0363" w:rsidRPr="003521C2" w14:paraId="7B08A3F4" w14:textId="77777777" w:rsidTr="00A602E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7BC1FB" w14:textId="77777777" w:rsidR="009F0363" w:rsidRPr="003521C2" w:rsidRDefault="009F0363" w:rsidP="00A602E9">
            <w:pPr>
              <w:pStyle w:val="rowtabella0"/>
              <w:rPr>
                <w:color w:val="002060"/>
              </w:rPr>
            </w:pPr>
            <w:r w:rsidRPr="003521C2">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D69B1"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C64EB"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88ADB"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3DB57"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23BAB" w14:textId="77777777" w:rsidR="009F0363" w:rsidRPr="003521C2" w:rsidRDefault="009F0363" w:rsidP="00A602E9">
            <w:pPr>
              <w:pStyle w:val="rowtabella0"/>
              <w:jc w:val="center"/>
              <w:rPr>
                <w:color w:val="002060"/>
              </w:rPr>
            </w:pPr>
            <w:r w:rsidRPr="003521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80FA0" w14:textId="77777777" w:rsidR="009F0363" w:rsidRPr="003521C2" w:rsidRDefault="009F0363" w:rsidP="00A602E9">
            <w:pPr>
              <w:pStyle w:val="rowtabella0"/>
              <w:jc w:val="center"/>
              <w:rPr>
                <w:color w:val="002060"/>
              </w:rPr>
            </w:pPr>
            <w:r w:rsidRPr="003521C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C3461" w14:textId="77777777" w:rsidR="009F0363" w:rsidRPr="003521C2" w:rsidRDefault="009F0363" w:rsidP="00A602E9">
            <w:pPr>
              <w:pStyle w:val="rowtabella0"/>
              <w:jc w:val="center"/>
              <w:rPr>
                <w:color w:val="002060"/>
              </w:rPr>
            </w:pPr>
            <w:r w:rsidRPr="003521C2">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26379" w14:textId="77777777" w:rsidR="009F0363" w:rsidRPr="003521C2" w:rsidRDefault="009F0363" w:rsidP="00A602E9">
            <w:pPr>
              <w:pStyle w:val="rowtabella0"/>
              <w:jc w:val="center"/>
              <w:rPr>
                <w:color w:val="002060"/>
              </w:rPr>
            </w:pPr>
            <w:r w:rsidRPr="003521C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F0B12" w14:textId="77777777" w:rsidR="009F0363" w:rsidRPr="003521C2" w:rsidRDefault="009F0363" w:rsidP="00A602E9">
            <w:pPr>
              <w:pStyle w:val="rowtabella0"/>
              <w:jc w:val="center"/>
              <w:rPr>
                <w:color w:val="002060"/>
              </w:rPr>
            </w:pPr>
            <w:r w:rsidRPr="003521C2">
              <w:rPr>
                <w:color w:val="002060"/>
              </w:rPr>
              <w:t>0</w:t>
            </w:r>
          </w:p>
        </w:tc>
      </w:tr>
    </w:tbl>
    <w:p w14:paraId="1586AF92" w14:textId="77777777" w:rsidR="009F0363" w:rsidRPr="003521C2" w:rsidRDefault="009F0363" w:rsidP="009F0363">
      <w:pPr>
        <w:pStyle w:val="breakline"/>
        <w:rPr>
          <w:rFonts w:eastAsiaTheme="minorEastAsia"/>
          <w:color w:val="002060"/>
        </w:rPr>
      </w:pPr>
    </w:p>
    <w:p w14:paraId="6B0A251D" w14:textId="77777777" w:rsidR="009F0363" w:rsidRPr="003521C2" w:rsidRDefault="009F0363" w:rsidP="009F0363">
      <w:pPr>
        <w:pStyle w:val="breakline"/>
        <w:rPr>
          <w:color w:val="002060"/>
        </w:rPr>
      </w:pPr>
    </w:p>
    <w:p w14:paraId="7F3EC8C3" w14:textId="77777777" w:rsidR="009F0363" w:rsidRPr="003521C2" w:rsidRDefault="009F0363" w:rsidP="009F0363">
      <w:pPr>
        <w:pStyle w:val="sottotitolocampionato10"/>
        <w:rPr>
          <w:color w:val="002060"/>
        </w:rPr>
      </w:pPr>
      <w:r w:rsidRPr="003521C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F0363" w:rsidRPr="003521C2" w14:paraId="6E575007" w14:textId="77777777" w:rsidTr="00A602E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8CB2A" w14:textId="77777777" w:rsidR="009F0363" w:rsidRPr="003521C2" w:rsidRDefault="009F0363" w:rsidP="00A602E9">
            <w:pPr>
              <w:pStyle w:val="headertabella0"/>
              <w:rPr>
                <w:color w:val="002060"/>
              </w:rPr>
            </w:pPr>
            <w:r w:rsidRPr="003521C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6DA82" w14:textId="77777777" w:rsidR="009F0363" w:rsidRPr="003521C2" w:rsidRDefault="009F0363" w:rsidP="00A602E9">
            <w:pPr>
              <w:pStyle w:val="headertabella0"/>
              <w:rPr>
                <w:color w:val="002060"/>
              </w:rPr>
            </w:pPr>
            <w:r w:rsidRPr="003521C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9754F" w14:textId="77777777" w:rsidR="009F0363" w:rsidRPr="003521C2" w:rsidRDefault="009F0363" w:rsidP="00A602E9">
            <w:pPr>
              <w:pStyle w:val="headertabella0"/>
              <w:rPr>
                <w:color w:val="002060"/>
              </w:rPr>
            </w:pPr>
            <w:r w:rsidRPr="003521C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62780" w14:textId="77777777" w:rsidR="009F0363" w:rsidRPr="003521C2" w:rsidRDefault="009F0363" w:rsidP="00A602E9">
            <w:pPr>
              <w:pStyle w:val="headertabella0"/>
              <w:rPr>
                <w:color w:val="002060"/>
              </w:rPr>
            </w:pPr>
            <w:r w:rsidRPr="003521C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61E22" w14:textId="77777777" w:rsidR="009F0363" w:rsidRPr="003521C2" w:rsidRDefault="009F0363" w:rsidP="00A602E9">
            <w:pPr>
              <w:pStyle w:val="headertabella0"/>
              <w:rPr>
                <w:color w:val="002060"/>
              </w:rPr>
            </w:pPr>
            <w:r w:rsidRPr="003521C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EE6E0" w14:textId="77777777" w:rsidR="009F0363" w:rsidRPr="003521C2" w:rsidRDefault="009F0363" w:rsidP="00A602E9">
            <w:pPr>
              <w:pStyle w:val="headertabella0"/>
              <w:rPr>
                <w:color w:val="002060"/>
              </w:rPr>
            </w:pPr>
            <w:r w:rsidRPr="003521C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C0820" w14:textId="77777777" w:rsidR="009F0363" w:rsidRPr="003521C2" w:rsidRDefault="009F0363" w:rsidP="00A602E9">
            <w:pPr>
              <w:pStyle w:val="headertabella0"/>
              <w:rPr>
                <w:color w:val="002060"/>
              </w:rPr>
            </w:pPr>
            <w:r w:rsidRPr="003521C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08AEB" w14:textId="77777777" w:rsidR="009F0363" w:rsidRPr="003521C2" w:rsidRDefault="009F0363" w:rsidP="00A602E9">
            <w:pPr>
              <w:pStyle w:val="headertabella0"/>
              <w:rPr>
                <w:color w:val="002060"/>
              </w:rPr>
            </w:pPr>
            <w:r w:rsidRPr="003521C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E244C" w14:textId="77777777" w:rsidR="009F0363" w:rsidRPr="003521C2" w:rsidRDefault="009F0363" w:rsidP="00A602E9">
            <w:pPr>
              <w:pStyle w:val="headertabella0"/>
              <w:rPr>
                <w:color w:val="002060"/>
              </w:rPr>
            </w:pPr>
            <w:r w:rsidRPr="003521C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36A06" w14:textId="77777777" w:rsidR="009F0363" w:rsidRPr="003521C2" w:rsidRDefault="009F0363" w:rsidP="00A602E9">
            <w:pPr>
              <w:pStyle w:val="headertabella0"/>
              <w:rPr>
                <w:color w:val="002060"/>
              </w:rPr>
            </w:pPr>
            <w:r w:rsidRPr="003521C2">
              <w:rPr>
                <w:color w:val="002060"/>
              </w:rPr>
              <w:t>PE</w:t>
            </w:r>
          </w:p>
        </w:tc>
      </w:tr>
      <w:tr w:rsidR="009F0363" w:rsidRPr="003521C2" w14:paraId="257311E5" w14:textId="77777777" w:rsidTr="00A602E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A61375" w14:textId="77777777" w:rsidR="009F0363" w:rsidRPr="003521C2" w:rsidRDefault="009F0363" w:rsidP="00A602E9">
            <w:pPr>
              <w:pStyle w:val="rowtabella0"/>
              <w:rPr>
                <w:color w:val="002060"/>
              </w:rPr>
            </w:pPr>
            <w:r w:rsidRPr="003521C2">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52D2B" w14:textId="77777777" w:rsidR="009F0363" w:rsidRPr="003521C2" w:rsidRDefault="009F0363" w:rsidP="00A602E9">
            <w:pPr>
              <w:pStyle w:val="rowtabella0"/>
              <w:jc w:val="center"/>
              <w:rPr>
                <w:color w:val="002060"/>
              </w:rPr>
            </w:pPr>
            <w:r w:rsidRPr="003521C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2B745"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D9414" w14:textId="77777777" w:rsidR="009F0363" w:rsidRPr="003521C2" w:rsidRDefault="009F0363" w:rsidP="00A602E9">
            <w:pPr>
              <w:pStyle w:val="rowtabella0"/>
              <w:jc w:val="center"/>
              <w:rPr>
                <w:color w:val="002060"/>
              </w:rPr>
            </w:pPr>
            <w:r w:rsidRPr="003521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69E14"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B44CD"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B36A7" w14:textId="77777777" w:rsidR="009F0363" w:rsidRPr="003521C2" w:rsidRDefault="009F0363" w:rsidP="00A602E9">
            <w:pPr>
              <w:pStyle w:val="rowtabella0"/>
              <w:jc w:val="center"/>
              <w:rPr>
                <w:color w:val="002060"/>
              </w:rPr>
            </w:pPr>
            <w:r w:rsidRPr="003521C2">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C77C3" w14:textId="77777777" w:rsidR="009F0363" w:rsidRPr="003521C2" w:rsidRDefault="009F0363" w:rsidP="00A602E9">
            <w:pPr>
              <w:pStyle w:val="rowtabella0"/>
              <w:jc w:val="center"/>
              <w:rPr>
                <w:color w:val="002060"/>
              </w:rPr>
            </w:pPr>
            <w:r w:rsidRPr="003521C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B5E8B" w14:textId="77777777" w:rsidR="009F0363" w:rsidRPr="003521C2" w:rsidRDefault="009F0363" w:rsidP="00A602E9">
            <w:pPr>
              <w:pStyle w:val="rowtabella0"/>
              <w:jc w:val="center"/>
              <w:rPr>
                <w:color w:val="002060"/>
              </w:rPr>
            </w:pPr>
            <w:r w:rsidRPr="003521C2">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6A0C9" w14:textId="77777777" w:rsidR="009F0363" w:rsidRPr="003521C2" w:rsidRDefault="009F0363" w:rsidP="00A602E9">
            <w:pPr>
              <w:pStyle w:val="rowtabella0"/>
              <w:jc w:val="center"/>
              <w:rPr>
                <w:color w:val="002060"/>
              </w:rPr>
            </w:pPr>
            <w:r w:rsidRPr="003521C2">
              <w:rPr>
                <w:color w:val="002060"/>
              </w:rPr>
              <w:t>0</w:t>
            </w:r>
          </w:p>
        </w:tc>
      </w:tr>
      <w:tr w:rsidR="009F0363" w:rsidRPr="003521C2" w14:paraId="209CEF8F"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8244A0" w14:textId="77777777" w:rsidR="009F0363" w:rsidRPr="003521C2" w:rsidRDefault="009F0363" w:rsidP="00A602E9">
            <w:pPr>
              <w:pStyle w:val="rowtabella0"/>
              <w:rPr>
                <w:color w:val="002060"/>
              </w:rPr>
            </w:pPr>
            <w:r w:rsidRPr="003521C2">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F7E14" w14:textId="77777777" w:rsidR="009F0363" w:rsidRPr="003521C2" w:rsidRDefault="009F0363" w:rsidP="00A602E9">
            <w:pPr>
              <w:pStyle w:val="rowtabella0"/>
              <w:jc w:val="center"/>
              <w:rPr>
                <w:color w:val="002060"/>
              </w:rPr>
            </w:pPr>
            <w:r w:rsidRPr="003521C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47179" w14:textId="77777777" w:rsidR="009F0363" w:rsidRPr="003521C2" w:rsidRDefault="009F0363" w:rsidP="00A602E9">
            <w:pPr>
              <w:pStyle w:val="rowtabella0"/>
              <w:jc w:val="center"/>
              <w:rPr>
                <w:color w:val="002060"/>
              </w:rPr>
            </w:pPr>
            <w:r w:rsidRPr="003521C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20F3E" w14:textId="77777777" w:rsidR="009F0363" w:rsidRPr="003521C2" w:rsidRDefault="009F0363" w:rsidP="00A602E9">
            <w:pPr>
              <w:pStyle w:val="rowtabella0"/>
              <w:jc w:val="center"/>
              <w:rPr>
                <w:color w:val="002060"/>
              </w:rPr>
            </w:pPr>
            <w:r w:rsidRPr="003521C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F97A9"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A1BF1"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EB59B" w14:textId="77777777" w:rsidR="009F0363" w:rsidRPr="003521C2" w:rsidRDefault="009F0363" w:rsidP="00A602E9">
            <w:pPr>
              <w:pStyle w:val="rowtabella0"/>
              <w:jc w:val="center"/>
              <w:rPr>
                <w:color w:val="002060"/>
              </w:rPr>
            </w:pPr>
            <w:r w:rsidRPr="003521C2">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9D8F7" w14:textId="77777777" w:rsidR="009F0363" w:rsidRPr="003521C2" w:rsidRDefault="009F0363" w:rsidP="00A602E9">
            <w:pPr>
              <w:pStyle w:val="rowtabella0"/>
              <w:jc w:val="center"/>
              <w:rPr>
                <w:color w:val="002060"/>
              </w:rPr>
            </w:pPr>
            <w:r w:rsidRPr="003521C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57DE3" w14:textId="77777777" w:rsidR="009F0363" w:rsidRPr="003521C2" w:rsidRDefault="009F0363" w:rsidP="00A602E9">
            <w:pPr>
              <w:pStyle w:val="rowtabella0"/>
              <w:jc w:val="center"/>
              <w:rPr>
                <w:color w:val="002060"/>
              </w:rPr>
            </w:pPr>
            <w:r w:rsidRPr="003521C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B0E36" w14:textId="77777777" w:rsidR="009F0363" w:rsidRPr="003521C2" w:rsidRDefault="009F0363" w:rsidP="00A602E9">
            <w:pPr>
              <w:pStyle w:val="rowtabella0"/>
              <w:jc w:val="center"/>
              <w:rPr>
                <w:color w:val="002060"/>
              </w:rPr>
            </w:pPr>
            <w:r w:rsidRPr="003521C2">
              <w:rPr>
                <w:color w:val="002060"/>
              </w:rPr>
              <w:t>0</w:t>
            </w:r>
          </w:p>
        </w:tc>
      </w:tr>
      <w:tr w:rsidR="009F0363" w:rsidRPr="003521C2" w14:paraId="17A09DAC"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9EF9EF" w14:textId="77777777" w:rsidR="009F0363" w:rsidRPr="003521C2" w:rsidRDefault="009F0363" w:rsidP="00A602E9">
            <w:pPr>
              <w:pStyle w:val="rowtabella0"/>
              <w:rPr>
                <w:color w:val="002060"/>
              </w:rPr>
            </w:pPr>
            <w:r w:rsidRPr="003521C2">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711C3" w14:textId="77777777" w:rsidR="009F0363" w:rsidRPr="003521C2" w:rsidRDefault="009F0363" w:rsidP="00A602E9">
            <w:pPr>
              <w:pStyle w:val="rowtabella0"/>
              <w:jc w:val="center"/>
              <w:rPr>
                <w:color w:val="002060"/>
              </w:rPr>
            </w:pPr>
            <w:r w:rsidRPr="003521C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15662"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BC0B3" w14:textId="77777777" w:rsidR="009F0363" w:rsidRPr="003521C2" w:rsidRDefault="009F0363" w:rsidP="00A602E9">
            <w:pPr>
              <w:pStyle w:val="rowtabella0"/>
              <w:jc w:val="center"/>
              <w:rPr>
                <w:color w:val="002060"/>
              </w:rPr>
            </w:pPr>
            <w:r w:rsidRPr="003521C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C575D"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05770"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7368F" w14:textId="77777777" w:rsidR="009F0363" w:rsidRPr="003521C2" w:rsidRDefault="009F0363" w:rsidP="00A602E9">
            <w:pPr>
              <w:pStyle w:val="rowtabella0"/>
              <w:jc w:val="center"/>
              <w:rPr>
                <w:color w:val="002060"/>
              </w:rPr>
            </w:pPr>
            <w:r w:rsidRPr="003521C2">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4E1BD" w14:textId="77777777" w:rsidR="009F0363" w:rsidRPr="003521C2" w:rsidRDefault="009F0363" w:rsidP="00A602E9">
            <w:pPr>
              <w:pStyle w:val="rowtabella0"/>
              <w:jc w:val="center"/>
              <w:rPr>
                <w:color w:val="002060"/>
              </w:rPr>
            </w:pPr>
            <w:r w:rsidRPr="003521C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50F09" w14:textId="77777777" w:rsidR="009F0363" w:rsidRPr="003521C2" w:rsidRDefault="009F0363" w:rsidP="00A602E9">
            <w:pPr>
              <w:pStyle w:val="rowtabella0"/>
              <w:jc w:val="center"/>
              <w:rPr>
                <w:color w:val="002060"/>
              </w:rPr>
            </w:pPr>
            <w:r w:rsidRPr="003521C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EC461" w14:textId="77777777" w:rsidR="009F0363" w:rsidRPr="003521C2" w:rsidRDefault="009F0363" w:rsidP="00A602E9">
            <w:pPr>
              <w:pStyle w:val="rowtabella0"/>
              <w:jc w:val="center"/>
              <w:rPr>
                <w:color w:val="002060"/>
              </w:rPr>
            </w:pPr>
            <w:r w:rsidRPr="003521C2">
              <w:rPr>
                <w:color w:val="002060"/>
              </w:rPr>
              <w:t>0</w:t>
            </w:r>
          </w:p>
        </w:tc>
      </w:tr>
      <w:tr w:rsidR="009F0363" w:rsidRPr="003521C2" w14:paraId="3B87D929"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CDA08F" w14:textId="77777777" w:rsidR="009F0363" w:rsidRPr="003521C2" w:rsidRDefault="009F0363" w:rsidP="00A602E9">
            <w:pPr>
              <w:pStyle w:val="rowtabella0"/>
              <w:rPr>
                <w:color w:val="002060"/>
              </w:rPr>
            </w:pPr>
            <w:r w:rsidRPr="003521C2">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555F4" w14:textId="77777777" w:rsidR="009F0363" w:rsidRPr="003521C2" w:rsidRDefault="009F0363" w:rsidP="00A602E9">
            <w:pPr>
              <w:pStyle w:val="rowtabella0"/>
              <w:jc w:val="center"/>
              <w:rPr>
                <w:color w:val="002060"/>
              </w:rPr>
            </w:pPr>
            <w:r w:rsidRPr="003521C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F60D5"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2BA80" w14:textId="77777777" w:rsidR="009F0363" w:rsidRPr="003521C2" w:rsidRDefault="009F0363" w:rsidP="00A602E9">
            <w:pPr>
              <w:pStyle w:val="rowtabella0"/>
              <w:jc w:val="center"/>
              <w:rPr>
                <w:color w:val="002060"/>
              </w:rPr>
            </w:pPr>
            <w:r w:rsidRPr="003521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98249"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816CB" w14:textId="77777777" w:rsidR="009F0363" w:rsidRPr="003521C2" w:rsidRDefault="009F0363" w:rsidP="00A602E9">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F2F47" w14:textId="77777777" w:rsidR="009F0363" w:rsidRPr="003521C2" w:rsidRDefault="009F0363" w:rsidP="00A602E9">
            <w:pPr>
              <w:pStyle w:val="rowtabella0"/>
              <w:jc w:val="center"/>
              <w:rPr>
                <w:color w:val="002060"/>
              </w:rPr>
            </w:pPr>
            <w:r w:rsidRPr="003521C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5A637" w14:textId="77777777" w:rsidR="009F0363" w:rsidRPr="003521C2" w:rsidRDefault="009F0363" w:rsidP="00A602E9">
            <w:pPr>
              <w:pStyle w:val="rowtabella0"/>
              <w:jc w:val="center"/>
              <w:rPr>
                <w:color w:val="002060"/>
              </w:rPr>
            </w:pPr>
            <w:r w:rsidRPr="003521C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64348" w14:textId="77777777" w:rsidR="009F0363" w:rsidRPr="003521C2" w:rsidRDefault="009F0363" w:rsidP="00A602E9">
            <w:pPr>
              <w:pStyle w:val="rowtabella0"/>
              <w:jc w:val="center"/>
              <w:rPr>
                <w:color w:val="002060"/>
              </w:rPr>
            </w:pPr>
            <w:r w:rsidRPr="003521C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FD694" w14:textId="77777777" w:rsidR="009F0363" w:rsidRPr="003521C2" w:rsidRDefault="009F0363" w:rsidP="00A602E9">
            <w:pPr>
              <w:pStyle w:val="rowtabella0"/>
              <w:jc w:val="center"/>
              <w:rPr>
                <w:color w:val="002060"/>
              </w:rPr>
            </w:pPr>
            <w:r w:rsidRPr="003521C2">
              <w:rPr>
                <w:color w:val="002060"/>
              </w:rPr>
              <w:t>0</w:t>
            </w:r>
          </w:p>
        </w:tc>
      </w:tr>
      <w:tr w:rsidR="009F0363" w:rsidRPr="003521C2" w14:paraId="0A62ABC4"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A2DB39" w14:textId="77777777" w:rsidR="009F0363" w:rsidRPr="003521C2" w:rsidRDefault="009F0363" w:rsidP="00A602E9">
            <w:pPr>
              <w:pStyle w:val="rowtabella0"/>
              <w:rPr>
                <w:color w:val="002060"/>
              </w:rPr>
            </w:pPr>
            <w:r w:rsidRPr="003521C2">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1180A" w14:textId="77777777" w:rsidR="009F0363" w:rsidRPr="003521C2" w:rsidRDefault="009F0363" w:rsidP="00A602E9">
            <w:pPr>
              <w:pStyle w:val="rowtabella0"/>
              <w:jc w:val="center"/>
              <w:rPr>
                <w:color w:val="002060"/>
              </w:rPr>
            </w:pPr>
            <w:r w:rsidRPr="003521C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3F48D"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9928D"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7F015"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22CB1"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9850D" w14:textId="77777777" w:rsidR="009F0363" w:rsidRPr="003521C2" w:rsidRDefault="009F0363" w:rsidP="00A602E9">
            <w:pPr>
              <w:pStyle w:val="rowtabella0"/>
              <w:jc w:val="center"/>
              <w:rPr>
                <w:color w:val="002060"/>
              </w:rPr>
            </w:pPr>
            <w:r w:rsidRPr="003521C2">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21C37" w14:textId="77777777" w:rsidR="009F0363" w:rsidRPr="003521C2" w:rsidRDefault="009F0363" w:rsidP="00A602E9">
            <w:pPr>
              <w:pStyle w:val="rowtabella0"/>
              <w:jc w:val="center"/>
              <w:rPr>
                <w:color w:val="002060"/>
              </w:rPr>
            </w:pPr>
            <w:r w:rsidRPr="003521C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13150" w14:textId="77777777" w:rsidR="009F0363" w:rsidRPr="003521C2" w:rsidRDefault="009F0363" w:rsidP="00A602E9">
            <w:pPr>
              <w:pStyle w:val="rowtabella0"/>
              <w:jc w:val="center"/>
              <w:rPr>
                <w:color w:val="002060"/>
              </w:rPr>
            </w:pPr>
            <w:r w:rsidRPr="003521C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DA0E8" w14:textId="77777777" w:rsidR="009F0363" w:rsidRPr="003521C2" w:rsidRDefault="009F0363" w:rsidP="00A602E9">
            <w:pPr>
              <w:pStyle w:val="rowtabella0"/>
              <w:jc w:val="center"/>
              <w:rPr>
                <w:color w:val="002060"/>
              </w:rPr>
            </w:pPr>
            <w:r w:rsidRPr="003521C2">
              <w:rPr>
                <w:color w:val="002060"/>
              </w:rPr>
              <w:t>0</w:t>
            </w:r>
          </w:p>
        </w:tc>
      </w:tr>
      <w:tr w:rsidR="009F0363" w:rsidRPr="003521C2" w14:paraId="537C9819"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643C9F" w14:textId="77777777" w:rsidR="009F0363" w:rsidRPr="003521C2" w:rsidRDefault="009F0363" w:rsidP="00A602E9">
            <w:pPr>
              <w:pStyle w:val="rowtabella0"/>
              <w:rPr>
                <w:color w:val="002060"/>
              </w:rPr>
            </w:pPr>
            <w:r w:rsidRPr="003521C2">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65F00" w14:textId="77777777" w:rsidR="009F0363" w:rsidRPr="003521C2" w:rsidRDefault="009F0363" w:rsidP="00A602E9">
            <w:pPr>
              <w:pStyle w:val="rowtabella0"/>
              <w:jc w:val="center"/>
              <w:rPr>
                <w:color w:val="002060"/>
              </w:rPr>
            </w:pPr>
            <w:r w:rsidRPr="003521C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76887"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1E19A"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8B3A0"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FE36F"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4D8C9" w14:textId="77777777" w:rsidR="009F0363" w:rsidRPr="003521C2" w:rsidRDefault="009F0363" w:rsidP="00A602E9">
            <w:pPr>
              <w:pStyle w:val="rowtabella0"/>
              <w:jc w:val="center"/>
              <w:rPr>
                <w:color w:val="002060"/>
              </w:rPr>
            </w:pPr>
            <w:r w:rsidRPr="003521C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D9174" w14:textId="77777777" w:rsidR="009F0363" w:rsidRPr="003521C2" w:rsidRDefault="009F0363" w:rsidP="00A602E9">
            <w:pPr>
              <w:pStyle w:val="rowtabella0"/>
              <w:jc w:val="center"/>
              <w:rPr>
                <w:color w:val="002060"/>
              </w:rPr>
            </w:pPr>
            <w:r w:rsidRPr="003521C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1E156"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E840C" w14:textId="77777777" w:rsidR="009F0363" w:rsidRPr="003521C2" w:rsidRDefault="009F0363" w:rsidP="00A602E9">
            <w:pPr>
              <w:pStyle w:val="rowtabella0"/>
              <w:jc w:val="center"/>
              <w:rPr>
                <w:color w:val="002060"/>
              </w:rPr>
            </w:pPr>
            <w:r w:rsidRPr="003521C2">
              <w:rPr>
                <w:color w:val="002060"/>
              </w:rPr>
              <w:t>0</w:t>
            </w:r>
          </w:p>
        </w:tc>
      </w:tr>
      <w:tr w:rsidR="009F0363" w:rsidRPr="003521C2" w14:paraId="0D274553"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E3EBD1" w14:textId="77777777" w:rsidR="009F0363" w:rsidRPr="003521C2" w:rsidRDefault="009F0363" w:rsidP="00A602E9">
            <w:pPr>
              <w:pStyle w:val="rowtabella0"/>
              <w:rPr>
                <w:color w:val="002060"/>
              </w:rPr>
            </w:pPr>
            <w:r w:rsidRPr="003521C2">
              <w:rPr>
                <w:color w:val="002060"/>
              </w:rPr>
              <w:lastRenderedPageBreak/>
              <w:t xml:space="preserve">A.S.D. </w:t>
            </w:r>
            <w:proofErr w:type="gramStart"/>
            <w:r w:rsidRPr="003521C2">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AB0FA" w14:textId="77777777" w:rsidR="009F0363" w:rsidRPr="003521C2" w:rsidRDefault="009F0363" w:rsidP="00A602E9">
            <w:pPr>
              <w:pStyle w:val="rowtabella0"/>
              <w:jc w:val="center"/>
              <w:rPr>
                <w:color w:val="002060"/>
              </w:rPr>
            </w:pPr>
            <w:r w:rsidRPr="003521C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450FE"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408DF"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542BA"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DD31A"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87E43" w14:textId="77777777" w:rsidR="009F0363" w:rsidRPr="003521C2" w:rsidRDefault="009F0363" w:rsidP="00A602E9">
            <w:pPr>
              <w:pStyle w:val="rowtabella0"/>
              <w:jc w:val="center"/>
              <w:rPr>
                <w:color w:val="002060"/>
              </w:rPr>
            </w:pPr>
            <w:r w:rsidRPr="003521C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0A6CE" w14:textId="77777777" w:rsidR="009F0363" w:rsidRPr="003521C2" w:rsidRDefault="009F0363" w:rsidP="00A602E9">
            <w:pPr>
              <w:pStyle w:val="rowtabella0"/>
              <w:jc w:val="center"/>
              <w:rPr>
                <w:color w:val="002060"/>
              </w:rPr>
            </w:pPr>
            <w:r w:rsidRPr="003521C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C1E33"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F83FC" w14:textId="77777777" w:rsidR="009F0363" w:rsidRPr="003521C2" w:rsidRDefault="009F0363" w:rsidP="00A602E9">
            <w:pPr>
              <w:pStyle w:val="rowtabella0"/>
              <w:jc w:val="center"/>
              <w:rPr>
                <w:color w:val="002060"/>
              </w:rPr>
            </w:pPr>
            <w:r w:rsidRPr="003521C2">
              <w:rPr>
                <w:color w:val="002060"/>
              </w:rPr>
              <w:t>0</w:t>
            </w:r>
          </w:p>
        </w:tc>
      </w:tr>
      <w:tr w:rsidR="009F0363" w:rsidRPr="003521C2" w14:paraId="2875DE5E"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9B2E7C" w14:textId="77777777" w:rsidR="009F0363" w:rsidRPr="003521C2" w:rsidRDefault="009F0363" w:rsidP="00A602E9">
            <w:pPr>
              <w:pStyle w:val="rowtabella0"/>
              <w:rPr>
                <w:color w:val="002060"/>
              </w:rPr>
            </w:pPr>
            <w:r w:rsidRPr="003521C2">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320C3" w14:textId="77777777" w:rsidR="009F0363" w:rsidRPr="003521C2" w:rsidRDefault="009F0363" w:rsidP="00A602E9">
            <w:pPr>
              <w:pStyle w:val="rowtabella0"/>
              <w:jc w:val="center"/>
              <w:rPr>
                <w:color w:val="002060"/>
              </w:rPr>
            </w:pPr>
            <w:r w:rsidRPr="003521C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CD13F"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45A32"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4F0C2"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4E59E"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9BF81" w14:textId="77777777" w:rsidR="009F0363" w:rsidRPr="003521C2" w:rsidRDefault="009F0363" w:rsidP="00A602E9">
            <w:pPr>
              <w:pStyle w:val="rowtabella0"/>
              <w:jc w:val="center"/>
              <w:rPr>
                <w:color w:val="002060"/>
              </w:rPr>
            </w:pPr>
            <w:r w:rsidRPr="003521C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4A149" w14:textId="77777777" w:rsidR="009F0363" w:rsidRPr="003521C2" w:rsidRDefault="009F0363" w:rsidP="00A602E9">
            <w:pPr>
              <w:pStyle w:val="rowtabella0"/>
              <w:jc w:val="center"/>
              <w:rPr>
                <w:color w:val="002060"/>
              </w:rPr>
            </w:pPr>
            <w:r w:rsidRPr="003521C2">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C5D29" w14:textId="77777777" w:rsidR="009F0363" w:rsidRPr="003521C2" w:rsidRDefault="009F0363" w:rsidP="00A602E9">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EE077" w14:textId="77777777" w:rsidR="009F0363" w:rsidRPr="003521C2" w:rsidRDefault="009F0363" w:rsidP="00A602E9">
            <w:pPr>
              <w:pStyle w:val="rowtabella0"/>
              <w:jc w:val="center"/>
              <w:rPr>
                <w:color w:val="002060"/>
              </w:rPr>
            </w:pPr>
            <w:r w:rsidRPr="003521C2">
              <w:rPr>
                <w:color w:val="002060"/>
              </w:rPr>
              <w:t>0</w:t>
            </w:r>
          </w:p>
        </w:tc>
      </w:tr>
      <w:tr w:rsidR="009F0363" w:rsidRPr="003521C2" w14:paraId="0B2D6D21"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E08B46" w14:textId="77777777" w:rsidR="009F0363" w:rsidRPr="003521C2" w:rsidRDefault="009F0363" w:rsidP="00A602E9">
            <w:pPr>
              <w:pStyle w:val="rowtabella0"/>
              <w:rPr>
                <w:color w:val="002060"/>
              </w:rPr>
            </w:pPr>
            <w:r w:rsidRPr="003521C2">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BCF13" w14:textId="77777777" w:rsidR="009F0363" w:rsidRPr="003521C2" w:rsidRDefault="009F0363" w:rsidP="00A602E9">
            <w:pPr>
              <w:pStyle w:val="rowtabella0"/>
              <w:jc w:val="center"/>
              <w:rPr>
                <w:color w:val="002060"/>
              </w:rPr>
            </w:pPr>
            <w:r w:rsidRPr="003521C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3F327"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4048B" w14:textId="77777777" w:rsidR="009F0363" w:rsidRPr="003521C2" w:rsidRDefault="009F0363" w:rsidP="00A602E9">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F3F7C"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33C9B"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8E7DD" w14:textId="77777777" w:rsidR="009F0363" w:rsidRPr="003521C2" w:rsidRDefault="009F0363" w:rsidP="00A602E9">
            <w:pPr>
              <w:pStyle w:val="rowtabella0"/>
              <w:jc w:val="center"/>
              <w:rPr>
                <w:color w:val="002060"/>
              </w:rPr>
            </w:pPr>
            <w:r w:rsidRPr="003521C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40D2A" w14:textId="77777777" w:rsidR="009F0363" w:rsidRPr="003521C2" w:rsidRDefault="009F0363" w:rsidP="00A602E9">
            <w:pPr>
              <w:pStyle w:val="rowtabella0"/>
              <w:jc w:val="center"/>
              <w:rPr>
                <w:color w:val="002060"/>
              </w:rPr>
            </w:pPr>
            <w:r w:rsidRPr="003521C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9ABBE"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E8DAA" w14:textId="77777777" w:rsidR="009F0363" w:rsidRPr="003521C2" w:rsidRDefault="009F0363" w:rsidP="00A602E9">
            <w:pPr>
              <w:pStyle w:val="rowtabella0"/>
              <w:jc w:val="center"/>
              <w:rPr>
                <w:color w:val="002060"/>
              </w:rPr>
            </w:pPr>
            <w:r w:rsidRPr="003521C2">
              <w:rPr>
                <w:color w:val="002060"/>
              </w:rPr>
              <w:t>0</w:t>
            </w:r>
          </w:p>
        </w:tc>
      </w:tr>
      <w:tr w:rsidR="009F0363" w:rsidRPr="003521C2" w14:paraId="01A876EB"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C05192" w14:textId="77777777" w:rsidR="009F0363" w:rsidRPr="003521C2" w:rsidRDefault="009F0363" w:rsidP="00A602E9">
            <w:pPr>
              <w:pStyle w:val="rowtabella0"/>
              <w:rPr>
                <w:color w:val="002060"/>
              </w:rPr>
            </w:pPr>
            <w:r w:rsidRPr="003521C2">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62BED" w14:textId="77777777" w:rsidR="009F0363" w:rsidRPr="003521C2" w:rsidRDefault="009F0363" w:rsidP="00A602E9">
            <w:pPr>
              <w:pStyle w:val="rowtabella0"/>
              <w:jc w:val="center"/>
              <w:rPr>
                <w:color w:val="002060"/>
              </w:rPr>
            </w:pPr>
            <w:r w:rsidRPr="003521C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FED6D"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44FA1" w14:textId="77777777" w:rsidR="009F0363" w:rsidRPr="003521C2" w:rsidRDefault="009F0363" w:rsidP="00A602E9">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FB5F2"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3D277" w14:textId="77777777" w:rsidR="009F0363" w:rsidRPr="003521C2" w:rsidRDefault="009F0363" w:rsidP="00A602E9">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DF8FE" w14:textId="77777777" w:rsidR="009F0363" w:rsidRPr="003521C2" w:rsidRDefault="009F0363" w:rsidP="00A602E9">
            <w:pPr>
              <w:pStyle w:val="rowtabella0"/>
              <w:jc w:val="center"/>
              <w:rPr>
                <w:color w:val="002060"/>
              </w:rPr>
            </w:pPr>
            <w:r w:rsidRPr="003521C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61957" w14:textId="77777777" w:rsidR="009F0363" w:rsidRPr="003521C2" w:rsidRDefault="009F0363" w:rsidP="00A602E9">
            <w:pPr>
              <w:pStyle w:val="rowtabella0"/>
              <w:jc w:val="center"/>
              <w:rPr>
                <w:color w:val="002060"/>
              </w:rPr>
            </w:pPr>
            <w:r w:rsidRPr="003521C2">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6FC30" w14:textId="77777777" w:rsidR="009F0363" w:rsidRPr="003521C2" w:rsidRDefault="009F0363" w:rsidP="00A602E9">
            <w:pPr>
              <w:pStyle w:val="rowtabella0"/>
              <w:jc w:val="center"/>
              <w:rPr>
                <w:color w:val="002060"/>
              </w:rPr>
            </w:pPr>
            <w:r w:rsidRPr="003521C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5B89F" w14:textId="77777777" w:rsidR="009F0363" w:rsidRPr="003521C2" w:rsidRDefault="009F0363" w:rsidP="00A602E9">
            <w:pPr>
              <w:pStyle w:val="rowtabella0"/>
              <w:jc w:val="center"/>
              <w:rPr>
                <w:color w:val="002060"/>
              </w:rPr>
            </w:pPr>
            <w:r w:rsidRPr="003521C2">
              <w:rPr>
                <w:color w:val="002060"/>
              </w:rPr>
              <w:t>0</w:t>
            </w:r>
          </w:p>
        </w:tc>
      </w:tr>
      <w:tr w:rsidR="009F0363" w:rsidRPr="003521C2" w14:paraId="6D5D057D"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E6CFF7" w14:textId="77777777" w:rsidR="009F0363" w:rsidRPr="003521C2" w:rsidRDefault="009F0363" w:rsidP="00A602E9">
            <w:pPr>
              <w:pStyle w:val="rowtabella0"/>
              <w:rPr>
                <w:color w:val="002060"/>
              </w:rPr>
            </w:pPr>
            <w:r w:rsidRPr="003521C2">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51238" w14:textId="77777777" w:rsidR="009F0363" w:rsidRPr="003521C2" w:rsidRDefault="009F0363" w:rsidP="00A602E9">
            <w:pPr>
              <w:pStyle w:val="rowtabella0"/>
              <w:jc w:val="center"/>
              <w:rPr>
                <w:color w:val="002060"/>
              </w:rPr>
            </w:pPr>
            <w:r w:rsidRPr="003521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8CB54"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D3F51" w14:textId="77777777" w:rsidR="009F0363" w:rsidRPr="003521C2" w:rsidRDefault="009F0363" w:rsidP="00A602E9">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2CC30"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00509" w14:textId="77777777" w:rsidR="009F0363" w:rsidRPr="003521C2" w:rsidRDefault="009F0363" w:rsidP="00A602E9">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DFB90" w14:textId="77777777" w:rsidR="009F0363" w:rsidRPr="003521C2" w:rsidRDefault="009F0363" w:rsidP="00A602E9">
            <w:pPr>
              <w:pStyle w:val="rowtabella0"/>
              <w:jc w:val="center"/>
              <w:rPr>
                <w:color w:val="002060"/>
              </w:rPr>
            </w:pPr>
            <w:r w:rsidRPr="003521C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8C696" w14:textId="77777777" w:rsidR="009F0363" w:rsidRPr="003521C2" w:rsidRDefault="009F0363" w:rsidP="00A602E9">
            <w:pPr>
              <w:pStyle w:val="rowtabella0"/>
              <w:jc w:val="center"/>
              <w:rPr>
                <w:color w:val="002060"/>
              </w:rPr>
            </w:pPr>
            <w:r w:rsidRPr="003521C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74B52" w14:textId="77777777" w:rsidR="009F0363" w:rsidRPr="003521C2" w:rsidRDefault="009F0363" w:rsidP="00A602E9">
            <w:pPr>
              <w:pStyle w:val="rowtabella0"/>
              <w:jc w:val="center"/>
              <w:rPr>
                <w:color w:val="002060"/>
              </w:rPr>
            </w:pPr>
            <w:r w:rsidRPr="003521C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17908" w14:textId="77777777" w:rsidR="009F0363" w:rsidRPr="003521C2" w:rsidRDefault="009F0363" w:rsidP="00A602E9">
            <w:pPr>
              <w:pStyle w:val="rowtabella0"/>
              <w:jc w:val="center"/>
              <w:rPr>
                <w:color w:val="002060"/>
              </w:rPr>
            </w:pPr>
            <w:r w:rsidRPr="003521C2">
              <w:rPr>
                <w:color w:val="002060"/>
              </w:rPr>
              <w:t>0</w:t>
            </w:r>
          </w:p>
        </w:tc>
      </w:tr>
      <w:tr w:rsidR="009F0363" w:rsidRPr="003521C2" w14:paraId="6F250CAA"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A88798" w14:textId="77777777" w:rsidR="009F0363" w:rsidRPr="003521C2" w:rsidRDefault="009F0363" w:rsidP="00A602E9">
            <w:pPr>
              <w:pStyle w:val="rowtabella0"/>
              <w:rPr>
                <w:color w:val="002060"/>
              </w:rPr>
            </w:pPr>
            <w:r w:rsidRPr="003521C2">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69D5F" w14:textId="77777777" w:rsidR="009F0363" w:rsidRPr="003521C2" w:rsidRDefault="009F0363" w:rsidP="00A602E9">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02678" w14:textId="77777777" w:rsidR="009F0363" w:rsidRPr="003521C2" w:rsidRDefault="009F0363" w:rsidP="00A602E9">
            <w:pPr>
              <w:pStyle w:val="rowtabella0"/>
              <w:jc w:val="center"/>
              <w:rPr>
                <w:color w:val="002060"/>
              </w:rPr>
            </w:pPr>
            <w:r w:rsidRPr="003521C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0A53C"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FA7E5"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8BF66" w14:textId="77777777" w:rsidR="009F0363" w:rsidRPr="003521C2" w:rsidRDefault="009F0363" w:rsidP="00A602E9">
            <w:pPr>
              <w:pStyle w:val="rowtabella0"/>
              <w:jc w:val="center"/>
              <w:rPr>
                <w:color w:val="002060"/>
              </w:rPr>
            </w:pPr>
            <w:r w:rsidRPr="003521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3A9A3" w14:textId="77777777" w:rsidR="009F0363" w:rsidRPr="003521C2" w:rsidRDefault="009F0363" w:rsidP="00A602E9">
            <w:pPr>
              <w:pStyle w:val="rowtabella0"/>
              <w:jc w:val="center"/>
              <w:rPr>
                <w:color w:val="002060"/>
              </w:rPr>
            </w:pPr>
            <w:r w:rsidRPr="003521C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F962D" w14:textId="77777777" w:rsidR="009F0363" w:rsidRPr="003521C2" w:rsidRDefault="009F0363" w:rsidP="00A602E9">
            <w:pPr>
              <w:pStyle w:val="rowtabella0"/>
              <w:jc w:val="center"/>
              <w:rPr>
                <w:color w:val="002060"/>
              </w:rPr>
            </w:pPr>
            <w:r w:rsidRPr="003521C2">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10C85" w14:textId="77777777" w:rsidR="009F0363" w:rsidRPr="003521C2" w:rsidRDefault="009F0363" w:rsidP="00A602E9">
            <w:pPr>
              <w:pStyle w:val="rowtabella0"/>
              <w:jc w:val="center"/>
              <w:rPr>
                <w:color w:val="002060"/>
              </w:rPr>
            </w:pPr>
            <w:r w:rsidRPr="003521C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A31CB" w14:textId="77777777" w:rsidR="009F0363" w:rsidRPr="003521C2" w:rsidRDefault="009F0363" w:rsidP="00A602E9">
            <w:pPr>
              <w:pStyle w:val="rowtabella0"/>
              <w:jc w:val="center"/>
              <w:rPr>
                <w:color w:val="002060"/>
              </w:rPr>
            </w:pPr>
            <w:r w:rsidRPr="003521C2">
              <w:rPr>
                <w:color w:val="002060"/>
              </w:rPr>
              <w:t>0</w:t>
            </w:r>
          </w:p>
        </w:tc>
      </w:tr>
      <w:tr w:rsidR="009F0363" w:rsidRPr="003521C2" w14:paraId="4335FF1C" w14:textId="77777777" w:rsidTr="00A602E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63C061" w14:textId="77777777" w:rsidR="009F0363" w:rsidRPr="003521C2" w:rsidRDefault="009F0363" w:rsidP="00A602E9">
            <w:pPr>
              <w:pStyle w:val="rowtabella0"/>
              <w:rPr>
                <w:color w:val="002060"/>
                <w:lang w:val="es-ES"/>
              </w:rPr>
            </w:pPr>
            <w:r w:rsidRPr="003521C2">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8355C" w14:textId="77777777" w:rsidR="009F0363" w:rsidRPr="003521C2" w:rsidRDefault="009F0363" w:rsidP="00A602E9">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3E875"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9A8C5"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C665B"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F9443" w14:textId="77777777" w:rsidR="009F0363" w:rsidRPr="003521C2" w:rsidRDefault="009F0363" w:rsidP="00A602E9">
            <w:pPr>
              <w:pStyle w:val="rowtabella0"/>
              <w:jc w:val="center"/>
              <w:rPr>
                <w:color w:val="002060"/>
              </w:rPr>
            </w:pPr>
            <w:r w:rsidRPr="003521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7BB0F" w14:textId="77777777" w:rsidR="009F0363" w:rsidRPr="003521C2" w:rsidRDefault="009F0363" w:rsidP="00A602E9">
            <w:pPr>
              <w:pStyle w:val="rowtabella0"/>
              <w:jc w:val="center"/>
              <w:rPr>
                <w:color w:val="002060"/>
              </w:rPr>
            </w:pPr>
            <w:r w:rsidRPr="003521C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01DCA" w14:textId="77777777" w:rsidR="009F0363" w:rsidRPr="003521C2" w:rsidRDefault="009F0363" w:rsidP="00A602E9">
            <w:pPr>
              <w:pStyle w:val="rowtabella0"/>
              <w:jc w:val="center"/>
              <w:rPr>
                <w:color w:val="002060"/>
              </w:rPr>
            </w:pPr>
            <w:r w:rsidRPr="003521C2">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3CB70" w14:textId="77777777" w:rsidR="009F0363" w:rsidRPr="003521C2" w:rsidRDefault="009F0363" w:rsidP="00A602E9">
            <w:pPr>
              <w:pStyle w:val="rowtabella0"/>
              <w:jc w:val="center"/>
              <w:rPr>
                <w:color w:val="002060"/>
              </w:rPr>
            </w:pPr>
            <w:r w:rsidRPr="003521C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067AC" w14:textId="77777777" w:rsidR="009F0363" w:rsidRPr="003521C2" w:rsidRDefault="009F0363" w:rsidP="00A602E9">
            <w:pPr>
              <w:pStyle w:val="rowtabella0"/>
              <w:jc w:val="center"/>
              <w:rPr>
                <w:color w:val="002060"/>
              </w:rPr>
            </w:pPr>
            <w:r w:rsidRPr="003521C2">
              <w:rPr>
                <w:color w:val="002060"/>
              </w:rPr>
              <w:t>0</w:t>
            </w:r>
          </w:p>
        </w:tc>
      </w:tr>
    </w:tbl>
    <w:p w14:paraId="0988B5E8" w14:textId="77777777" w:rsidR="009F0363" w:rsidRDefault="009F0363" w:rsidP="009F0363">
      <w:pPr>
        <w:pStyle w:val="breakline"/>
        <w:rPr>
          <w:color w:val="002060"/>
        </w:rPr>
      </w:pPr>
    </w:p>
    <w:p w14:paraId="5CB74BDD" w14:textId="77777777" w:rsidR="009F0363" w:rsidRPr="003521C2" w:rsidRDefault="009F0363" w:rsidP="009F0363">
      <w:pPr>
        <w:pStyle w:val="titoloprinc0"/>
        <w:rPr>
          <w:color w:val="002060"/>
        </w:rPr>
      </w:pPr>
      <w:r w:rsidRPr="003521C2">
        <w:rPr>
          <w:color w:val="002060"/>
        </w:rPr>
        <w:t>PROGRAMMA GARE</w:t>
      </w:r>
    </w:p>
    <w:p w14:paraId="7EE63B2B" w14:textId="77777777" w:rsidR="009F0363" w:rsidRDefault="009F0363" w:rsidP="009F0363">
      <w:pPr>
        <w:pStyle w:val="breakline"/>
        <w:rPr>
          <w:rFonts w:eastAsiaTheme="minorEastAsia"/>
          <w:color w:val="002060"/>
        </w:rPr>
      </w:pPr>
    </w:p>
    <w:p w14:paraId="20B8D6A6" w14:textId="77777777" w:rsidR="00996913" w:rsidRPr="003F643A" w:rsidRDefault="00996913" w:rsidP="00996913">
      <w:pPr>
        <w:pStyle w:val="sottotitolocampionato10"/>
        <w:rPr>
          <w:color w:val="002060"/>
        </w:rPr>
      </w:pPr>
      <w:r w:rsidRPr="003F643A">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5"/>
        <w:gridCol w:w="385"/>
        <w:gridCol w:w="898"/>
        <w:gridCol w:w="1177"/>
        <w:gridCol w:w="1554"/>
        <w:gridCol w:w="1559"/>
      </w:tblGrid>
      <w:tr w:rsidR="00996913" w:rsidRPr="003F643A" w14:paraId="7361F219" w14:textId="77777777" w:rsidTr="00A602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F5274" w14:textId="77777777" w:rsidR="00996913" w:rsidRPr="003F643A" w:rsidRDefault="00996913" w:rsidP="00A602E9">
            <w:pPr>
              <w:pStyle w:val="headertabella0"/>
              <w:rPr>
                <w:color w:val="002060"/>
              </w:rPr>
            </w:pPr>
            <w:r w:rsidRPr="003F64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B162A" w14:textId="77777777" w:rsidR="00996913" w:rsidRPr="003F643A" w:rsidRDefault="00996913" w:rsidP="00A602E9">
            <w:pPr>
              <w:pStyle w:val="headertabella0"/>
              <w:rPr>
                <w:color w:val="002060"/>
              </w:rPr>
            </w:pPr>
            <w:r w:rsidRPr="003F64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E23FF" w14:textId="77777777" w:rsidR="00996913" w:rsidRPr="003F643A" w:rsidRDefault="00996913" w:rsidP="00A602E9">
            <w:pPr>
              <w:pStyle w:val="headertabella0"/>
              <w:rPr>
                <w:color w:val="002060"/>
              </w:rPr>
            </w:pPr>
            <w:r w:rsidRPr="003F64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7C633" w14:textId="77777777" w:rsidR="00996913" w:rsidRPr="003F643A" w:rsidRDefault="00996913" w:rsidP="00A602E9">
            <w:pPr>
              <w:pStyle w:val="headertabella0"/>
              <w:rPr>
                <w:color w:val="002060"/>
              </w:rPr>
            </w:pPr>
            <w:r w:rsidRPr="003F64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B8731" w14:textId="77777777" w:rsidR="00996913" w:rsidRPr="003F643A" w:rsidRDefault="00996913" w:rsidP="00A602E9">
            <w:pPr>
              <w:pStyle w:val="headertabella0"/>
              <w:rPr>
                <w:color w:val="002060"/>
              </w:rPr>
            </w:pPr>
            <w:r w:rsidRPr="003F64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E3585" w14:textId="77777777" w:rsidR="00996913" w:rsidRPr="003F643A" w:rsidRDefault="00996913" w:rsidP="00A602E9">
            <w:pPr>
              <w:pStyle w:val="headertabella0"/>
              <w:rPr>
                <w:color w:val="002060"/>
              </w:rPr>
            </w:pPr>
            <w:proofErr w:type="spellStart"/>
            <w:r w:rsidRPr="003F643A">
              <w:rPr>
                <w:color w:val="002060"/>
              </w:rPr>
              <w:t>Localita'</w:t>
            </w:r>
            <w:proofErr w:type="spellEnd"/>
            <w:r w:rsidRPr="003F643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81D8A" w14:textId="77777777" w:rsidR="00996913" w:rsidRPr="003F643A" w:rsidRDefault="00996913" w:rsidP="00A602E9">
            <w:pPr>
              <w:pStyle w:val="headertabella0"/>
              <w:rPr>
                <w:color w:val="002060"/>
              </w:rPr>
            </w:pPr>
            <w:r w:rsidRPr="003F643A">
              <w:rPr>
                <w:color w:val="002060"/>
              </w:rPr>
              <w:t>Indirizzo Impianto</w:t>
            </w:r>
          </w:p>
        </w:tc>
      </w:tr>
      <w:tr w:rsidR="00996913" w:rsidRPr="003F643A" w14:paraId="0B451480" w14:textId="77777777" w:rsidTr="00A602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91A76A" w14:textId="77777777" w:rsidR="00996913" w:rsidRPr="003F643A" w:rsidRDefault="00996913" w:rsidP="00A602E9">
            <w:pPr>
              <w:pStyle w:val="rowtabella0"/>
              <w:rPr>
                <w:color w:val="002060"/>
              </w:rPr>
            </w:pPr>
            <w:r w:rsidRPr="003F643A">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D04A93" w14:textId="77777777" w:rsidR="00996913" w:rsidRPr="003F643A" w:rsidRDefault="00996913" w:rsidP="00A602E9">
            <w:pPr>
              <w:pStyle w:val="rowtabella0"/>
              <w:rPr>
                <w:color w:val="002060"/>
              </w:rPr>
            </w:pPr>
            <w:r w:rsidRPr="003F643A">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C9C4AB" w14:textId="77777777" w:rsidR="00996913" w:rsidRPr="003F643A" w:rsidRDefault="00996913" w:rsidP="00A602E9">
            <w:pPr>
              <w:pStyle w:val="rowtabella0"/>
              <w:jc w:val="center"/>
              <w:rPr>
                <w:color w:val="002060"/>
              </w:rPr>
            </w:pPr>
            <w:r w:rsidRPr="003F643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8A90BC" w14:textId="77777777" w:rsidR="00996913" w:rsidRPr="003F643A" w:rsidRDefault="00996913" w:rsidP="00A602E9">
            <w:pPr>
              <w:pStyle w:val="rowtabella0"/>
              <w:rPr>
                <w:color w:val="002060"/>
              </w:rPr>
            </w:pPr>
            <w:r w:rsidRPr="003F643A">
              <w:rPr>
                <w:color w:val="002060"/>
              </w:rPr>
              <w:t>10/04/2026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DF7A79" w14:textId="77777777" w:rsidR="00996913" w:rsidRPr="003F643A" w:rsidRDefault="00996913" w:rsidP="00A602E9">
            <w:pPr>
              <w:pStyle w:val="rowtabella0"/>
              <w:rPr>
                <w:color w:val="002060"/>
              </w:rPr>
            </w:pPr>
            <w:r w:rsidRPr="003F643A">
              <w:rPr>
                <w:color w:val="002060"/>
              </w:rPr>
              <w:t xml:space="preserve">5454 </w:t>
            </w:r>
            <w:proofErr w:type="gramStart"/>
            <w:r w:rsidRPr="003F643A">
              <w:rPr>
                <w:color w:val="002060"/>
              </w:rPr>
              <w:t>C.COPERTO</w:t>
            </w:r>
            <w:proofErr w:type="gramEnd"/>
            <w:r w:rsidRPr="003F643A">
              <w:rPr>
                <w:color w:val="002060"/>
              </w:rPr>
              <w:t xml:space="preserve"> </w:t>
            </w:r>
            <w:proofErr w:type="gramStart"/>
            <w:r w:rsidRPr="003F643A">
              <w:rPr>
                <w:color w:val="002060"/>
              </w:rPr>
              <w:t>C.TENNIS</w:t>
            </w:r>
            <w:proofErr w:type="gramEnd"/>
            <w:r w:rsidRPr="003F643A">
              <w:rPr>
                <w:color w:val="002060"/>
              </w:rPr>
              <w:t xml:space="preserve">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6A6FAA" w14:textId="77777777" w:rsidR="00996913" w:rsidRPr="003F643A" w:rsidRDefault="00996913" w:rsidP="00A602E9">
            <w:pPr>
              <w:pStyle w:val="rowtabella0"/>
              <w:rPr>
                <w:color w:val="002060"/>
              </w:rPr>
            </w:pPr>
            <w:r w:rsidRPr="003F643A">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4AA267" w14:textId="77777777" w:rsidR="00996913" w:rsidRPr="003F643A" w:rsidRDefault="00996913" w:rsidP="00A602E9">
            <w:pPr>
              <w:pStyle w:val="rowtabella0"/>
              <w:rPr>
                <w:color w:val="002060"/>
              </w:rPr>
            </w:pPr>
            <w:r w:rsidRPr="003F643A">
              <w:rPr>
                <w:color w:val="002060"/>
              </w:rPr>
              <w:t>VIA VILLA TOMBARI</w:t>
            </w:r>
          </w:p>
        </w:tc>
      </w:tr>
      <w:tr w:rsidR="00996913" w:rsidRPr="003F643A" w14:paraId="615BA221"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30261F" w14:textId="77777777" w:rsidR="00996913" w:rsidRPr="003F643A" w:rsidRDefault="00996913" w:rsidP="00A602E9">
            <w:pPr>
              <w:pStyle w:val="rowtabella0"/>
              <w:rPr>
                <w:color w:val="002060"/>
              </w:rPr>
            </w:pPr>
            <w:r w:rsidRPr="003F643A">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33793B" w14:textId="77777777" w:rsidR="00996913" w:rsidRPr="003F643A" w:rsidRDefault="00996913" w:rsidP="00A602E9">
            <w:pPr>
              <w:pStyle w:val="rowtabella0"/>
              <w:rPr>
                <w:color w:val="002060"/>
              </w:rPr>
            </w:pPr>
            <w:r w:rsidRPr="003F643A">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BEC3F2"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6FE9F7" w14:textId="77777777" w:rsidR="00996913" w:rsidRPr="003F643A" w:rsidRDefault="00996913" w:rsidP="00A602E9">
            <w:pPr>
              <w:pStyle w:val="rowtabella0"/>
              <w:rPr>
                <w:color w:val="002060"/>
              </w:rPr>
            </w:pPr>
            <w:r w:rsidRPr="003F643A">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6F7469" w14:textId="77777777" w:rsidR="00996913" w:rsidRPr="003F643A" w:rsidRDefault="00996913" w:rsidP="00A602E9">
            <w:pPr>
              <w:pStyle w:val="rowtabella0"/>
              <w:rPr>
                <w:color w:val="002060"/>
              </w:rPr>
            </w:pPr>
            <w:r w:rsidRPr="003F643A">
              <w:rPr>
                <w:color w:val="002060"/>
              </w:rPr>
              <w:t>5056 STRUTTURA GEODETICA FIGC.</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D1A528" w14:textId="77777777" w:rsidR="00996913" w:rsidRPr="003F643A" w:rsidRDefault="00996913" w:rsidP="00A602E9">
            <w:pPr>
              <w:pStyle w:val="rowtabella0"/>
              <w:rPr>
                <w:color w:val="002060"/>
              </w:rPr>
            </w:pPr>
            <w:r w:rsidRPr="003F643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B9AE2D" w14:textId="77777777" w:rsidR="00996913" w:rsidRPr="003F643A" w:rsidRDefault="00996913" w:rsidP="00A602E9">
            <w:pPr>
              <w:pStyle w:val="rowtabella0"/>
              <w:rPr>
                <w:color w:val="002060"/>
              </w:rPr>
            </w:pPr>
            <w:r w:rsidRPr="003F643A">
              <w:rPr>
                <w:color w:val="002060"/>
              </w:rPr>
              <w:t>LOC. BARACCOLA VIA SCHIAVONI</w:t>
            </w:r>
          </w:p>
        </w:tc>
      </w:tr>
      <w:tr w:rsidR="00996913" w:rsidRPr="003F643A" w14:paraId="2812FF70"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67A528" w14:textId="77777777" w:rsidR="00996913" w:rsidRPr="003F643A" w:rsidRDefault="00996913" w:rsidP="00A602E9">
            <w:pPr>
              <w:pStyle w:val="rowtabella0"/>
              <w:rPr>
                <w:color w:val="002060"/>
              </w:rPr>
            </w:pPr>
            <w:proofErr w:type="gramStart"/>
            <w:r w:rsidRPr="003F643A">
              <w:rPr>
                <w:color w:val="002060"/>
              </w:rPr>
              <w:t>CITTA</w:t>
            </w:r>
            <w:proofErr w:type="gramEnd"/>
            <w:r w:rsidRPr="003F643A">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37A8DB" w14:textId="77777777" w:rsidR="00996913" w:rsidRPr="003F643A" w:rsidRDefault="00996913" w:rsidP="00A602E9">
            <w:pPr>
              <w:pStyle w:val="rowtabella0"/>
              <w:rPr>
                <w:color w:val="002060"/>
              </w:rPr>
            </w:pPr>
            <w:r w:rsidRPr="003F643A">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558B50"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CE46EB" w14:textId="77777777" w:rsidR="00996913" w:rsidRPr="003F643A" w:rsidRDefault="00996913" w:rsidP="00A602E9">
            <w:pPr>
              <w:pStyle w:val="rowtabella0"/>
              <w:rPr>
                <w:color w:val="002060"/>
              </w:rPr>
            </w:pPr>
            <w:r w:rsidRPr="003F643A">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836A74" w14:textId="77777777" w:rsidR="00996913" w:rsidRPr="003F643A" w:rsidRDefault="00996913" w:rsidP="00A602E9">
            <w:pPr>
              <w:pStyle w:val="rowtabella0"/>
              <w:rPr>
                <w:color w:val="002060"/>
              </w:rPr>
            </w:pPr>
            <w:r w:rsidRPr="003F643A">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97D01C" w14:textId="77777777" w:rsidR="00996913" w:rsidRPr="003F643A" w:rsidRDefault="00996913" w:rsidP="00A602E9">
            <w:pPr>
              <w:pStyle w:val="rowtabella0"/>
              <w:rPr>
                <w:color w:val="002060"/>
              </w:rPr>
            </w:pPr>
            <w:r w:rsidRPr="003F643A">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17B8A3" w14:textId="77777777" w:rsidR="00996913" w:rsidRPr="003F643A" w:rsidRDefault="00996913" w:rsidP="00A602E9">
            <w:pPr>
              <w:pStyle w:val="rowtabella0"/>
              <w:rPr>
                <w:color w:val="002060"/>
              </w:rPr>
            </w:pPr>
            <w:r w:rsidRPr="003F643A">
              <w:rPr>
                <w:color w:val="002060"/>
              </w:rPr>
              <w:t>VIA MATTEOTTI</w:t>
            </w:r>
          </w:p>
        </w:tc>
      </w:tr>
      <w:tr w:rsidR="00996913" w:rsidRPr="003F643A" w14:paraId="61669073"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DE2454" w14:textId="77777777" w:rsidR="00996913" w:rsidRPr="003F643A" w:rsidRDefault="00996913" w:rsidP="00A602E9">
            <w:pPr>
              <w:pStyle w:val="rowtabella0"/>
              <w:rPr>
                <w:color w:val="002060"/>
              </w:rPr>
            </w:pPr>
            <w:r w:rsidRPr="003F643A">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24B702" w14:textId="77777777" w:rsidR="00996913" w:rsidRPr="003F643A" w:rsidRDefault="00996913" w:rsidP="00A602E9">
            <w:pPr>
              <w:pStyle w:val="rowtabella0"/>
              <w:rPr>
                <w:color w:val="002060"/>
              </w:rPr>
            </w:pPr>
            <w:r w:rsidRPr="003F643A">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8D9161"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0F2548" w14:textId="77777777" w:rsidR="00996913" w:rsidRPr="003F643A" w:rsidRDefault="00996913" w:rsidP="00A602E9">
            <w:pPr>
              <w:pStyle w:val="rowtabella0"/>
              <w:rPr>
                <w:color w:val="002060"/>
              </w:rPr>
            </w:pPr>
            <w:r w:rsidRPr="003F643A">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161C57" w14:textId="77777777" w:rsidR="00996913" w:rsidRPr="003F643A" w:rsidRDefault="00996913" w:rsidP="00A602E9">
            <w:pPr>
              <w:pStyle w:val="rowtabella0"/>
              <w:rPr>
                <w:color w:val="002060"/>
              </w:rPr>
            </w:pPr>
            <w:r w:rsidRPr="003F643A">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49FFA3" w14:textId="77777777" w:rsidR="00996913" w:rsidRPr="003F643A" w:rsidRDefault="00996913" w:rsidP="00A602E9">
            <w:pPr>
              <w:pStyle w:val="rowtabella0"/>
              <w:rPr>
                <w:color w:val="002060"/>
              </w:rPr>
            </w:pPr>
            <w:r w:rsidRPr="003F643A">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E0D560" w14:textId="77777777" w:rsidR="00996913" w:rsidRPr="003F643A" w:rsidRDefault="00996913" w:rsidP="00A602E9">
            <w:pPr>
              <w:pStyle w:val="rowtabella0"/>
              <w:rPr>
                <w:color w:val="002060"/>
              </w:rPr>
            </w:pPr>
            <w:r w:rsidRPr="003F643A">
              <w:rPr>
                <w:color w:val="002060"/>
              </w:rPr>
              <w:t>VIA ROMA, SNC</w:t>
            </w:r>
          </w:p>
        </w:tc>
      </w:tr>
      <w:tr w:rsidR="00996913" w:rsidRPr="003F643A" w14:paraId="6A0A7A4C"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C07E0B" w14:textId="77777777" w:rsidR="00996913" w:rsidRPr="003F643A" w:rsidRDefault="00996913" w:rsidP="00A602E9">
            <w:pPr>
              <w:pStyle w:val="rowtabella0"/>
              <w:rPr>
                <w:color w:val="002060"/>
              </w:rPr>
            </w:pPr>
            <w:r w:rsidRPr="003F643A">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B045EA" w14:textId="77777777" w:rsidR="00996913" w:rsidRPr="003F643A" w:rsidRDefault="00996913" w:rsidP="00A602E9">
            <w:pPr>
              <w:pStyle w:val="rowtabella0"/>
              <w:rPr>
                <w:color w:val="002060"/>
              </w:rPr>
            </w:pPr>
            <w:r w:rsidRPr="003F643A">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76D449"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BAC9CA" w14:textId="77777777" w:rsidR="00996913" w:rsidRPr="003F643A" w:rsidRDefault="00996913" w:rsidP="00A602E9">
            <w:pPr>
              <w:pStyle w:val="rowtabella0"/>
              <w:rPr>
                <w:color w:val="002060"/>
              </w:rPr>
            </w:pPr>
            <w:r w:rsidRPr="003F643A">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DC18FB" w14:textId="77777777" w:rsidR="00996913" w:rsidRPr="003F643A" w:rsidRDefault="00996913" w:rsidP="00A602E9">
            <w:pPr>
              <w:pStyle w:val="rowtabella0"/>
              <w:rPr>
                <w:color w:val="002060"/>
              </w:rPr>
            </w:pPr>
            <w:r w:rsidRPr="003F643A">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B743C7" w14:textId="77777777" w:rsidR="00996913" w:rsidRPr="003F643A" w:rsidRDefault="00996913" w:rsidP="00A602E9">
            <w:pPr>
              <w:pStyle w:val="rowtabella0"/>
              <w:rPr>
                <w:color w:val="002060"/>
              </w:rPr>
            </w:pPr>
            <w:r w:rsidRPr="003F643A">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B00707" w14:textId="77777777" w:rsidR="00996913" w:rsidRPr="003F643A" w:rsidRDefault="00996913" w:rsidP="00A602E9">
            <w:pPr>
              <w:pStyle w:val="rowtabella0"/>
              <w:rPr>
                <w:color w:val="002060"/>
              </w:rPr>
            </w:pPr>
            <w:r w:rsidRPr="003F643A">
              <w:rPr>
                <w:color w:val="002060"/>
              </w:rPr>
              <w:t>VIA DELL'INDUSTRIA</w:t>
            </w:r>
          </w:p>
        </w:tc>
      </w:tr>
      <w:tr w:rsidR="00996913" w:rsidRPr="003F643A" w14:paraId="0A879501"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029EE3" w14:textId="77777777" w:rsidR="00996913" w:rsidRPr="003F643A" w:rsidRDefault="00996913" w:rsidP="00A602E9">
            <w:pPr>
              <w:pStyle w:val="rowtabella0"/>
              <w:rPr>
                <w:color w:val="002060"/>
              </w:rPr>
            </w:pPr>
            <w:r w:rsidRPr="003F643A">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9625D0" w14:textId="77777777" w:rsidR="00996913" w:rsidRPr="003F643A" w:rsidRDefault="00996913" w:rsidP="00A602E9">
            <w:pPr>
              <w:pStyle w:val="rowtabella0"/>
              <w:rPr>
                <w:color w:val="002060"/>
              </w:rPr>
            </w:pPr>
            <w:r w:rsidRPr="003F643A">
              <w:rPr>
                <w:color w:val="002060"/>
              </w:rPr>
              <w:t>MANTOVANI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354AA5"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7D6A9F" w14:textId="77777777" w:rsidR="00996913" w:rsidRPr="003F643A" w:rsidRDefault="00996913" w:rsidP="00A602E9">
            <w:pPr>
              <w:pStyle w:val="rowtabella0"/>
              <w:rPr>
                <w:color w:val="002060"/>
              </w:rPr>
            </w:pPr>
            <w:r w:rsidRPr="003F643A">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6FFE99" w14:textId="77777777" w:rsidR="00996913" w:rsidRPr="003F643A" w:rsidRDefault="00996913" w:rsidP="00A602E9">
            <w:pPr>
              <w:pStyle w:val="rowtabella0"/>
              <w:rPr>
                <w:color w:val="002060"/>
              </w:rPr>
            </w:pPr>
            <w:r w:rsidRPr="003F643A">
              <w:rPr>
                <w:color w:val="002060"/>
              </w:rPr>
              <w:t xml:space="preserve">5429 PAL.COM. </w:t>
            </w:r>
            <w:proofErr w:type="gramStart"/>
            <w:r w:rsidRPr="003F643A">
              <w:rPr>
                <w:color w:val="002060"/>
              </w:rPr>
              <w:t>S.MICHELE</w:t>
            </w:r>
            <w:proofErr w:type="gramEnd"/>
            <w:r w:rsidRPr="003F643A">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870D32" w14:textId="77777777" w:rsidR="00996913" w:rsidRPr="003F643A" w:rsidRDefault="00996913" w:rsidP="00A602E9">
            <w:pPr>
              <w:pStyle w:val="rowtabella0"/>
              <w:rPr>
                <w:color w:val="002060"/>
              </w:rPr>
            </w:pPr>
            <w:r w:rsidRPr="003F643A">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121A4C" w14:textId="77777777" w:rsidR="00996913" w:rsidRPr="003F643A" w:rsidRDefault="00996913" w:rsidP="00A602E9">
            <w:pPr>
              <w:pStyle w:val="rowtabella0"/>
              <w:rPr>
                <w:color w:val="002060"/>
              </w:rPr>
            </w:pPr>
            <w:r w:rsidRPr="003F643A">
              <w:rPr>
                <w:color w:val="002060"/>
              </w:rPr>
              <w:t>VIA LORETO</w:t>
            </w:r>
          </w:p>
        </w:tc>
      </w:tr>
      <w:tr w:rsidR="00996913" w:rsidRPr="003F643A" w14:paraId="63E3E585" w14:textId="77777777" w:rsidTr="00A602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6BEE1B" w14:textId="77777777" w:rsidR="00996913" w:rsidRPr="003F643A" w:rsidRDefault="00996913" w:rsidP="00A602E9">
            <w:pPr>
              <w:pStyle w:val="rowtabella0"/>
              <w:rPr>
                <w:color w:val="002060"/>
              </w:rPr>
            </w:pPr>
            <w:r w:rsidRPr="003F643A">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9A31C3" w14:textId="77777777" w:rsidR="00996913" w:rsidRPr="003F643A" w:rsidRDefault="00996913" w:rsidP="00A602E9">
            <w:pPr>
              <w:pStyle w:val="rowtabella0"/>
              <w:rPr>
                <w:color w:val="002060"/>
              </w:rPr>
            </w:pPr>
            <w:r w:rsidRPr="003F643A">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73E944"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C8D755" w14:textId="77777777" w:rsidR="00996913" w:rsidRPr="003F643A" w:rsidRDefault="00996913" w:rsidP="00A602E9">
            <w:pPr>
              <w:pStyle w:val="rowtabella0"/>
              <w:rPr>
                <w:color w:val="002060"/>
              </w:rPr>
            </w:pPr>
            <w:r w:rsidRPr="003F643A">
              <w:rPr>
                <w:color w:val="002060"/>
              </w:rPr>
              <w:t>10/04/2026 21:</w:t>
            </w:r>
            <w:r>
              <w:rPr>
                <w:color w:val="002060"/>
              </w:rPr>
              <w:t>4</w:t>
            </w:r>
            <w:r w:rsidRPr="003F643A">
              <w:rPr>
                <w:color w:val="002060"/>
              </w:rPr>
              <w:t>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F994A5" w14:textId="77777777" w:rsidR="00996913" w:rsidRPr="003F643A" w:rsidRDefault="00996913" w:rsidP="00A602E9">
            <w:pPr>
              <w:pStyle w:val="rowtabella0"/>
              <w:rPr>
                <w:color w:val="002060"/>
              </w:rPr>
            </w:pPr>
            <w:r w:rsidRPr="003F643A">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C863B3" w14:textId="77777777" w:rsidR="00996913" w:rsidRPr="003F643A" w:rsidRDefault="00996913" w:rsidP="00A602E9">
            <w:pPr>
              <w:pStyle w:val="rowtabella0"/>
              <w:rPr>
                <w:color w:val="002060"/>
              </w:rPr>
            </w:pPr>
            <w:r w:rsidRPr="003F643A">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A570C5" w14:textId="77777777" w:rsidR="00996913" w:rsidRPr="003F643A" w:rsidRDefault="00996913" w:rsidP="00A602E9">
            <w:pPr>
              <w:pStyle w:val="rowtabella0"/>
              <w:rPr>
                <w:color w:val="002060"/>
              </w:rPr>
            </w:pPr>
            <w:r w:rsidRPr="003F643A">
              <w:rPr>
                <w:color w:val="002060"/>
              </w:rPr>
              <w:t>VIA IV NOVEMBRE</w:t>
            </w:r>
          </w:p>
        </w:tc>
      </w:tr>
    </w:tbl>
    <w:p w14:paraId="38E902BF" w14:textId="77777777" w:rsidR="00996913" w:rsidRPr="003F643A" w:rsidRDefault="00996913" w:rsidP="00996913">
      <w:pPr>
        <w:pStyle w:val="breakline"/>
        <w:rPr>
          <w:rFonts w:eastAsiaTheme="minorEastAsia"/>
          <w:color w:val="002060"/>
        </w:rPr>
      </w:pPr>
    </w:p>
    <w:p w14:paraId="5E1B34A6" w14:textId="77777777" w:rsidR="00996913" w:rsidRPr="003F643A" w:rsidRDefault="00996913" w:rsidP="00996913">
      <w:pPr>
        <w:pStyle w:val="breakline"/>
        <w:rPr>
          <w:color w:val="002060"/>
        </w:rPr>
      </w:pPr>
    </w:p>
    <w:p w14:paraId="54BFA749" w14:textId="77777777" w:rsidR="00996913" w:rsidRPr="003F643A" w:rsidRDefault="00996913" w:rsidP="00996913">
      <w:pPr>
        <w:pStyle w:val="breakline"/>
        <w:rPr>
          <w:color w:val="002060"/>
        </w:rPr>
      </w:pPr>
    </w:p>
    <w:p w14:paraId="57817356" w14:textId="77777777" w:rsidR="00996913" w:rsidRPr="003F643A" w:rsidRDefault="00996913" w:rsidP="00996913">
      <w:pPr>
        <w:pStyle w:val="sottotitolocampionato10"/>
        <w:rPr>
          <w:color w:val="002060"/>
        </w:rPr>
      </w:pPr>
      <w:r w:rsidRPr="003F643A">
        <w:rPr>
          <w:color w:val="002060"/>
        </w:rPr>
        <w:t>GIRONE B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1997"/>
        <w:gridCol w:w="385"/>
        <w:gridCol w:w="898"/>
        <w:gridCol w:w="1199"/>
        <w:gridCol w:w="1562"/>
        <w:gridCol w:w="1539"/>
      </w:tblGrid>
      <w:tr w:rsidR="00996913" w:rsidRPr="003F643A" w14:paraId="7EF44080" w14:textId="77777777" w:rsidTr="00A602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27F97" w14:textId="77777777" w:rsidR="00996913" w:rsidRPr="003F643A" w:rsidRDefault="00996913" w:rsidP="00A602E9">
            <w:pPr>
              <w:pStyle w:val="headertabella0"/>
              <w:rPr>
                <w:color w:val="002060"/>
              </w:rPr>
            </w:pPr>
            <w:r w:rsidRPr="003F64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5730F" w14:textId="77777777" w:rsidR="00996913" w:rsidRPr="003F643A" w:rsidRDefault="00996913" w:rsidP="00A602E9">
            <w:pPr>
              <w:pStyle w:val="headertabella0"/>
              <w:rPr>
                <w:color w:val="002060"/>
              </w:rPr>
            </w:pPr>
            <w:r w:rsidRPr="003F64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BF0EC" w14:textId="77777777" w:rsidR="00996913" w:rsidRPr="003F643A" w:rsidRDefault="00996913" w:rsidP="00A602E9">
            <w:pPr>
              <w:pStyle w:val="headertabella0"/>
              <w:rPr>
                <w:color w:val="002060"/>
              </w:rPr>
            </w:pPr>
            <w:r w:rsidRPr="003F64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66BD8" w14:textId="77777777" w:rsidR="00996913" w:rsidRPr="003F643A" w:rsidRDefault="00996913" w:rsidP="00A602E9">
            <w:pPr>
              <w:pStyle w:val="headertabella0"/>
              <w:rPr>
                <w:color w:val="002060"/>
              </w:rPr>
            </w:pPr>
            <w:r w:rsidRPr="003F64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41CB3" w14:textId="77777777" w:rsidR="00996913" w:rsidRPr="003F643A" w:rsidRDefault="00996913" w:rsidP="00A602E9">
            <w:pPr>
              <w:pStyle w:val="headertabella0"/>
              <w:rPr>
                <w:color w:val="002060"/>
              </w:rPr>
            </w:pPr>
            <w:r w:rsidRPr="003F64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DFA23" w14:textId="77777777" w:rsidR="00996913" w:rsidRPr="003F643A" w:rsidRDefault="00996913" w:rsidP="00A602E9">
            <w:pPr>
              <w:pStyle w:val="headertabella0"/>
              <w:rPr>
                <w:color w:val="002060"/>
              </w:rPr>
            </w:pPr>
            <w:proofErr w:type="spellStart"/>
            <w:r w:rsidRPr="003F643A">
              <w:rPr>
                <w:color w:val="002060"/>
              </w:rPr>
              <w:t>Localita'</w:t>
            </w:r>
            <w:proofErr w:type="spellEnd"/>
            <w:r w:rsidRPr="003F643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1D4F9" w14:textId="77777777" w:rsidR="00996913" w:rsidRPr="003F643A" w:rsidRDefault="00996913" w:rsidP="00A602E9">
            <w:pPr>
              <w:pStyle w:val="headertabella0"/>
              <w:rPr>
                <w:color w:val="002060"/>
              </w:rPr>
            </w:pPr>
            <w:r w:rsidRPr="003F643A">
              <w:rPr>
                <w:color w:val="002060"/>
              </w:rPr>
              <w:t>Indirizzo Impianto</w:t>
            </w:r>
          </w:p>
        </w:tc>
      </w:tr>
      <w:tr w:rsidR="00996913" w:rsidRPr="003F643A" w14:paraId="1981575F" w14:textId="77777777" w:rsidTr="00A602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5B6C00" w14:textId="77777777" w:rsidR="00996913" w:rsidRPr="003F643A" w:rsidRDefault="00996913" w:rsidP="00A602E9">
            <w:pPr>
              <w:pStyle w:val="rowtabella0"/>
              <w:rPr>
                <w:color w:val="002060"/>
              </w:rPr>
            </w:pPr>
            <w:r w:rsidRPr="003F643A">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4B45CA" w14:textId="77777777" w:rsidR="00996913" w:rsidRPr="003F643A" w:rsidRDefault="00996913" w:rsidP="00A602E9">
            <w:pPr>
              <w:pStyle w:val="rowtabella0"/>
              <w:rPr>
                <w:color w:val="002060"/>
              </w:rPr>
            </w:pPr>
            <w:r w:rsidRPr="003F643A">
              <w:rPr>
                <w:color w:val="002060"/>
              </w:rPr>
              <w:t>CDC 2018</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C15815" w14:textId="77777777" w:rsidR="00996913" w:rsidRPr="003F643A" w:rsidRDefault="00996913" w:rsidP="00A602E9">
            <w:pPr>
              <w:pStyle w:val="rowtabella0"/>
              <w:jc w:val="center"/>
              <w:rPr>
                <w:color w:val="002060"/>
              </w:rPr>
            </w:pPr>
            <w:r w:rsidRPr="003F643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5D07A7" w14:textId="77777777" w:rsidR="00996913" w:rsidRPr="003F643A" w:rsidRDefault="00996913" w:rsidP="00A602E9">
            <w:pPr>
              <w:pStyle w:val="rowtabella0"/>
              <w:rPr>
                <w:color w:val="002060"/>
              </w:rPr>
            </w:pPr>
            <w:r w:rsidRPr="003F643A">
              <w:rPr>
                <w:color w:val="002060"/>
              </w:rPr>
              <w:t>10/04/2026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FB6C55" w14:textId="77777777" w:rsidR="00996913" w:rsidRPr="003F643A" w:rsidRDefault="00996913" w:rsidP="00A602E9">
            <w:pPr>
              <w:pStyle w:val="rowtabella0"/>
              <w:rPr>
                <w:color w:val="002060"/>
              </w:rPr>
            </w:pPr>
            <w:r w:rsidRPr="003F643A">
              <w:rPr>
                <w:color w:val="002060"/>
              </w:rPr>
              <w:t>5296 PALESTRA COM. LOC.CHIESANUOVA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77CA79" w14:textId="77777777" w:rsidR="00996913" w:rsidRPr="003F643A" w:rsidRDefault="00996913" w:rsidP="00A602E9">
            <w:pPr>
              <w:pStyle w:val="rowtabella0"/>
              <w:rPr>
                <w:color w:val="002060"/>
              </w:rPr>
            </w:pPr>
            <w:r w:rsidRPr="003F643A">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9F7CBD" w14:textId="77777777" w:rsidR="00996913" w:rsidRPr="003F643A" w:rsidRDefault="00996913" w:rsidP="00A602E9">
            <w:pPr>
              <w:pStyle w:val="rowtabella0"/>
              <w:rPr>
                <w:color w:val="002060"/>
              </w:rPr>
            </w:pPr>
            <w:r w:rsidRPr="003F643A">
              <w:rPr>
                <w:color w:val="002060"/>
              </w:rPr>
              <w:t>VIA DON LUIGI STURZO 4</w:t>
            </w:r>
          </w:p>
        </w:tc>
      </w:tr>
      <w:tr w:rsidR="00996913" w:rsidRPr="003F643A" w14:paraId="13533872"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01A2F8" w14:textId="77777777" w:rsidR="00996913" w:rsidRPr="003F643A" w:rsidRDefault="00996913" w:rsidP="00A602E9">
            <w:pPr>
              <w:pStyle w:val="rowtabella0"/>
              <w:rPr>
                <w:color w:val="002060"/>
              </w:rPr>
            </w:pPr>
            <w:r w:rsidRPr="003F643A">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D5B432" w14:textId="77777777" w:rsidR="00996913" w:rsidRPr="003F643A" w:rsidRDefault="00996913" w:rsidP="00A602E9">
            <w:pPr>
              <w:pStyle w:val="rowtabella0"/>
              <w:rPr>
                <w:color w:val="002060"/>
              </w:rPr>
            </w:pPr>
            <w:r w:rsidRPr="003F643A">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6ED389"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B5DB6D" w14:textId="77777777" w:rsidR="00996913" w:rsidRPr="003F643A" w:rsidRDefault="00996913" w:rsidP="00A602E9">
            <w:pPr>
              <w:pStyle w:val="rowtabella0"/>
              <w:rPr>
                <w:color w:val="002060"/>
              </w:rPr>
            </w:pPr>
            <w:r w:rsidRPr="003F643A">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AFC854" w14:textId="77777777" w:rsidR="00996913" w:rsidRPr="003F643A" w:rsidRDefault="00996913" w:rsidP="00A602E9">
            <w:pPr>
              <w:pStyle w:val="rowtabella0"/>
              <w:rPr>
                <w:color w:val="002060"/>
              </w:rPr>
            </w:pPr>
            <w:r w:rsidRPr="003F643A">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A50F5D" w14:textId="77777777" w:rsidR="00996913" w:rsidRPr="003F643A" w:rsidRDefault="00996913" w:rsidP="00A602E9">
            <w:pPr>
              <w:pStyle w:val="rowtabella0"/>
              <w:rPr>
                <w:color w:val="002060"/>
              </w:rPr>
            </w:pPr>
            <w:r w:rsidRPr="003F643A">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4B3C40" w14:textId="77777777" w:rsidR="00996913" w:rsidRPr="003F643A" w:rsidRDefault="00996913" w:rsidP="00A602E9">
            <w:pPr>
              <w:pStyle w:val="rowtabella0"/>
              <w:rPr>
                <w:color w:val="002060"/>
              </w:rPr>
            </w:pPr>
            <w:r w:rsidRPr="003F643A">
              <w:rPr>
                <w:color w:val="002060"/>
              </w:rPr>
              <w:t>VIA CERQUATTI</w:t>
            </w:r>
          </w:p>
        </w:tc>
      </w:tr>
      <w:tr w:rsidR="00996913" w:rsidRPr="003F643A" w14:paraId="38D53368"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A9350B" w14:textId="77777777" w:rsidR="00996913" w:rsidRPr="003F643A" w:rsidRDefault="00996913" w:rsidP="00A602E9">
            <w:pPr>
              <w:pStyle w:val="rowtabella0"/>
              <w:rPr>
                <w:color w:val="002060"/>
              </w:rPr>
            </w:pPr>
            <w:r w:rsidRPr="003F643A">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64D9B6" w14:textId="77777777" w:rsidR="00996913" w:rsidRPr="003F643A" w:rsidRDefault="00996913" w:rsidP="00A602E9">
            <w:pPr>
              <w:pStyle w:val="rowtabella0"/>
              <w:rPr>
                <w:color w:val="002060"/>
              </w:rPr>
            </w:pPr>
            <w:r w:rsidRPr="003F643A">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00F88D"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4C2678" w14:textId="77777777" w:rsidR="00996913" w:rsidRPr="003F643A" w:rsidRDefault="00996913" w:rsidP="00A602E9">
            <w:pPr>
              <w:pStyle w:val="rowtabella0"/>
              <w:rPr>
                <w:color w:val="002060"/>
              </w:rPr>
            </w:pPr>
            <w:r w:rsidRPr="003F643A">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6C9CFE" w14:textId="77777777" w:rsidR="00996913" w:rsidRPr="003F643A" w:rsidRDefault="00996913" w:rsidP="00A602E9">
            <w:pPr>
              <w:pStyle w:val="rowtabella0"/>
              <w:rPr>
                <w:color w:val="002060"/>
              </w:rPr>
            </w:pPr>
            <w:r w:rsidRPr="003F643A">
              <w:rPr>
                <w:color w:val="002060"/>
              </w:rPr>
              <w:t>5299 CENTRO SP. POL. "</w:t>
            </w:r>
            <w:proofErr w:type="gramStart"/>
            <w:r w:rsidRPr="003F643A">
              <w:rPr>
                <w:color w:val="002060"/>
              </w:rPr>
              <w:t>R.GATTARI</w:t>
            </w:r>
            <w:proofErr w:type="gramEnd"/>
            <w:r w:rsidRPr="003F643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CF761D" w14:textId="77777777" w:rsidR="00996913" w:rsidRPr="003F643A" w:rsidRDefault="00996913" w:rsidP="00A602E9">
            <w:pPr>
              <w:pStyle w:val="rowtabella0"/>
              <w:rPr>
                <w:color w:val="002060"/>
              </w:rPr>
            </w:pPr>
            <w:r w:rsidRPr="003F643A">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F33F6E" w14:textId="77777777" w:rsidR="00996913" w:rsidRPr="003F643A" w:rsidRDefault="00996913" w:rsidP="00A602E9">
            <w:pPr>
              <w:pStyle w:val="rowtabella0"/>
              <w:rPr>
                <w:color w:val="002060"/>
              </w:rPr>
            </w:pPr>
            <w:r w:rsidRPr="003F643A">
              <w:rPr>
                <w:color w:val="002060"/>
              </w:rPr>
              <w:t>VIA TAGLIAMENTO</w:t>
            </w:r>
          </w:p>
        </w:tc>
      </w:tr>
      <w:tr w:rsidR="00996913" w:rsidRPr="003F643A" w14:paraId="4C34D3E8"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21EB74" w14:textId="77777777" w:rsidR="00996913" w:rsidRPr="003F643A" w:rsidRDefault="00996913" w:rsidP="00A602E9">
            <w:pPr>
              <w:pStyle w:val="rowtabella0"/>
              <w:rPr>
                <w:color w:val="002060"/>
              </w:rPr>
            </w:pPr>
            <w:r w:rsidRPr="003F643A">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52B6B4" w14:textId="77777777" w:rsidR="00996913" w:rsidRPr="003F643A" w:rsidRDefault="00996913" w:rsidP="00A602E9">
            <w:pPr>
              <w:pStyle w:val="rowtabella0"/>
              <w:rPr>
                <w:color w:val="002060"/>
              </w:rPr>
            </w:pPr>
            <w:r w:rsidRPr="003F643A">
              <w:rPr>
                <w:color w:val="002060"/>
              </w:rPr>
              <w:t>SAN SEVERINO MARCHE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37F102"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25967F" w14:textId="77777777" w:rsidR="00996913" w:rsidRPr="003F643A" w:rsidRDefault="00996913" w:rsidP="00A602E9">
            <w:pPr>
              <w:pStyle w:val="rowtabella0"/>
              <w:rPr>
                <w:color w:val="002060"/>
              </w:rPr>
            </w:pPr>
            <w:r w:rsidRPr="003F643A">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0B4586" w14:textId="77777777" w:rsidR="00996913" w:rsidRPr="003F643A" w:rsidRDefault="00996913" w:rsidP="00A602E9">
            <w:pPr>
              <w:pStyle w:val="rowtabella0"/>
              <w:rPr>
                <w:color w:val="002060"/>
              </w:rPr>
            </w:pPr>
            <w:r w:rsidRPr="003F643A">
              <w:rPr>
                <w:color w:val="002060"/>
              </w:rPr>
              <w:t>5079 PALLONE GEODETICO CROCETTE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771925" w14:textId="77777777" w:rsidR="00996913" w:rsidRPr="003F643A" w:rsidRDefault="00996913" w:rsidP="00A602E9">
            <w:pPr>
              <w:pStyle w:val="rowtabella0"/>
              <w:rPr>
                <w:color w:val="002060"/>
              </w:rPr>
            </w:pPr>
            <w:r w:rsidRPr="003F643A">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0C76C2" w14:textId="77777777" w:rsidR="00996913" w:rsidRPr="003F643A" w:rsidRDefault="00996913" w:rsidP="00A602E9">
            <w:pPr>
              <w:pStyle w:val="rowtabella0"/>
              <w:rPr>
                <w:color w:val="002060"/>
              </w:rPr>
            </w:pPr>
            <w:r w:rsidRPr="003F643A">
              <w:rPr>
                <w:color w:val="002060"/>
              </w:rPr>
              <w:t>VIA GHANDI 17 FZ. CROCETTE</w:t>
            </w:r>
          </w:p>
        </w:tc>
      </w:tr>
      <w:tr w:rsidR="00996913" w:rsidRPr="003F643A" w14:paraId="72E7363F"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B2469F" w14:textId="77777777" w:rsidR="00996913" w:rsidRPr="003F643A" w:rsidRDefault="00996913" w:rsidP="00A602E9">
            <w:pPr>
              <w:pStyle w:val="rowtabella0"/>
              <w:rPr>
                <w:color w:val="002060"/>
              </w:rPr>
            </w:pPr>
            <w:r w:rsidRPr="003F643A">
              <w:rPr>
                <w:color w:val="002060"/>
              </w:rPr>
              <w:t>FUTSAL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4C0559" w14:textId="77777777" w:rsidR="00996913" w:rsidRPr="003F643A" w:rsidRDefault="00996913" w:rsidP="00A602E9">
            <w:pPr>
              <w:pStyle w:val="rowtabella0"/>
              <w:rPr>
                <w:color w:val="002060"/>
              </w:rPr>
            </w:pPr>
            <w:r w:rsidRPr="003F643A">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75FB07"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2C1142" w14:textId="77777777" w:rsidR="00996913" w:rsidRPr="003F643A" w:rsidRDefault="00996913" w:rsidP="00A602E9">
            <w:pPr>
              <w:pStyle w:val="rowtabella0"/>
              <w:rPr>
                <w:color w:val="002060"/>
              </w:rPr>
            </w:pPr>
            <w:r w:rsidRPr="003F643A">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9F0962" w14:textId="77777777" w:rsidR="00996913" w:rsidRPr="003F643A" w:rsidRDefault="00996913" w:rsidP="00A602E9">
            <w:pPr>
              <w:pStyle w:val="rowtabella0"/>
              <w:rPr>
                <w:color w:val="002060"/>
              </w:rPr>
            </w:pPr>
            <w:r w:rsidRPr="003F643A">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37F0E7" w14:textId="77777777" w:rsidR="00996913" w:rsidRPr="003F643A" w:rsidRDefault="00996913" w:rsidP="00A602E9">
            <w:pPr>
              <w:pStyle w:val="rowtabella0"/>
              <w:rPr>
                <w:color w:val="002060"/>
              </w:rPr>
            </w:pPr>
            <w:r w:rsidRPr="003F643A">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21DB50" w14:textId="77777777" w:rsidR="00996913" w:rsidRPr="003F643A" w:rsidRDefault="00996913" w:rsidP="00A602E9">
            <w:pPr>
              <w:pStyle w:val="rowtabella0"/>
              <w:rPr>
                <w:color w:val="002060"/>
              </w:rPr>
            </w:pPr>
            <w:r w:rsidRPr="003F643A">
              <w:rPr>
                <w:color w:val="002060"/>
              </w:rPr>
              <w:t>VIA GRAMSCI-VIA FEGGIANI</w:t>
            </w:r>
          </w:p>
        </w:tc>
      </w:tr>
      <w:tr w:rsidR="00996913" w:rsidRPr="003F643A" w14:paraId="55C85A88"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18F2D8" w14:textId="77777777" w:rsidR="00996913" w:rsidRPr="003F643A" w:rsidRDefault="00996913" w:rsidP="00A602E9">
            <w:pPr>
              <w:pStyle w:val="rowtabella0"/>
              <w:rPr>
                <w:color w:val="002060"/>
              </w:rPr>
            </w:pPr>
            <w:r w:rsidRPr="003F643A">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2907EE" w14:textId="77777777" w:rsidR="00996913" w:rsidRPr="003F643A" w:rsidRDefault="00996913" w:rsidP="00A602E9">
            <w:pPr>
              <w:pStyle w:val="rowtabella0"/>
              <w:rPr>
                <w:color w:val="002060"/>
              </w:rPr>
            </w:pPr>
            <w:r w:rsidRPr="003F643A">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222FE4"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94368A" w14:textId="77777777" w:rsidR="00996913" w:rsidRPr="003F643A" w:rsidRDefault="00996913" w:rsidP="00A602E9">
            <w:pPr>
              <w:pStyle w:val="rowtabella0"/>
              <w:rPr>
                <w:color w:val="002060"/>
              </w:rPr>
            </w:pPr>
            <w:r w:rsidRPr="003F643A">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FD1796" w14:textId="77777777" w:rsidR="00996913" w:rsidRPr="003F643A" w:rsidRDefault="00996913" w:rsidP="00A602E9">
            <w:pPr>
              <w:pStyle w:val="rowtabella0"/>
              <w:rPr>
                <w:color w:val="002060"/>
              </w:rPr>
            </w:pPr>
            <w:r w:rsidRPr="003F643A">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7EABF6" w14:textId="77777777" w:rsidR="00996913" w:rsidRPr="003F643A" w:rsidRDefault="00996913" w:rsidP="00A602E9">
            <w:pPr>
              <w:pStyle w:val="rowtabella0"/>
              <w:rPr>
                <w:color w:val="002060"/>
              </w:rPr>
            </w:pPr>
            <w:r w:rsidRPr="003F643A">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97C75F" w14:textId="77777777" w:rsidR="00996913" w:rsidRPr="003F643A" w:rsidRDefault="00996913" w:rsidP="00A602E9">
            <w:pPr>
              <w:pStyle w:val="rowtabella0"/>
              <w:rPr>
                <w:color w:val="002060"/>
              </w:rPr>
            </w:pPr>
            <w:r w:rsidRPr="003F643A">
              <w:rPr>
                <w:color w:val="002060"/>
              </w:rPr>
              <w:t>VIA ALDO MORO</w:t>
            </w:r>
          </w:p>
        </w:tc>
      </w:tr>
      <w:tr w:rsidR="00996913" w:rsidRPr="003F643A" w14:paraId="7B5A84B4" w14:textId="77777777" w:rsidTr="00A602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45F724" w14:textId="77777777" w:rsidR="00996913" w:rsidRPr="003F643A" w:rsidRDefault="00996913" w:rsidP="00A602E9">
            <w:pPr>
              <w:pStyle w:val="rowtabella0"/>
              <w:rPr>
                <w:color w:val="002060"/>
              </w:rPr>
            </w:pPr>
            <w:r w:rsidRPr="003F643A">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26CA7D" w14:textId="77777777" w:rsidR="00996913" w:rsidRPr="003F643A" w:rsidRDefault="00996913" w:rsidP="00A602E9">
            <w:pPr>
              <w:pStyle w:val="rowtabella0"/>
              <w:rPr>
                <w:color w:val="002060"/>
              </w:rPr>
            </w:pPr>
            <w:r w:rsidRPr="003F643A">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32EFE8"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2A879A" w14:textId="77777777" w:rsidR="00996913" w:rsidRPr="003F643A" w:rsidRDefault="00996913" w:rsidP="00A602E9">
            <w:pPr>
              <w:pStyle w:val="rowtabella0"/>
              <w:rPr>
                <w:color w:val="002060"/>
              </w:rPr>
            </w:pPr>
            <w:r w:rsidRPr="003F643A">
              <w:rPr>
                <w:color w:val="002060"/>
              </w:rPr>
              <w:t>10/04/2026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A0DD23" w14:textId="77777777" w:rsidR="00996913" w:rsidRPr="003F643A" w:rsidRDefault="00996913" w:rsidP="00A602E9">
            <w:pPr>
              <w:pStyle w:val="rowtabella0"/>
              <w:rPr>
                <w:color w:val="002060"/>
              </w:rPr>
            </w:pPr>
            <w:r w:rsidRPr="003F643A">
              <w:rPr>
                <w:color w:val="002060"/>
              </w:rPr>
              <w:t>5137 PALESTRA "ALICE STURIALE"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50586A" w14:textId="77777777" w:rsidR="00996913" w:rsidRPr="003F643A" w:rsidRDefault="00996913" w:rsidP="00A602E9">
            <w:pPr>
              <w:pStyle w:val="rowtabella0"/>
              <w:rPr>
                <w:color w:val="002060"/>
              </w:rPr>
            </w:pPr>
            <w:r w:rsidRPr="003F643A">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5CA60A" w14:textId="77777777" w:rsidR="00996913" w:rsidRPr="003F643A" w:rsidRDefault="00996913" w:rsidP="00A602E9">
            <w:pPr>
              <w:pStyle w:val="rowtabella0"/>
              <w:rPr>
                <w:color w:val="002060"/>
              </w:rPr>
            </w:pPr>
            <w:r w:rsidRPr="003F643A">
              <w:rPr>
                <w:color w:val="002060"/>
              </w:rPr>
              <w:t xml:space="preserve">VIA MANZONI FZ. </w:t>
            </w:r>
            <w:proofErr w:type="gramStart"/>
            <w:r w:rsidRPr="003F643A">
              <w:rPr>
                <w:color w:val="002060"/>
              </w:rPr>
              <w:t>S.BIAGIO</w:t>
            </w:r>
            <w:proofErr w:type="gramEnd"/>
          </w:p>
        </w:tc>
      </w:tr>
    </w:tbl>
    <w:p w14:paraId="5AA1DAA3" w14:textId="77777777" w:rsidR="00996913" w:rsidRPr="003F643A" w:rsidRDefault="00996913" w:rsidP="00996913">
      <w:pPr>
        <w:pStyle w:val="breakline"/>
        <w:rPr>
          <w:rFonts w:eastAsiaTheme="minorEastAsia"/>
          <w:color w:val="002060"/>
        </w:rPr>
      </w:pPr>
    </w:p>
    <w:p w14:paraId="0E4D72C3" w14:textId="77777777" w:rsidR="00996913" w:rsidRPr="003F643A" w:rsidRDefault="00996913" w:rsidP="00996913">
      <w:pPr>
        <w:pStyle w:val="breakline"/>
        <w:rPr>
          <w:color w:val="002060"/>
        </w:rPr>
      </w:pPr>
    </w:p>
    <w:p w14:paraId="4C386A9F" w14:textId="77777777" w:rsidR="00996913" w:rsidRPr="003F643A" w:rsidRDefault="00996913" w:rsidP="00996913">
      <w:pPr>
        <w:pStyle w:val="breakline"/>
        <w:rPr>
          <w:color w:val="002060"/>
        </w:rPr>
      </w:pPr>
    </w:p>
    <w:p w14:paraId="2B5F300D" w14:textId="77777777" w:rsidR="00996913" w:rsidRPr="003F643A" w:rsidRDefault="00996913" w:rsidP="00996913">
      <w:pPr>
        <w:pStyle w:val="sottotitolocampionato10"/>
        <w:rPr>
          <w:color w:val="002060"/>
        </w:rPr>
      </w:pPr>
      <w:r w:rsidRPr="003F643A">
        <w:rPr>
          <w:color w:val="002060"/>
        </w:rPr>
        <w:t>GIRONE C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4"/>
        <w:gridCol w:w="385"/>
        <w:gridCol w:w="898"/>
        <w:gridCol w:w="1199"/>
        <w:gridCol w:w="1547"/>
        <w:gridCol w:w="1548"/>
      </w:tblGrid>
      <w:tr w:rsidR="00996913" w:rsidRPr="003F643A" w14:paraId="122F5579" w14:textId="77777777" w:rsidTr="00A602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337D6" w14:textId="77777777" w:rsidR="00996913" w:rsidRPr="003F643A" w:rsidRDefault="00996913" w:rsidP="00A602E9">
            <w:pPr>
              <w:pStyle w:val="headertabella0"/>
              <w:rPr>
                <w:color w:val="002060"/>
              </w:rPr>
            </w:pPr>
            <w:r w:rsidRPr="003F64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21A22" w14:textId="77777777" w:rsidR="00996913" w:rsidRPr="003F643A" w:rsidRDefault="00996913" w:rsidP="00A602E9">
            <w:pPr>
              <w:pStyle w:val="headertabella0"/>
              <w:rPr>
                <w:color w:val="002060"/>
              </w:rPr>
            </w:pPr>
            <w:r w:rsidRPr="003F64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15AE7" w14:textId="77777777" w:rsidR="00996913" w:rsidRPr="003F643A" w:rsidRDefault="00996913" w:rsidP="00A602E9">
            <w:pPr>
              <w:pStyle w:val="headertabella0"/>
              <w:rPr>
                <w:color w:val="002060"/>
              </w:rPr>
            </w:pPr>
            <w:r w:rsidRPr="003F64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90D83" w14:textId="77777777" w:rsidR="00996913" w:rsidRPr="003F643A" w:rsidRDefault="00996913" w:rsidP="00A602E9">
            <w:pPr>
              <w:pStyle w:val="headertabella0"/>
              <w:rPr>
                <w:color w:val="002060"/>
              </w:rPr>
            </w:pPr>
            <w:r w:rsidRPr="003F64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819E9" w14:textId="77777777" w:rsidR="00996913" w:rsidRPr="003F643A" w:rsidRDefault="00996913" w:rsidP="00A602E9">
            <w:pPr>
              <w:pStyle w:val="headertabella0"/>
              <w:rPr>
                <w:color w:val="002060"/>
              </w:rPr>
            </w:pPr>
            <w:r w:rsidRPr="003F64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69F6B" w14:textId="77777777" w:rsidR="00996913" w:rsidRPr="003F643A" w:rsidRDefault="00996913" w:rsidP="00A602E9">
            <w:pPr>
              <w:pStyle w:val="headertabella0"/>
              <w:rPr>
                <w:color w:val="002060"/>
              </w:rPr>
            </w:pPr>
            <w:proofErr w:type="spellStart"/>
            <w:r w:rsidRPr="003F643A">
              <w:rPr>
                <w:color w:val="002060"/>
              </w:rPr>
              <w:t>Localita'</w:t>
            </w:r>
            <w:proofErr w:type="spellEnd"/>
            <w:r w:rsidRPr="003F643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E7FF3" w14:textId="77777777" w:rsidR="00996913" w:rsidRPr="003F643A" w:rsidRDefault="00996913" w:rsidP="00A602E9">
            <w:pPr>
              <w:pStyle w:val="headertabella0"/>
              <w:rPr>
                <w:color w:val="002060"/>
              </w:rPr>
            </w:pPr>
            <w:r w:rsidRPr="003F643A">
              <w:rPr>
                <w:color w:val="002060"/>
              </w:rPr>
              <w:t>Indirizzo Impianto</w:t>
            </w:r>
          </w:p>
        </w:tc>
      </w:tr>
      <w:tr w:rsidR="00996913" w:rsidRPr="003F643A" w14:paraId="4AA16799" w14:textId="77777777" w:rsidTr="00A602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EECA07" w14:textId="77777777" w:rsidR="00996913" w:rsidRPr="003F643A" w:rsidRDefault="00996913" w:rsidP="00A602E9">
            <w:pPr>
              <w:pStyle w:val="rowtabella0"/>
              <w:rPr>
                <w:color w:val="002060"/>
              </w:rPr>
            </w:pPr>
            <w:r w:rsidRPr="003F643A">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C9402E" w14:textId="77777777" w:rsidR="00996913" w:rsidRPr="003F643A" w:rsidRDefault="00996913" w:rsidP="00A602E9">
            <w:pPr>
              <w:pStyle w:val="rowtabella0"/>
              <w:rPr>
                <w:color w:val="002060"/>
              </w:rPr>
            </w:pPr>
            <w:r w:rsidRPr="003F643A">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AFE765" w14:textId="77777777" w:rsidR="00996913" w:rsidRPr="003F643A" w:rsidRDefault="00996913" w:rsidP="00A602E9">
            <w:pPr>
              <w:pStyle w:val="rowtabella0"/>
              <w:jc w:val="center"/>
              <w:rPr>
                <w:color w:val="002060"/>
              </w:rPr>
            </w:pPr>
            <w:r w:rsidRPr="003F643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4D00DB" w14:textId="77777777" w:rsidR="00996913" w:rsidRPr="003F643A" w:rsidRDefault="00996913" w:rsidP="00A602E9">
            <w:pPr>
              <w:pStyle w:val="rowtabella0"/>
              <w:rPr>
                <w:color w:val="002060"/>
              </w:rPr>
            </w:pPr>
            <w:r w:rsidRPr="003F643A">
              <w:rPr>
                <w:color w:val="002060"/>
              </w:rPr>
              <w:t>10/04/2026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26B25D" w14:textId="77777777" w:rsidR="00996913" w:rsidRPr="003F643A" w:rsidRDefault="00996913" w:rsidP="00A602E9">
            <w:pPr>
              <w:pStyle w:val="rowtabella0"/>
              <w:rPr>
                <w:color w:val="002060"/>
              </w:rPr>
            </w:pPr>
            <w:r w:rsidRPr="003F643A">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958DB2" w14:textId="77777777" w:rsidR="00996913" w:rsidRPr="003F643A" w:rsidRDefault="00996913" w:rsidP="00A602E9">
            <w:pPr>
              <w:pStyle w:val="rowtabella0"/>
              <w:rPr>
                <w:color w:val="002060"/>
              </w:rPr>
            </w:pPr>
            <w:r w:rsidRPr="003F643A">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69E5CC" w14:textId="77777777" w:rsidR="00996913" w:rsidRPr="003F643A" w:rsidRDefault="00996913" w:rsidP="00A602E9">
            <w:pPr>
              <w:pStyle w:val="rowtabella0"/>
              <w:rPr>
                <w:color w:val="002060"/>
              </w:rPr>
            </w:pPr>
            <w:r w:rsidRPr="003F643A">
              <w:rPr>
                <w:color w:val="002060"/>
              </w:rPr>
              <w:t>VIA DELL IRIS</w:t>
            </w:r>
          </w:p>
        </w:tc>
      </w:tr>
      <w:tr w:rsidR="00996913" w:rsidRPr="003F643A" w14:paraId="75376131"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104408" w14:textId="77777777" w:rsidR="00996913" w:rsidRPr="003F643A" w:rsidRDefault="00996913" w:rsidP="00A602E9">
            <w:pPr>
              <w:pStyle w:val="rowtabella0"/>
              <w:rPr>
                <w:color w:val="002060"/>
              </w:rPr>
            </w:pPr>
            <w:r w:rsidRPr="003F643A">
              <w:rPr>
                <w:color w:val="002060"/>
              </w:rPr>
              <w:t>C.F. MACERATESE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0EAC83" w14:textId="77777777" w:rsidR="00996913" w:rsidRPr="003F643A" w:rsidRDefault="00996913" w:rsidP="00A602E9">
            <w:pPr>
              <w:pStyle w:val="rowtabella0"/>
              <w:rPr>
                <w:color w:val="002060"/>
              </w:rPr>
            </w:pPr>
            <w:r w:rsidRPr="003F643A">
              <w:rPr>
                <w:color w:val="002060"/>
              </w:rPr>
              <w:t>POLISPORTIVA ROSSO BLU</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FD13FB"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F4375D" w14:textId="77777777" w:rsidR="00996913" w:rsidRPr="003F643A" w:rsidRDefault="00996913" w:rsidP="00A602E9">
            <w:pPr>
              <w:pStyle w:val="rowtabella0"/>
              <w:rPr>
                <w:color w:val="002060"/>
              </w:rPr>
            </w:pPr>
            <w:r w:rsidRPr="003F643A">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FCA096" w14:textId="77777777" w:rsidR="00996913" w:rsidRPr="003F643A" w:rsidRDefault="00996913" w:rsidP="00A602E9">
            <w:pPr>
              <w:pStyle w:val="rowtabella0"/>
              <w:rPr>
                <w:color w:val="002060"/>
              </w:rPr>
            </w:pPr>
            <w:r w:rsidRPr="003F643A">
              <w:rPr>
                <w:color w:val="002060"/>
              </w:rPr>
              <w:t>5268 "I LUDI DI APOLLO"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A95E01" w14:textId="77777777" w:rsidR="00996913" w:rsidRPr="003F643A" w:rsidRDefault="00996913" w:rsidP="00A602E9">
            <w:pPr>
              <w:pStyle w:val="rowtabella0"/>
              <w:rPr>
                <w:color w:val="002060"/>
              </w:rPr>
            </w:pPr>
            <w:r w:rsidRPr="003F643A">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881916" w14:textId="77777777" w:rsidR="00996913" w:rsidRPr="003F643A" w:rsidRDefault="00996913" w:rsidP="00A602E9">
            <w:pPr>
              <w:pStyle w:val="rowtabella0"/>
              <w:rPr>
                <w:color w:val="002060"/>
              </w:rPr>
            </w:pPr>
            <w:r w:rsidRPr="003F643A">
              <w:rPr>
                <w:color w:val="002060"/>
              </w:rPr>
              <w:t>VIA VOLTURNO-PIEDIRIPA</w:t>
            </w:r>
          </w:p>
        </w:tc>
      </w:tr>
      <w:tr w:rsidR="00996913" w:rsidRPr="003F643A" w14:paraId="7E6781F2"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988CE9" w14:textId="77777777" w:rsidR="00996913" w:rsidRPr="003F643A" w:rsidRDefault="00996913" w:rsidP="00A602E9">
            <w:pPr>
              <w:pStyle w:val="rowtabella0"/>
              <w:rPr>
                <w:color w:val="002060"/>
              </w:rPr>
            </w:pPr>
            <w:r w:rsidRPr="003F643A">
              <w:rPr>
                <w:color w:val="002060"/>
              </w:rPr>
              <w:t>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62A714" w14:textId="77777777" w:rsidR="00996913" w:rsidRPr="003F643A" w:rsidRDefault="00996913" w:rsidP="00A602E9">
            <w:pPr>
              <w:pStyle w:val="rowtabella0"/>
              <w:rPr>
                <w:color w:val="002060"/>
              </w:rPr>
            </w:pPr>
            <w:r w:rsidRPr="003F643A">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B07B57"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78809C" w14:textId="77777777" w:rsidR="00996913" w:rsidRPr="003F643A" w:rsidRDefault="00996913" w:rsidP="00A602E9">
            <w:pPr>
              <w:pStyle w:val="rowtabella0"/>
              <w:rPr>
                <w:color w:val="002060"/>
              </w:rPr>
            </w:pPr>
            <w:r w:rsidRPr="003F643A">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EACFDD" w14:textId="77777777" w:rsidR="00996913" w:rsidRPr="003F643A" w:rsidRDefault="00996913" w:rsidP="00A602E9">
            <w:pPr>
              <w:pStyle w:val="rowtabella0"/>
              <w:rPr>
                <w:color w:val="002060"/>
              </w:rPr>
            </w:pPr>
            <w:r w:rsidRPr="003F643A">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354067" w14:textId="77777777" w:rsidR="00996913" w:rsidRPr="003F643A" w:rsidRDefault="00996913" w:rsidP="00A602E9">
            <w:pPr>
              <w:pStyle w:val="rowtabella0"/>
              <w:rPr>
                <w:color w:val="002060"/>
              </w:rPr>
            </w:pPr>
            <w:r w:rsidRPr="003F643A">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F49791" w14:textId="77777777" w:rsidR="00996913" w:rsidRPr="003F643A" w:rsidRDefault="00996913" w:rsidP="00A602E9">
            <w:pPr>
              <w:pStyle w:val="rowtabella0"/>
              <w:rPr>
                <w:color w:val="002060"/>
              </w:rPr>
            </w:pPr>
            <w:r w:rsidRPr="003F643A">
              <w:rPr>
                <w:color w:val="002060"/>
              </w:rPr>
              <w:t>VIA FAVETO</w:t>
            </w:r>
          </w:p>
        </w:tc>
      </w:tr>
      <w:tr w:rsidR="00996913" w:rsidRPr="003F643A" w14:paraId="237C85C9"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F10CE2" w14:textId="77777777" w:rsidR="00996913" w:rsidRPr="003F643A" w:rsidRDefault="00996913" w:rsidP="00A602E9">
            <w:pPr>
              <w:pStyle w:val="rowtabella0"/>
              <w:rPr>
                <w:color w:val="002060"/>
              </w:rPr>
            </w:pPr>
            <w:r w:rsidRPr="003F643A">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883090" w14:textId="77777777" w:rsidR="00996913" w:rsidRPr="003F643A" w:rsidRDefault="00996913" w:rsidP="00A602E9">
            <w:pPr>
              <w:pStyle w:val="rowtabella0"/>
              <w:rPr>
                <w:color w:val="002060"/>
              </w:rPr>
            </w:pPr>
            <w:proofErr w:type="gramStart"/>
            <w:r w:rsidRPr="003F643A">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BBE4D2"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462454" w14:textId="77777777" w:rsidR="00996913" w:rsidRPr="003F643A" w:rsidRDefault="00996913" w:rsidP="00A602E9">
            <w:pPr>
              <w:pStyle w:val="rowtabella0"/>
              <w:rPr>
                <w:color w:val="002060"/>
              </w:rPr>
            </w:pPr>
            <w:r w:rsidRPr="003F643A">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EC94C4" w14:textId="77777777" w:rsidR="00996913" w:rsidRPr="003F643A" w:rsidRDefault="00996913" w:rsidP="00A602E9">
            <w:pPr>
              <w:pStyle w:val="rowtabella0"/>
              <w:rPr>
                <w:color w:val="002060"/>
              </w:rPr>
            </w:pPr>
            <w:r w:rsidRPr="003F643A">
              <w:rPr>
                <w:color w:val="002060"/>
              </w:rPr>
              <w:t xml:space="preserve">5295 TENSOSTRUTTURA VIA </w:t>
            </w:r>
            <w:proofErr w:type="gramStart"/>
            <w:r w:rsidRPr="003F643A">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13EC69" w14:textId="77777777" w:rsidR="00996913" w:rsidRPr="003F643A" w:rsidRDefault="00996913" w:rsidP="00A602E9">
            <w:pPr>
              <w:pStyle w:val="rowtabella0"/>
              <w:rPr>
                <w:color w:val="002060"/>
              </w:rPr>
            </w:pPr>
            <w:r w:rsidRPr="003F643A">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613D60" w14:textId="77777777" w:rsidR="00996913" w:rsidRPr="003F643A" w:rsidRDefault="00996913" w:rsidP="00A602E9">
            <w:pPr>
              <w:pStyle w:val="rowtabella0"/>
              <w:rPr>
                <w:color w:val="002060"/>
              </w:rPr>
            </w:pPr>
            <w:r w:rsidRPr="003F643A">
              <w:rPr>
                <w:color w:val="002060"/>
              </w:rPr>
              <w:t xml:space="preserve">VIA </w:t>
            </w:r>
            <w:proofErr w:type="gramStart"/>
            <w:r w:rsidRPr="003F643A">
              <w:rPr>
                <w:color w:val="002060"/>
              </w:rPr>
              <w:t>E.MATTEI</w:t>
            </w:r>
            <w:proofErr w:type="gramEnd"/>
          </w:p>
        </w:tc>
      </w:tr>
      <w:tr w:rsidR="00996913" w:rsidRPr="003F643A" w14:paraId="402AF29D"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2537DF" w14:textId="77777777" w:rsidR="00996913" w:rsidRPr="003F643A" w:rsidRDefault="00996913" w:rsidP="00A602E9">
            <w:pPr>
              <w:pStyle w:val="rowtabella0"/>
              <w:rPr>
                <w:color w:val="002060"/>
              </w:rPr>
            </w:pPr>
            <w:r w:rsidRPr="003F643A">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DD6DA1" w14:textId="77777777" w:rsidR="00996913" w:rsidRPr="003F643A" w:rsidRDefault="00996913" w:rsidP="00A602E9">
            <w:pPr>
              <w:pStyle w:val="rowtabella0"/>
              <w:rPr>
                <w:color w:val="002060"/>
              </w:rPr>
            </w:pPr>
            <w:r w:rsidRPr="003F643A">
              <w:rPr>
                <w:color w:val="002060"/>
              </w:rPr>
              <w:t>PAGLIARE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C3B101"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6A1BF9" w14:textId="77777777" w:rsidR="00996913" w:rsidRPr="003F643A" w:rsidRDefault="00996913" w:rsidP="00A602E9">
            <w:pPr>
              <w:pStyle w:val="rowtabella0"/>
              <w:rPr>
                <w:color w:val="002060"/>
              </w:rPr>
            </w:pPr>
            <w:r w:rsidRPr="003F643A">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C00A88" w14:textId="77777777" w:rsidR="00996913" w:rsidRPr="003F643A" w:rsidRDefault="00996913" w:rsidP="00A602E9">
            <w:pPr>
              <w:pStyle w:val="rowtabella0"/>
              <w:rPr>
                <w:color w:val="002060"/>
              </w:rPr>
            </w:pPr>
            <w:r w:rsidRPr="003F643A">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60CC9C" w14:textId="77777777" w:rsidR="00996913" w:rsidRPr="003F643A" w:rsidRDefault="00996913" w:rsidP="00A602E9">
            <w:pPr>
              <w:pStyle w:val="rowtabella0"/>
              <w:rPr>
                <w:color w:val="002060"/>
              </w:rPr>
            </w:pPr>
            <w:r w:rsidRPr="003F643A">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966845" w14:textId="77777777" w:rsidR="00996913" w:rsidRPr="003F643A" w:rsidRDefault="00996913" w:rsidP="00A602E9">
            <w:pPr>
              <w:pStyle w:val="rowtabella0"/>
              <w:rPr>
                <w:color w:val="002060"/>
              </w:rPr>
            </w:pPr>
            <w:r w:rsidRPr="003F643A">
              <w:rPr>
                <w:color w:val="002060"/>
              </w:rPr>
              <w:t>VIA FRATELLANZA SNC</w:t>
            </w:r>
          </w:p>
        </w:tc>
      </w:tr>
      <w:tr w:rsidR="00996913" w:rsidRPr="003F643A" w14:paraId="09CE7B19" w14:textId="77777777" w:rsidTr="00A602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AA38D1" w14:textId="77777777" w:rsidR="00996913" w:rsidRPr="003F643A" w:rsidRDefault="00996913" w:rsidP="00A602E9">
            <w:pPr>
              <w:pStyle w:val="rowtabella0"/>
              <w:rPr>
                <w:color w:val="002060"/>
              </w:rPr>
            </w:pPr>
            <w:r w:rsidRPr="003F643A">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528436" w14:textId="77777777" w:rsidR="00996913" w:rsidRPr="003F643A" w:rsidRDefault="00996913" w:rsidP="00A602E9">
            <w:pPr>
              <w:pStyle w:val="rowtabella0"/>
              <w:rPr>
                <w:color w:val="002060"/>
              </w:rPr>
            </w:pPr>
            <w:r w:rsidRPr="003F643A">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A7071A"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C8311B" w14:textId="77777777" w:rsidR="00996913" w:rsidRPr="003F643A" w:rsidRDefault="00996913" w:rsidP="00A602E9">
            <w:pPr>
              <w:pStyle w:val="rowtabella0"/>
              <w:rPr>
                <w:color w:val="002060"/>
              </w:rPr>
            </w:pPr>
            <w:r w:rsidRPr="003F643A">
              <w:rPr>
                <w:color w:val="002060"/>
              </w:rPr>
              <w:t>10/04/2026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10CFA6" w14:textId="77777777" w:rsidR="00996913" w:rsidRPr="003F643A" w:rsidRDefault="00996913" w:rsidP="00A602E9">
            <w:pPr>
              <w:pStyle w:val="rowtabella0"/>
              <w:rPr>
                <w:color w:val="002060"/>
              </w:rPr>
            </w:pPr>
            <w:r w:rsidRPr="003F643A">
              <w:rPr>
                <w:color w:val="002060"/>
              </w:rPr>
              <w:t xml:space="preserve">5623 PALESTRA </w:t>
            </w:r>
            <w:proofErr w:type="gramStart"/>
            <w:r w:rsidRPr="003F643A">
              <w:rPr>
                <w:color w:val="002060"/>
              </w:rPr>
              <w:t>SC.MEDIA</w:t>
            </w:r>
            <w:proofErr w:type="gramEnd"/>
            <w:r w:rsidRPr="003F643A">
              <w:rPr>
                <w:color w:val="002060"/>
              </w:rPr>
              <w:t xml:space="preserve"> </w:t>
            </w:r>
            <w:proofErr w:type="gramStart"/>
            <w:r w:rsidRPr="003F643A">
              <w:rPr>
                <w:color w:val="002060"/>
              </w:rPr>
              <w:t>B.ROSSELLI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FACA14" w14:textId="77777777" w:rsidR="00996913" w:rsidRPr="003F643A" w:rsidRDefault="00996913" w:rsidP="00A602E9">
            <w:pPr>
              <w:pStyle w:val="rowtabella0"/>
              <w:rPr>
                <w:color w:val="002060"/>
              </w:rPr>
            </w:pPr>
            <w:r w:rsidRPr="003F643A">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2732A3" w14:textId="77777777" w:rsidR="00996913" w:rsidRPr="003F643A" w:rsidRDefault="00996913" w:rsidP="00A602E9">
            <w:pPr>
              <w:pStyle w:val="rowtabella0"/>
              <w:rPr>
                <w:color w:val="002060"/>
              </w:rPr>
            </w:pPr>
            <w:r w:rsidRPr="003F643A">
              <w:rPr>
                <w:color w:val="002060"/>
              </w:rPr>
              <w:t>VIA PIRANDELLO</w:t>
            </w:r>
          </w:p>
        </w:tc>
      </w:tr>
    </w:tbl>
    <w:p w14:paraId="1739D54E" w14:textId="77777777" w:rsidR="00996913" w:rsidRPr="003521C2" w:rsidRDefault="00996913" w:rsidP="009F0363">
      <w:pPr>
        <w:pStyle w:val="breakline"/>
        <w:rPr>
          <w:rFonts w:eastAsiaTheme="minorEastAsia"/>
          <w:color w:val="002060"/>
        </w:rPr>
      </w:pPr>
    </w:p>
    <w:p w14:paraId="6178D150" w14:textId="77777777" w:rsidR="009F0363" w:rsidRPr="003521C2" w:rsidRDefault="009F0363" w:rsidP="009F0363">
      <w:pPr>
        <w:pStyle w:val="breakline"/>
        <w:rPr>
          <w:rFonts w:eastAsiaTheme="minorEastAsia"/>
          <w:color w:val="002060"/>
        </w:rPr>
      </w:pPr>
    </w:p>
    <w:p w14:paraId="7302CB18" w14:textId="77777777" w:rsidR="009F0363" w:rsidRPr="003521C2" w:rsidRDefault="009F0363" w:rsidP="009F0363">
      <w:pPr>
        <w:pStyle w:val="breakline"/>
        <w:rPr>
          <w:color w:val="002060"/>
        </w:rPr>
      </w:pPr>
    </w:p>
    <w:p w14:paraId="4D363A2D" w14:textId="77777777" w:rsidR="009F0363" w:rsidRPr="003521C2" w:rsidRDefault="009F0363" w:rsidP="009F0363">
      <w:pPr>
        <w:pStyle w:val="titolocampionato0"/>
        <w:shd w:val="clear" w:color="auto" w:fill="CCCCCC"/>
        <w:spacing w:before="80" w:after="40"/>
        <w:rPr>
          <w:color w:val="002060"/>
        </w:rPr>
      </w:pPr>
      <w:r w:rsidRPr="003521C2">
        <w:rPr>
          <w:color w:val="002060"/>
        </w:rPr>
        <w:t>CALCIO A CINQUE SERIE D</w:t>
      </w:r>
    </w:p>
    <w:p w14:paraId="34629DE6" w14:textId="77777777" w:rsidR="009F0363" w:rsidRPr="00AD1E89" w:rsidRDefault="009F0363" w:rsidP="009F0363">
      <w:pPr>
        <w:pStyle w:val="titoloprinc0"/>
        <w:rPr>
          <w:color w:val="002060"/>
        </w:rPr>
      </w:pPr>
      <w:r w:rsidRPr="00AD1E89">
        <w:rPr>
          <w:color w:val="002060"/>
        </w:rPr>
        <w:lastRenderedPageBreak/>
        <w:t xml:space="preserve">CONTEMPORANEITA’ </w:t>
      </w:r>
      <w:r>
        <w:rPr>
          <w:color w:val="002060"/>
        </w:rPr>
        <w:t>ULTIMA</w:t>
      </w:r>
      <w:r w:rsidRPr="00AD1E89">
        <w:rPr>
          <w:color w:val="002060"/>
        </w:rPr>
        <w:t xml:space="preserve"> GIORNAT</w:t>
      </w:r>
      <w:r>
        <w:rPr>
          <w:color w:val="002060"/>
        </w:rPr>
        <w:t>A</w:t>
      </w:r>
    </w:p>
    <w:p w14:paraId="46505A52" w14:textId="77777777" w:rsidR="009F0363" w:rsidRPr="00AD1E89" w:rsidRDefault="009F0363" w:rsidP="009F0363">
      <w:pPr>
        <w:pStyle w:val="LndNormale1"/>
        <w:rPr>
          <w:color w:val="002060"/>
        </w:rPr>
      </w:pPr>
    </w:p>
    <w:p w14:paraId="13A5C67F" w14:textId="77777777" w:rsidR="009F0363" w:rsidRDefault="009F0363" w:rsidP="009F0363">
      <w:pPr>
        <w:pStyle w:val="LndNormale1"/>
        <w:rPr>
          <w:color w:val="002060"/>
        </w:rPr>
      </w:pPr>
      <w:r>
        <w:rPr>
          <w:color w:val="002060"/>
        </w:rPr>
        <w:t xml:space="preserve">Sarà prevista la contemporaneità nell’ultima giornata </w:t>
      </w:r>
      <w:r w:rsidRPr="00916C7E">
        <w:rPr>
          <w:b/>
          <w:bCs/>
          <w:color w:val="002060"/>
        </w:rPr>
        <w:t xml:space="preserve">soltanto per le gare riguardanti squadre </w:t>
      </w:r>
      <w:r>
        <w:rPr>
          <w:b/>
          <w:bCs/>
          <w:color w:val="002060"/>
        </w:rPr>
        <w:t>aventi interesse di classifica per il primo posto</w:t>
      </w:r>
      <w:r>
        <w:rPr>
          <w:color w:val="002060"/>
        </w:rPr>
        <w:t>.</w:t>
      </w:r>
    </w:p>
    <w:p w14:paraId="59BCAD48" w14:textId="77777777" w:rsidR="009F0363" w:rsidRDefault="009F0363" w:rsidP="009F0363">
      <w:pPr>
        <w:pStyle w:val="LndNormale1"/>
        <w:rPr>
          <w:color w:val="002060"/>
        </w:rPr>
      </w:pPr>
    </w:p>
    <w:p w14:paraId="3650975F" w14:textId="77777777" w:rsidR="009F0363" w:rsidRPr="00046569" w:rsidRDefault="009F0363" w:rsidP="009F0363">
      <w:pPr>
        <w:pStyle w:val="titoloprinc0"/>
        <w:rPr>
          <w:color w:val="002060"/>
        </w:rPr>
      </w:pPr>
      <w:r>
        <w:rPr>
          <w:color w:val="002060"/>
        </w:rPr>
        <w:t>TITOLO REGIONALE</w:t>
      </w:r>
    </w:p>
    <w:p w14:paraId="4CCBE6C9" w14:textId="77777777" w:rsidR="009F0363" w:rsidRPr="002A23D5" w:rsidRDefault="009F0363" w:rsidP="009F0363">
      <w:pPr>
        <w:pStyle w:val="LndNormale1"/>
        <w:rPr>
          <w:color w:val="002060"/>
        </w:rPr>
      </w:pPr>
    </w:p>
    <w:p w14:paraId="45618D9A" w14:textId="77777777" w:rsidR="009F0363" w:rsidRDefault="009F0363" w:rsidP="009F0363">
      <w:pPr>
        <w:pStyle w:val="LndNormale1"/>
        <w:rPr>
          <w:color w:val="002060"/>
        </w:rPr>
      </w:pPr>
      <w:r>
        <w:rPr>
          <w:color w:val="002060"/>
        </w:rPr>
        <w:t>Ad integrazione di quanto pubblicato nel Comunicato Ufficiale n° 31 del 15/10/2025, si rende noto che al termine della stagione regolare sarà disputata la fase finale per il Titolo Regionale di Calcio a Cinque Serie D.</w:t>
      </w:r>
    </w:p>
    <w:p w14:paraId="4A822BF4" w14:textId="77777777" w:rsidR="009F0363" w:rsidRDefault="009F0363" w:rsidP="009F0363">
      <w:pPr>
        <w:pStyle w:val="LndNormale1"/>
        <w:rPr>
          <w:color w:val="002060"/>
        </w:rPr>
      </w:pPr>
      <w:r>
        <w:rPr>
          <w:color w:val="002060"/>
        </w:rPr>
        <w:t>Si ufficializzano le date per la disputa del Titolo Regionale di Calcio a Cinque Serie D ed il relativo format:</w:t>
      </w:r>
    </w:p>
    <w:p w14:paraId="7EDD15C4" w14:textId="77777777" w:rsidR="009F0363" w:rsidRDefault="009F0363" w:rsidP="009F0363">
      <w:pPr>
        <w:pStyle w:val="breakline"/>
        <w:jc w:val="both"/>
        <w:rPr>
          <w:rFonts w:ascii="Arial" w:hAnsi="Arial" w:cs="Arial"/>
          <w:b/>
          <w:bCs/>
          <w:color w:val="002060"/>
          <w:sz w:val="22"/>
          <w:szCs w:val="22"/>
        </w:rPr>
      </w:pPr>
    </w:p>
    <w:p w14:paraId="0298F026" w14:textId="77777777" w:rsidR="009F0363" w:rsidRDefault="009F0363" w:rsidP="009F0363">
      <w:pPr>
        <w:pStyle w:val="breakline"/>
        <w:jc w:val="both"/>
        <w:rPr>
          <w:rFonts w:ascii="Arial" w:hAnsi="Arial" w:cs="Arial"/>
          <w:b/>
          <w:bCs/>
          <w:color w:val="002060"/>
          <w:sz w:val="22"/>
          <w:szCs w:val="22"/>
        </w:rPr>
      </w:pPr>
      <w:r>
        <w:rPr>
          <w:rFonts w:ascii="Arial" w:hAnsi="Arial" w:cs="Arial"/>
          <w:b/>
          <w:bCs/>
          <w:color w:val="002060"/>
          <w:sz w:val="22"/>
          <w:szCs w:val="22"/>
        </w:rPr>
        <w:t>TRIANGOLARE “1”</w:t>
      </w:r>
    </w:p>
    <w:p w14:paraId="4041A3AB" w14:textId="77777777" w:rsidR="009F0363" w:rsidRDefault="009F0363" w:rsidP="009F0363">
      <w:pPr>
        <w:pStyle w:val="breakline"/>
        <w:jc w:val="both"/>
        <w:rPr>
          <w:rFonts w:ascii="Arial" w:hAnsi="Arial" w:cs="Arial"/>
          <w:b/>
          <w:bCs/>
          <w:color w:val="002060"/>
          <w:sz w:val="22"/>
          <w:szCs w:val="22"/>
        </w:rPr>
      </w:pPr>
      <w:r>
        <w:rPr>
          <w:rFonts w:ascii="Arial" w:hAnsi="Arial" w:cs="Arial"/>
          <w:b/>
          <w:bCs/>
          <w:color w:val="002060"/>
          <w:sz w:val="22"/>
          <w:szCs w:val="22"/>
        </w:rPr>
        <w:t>Vincente girone “A”</w:t>
      </w:r>
    </w:p>
    <w:p w14:paraId="3130A400" w14:textId="77777777" w:rsidR="009F0363" w:rsidRDefault="009F0363" w:rsidP="009F0363">
      <w:pPr>
        <w:pStyle w:val="breakline"/>
        <w:jc w:val="both"/>
        <w:rPr>
          <w:rFonts w:ascii="Arial" w:hAnsi="Arial" w:cs="Arial"/>
          <w:b/>
          <w:bCs/>
          <w:color w:val="002060"/>
          <w:sz w:val="22"/>
          <w:szCs w:val="22"/>
        </w:rPr>
      </w:pPr>
      <w:r>
        <w:rPr>
          <w:rFonts w:ascii="Arial" w:hAnsi="Arial" w:cs="Arial"/>
          <w:b/>
          <w:bCs/>
          <w:color w:val="002060"/>
          <w:sz w:val="22"/>
          <w:szCs w:val="22"/>
        </w:rPr>
        <w:t>Vincente girone “B”</w:t>
      </w:r>
    </w:p>
    <w:p w14:paraId="32106C6B" w14:textId="77777777" w:rsidR="009F0363" w:rsidRDefault="009F0363" w:rsidP="009F0363">
      <w:pPr>
        <w:pStyle w:val="breakline"/>
        <w:jc w:val="both"/>
        <w:rPr>
          <w:rFonts w:ascii="Arial" w:hAnsi="Arial" w:cs="Arial"/>
          <w:b/>
          <w:bCs/>
          <w:color w:val="002060"/>
          <w:sz w:val="22"/>
          <w:szCs w:val="22"/>
        </w:rPr>
      </w:pPr>
      <w:r>
        <w:rPr>
          <w:rFonts w:ascii="Arial" w:hAnsi="Arial" w:cs="Arial"/>
          <w:b/>
          <w:bCs/>
          <w:color w:val="002060"/>
          <w:sz w:val="22"/>
          <w:szCs w:val="22"/>
        </w:rPr>
        <w:t>Vincente girone “C”</w:t>
      </w:r>
    </w:p>
    <w:p w14:paraId="3B1C053C" w14:textId="77777777" w:rsidR="009F0363" w:rsidRDefault="009F0363" w:rsidP="009F0363">
      <w:pPr>
        <w:pStyle w:val="breakline"/>
        <w:jc w:val="both"/>
        <w:rPr>
          <w:rFonts w:ascii="Arial" w:hAnsi="Arial" w:cs="Arial"/>
          <w:b/>
          <w:bCs/>
          <w:color w:val="002060"/>
          <w:sz w:val="22"/>
          <w:szCs w:val="22"/>
        </w:rPr>
      </w:pPr>
    </w:p>
    <w:p w14:paraId="3D01A9C3" w14:textId="77777777" w:rsidR="009F0363" w:rsidRDefault="009F0363" w:rsidP="009F0363">
      <w:pPr>
        <w:pStyle w:val="breakline"/>
        <w:jc w:val="both"/>
        <w:rPr>
          <w:rFonts w:ascii="Arial" w:hAnsi="Arial" w:cs="Arial"/>
          <w:b/>
          <w:bCs/>
          <w:color w:val="002060"/>
          <w:sz w:val="22"/>
          <w:szCs w:val="22"/>
        </w:rPr>
      </w:pPr>
      <w:r>
        <w:rPr>
          <w:rFonts w:ascii="Arial" w:hAnsi="Arial" w:cs="Arial"/>
          <w:b/>
          <w:bCs/>
          <w:color w:val="002060"/>
          <w:sz w:val="22"/>
          <w:szCs w:val="22"/>
        </w:rPr>
        <w:t>TRIANGOLARE “2”</w:t>
      </w:r>
    </w:p>
    <w:p w14:paraId="03DA64F3" w14:textId="77777777" w:rsidR="009F0363" w:rsidRDefault="009F0363" w:rsidP="009F0363">
      <w:pPr>
        <w:pStyle w:val="breakline"/>
        <w:jc w:val="both"/>
        <w:rPr>
          <w:rFonts w:ascii="Arial" w:hAnsi="Arial" w:cs="Arial"/>
          <w:b/>
          <w:bCs/>
          <w:color w:val="002060"/>
          <w:sz w:val="22"/>
          <w:szCs w:val="22"/>
        </w:rPr>
      </w:pPr>
      <w:r>
        <w:rPr>
          <w:rFonts w:ascii="Arial" w:hAnsi="Arial" w:cs="Arial"/>
          <w:b/>
          <w:bCs/>
          <w:color w:val="002060"/>
          <w:sz w:val="22"/>
          <w:szCs w:val="22"/>
        </w:rPr>
        <w:t>Vincente girone “D”</w:t>
      </w:r>
    </w:p>
    <w:p w14:paraId="6C5F8036" w14:textId="77777777" w:rsidR="009F0363" w:rsidRDefault="009F0363" w:rsidP="009F0363">
      <w:pPr>
        <w:pStyle w:val="breakline"/>
        <w:jc w:val="both"/>
        <w:rPr>
          <w:rFonts w:ascii="Arial" w:hAnsi="Arial" w:cs="Arial"/>
          <w:b/>
          <w:bCs/>
          <w:color w:val="002060"/>
          <w:sz w:val="22"/>
          <w:szCs w:val="22"/>
        </w:rPr>
      </w:pPr>
      <w:r>
        <w:rPr>
          <w:rFonts w:ascii="Arial" w:hAnsi="Arial" w:cs="Arial"/>
          <w:b/>
          <w:bCs/>
          <w:color w:val="002060"/>
          <w:sz w:val="22"/>
          <w:szCs w:val="22"/>
        </w:rPr>
        <w:t>Vincente girone “E”</w:t>
      </w:r>
    </w:p>
    <w:p w14:paraId="26C691D4" w14:textId="77777777" w:rsidR="009F0363" w:rsidRDefault="009F0363" w:rsidP="009F0363">
      <w:pPr>
        <w:pStyle w:val="breakline"/>
        <w:jc w:val="both"/>
        <w:rPr>
          <w:rFonts w:ascii="Arial" w:hAnsi="Arial" w:cs="Arial"/>
          <w:b/>
          <w:bCs/>
          <w:color w:val="002060"/>
          <w:sz w:val="22"/>
          <w:szCs w:val="22"/>
        </w:rPr>
      </w:pPr>
      <w:r>
        <w:rPr>
          <w:rFonts w:ascii="Arial" w:hAnsi="Arial" w:cs="Arial"/>
          <w:b/>
          <w:bCs/>
          <w:color w:val="002060"/>
          <w:sz w:val="22"/>
          <w:szCs w:val="22"/>
        </w:rPr>
        <w:t>Vincente girone “F”</w:t>
      </w:r>
    </w:p>
    <w:p w14:paraId="2AD52F62" w14:textId="77777777" w:rsidR="009F0363" w:rsidRDefault="009F0363" w:rsidP="009F0363">
      <w:pPr>
        <w:pStyle w:val="breakline"/>
        <w:jc w:val="both"/>
        <w:rPr>
          <w:rFonts w:ascii="Arial" w:hAnsi="Arial" w:cs="Arial"/>
          <w:b/>
          <w:bCs/>
          <w:color w:val="002060"/>
          <w:sz w:val="22"/>
          <w:szCs w:val="22"/>
        </w:rPr>
      </w:pPr>
    </w:p>
    <w:p w14:paraId="4F879360" w14:textId="77777777" w:rsidR="009F0363" w:rsidRPr="00FF5521" w:rsidRDefault="009F0363" w:rsidP="009F0363">
      <w:pPr>
        <w:pStyle w:val="breakline"/>
        <w:jc w:val="both"/>
        <w:rPr>
          <w:rFonts w:ascii="Arial" w:hAnsi="Arial" w:cs="Arial"/>
          <w:i/>
          <w:iCs/>
          <w:color w:val="002060"/>
          <w:sz w:val="22"/>
          <w:szCs w:val="22"/>
        </w:rPr>
      </w:pPr>
      <w:r w:rsidRPr="00FF5521">
        <w:rPr>
          <w:rFonts w:ascii="Arial" w:hAnsi="Arial" w:cs="Arial"/>
          <w:i/>
          <w:iCs/>
          <w:color w:val="002060"/>
          <w:sz w:val="22"/>
          <w:szCs w:val="22"/>
        </w:rPr>
        <w:t xml:space="preserve">La gara della prima giornata </w:t>
      </w:r>
      <w:r>
        <w:rPr>
          <w:rFonts w:ascii="Arial" w:hAnsi="Arial" w:cs="Arial"/>
          <w:i/>
          <w:iCs/>
          <w:color w:val="002060"/>
          <w:sz w:val="22"/>
          <w:szCs w:val="22"/>
        </w:rPr>
        <w:t>sarà</w:t>
      </w:r>
      <w:r w:rsidRPr="00FF5521">
        <w:rPr>
          <w:rFonts w:ascii="Arial" w:hAnsi="Arial" w:cs="Arial"/>
          <w:i/>
          <w:iCs/>
          <w:color w:val="002060"/>
          <w:sz w:val="22"/>
          <w:szCs w:val="22"/>
        </w:rPr>
        <w:t xml:space="preserve"> determinata in base al sorteggio </w:t>
      </w:r>
      <w:r>
        <w:rPr>
          <w:rFonts w:ascii="Arial" w:hAnsi="Arial" w:cs="Arial"/>
          <w:i/>
          <w:iCs/>
          <w:color w:val="002060"/>
          <w:sz w:val="22"/>
          <w:szCs w:val="22"/>
        </w:rPr>
        <w:t>la cui data sarà ufficializzata in seguito</w:t>
      </w:r>
    </w:p>
    <w:p w14:paraId="1F2D9C60" w14:textId="77777777" w:rsidR="009F0363" w:rsidRDefault="009F0363" w:rsidP="009F0363">
      <w:pPr>
        <w:pStyle w:val="breakline"/>
        <w:jc w:val="both"/>
        <w:rPr>
          <w:rFonts w:ascii="Arial" w:hAnsi="Arial" w:cs="Arial"/>
          <w:b/>
          <w:bCs/>
          <w:color w:val="002060"/>
          <w:sz w:val="22"/>
          <w:szCs w:val="22"/>
        </w:rPr>
      </w:pPr>
    </w:p>
    <w:p w14:paraId="33D4C1D4" w14:textId="77777777" w:rsidR="009F0363" w:rsidRDefault="009F0363" w:rsidP="009F0363">
      <w:pPr>
        <w:pStyle w:val="breakline"/>
        <w:jc w:val="both"/>
        <w:rPr>
          <w:rFonts w:ascii="Arial" w:hAnsi="Arial" w:cs="Arial"/>
          <w:b/>
          <w:bCs/>
          <w:color w:val="002060"/>
          <w:sz w:val="22"/>
          <w:szCs w:val="22"/>
        </w:rPr>
      </w:pPr>
      <w:r>
        <w:rPr>
          <w:rFonts w:ascii="Arial" w:hAnsi="Arial" w:cs="Arial"/>
          <w:b/>
          <w:bCs/>
          <w:color w:val="002060"/>
          <w:sz w:val="22"/>
          <w:szCs w:val="22"/>
        </w:rPr>
        <w:t>SVOLGIMENTO TRIANGOLARI</w:t>
      </w:r>
    </w:p>
    <w:p w14:paraId="041CA947" w14:textId="77777777" w:rsidR="009F0363" w:rsidRPr="000F41BE" w:rsidRDefault="009F0363" w:rsidP="009F0363">
      <w:pPr>
        <w:pStyle w:val="breakline"/>
        <w:jc w:val="both"/>
        <w:rPr>
          <w:rFonts w:ascii="Arial" w:hAnsi="Arial" w:cs="Arial"/>
          <w:b/>
          <w:bCs/>
          <w:i/>
          <w:i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Pr>
          <w:rFonts w:ascii="Arial" w:hAnsi="Arial" w:cs="Arial"/>
          <w:b/>
          <w:bCs/>
          <w:color w:val="002060"/>
          <w:sz w:val="22"/>
          <w:szCs w:val="22"/>
        </w:rPr>
        <w:t>01/05/2026</w:t>
      </w:r>
      <w:r w:rsidRPr="000F41BE">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gara determinata in base al sorteggio</w:t>
      </w:r>
    </w:p>
    <w:p w14:paraId="5A96B24D" w14:textId="77777777" w:rsidR="009F0363" w:rsidRDefault="009F0363" w:rsidP="009F0363">
      <w:pPr>
        <w:pStyle w:val="breakline"/>
        <w:jc w:val="both"/>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p>
    <w:p w14:paraId="624325F0" w14:textId="77777777" w:rsidR="009F0363" w:rsidRDefault="009F0363" w:rsidP="009F0363">
      <w:pPr>
        <w:pStyle w:val="LndNormale1"/>
        <w:rPr>
          <w:i/>
          <w:iCs/>
          <w:color w:val="002060"/>
        </w:rPr>
      </w:pPr>
      <w:r w:rsidRPr="000F41BE">
        <w:rPr>
          <w:rFonts w:cs="Arial"/>
          <w:b/>
          <w:bCs/>
          <w:color w:val="002060"/>
          <w:szCs w:val="22"/>
        </w:rPr>
        <w:t>II^ giornata</w:t>
      </w:r>
      <w:r>
        <w:rPr>
          <w:rFonts w:cs="Arial"/>
          <w:b/>
          <w:bCs/>
          <w:color w:val="002060"/>
          <w:szCs w:val="22"/>
        </w:rPr>
        <w:tab/>
      </w:r>
      <w:r w:rsidRPr="000F41BE">
        <w:rPr>
          <w:rFonts w:cs="Arial"/>
          <w:b/>
          <w:bCs/>
          <w:color w:val="002060"/>
          <w:szCs w:val="22"/>
        </w:rPr>
        <w:t xml:space="preserve">Venerdì </w:t>
      </w:r>
      <w:r>
        <w:rPr>
          <w:rFonts w:cs="Arial"/>
          <w:b/>
          <w:bCs/>
          <w:color w:val="002060"/>
          <w:szCs w:val="22"/>
        </w:rPr>
        <w:t>08/05/2026</w:t>
      </w:r>
      <w:r>
        <w:rPr>
          <w:rFonts w:cs="Arial"/>
          <w:b/>
          <w:bCs/>
          <w:color w:val="002060"/>
          <w:szCs w:val="22"/>
        </w:rPr>
        <w:tab/>
      </w:r>
      <w:r>
        <w:rPr>
          <w:rFonts w:cs="Arial"/>
          <w:b/>
          <w:bCs/>
          <w:color w:val="002060"/>
          <w:szCs w:val="22"/>
        </w:rPr>
        <w:tab/>
      </w:r>
      <w:r w:rsidRPr="000C5A61">
        <w:rPr>
          <w:i/>
          <w:iCs/>
          <w:color w:val="002060"/>
        </w:rPr>
        <w:t xml:space="preserve">Nella seconda giornata riposerà la squadra che ha vinto la </w:t>
      </w:r>
    </w:p>
    <w:p w14:paraId="45134C97" w14:textId="77777777" w:rsidR="009F0363" w:rsidRPr="000C5A61" w:rsidRDefault="009F0363" w:rsidP="009F0363">
      <w:pPr>
        <w:pStyle w:val="LndNormale1"/>
        <w:ind w:left="4248"/>
        <w:rPr>
          <w:i/>
          <w:iCs/>
          <w:color w:val="002060"/>
        </w:rPr>
      </w:pPr>
      <w:r w:rsidRPr="000C5A61">
        <w:rPr>
          <w:i/>
          <w:iCs/>
          <w:color w:val="002060"/>
        </w:rPr>
        <w:t>prima gara o, in caso di pareggio, quella che ha disputato la prima gara in trasferta;</w:t>
      </w:r>
    </w:p>
    <w:p w14:paraId="106E25FC" w14:textId="77777777" w:rsidR="009F0363" w:rsidRPr="000F41BE" w:rsidRDefault="009F0363" w:rsidP="009F0363">
      <w:pPr>
        <w:pStyle w:val="breakline"/>
        <w:jc w:val="both"/>
        <w:rPr>
          <w:rFonts w:ascii="Arial" w:hAnsi="Arial" w:cs="Arial"/>
          <w:b/>
          <w:bCs/>
          <w:color w:val="002060"/>
          <w:sz w:val="22"/>
          <w:szCs w:val="22"/>
        </w:rPr>
      </w:pPr>
    </w:p>
    <w:p w14:paraId="6CB3E1F3" w14:textId="77777777" w:rsidR="009F0363" w:rsidRPr="00060960" w:rsidRDefault="009F0363" w:rsidP="009F0363">
      <w:pPr>
        <w:pStyle w:val="breakline"/>
        <w:ind w:left="4253" w:hanging="4248"/>
        <w:jc w:val="both"/>
        <w:rPr>
          <w:rFonts w:ascii="Arial" w:hAnsi="Arial" w:cs="Arial"/>
          <w:i/>
          <w:iCs/>
          <w:color w:val="002060"/>
          <w:sz w:val="22"/>
          <w:szCs w:val="22"/>
        </w:rPr>
      </w:pPr>
      <w:proofErr w:type="gramStart"/>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w:t>
      </w:r>
      <w:proofErr w:type="gramEnd"/>
      <w:r w:rsidRPr="000F41BE">
        <w:rPr>
          <w:rFonts w:ascii="Arial" w:hAnsi="Arial" w:cs="Arial"/>
          <w:b/>
          <w:bCs/>
          <w:color w:val="002060"/>
          <w:sz w:val="22"/>
          <w:szCs w:val="22"/>
        </w:rPr>
        <w:t xml:space="preserve"> giornata</w:t>
      </w:r>
      <w:r>
        <w:rPr>
          <w:rFonts w:ascii="Arial" w:hAnsi="Arial" w:cs="Arial"/>
          <w:b/>
          <w:bCs/>
          <w:color w:val="002060"/>
          <w:sz w:val="22"/>
          <w:szCs w:val="22"/>
        </w:rPr>
        <w:t xml:space="preserve">   </w:t>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Pr>
          <w:rFonts w:ascii="Arial" w:hAnsi="Arial" w:cs="Arial"/>
          <w:b/>
          <w:bCs/>
          <w:color w:val="002060"/>
          <w:sz w:val="22"/>
          <w:szCs w:val="22"/>
        </w:rPr>
        <w:t>15/05/2026</w:t>
      </w:r>
      <w:r>
        <w:rPr>
          <w:rFonts w:ascii="Arial" w:hAnsi="Arial" w:cs="Arial"/>
          <w:b/>
          <w:bCs/>
          <w:color w:val="002060"/>
          <w:sz w:val="22"/>
          <w:szCs w:val="22"/>
        </w:rPr>
        <w:tab/>
      </w:r>
      <w:r w:rsidRPr="00060960">
        <w:rPr>
          <w:rFonts w:ascii="Arial" w:hAnsi="Arial" w:cs="Arial"/>
          <w:i/>
          <w:iCs/>
          <w:color w:val="002060"/>
          <w:sz w:val="22"/>
          <w:szCs w:val="22"/>
        </w:rPr>
        <w:t>Nella terza giornata si svolgerà la gara che vedr</w:t>
      </w:r>
      <w:r>
        <w:rPr>
          <w:rFonts w:ascii="Arial" w:hAnsi="Arial" w:cs="Arial"/>
          <w:i/>
          <w:iCs/>
          <w:color w:val="002060"/>
          <w:sz w:val="22"/>
          <w:szCs w:val="22"/>
        </w:rPr>
        <w:t>à i</w:t>
      </w:r>
      <w:r w:rsidRPr="00060960">
        <w:rPr>
          <w:rFonts w:ascii="Arial" w:hAnsi="Arial" w:cs="Arial"/>
          <w:i/>
          <w:iCs/>
          <w:color w:val="002060"/>
          <w:sz w:val="22"/>
          <w:szCs w:val="22"/>
        </w:rPr>
        <w:t>mpegnate le due squadre che non si sono incontrate e giocherà in casa quella che ha disputato la precedente gara in trasferta.</w:t>
      </w:r>
    </w:p>
    <w:p w14:paraId="4BF02A54" w14:textId="77777777" w:rsidR="009F0363" w:rsidRDefault="009F0363" w:rsidP="009F0363">
      <w:pPr>
        <w:pStyle w:val="breakline"/>
        <w:ind w:left="4253" w:hanging="4248"/>
        <w:jc w:val="both"/>
        <w:rPr>
          <w:rFonts w:ascii="Arial" w:hAnsi="Arial" w:cs="Arial"/>
          <w:i/>
          <w:iCs/>
          <w:color w:val="002060"/>
          <w:sz w:val="22"/>
          <w:szCs w:val="22"/>
        </w:rPr>
      </w:pPr>
    </w:p>
    <w:p w14:paraId="5794A684" w14:textId="77777777" w:rsidR="009F0363" w:rsidRPr="000C5A61" w:rsidRDefault="009F0363" w:rsidP="009F0363">
      <w:pPr>
        <w:pStyle w:val="Nessunaspaziatura"/>
        <w:jc w:val="both"/>
        <w:rPr>
          <w:rFonts w:ascii="Arial" w:hAnsi="Arial" w:cs="Arial"/>
          <w:b/>
          <w:bCs/>
          <w:i/>
          <w:iCs/>
          <w:color w:val="002060"/>
        </w:rPr>
      </w:pPr>
      <w:r w:rsidRPr="000C5A61">
        <w:rPr>
          <w:rFonts w:ascii="Arial" w:hAnsi="Arial" w:cs="Arial"/>
          <w:b/>
          <w:bCs/>
          <w:i/>
          <w:iCs/>
          <w:color w:val="002060"/>
        </w:rPr>
        <w:t>N.B.: nel triangolare per la promozione saranno mantenuti l’orario e il campo di giuoco dove la squadra ospitante ha disputato la regular season.</w:t>
      </w:r>
    </w:p>
    <w:p w14:paraId="7CC4F329" w14:textId="77777777" w:rsidR="009F0363" w:rsidRDefault="009F0363" w:rsidP="009F0363">
      <w:pPr>
        <w:pStyle w:val="LndNormale1"/>
        <w:rPr>
          <w:color w:val="002060"/>
        </w:rPr>
      </w:pPr>
    </w:p>
    <w:p w14:paraId="2AB16A9A" w14:textId="77777777" w:rsidR="009F0363" w:rsidRPr="009C21FC" w:rsidRDefault="009F0363" w:rsidP="009F0363">
      <w:pPr>
        <w:pStyle w:val="LndNormale1"/>
        <w:rPr>
          <w:b/>
          <w:bCs/>
          <w:color w:val="002060"/>
        </w:rPr>
      </w:pPr>
      <w:r w:rsidRPr="009C21FC">
        <w:rPr>
          <w:b/>
          <w:bCs/>
          <w:color w:val="002060"/>
        </w:rPr>
        <w:t>CLASSIFICA</w:t>
      </w:r>
    </w:p>
    <w:p w14:paraId="73534F6A" w14:textId="77777777" w:rsidR="009F0363" w:rsidRPr="000C5A61" w:rsidRDefault="009F0363" w:rsidP="009F0363">
      <w:pPr>
        <w:pStyle w:val="LndNormale1"/>
        <w:rPr>
          <w:color w:val="002060"/>
        </w:rPr>
      </w:pPr>
      <w:r w:rsidRPr="000C5A61">
        <w:rPr>
          <w:color w:val="002060"/>
        </w:rPr>
        <w:t>Per la compilazione della classifica verranno attribuiti i seguenti punteggi:</w:t>
      </w:r>
    </w:p>
    <w:p w14:paraId="5E1A7B8F" w14:textId="77777777" w:rsidR="009F0363" w:rsidRPr="000C5A61" w:rsidRDefault="009F0363" w:rsidP="009F0363">
      <w:pPr>
        <w:pStyle w:val="LndNormale1"/>
        <w:rPr>
          <w:color w:val="002060"/>
        </w:rPr>
      </w:pPr>
      <w:r w:rsidRPr="000C5A61">
        <w:rPr>
          <w:color w:val="002060"/>
        </w:rPr>
        <w:t>vittoria</w:t>
      </w:r>
      <w:r w:rsidRPr="000C5A61">
        <w:rPr>
          <w:color w:val="002060"/>
        </w:rPr>
        <w:tab/>
      </w:r>
      <w:r w:rsidRPr="000C5A61">
        <w:rPr>
          <w:color w:val="002060"/>
        </w:rPr>
        <w:tab/>
        <w:t>punti 3</w:t>
      </w:r>
    </w:p>
    <w:p w14:paraId="39030613" w14:textId="77777777" w:rsidR="009F0363" w:rsidRPr="000C5A61" w:rsidRDefault="009F0363" w:rsidP="009F0363">
      <w:pPr>
        <w:pStyle w:val="LndNormale1"/>
        <w:rPr>
          <w:color w:val="002060"/>
        </w:rPr>
      </w:pPr>
      <w:r w:rsidRPr="000C5A61">
        <w:rPr>
          <w:color w:val="002060"/>
        </w:rPr>
        <w:t>pareggio</w:t>
      </w:r>
      <w:r w:rsidRPr="000C5A61">
        <w:rPr>
          <w:color w:val="002060"/>
        </w:rPr>
        <w:tab/>
        <w:t>punti 1</w:t>
      </w:r>
    </w:p>
    <w:p w14:paraId="440CDAAC" w14:textId="77777777" w:rsidR="009F0363" w:rsidRPr="000C5A61" w:rsidRDefault="009F0363" w:rsidP="009F0363">
      <w:pPr>
        <w:pStyle w:val="LndNormale1"/>
        <w:rPr>
          <w:color w:val="002060"/>
        </w:rPr>
      </w:pPr>
      <w:r w:rsidRPr="000C5A61">
        <w:rPr>
          <w:color w:val="002060"/>
        </w:rPr>
        <w:t>sconfitta</w:t>
      </w:r>
      <w:r w:rsidRPr="000C5A61">
        <w:rPr>
          <w:color w:val="002060"/>
        </w:rPr>
        <w:tab/>
        <w:t>punti 0</w:t>
      </w:r>
    </w:p>
    <w:p w14:paraId="3C2DD52C" w14:textId="77777777" w:rsidR="009F0363" w:rsidRPr="000C5A61" w:rsidRDefault="009F0363" w:rsidP="009F0363">
      <w:pPr>
        <w:pStyle w:val="LndNormale1"/>
        <w:rPr>
          <w:color w:val="002060"/>
        </w:rPr>
      </w:pPr>
    </w:p>
    <w:p w14:paraId="4557C6E9" w14:textId="77777777" w:rsidR="009F0363" w:rsidRPr="000C5A61" w:rsidRDefault="009F0363" w:rsidP="009F0363">
      <w:pPr>
        <w:pStyle w:val="LndNormale1"/>
        <w:rPr>
          <w:color w:val="002060"/>
        </w:rPr>
      </w:pPr>
      <w:r w:rsidRPr="000C5A61">
        <w:rPr>
          <w:color w:val="002060"/>
        </w:rPr>
        <w:t>Per la classifica di ogni girone si terrà conto:</w:t>
      </w:r>
    </w:p>
    <w:p w14:paraId="5376AEE3" w14:textId="77777777" w:rsidR="009F0363" w:rsidRPr="000C5A61" w:rsidRDefault="009F0363" w:rsidP="009F0363">
      <w:pPr>
        <w:pStyle w:val="LndNormale1"/>
        <w:rPr>
          <w:color w:val="002060"/>
        </w:rPr>
      </w:pPr>
      <w:r w:rsidRPr="000C5A61">
        <w:rPr>
          <w:color w:val="002060"/>
        </w:rPr>
        <w:t>a) dei punti ottenuti negli incontri disputati;</w:t>
      </w:r>
    </w:p>
    <w:p w14:paraId="0B2016EE" w14:textId="77777777" w:rsidR="009F0363" w:rsidRPr="000C5A61" w:rsidRDefault="009F0363" w:rsidP="009F0363">
      <w:pPr>
        <w:pStyle w:val="LndNormale1"/>
        <w:rPr>
          <w:color w:val="002060"/>
        </w:rPr>
      </w:pPr>
      <w:r w:rsidRPr="000C5A61">
        <w:rPr>
          <w:color w:val="002060"/>
        </w:rPr>
        <w:t>b) della migliore differenza reti;</w:t>
      </w:r>
    </w:p>
    <w:p w14:paraId="691C617B" w14:textId="77777777" w:rsidR="009F0363" w:rsidRDefault="009F0363" w:rsidP="009F0363">
      <w:pPr>
        <w:pStyle w:val="LndNormale1"/>
        <w:rPr>
          <w:color w:val="002060"/>
        </w:rPr>
      </w:pPr>
      <w:r w:rsidRPr="000C5A61">
        <w:rPr>
          <w:color w:val="002060"/>
        </w:rPr>
        <w:t>c) del maggior numero di reti segnate;</w:t>
      </w:r>
    </w:p>
    <w:p w14:paraId="00D48E4B" w14:textId="77777777" w:rsidR="009F0363" w:rsidRDefault="009F0363" w:rsidP="009F0363">
      <w:pPr>
        <w:pStyle w:val="LndNormale1"/>
        <w:rPr>
          <w:color w:val="002060"/>
        </w:rPr>
      </w:pPr>
      <w:r>
        <w:rPr>
          <w:color w:val="002060"/>
        </w:rPr>
        <w:t>d) della graduatoria della Coppa Disciplina del Triangolare per il Titolo Regionale;</w:t>
      </w:r>
    </w:p>
    <w:p w14:paraId="75638838" w14:textId="77777777" w:rsidR="009F0363" w:rsidRDefault="009F0363" w:rsidP="009F0363">
      <w:pPr>
        <w:pStyle w:val="LndNormale1"/>
        <w:rPr>
          <w:color w:val="002060"/>
        </w:rPr>
      </w:pPr>
      <w:r>
        <w:rPr>
          <w:color w:val="002060"/>
        </w:rPr>
        <w:t>e</w:t>
      </w:r>
      <w:r w:rsidRPr="000C5A61">
        <w:rPr>
          <w:color w:val="002060"/>
        </w:rPr>
        <w:t xml:space="preserve">) </w:t>
      </w:r>
      <w:r>
        <w:rPr>
          <w:color w:val="002060"/>
        </w:rPr>
        <w:t>della maggiore anzianità di affiliazione.</w:t>
      </w:r>
    </w:p>
    <w:p w14:paraId="066DB64C" w14:textId="77777777" w:rsidR="009F0363" w:rsidRPr="005A4012" w:rsidRDefault="009F0363" w:rsidP="009F0363">
      <w:pPr>
        <w:pStyle w:val="breakline"/>
        <w:ind w:left="4253" w:hanging="4248"/>
        <w:jc w:val="both"/>
        <w:rPr>
          <w:rFonts w:ascii="Arial" w:hAnsi="Arial" w:cs="Arial"/>
          <w:color w:val="002060"/>
          <w:sz w:val="22"/>
          <w:szCs w:val="22"/>
        </w:rPr>
      </w:pPr>
    </w:p>
    <w:p w14:paraId="39F73A7B" w14:textId="77777777" w:rsidR="009F0363" w:rsidRPr="00724CF4" w:rsidRDefault="009F0363" w:rsidP="009F0363">
      <w:pPr>
        <w:pStyle w:val="breakline"/>
        <w:jc w:val="both"/>
        <w:rPr>
          <w:rFonts w:ascii="Arial" w:hAnsi="Arial" w:cs="Arial"/>
          <w:b/>
          <w:bCs/>
          <w:color w:val="002060"/>
          <w:sz w:val="22"/>
          <w:szCs w:val="22"/>
        </w:rPr>
      </w:pPr>
      <w:r>
        <w:rPr>
          <w:rFonts w:ascii="Arial" w:hAnsi="Arial" w:cs="Arial"/>
          <w:b/>
          <w:bCs/>
          <w:color w:val="002060"/>
          <w:sz w:val="22"/>
          <w:szCs w:val="22"/>
        </w:rPr>
        <w:lastRenderedPageBreak/>
        <w:t>GARA DI FINALE</w:t>
      </w:r>
    </w:p>
    <w:p w14:paraId="5C8B555A" w14:textId="77777777" w:rsidR="009F0363" w:rsidRDefault="009F0363" w:rsidP="009F0363">
      <w:pPr>
        <w:pStyle w:val="breakline"/>
        <w:jc w:val="both"/>
        <w:rPr>
          <w:rFonts w:ascii="Arial" w:hAnsi="Arial" w:cs="Arial"/>
          <w:color w:val="002060"/>
          <w:sz w:val="22"/>
          <w:szCs w:val="22"/>
        </w:rPr>
      </w:pPr>
      <w:r>
        <w:rPr>
          <w:rFonts w:ascii="Arial" w:hAnsi="Arial" w:cs="Arial"/>
          <w:color w:val="002060"/>
          <w:sz w:val="22"/>
          <w:szCs w:val="22"/>
        </w:rPr>
        <w:t xml:space="preserve">La Gara di Finale sarà disputata nel week-end </w:t>
      </w:r>
      <w:r>
        <w:rPr>
          <w:rFonts w:ascii="Arial" w:hAnsi="Arial" w:cs="Arial"/>
          <w:b/>
          <w:bCs/>
          <w:color w:val="002060"/>
          <w:sz w:val="22"/>
          <w:szCs w:val="22"/>
        </w:rPr>
        <w:t>tra il 22 e il 23</w:t>
      </w:r>
      <w:r w:rsidRPr="00724CF4">
        <w:rPr>
          <w:rFonts w:ascii="Arial" w:hAnsi="Arial" w:cs="Arial"/>
          <w:b/>
          <w:bCs/>
          <w:color w:val="002060"/>
          <w:sz w:val="22"/>
          <w:szCs w:val="22"/>
        </w:rPr>
        <w:t xml:space="preserve"> </w:t>
      </w:r>
      <w:r>
        <w:rPr>
          <w:rFonts w:ascii="Arial" w:hAnsi="Arial" w:cs="Arial"/>
          <w:b/>
          <w:bCs/>
          <w:color w:val="002060"/>
          <w:sz w:val="22"/>
          <w:szCs w:val="22"/>
        </w:rPr>
        <w:t xml:space="preserve">maggio </w:t>
      </w:r>
      <w:r w:rsidRPr="00724CF4">
        <w:rPr>
          <w:rFonts w:ascii="Arial" w:hAnsi="Arial" w:cs="Arial"/>
          <w:b/>
          <w:bCs/>
          <w:color w:val="002060"/>
          <w:sz w:val="22"/>
          <w:szCs w:val="22"/>
        </w:rPr>
        <w:t>202</w:t>
      </w:r>
      <w:r>
        <w:rPr>
          <w:rFonts w:ascii="Arial" w:hAnsi="Arial" w:cs="Arial"/>
          <w:b/>
          <w:bCs/>
          <w:color w:val="002060"/>
          <w:sz w:val="22"/>
          <w:szCs w:val="22"/>
        </w:rPr>
        <w:t>6</w:t>
      </w:r>
      <w:r>
        <w:rPr>
          <w:rFonts w:ascii="Arial" w:hAnsi="Arial" w:cs="Arial"/>
          <w:color w:val="002060"/>
          <w:sz w:val="22"/>
          <w:szCs w:val="22"/>
        </w:rPr>
        <w:t>, giorno, orario e campo da definire.</w:t>
      </w:r>
    </w:p>
    <w:p w14:paraId="68564146" w14:textId="77777777" w:rsidR="009F0363" w:rsidRDefault="009F0363" w:rsidP="009F0363">
      <w:pPr>
        <w:pStyle w:val="Corpodeltesto21"/>
        <w:rPr>
          <w:rFonts w:ascii="Arial" w:hAnsi="Arial" w:cs="Arial"/>
          <w:color w:val="002060"/>
          <w:sz w:val="22"/>
        </w:rPr>
      </w:pPr>
      <w:r w:rsidRPr="00CE199C">
        <w:rPr>
          <w:rFonts w:ascii="Arial" w:hAnsi="Arial" w:cs="Arial"/>
          <w:color w:val="002060"/>
          <w:sz w:val="22"/>
        </w:rPr>
        <w:t>Persistendo la parità</w:t>
      </w:r>
      <w:r>
        <w:rPr>
          <w:rFonts w:ascii="Arial" w:hAnsi="Arial" w:cs="Arial"/>
          <w:color w:val="002060"/>
          <w:sz w:val="22"/>
        </w:rPr>
        <w:t xml:space="preserve"> al termine dei tempi regolamentari</w:t>
      </w:r>
      <w:r w:rsidRPr="00CE199C">
        <w:rPr>
          <w:rFonts w:ascii="Arial" w:hAnsi="Arial" w:cs="Arial"/>
          <w:color w:val="002060"/>
          <w:sz w:val="22"/>
        </w:rPr>
        <w:t xml:space="preserve">, si procederà </w:t>
      </w:r>
      <w:r>
        <w:rPr>
          <w:rFonts w:ascii="Arial" w:hAnsi="Arial" w:cs="Arial"/>
          <w:color w:val="002060"/>
          <w:sz w:val="22"/>
        </w:rPr>
        <w:t xml:space="preserve">direttamente </w:t>
      </w:r>
      <w:r w:rsidRPr="00CE199C">
        <w:rPr>
          <w:rFonts w:ascii="Arial" w:hAnsi="Arial" w:cs="Arial"/>
          <w:color w:val="002060"/>
          <w:sz w:val="22"/>
        </w:rPr>
        <w:t>all’effettuazione dei tiri di rigore secondo modalità previste dalle vigenti norme federali.</w:t>
      </w:r>
    </w:p>
    <w:p w14:paraId="66EA012D" w14:textId="77777777" w:rsidR="003C1D7E" w:rsidRPr="00CE199C" w:rsidRDefault="003C1D7E" w:rsidP="009F0363">
      <w:pPr>
        <w:pStyle w:val="Corpodeltesto21"/>
        <w:rPr>
          <w:rFonts w:ascii="Arial" w:hAnsi="Arial" w:cs="Arial"/>
          <w:color w:val="002060"/>
          <w:sz w:val="22"/>
        </w:rPr>
      </w:pPr>
    </w:p>
    <w:p w14:paraId="53BC84CE" w14:textId="77777777" w:rsidR="009F0363" w:rsidRPr="003521C2" w:rsidRDefault="009F0363" w:rsidP="009F0363">
      <w:pPr>
        <w:pStyle w:val="breakline"/>
        <w:rPr>
          <w:color w:val="002060"/>
        </w:rPr>
      </w:pPr>
    </w:p>
    <w:p w14:paraId="023FB765" w14:textId="77777777" w:rsidR="009F0363" w:rsidRPr="003521C2" w:rsidRDefault="009F0363" w:rsidP="009F0363">
      <w:pPr>
        <w:pStyle w:val="titoloprinc0"/>
        <w:rPr>
          <w:color w:val="002060"/>
        </w:rPr>
      </w:pPr>
      <w:r w:rsidRPr="003521C2">
        <w:rPr>
          <w:color w:val="002060"/>
        </w:rPr>
        <w:t>RISULTATI</w:t>
      </w:r>
    </w:p>
    <w:p w14:paraId="616B4806" w14:textId="77777777" w:rsidR="009F0363" w:rsidRPr="003521C2" w:rsidRDefault="009F0363" w:rsidP="009F0363">
      <w:pPr>
        <w:pStyle w:val="breakline"/>
        <w:rPr>
          <w:color w:val="002060"/>
        </w:rPr>
      </w:pPr>
    </w:p>
    <w:p w14:paraId="6BB70012" w14:textId="77777777" w:rsidR="009F0363" w:rsidRPr="003521C2" w:rsidRDefault="009F0363" w:rsidP="009F0363">
      <w:pPr>
        <w:pStyle w:val="sottotitolocampionato10"/>
        <w:rPr>
          <w:color w:val="002060"/>
        </w:rPr>
      </w:pPr>
      <w:r w:rsidRPr="003521C2">
        <w:rPr>
          <w:color w:val="002060"/>
        </w:rPr>
        <w:t>RISULTATI UFFICIALI GARE DEL 20/03/2026</w:t>
      </w:r>
    </w:p>
    <w:p w14:paraId="4D5F20EE" w14:textId="77777777" w:rsidR="009F0363" w:rsidRPr="009F0363" w:rsidRDefault="009F0363" w:rsidP="009F0363">
      <w:pPr>
        <w:pStyle w:val="sottotitolocampionato20"/>
        <w:spacing w:before="0" w:beforeAutospacing="0" w:after="0" w:afterAutospacing="0"/>
        <w:rPr>
          <w:rFonts w:ascii="Arial" w:hAnsi="Arial" w:cs="Arial"/>
          <w:color w:val="002060"/>
          <w:sz w:val="20"/>
          <w:szCs w:val="20"/>
        </w:rPr>
      </w:pPr>
      <w:r w:rsidRPr="009F0363">
        <w:rPr>
          <w:rFonts w:ascii="Arial" w:hAnsi="Arial" w:cs="Arial"/>
          <w:color w:val="002060"/>
          <w:sz w:val="20"/>
          <w:szCs w:val="20"/>
        </w:rPr>
        <w:t>Si trascrivono qui di seguito i risultati ufficiali delle gare disputate</w:t>
      </w:r>
    </w:p>
    <w:p w14:paraId="7034A926" w14:textId="77777777" w:rsidR="009F0363" w:rsidRPr="003521C2" w:rsidRDefault="009F0363" w:rsidP="009F03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F0363" w:rsidRPr="003521C2" w14:paraId="74F5A284" w14:textId="77777777" w:rsidTr="00A602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F0363" w:rsidRPr="003521C2" w14:paraId="43E0CD68" w14:textId="77777777" w:rsidTr="00A602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9F8F6" w14:textId="77777777" w:rsidR="009F0363" w:rsidRPr="003521C2" w:rsidRDefault="009F0363" w:rsidP="00A602E9">
                  <w:pPr>
                    <w:pStyle w:val="headertabella0"/>
                    <w:rPr>
                      <w:color w:val="002060"/>
                    </w:rPr>
                  </w:pPr>
                  <w:r w:rsidRPr="003521C2">
                    <w:rPr>
                      <w:color w:val="002060"/>
                    </w:rPr>
                    <w:t>GIRONE A - 9 Giornata - R</w:t>
                  </w:r>
                </w:p>
              </w:tc>
            </w:tr>
            <w:tr w:rsidR="009F0363" w:rsidRPr="003521C2" w14:paraId="4E166F51" w14:textId="77777777" w:rsidTr="00A602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34F908" w14:textId="77777777" w:rsidR="009F0363" w:rsidRPr="003521C2" w:rsidRDefault="009F0363" w:rsidP="00A602E9">
                  <w:pPr>
                    <w:pStyle w:val="rowtabella0"/>
                    <w:rPr>
                      <w:color w:val="002060"/>
                    </w:rPr>
                  </w:pPr>
                  <w:r w:rsidRPr="003521C2">
                    <w:rPr>
                      <w:color w:val="002060"/>
                    </w:rPr>
                    <w:t>AUDAX PIOBBICO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2711C" w14:textId="77777777" w:rsidR="009F0363" w:rsidRPr="003521C2" w:rsidRDefault="009F0363" w:rsidP="00A602E9">
                  <w:pPr>
                    <w:pStyle w:val="rowtabella0"/>
                    <w:rPr>
                      <w:color w:val="002060"/>
                    </w:rPr>
                  </w:pPr>
                  <w:r w:rsidRPr="003521C2">
                    <w:rPr>
                      <w:color w:val="002060"/>
                    </w:rPr>
                    <w:t>- MONTECCHIO SPORT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A2AC5" w14:textId="77777777" w:rsidR="009F0363" w:rsidRPr="003521C2" w:rsidRDefault="009F0363" w:rsidP="00A602E9">
                  <w:pPr>
                    <w:pStyle w:val="rowtabella0"/>
                    <w:jc w:val="center"/>
                    <w:rPr>
                      <w:color w:val="002060"/>
                    </w:rPr>
                  </w:pPr>
                  <w:r w:rsidRPr="003521C2">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479B1C" w14:textId="77777777" w:rsidR="009F0363" w:rsidRPr="003521C2" w:rsidRDefault="009F0363" w:rsidP="00A602E9">
                  <w:pPr>
                    <w:pStyle w:val="rowtabella0"/>
                    <w:jc w:val="center"/>
                    <w:rPr>
                      <w:color w:val="002060"/>
                    </w:rPr>
                  </w:pPr>
                  <w:r w:rsidRPr="003521C2">
                    <w:rPr>
                      <w:color w:val="002060"/>
                    </w:rPr>
                    <w:t> </w:t>
                  </w:r>
                </w:p>
              </w:tc>
            </w:tr>
            <w:tr w:rsidR="009F0363" w:rsidRPr="003521C2" w14:paraId="562F3E94"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B950B7" w14:textId="77777777" w:rsidR="009F0363" w:rsidRPr="003521C2" w:rsidRDefault="009F0363" w:rsidP="00A602E9">
                  <w:pPr>
                    <w:pStyle w:val="rowtabella0"/>
                    <w:rPr>
                      <w:color w:val="002060"/>
                    </w:rPr>
                  </w:pPr>
                  <w:r w:rsidRPr="003521C2">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5A5199" w14:textId="77777777" w:rsidR="009F0363" w:rsidRPr="003521C2" w:rsidRDefault="009F0363" w:rsidP="00A602E9">
                  <w:pPr>
                    <w:pStyle w:val="rowtabella0"/>
                    <w:rPr>
                      <w:color w:val="002060"/>
                    </w:rPr>
                  </w:pPr>
                  <w:r w:rsidRPr="003521C2">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F9419B" w14:textId="77777777" w:rsidR="009F0363" w:rsidRPr="003521C2" w:rsidRDefault="009F0363" w:rsidP="00A602E9">
                  <w:pPr>
                    <w:pStyle w:val="rowtabella0"/>
                    <w:jc w:val="center"/>
                    <w:rPr>
                      <w:color w:val="002060"/>
                    </w:rPr>
                  </w:pPr>
                  <w:r w:rsidRPr="003521C2">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56CE26" w14:textId="77777777" w:rsidR="009F0363" w:rsidRPr="003521C2" w:rsidRDefault="009F0363" w:rsidP="00A602E9">
                  <w:pPr>
                    <w:pStyle w:val="rowtabella0"/>
                    <w:jc w:val="center"/>
                    <w:rPr>
                      <w:color w:val="002060"/>
                    </w:rPr>
                  </w:pPr>
                  <w:r w:rsidRPr="003521C2">
                    <w:rPr>
                      <w:color w:val="002060"/>
                    </w:rPr>
                    <w:t> </w:t>
                  </w:r>
                </w:p>
              </w:tc>
            </w:tr>
            <w:tr w:rsidR="009F0363" w:rsidRPr="003521C2" w14:paraId="496B804E"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808523" w14:textId="77777777" w:rsidR="009F0363" w:rsidRPr="003521C2" w:rsidRDefault="009F0363" w:rsidP="00A602E9">
                  <w:pPr>
                    <w:pStyle w:val="rowtabella0"/>
                    <w:rPr>
                      <w:color w:val="002060"/>
                    </w:rPr>
                  </w:pPr>
                  <w:r w:rsidRPr="003521C2">
                    <w:rPr>
                      <w:color w:val="002060"/>
                    </w:rPr>
                    <w:t>DURANTINA SANTA CECILIA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807397" w14:textId="77777777" w:rsidR="009F0363" w:rsidRPr="003521C2" w:rsidRDefault="009F0363" w:rsidP="00A602E9">
                  <w:pPr>
                    <w:pStyle w:val="rowtabella0"/>
                    <w:rPr>
                      <w:color w:val="002060"/>
                      <w:lang w:val="es-ES"/>
                    </w:rPr>
                  </w:pPr>
                  <w:r w:rsidRPr="003521C2">
                    <w:rPr>
                      <w:color w:val="002060"/>
                      <w:lang w:val="es-ES"/>
                    </w:rPr>
                    <w:t>- VALMISA FUTSAL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DF6D01" w14:textId="77777777" w:rsidR="009F0363" w:rsidRPr="003521C2" w:rsidRDefault="009F0363" w:rsidP="00A602E9">
                  <w:pPr>
                    <w:pStyle w:val="rowtabella0"/>
                    <w:jc w:val="center"/>
                    <w:rPr>
                      <w:color w:val="002060"/>
                    </w:rPr>
                  </w:pPr>
                  <w:r w:rsidRPr="003521C2">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6590A8" w14:textId="77777777" w:rsidR="009F0363" w:rsidRPr="003521C2" w:rsidRDefault="009F0363" w:rsidP="00A602E9">
                  <w:pPr>
                    <w:pStyle w:val="rowtabella0"/>
                    <w:jc w:val="center"/>
                    <w:rPr>
                      <w:color w:val="002060"/>
                    </w:rPr>
                  </w:pPr>
                  <w:r w:rsidRPr="003521C2">
                    <w:rPr>
                      <w:color w:val="002060"/>
                    </w:rPr>
                    <w:t> </w:t>
                  </w:r>
                </w:p>
              </w:tc>
            </w:tr>
            <w:tr w:rsidR="009F0363" w:rsidRPr="003521C2" w14:paraId="38FFACB7"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26132B" w14:textId="77777777" w:rsidR="009F0363" w:rsidRPr="003521C2" w:rsidRDefault="009F0363" w:rsidP="00A602E9">
                  <w:pPr>
                    <w:pStyle w:val="rowtabella0"/>
                    <w:rPr>
                      <w:color w:val="002060"/>
                    </w:rPr>
                  </w:pPr>
                  <w:r w:rsidRPr="003521C2">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BA2281" w14:textId="77777777" w:rsidR="009F0363" w:rsidRPr="003521C2" w:rsidRDefault="009F0363" w:rsidP="00A602E9">
                  <w:pPr>
                    <w:pStyle w:val="rowtabella0"/>
                    <w:rPr>
                      <w:color w:val="002060"/>
                    </w:rPr>
                  </w:pPr>
                  <w:r w:rsidRPr="003521C2">
                    <w:rPr>
                      <w:color w:val="002060"/>
                    </w:rPr>
                    <w:t>- SAN COSTANZO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CA6616" w14:textId="77777777" w:rsidR="009F0363" w:rsidRPr="003521C2" w:rsidRDefault="009F0363" w:rsidP="00A602E9">
                  <w:pPr>
                    <w:pStyle w:val="rowtabella0"/>
                    <w:jc w:val="center"/>
                    <w:rPr>
                      <w:color w:val="002060"/>
                    </w:rPr>
                  </w:pPr>
                  <w:r w:rsidRPr="003521C2">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BB2ED0" w14:textId="77777777" w:rsidR="009F0363" w:rsidRPr="003521C2" w:rsidRDefault="009F0363" w:rsidP="00A602E9">
                  <w:pPr>
                    <w:pStyle w:val="rowtabella0"/>
                    <w:jc w:val="center"/>
                    <w:rPr>
                      <w:color w:val="002060"/>
                    </w:rPr>
                  </w:pPr>
                  <w:r w:rsidRPr="003521C2">
                    <w:rPr>
                      <w:color w:val="002060"/>
                    </w:rPr>
                    <w:t> </w:t>
                  </w:r>
                </w:p>
              </w:tc>
            </w:tr>
            <w:tr w:rsidR="009F0363" w:rsidRPr="003521C2" w14:paraId="0872DDB4" w14:textId="77777777" w:rsidTr="00A602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91C970" w14:textId="77777777" w:rsidR="009F0363" w:rsidRPr="003521C2" w:rsidRDefault="009F0363" w:rsidP="00A602E9">
                  <w:pPr>
                    <w:pStyle w:val="rowtabella0"/>
                    <w:rPr>
                      <w:color w:val="002060"/>
                    </w:rPr>
                  </w:pPr>
                  <w:r w:rsidRPr="003521C2">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E9A92D" w14:textId="77777777" w:rsidR="009F0363" w:rsidRPr="003521C2" w:rsidRDefault="009F0363" w:rsidP="00A602E9">
                  <w:pPr>
                    <w:pStyle w:val="rowtabella0"/>
                    <w:rPr>
                      <w:color w:val="002060"/>
                    </w:rPr>
                  </w:pPr>
                  <w:r w:rsidRPr="003521C2">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0BF4E0" w14:textId="77777777" w:rsidR="009F0363" w:rsidRPr="003521C2" w:rsidRDefault="009F0363" w:rsidP="00A602E9">
                  <w:pPr>
                    <w:pStyle w:val="rowtabella0"/>
                    <w:jc w:val="center"/>
                    <w:rPr>
                      <w:color w:val="002060"/>
                    </w:rPr>
                  </w:pPr>
                  <w:r w:rsidRPr="003521C2">
                    <w:rPr>
                      <w:color w:val="002060"/>
                    </w:rPr>
                    <w:t>9 - 1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BDDA77" w14:textId="77777777" w:rsidR="009F0363" w:rsidRPr="003521C2" w:rsidRDefault="009F0363" w:rsidP="00A602E9">
                  <w:pPr>
                    <w:pStyle w:val="rowtabella0"/>
                    <w:jc w:val="center"/>
                    <w:rPr>
                      <w:color w:val="002060"/>
                    </w:rPr>
                  </w:pPr>
                  <w:r w:rsidRPr="003521C2">
                    <w:rPr>
                      <w:color w:val="002060"/>
                    </w:rPr>
                    <w:t> </w:t>
                  </w:r>
                </w:p>
              </w:tc>
            </w:tr>
            <w:tr w:rsidR="009F0363" w:rsidRPr="003521C2" w14:paraId="2DF6BD24" w14:textId="77777777" w:rsidTr="00A602E9">
              <w:tc>
                <w:tcPr>
                  <w:tcW w:w="4700" w:type="dxa"/>
                  <w:gridSpan w:val="4"/>
                  <w:tcBorders>
                    <w:top w:val="nil"/>
                    <w:left w:val="nil"/>
                    <w:bottom w:val="nil"/>
                    <w:right w:val="nil"/>
                  </w:tcBorders>
                  <w:tcMar>
                    <w:top w:w="20" w:type="dxa"/>
                    <w:left w:w="20" w:type="dxa"/>
                    <w:bottom w:w="20" w:type="dxa"/>
                    <w:right w:w="20" w:type="dxa"/>
                  </w:tcMar>
                  <w:vAlign w:val="center"/>
                  <w:hideMark/>
                </w:tcPr>
                <w:p w14:paraId="39AFF27F" w14:textId="77777777" w:rsidR="009F0363" w:rsidRPr="003521C2" w:rsidRDefault="009F0363" w:rsidP="00A602E9">
                  <w:pPr>
                    <w:pStyle w:val="rowtabella0"/>
                    <w:rPr>
                      <w:color w:val="002060"/>
                    </w:rPr>
                  </w:pPr>
                  <w:r w:rsidRPr="003521C2">
                    <w:rPr>
                      <w:color w:val="002060"/>
                    </w:rPr>
                    <w:t>(1) - disputata il 21/03/2026</w:t>
                  </w:r>
                </w:p>
              </w:tc>
            </w:tr>
          </w:tbl>
          <w:p w14:paraId="6DC2E119" w14:textId="77777777" w:rsidR="009F0363" w:rsidRPr="003521C2" w:rsidRDefault="009F0363" w:rsidP="00A602E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F0363" w:rsidRPr="003521C2" w14:paraId="55627F69" w14:textId="77777777" w:rsidTr="00A602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25FCF" w14:textId="77777777" w:rsidR="009F0363" w:rsidRPr="003521C2" w:rsidRDefault="009F0363" w:rsidP="00A602E9">
                  <w:pPr>
                    <w:pStyle w:val="headertabella0"/>
                    <w:rPr>
                      <w:color w:val="002060"/>
                    </w:rPr>
                  </w:pPr>
                  <w:r w:rsidRPr="003521C2">
                    <w:rPr>
                      <w:color w:val="002060"/>
                    </w:rPr>
                    <w:t>GIRONE B - 9 Giornata - R</w:t>
                  </w:r>
                </w:p>
              </w:tc>
            </w:tr>
            <w:tr w:rsidR="009F0363" w:rsidRPr="003521C2" w14:paraId="32D28397" w14:textId="77777777" w:rsidTr="00A602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BEB89C" w14:textId="77777777" w:rsidR="009F0363" w:rsidRPr="003521C2" w:rsidRDefault="009F0363" w:rsidP="00A602E9">
                  <w:pPr>
                    <w:pStyle w:val="rowtabella0"/>
                    <w:rPr>
                      <w:color w:val="002060"/>
                    </w:rPr>
                  </w:pPr>
                  <w:r w:rsidRPr="003521C2">
                    <w:rPr>
                      <w:color w:val="002060"/>
                    </w:rPr>
                    <w:t>ASPIO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BD0DDE" w14:textId="77777777" w:rsidR="009F0363" w:rsidRPr="003521C2" w:rsidRDefault="009F0363" w:rsidP="00A602E9">
                  <w:pPr>
                    <w:pStyle w:val="rowtabella0"/>
                    <w:rPr>
                      <w:color w:val="002060"/>
                    </w:rPr>
                  </w:pPr>
                  <w:r w:rsidRPr="003521C2">
                    <w:rPr>
                      <w:color w:val="002060"/>
                    </w:rPr>
                    <w:t>- FUTSAL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C9C548" w14:textId="77777777" w:rsidR="009F0363" w:rsidRPr="003521C2" w:rsidRDefault="009F0363" w:rsidP="00A602E9">
                  <w:pPr>
                    <w:pStyle w:val="rowtabella0"/>
                    <w:jc w:val="center"/>
                    <w:rPr>
                      <w:color w:val="002060"/>
                    </w:rPr>
                  </w:pPr>
                  <w:r w:rsidRPr="003521C2">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A22782" w14:textId="77777777" w:rsidR="009F0363" w:rsidRPr="003521C2" w:rsidRDefault="009F0363" w:rsidP="00A602E9">
                  <w:pPr>
                    <w:pStyle w:val="rowtabella0"/>
                    <w:jc w:val="center"/>
                    <w:rPr>
                      <w:color w:val="002060"/>
                    </w:rPr>
                  </w:pPr>
                  <w:r w:rsidRPr="003521C2">
                    <w:rPr>
                      <w:color w:val="002060"/>
                    </w:rPr>
                    <w:t> </w:t>
                  </w:r>
                </w:p>
              </w:tc>
            </w:tr>
            <w:tr w:rsidR="009F0363" w:rsidRPr="003521C2" w14:paraId="279D4959"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0EF7C5" w14:textId="77777777" w:rsidR="009F0363" w:rsidRPr="003521C2" w:rsidRDefault="009F0363" w:rsidP="00A602E9">
                  <w:pPr>
                    <w:pStyle w:val="rowtabella0"/>
                    <w:rPr>
                      <w:color w:val="002060"/>
                    </w:rPr>
                  </w:pPr>
                  <w:r w:rsidRPr="003521C2">
                    <w:rPr>
                      <w:color w:val="002060"/>
                    </w:rPr>
                    <w:t>ATLETICO CHIARAVALLE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441815" w14:textId="77777777" w:rsidR="009F0363" w:rsidRPr="003521C2" w:rsidRDefault="009F0363" w:rsidP="00A602E9">
                  <w:pPr>
                    <w:pStyle w:val="rowtabella0"/>
                    <w:rPr>
                      <w:color w:val="002060"/>
                    </w:rPr>
                  </w:pPr>
                  <w:r w:rsidRPr="003521C2">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5CBD76" w14:textId="77777777" w:rsidR="009F0363" w:rsidRPr="003521C2" w:rsidRDefault="009F0363" w:rsidP="00A602E9">
                  <w:pPr>
                    <w:pStyle w:val="rowtabella0"/>
                    <w:jc w:val="center"/>
                    <w:rPr>
                      <w:color w:val="002060"/>
                    </w:rPr>
                  </w:pPr>
                  <w:r w:rsidRPr="003521C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DD3DEC" w14:textId="77777777" w:rsidR="009F0363" w:rsidRPr="003521C2" w:rsidRDefault="009F0363" w:rsidP="00A602E9">
                  <w:pPr>
                    <w:pStyle w:val="rowtabella0"/>
                    <w:jc w:val="center"/>
                    <w:rPr>
                      <w:color w:val="002060"/>
                    </w:rPr>
                  </w:pPr>
                  <w:r w:rsidRPr="003521C2">
                    <w:rPr>
                      <w:color w:val="002060"/>
                    </w:rPr>
                    <w:t> </w:t>
                  </w:r>
                </w:p>
              </w:tc>
            </w:tr>
            <w:tr w:rsidR="009F0363" w:rsidRPr="003521C2" w14:paraId="680F4C19"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13A12A" w14:textId="77777777" w:rsidR="009F0363" w:rsidRPr="003521C2" w:rsidRDefault="009F0363" w:rsidP="00A602E9">
                  <w:pPr>
                    <w:pStyle w:val="rowtabella0"/>
                    <w:rPr>
                      <w:color w:val="002060"/>
                    </w:rPr>
                  </w:pPr>
                  <w:proofErr w:type="gramStart"/>
                  <w:r w:rsidRPr="003521C2">
                    <w:rPr>
                      <w:color w:val="002060"/>
                    </w:rPr>
                    <w:t>CITTA</w:t>
                  </w:r>
                  <w:proofErr w:type="gramEnd"/>
                  <w:r w:rsidRPr="003521C2">
                    <w:rPr>
                      <w:color w:val="002060"/>
                    </w:rPr>
                    <w:t xml:space="preserve">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1AAD31" w14:textId="77777777" w:rsidR="009F0363" w:rsidRPr="003521C2" w:rsidRDefault="009F0363" w:rsidP="00A602E9">
                  <w:pPr>
                    <w:pStyle w:val="rowtabella0"/>
                    <w:rPr>
                      <w:color w:val="002060"/>
                    </w:rPr>
                  </w:pPr>
                  <w:r w:rsidRPr="003521C2">
                    <w:rPr>
                      <w:color w:val="002060"/>
                    </w:rPr>
                    <w:t>- VIRTUS AURORA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72D79E" w14:textId="77777777" w:rsidR="009F0363" w:rsidRPr="003521C2" w:rsidRDefault="009F0363" w:rsidP="00A602E9">
                  <w:pPr>
                    <w:pStyle w:val="rowtabella0"/>
                    <w:jc w:val="center"/>
                    <w:rPr>
                      <w:color w:val="002060"/>
                    </w:rPr>
                  </w:pPr>
                  <w:r w:rsidRPr="003521C2">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C67F52" w14:textId="77777777" w:rsidR="009F0363" w:rsidRPr="003521C2" w:rsidRDefault="009F0363" w:rsidP="00A602E9">
                  <w:pPr>
                    <w:pStyle w:val="rowtabella0"/>
                    <w:jc w:val="center"/>
                    <w:rPr>
                      <w:color w:val="002060"/>
                    </w:rPr>
                  </w:pPr>
                  <w:r w:rsidRPr="003521C2">
                    <w:rPr>
                      <w:color w:val="002060"/>
                    </w:rPr>
                    <w:t> </w:t>
                  </w:r>
                </w:p>
              </w:tc>
            </w:tr>
            <w:tr w:rsidR="009F0363" w:rsidRPr="003521C2" w14:paraId="72F5A839"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E736B9" w14:textId="77777777" w:rsidR="009F0363" w:rsidRPr="003521C2" w:rsidRDefault="009F0363" w:rsidP="00A602E9">
                  <w:pPr>
                    <w:pStyle w:val="rowtabella0"/>
                    <w:rPr>
                      <w:color w:val="002060"/>
                    </w:rPr>
                  </w:pPr>
                  <w:r w:rsidRPr="003521C2">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2B104E" w14:textId="77777777" w:rsidR="009F0363" w:rsidRPr="003521C2" w:rsidRDefault="009F0363" w:rsidP="00A602E9">
                  <w:pPr>
                    <w:pStyle w:val="rowtabella0"/>
                    <w:rPr>
                      <w:color w:val="002060"/>
                    </w:rPr>
                  </w:pPr>
                  <w:r w:rsidRPr="003521C2">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1D438D" w14:textId="77777777" w:rsidR="009F0363" w:rsidRPr="003521C2" w:rsidRDefault="009F0363" w:rsidP="00A602E9">
                  <w:pPr>
                    <w:pStyle w:val="rowtabella0"/>
                    <w:jc w:val="center"/>
                    <w:rPr>
                      <w:color w:val="002060"/>
                    </w:rPr>
                  </w:pPr>
                  <w:r w:rsidRPr="003521C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B52913" w14:textId="77777777" w:rsidR="009F0363" w:rsidRPr="003521C2" w:rsidRDefault="009F0363" w:rsidP="00A602E9">
                  <w:pPr>
                    <w:pStyle w:val="rowtabella0"/>
                    <w:jc w:val="center"/>
                    <w:rPr>
                      <w:color w:val="002060"/>
                    </w:rPr>
                  </w:pPr>
                  <w:r w:rsidRPr="003521C2">
                    <w:rPr>
                      <w:color w:val="002060"/>
                    </w:rPr>
                    <w:t> </w:t>
                  </w:r>
                </w:p>
              </w:tc>
            </w:tr>
            <w:tr w:rsidR="009F0363" w:rsidRPr="003521C2" w14:paraId="389B7EFB"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4394B5" w14:textId="77777777" w:rsidR="009F0363" w:rsidRPr="003521C2" w:rsidRDefault="009F0363" w:rsidP="00A602E9">
                  <w:pPr>
                    <w:pStyle w:val="rowtabella0"/>
                    <w:rPr>
                      <w:color w:val="002060"/>
                    </w:rPr>
                  </w:pPr>
                  <w:r w:rsidRPr="003521C2">
                    <w:rPr>
                      <w:color w:val="002060"/>
                    </w:rPr>
                    <w:t>REAL CASEBRUCIATE W.FIRE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ACC34A" w14:textId="77777777" w:rsidR="009F0363" w:rsidRPr="003521C2" w:rsidRDefault="009F0363" w:rsidP="00A602E9">
                  <w:pPr>
                    <w:pStyle w:val="rowtabella0"/>
                    <w:rPr>
                      <w:color w:val="002060"/>
                    </w:rPr>
                  </w:pPr>
                  <w:r w:rsidRPr="003521C2">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CCB810" w14:textId="77777777" w:rsidR="009F0363" w:rsidRPr="003521C2" w:rsidRDefault="009F0363" w:rsidP="00A602E9">
                  <w:pPr>
                    <w:pStyle w:val="rowtabella0"/>
                    <w:jc w:val="center"/>
                    <w:rPr>
                      <w:color w:val="002060"/>
                    </w:rPr>
                  </w:pPr>
                  <w:r w:rsidRPr="003521C2">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BE10E9" w14:textId="77777777" w:rsidR="009F0363" w:rsidRPr="003521C2" w:rsidRDefault="009F0363" w:rsidP="00A602E9">
                  <w:pPr>
                    <w:pStyle w:val="rowtabella0"/>
                    <w:jc w:val="center"/>
                    <w:rPr>
                      <w:color w:val="002060"/>
                    </w:rPr>
                  </w:pPr>
                  <w:r w:rsidRPr="003521C2">
                    <w:rPr>
                      <w:color w:val="002060"/>
                    </w:rPr>
                    <w:t> </w:t>
                  </w:r>
                </w:p>
              </w:tc>
            </w:tr>
            <w:tr w:rsidR="009F0363" w:rsidRPr="003521C2" w14:paraId="441279A7" w14:textId="77777777" w:rsidTr="00A602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632FD6" w14:textId="77777777" w:rsidR="009F0363" w:rsidRPr="003521C2" w:rsidRDefault="009F0363" w:rsidP="00A602E9">
                  <w:pPr>
                    <w:pStyle w:val="rowtabella0"/>
                    <w:rPr>
                      <w:color w:val="002060"/>
                    </w:rPr>
                  </w:pPr>
                  <w:r w:rsidRPr="003521C2">
                    <w:rPr>
                      <w:color w:val="002060"/>
                    </w:rPr>
                    <w:t>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2EF79D" w14:textId="77777777" w:rsidR="009F0363" w:rsidRPr="003521C2" w:rsidRDefault="009F0363" w:rsidP="00A602E9">
                  <w:pPr>
                    <w:pStyle w:val="rowtabella0"/>
                    <w:rPr>
                      <w:color w:val="002060"/>
                    </w:rPr>
                  </w:pPr>
                  <w:r w:rsidRPr="003521C2">
                    <w:rPr>
                      <w:color w:val="002060"/>
                    </w:rPr>
                    <w:t>- MONTEMARCIANESE SSDARL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DE17D3" w14:textId="77777777" w:rsidR="009F0363" w:rsidRPr="003521C2" w:rsidRDefault="009F0363" w:rsidP="00A602E9">
                  <w:pPr>
                    <w:pStyle w:val="rowtabella0"/>
                    <w:jc w:val="center"/>
                    <w:rPr>
                      <w:color w:val="002060"/>
                    </w:rPr>
                  </w:pPr>
                  <w:r w:rsidRPr="003521C2">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44F907" w14:textId="77777777" w:rsidR="009F0363" w:rsidRPr="003521C2" w:rsidRDefault="009F0363" w:rsidP="00A602E9">
                  <w:pPr>
                    <w:pStyle w:val="rowtabella0"/>
                    <w:jc w:val="center"/>
                    <w:rPr>
                      <w:color w:val="002060"/>
                    </w:rPr>
                  </w:pPr>
                  <w:r w:rsidRPr="003521C2">
                    <w:rPr>
                      <w:color w:val="002060"/>
                    </w:rPr>
                    <w:t> </w:t>
                  </w:r>
                </w:p>
              </w:tc>
            </w:tr>
          </w:tbl>
          <w:p w14:paraId="13D1DC1B" w14:textId="77777777" w:rsidR="009F0363" w:rsidRPr="003521C2" w:rsidRDefault="009F0363" w:rsidP="00A602E9">
            <w:pPr>
              <w:rPr>
                <w:color w:val="002060"/>
              </w:rPr>
            </w:pPr>
          </w:p>
        </w:tc>
      </w:tr>
    </w:tbl>
    <w:p w14:paraId="0E689053" w14:textId="77777777" w:rsidR="009F0363" w:rsidRPr="003521C2" w:rsidRDefault="009F0363" w:rsidP="009F036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F0363" w:rsidRPr="003521C2" w14:paraId="7C0C1FF2" w14:textId="77777777" w:rsidTr="00A602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F0363" w:rsidRPr="003521C2" w14:paraId="2417D42D" w14:textId="77777777" w:rsidTr="00A602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5890E" w14:textId="77777777" w:rsidR="009F0363" w:rsidRPr="003521C2" w:rsidRDefault="009F0363" w:rsidP="00A602E9">
                  <w:pPr>
                    <w:pStyle w:val="headertabella0"/>
                    <w:rPr>
                      <w:color w:val="002060"/>
                    </w:rPr>
                  </w:pPr>
                  <w:r w:rsidRPr="003521C2">
                    <w:rPr>
                      <w:color w:val="002060"/>
                    </w:rPr>
                    <w:t>GIRONE C - 9 Giornata - R</w:t>
                  </w:r>
                </w:p>
              </w:tc>
            </w:tr>
            <w:tr w:rsidR="009F0363" w:rsidRPr="003521C2" w14:paraId="0114AF05" w14:textId="77777777" w:rsidTr="00A602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338004" w14:textId="77777777" w:rsidR="009F0363" w:rsidRPr="003521C2" w:rsidRDefault="009F0363" w:rsidP="00A602E9">
                  <w:pPr>
                    <w:pStyle w:val="rowtabella0"/>
                    <w:rPr>
                      <w:color w:val="002060"/>
                    </w:rPr>
                  </w:pPr>
                  <w:r w:rsidRPr="003521C2">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C2DFBC" w14:textId="77777777" w:rsidR="009F0363" w:rsidRPr="003521C2" w:rsidRDefault="009F0363" w:rsidP="00A602E9">
                  <w:pPr>
                    <w:pStyle w:val="rowtabella0"/>
                    <w:rPr>
                      <w:color w:val="002060"/>
                    </w:rPr>
                  </w:pPr>
                  <w:r w:rsidRPr="003521C2">
                    <w:rPr>
                      <w:color w:val="002060"/>
                    </w:rPr>
                    <w:t>- EUROPE TT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E17AD" w14:textId="77777777" w:rsidR="009F0363" w:rsidRPr="003521C2" w:rsidRDefault="009F0363" w:rsidP="00A602E9">
                  <w:pPr>
                    <w:pStyle w:val="rowtabella0"/>
                    <w:jc w:val="center"/>
                    <w:rPr>
                      <w:color w:val="002060"/>
                    </w:rPr>
                  </w:pPr>
                  <w:r w:rsidRPr="003521C2">
                    <w:rPr>
                      <w:color w:val="002060"/>
                    </w:rPr>
                    <w:t>8 - 5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AEFC60" w14:textId="77777777" w:rsidR="009F0363" w:rsidRPr="003521C2" w:rsidRDefault="009F0363" w:rsidP="00A602E9">
                  <w:pPr>
                    <w:pStyle w:val="rowtabella0"/>
                    <w:jc w:val="center"/>
                    <w:rPr>
                      <w:color w:val="002060"/>
                    </w:rPr>
                  </w:pPr>
                  <w:r w:rsidRPr="003521C2">
                    <w:rPr>
                      <w:color w:val="002060"/>
                    </w:rPr>
                    <w:t> </w:t>
                  </w:r>
                </w:p>
              </w:tc>
            </w:tr>
            <w:tr w:rsidR="009F0363" w:rsidRPr="003521C2" w14:paraId="229703BB"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8AF284" w14:textId="77777777" w:rsidR="009F0363" w:rsidRPr="003521C2" w:rsidRDefault="009F0363" w:rsidP="00A602E9">
                  <w:pPr>
                    <w:pStyle w:val="rowtabella0"/>
                    <w:rPr>
                      <w:color w:val="002060"/>
                    </w:rPr>
                  </w:pPr>
                  <w:r w:rsidRPr="003521C2">
                    <w:rPr>
                      <w:color w:val="002060"/>
                    </w:rPr>
                    <w:t>ESANATOGLIA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865F10" w14:textId="77777777" w:rsidR="009F0363" w:rsidRPr="003521C2" w:rsidRDefault="009F0363" w:rsidP="00A602E9">
                  <w:pPr>
                    <w:pStyle w:val="rowtabella0"/>
                    <w:rPr>
                      <w:color w:val="002060"/>
                    </w:rPr>
                  </w:pPr>
                  <w:r w:rsidRPr="003521C2">
                    <w:rPr>
                      <w:color w:val="002060"/>
                    </w:rPr>
                    <w:t>- VIRTUS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F9B521" w14:textId="77777777" w:rsidR="009F0363" w:rsidRPr="003521C2" w:rsidRDefault="009F0363" w:rsidP="00A602E9">
                  <w:pPr>
                    <w:pStyle w:val="rowtabella0"/>
                    <w:jc w:val="center"/>
                    <w:rPr>
                      <w:color w:val="002060"/>
                    </w:rPr>
                  </w:pPr>
                  <w:r w:rsidRPr="003521C2">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A679B0" w14:textId="77777777" w:rsidR="009F0363" w:rsidRPr="003521C2" w:rsidRDefault="009F0363" w:rsidP="00A602E9">
                  <w:pPr>
                    <w:pStyle w:val="rowtabella0"/>
                    <w:jc w:val="center"/>
                    <w:rPr>
                      <w:color w:val="002060"/>
                    </w:rPr>
                  </w:pPr>
                  <w:r w:rsidRPr="003521C2">
                    <w:rPr>
                      <w:color w:val="002060"/>
                    </w:rPr>
                    <w:t> </w:t>
                  </w:r>
                </w:p>
              </w:tc>
            </w:tr>
            <w:tr w:rsidR="009F0363" w:rsidRPr="003521C2" w14:paraId="4272B16C"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76F444" w14:textId="77777777" w:rsidR="009F0363" w:rsidRPr="003521C2" w:rsidRDefault="009F0363" w:rsidP="00A602E9">
                  <w:pPr>
                    <w:pStyle w:val="rowtabella0"/>
                    <w:rPr>
                      <w:color w:val="002060"/>
                    </w:rPr>
                  </w:pPr>
                  <w:r w:rsidRPr="003521C2">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858FEE" w14:textId="77777777" w:rsidR="009F0363" w:rsidRPr="003521C2" w:rsidRDefault="009F0363" w:rsidP="00A602E9">
                  <w:pPr>
                    <w:pStyle w:val="rowtabella0"/>
                    <w:rPr>
                      <w:color w:val="002060"/>
                    </w:rPr>
                  </w:pPr>
                  <w:r w:rsidRPr="003521C2">
                    <w:rPr>
                      <w:color w:val="002060"/>
                    </w:rPr>
                    <w:t>- ROBUR MERGO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EFA0FF" w14:textId="77777777" w:rsidR="009F0363" w:rsidRPr="003521C2" w:rsidRDefault="009F0363" w:rsidP="00A602E9">
                  <w:pPr>
                    <w:pStyle w:val="rowtabella0"/>
                    <w:jc w:val="center"/>
                    <w:rPr>
                      <w:color w:val="002060"/>
                    </w:rPr>
                  </w:pPr>
                  <w:r w:rsidRPr="003521C2">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003EB7" w14:textId="77777777" w:rsidR="009F0363" w:rsidRPr="003521C2" w:rsidRDefault="009F0363" w:rsidP="00A602E9">
                  <w:pPr>
                    <w:pStyle w:val="rowtabella0"/>
                    <w:jc w:val="center"/>
                    <w:rPr>
                      <w:color w:val="002060"/>
                    </w:rPr>
                  </w:pPr>
                  <w:r w:rsidRPr="003521C2">
                    <w:rPr>
                      <w:color w:val="002060"/>
                    </w:rPr>
                    <w:t> </w:t>
                  </w:r>
                </w:p>
              </w:tc>
            </w:tr>
            <w:tr w:rsidR="009F0363" w:rsidRPr="003521C2" w14:paraId="5A038181"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0D45E4" w14:textId="77777777" w:rsidR="009F0363" w:rsidRPr="003521C2" w:rsidRDefault="009F0363" w:rsidP="00A602E9">
                  <w:pPr>
                    <w:pStyle w:val="rowtabella0"/>
                    <w:rPr>
                      <w:color w:val="002060"/>
                    </w:rPr>
                  </w:pPr>
                  <w:r w:rsidRPr="003521C2">
                    <w:rPr>
                      <w:color w:val="002060"/>
                    </w:rPr>
                    <w:t>FUTSAL SENTINUM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3F0483" w14:textId="77777777" w:rsidR="009F0363" w:rsidRPr="003521C2" w:rsidRDefault="009F0363" w:rsidP="00A602E9">
                  <w:pPr>
                    <w:pStyle w:val="rowtabella0"/>
                    <w:rPr>
                      <w:color w:val="002060"/>
                    </w:rPr>
                  </w:pPr>
                  <w:r w:rsidRPr="003521C2">
                    <w:rPr>
                      <w:color w:val="002060"/>
                    </w:rPr>
                    <w:t>- FABRIANO CALCIO A 5 2023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9CD068" w14:textId="77777777" w:rsidR="009F0363" w:rsidRPr="003521C2" w:rsidRDefault="009F0363" w:rsidP="00A602E9">
                  <w:pPr>
                    <w:pStyle w:val="rowtabella0"/>
                    <w:jc w:val="center"/>
                    <w:rPr>
                      <w:color w:val="002060"/>
                    </w:rPr>
                  </w:pPr>
                  <w:r w:rsidRPr="003521C2">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F4162D" w14:textId="77777777" w:rsidR="009F0363" w:rsidRPr="003521C2" w:rsidRDefault="009F0363" w:rsidP="00A602E9">
                  <w:pPr>
                    <w:pStyle w:val="rowtabella0"/>
                    <w:jc w:val="center"/>
                    <w:rPr>
                      <w:color w:val="002060"/>
                    </w:rPr>
                  </w:pPr>
                  <w:r w:rsidRPr="003521C2">
                    <w:rPr>
                      <w:color w:val="002060"/>
                    </w:rPr>
                    <w:t> </w:t>
                  </w:r>
                </w:p>
              </w:tc>
            </w:tr>
            <w:tr w:rsidR="009F0363" w:rsidRPr="003521C2" w14:paraId="0B591D45"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8C24CD" w14:textId="77777777" w:rsidR="009F0363" w:rsidRPr="003521C2" w:rsidRDefault="009F0363" w:rsidP="00A602E9">
                  <w:pPr>
                    <w:pStyle w:val="rowtabella0"/>
                    <w:rPr>
                      <w:color w:val="002060"/>
                    </w:rPr>
                  </w:pPr>
                  <w:r w:rsidRPr="003521C2">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6CBEBD" w14:textId="77777777" w:rsidR="009F0363" w:rsidRPr="003521C2" w:rsidRDefault="009F0363" w:rsidP="00A602E9">
                  <w:pPr>
                    <w:pStyle w:val="rowtabella0"/>
                    <w:rPr>
                      <w:color w:val="002060"/>
                    </w:rPr>
                  </w:pPr>
                  <w:r w:rsidRPr="003521C2">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DE3293" w14:textId="77777777" w:rsidR="009F0363" w:rsidRPr="003521C2" w:rsidRDefault="009F0363" w:rsidP="00A602E9">
                  <w:pPr>
                    <w:pStyle w:val="rowtabella0"/>
                    <w:jc w:val="center"/>
                    <w:rPr>
                      <w:color w:val="002060"/>
                    </w:rPr>
                  </w:pPr>
                  <w:r w:rsidRPr="003521C2">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470A0B" w14:textId="77777777" w:rsidR="009F0363" w:rsidRPr="003521C2" w:rsidRDefault="009F0363" w:rsidP="00A602E9">
                  <w:pPr>
                    <w:pStyle w:val="rowtabella0"/>
                    <w:jc w:val="center"/>
                    <w:rPr>
                      <w:color w:val="002060"/>
                    </w:rPr>
                  </w:pPr>
                  <w:r w:rsidRPr="003521C2">
                    <w:rPr>
                      <w:color w:val="002060"/>
                    </w:rPr>
                    <w:t> </w:t>
                  </w:r>
                </w:p>
              </w:tc>
            </w:tr>
            <w:tr w:rsidR="009F0363" w:rsidRPr="003521C2" w14:paraId="68CF7ED4" w14:textId="77777777" w:rsidTr="00A602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C4884D" w14:textId="77777777" w:rsidR="009F0363" w:rsidRPr="003521C2" w:rsidRDefault="009F0363" w:rsidP="00A602E9">
                  <w:pPr>
                    <w:pStyle w:val="rowtabella0"/>
                    <w:rPr>
                      <w:color w:val="002060"/>
                    </w:rPr>
                  </w:pPr>
                  <w:r w:rsidRPr="003521C2">
                    <w:rPr>
                      <w:color w:val="002060"/>
                    </w:rPr>
                    <w:t>POLISPORTIVA UROBORO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ADE091" w14:textId="77777777" w:rsidR="009F0363" w:rsidRPr="003521C2" w:rsidRDefault="009F0363" w:rsidP="00A602E9">
                  <w:pPr>
                    <w:pStyle w:val="rowtabella0"/>
                    <w:rPr>
                      <w:color w:val="002060"/>
                    </w:rPr>
                  </w:pPr>
                  <w:r w:rsidRPr="003521C2">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8CF869" w14:textId="77777777" w:rsidR="009F0363" w:rsidRPr="003521C2" w:rsidRDefault="009F0363" w:rsidP="00A602E9">
                  <w:pPr>
                    <w:pStyle w:val="rowtabella0"/>
                    <w:jc w:val="center"/>
                    <w:rPr>
                      <w:color w:val="002060"/>
                    </w:rPr>
                  </w:pPr>
                  <w:r w:rsidRPr="003521C2">
                    <w:rPr>
                      <w:color w:val="002060"/>
                    </w:rPr>
                    <w:t>4 - 9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22B6E6" w14:textId="77777777" w:rsidR="009F0363" w:rsidRPr="003521C2" w:rsidRDefault="009F0363" w:rsidP="00A602E9">
                  <w:pPr>
                    <w:pStyle w:val="rowtabella0"/>
                    <w:jc w:val="center"/>
                    <w:rPr>
                      <w:color w:val="002060"/>
                    </w:rPr>
                  </w:pPr>
                  <w:r w:rsidRPr="003521C2">
                    <w:rPr>
                      <w:color w:val="002060"/>
                    </w:rPr>
                    <w:t> </w:t>
                  </w:r>
                </w:p>
              </w:tc>
            </w:tr>
            <w:tr w:rsidR="009F0363" w:rsidRPr="003521C2" w14:paraId="17F4C9A7" w14:textId="77777777" w:rsidTr="00A602E9">
              <w:tc>
                <w:tcPr>
                  <w:tcW w:w="4700" w:type="dxa"/>
                  <w:gridSpan w:val="4"/>
                  <w:tcBorders>
                    <w:top w:val="nil"/>
                    <w:left w:val="nil"/>
                    <w:bottom w:val="nil"/>
                    <w:right w:val="nil"/>
                  </w:tcBorders>
                  <w:tcMar>
                    <w:top w:w="20" w:type="dxa"/>
                    <w:left w:w="20" w:type="dxa"/>
                    <w:bottom w:w="20" w:type="dxa"/>
                    <w:right w:w="20" w:type="dxa"/>
                  </w:tcMar>
                  <w:vAlign w:val="center"/>
                  <w:hideMark/>
                </w:tcPr>
                <w:p w14:paraId="7B416CB8" w14:textId="77777777" w:rsidR="009F0363" w:rsidRPr="003521C2" w:rsidRDefault="009F0363" w:rsidP="00A602E9">
                  <w:pPr>
                    <w:pStyle w:val="rowtabella0"/>
                    <w:rPr>
                      <w:color w:val="002060"/>
                    </w:rPr>
                  </w:pPr>
                  <w:r w:rsidRPr="003521C2">
                    <w:rPr>
                      <w:color w:val="002060"/>
                    </w:rPr>
                    <w:t>(1) - disputata il 21/03/2026</w:t>
                  </w:r>
                </w:p>
              </w:tc>
            </w:tr>
          </w:tbl>
          <w:p w14:paraId="24E8DA6B" w14:textId="77777777" w:rsidR="009F0363" w:rsidRPr="003521C2" w:rsidRDefault="009F0363" w:rsidP="00A602E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F0363" w:rsidRPr="003521C2" w14:paraId="476A8220" w14:textId="77777777" w:rsidTr="00A602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0110B" w14:textId="77777777" w:rsidR="009F0363" w:rsidRPr="003521C2" w:rsidRDefault="009F0363" w:rsidP="00A602E9">
                  <w:pPr>
                    <w:pStyle w:val="headertabella0"/>
                    <w:rPr>
                      <w:color w:val="002060"/>
                    </w:rPr>
                  </w:pPr>
                  <w:r w:rsidRPr="003521C2">
                    <w:rPr>
                      <w:color w:val="002060"/>
                    </w:rPr>
                    <w:t>GIRONE D - 9 Giornata - R</w:t>
                  </w:r>
                </w:p>
              </w:tc>
            </w:tr>
            <w:tr w:rsidR="009F0363" w:rsidRPr="003521C2" w14:paraId="6DCE2673" w14:textId="77777777" w:rsidTr="00A602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0EE921" w14:textId="77777777" w:rsidR="009F0363" w:rsidRPr="003521C2" w:rsidRDefault="009F0363" w:rsidP="00A602E9">
                  <w:pPr>
                    <w:pStyle w:val="rowtabella0"/>
                    <w:rPr>
                      <w:color w:val="002060"/>
                    </w:rPr>
                  </w:pPr>
                  <w:r w:rsidRPr="003521C2">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127938" w14:textId="77777777" w:rsidR="009F0363" w:rsidRPr="003521C2" w:rsidRDefault="009F0363" w:rsidP="00A602E9">
                  <w:pPr>
                    <w:pStyle w:val="rowtabella0"/>
                    <w:rPr>
                      <w:color w:val="002060"/>
                    </w:rPr>
                  </w:pPr>
                  <w:r w:rsidRPr="003521C2">
                    <w:rPr>
                      <w:color w:val="002060"/>
                    </w:rPr>
                    <w:t>- ACADEMY CIVITANOVESE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C13834" w14:textId="77777777" w:rsidR="009F0363" w:rsidRPr="003521C2" w:rsidRDefault="009F0363" w:rsidP="00A602E9">
                  <w:pPr>
                    <w:pStyle w:val="rowtabella0"/>
                    <w:jc w:val="center"/>
                    <w:rPr>
                      <w:color w:val="002060"/>
                    </w:rPr>
                  </w:pPr>
                  <w:r w:rsidRPr="003521C2">
                    <w:rPr>
                      <w:color w:val="002060"/>
                    </w:rPr>
                    <w:t>11 - 0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95FB15" w14:textId="77777777" w:rsidR="009F0363" w:rsidRPr="003521C2" w:rsidRDefault="009F0363" w:rsidP="00A602E9">
                  <w:pPr>
                    <w:pStyle w:val="rowtabella0"/>
                    <w:jc w:val="center"/>
                    <w:rPr>
                      <w:color w:val="002060"/>
                    </w:rPr>
                  </w:pPr>
                  <w:r w:rsidRPr="003521C2">
                    <w:rPr>
                      <w:color w:val="002060"/>
                    </w:rPr>
                    <w:t> </w:t>
                  </w:r>
                </w:p>
              </w:tc>
            </w:tr>
            <w:tr w:rsidR="009F0363" w:rsidRPr="003521C2" w14:paraId="3D7B7350"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A5F11B" w14:textId="77777777" w:rsidR="009F0363" w:rsidRPr="003521C2" w:rsidRDefault="009F0363" w:rsidP="00A602E9">
                  <w:pPr>
                    <w:pStyle w:val="rowtabella0"/>
                    <w:rPr>
                      <w:color w:val="002060"/>
                    </w:rPr>
                  </w:pPr>
                  <w:r w:rsidRPr="003521C2">
                    <w:rPr>
                      <w:color w:val="002060"/>
                    </w:rPr>
                    <w:t>FUTSAL OTTRANO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1F5EDE" w14:textId="77777777" w:rsidR="009F0363" w:rsidRPr="003521C2" w:rsidRDefault="009F0363" w:rsidP="00A602E9">
                  <w:pPr>
                    <w:pStyle w:val="rowtabella0"/>
                    <w:rPr>
                      <w:color w:val="002060"/>
                    </w:rPr>
                  </w:pPr>
                  <w:r w:rsidRPr="003521C2">
                    <w:rPr>
                      <w:color w:val="002060"/>
                    </w:rPr>
                    <w:t>- UNION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873E1F" w14:textId="77777777" w:rsidR="009F0363" w:rsidRPr="003521C2" w:rsidRDefault="009F0363" w:rsidP="00A602E9">
                  <w:pPr>
                    <w:pStyle w:val="rowtabella0"/>
                    <w:jc w:val="center"/>
                    <w:rPr>
                      <w:color w:val="002060"/>
                    </w:rPr>
                  </w:pPr>
                  <w:r w:rsidRPr="003521C2">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66EC13" w14:textId="77777777" w:rsidR="009F0363" w:rsidRPr="003521C2" w:rsidRDefault="009F0363" w:rsidP="00A602E9">
                  <w:pPr>
                    <w:pStyle w:val="rowtabella0"/>
                    <w:jc w:val="center"/>
                    <w:rPr>
                      <w:color w:val="002060"/>
                    </w:rPr>
                  </w:pPr>
                  <w:r w:rsidRPr="003521C2">
                    <w:rPr>
                      <w:color w:val="002060"/>
                    </w:rPr>
                    <w:t> </w:t>
                  </w:r>
                </w:p>
              </w:tc>
            </w:tr>
            <w:tr w:rsidR="009F0363" w:rsidRPr="003521C2" w14:paraId="3176F432"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0398CE" w14:textId="77777777" w:rsidR="009F0363" w:rsidRPr="003521C2" w:rsidRDefault="009F0363" w:rsidP="00A602E9">
                  <w:pPr>
                    <w:pStyle w:val="rowtabella0"/>
                    <w:rPr>
                      <w:color w:val="002060"/>
                    </w:rPr>
                  </w:pPr>
                  <w:r w:rsidRPr="003521C2">
                    <w:rPr>
                      <w:color w:val="002060"/>
                    </w:rPr>
                    <w:t>(1) 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0A0162" w14:textId="77777777" w:rsidR="009F0363" w:rsidRPr="003521C2" w:rsidRDefault="009F0363" w:rsidP="00A602E9">
                  <w:pPr>
                    <w:pStyle w:val="rowtabella0"/>
                    <w:rPr>
                      <w:color w:val="002060"/>
                    </w:rPr>
                  </w:pPr>
                  <w:r w:rsidRPr="003521C2">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E3F1AD" w14:textId="77777777" w:rsidR="009F0363" w:rsidRPr="003521C2" w:rsidRDefault="009F0363" w:rsidP="00A602E9">
                  <w:pPr>
                    <w:pStyle w:val="rowtabella0"/>
                    <w:jc w:val="center"/>
                    <w:rPr>
                      <w:color w:val="002060"/>
                    </w:rPr>
                  </w:pPr>
                  <w:r w:rsidRPr="003521C2">
                    <w:rPr>
                      <w:color w:val="002060"/>
                    </w:rP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BB7B54" w14:textId="77777777" w:rsidR="009F0363" w:rsidRPr="003521C2" w:rsidRDefault="009F0363" w:rsidP="00A602E9">
                  <w:pPr>
                    <w:pStyle w:val="rowtabella0"/>
                    <w:jc w:val="center"/>
                    <w:rPr>
                      <w:color w:val="002060"/>
                    </w:rPr>
                  </w:pPr>
                  <w:r w:rsidRPr="003521C2">
                    <w:rPr>
                      <w:color w:val="002060"/>
                    </w:rPr>
                    <w:t> </w:t>
                  </w:r>
                </w:p>
              </w:tc>
            </w:tr>
            <w:tr w:rsidR="009F0363" w:rsidRPr="003521C2" w14:paraId="286E4625"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830239" w14:textId="77777777" w:rsidR="009F0363" w:rsidRPr="003521C2" w:rsidRDefault="009F0363" w:rsidP="00A602E9">
                  <w:pPr>
                    <w:pStyle w:val="rowtabella0"/>
                    <w:rPr>
                      <w:color w:val="002060"/>
                    </w:rPr>
                  </w:pPr>
                  <w:r w:rsidRPr="003521C2">
                    <w:rPr>
                      <w:color w:val="002060"/>
                    </w:rPr>
                    <w:t>(1) OSIMO STAZIONE SSD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F9194D" w14:textId="77777777" w:rsidR="009F0363" w:rsidRPr="003521C2" w:rsidRDefault="009F0363" w:rsidP="00A602E9">
                  <w:pPr>
                    <w:pStyle w:val="rowtabella0"/>
                    <w:rPr>
                      <w:color w:val="002060"/>
                    </w:rPr>
                  </w:pPr>
                  <w:r w:rsidRPr="003521C2">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4C7B96" w14:textId="77777777" w:rsidR="009F0363" w:rsidRPr="003521C2" w:rsidRDefault="009F0363" w:rsidP="00A602E9">
                  <w:pPr>
                    <w:pStyle w:val="rowtabella0"/>
                    <w:jc w:val="center"/>
                    <w:rPr>
                      <w:color w:val="002060"/>
                    </w:rPr>
                  </w:pPr>
                  <w:r w:rsidRPr="003521C2">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2DF073" w14:textId="77777777" w:rsidR="009F0363" w:rsidRPr="003521C2" w:rsidRDefault="009F0363" w:rsidP="00A602E9">
                  <w:pPr>
                    <w:pStyle w:val="rowtabella0"/>
                    <w:jc w:val="center"/>
                    <w:rPr>
                      <w:color w:val="002060"/>
                    </w:rPr>
                  </w:pPr>
                  <w:r w:rsidRPr="003521C2">
                    <w:rPr>
                      <w:color w:val="002060"/>
                    </w:rPr>
                    <w:t> </w:t>
                  </w:r>
                </w:p>
              </w:tc>
            </w:tr>
            <w:tr w:rsidR="009F0363" w:rsidRPr="003521C2" w14:paraId="30C244A0"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85AF2B" w14:textId="77777777" w:rsidR="009F0363" w:rsidRPr="003521C2" w:rsidRDefault="009F0363" w:rsidP="00A602E9">
                  <w:pPr>
                    <w:pStyle w:val="rowtabella0"/>
                    <w:rPr>
                      <w:color w:val="002060"/>
                    </w:rPr>
                  </w:pPr>
                  <w:r w:rsidRPr="003521C2">
                    <w:rPr>
                      <w:color w:val="002060"/>
                    </w:rPr>
                    <w:t>POLISPORTIVA FUTURA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9DC12B" w14:textId="77777777" w:rsidR="009F0363" w:rsidRPr="003521C2" w:rsidRDefault="009F0363" w:rsidP="00A602E9">
                  <w:pPr>
                    <w:pStyle w:val="rowtabella0"/>
                    <w:rPr>
                      <w:color w:val="002060"/>
                    </w:rPr>
                  </w:pPr>
                  <w:r w:rsidRPr="003521C2">
                    <w:rPr>
                      <w:color w:val="002060"/>
                    </w:rPr>
                    <w:t>- POLISPORTIVA S.C. LORETO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08391B" w14:textId="77777777" w:rsidR="009F0363" w:rsidRPr="003521C2" w:rsidRDefault="009F0363" w:rsidP="00A602E9">
                  <w:pPr>
                    <w:pStyle w:val="rowtabella0"/>
                    <w:jc w:val="center"/>
                    <w:rPr>
                      <w:color w:val="002060"/>
                    </w:rPr>
                  </w:pPr>
                  <w:r w:rsidRPr="003521C2">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839A47" w14:textId="77777777" w:rsidR="009F0363" w:rsidRPr="003521C2" w:rsidRDefault="009F0363" w:rsidP="00A602E9">
                  <w:pPr>
                    <w:pStyle w:val="rowtabella0"/>
                    <w:jc w:val="center"/>
                    <w:rPr>
                      <w:color w:val="002060"/>
                    </w:rPr>
                  </w:pPr>
                  <w:r w:rsidRPr="003521C2">
                    <w:rPr>
                      <w:color w:val="002060"/>
                    </w:rPr>
                    <w:t> </w:t>
                  </w:r>
                </w:p>
              </w:tc>
            </w:tr>
            <w:tr w:rsidR="009F0363" w:rsidRPr="003521C2" w14:paraId="326AE8E0" w14:textId="77777777" w:rsidTr="00A602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CF75C2" w14:textId="77777777" w:rsidR="009F0363" w:rsidRPr="003521C2" w:rsidRDefault="009F0363" w:rsidP="00A602E9">
                  <w:pPr>
                    <w:pStyle w:val="rowtabella0"/>
                    <w:rPr>
                      <w:color w:val="002060"/>
                    </w:rPr>
                  </w:pPr>
                  <w:r w:rsidRPr="003521C2">
                    <w:rPr>
                      <w:color w:val="002060"/>
                    </w:rPr>
                    <w:t>(2) RIPE SAN GINESIO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56B54" w14:textId="77777777" w:rsidR="009F0363" w:rsidRPr="003521C2" w:rsidRDefault="009F0363" w:rsidP="00A602E9">
                  <w:pPr>
                    <w:pStyle w:val="rowtabella0"/>
                    <w:rPr>
                      <w:color w:val="002060"/>
                    </w:rPr>
                  </w:pPr>
                  <w:r w:rsidRPr="003521C2">
                    <w:rPr>
                      <w:color w:val="002060"/>
                    </w:rPr>
                    <w:t>- IMBRECCIATA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536186" w14:textId="77777777" w:rsidR="009F0363" w:rsidRPr="003521C2" w:rsidRDefault="009F0363" w:rsidP="00A602E9">
                  <w:pPr>
                    <w:pStyle w:val="rowtabella0"/>
                    <w:jc w:val="center"/>
                    <w:rPr>
                      <w:color w:val="002060"/>
                    </w:rPr>
                  </w:pPr>
                  <w:r w:rsidRPr="003521C2">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D13854" w14:textId="77777777" w:rsidR="009F0363" w:rsidRPr="003521C2" w:rsidRDefault="009F0363" w:rsidP="00A602E9">
                  <w:pPr>
                    <w:pStyle w:val="rowtabella0"/>
                    <w:jc w:val="center"/>
                    <w:rPr>
                      <w:color w:val="002060"/>
                    </w:rPr>
                  </w:pPr>
                  <w:r w:rsidRPr="003521C2">
                    <w:rPr>
                      <w:color w:val="002060"/>
                    </w:rPr>
                    <w:t> </w:t>
                  </w:r>
                </w:p>
              </w:tc>
            </w:tr>
            <w:tr w:rsidR="009F0363" w:rsidRPr="003521C2" w14:paraId="77DB8FDE" w14:textId="77777777" w:rsidTr="00A602E9">
              <w:tc>
                <w:tcPr>
                  <w:tcW w:w="4700" w:type="dxa"/>
                  <w:gridSpan w:val="4"/>
                  <w:tcBorders>
                    <w:top w:val="nil"/>
                    <w:left w:val="nil"/>
                    <w:bottom w:val="nil"/>
                    <w:right w:val="nil"/>
                  </w:tcBorders>
                  <w:tcMar>
                    <w:top w:w="20" w:type="dxa"/>
                    <w:left w:w="20" w:type="dxa"/>
                    <w:bottom w:w="20" w:type="dxa"/>
                    <w:right w:w="20" w:type="dxa"/>
                  </w:tcMar>
                  <w:vAlign w:val="center"/>
                  <w:hideMark/>
                </w:tcPr>
                <w:p w14:paraId="4A74A49A" w14:textId="77777777" w:rsidR="009F0363" w:rsidRPr="003521C2" w:rsidRDefault="009F0363" w:rsidP="00A602E9">
                  <w:pPr>
                    <w:pStyle w:val="rowtabella0"/>
                    <w:rPr>
                      <w:color w:val="002060"/>
                    </w:rPr>
                  </w:pPr>
                  <w:r w:rsidRPr="003521C2">
                    <w:rPr>
                      <w:color w:val="002060"/>
                    </w:rPr>
                    <w:t>(1) - disputata il 21/03/2026</w:t>
                  </w:r>
                </w:p>
              </w:tc>
            </w:tr>
            <w:tr w:rsidR="009F0363" w:rsidRPr="003521C2" w14:paraId="3DAB9C49" w14:textId="77777777" w:rsidTr="00A602E9">
              <w:tc>
                <w:tcPr>
                  <w:tcW w:w="4700" w:type="dxa"/>
                  <w:gridSpan w:val="4"/>
                  <w:tcBorders>
                    <w:top w:val="nil"/>
                    <w:left w:val="nil"/>
                    <w:bottom w:val="nil"/>
                    <w:right w:val="nil"/>
                  </w:tcBorders>
                  <w:tcMar>
                    <w:top w:w="20" w:type="dxa"/>
                    <w:left w:w="20" w:type="dxa"/>
                    <w:bottom w:w="20" w:type="dxa"/>
                    <w:right w:w="20" w:type="dxa"/>
                  </w:tcMar>
                  <w:vAlign w:val="center"/>
                  <w:hideMark/>
                </w:tcPr>
                <w:p w14:paraId="3D2B3561" w14:textId="77777777" w:rsidR="009F0363" w:rsidRPr="003521C2" w:rsidRDefault="009F0363" w:rsidP="00A602E9">
                  <w:pPr>
                    <w:pStyle w:val="rowtabella0"/>
                    <w:rPr>
                      <w:color w:val="002060"/>
                    </w:rPr>
                  </w:pPr>
                  <w:r w:rsidRPr="003521C2">
                    <w:rPr>
                      <w:color w:val="002060"/>
                    </w:rPr>
                    <w:t>(2) - disputata il 19/03/2026</w:t>
                  </w:r>
                </w:p>
              </w:tc>
            </w:tr>
          </w:tbl>
          <w:p w14:paraId="7B977262" w14:textId="77777777" w:rsidR="009F0363" w:rsidRPr="003521C2" w:rsidRDefault="009F0363" w:rsidP="00A602E9">
            <w:pPr>
              <w:rPr>
                <w:color w:val="002060"/>
              </w:rPr>
            </w:pPr>
          </w:p>
        </w:tc>
      </w:tr>
    </w:tbl>
    <w:p w14:paraId="78327AFA" w14:textId="77777777" w:rsidR="009F0363" w:rsidRPr="003521C2" w:rsidRDefault="009F0363" w:rsidP="009F036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F0363" w:rsidRPr="003521C2" w14:paraId="490499B1" w14:textId="77777777" w:rsidTr="00A602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F0363" w:rsidRPr="003521C2" w14:paraId="2017A717" w14:textId="77777777" w:rsidTr="00A602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4B099" w14:textId="77777777" w:rsidR="009F0363" w:rsidRPr="003521C2" w:rsidRDefault="009F0363" w:rsidP="00A602E9">
                  <w:pPr>
                    <w:pStyle w:val="headertabella0"/>
                    <w:rPr>
                      <w:color w:val="002060"/>
                    </w:rPr>
                  </w:pPr>
                  <w:r w:rsidRPr="003521C2">
                    <w:rPr>
                      <w:color w:val="002060"/>
                    </w:rPr>
                    <w:t>GIRONE E - 9 Giornata - R</w:t>
                  </w:r>
                </w:p>
              </w:tc>
            </w:tr>
            <w:tr w:rsidR="009F0363" w:rsidRPr="003521C2" w14:paraId="6E571A75" w14:textId="77777777" w:rsidTr="00A602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71D819" w14:textId="77777777" w:rsidR="009F0363" w:rsidRPr="003521C2" w:rsidRDefault="009F0363" w:rsidP="00A602E9">
                  <w:pPr>
                    <w:pStyle w:val="rowtabella0"/>
                    <w:rPr>
                      <w:color w:val="002060"/>
                    </w:rPr>
                  </w:pPr>
                  <w:r w:rsidRPr="003521C2">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7C2082" w14:textId="77777777" w:rsidR="009F0363" w:rsidRPr="003521C2" w:rsidRDefault="009F0363" w:rsidP="00A602E9">
                  <w:pPr>
                    <w:pStyle w:val="rowtabella0"/>
                    <w:rPr>
                      <w:color w:val="002060"/>
                    </w:rPr>
                  </w:pPr>
                  <w:r w:rsidRPr="003521C2">
                    <w:rPr>
                      <w:color w:val="002060"/>
                    </w:rPr>
                    <w:t xml:space="preserve">- </w:t>
                  </w:r>
                  <w:proofErr w:type="gramStart"/>
                  <w:r w:rsidRPr="003521C2">
                    <w:rPr>
                      <w:color w:val="002060"/>
                    </w:rPr>
                    <w:t>CITTA</w:t>
                  </w:r>
                  <w:proofErr w:type="gramEnd"/>
                  <w:r w:rsidRPr="003521C2">
                    <w:rPr>
                      <w:color w:val="002060"/>
                    </w:rPr>
                    <w:t xml:space="preserve"> DI MARTINSICURO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7E481" w14:textId="77777777" w:rsidR="009F0363" w:rsidRPr="003521C2" w:rsidRDefault="009F0363" w:rsidP="00A602E9">
                  <w:pPr>
                    <w:pStyle w:val="rowtabella0"/>
                    <w:jc w:val="center"/>
                    <w:rPr>
                      <w:color w:val="002060"/>
                    </w:rPr>
                  </w:pPr>
                  <w:r w:rsidRPr="003521C2">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061B6D" w14:textId="77777777" w:rsidR="009F0363" w:rsidRPr="003521C2" w:rsidRDefault="009F0363" w:rsidP="00A602E9">
                  <w:pPr>
                    <w:pStyle w:val="rowtabella0"/>
                    <w:jc w:val="center"/>
                    <w:rPr>
                      <w:color w:val="002060"/>
                    </w:rPr>
                  </w:pPr>
                  <w:r w:rsidRPr="003521C2">
                    <w:rPr>
                      <w:color w:val="002060"/>
                    </w:rPr>
                    <w:t> </w:t>
                  </w:r>
                </w:p>
              </w:tc>
            </w:tr>
            <w:tr w:rsidR="009F0363" w:rsidRPr="003521C2" w14:paraId="1632A947"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9EF012" w14:textId="77777777" w:rsidR="009F0363" w:rsidRPr="003521C2" w:rsidRDefault="009F0363" w:rsidP="00A602E9">
                  <w:pPr>
                    <w:pStyle w:val="rowtabella0"/>
                    <w:rPr>
                      <w:color w:val="002060"/>
                    </w:rPr>
                  </w:pPr>
                  <w:r w:rsidRPr="003521C2">
                    <w:rPr>
                      <w:color w:val="002060"/>
                    </w:rPr>
                    <w:t xml:space="preserve">CALCIO </w:t>
                  </w:r>
                  <w:proofErr w:type="gramStart"/>
                  <w:r w:rsidRPr="003521C2">
                    <w:rPr>
                      <w:color w:val="002060"/>
                    </w:rPr>
                    <w:t>S.ELPIDIO</w:t>
                  </w:r>
                  <w:proofErr w:type="gramEnd"/>
                  <w:r w:rsidRPr="003521C2">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6C95DD" w14:textId="77777777" w:rsidR="009F0363" w:rsidRPr="003521C2" w:rsidRDefault="009F0363" w:rsidP="00A602E9">
                  <w:pPr>
                    <w:pStyle w:val="rowtabella0"/>
                    <w:rPr>
                      <w:color w:val="002060"/>
                    </w:rPr>
                  </w:pPr>
                  <w:r w:rsidRPr="003521C2">
                    <w:rPr>
                      <w:color w:val="002060"/>
                    </w:rPr>
                    <w:t>- POLISPORTIVA RIPATRANSONE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BE2963" w14:textId="77777777" w:rsidR="009F0363" w:rsidRPr="003521C2" w:rsidRDefault="009F0363" w:rsidP="00A602E9">
                  <w:pPr>
                    <w:pStyle w:val="rowtabella0"/>
                    <w:jc w:val="center"/>
                    <w:rPr>
                      <w:color w:val="002060"/>
                    </w:rPr>
                  </w:pPr>
                  <w:r w:rsidRPr="003521C2">
                    <w:rPr>
                      <w:color w:val="002060"/>
                    </w:rPr>
                    <w:t>9 - 5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46763B" w14:textId="77777777" w:rsidR="009F0363" w:rsidRPr="003521C2" w:rsidRDefault="009F0363" w:rsidP="00A602E9">
                  <w:pPr>
                    <w:pStyle w:val="rowtabella0"/>
                    <w:jc w:val="center"/>
                    <w:rPr>
                      <w:color w:val="002060"/>
                    </w:rPr>
                  </w:pPr>
                  <w:r w:rsidRPr="003521C2">
                    <w:rPr>
                      <w:color w:val="002060"/>
                    </w:rPr>
                    <w:t> </w:t>
                  </w:r>
                </w:p>
              </w:tc>
            </w:tr>
            <w:tr w:rsidR="009F0363" w:rsidRPr="003521C2" w14:paraId="5592B158"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94B53A" w14:textId="77777777" w:rsidR="009F0363" w:rsidRPr="003521C2" w:rsidRDefault="009F0363" w:rsidP="00A602E9">
                  <w:pPr>
                    <w:pStyle w:val="rowtabella0"/>
                    <w:rPr>
                      <w:color w:val="002060"/>
                    </w:rPr>
                  </w:pPr>
                  <w:r w:rsidRPr="003521C2">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F940E5" w14:textId="77777777" w:rsidR="009F0363" w:rsidRPr="003521C2" w:rsidRDefault="009F0363" w:rsidP="00A602E9">
                  <w:pPr>
                    <w:pStyle w:val="rowtabella0"/>
                    <w:rPr>
                      <w:color w:val="002060"/>
                    </w:rPr>
                  </w:pPr>
                  <w:r w:rsidRPr="003521C2">
                    <w:rPr>
                      <w:color w:val="002060"/>
                    </w:rPr>
                    <w:t>- ACQUAVIVA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3B6E54" w14:textId="77777777" w:rsidR="009F0363" w:rsidRPr="003521C2" w:rsidRDefault="009F0363" w:rsidP="00A602E9">
                  <w:pPr>
                    <w:pStyle w:val="rowtabella0"/>
                    <w:jc w:val="center"/>
                    <w:rPr>
                      <w:color w:val="002060"/>
                    </w:rPr>
                  </w:pPr>
                  <w:r w:rsidRPr="003521C2">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045DE4" w14:textId="77777777" w:rsidR="009F0363" w:rsidRPr="003521C2" w:rsidRDefault="009F0363" w:rsidP="00A602E9">
                  <w:pPr>
                    <w:pStyle w:val="rowtabella0"/>
                    <w:jc w:val="center"/>
                    <w:rPr>
                      <w:color w:val="002060"/>
                    </w:rPr>
                  </w:pPr>
                  <w:r w:rsidRPr="003521C2">
                    <w:rPr>
                      <w:color w:val="002060"/>
                    </w:rPr>
                    <w:t> </w:t>
                  </w:r>
                </w:p>
              </w:tc>
            </w:tr>
            <w:tr w:rsidR="009F0363" w:rsidRPr="003521C2" w14:paraId="21CF8F92"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AA5BAD" w14:textId="77777777" w:rsidR="009F0363" w:rsidRPr="003521C2" w:rsidRDefault="009F0363" w:rsidP="00A602E9">
                  <w:pPr>
                    <w:pStyle w:val="rowtabella0"/>
                    <w:rPr>
                      <w:color w:val="002060"/>
                    </w:rPr>
                  </w:pPr>
                  <w:r w:rsidRPr="003521C2">
                    <w:rPr>
                      <w:color w:val="002060"/>
                    </w:rPr>
                    <w:t>FROGS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8BEC77" w14:textId="77777777" w:rsidR="009F0363" w:rsidRPr="003521C2" w:rsidRDefault="009F0363" w:rsidP="00A602E9">
                  <w:pPr>
                    <w:pStyle w:val="rowtabella0"/>
                    <w:rPr>
                      <w:color w:val="002060"/>
                    </w:rPr>
                  </w:pPr>
                  <w:r w:rsidRPr="003521C2">
                    <w:rPr>
                      <w:color w:val="002060"/>
                    </w:rPr>
                    <w:t>- CSI MONTEFIORE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FB6B5E" w14:textId="77777777" w:rsidR="009F0363" w:rsidRPr="003521C2" w:rsidRDefault="009F0363" w:rsidP="00A602E9">
                  <w:pPr>
                    <w:pStyle w:val="rowtabella0"/>
                    <w:jc w:val="center"/>
                    <w:rPr>
                      <w:color w:val="002060"/>
                    </w:rPr>
                  </w:pPr>
                  <w:r w:rsidRPr="003521C2">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52E2B1" w14:textId="77777777" w:rsidR="009F0363" w:rsidRPr="003521C2" w:rsidRDefault="009F0363" w:rsidP="00A602E9">
                  <w:pPr>
                    <w:pStyle w:val="rowtabella0"/>
                    <w:jc w:val="center"/>
                    <w:rPr>
                      <w:color w:val="002060"/>
                    </w:rPr>
                  </w:pPr>
                  <w:r w:rsidRPr="003521C2">
                    <w:rPr>
                      <w:color w:val="002060"/>
                    </w:rPr>
                    <w:t> </w:t>
                  </w:r>
                </w:p>
              </w:tc>
            </w:tr>
            <w:tr w:rsidR="009F0363" w:rsidRPr="003521C2" w14:paraId="12D93794"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C3A3C4" w14:textId="77777777" w:rsidR="009F0363" w:rsidRPr="003521C2" w:rsidRDefault="009F0363" w:rsidP="00A602E9">
                  <w:pPr>
                    <w:pStyle w:val="rowtabella0"/>
                    <w:rPr>
                      <w:color w:val="002060"/>
                    </w:rPr>
                  </w:pPr>
                  <w:r w:rsidRPr="003521C2">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6E53DF" w14:textId="77777777" w:rsidR="009F0363" w:rsidRPr="003521C2" w:rsidRDefault="009F0363" w:rsidP="00A602E9">
                  <w:pPr>
                    <w:pStyle w:val="rowtabella0"/>
                    <w:rPr>
                      <w:color w:val="002060"/>
                    </w:rPr>
                  </w:pPr>
                  <w:r w:rsidRPr="003521C2">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94584C" w14:textId="77777777" w:rsidR="009F0363" w:rsidRPr="003521C2" w:rsidRDefault="009F0363" w:rsidP="00A602E9">
                  <w:pPr>
                    <w:pStyle w:val="rowtabella0"/>
                    <w:jc w:val="center"/>
                    <w:rPr>
                      <w:color w:val="002060"/>
                    </w:rPr>
                  </w:pPr>
                  <w:r w:rsidRPr="003521C2">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0C1D9F" w14:textId="77777777" w:rsidR="009F0363" w:rsidRPr="003521C2" w:rsidRDefault="009F0363" w:rsidP="00A602E9">
                  <w:pPr>
                    <w:pStyle w:val="rowtabella0"/>
                    <w:jc w:val="center"/>
                    <w:rPr>
                      <w:color w:val="002060"/>
                    </w:rPr>
                  </w:pPr>
                  <w:r w:rsidRPr="003521C2">
                    <w:rPr>
                      <w:color w:val="002060"/>
                    </w:rPr>
                    <w:t> </w:t>
                  </w:r>
                </w:p>
              </w:tc>
            </w:tr>
            <w:tr w:rsidR="009F0363" w:rsidRPr="003521C2" w14:paraId="3869FF5C" w14:textId="77777777" w:rsidTr="00A602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35E1F0" w14:textId="77777777" w:rsidR="009F0363" w:rsidRPr="003521C2" w:rsidRDefault="009F0363" w:rsidP="00A602E9">
                  <w:pPr>
                    <w:pStyle w:val="rowtabella0"/>
                    <w:rPr>
                      <w:color w:val="002060"/>
                    </w:rPr>
                  </w:pPr>
                  <w:r w:rsidRPr="003521C2">
                    <w:rPr>
                      <w:color w:val="002060"/>
                    </w:rPr>
                    <w:t>TRIBALCIO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297E5E" w14:textId="77777777" w:rsidR="009F0363" w:rsidRPr="003521C2" w:rsidRDefault="009F0363" w:rsidP="00A602E9">
                  <w:pPr>
                    <w:pStyle w:val="rowtabella0"/>
                    <w:rPr>
                      <w:color w:val="002060"/>
                    </w:rPr>
                  </w:pPr>
                  <w:r w:rsidRPr="003521C2">
                    <w:rPr>
                      <w:color w:val="002060"/>
                    </w:rPr>
                    <w:t>- VAL TENNA UNITED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E1AF3E" w14:textId="77777777" w:rsidR="009F0363" w:rsidRPr="003521C2" w:rsidRDefault="009F0363" w:rsidP="00A602E9">
                  <w:pPr>
                    <w:pStyle w:val="rowtabella0"/>
                    <w:jc w:val="center"/>
                    <w:rPr>
                      <w:color w:val="002060"/>
                    </w:rPr>
                  </w:pPr>
                  <w:r w:rsidRPr="003521C2">
                    <w:rPr>
                      <w:color w:val="002060"/>
                    </w:rPr>
                    <w:t>1 - 10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0CC839" w14:textId="77777777" w:rsidR="009F0363" w:rsidRPr="003521C2" w:rsidRDefault="009F0363" w:rsidP="00A602E9">
                  <w:pPr>
                    <w:pStyle w:val="rowtabella0"/>
                    <w:jc w:val="center"/>
                    <w:rPr>
                      <w:color w:val="002060"/>
                    </w:rPr>
                  </w:pPr>
                  <w:r w:rsidRPr="003521C2">
                    <w:rPr>
                      <w:color w:val="002060"/>
                    </w:rPr>
                    <w:t> </w:t>
                  </w:r>
                </w:p>
              </w:tc>
            </w:tr>
          </w:tbl>
          <w:p w14:paraId="55763F4B" w14:textId="77777777" w:rsidR="009F0363" w:rsidRPr="003521C2" w:rsidRDefault="009F0363" w:rsidP="00A602E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F0363" w:rsidRPr="003521C2" w14:paraId="6CF9B6A5" w14:textId="77777777" w:rsidTr="00A602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6F60A" w14:textId="77777777" w:rsidR="009F0363" w:rsidRPr="003521C2" w:rsidRDefault="009F0363" w:rsidP="00A602E9">
                  <w:pPr>
                    <w:pStyle w:val="headertabella0"/>
                    <w:rPr>
                      <w:color w:val="002060"/>
                    </w:rPr>
                  </w:pPr>
                  <w:r w:rsidRPr="003521C2">
                    <w:rPr>
                      <w:color w:val="002060"/>
                    </w:rPr>
                    <w:t>GIRONE F - 9 Giornata - R</w:t>
                  </w:r>
                </w:p>
              </w:tc>
            </w:tr>
            <w:tr w:rsidR="009F0363" w:rsidRPr="003521C2" w14:paraId="776D1C41" w14:textId="77777777" w:rsidTr="00A602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E0D00D" w14:textId="77777777" w:rsidR="009F0363" w:rsidRPr="003521C2" w:rsidRDefault="009F0363" w:rsidP="00A602E9">
                  <w:pPr>
                    <w:pStyle w:val="rowtabella0"/>
                    <w:rPr>
                      <w:color w:val="002060"/>
                    </w:rPr>
                  </w:pPr>
                  <w:r w:rsidRPr="003521C2">
                    <w:rPr>
                      <w:color w:val="002060"/>
                    </w:rPr>
                    <w:t>ACCUMOLI GANG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9A6328" w14:textId="77777777" w:rsidR="009F0363" w:rsidRPr="003521C2" w:rsidRDefault="009F0363" w:rsidP="00A602E9">
                  <w:pPr>
                    <w:pStyle w:val="rowtabella0"/>
                    <w:rPr>
                      <w:color w:val="002060"/>
                    </w:rPr>
                  </w:pPr>
                  <w:r w:rsidRPr="003521C2">
                    <w:rPr>
                      <w:color w:val="002060"/>
                    </w:rPr>
                    <w:t>- MANSARDA PAGLIARE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DAC69A" w14:textId="77777777" w:rsidR="009F0363" w:rsidRPr="003521C2" w:rsidRDefault="009F0363" w:rsidP="00A602E9">
                  <w:pPr>
                    <w:pStyle w:val="rowtabella0"/>
                    <w:jc w:val="center"/>
                    <w:rPr>
                      <w:color w:val="002060"/>
                    </w:rPr>
                  </w:pPr>
                  <w:r w:rsidRPr="003521C2">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1F051" w14:textId="77777777" w:rsidR="009F0363" w:rsidRPr="003521C2" w:rsidRDefault="009F0363" w:rsidP="00A602E9">
                  <w:pPr>
                    <w:pStyle w:val="rowtabella0"/>
                    <w:jc w:val="center"/>
                    <w:rPr>
                      <w:color w:val="002060"/>
                    </w:rPr>
                  </w:pPr>
                  <w:r w:rsidRPr="003521C2">
                    <w:rPr>
                      <w:color w:val="002060"/>
                    </w:rPr>
                    <w:t> </w:t>
                  </w:r>
                </w:p>
              </w:tc>
            </w:tr>
            <w:tr w:rsidR="009F0363" w:rsidRPr="003521C2" w14:paraId="7383C965"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E1D8BC" w14:textId="77777777" w:rsidR="009F0363" w:rsidRPr="003521C2" w:rsidRDefault="009F0363" w:rsidP="00A602E9">
                  <w:pPr>
                    <w:pStyle w:val="rowtabella0"/>
                    <w:rPr>
                      <w:color w:val="002060"/>
                    </w:rPr>
                  </w:pPr>
                  <w:r w:rsidRPr="003521C2">
                    <w:rPr>
                      <w:color w:val="002060"/>
                    </w:rPr>
                    <w:t>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44662A" w14:textId="77777777" w:rsidR="009F0363" w:rsidRPr="003521C2" w:rsidRDefault="009F0363" w:rsidP="00A602E9">
                  <w:pPr>
                    <w:pStyle w:val="rowtabella0"/>
                    <w:rPr>
                      <w:color w:val="002060"/>
                    </w:rPr>
                  </w:pPr>
                  <w:r w:rsidRPr="003521C2">
                    <w:rPr>
                      <w:color w:val="002060"/>
                    </w:rPr>
                    <w:t>- FUTSAL COMUNANZA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0FFFC6" w14:textId="77777777" w:rsidR="009F0363" w:rsidRPr="003521C2" w:rsidRDefault="009F0363" w:rsidP="00A602E9">
                  <w:pPr>
                    <w:pStyle w:val="rowtabella0"/>
                    <w:jc w:val="center"/>
                    <w:rPr>
                      <w:color w:val="002060"/>
                    </w:rPr>
                  </w:pPr>
                  <w:r w:rsidRPr="003521C2">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D41058" w14:textId="77777777" w:rsidR="009F0363" w:rsidRPr="003521C2" w:rsidRDefault="009F0363" w:rsidP="00A602E9">
                  <w:pPr>
                    <w:pStyle w:val="rowtabella0"/>
                    <w:jc w:val="center"/>
                    <w:rPr>
                      <w:color w:val="002060"/>
                    </w:rPr>
                  </w:pPr>
                  <w:r w:rsidRPr="003521C2">
                    <w:rPr>
                      <w:color w:val="002060"/>
                    </w:rPr>
                    <w:t> </w:t>
                  </w:r>
                </w:p>
              </w:tc>
            </w:tr>
            <w:tr w:rsidR="009F0363" w:rsidRPr="003521C2" w14:paraId="4FE3B156"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D22832" w14:textId="77777777" w:rsidR="009F0363" w:rsidRPr="003521C2" w:rsidRDefault="009F0363" w:rsidP="00A602E9">
                  <w:pPr>
                    <w:pStyle w:val="rowtabella0"/>
                    <w:rPr>
                      <w:color w:val="002060"/>
                    </w:rPr>
                  </w:pPr>
                  <w:r w:rsidRPr="003521C2">
                    <w:rPr>
                      <w:color w:val="002060"/>
                    </w:rPr>
                    <w:t>CASTIGNANO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5CCD6C" w14:textId="77777777" w:rsidR="009F0363" w:rsidRPr="003521C2" w:rsidRDefault="009F0363" w:rsidP="00A602E9">
                  <w:pPr>
                    <w:pStyle w:val="rowtabella0"/>
                    <w:rPr>
                      <w:color w:val="002060"/>
                    </w:rPr>
                  </w:pPr>
                  <w:r w:rsidRPr="003521C2">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41781D" w14:textId="77777777" w:rsidR="009F0363" w:rsidRPr="003521C2" w:rsidRDefault="009F0363" w:rsidP="00A602E9">
                  <w:pPr>
                    <w:pStyle w:val="rowtabella0"/>
                    <w:jc w:val="center"/>
                    <w:rPr>
                      <w:color w:val="002060"/>
                    </w:rPr>
                  </w:pPr>
                  <w:r w:rsidRPr="003521C2">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A995C6" w14:textId="77777777" w:rsidR="009F0363" w:rsidRPr="003521C2" w:rsidRDefault="009F0363" w:rsidP="00A602E9">
                  <w:pPr>
                    <w:pStyle w:val="rowtabella0"/>
                    <w:jc w:val="center"/>
                    <w:rPr>
                      <w:color w:val="002060"/>
                    </w:rPr>
                  </w:pPr>
                  <w:r w:rsidRPr="003521C2">
                    <w:rPr>
                      <w:color w:val="002060"/>
                    </w:rPr>
                    <w:t> </w:t>
                  </w:r>
                </w:p>
              </w:tc>
            </w:tr>
            <w:tr w:rsidR="009F0363" w:rsidRPr="003521C2" w14:paraId="2536008A"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16FE77" w14:textId="77777777" w:rsidR="009F0363" w:rsidRPr="003521C2" w:rsidRDefault="009F0363" w:rsidP="00A602E9">
                  <w:pPr>
                    <w:pStyle w:val="rowtabella0"/>
                    <w:rPr>
                      <w:color w:val="002060"/>
                    </w:rPr>
                  </w:pPr>
                  <w:r w:rsidRPr="003521C2">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2D0D59" w14:textId="77777777" w:rsidR="009F0363" w:rsidRPr="003521C2" w:rsidRDefault="009F0363" w:rsidP="00A602E9">
                  <w:pPr>
                    <w:pStyle w:val="rowtabella0"/>
                    <w:rPr>
                      <w:color w:val="002060"/>
                    </w:rPr>
                  </w:pPr>
                  <w:r w:rsidRPr="003521C2">
                    <w:rPr>
                      <w:color w:val="002060"/>
                    </w:rPr>
                    <w:t>- CASTORANESE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65DB63" w14:textId="77777777" w:rsidR="009F0363" w:rsidRPr="003521C2" w:rsidRDefault="009F0363" w:rsidP="00A602E9">
                  <w:pPr>
                    <w:pStyle w:val="rowtabella0"/>
                    <w:jc w:val="center"/>
                    <w:rPr>
                      <w:color w:val="002060"/>
                    </w:rPr>
                  </w:pPr>
                  <w:r w:rsidRPr="003521C2">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9E2674" w14:textId="77777777" w:rsidR="009F0363" w:rsidRPr="003521C2" w:rsidRDefault="009F0363" w:rsidP="00A602E9">
                  <w:pPr>
                    <w:pStyle w:val="rowtabella0"/>
                    <w:jc w:val="center"/>
                    <w:rPr>
                      <w:color w:val="002060"/>
                    </w:rPr>
                  </w:pPr>
                  <w:r w:rsidRPr="003521C2">
                    <w:rPr>
                      <w:color w:val="002060"/>
                    </w:rPr>
                    <w:t> </w:t>
                  </w:r>
                </w:p>
              </w:tc>
            </w:tr>
            <w:tr w:rsidR="009F0363" w:rsidRPr="003521C2" w14:paraId="60FC982A"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BF8427" w14:textId="77777777" w:rsidR="009F0363" w:rsidRPr="003521C2" w:rsidRDefault="009F0363" w:rsidP="00A602E9">
                  <w:pPr>
                    <w:pStyle w:val="rowtabella0"/>
                    <w:rPr>
                      <w:color w:val="002060"/>
                    </w:rPr>
                  </w:pPr>
                  <w:r w:rsidRPr="003521C2">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3D93BA" w14:textId="77777777" w:rsidR="009F0363" w:rsidRPr="003521C2" w:rsidRDefault="009F0363" w:rsidP="00A602E9">
                  <w:pPr>
                    <w:pStyle w:val="rowtabella0"/>
                    <w:rPr>
                      <w:color w:val="002060"/>
                    </w:rPr>
                  </w:pPr>
                  <w:r w:rsidRPr="003521C2">
                    <w:rPr>
                      <w:color w:val="002060"/>
                    </w:rPr>
                    <w:t>- POLISPORTIVA VILLA PIGNA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590BF5" w14:textId="77777777" w:rsidR="009F0363" w:rsidRPr="003521C2" w:rsidRDefault="009F0363" w:rsidP="00A602E9">
                  <w:pPr>
                    <w:pStyle w:val="rowtabella0"/>
                    <w:jc w:val="center"/>
                    <w:rPr>
                      <w:color w:val="002060"/>
                    </w:rPr>
                  </w:pPr>
                  <w:r w:rsidRPr="003521C2">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2C711F" w14:textId="77777777" w:rsidR="009F0363" w:rsidRPr="003521C2" w:rsidRDefault="009F0363" w:rsidP="00A602E9">
                  <w:pPr>
                    <w:pStyle w:val="rowtabella0"/>
                    <w:jc w:val="center"/>
                    <w:rPr>
                      <w:color w:val="002060"/>
                    </w:rPr>
                  </w:pPr>
                  <w:r w:rsidRPr="003521C2">
                    <w:rPr>
                      <w:color w:val="002060"/>
                    </w:rPr>
                    <w:t> </w:t>
                  </w:r>
                </w:p>
              </w:tc>
            </w:tr>
            <w:tr w:rsidR="009F0363" w:rsidRPr="003521C2" w14:paraId="7A08D502" w14:textId="77777777" w:rsidTr="00A602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665E4B" w14:textId="77777777" w:rsidR="009F0363" w:rsidRPr="003521C2" w:rsidRDefault="009F0363" w:rsidP="00A602E9">
                  <w:pPr>
                    <w:pStyle w:val="rowtabella0"/>
                    <w:rPr>
                      <w:color w:val="002060"/>
                    </w:rPr>
                  </w:pPr>
                  <w:r w:rsidRPr="003521C2">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3C57AF" w14:textId="77777777" w:rsidR="009F0363" w:rsidRPr="003521C2" w:rsidRDefault="009F0363" w:rsidP="00A602E9">
                  <w:pPr>
                    <w:pStyle w:val="rowtabella0"/>
                    <w:rPr>
                      <w:color w:val="002060"/>
                    </w:rPr>
                  </w:pPr>
                  <w:r w:rsidRPr="003521C2">
                    <w:rPr>
                      <w:color w:val="002060"/>
                    </w:rPr>
                    <w:t>- RIPABERARDA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FCB8C1" w14:textId="77777777" w:rsidR="009F0363" w:rsidRPr="003521C2" w:rsidRDefault="009F0363" w:rsidP="00A602E9">
                  <w:pPr>
                    <w:pStyle w:val="rowtabella0"/>
                    <w:jc w:val="center"/>
                    <w:rPr>
                      <w:color w:val="002060"/>
                    </w:rPr>
                  </w:pPr>
                  <w:r w:rsidRPr="003521C2">
                    <w:rPr>
                      <w:color w:val="002060"/>
                    </w:rPr>
                    <w:t>7 - 5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489856" w14:textId="77777777" w:rsidR="009F0363" w:rsidRPr="003521C2" w:rsidRDefault="009F0363" w:rsidP="00A602E9">
                  <w:pPr>
                    <w:pStyle w:val="rowtabella0"/>
                    <w:jc w:val="center"/>
                    <w:rPr>
                      <w:color w:val="002060"/>
                    </w:rPr>
                  </w:pPr>
                  <w:r w:rsidRPr="003521C2">
                    <w:rPr>
                      <w:color w:val="002060"/>
                    </w:rPr>
                    <w:t> </w:t>
                  </w:r>
                </w:p>
              </w:tc>
            </w:tr>
            <w:tr w:rsidR="009F0363" w:rsidRPr="003521C2" w14:paraId="29BF724F" w14:textId="77777777" w:rsidTr="00A602E9">
              <w:tc>
                <w:tcPr>
                  <w:tcW w:w="4700" w:type="dxa"/>
                  <w:gridSpan w:val="4"/>
                  <w:tcBorders>
                    <w:top w:val="nil"/>
                    <w:left w:val="nil"/>
                    <w:bottom w:val="nil"/>
                    <w:right w:val="nil"/>
                  </w:tcBorders>
                  <w:tcMar>
                    <w:top w:w="20" w:type="dxa"/>
                    <w:left w:w="20" w:type="dxa"/>
                    <w:bottom w:w="20" w:type="dxa"/>
                    <w:right w:w="20" w:type="dxa"/>
                  </w:tcMar>
                  <w:vAlign w:val="center"/>
                  <w:hideMark/>
                </w:tcPr>
                <w:p w14:paraId="3FE0AFA7" w14:textId="77777777" w:rsidR="009F0363" w:rsidRPr="003521C2" w:rsidRDefault="009F0363" w:rsidP="00A602E9">
                  <w:pPr>
                    <w:pStyle w:val="rowtabella0"/>
                    <w:rPr>
                      <w:color w:val="002060"/>
                    </w:rPr>
                  </w:pPr>
                  <w:r w:rsidRPr="003521C2">
                    <w:rPr>
                      <w:color w:val="002060"/>
                    </w:rPr>
                    <w:t>(1) - disputata il 21/03/2026</w:t>
                  </w:r>
                </w:p>
              </w:tc>
            </w:tr>
          </w:tbl>
          <w:p w14:paraId="309115F8" w14:textId="77777777" w:rsidR="009F0363" w:rsidRPr="003521C2" w:rsidRDefault="009F0363" w:rsidP="00A602E9">
            <w:pPr>
              <w:rPr>
                <w:color w:val="002060"/>
              </w:rPr>
            </w:pPr>
          </w:p>
        </w:tc>
      </w:tr>
    </w:tbl>
    <w:p w14:paraId="508909E5" w14:textId="77777777" w:rsidR="009F0363" w:rsidRPr="003521C2" w:rsidRDefault="009F0363" w:rsidP="009F0363">
      <w:pPr>
        <w:pStyle w:val="breakline"/>
        <w:rPr>
          <w:rFonts w:eastAsiaTheme="minorEastAsia"/>
          <w:color w:val="002060"/>
        </w:rPr>
      </w:pPr>
    </w:p>
    <w:p w14:paraId="344D73EE" w14:textId="77777777" w:rsidR="009F0363" w:rsidRPr="003521C2" w:rsidRDefault="009F0363" w:rsidP="009F0363">
      <w:pPr>
        <w:pStyle w:val="breakline"/>
        <w:rPr>
          <w:color w:val="002060"/>
        </w:rPr>
      </w:pPr>
    </w:p>
    <w:p w14:paraId="1A652DDB" w14:textId="77777777" w:rsidR="009F0363" w:rsidRPr="003521C2" w:rsidRDefault="009F0363" w:rsidP="009F0363">
      <w:pPr>
        <w:pStyle w:val="titoloprinc0"/>
        <w:rPr>
          <w:color w:val="002060"/>
        </w:rPr>
      </w:pPr>
      <w:r w:rsidRPr="003521C2">
        <w:rPr>
          <w:color w:val="002060"/>
        </w:rPr>
        <w:t>GIUDICE SPORTIVO</w:t>
      </w:r>
    </w:p>
    <w:p w14:paraId="369CED78" w14:textId="77777777" w:rsidR="009F0363" w:rsidRPr="003521C2" w:rsidRDefault="009F0363" w:rsidP="009F0363">
      <w:pPr>
        <w:pStyle w:val="diffida"/>
        <w:rPr>
          <w:color w:val="002060"/>
        </w:rPr>
      </w:pPr>
      <w:r w:rsidRPr="003521C2">
        <w:rPr>
          <w:color w:val="002060"/>
        </w:rPr>
        <w:t>Il Giudice Sportivo Avv. Agnese Lazzaretti, con l'assistenza del Segretario Angelo Castellana, nella seduta del 25/03/2026, ha adottato le decisioni che di seguito integralmente si riportano:</w:t>
      </w:r>
    </w:p>
    <w:p w14:paraId="3D4EF64D" w14:textId="77777777" w:rsidR="009F0363" w:rsidRPr="003521C2" w:rsidRDefault="009F0363" w:rsidP="009F0363">
      <w:pPr>
        <w:pStyle w:val="titolo10"/>
        <w:rPr>
          <w:color w:val="002060"/>
        </w:rPr>
      </w:pPr>
      <w:r w:rsidRPr="003521C2">
        <w:rPr>
          <w:color w:val="002060"/>
        </w:rPr>
        <w:t xml:space="preserve">GARE DEL 20/ 3/2026 </w:t>
      </w:r>
    </w:p>
    <w:p w14:paraId="194BBC6B" w14:textId="77777777" w:rsidR="009F0363" w:rsidRPr="003521C2" w:rsidRDefault="009F0363" w:rsidP="009F0363">
      <w:pPr>
        <w:pStyle w:val="titolo7a"/>
        <w:rPr>
          <w:color w:val="002060"/>
        </w:rPr>
      </w:pPr>
      <w:r w:rsidRPr="003521C2">
        <w:rPr>
          <w:color w:val="002060"/>
        </w:rPr>
        <w:t xml:space="preserve">PROVVEDIMENTI DISCIPLINARI </w:t>
      </w:r>
    </w:p>
    <w:p w14:paraId="0988238D" w14:textId="77777777" w:rsidR="009F0363" w:rsidRPr="003521C2" w:rsidRDefault="009F0363" w:rsidP="009F0363">
      <w:pPr>
        <w:pStyle w:val="titolo7b0"/>
        <w:rPr>
          <w:color w:val="002060"/>
        </w:rPr>
      </w:pPr>
      <w:r w:rsidRPr="003521C2">
        <w:rPr>
          <w:color w:val="002060"/>
        </w:rPr>
        <w:t xml:space="preserve">In base alle risultanze degli atti ufficiali sono state deliberate le seguenti sanzioni disciplinari. </w:t>
      </w:r>
    </w:p>
    <w:p w14:paraId="46C8810F" w14:textId="77777777" w:rsidR="009F0363" w:rsidRPr="003521C2" w:rsidRDefault="009F0363" w:rsidP="009F0363">
      <w:pPr>
        <w:pStyle w:val="titolo30"/>
        <w:rPr>
          <w:color w:val="002060"/>
        </w:rPr>
      </w:pPr>
      <w:r w:rsidRPr="003521C2">
        <w:rPr>
          <w:color w:val="002060"/>
        </w:rPr>
        <w:t xml:space="preserve">SOCIETA' </w:t>
      </w:r>
    </w:p>
    <w:p w14:paraId="150BF611" w14:textId="77777777" w:rsidR="009F0363" w:rsidRPr="003521C2" w:rsidRDefault="009F0363" w:rsidP="009F0363">
      <w:pPr>
        <w:pStyle w:val="titolo20"/>
        <w:rPr>
          <w:color w:val="002060"/>
        </w:rPr>
      </w:pPr>
      <w:r w:rsidRPr="003521C2">
        <w:rPr>
          <w:color w:val="002060"/>
        </w:rPr>
        <w:t xml:space="preserve">AMMENDA </w:t>
      </w:r>
    </w:p>
    <w:p w14:paraId="06EBA6F2" w14:textId="77777777" w:rsidR="009F0363" w:rsidRPr="003521C2" w:rsidRDefault="009F0363" w:rsidP="009F0363">
      <w:pPr>
        <w:pStyle w:val="diffida"/>
        <w:spacing w:before="80" w:beforeAutospacing="0" w:after="40" w:afterAutospacing="0"/>
        <w:jc w:val="left"/>
        <w:rPr>
          <w:color w:val="002060"/>
        </w:rPr>
      </w:pPr>
      <w:r w:rsidRPr="003521C2">
        <w:rPr>
          <w:color w:val="002060"/>
        </w:rPr>
        <w:t xml:space="preserve">Euro 100,00 ATLETICO CHIARAVALLE </w:t>
      </w:r>
      <w:r w:rsidRPr="003521C2">
        <w:rPr>
          <w:color w:val="002060"/>
        </w:rPr>
        <w:br/>
        <w:t xml:space="preserve">Per comportamento offensivo del proprio pubblico nei confronti dell'arbitro. </w:t>
      </w:r>
    </w:p>
    <w:p w14:paraId="1970514E" w14:textId="77777777" w:rsidR="009F0363" w:rsidRPr="003521C2" w:rsidRDefault="009F0363" w:rsidP="009F0363">
      <w:pPr>
        <w:pStyle w:val="diffida"/>
        <w:spacing w:before="80" w:beforeAutospacing="0" w:after="40" w:afterAutospacing="0"/>
        <w:jc w:val="left"/>
        <w:rPr>
          <w:color w:val="002060"/>
        </w:rPr>
      </w:pPr>
      <w:r w:rsidRPr="003521C2">
        <w:rPr>
          <w:color w:val="002060"/>
        </w:rPr>
        <w:br/>
        <w:t xml:space="preserve">Euro 80,00 ACQUAVIVA CALCIO </w:t>
      </w:r>
      <w:r w:rsidRPr="003521C2">
        <w:rPr>
          <w:color w:val="002060"/>
        </w:rPr>
        <w:br/>
        <w:t xml:space="preserve">Per aver un proprio sostenitore, durante tutto il secondo tempo di gioco, proferito reiterate espressioni irriguardose all'indirizzo dell'arbitro. </w:t>
      </w:r>
    </w:p>
    <w:p w14:paraId="04EBEA71" w14:textId="77777777" w:rsidR="009F0363" w:rsidRPr="003521C2" w:rsidRDefault="009F0363" w:rsidP="009F0363">
      <w:pPr>
        <w:pStyle w:val="titolo30"/>
        <w:rPr>
          <w:color w:val="002060"/>
        </w:rPr>
      </w:pPr>
      <w:r w:rsidRPr="003521C2">
        <w:rPr>
          <w:color w:val="002060"/>
        </w:rPr>
        <w:t xml:space="preserve">DIRIGENTI </w:t>
      </w:r>
    </w:p>
    <w:p w14:paraId="698DA101" w14:textId="77777777" w:rsidR="009F0363" w:rsidRPr="003521C2" w:rsidRDefault="009F0363" w:rsidP="009F0363">
      <w:pPr>
        <w:pStyle w:val="titolo20"/>
        <w:rPr>
          <w:color w:val="002060"/>
        </w:rPr>
      </w:pPr>
      <w:r w:rsidRPr="003521C2">
        <w:rPr>
          <w:color w:val="002060"/>
        </w:rPr>
        <w:t xml:space="preserve">INIBIZIONE A TEMPO OPPURE SQUALIFICA A GARE: FINO AL 29/ 4/2026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7A888C76" w14:textId="77777777" w:rsidTr="00A602E9">
        <w:tc>
          <w:tcPr>
            <w:tcW w:w="2200" w:type="dxa"/>
            <w:tcMar>
              <w:top w:w="20" w:type="dxa"/>
              <w:left w:w="20" w:type="dxa"/>
              <w:bottom w:w="20" w:type="dxa"/>
              <w:right w:w="20" w:type="dxa"/>
            </w:tcMar>
            <w:vAlign w:val="center"/>
            <w:hideMark/>
          </w:tcPr>
          <w:p w14:paraId="796686CA" w14:textId="77777777" w:rsidR="009F0363" w:rsidRPr="003521C2" w:rsidRDefault="009F0363" w:rsidP="00A602E9">
            <w:pPr>
              <w:pStyle w:val="movimento"/>
              <w:rPr>
                <w:color w:val="002060"/>
              </w:rPr>
            </w:pPr>
            <w:r w:rsidRPr="003521C2">
              <w:rPr>
                <w:color w:val="002060"/>
              </w:rPr>
              <w:lastRenderedPageBreak/>
              <w:t>BARBARESI ALESSANDRO</w:t>
            </w:r>
          </w:p>
        </w:tc>
        <w:tc>
          <w:tcPr>
            <w:tcW w:w="2200" w:type="dxa"/>
            <w:tcMar>
              <w:top w:w="20" w:type="dxa"/>
              <w:left w:w="20" w:type="dxa"/>
              <w:bottom w:w="20" w:type="dxa"/>
              <w:right w:w="20" w:type="dxa"/>
            </w:tcMar>
            <w:vAlign w:val="center"/>
            <w:hideMark/>
          </w:tcPr>
          <w:p w14:paraId="6D4DF502" w14:textId="77777777" w:rsidR="009F0363" w:rsidRPr="003521C2" w:rsidRDefault="009F0363" w:rsidP="00A602E9">
            <w:pPr>
              <w:pStyle w:val="movimento2"/>
              <w:rPr>
                <w:color w:val="002060"/>
              </w:rPr>
            </w:pPr>
            <w:r w:rsidRPr="003521C2">
              <w:rPr>
                <w:color w:val="002060"/>
              </w:rPr>
              <w:t xml:space="preserve">(ROBUR MERGO) </w:t>
            </w:r>
          </w:p>
        </w:tc>
        <w:tc>
          <w:tcPr>
            <w:tcW w:w="800" w:type="dxa"/>
            <w:tcMar>
              <w:top w:w="20" w:type="dxa"/>
              <w:left w:w="20" w:type="dxa"/>
              <w:bottom w:w="20" w:type="dxa"/>
              <w:right w:w="20" w:type="dxa"/>
            </w:tcMar>
            <w:vAlign w:val="center"/>
            <w:hideMark/>
          </w:tcPr>
          <w:p w14:paraId="62BD30DB"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0F082764"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46DBD509" w14:textId="77777777" w:rsidR="009F0363" w:rsidRPr="003521C2" w:rsidRDefault="009F0363" w:rsidP="00A602E9">
            <w:pPr>
              <w:pStyle w:val="movimento2"/>
              <w:rPr>
                <w:color w:val="002060"/>
              </w:rPr>
            </w:pPr>
            <w:r w:rsidRPr="003521C2">
              <w:rPr>
                <w:color w:val="002060"/>
              </w:rPr>
              <w:t> </w:t>
            </w:r>
          </w:p>
        </w:tc>
      </w:tr>
    </w:tbl>
    <w:p w14:paraId="63819508" w14:textId="222D3A5C" w:rsidR="009F0363" w:rsidRPr="003521C2" w:rsidRDefault="009F0363" w:rsidP="009F0363">
      <w:pPr>
        <w:pStyle w:val="diffida"/>
        <w:spacing w:before="80" w:beforeAutospacing="0" w:after="40" w:afterAutospacing="0"/>
        <w:jc w:val="left"/>
        <w:rPr>
          <w:rFonts w:eastAsiaTheme="minorEastAsia"/>
          <w:color w:val="002060"/>
        </w:rPr>
      </w:pPr>
      <w:r w:rsidRPr="003521C2">
        <w:rPr>
          <w:color w:val="002060"/>
        </w:rPr>
        <w:t xml:space="preserve">A gioco fermo entra sul terreno di gioco per proferire insulti ad un avversario. Alla notifica del </w:t>
      </w:r>
      <w:r w:rsidR="003C1D7E" w:rsidRPr="003521C2">
        <w:rPr>
          <w:color w:val="002060"/>
        </w:rPr>
        <w:t>provvedimento</w:t>
      </w:r>
      <w:r w:rsidRPr="003521C2">
        <w:rPr>
          <w:color w:val="002060"/>
        </w:rPr>
        <w:t xml:space="preserve"> rivolge all'arbitro espressioni irriguardose e minacciose. </w:t>
      </w:r>
    </w:p>
    <w:p w14:paraId="7D3F5202" w14:textId="77777777" w:rsidR="009F0363" w:rsidRPr="003521C2" w:rsidRDefault="009F0363" w:rsidP="009F0363">
      <w:pPr>
        <w:pStyle w:val="titolo20"/>
        <w:rPr>
          <w:color w:val="002060"/>
        </w:rPr>
      </w:pPr>
      <w:r w:rsidRPr="003521C2">
        <w:rPr>
          <w:color w:val="002060"/>
        </w:rPr>
        <w:t xml:space="preserve">INIBIZIONE A TEMPO OPPURE SQUALIFICA A GARE: FINO AL 8/ 4/2026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141A279D" w14:textId="77777777" w:rsidTr="00A602E9">
        <w:tc>
          <w:tcPr>
            <w:tcW w:w="2200" w:type="dxa"/>
            <w:tcMar>
              <w:top w:w="20" w:type="dxa"/>
              <w:left w:w="20" w:type="dxa"/>
              <w:bottom w:w="20" w:type="dxa"/>
              <w:right w:w="20" w:type="dxa"/>
            </w:tcMar>
            <w:vAlign w:val="center"/>
            <w:hideMark/>
          </w:tcPr>
          <w:p w14:paraId="013A0B78" w14:textId="77777777" w:rsidR="009F0363" w:rsidRPr="003521C2" w:rsidRDefault="009F0363" w:rsidP="00A602E9">
            <w:pPr>
              <w:pStyle w:val="movimento"/>
              <w:rPr>
                <w:color w:val="002060"/>
              </w:rPr>
            </w:pPr>
            <w:r w:rsidRPr="003521C2">
              <w:rPr>
                <w:color w:val="002060"/>
              </w:rPr>
              <w:t>COGNIGNI FRANCESCO</w:t>
            </w:r>
          </w:p>
        </w:tc>
        <w:tc>
          <w:tcPr>
            <w:tcW w:w="2200" w:type="dxa"/>
            <w:tcMar>
              <w:top w:w="20" w:type="dxa"/>
              <w:left w:w="20" w:type="dxa"/>
              <w:bottom w:w="20" w:type="dxa"/>
              <w:right w:w="20" w:type="dxa"/>
            </w:tcMar>
            <w:vAlign w:val="center"/>
            <w:hideMark/>
          </w:tcPr>
          <w:p w14:paraId="2AD6AE12" w14:textId="77777777" w:rsidR="009F0363" w:rsidRPr="003521C2" w:rsidRDefault="009F0363" w:rsidP="00A602E9">
            <w:pPr>
              <w:pStyle w:val="movimento2"/>
              <w:rPr>
                <w:color w:val="002060"/>
              </w:rPr>
            </w:pPr>
            <w:r w:rsidRPr="003521C2">
              <w:rPr>
                <w:color w:val="002060"/>
              </w:rPr>
              <w:t xml:space="preserve">(ACQUAVIVA CALCIO) </w:t>
            </w:r>
          </w:p>
        </w:tc>
        <w:tc>
          <w:tcPr>
            <w:tcW w:w="800" w:type="dxa"/>
            <w:tcMar>
              <w:top w:w="20" w:type="dxa"/>
              <w:left w:w="20" w:type="dxa"/>
              <w:bottom w:w="20" w:type="dxa"/>
              <w:right w:w="20" w:type="dxa"/>
            </w:tcMar>
            <w:vAlign w:val="center"/>
            <w:hideMark/>
          </w:tcPr>
          <w:p w14:paraId="08E0BA37"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30548E82"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36EBEE1A" w14:textId="77777777" w:rsidR="009F0363" w:rsidRPr="003521C2" w:rsidRDefault="009F0363" w:rsidP="00A602E9">
            <w:pPr>
              <w:pStyle w:val="movimento2"/>
              <w:rPr>
                <w:color w:val="002060"/>
              </w:rPr>
            </w:pPr>
            <w:r w:rsidRPr="003521C2">
              <w:rPr>
                <w:color w:val="002060"/>
              </w:rPr>
              <w:t> </w:t>
            </w:r>
          </w:p>
        </w:tc>
      </w:tr>
    </w:tbl>
    <w:p w14:paraId="4A6E6AD5" w14:textId="77777777" w:rsidR="009F0363" w:rsidRPr="003521C2" w:rsidRDefault="009F0363" w:rsidP="009F0363">
      <w:pPr>
        <w:pStyle w:val="diffida"/>
        <w:spacing w:before="80" w:beforeAutospacing="0" w:after="40" w:afterAutospacing="0"/>
        <w:jc w:val="left"/>
        <w:rPr>
          <w:rFonts w:eastAsiaTheme="minorEastAsia"/>
          <w:color w:val="002060"/>
        </w:rPr>
      </w:pPr>
      <w:r w:rsidRPr="003521C2">
        <w:rPr>
          <w:color w:val="002060"/>
        </w:rPr>
        <w:t xml:space="preserve">Per aver proferito reiterate espressioni blasfeme all'indirizzo dell'arbitro.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66E5AD01" w14:textId="77777777" w:rsidTr="00A602E9">
        <w:tc>
          <w:tcPr>
            <w:tcW w:w="2200" w:type="dxa"/>
            <w:tcMar>
              <w:top w:w="20" w:type="dxa"/>
              <w:left w:w="20" w:type="dxa"/>
              <w:bottom w:w="20" w:type="dxa"/>
              <w:right w:w="20" w:type="dxa"/>
            </w:tcMar>
            <w:vAlign w:val="center"/>
            <w:hideMark/>
          </w:tcPr>
          <w:p w14:paraId="09053B15" w14:textId="77777777" w:rsidR="009F0363" w:rsidRPr="003521C2" w:rsidRDefault="009F0363" w:rsidP="00A602E9">
            <w:pPr>
              <w:pStyle w:val="movimento"/>
              <w:rPr>
                <w:color w:val="002060"/>
              </w:rPr>
            </w:pPr>
            <w:r w:rsidRPr="003521C2">
              <w:rPr>
                <w:color w:val="002060"/>
              </w:rPr>
              <w:t>PIERALISI MARIO</w:t>
            </w:r>
          </w:p>
        </w:tc>
        <w:tc>
          <w:tcPr>
            <w:tcW w:w="2200" w:type="dxa"/>
            <w:tcMar>
              <w:top w:w="20" w:type="dxa"/>
              <w:left w:w="20" w:type="dxa"/>
              <w:bottom w:w="20" w:type="dxa"/>
              <w:right w:w="20" w:type="dxa"/>
            </w:tcMar>
            <w:vAlign w:val="center"/>
            <w:hideMark/>
          </w:tcPr>
          <w:p w14:paraId="28B855F8" w14:textId="77777777" w:rsidR="009F0363" w:rsidRPr="003521C2" w:rsidRDefault="009F0363" w:rsidP="00A602E9">
            <w:pPr>
              <w:pStyle w:val="movimento2"/>
              <w:rPr>
                <w:color w:val="002060"/>
              </w:rPr>
            </w:pPr>
            <w:r w:rsidRPr="003521C2">
              <w:rPr>
                <w:color w:val="002060"/>
              </w:rPr>
              <w:t xml:space="preserve">(ATLETICO CHIARAVALLE) </w:t>
            </w:r>
          </w:p>
        </w:tc>
        <w:tc>
          <w:tcPr>
            <w:tcW w:w="800" w:type="dxa"/>
            <w:tcMar>
              <w:top w:w="20" w:type="dxa"/>
              <w:left w:w="20" w:type="dxa"/>
              <w:bottom w:w="20" w:type="dxa"/>
              <w:right w:w="20" w:type="dxa"/>
            </w:tcMar>
            <w:vAlign w:val="center"/>
            <w:hideMark/>
          </w:tcPr>
          <w:p w14:paraId="42C6CD8E"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5FC89ED8"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2E82B1A4" w14:textId="77777777" w:rsidR="009F0363" w:rsidRPr="003521C2" w:rsidRDefault="009F0363" w:rsidP="00A602E9">
            <w:pPr>
              <w:pStyle w:val="movimento2"/>
              <w:rPr>
                <w:color w:val="002060"/>
              </w:rPr>
            </w:pPr>
            <w:r w:rsidRPr="003521C2">
              <w:rPr>
                <w:color w:val="002060"/>
              </w:rPr>
              <w:t> </w:t>
            </w:r>
          </w:p>
        </w:tc>
      </w:tr>
    </w:tbl>
    <w:p w14:paraId="142AE3B2" w14:textId="77777777" w:rsidR="009F0363" w:rsidRPr="003521C2" w:rsidRDefault="009F0363" w:rsidP="009F0363">
      <w:pPr>
        <w:pStyle w:val="diffida"/>
        <w:spacing w:before="80" w:beforeAutospacing="0" w:after="40" w:afterAutospacing="0"/>
        <w:jc w:val="left"/>
        <w:rPr>
          <w:rFonts w:eastAsiaTheme="minorEastAsia"/>
          <w:color w:val="002060"/>
        </w:rPr>
      </w:pPr>
      <w:r w:rsidRPr="003521C2">
        <w:rPr>
          <w:color w:val="002060"/>
        </w:rPr>
        <w:t xml:space="preserve">Per frase irriguardosa rivolta all'arbitro. Allontanato. </w:t>
      </w:r>
    </w:p>
    <w:p w14:paraId="4C6DDF75" w14:textId="77777777" w:rsidR="009F0363" w:rsidRPr="003521C2" w:rsidRDefault="009F0363" w:rsidP="009F0363">
      <w:pPr>
        <w:pStyle w:val="titolo20"/>
        <w:rPr>
          <w:color w:val="002060"/>
        </w:rPr>
      </w:pPr>
      <w:r w:rsidRPr="003521C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235405F3" w14:textId="77777777" w:rsidTr="00A602E9">
        <w:tc>
          <w:tcPr>
            <w:tcW w:w="2200" w:type="dxa"/>
            <w:tcMar>
              <w:top w:w="20" w:type="dxa"/>
              <w:left w:w="20" w:type="dxa"/>
              <w:bottom w:w="20" w:type="dxa"/>
              <w:right w:w="20" w:type="dxa"/>
            </w:tcMar>
            <w:vAlign w:val="center"/>
            <w:hideMark/>
          </w:tcPr>
          <w:p w14:paraId="2E226365" w14:textId="77777777" w:rsidR="009F0363" w:rsidRPr="003521C2" w:rsidRDefault="009F0363" w:rsidP="00A602E9">
            <w:pPr>
              <w:pStyle w:val="movimento"/>
              <w:rPr>
                <w:color w:val="002060"/>
              </w:rPr>
            </w:pPr>
            <w:r w:rsidRPr="003521C2">
              <w:rPr>
                <w:color w:val="002060"/>
              </w:rPr>
              <w:t>COGNIGNI FRANCESCO</w:t>
            </w:r>
          </w:p>
        </w:tc>
        <w:tc>
          <w:tcPr>
            <w:tcW w:w="2200" w:type="dxa"/>
            <w:tcMar>
              <w:top w:w="20" w:type="dxa"/>
              <w:left w:w="20" w:type="dxa"/>
              <w:bottom w:w="20" w:type="dxa"/>
              <w:right w:w="20" w:type="dxa"/>
            </w:tcMar>
            <w:vAlign w:val="center"/>
            <w:hideMark/>
          </w:tcPr>
          <w:p w14:paraId="784BF600" w14:textId="77777777" w:rsidR="009F0363" w:rsidRPr="003521C2" w:rsidRDefault="009F0363" w:rsidP="00A602E9">
            <w:pPr>
              <w:pStyle w:val="movimento2"/>
              <w:rPr>
                <w:color w:val="002060"/>
              </w:rPr>
            </w:pPr>
            <w:r w:rsidRPr="003521C2">
              <w:rPr>
                <w:color w:val="002060"/>
              </w:rPr>
              <w:t xml:space="preserve">(ACQUAVIVA CALCIO) </w:t>
            </w:r>
          </w:p>
        </w:tc>
        <w:tc>
          <w:tcPr>
            <w:tcW w:w="800" w:type="dxa"/>
            <w:tcMar>
              <w:top w:w="20" w:type="dxa"/>
              <w:left w:w="20" w:type="dxa"/>
              <w:bottom w:w="20" w:type="dxa"/>
              <w:right w:w="20" w:type="dxa"/>
            </w:tcMar>
            <w:vAlign w:val="center"/>
            <w:hideMark/>
          </w:tcPr>
          <w:p w14:paraId="152955D0"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6DCDD11F"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0BDC73D2" w14:textId="77777777" w:rsidR="009F0363" w:rsidRPr="003521C2" w:rsidRDefault="009F0363" w:rsidP="00A602E9">
            <w:pPr>
              <w:pStyle w:val="movimento2"/>
              <w:rPr>
                <w:color w:val="002060"/>
              </w:rPr>
            </w:pPr>
            <w:r w:rsidRPr="003521C2">
              <w:rPr>
                <w:color w:val="002060"/>
              </w:rPr>
              <w:t> </w:t>
            </w:r>
          </w:p>
        </w:tc>
      </w:tr>
    </w:tbl>
    <w:p w14:paraId="6974F9C4" w14:textId="77777777" w:rsidR="009F0363" w:rsidRPr="003521C2" w:rsidRDefault="009F0363" w:rsidP="009F0363">
      <w:pPr>
        <w:pStyle w:val="titolo30"/>
        <w:rPr>
          <w:rFonts w:eastAsiaTheme="minorEastAsia"/>
          <w:color w:val="002060"/>
        </w:rPr>
      </w:pPr>
      <w:r w:rsidRPr="003521C2">
        <w:rPr>
          <w:color w:val="002060"/>
        </w:rPr>
        <w:t xml:space="preserve">ALLENATORI </w:t>
      </w:r>
    </w:p>
    <w:p w14:paraId="479EC0C6" w14:textId="77777777" w:rsidR="009F0363" w:rsidRPr="003521C2" w:rsidRDefault="009F0363" w:rsidP="009F0363">
      <w:pPr>
        <w:pStyle w:val="titolo20"/>
        <w:rPr>
          <w:color w:val="002060"/>
        </w:rPr>
      </w:pPr>
      <w:r w:rsidRPr="003521C2">
        <w:rPr>
          <w:color w:val="002060"/>
        </w:rPr>
        <w:t xml:space="preserve">SQUALIFICA FINO AL 8/ 4/2026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564271B7" w14:textId="77777777" w:rsidTr="00A602E9">
        <w:tc>
          <w:tcPr>
            <w:tcW w:w="2200" w:type="dxa"/>
            <w:tcMar>
              <w:top w:w="20" w:type="dxa"/>
              <w:left w:w="20" w:type="dxa"/>
              <w:bottom w:w="20" w:type="dxa"/>
              <w:right w:w="20" w:type="dxa"/>
            </w:tcMar>
            <w:vAlign w:val="center"/>
            <w:hideMark/>
          </w:tcPr>
          <w:p w14:paraId="30564D56" w14:textId="77777777" w:rsidR="009F0363" w:rsidRPr="003521C2" w:rsidRDefault="009F0363" w:rsidP="00A602E9">
            <w:pPr>
              <w:pStyle w:val="movimento"/>
              <w:rPr>
                <w:color w:val="002060"/>
              </w:rPr>
            </w:pPr>
            <w:r w:rsidRPr="003521C2">
              <w:rPr>
                <w:color w:val="002060"/>
              </w:rPr>
              <w:t>MAGRINI PAOLO</w:t>
            </w:r>
          </w:p>
        </w:tc>
        <w:tc>
          <w:tcPr>
            <w:tcW w:w="2200" w:type="dxa"/>
            <w:tcMar>
              <w:top w:w="20" w:type="dxa"/>
              <w:left w:w="20" w:type="dxa"/>
              <w:bottom w:w="20" w:type="dxa"/>
              <w:right w:w="20" w:type="dxa"/>
            </w:tcMar>
            <w:vAlign w:val="center"/>
            <w:hideMark/>
          </w:tcPr>
          <w:p w14:paraId="79E1BB2C" w14:textId="77777777" w:rsidR="009F0363" w:rsidRPr="003521C2" w:rsidRDefault="009F0363" w:rsidP="00A602E9">
            <w:pPr>
              <w:pStyle w:val="movimento2"/>
              <w:rPr>
                <w:color w:val="002060"/>
              </w:rPr>
            </w:pPr>
            <w:r w:rsidRPr="003521C2">
              <w:rPr>
                <w:color w:val="002060"/>
              </w:rPr>
              <w:t xml:space="preserve">(REAL CASEBRUCIATE W.FIRE) </w:t>
            </w:r>
          </w:p>
        </w:tc>
        <w:tc>
          <w:tcPr>
            <w:tcW w:w="800" w:type="dxa"/>
            <w:tcMar>
              <w:top w:w="20" w:type="dxa"/>
              <w:left w:w="20" w:type="dxa"/>
              <w:bottom w:w="20" w:type="dxa"/>
              <w:right w:w="20" w:type="dxa"/>
            </w:tcMar>
            <w:vAlign w:val="center"/>
            <w:hideMark/>
          </w:tcPr>
          <w:p w14:paraId="63D68C81"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38D92514"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7D703F89" w14:textId="77777777" w:rsidR="009F0363" w:rsidRPr="003521C2" w:rsidRDefault="009F0363" w:rsidP="00A602E9">
            <w:pPr>
              <w:pStyle w:val="movimento2"/>
              <w:rPr>
                <w:color w:val="002060"/>
              </w:rPr>
            </w:pPr>
            <w:r w:rsidRPr="003521C2">
              <w:rPr>
                <w:color w:val="002060"/>
              </w:rPr>
              <w:t> </w:t>
            </w:r>
          </w:p>
        </w:tc>
      </w:tr>
    </w:tbl>
    <w:p w14:paraId="4E115890" w14:textId="2EF9246F" w:rsidR="009F0363" w:rsidRPr="003C1D7E" w:rsidRDefault="009F0363" w:rsidP="009F0363">
      <w:pPr>
        <w:pStyle w:val="diffida"/>
        <w:spacing w:before="80" w:beforeAutospacing="0" w:after="40" w:afterAutospacing="0"/>
        <w:jc w:val="left"/>
        <w:rPr>
          <w:color w:val="002060"/>
        </w:rPr>
      </w:pPr>
      <w:r w:rsidRPr="003521C2">
        <w:rPr>
          <w:color w:val="002060"/>
        </w:rPr>
        <w:t xml:space="preserve">Per comportamento irrispettoso verso un giocatore avversario. Allontanato. </w:t>
      </w:r>
    </w:p>
    <w:p w14:paraId="0A7F7969" w14:textId="77777777" w:rsidR="009F0363" w:rsidRPr="003521C2" w:rsidRDefault="009F0363" w:rsidP="009F0363">
      <w:pPr>
        <w:pStyle w:val="titolo20"/>
        <w:rPr>
          <w:color w:val="002060"/>
        </w:rPr>
      </w:pPr>
      <w:r w:rsidRPr="003521C2">
        <w:rPr>
          <w:color w:val="002060"/>
        </w:rPr>
        <w:t xml:space="preserve">SQUALIFICA FINO AL 1/ 4/2026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6B5B99BF" w14:textId="77777777" w:rsidTr="00A602E9">
        <w:tc>
          <w:tcPr>
            <w:tcW w:w="2200" w:type="dxa"/>
            <w:tcMar>
              <w:top w:w="20" w:type="dxa"/>
              <w:left w:w="20" w:type="dxa"/>
              <w:bottom w:w="20" w:type="dxa"/>
              <w:right w:w="20" w:type="dxa"/>
            </w:tcMar>
            <w:vAlign w:val="center"/>
            <w:hideMark/>
          </w:tcPr>
          <w:p w14:paraId="5761769A" w14:textId="77777777" w:rsidR="009F0363" w:rsidRPr="003521C2" w:rsidRDefault="009F0363" w:rsidP="00A602E9">
            <w:pPr>
              <w:pStyle w:val="movimento"/>
              <w:rPr>
                <w:color w:val="002060"/>
              </w:rPr>
            </w:pPr>
            <w:r w:rsidRPr="003521C2">
              <w:rPr>
                <w:color w:val="002060"/>
              </w:rPr>
              <w:t>MULINARI MATTEO</w:t>
            </w:r>
          </w:p>
        </w:tc>
        <w:tc>
          <w:tcPr>
            <w:tcW w:w="2200" w:type="dxa"/>
            <w:tcMar>
              <w:top w:w="20" w:type="dxa"/>
              <w:left w:w="20" w:type="dxa"/>
              <w:bottom w:w="20" w:type="dxa"/>
              <w:right w:w="20" w:type="dxa"/>
            </w:tcMar>
            <w:vAlign w:val="center"/>
            <w:hideMark/>
          </w:tcPr>
          <w:p w14:paraId="510FDA65" w14:textId="77777777" w:rsidR="009F0363" w:rsidRPr="003521C2" w:rsidRDefault="009F0363" w:rsidP="00A602E9">
            <w:pPr>
              <w:pStyle w:val="movimento2"/>
              <w:rPr>
                <w:color w:val="002060"/>
              </w:rPr>
            </w:pPr>
            <w:r w:rsidRPr="003521C2">
              <w:rPr>
                <w:color w:val="002060"/>
              </w:rPr>
              <w:t xml:space="preserve">(CHIARAVALLE FUTSAL) </w:t>
            </w:r>
          </w:p>
        </w:tc>
        <w:tc>
          <w:tcPr>
            <w:tcW w:w="800" w:type="dxa"/>
            <w:tcMar>
              <w:top w:w="20" w:type="dxa"/>
              <w:left w:w="20" w:type="dxa"/>
              <w:bottom w:w="20" w:type="dxa"/>
              <w:right w:w="20" w:type="dxa"/>
            </w:tcMar>
            <w:vAlign w:val="center"/>
            <w:hideMark/>
          </w:tcPr>
          <w:p w14:paraId="683A3678"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1C489B5F"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287D5611" w14:textId="77777777" w:rsidR="009F0363" w:rsidRPr="003521C2" w:rsidRDefault="009F0363" w:rsidP="00A602E9">
            <w:pPr>
              <w:pStyle w:val="movimento2"/>
              <w:rPr>
                <w:color w:val="002060"/>
              </w:rPr>
            </w:pPr>
            <w:r w:rsidRPr="003521C2">
              <w:rPr>
                <w:color w:val="002060"/>
              </w:rPr>
              <w:t> </w:t>
            </w:r>
          </w:p>
        </w:tc>
      </w:tr>
    </w:tbl>
    <w:p w14:paraId="342630D8" w14:textId="77777777" w:rsidR="009F0363" w:rsidRPr="003521C2" w:rsidRDefault="009F0363" w:rsidP="009F0363">
      <w:pPr>
        <w:pStyle w:val="diffida"/>
        <w:spacing w:before="80" w:beforeAutospacing="0" w:after="40" w:afterAutospacing="0"/>
        <w:jc w:val="left"/>
        <w:rPr>
          <w:rFonts w:eastAsiaTheme="minorEastAsia"/>
          <w:color w:val="002060"/>
        </w:rPr>
      </w:pPr>
      <w:r w:rsidRPr="003521C2">
        <w:rPr>
          <w:color w:val="002060"/>
        </w:rPr>
        <w:t xml:space="preserve">Per proteste nei confronti dell'arbitro. allontanato. </w:t>
      </w:r>
    </w:p>
    <w:p w14:paraId="382C9D12" w14:textId="77777777" w:rsidR="009F0363" w:rsidRPr="003521C2" w:rsidRDefault="009F0363" w:rsidP="009F0363">
      <w:pPr>
        <w:pStyle w:val="titolo20"/>
        <w:rPr>
          <w:color w:val="002060"/>
        </w:rPr>
      </w:pPr>
      <w:r w:rsidRPr="003521C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37D210CB" w14:textId="77777777" w:rsidTr="00A602E9">
        <w:tc>
          <w:tcPr>
            <w:tcW w:w="2200" w:type="dxa"/>
            <w:tcMar>
              <w:top w:w="20" w:type="dxa"/>
              <w:left w:w="20" w:type="dxa"/>
              <w:bottom w:w="20" w:type="dxa"/>
              <w:right w:w="20" w:type="dxa"/>
            </w:tcMar>
            <w:vAlign w:val="center"/>
            <w:hideMark/>
          </w:tcPr>
          <w:p w14:paraId="229283C6" w14:textId="77777777" w:rsidR="009F0363" w:rsidRPr="003521C2" w:rsidRDefault="009F0363" w:rsidP="00A602E9">
            <w:pPr>
              <w:pStyle w:val="movimento"/>
              <w:rPr>
                <w:color w:val="002060"/>
              </w:rPr>
            </w:pPr>
            <w:r w:rsidRPr="003521C2">
              <w:rPr>
                <w:color w:val="002060"/>
              </w:rPr>
              <w:t>PETROLATI DIEGO</w:t>
            </w:r>
          </w:p>
        </w:tc>
        <w:tc>
          <w:tcPr>
            <w:tcW w:w="2200" w:type="dxa"/>
            <w:tcMar>
              <w:top w:w="20" w:type="dxa"/>
              <w:left w:w="20" w:type="dxa"/>
              <w:bottom w:w="20" w:type="dxa"/>
              <w:right w:w="20" w:type="dxa"/>
            </w:tcMar>
            <w:vAlign w:val="center"/>
            <w:hideMark/>
          </w:tcPr>
          <w:p w14:paraId="69D5FA4D" w14:textId="77777777" w:rsidR="009F0363" w:rsidRPr="003521C2" w:rsidRDefault="009F0363" w:rsidP="00A602E9">
            <w:pPr>
              <w:pStyle w:val="movimento2"/>
              <w:rPr>
                <w:color w:val="002060"/>
                <w:lang w:val="es-ES"/>
              </w:rPr>
            </w:pPr>
            <w:r w:rsidRPr="003521C2">
              <w:rPr>
                <w:color w:val="002060"/>
                <w:lang w:val="es-ES"/>
              </w:rPr>
              <w:t xml:space="preserve">(VALMISA FUTSAL A.S.D.) </w:t>
            </w:r>
          </w:p>
        </w:tc>
        <w:tc>
          <w:tcPr>
            <w:tcW w:w="800" w:type="dxa"/>
            <w:tcMar>
              <w:top w:w="20" w:type="dxa"/>
              <w:left w:w="20" w:type="dxa"/>
              <w:bottom w:w="20" w:type="dxa"/>
              <w:right w:w="20" w:type="dxa"/>
            </w:tcMar>
            <w:vAlign w:val="center"/>
            <w:hideMark/>
          </w:tcPr>
          <w:p w14:paraId="50F03EBA" w14:textId="77777777" w:rsidR="009F0363" w:rsidRPr="003521C2" w:rsidRDefault="009F0363" w:rsidP="00A602E9">
            <w:pPr>
              <w:pStyle w:val="movimento"/>
              <w:rPr>
                <w:color w:val="002060"/>
                <w:lang w:val="es-ES"/>
              </w:rPr>
            </w:pPr>
            <w:r w:rsidRPr="003521C2">
              <w:rPr>
                <w:color w:val="002060"/>
                <w:lang w:val="es-ES"/>
              </w:rPr>
              <w:t> </w:t>
            </w:r>
          </w:p>
        </w:tc>
        <w:tc>
          <w:tcPr>
            <w:tcW w:w="2200" w:type="dxa"/>
            <w:tcMar>
              <w:top w:w="20" w:type="dxa"/>
              <w:left w:w="20" w:type="dxa"/>
              <w:bottom w:w="20" w:type="dxa"/>
              <w:right w:w="20" w:type="dxa"/>
            </w:tcMar>
            <w:vAlign w:val="center"/>
            <w:hideMark/>
          </w:tcPr>
          <w:p w14:paraId="2BA34ED9" w14:textId="77777777" w:rsidR="009F0363" w:rsidRPr="003521C2" w:rsidRDefault="009F0363" w:rsidP="00A602E9">
            <w:pPr>
              <w:pStyle w:val="movimento"/>
              <w:rPr>
                <w:color w:val="002060"/>
                <w:lang w:val="es-ES"/>
              </w:rPr>
            </w:pPr>
            <w:r w:rsidRPr="003521C2">
              <w:rPr>
                <w:color w:val="002060"/>
                <w:lang w:val="es-ES"/>
              </w:rPr>
              <w:t> </w:t>
            </w:r>
          </w:p>
        </w:tc>
        <w:tc>
          <w:tcPr>
            <w:tcW w:w="2200" w:type="dxa"/>
            <w:tcMar>
              <w:top w:w="20" w:type="dxa"/>
              <w:left w:w="20" w:type="dxa"/>
              <w:bottom w:w="20" w:type="dxa"/>
              <w:right w:w="20" w:type="dxa"/>
            </w:tcMar>
            <w:vAlign w:val="center"/>
            <w:hideMark/>
          </w:tcPr>
          <w:p w14:paraId="3314962D" w14:textId="77777777" w:rsidR="009F0363" w:rsidRPr="003521C2" w:rsidRDefault="009F0363" w:rsidP="00A602E9">
            <w:pPr>
              <w:pStyle w:val="movimento2"/>
              <w:rPr>
                <w:color w:val="002060"/>
                <w:lang w:val="es-ES"/>
              </w:rPr>
            </w:pPr>
            <w:r w:rsidRPr="003521C2">
              <w:rPr>
                <w:color w:val="002060"/>
                <w:lang w:val="es-ES"/>
              </w:rPr>
              <w:t> </w:t>
            </w:r>
          </w:p>
        </w:tc>
      </w:tr>
    </w:tbl>
    <w:p w14:paraId="10DB0A6D" w14:textId="77777777" w:rsidR="009F0363" w:rsidRPr="003521C2" w:rsidRDefault="009F0363" w:rsidP="009F0363">
      <w:pPr>
        <w:pStyle w:val="titolo20"/>
        <w:rPr>
          <w:rFonts w:eastAsiaTheme="minorEastAsia"/>
          <w:color w:val="002060"/>
        </w:rPr>
      </w:pPr>
      <w:r w:rsidRPr="003521C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6E9C2CE1" w14:textId="77777777" w:rsidTr="00A602E9">
        <w:tc>
          <w:tcPr>
            <w:tcW w:w="2200" w:type="dxa"/>
            <w:tcMar>
              <w:top w:w="20" w:type="dxa"/>
              <w:left w:w="20" w:type="dxa"/>
              <w:bottom w:w="20" w:type="dxa"/>
              <w:right w:w="20" w:type="dxa"/>
            </w:tcMar>
            <w:vAlign w:val="center"/>
            <w:hideMark/>
          </w:tcPr>
          <w:p w14:paraId="3E2BA06F" w14:textId="77777777" w:rsidR="009F0363" w:rsidRPr="003521C2" w:rsidRDefault="009F0363" w:rsidP="00A602E9">
            <w:pPr>
              <w:pStyle w:val="movimento"/>
              <w:rPr>
                <w:color w:val="002060"/>
              </w:rPr>
            </w:pPr>
            <w:r w:rsidRPr="003521C2">
              <w:rPr>
                <w:color w:val="002060"/>
              </w:rPr>
              <w:t>ANIBALLI JODY</w:t>
            </w:r>
          </w:p>
        </w:tc>
        <w:tc>
          <w:tcPr>
            <w:tcW w:w="2200" w:type="dxa"/>
            <w:tcMar>
              <w:top w:w="20" w:type="dxa"/>
              <w:left w:w="20" w:type="dxa"/>
              <w:bottom w:w="20" w:type="dxa"/>
              <w:right w:w="20" w:type="dxa"/>
            </w:tcMar>
            <w:vAlign w:val="center"/>
            <w:hideMark/>
          </w:tcPr>
          <w:p w14:paraId="2AB69BF1" w14:textId="77777777" w:rsidR="009F0363" w:rsidRPr="003521C2" w:rsidRDefault="009F0363" w:rsidP="00A602E9">
            <w:pPr>
              <w:pStyle w:val="movimento2"/>
              <w:rPr>
                <w:color w:val="002060"/>
              </w:rPr>
            </w:pPr>
            <w:r w:rsidRPr="003521C2">
              <w:rPr>
                <w:color w:val="002060"/>
              </w:rPr>
              <w:t xml:space="preserve">(CASELLE) </w:t>
            </w:r>
          </w:p>
        </w:tc>
        <w:tc>
          <w:tcPr>
            <w:tcW w:w="800" w:type="dxa"/>
            <w:tcMar>
              <w:top w:w="20" w:type="dxa"/>
              <w:left w:w="20" w:type="dxa"/>
              <w:bottom w:w="20" w:type="dxa"/>
              <w:right w:w="20" w:type="dxa"/>
            </w:tcMar>
            <w:vAlign w:val="center"/>
            <w:hideMark/>
          </w:tcPr>
          <w:p w14:paraId="3A892951"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3B02EE2E" w14:textId="77777777" w:rsidR="009F0363" w:rsidRPr="003521C2" w:rsidRDefault="009F0363" w:rsidP="00A602E9">
            <w:pPr>
              <w:pStyle w:val="movimento"/>
              <w:rPr>
                <w:color w:val="002060"/>
              </w:rPr>
            </w:pPr>
            <w:r w:rsidRPr="003521C2">
              <w:rPr>
                <w:color w:val="002060"/>
              </w:rPr>
              <w:t>AMADEI PAOLO</w:t>
            </w:r>
          </w:p>
        </w:tc>
        <w:tc>
          <w:tcPr>
            <w:tcW w:w="2200" w:type="dxa"/>
            <w:tcMar>
              <w:top w:w="20" w:type="dxa"/>
              <w:left w:w="20" w:type="dxa"/>
              <w:bottom w:w="20" w:type="dxa"/>
              <w:right w:w="20" w:type="dxa"/>
            </w:tcMar>
            <w:vAlign w:val="center"/>
            <w:hideMark/>
          </w:tcPr>
          <w:p w14:paraId="7A7827CF" w14:textId="77777777" w:rsidR="009F0363" w:rsidRPr="003521C2" w:rsidRDefault="009F0363" w:rsidP="00A602E9">
            <w:pPr>
              <w:pStyle w:val="movimento2"/>
              <w:rPr>
                <w:color w:val="002060"/>
              </w:rPr>
            </w:pPr>
            <w:r w:rsidRPr="003521C2">
              <w:rPr>
                <w:color w:val="002060"/>
              </w:rPr>
              <w:t xml:space="preserve">(FABRIANO CALCIO A 5 2023) </w:t>
            </w:r>
          </w:p>
        </w:tc>
      </w:tr>
    </w:tbl>
    <w:p w14:paraId="7872972A" w14:textId="77777777" w:rsidR="009F0363" w:rsidRPr="003521C2" w:rsidRDefault="009F0363" w:rsidP="009F0363">
      <w:pPr>
        <w:pStyle w:val="titolo30"/>
        <w:rPr>
          <w:rFonts w:eastAsiaTheme="minorEastAsia"/>
          <w:color w:val="002060"/>
        </w:rPr>
      </w:pPr>
      <w:r w:rsidRPr="003521C2">
        <w:rPr>
          <w:color w:val="002060"/>
        </w:rPr>
        <w:t xml:space="preserve">CALCIATORI ESPULSI </w:t>
      </w:r>
    </w:p>
    <w:p w14:paraId="5F1E27F5" w14:textId="77777777" w:rsidR="009F0363" w:rsidRPr="003521C2" w:rsidRDefault="009F0363" w:rsidP="009F0363">
      <w:pPr>
        <w:pStyle w:val="titolo20"/>
        <w:rPr>
          <w:color w:val="002060"/>
        </w:rPr>
      </w:pPr>
      <w:r w:rsidRPr="003521C2">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5E57EFC3" w14:textId="77777777" w:rsidTr="00A602E9">
        <w:tc>
          <w:tcPr>
            <w:tcW w:w="2200" w:type="dxa"/>
            <w:tcMar>
              <w:top w:w="20" w:type="dxa"/>
              <w:left w:w="20" w:type="dxa"/>
              <w:bottom w:w="20" w:type="dxa"/>
              <w:right w:w="20" w:type="dxa"/>
            </w:tcMar>
            <w:vAlign w:val="center"/>
            <w:hideMark/>
          </w:tcPr>
          <w:p w14:paraId="22EFCC08" w14:textId="77777777" w:rsidR="009F0363" w:rsidRPr="003521C2" w:rsidRDefault="009F0363" w:rsidP="00A602E9">
            <w:pPr>
              <w:pStyle w:val="movimento"/>
              <w:rPr>
                <w:color w:val="002060"/>
              </w:rPr>
            </w:pPr>
            <w:r w:rsidRPr="003521C2">
              <w:rPr>
                <w:color w:val="002060"/>
              </w:rPr>
              <w:t>CAMINONNI FABIO</w:t>
            </w:r>
          </w:p>
        </w:tc>
        <w:tc>
          <w:tcPr>
            <w:tcW w:w="2200" w:type="dxa"/>
            <w:tcMar>
              <w:top w:w="20" w:type="dxa"/>
              <w:left w:w="20" w:type="dxa"/>
              <w:bottom w:w="20" w:type="dxa"/>
              <w:right w:w="20" w:type="dxa"/>
            </w:tcMar>
            <w:vAlign w:val="center"/>
            <w:hideMark/>
          </w:tcPr>
          <w:p w14:paraId="64730334" w14:textId="77777777" w:rsidR="009F0363" w:rsidRPr="003521C2" w:rsidRDefault="009F0363" w:rsidP="00A602E9">
            <w:pPr>
              <w:pStyle w:val="movimento2"/>
              <w:rPr>
                <w:color w:val="002060"/>
              </w:rPr>
            </w:pPr>
            <w:r w:rsidRPr="003521C2">
              <w:rPr>
                <w:color w:val="002060"/>
              </w:rPr>
              <w:t xml:space="preserve">(CASELLE) </w:t>
            </w:r>
          </w:p>
        </w:tc>
        <w:tc>
          <w:tcPr>
            <w:tcW w:w="800" w:type="dxa"/>
            <w:tcMar>
              <w:top w:w="20" w:type="dxa"/>
              <w:left w:w="20" w:type="dxa"/>
              <w:bottom w:w="20" w:type="dxa"/>
              <w:right w:w="20" w:type="dxa"/>
            </w:tcMar>
            <w:vAlign w:val="center"/>
            <w:hideMark/>
          </w:tcPr>
          <w:p w14:paraId="2B4ED9DA"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0B08529F"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595649BE" w14:textId="77777777" w:rsidR="009F0363" w:rsidRPr="003521C2" w:rsidRDefault="009F0363" w:rsidP="00A602E9">
            <w:pPr>
              <w:pStyle w:val="movimento2"/>
              <w:rPr>
                <w:color w:val="002060"/>
              </w:rPr>
            </w:pPr>
            <w:r w:rsidRPr="003521C2">
              <w:rPr>
                <w:color w:val="002060"/>
              </w:rPr>
              <w:t> </w:t>
            </w:r>
          </w:p>
        </w:tc>
      </w:tr>
    </w:tbl>
    <w:p w14:paraId="6E9601B3" w14:textId="007F82A9" w:rsidR="009F0363" w:rsidRPr="003521C2" w:rsidRDefault="009F0363" w:rsidP="009F0363">
      <w:pPr>
        <w:pStyle w:val="diffida"/>
        <w:spacing w:before="80" w:beforeAutospacing="0" w:after="40" w:afterAutospacing="0"/>
        <w:jc w:val="left"/>
        <w:rPr>
          <w:rFonts w:eastAsiaTheme="minorEastAsia"/>
          <w:color w:val="002060"/>
        </w:rPr>
      </w:pPr>
      <w:r w:rsidRPr="003521C2">
        <w:rPr>
          <w:color w:val="002060"/>
        </w:rPr>
        <w:t xml:space="preserve">Espulso per condotta antisportiva nei confronti di un calciatore avversario, alla notifica del </w:t>
      </w:r>
      <w:r w:rsidR="003C1D7E" w:rsidRPr="003521C2">
        <w:rPr>
          <w:color w:val="002060"/>
        </w:rPr>
        <w:t>provvedimento</w:t>
      </w:r>
      <w:r w:rsidRPr="003521C2">
        <w:rPr>
          <w:color w:val="002060"/>
        </w:rPr>
        <w:t xml:space="preserve"> rivolge all'arbitro frasi irriguardose. </w:t>
      </w:r>
    </w:p>
    <w:p w14:paraId="0BCC2585" w14:textId="77777777" w:rsidR="009F0363" w:rsidRPr="003521C2" w:rsidRDefault="009F0363" w:rsidP="009F0363">
      <w:pPr>
        <w:pStyle w:val="titolo20"/>
        <w:rPr>
          <w:color w:val="002060"/>
        </w:rPr>
      </w:pPr>
      <w:r w:rsidRPr="003521C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0C0357EC" w14:textId="77777777" w:rsidTr="00A602E9">
        <w:tc>
          <w:tcPr>
            <w:tcW w:w="2200" w:type="dxa"/>
            <w:tcMar>
              <w:top w:w="20" w:type="dxa"/>
              <w:left w:w="20" w:type="dxa"/>
              <w:bottom w:w="20" w:type="dxa"/>
              <w:right w:w="20" w:type="dxa"/>
            </w:tcMar>
            <w:vAlign w:val="center"/>
            <w:hideMark/>
          </w:tcPr>
          <w:p w14:paraId="31C80B9A" w14:textId="77777777" w:rsidR="009F0363" w:rsidRPr="003521C2" w:rsidRDefault="009F0363" w:rsidP="00A602E9">
            <w:pPr>
              <w:pStyle w:val="movimento"/>
              <w:rPr>
                <w:color w:val="002060"/>
              </w:rPr>
            </w:pPr>
            <w:r w:rsidRPr="003521C2">
              <w:rPr>
                <w:color w:val="002060"/>
              </w:rPr>
              <w:t>CARMENATI ANDREA</w:t>
            </w:r>
          </w:p>
        </w:tc>
        <w:tc>
          <w:tcPr>
            <w:tcW w:w="2200" w:type="dxa"/>
            <w:tcMar>
              <w:top w:w="20" w:type="dxa"/>
              <w:left w:w="20" w:type="dxa"/>
              <w:bottom w:w="20" w:type="dxa"/>
              <w:right w:w="20" w:type="dxa"/>
            </w:tcMar>
            <w:vAlign w:val="center"/>
            <w:hideMark/>
          </w:tcPr>
          <w:p w14:paraId="6271D3D5" w14:textId="77777777" w:rsidR="009F0363" w:rsidRPr="003521C2" w:rsidRDefault="009F0363" w:rsidP="00A602E9">
            <w:pPr>
              <w:pStyle w:val="movimento2"/>
              <w:rPr>
                <w:color w:val="002060"/>
              </w:rPr>
            </w:pPr>
            <w:r w:rsidRPr="003521C2">
              <w:rPr>
                <w:color w:val="002060"/>
              </w:rPr>
              <w:t xml:space="preserve">(FRASASSI C5) </w:t>
            </w:r>
          </w:p>
        </w:tc>
        <w:tc>
          <w:tcPr>
            <w:tcW w:w="800" w:type="dxa"/>
            <w:tcMar>
              <w:top w:w="20" w:type="dxa"/>
              <w:left w:w="20" w:type="dxa"/>
              <w:bottom w:w="20" w:type="dxa"/>
              <w:right w:w="20" w:type="dxa"/>
            </w:tcMar>
            <w:vAlign w:val="center"/>
            <w:hideMark/>
          </w:tcPr>
          <w:p w14:paraId="43D877C2"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62771E19" w14:textId="77777777" w:rsidR="009F0363" w:rsidRPr="003521C2" w:rsidRDefault="009F0363" w:rsidP="00A602E9">
            <w:pPr>
              <w:pStyle w:val="movimento"/>
              <w:rPr>
                <w:color w:val="002060"/>
              </w:rPr>
            </w:pPr>
            <w:r w:rsidRPr="003521C2">
              <w:rPr>
                <w:color w:val="002060"/>
              </w:rPr>
              <w:t>LANDINI NICOLAS</w:t>
            </w:r>
          </w:p>
        </w:tc>
        <w:tc>
          <w:tcPr>
            <w:tcW w:w="2200" w:type="dxa"/>
            <w:tcMar>
              <w:top w:w="20" w:type="dxa"/>
              <w:left w:w="20" w:type="dxa"/>
              <w:bottom w:w="20" w:type="dxa"/>
              <w:right w:w="20" w:type="dxa"/>
            </w:tcMar>
            <w:vAlign w:val="center"/>
            <w:hideMark/>
          </w:tcPr>
          <w:p w14:paraId="0ECA9002" w14:textId="77777777" w:rsidR="009F0363" w:rsidRPr="003521C2" w:rsidRDefault="009F0363" w:rsidP="00A602E9">
            <w:pPr>
              <w:pStyle w:val="movimento2"/>
              <w:rPr>
                <w:color w:val="002060"/>
              </w:rPr>
            </w:pPr>
            <w:r w:rsidRPr="003521C2">
              <w:rPr>
                <w:color w:val="002060"/>
              </w:rPr>
              <w:t xml:space="preserve">(SPECIAL ONE SPORTING CLUB) </w:t>
            </w:r>
          </w:p>
        </w:tc>
      </w:tr>
    </w:tbl>
    <w:p w14:paraId="7750BF3D" w14:textId="77777777" w:rsidR="009F0363" w:rsidRPr="003521C2" w:rsidRDefault="009F0363" w:rsidP="009F0363">
      <w:pPr>
        <w:pStyle w:val="titolo20"/>
        <w:rPr>
          <w:rFonts w:eastAsiaTheme="minorEastAsia"/>
          <w:color w:val="002060"/>
        </w:rPr>
      </w:pPr>
      <w:r w:rsidRPr="003521C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009670B3" w14:textId="77777777" w:rsidTr="00A602E9">
        <w:tc>
          <w:tcPr>
            <w:tcW w:w="2200" w:type="dxa"/>
            <w:tcMar>
              <w:top w:w="20" w:type="dxa"/>
              <w:left w:w="20" w:type="dxa"/>
              <w:bottom w:w="20" w:type="dxa"/>
              <w:right w:w="20" w:type="dxa"/>
            </w:tcMar>
            <w:vAlign w:val="center"/>
            <w:hideMark/>
          </w:tcPr>
          <w:p w14:paraId="6FC58470" w14:textId="77777777" w:rsidR="009F0363" w:rsidRPr="003521C2" w:rsidRDefault="009F0363" w:rsidP="00A602E9">
            <w:pPr>
              <w:pStyle w:val="movimento"/>
              <w:rPr>
                <w:color w:val="002060"/>
              </w:rPr>
            </w:pPr>
            <w:r w:rsidRPr="003521C2">
              <w:rPr>
                <w:color w:val="002060"/>
              </w:rPr>
              <w:t>BELLUTI MAICOL</w:t>
            </w:r>
          </w:p>
        </w:tc>
        <w:tc>
          <w:tcPr>
            <w:tcW w:w="2200" w:type="dxa"/>
            <w:tcMar>
              <w:top w:w="20" w:type="dxa"/>
              <w:left w:w="20" w:type="dxa"/>
              <w:bottom w:w="20" w:type="dxa"/>
              <w:right w:w="20" w:type="dxa"/>
            </w:tcMar>
            <w:vAlign w:val="center"/>
            <w:hideMark/>
          </w:tcPr>
          <w:p w14:paraId="0776B181" w14:textId="77777777" w:rsidR="009F0363" w:rsidRPr="003521C2" w:rsidRDefault="009F0363" w:rsidP="00A602E9">
            <w:pPr>
              <w:pStyle w:val="movimento2"/>
              <w:rPr>
                <w:color w:val="002060"/>
              </w:rPr>
            </w:pPr>
            <w:r w:rsidRPr="003521C2">
              <w:rPr>
                <w:color w:val="002060"/>
              </w:rPr>
              <w:t xml:space="preserve">(ATLETICO CHIARAVALLE) </w:t>
            </w:r>
          </w:p>
        </w:tc>
        <w:tc>
          <w:tcPr>
            <w:tcW w:w="800" w:type="dxa"/>
            <w:tcMar>
              <w:top w:w="20" w:type="dxa"/>
              <w:left w:w="20" w:type="dxa"/>
              <w:bottom w:w="20" w:type="dxa"/>
              <w:right w:w="20" w:type="dxa"/>
            </w:tcMar>
            <w:vAlign w:val="center"/>
            <w:hideMark/>
          </w:tcPr>
          <w:p w14:paraId="6F845C3B"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43D33061" w14:textId="77777777" w:rsidR="009F0363" w:rsidRPr="003521C2" w:rsidRDefault="009F0363" w:rsidP="00A602E9">
            <w:pPr>
              <w:pStyle w:val="movimento"/>
              <w:rPr>
                <w:color w:val="002060"/>
              </w:rPr>
            </w:pPr>
            <w:r w:rsidRPr="003521C2">
              <w:rPr>
                <w:color w:val="002060"/>
              </w:rPr>
              <w:t>CELANI VALERIO</w:t>
            </w:r>
          </w:p>
        </w:tc>
        <w:tc>
          <w:tcPr>
            <w:tcW w:w="2200" w:type="dxa"/>
            <w:tcMar>
              <w:top w:w="20" w:type="dxa"/>
              <w:left w:w="20" w:type="dxa"/>
              <w:bottom w:w="20" w:type="dxa"/>
              <w:right w:w="20" w:type="dxa"/>
            </w:tcMar>
            <w:vAlign w:val="center"/>
            <w:hideMark/>
          </w:tcPr>
          <w:p w14:paraId="17F3D747" w14:textId="77777777" w:rsidR="009F0363" w:rsidRPr="003521C2" w:rsidRDefault="009F0363" w:rsidP="00A602E9">
            <w:pPr>
              <w:pStyle w:val="movimento2"/>
              <w:rPr>
                <w:color w:val="002060"/>
              </w:rPr>
            </w:pPr>
            <w:r w:rsidRPr="003521C2">
              <w:rPr>
                <w:color w:val="002060"/>
              </w:rPr>
              <w:t xml:space="preserve">(CASELLE) </w:t>
            </w:r>
          </w:p>
        </w:tc>
      </w:tr>
      <w:tr w:rsidR="009F0363" w:rsidRPr="003521C2" w14:paraId="182D33DA" w14:textId="77777777" w:rsidTr="00A602E9">
        <w:tc>
          <w:tcPr>
            <w:tcW w:w="2200" w:type="dxa"/>
            <w:tcMar>
              <w:top w:w="20" w:type="dxa"/>
              <w:left w:w="20" w:type="dxa"/>
              <w:bottom w:w="20" w:type="dxa"/>
              <w:right w:w="20" w:type="dxa"/>
            </w:tcMar>
            <w:vAlign w:val="center"/>
            <w:hideMark/>
          </w:tcPr>
          <w:p w14:paraId="266E3575" w14:textId="77777777" w:rsidR="009F0363" w:rsidRPr="003521C2" w:rsidRDefault="009F0363" w:rsidP="00A602E9">
            <w:pPr>
              <w:pStyle w:val="movimento"/>
              <w:rPr>
                <w:color w:val="002060"/>
              </w:rPr>
            </w:pPr>
            <w:r w:rsidRPr="003521C2">
              <w:rPr>
                <w:color w:val="002060"/>
              </w:rPr>
              <w:t>FANESI FEDERICO</w:t>
            </w:r>
          </w:p>
        </w:tc>
        <w:tc>
          <w:tcPr>
            <w:tcW w:w="2200" w:type="dxa"/>
            <w:tcMar>
              <w:top w:w="20" w:type="dxa"/>
              <w:left w:w="20" w:type="dxa"/>
              <w:bottom w:w="20" w:type="dxa"/>
              <w:right w:w="20" w:type="dxa"/>
            </w:tcMar>
            <w:vAlign w:val="center"/>
            <w:hideMark/>
          </w:tcPr>
          <w:p w14:paraId="6D058658" w14:textId="77777777" w:rsidR="009F0363" w:rsidRPr="003521C2" w:rsidRDefault="009F0363" w:rsidP="00A602E9">
            <w:pPr>
              <w:pStyle w:val="movimento2"/>
              <w:rPr>
                <w:color w:val="002060"/>
              </w:rPr>
            </w:pPr>
            <w:r w:rsidRPr="003521C2">
              <w:rPr>
                <w:color w:val="002060"/>
              </w:rPr>
              <w:t>(</w:t>
            </w:r>
            <w:proofErr w:type="gramStart"/>
            <w:r w:rsidRPr="003521C2">
              <w:rPr>
                <w:color w:val="002060"/>
              </w:rPr>
              <w:t>CITTA</w:t>
            </w:r>
            <w:proofErr w:type="gramEnd"/>
            <w:r w:rsidRPr="003521C2">
              <w:rPr>
                <w:color w:val="002060"/>
              </w:rPr>
              <w:t xml:space="preserve"> DI MARTINSICURO C5) </w:t>
            </w:r>
          </w:p>
        </w:tc>
        <w:tc>
          <w:tcPr>
            <w:tcW w:w="800" w:type="dxa"/>
            <w:tcMar>
              <w:top w:w="20" w:type="dxa"/>
              <w:left w:w="20" w:type="dxa"/>
              <w:bottom w:w="20" w:type="dxa"/>
              <w:right w:w="20" w:type="dxa"/>
            </w:tcMar>
            <w:vAlign w:val="center"/>
            <w:hideMark/>
          </w:tcPr>
          <w:p w14:paraId="07FFD632"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7CC8ED8A" w14:textId="77777777" w:rsidR="009F0363" w:rsidRPr="003521C2" w:rsidRDefault="009F0363" w:rsidP="00A602E9">
            <w:pPr>
              <w:pStyle w:val="movimento"/>
              <w:rPr>
                <w:color w:val="002060"/>
              </w:rPr>
            </w:pPr>
            <w:r w:rsidRPr="003521C2">
              <w:rPr>
                <w:color w:val="002060"/>
              </w:rPr>
              <w:t>SIGNORELLI ANTONIO</w:t>
            </w:r>
          </w:p>
        </w:tc>
        <w:tc>
          <w:tcPr>
            <w:tcW w:w="2200" w:type="dxa"/>
            <w:tcMar>
              <w:top w:w="20" w:type="dxa"/>
              <w:left w:w="20" w:type="dxa"/>
              <w:bottom w:w="20" w:type="dxa"/>
              <w:right w:w="20" w:type="dxa"/>
            </w:tcMar>
            <w:vAlign w:val="center"/>
            <w:hideMark/>
          </w:tcPr>
          <w:p w14:paraId="434DBBDF" w14:textId="77777777" w:rsidR="009F0363" w:rsidRPr="003521C2" w:rsidRDefault="009F0363" w:rsidP="00A602E9">
            <w:pPr>
              <w:pStyle w:val="movimento2"/>
              <w:rPr>
                <w:color w:val="002060"/>
              </w:rPr>
            </w:pPr>
            <w:r w:rsidRPr="003521C2">
              <w:rPr>
                <w:color w:val="002060"/>
              </w:rPr>
              <w:t xml:space="preserve">(FABRIANO CALCIO A 5 2023) </w:t>
            </w:r>
          </w:p>
        </w:tc>
      </w:tr>
      <w:tr w:rsidR="009F0363" w:rsidRPr="003521C2" w14:paraId="6AA03888" w14:textId="77777777" w:rsidTr="00A602E9">
        <w:tc>
          <w:tcPr>
            <w:tcW w:w="2200" w:type="dxa"/>
            <w:tcMar>
              <w:top w:w="20" w:type="dxa"/>
              <w:left w:w="20" w:type="dxa"/>
              <w:bottom w:w="20" w:type="dxa"/>
              <w:right w:w="20" w:type="dxa"/>
            </w:tcMar>
            <w:vAlign w:val="center"/>
            <w:hideMark/>
          </w:tcPr>
          <w:p w14:paraId="192B03DF" w14:textId="77777777" w:rsidR="009F0363" w:rsidRPr="003521C2" w:rsidRDefault="009F0363" w:rsidP="00A602E9">
            <w:pPr>
              <w:pStyle w:val="movimento"/>
              <w:rPr>
                <w:color w:val="002060"/>
              </w:rPr>
            </w:pPr>
            <w:r w:rsidRPr="003521C2">
              <w:rPr>
                <w:color w:val="002060"/>
              </w:rPr>
              <w:t>SPALVIERI FEDERICO</w:t>
            </w:r>
          </w:p>
        </w:tc>
        <w:tc>
          <w:tcPr>
            <w:tcW w:w="2200" w:type="dxa"/>
            <w:tcMar>
              <w:top w:w="20" w:type="dxa"/>
              <w:left w:w="20" w:type="dxa"/>
              <w:bottom w:w="20" w:type="dxa"/>
              <w:right w:w="20" w:type="dxa"/>
            </w:tcMar>
            <w:vAlign w:val="center"/>
            <w:hideMark/>
          </w:tcPr>
          <w:p w14:paraId="2240350A" w14:textId="77777777" w:rsidR="009F0363" w:rsidRPr="003521C2" w:rsidRDefault="009F0363" w:rsidP="00A602E9">
            <w:pPr>
              <w:pStyle w:val="movimento2"/>
              <w:rPr>
                <w:color w:val="002060"/>
              </w:rPr>
            </w:pPr>
            <w:r w:rsidRPr="003521C2">
              <w:rPr>
                <w:color w:val="002060"/>
              </w:rPr>
              <w:t xml:space="preserve">(MONTEMARCIANESE SSDARL) </w:t>
            </w:r>
          </w:p>
        </w:tc>
        <w:tc>
          <w:tcPr>
            <w:tcW w:w="800" w:type="dxa"/>
            <w:tcMar>
              <w:top w:w="20" w:type="dxa"/>
              <w:left w:w="20" w:type="dxa"/>
              <w:bottom w:w="20" w:type="dxa"/>
              <w:right w:w="20" w:type="dxa"/>
            </w:tcMar>
            <w:vAlign w:val="center"/>
            <w:hideMark/>
          </w:tcPr>
          <w:p w14:paraId="143F8EDC"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655859AC" w14:textId="77777777" w:rsidR="009F0363" w:rsidRPr="003521C2" w:rsidRDefault="009F0363" w:rsidP="00A602E9">
            <w:pPr>
              <w:pStyle w:val="movimento"/>
              <w:rPr>
                <w:color w:val="002060"/>
              </w:rPr>
            </w:pPr>
            <w:r w:rsidRPr="003521C2">
              <w:rPr>
                <w:color w:val="002060"/>
              </w:rPr>
              <w:t>VERRILLO SALVATORE</w:t>
            </w:r>
          </w:p>
        </w:tc>
        <w:tc>
          <w:tcPr>
            <w:tcW w:w="2200" w:type="dxa"/>
            <w:tcMar>
              <w:top w:w="20" w:type="dxa"/>
              <w:left w:w="20" w:type="dxa"/>
              <w:bottom w:w="20" w:type="dxa"/>
              <w:right w:w="20" w:type="dxa"/>
            </w:tcMar>
            <w:vAlign w:val="center"/>
            <w:hideMark/>
          </w:tcPr>
          <w:p w14:paraId="09750DD4" w14:textId="77777777" w:rsidR="009F0363" w:rsidRPr="003521C2" w:rsidRDefault="009F0363" w:rsidP="00A602E9">
            <w:pPr>
              <w:pStyle w:val="movimento2"/>
              <w:rPr>
                <w:color w:val="002060"/>
              </w:rPr>
            </w:pPr>
            <w:r w:rsidRPr="003521C2">
              <w:rPr>
                <w:color w:val="002060"/>
              </w:rPr>
              <w:t xml:space="preserve">(POLISPORTIVA UROBORO) </w:t>
            </w:r>
          </w:p>
        </w:tc>
      </w:tr>
      <w:tr w:rsidR="009F0363" w:rsidRPr="003521C2" w14:paraId="0DC5ABF1" w14:textId="77777777" w:rsidTr="00A602E9">
        <w:tc>
          <w:tcPr>
            <w:tcW w:w="2200" w:type="dxa"/>
            <w:tcMar>
              <w:top w:w="20" w:type="dxa"/>
              <w:left w:w="20" w:type="dxa"/>
              <w:bottom w:w="20" w:type="dxa"/>
              <w:right w:w="20" w:type="dxa"/>
            </w:tcMar>
            <w:vAlign w:val="center"/>
            <w:hideMark/>
          </w:tcPr>
          <w:p w14:paraId="1FA5B44A" w14:textId="77777777" w:rsidR="009F0363" w:rsidRPr="003521C2" w:rsidRDefault="009F0363" w:rsidP="00A602E9">
            <w:pPr>
              <w:pStyle w:val="movimento"/>
              <w:rPr>
                <w:color w:val="002060"/>
              </w:rPr>
            </w:pPr>
            <w:r w:rsidRPr="003521C2">
              <w:rPr>
                <w:color w:val="002060"/>
              </w:rPr>
              <w:t>BRUNI MATTEO</w:t>
            </w:r>
          </w:p>
        </w:tc>
        <w:tc>
          <w:tcPr>
            <w:tcW w:w="2200" w:type="dxa"/>
            <w:tcMar>
              <w:top w:w="20" w:type="dxa"/>
              <w:left w:w="20" w:type="dxa"/>
              <w:bottom w:w="20" w:type="dxa"/>
              <w:right w:w="20" w:type="dxa"/>
            </w:tcMar>
            <w:vAlign w:val="center"/>
            <w:hideMark/>
          </w:tcPr>
          <w:p w14:paraId="33025087" w14:textId="77777777" w:rsidR="009F0363" w:rsidRPr="003521C2" w:rsidRDefault="009F0363" w:rsidP="00A602E9">
            <w:pPr>
              <w:pStyle w:val="movimento2"/>
              <w:rPr>
                <w:color w:val="002060"/>
              </w:rPr>
            </w:pPr>
            <w:r w:rsidRPr="003521C2">
              <w:rPr>
                <w:color w:val="002060"/>
              </w:rPr>
              <w:t xml:space="preserve">(TRUENTIN LAMA) </w:t>
            </w:r>
          </w:p>
        </w:tc>
        <w:tc>
          <w:tcPr>
            <w:tcW w:w="800" w:type="dxa"/>
            <w:tcMar>
              <w:top w:w="20" w:type="dxa"/>
              <w:left w:w="20" w:type="dxa"/>
              <w:bottom w:w="20" w:type="dxa"/>
              <w:right w:w="20" w:type="dxa"/>
            </w:tcMar>
            <w:vAlign w:val="center"/>
            <w:hideMark/>
          </w:tcPr>
          <w:p w14:paraId="7AD8161E"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4ED57D40"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6F32DFEE" w14:textId="77777777" w:rsidR="009F0363" w:rsidRPr="003521C2" w:rsidRDefault="009F0363" w:rsidP="00A602E9">
            <w:pPr>
              <w:pStyle w:val="movimento2"/>
              <w:rPr>
                <w:color w:val="002060"/>
              </w:rPr>
            </w:pPr>
            <w:r w:rsidRPr="003521C2">
              <w:rPr>
                <w:color w:val="002060"/>
              </w:rPr>
              <w:t> </w:t>
            </w:r>
          </w:p>
        </w:tc>
      </w:tr>
    </w:tbl>
    <w:p w14:paraId="73620767" w14:textId="77777777" w:rsidR="009F0363" w:rsidRPr="003521C2" w:rsidRDefault="009F0363" w:rsidP="009F0363">
      <w:pPr>
        <w:pStyle w:val="titolo30"/>
        <w:rPr>
          <w:rFonts w:eastAsiaTheme="minorEastAsia"/>
          <w:color w:val="002060"/>
        </w:rPr>
      </w:pPr>
      <w:r w:rsidRPr="003521C2">
        <w:rPr>
          <w:color w:val="002060"/>
        </w:rPr>
        <w:t xml:space="preserve">CALCIATORI NON ESPULSI </w:t>
      </w:r>
    </w:p>
    <w:p w14:paraId="12C2E5DE" w14:textId="77777777" w:rsidR="009F0363" w:rsidRPr="003521C2" w:rsidRDefault="009F0363" w:rsidP="009F0363">
      <w:pPr>
        <w:pStyle w:val="titolo20"/>
        <w:rPr>
          <w:color w:val="002060"/>
        </w:rPr>
      </w:pPr>
      <w:r w:rsidRPr="003521C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38724CCD" w14:textId="77777777" w:rsidTr="00A602E9">
        <w:tc>
          <w:tcPr>
            <w:tcW w:w="2200" w:type="dxa"/>
            <w:tcMar>
              <w:top w:w="20" w:type="dxa"/>
              <w:left w:w="20" w:type="dxa"/>
              <w:bottom w:w="20" w:type="dxa"/>
              <w:right w:w="20" w:type="dxa"/>
            </w:tcMar>
            <w:vAlign w:val="center"/>
            <w:hideMark/>
          </w:tcPr>
          <w:p w14:paraId="59F93B68" w14:textId="77777777" w:rsidR="009F0363" w:rsidRPr="003521C2" w:rsidRDefault="009F0363" w:rsidP="00A602E9">
            <w:pPr>
              <w:pStyle w:val="movimento"/>
              <w:rPr>
                <w:color w:val="002060"/>
              </w:rPr>
            </w:pPr>
            <w:r w:rsidRPr="003521C2">
              <w:rPr>
                <w:color w:val="002060"/>
              </w:rPr>
              <w:t>MASULLO RICCARDO</w:t>
            </w:r>
          </w:p>
        </w:tc>
        <w:tc>
          <w:tcPr>
            <w:tcW w:w="2200" w:type="dxa"/>
            <w:tcMar>
              <w:top w:w="20" w:type="dxa"/>
              <w:left w:w="20" w:type="dxa"/>
              <w:bottom w:w="20" w:type="dxa"/>
              <w:right w:w="20" w:type="dxa"/>
            </w:tcMar>
            <w:vAlign w:val="center"/>
            <w:hideMark/>
          </w:tcPr>
          <w:p w14:paraId="4968E2BE" w14:textId="77777777" w:rsidR="009F0363" w:rsidRPr="003521C2" w:rsidRDefault="009F0363" w:rsidP="00A602E9">
            <w:pPr>
              <w:pStyle w:val="movimento2"/>
              <w:rPr>
                <w:color w:val="002060"/>
              </w:rPr>
            </w:pPr>
            <w:r w:rsidRPr="003521C2">
              <w:rPr>
                <w:color w:val="002060"/>
              </w:rPr>
              <w:t xml:space="preserve">(AMATORI STESE 2007 SRL) </w:t>
            </w:r>
          </w:p>
        </w:tc>
        <w:tc>
          <w:tcPr>
            <w:tcW w:w="800" w:type="dxa"/>
            <w:tcMar>
              <w:top w:w="20" w:type="dxa"/>
              <w:left w:w="20" w:type="dxa"/>
              <w:bottom w:w="20" w:type="dxa"/>
              <w:right w:w="20" w:type="dxa"/>
            </w:tcMar>
            <w:vAlign w:val="center"/>
            <w:hideMark/>
          </w:tcPr>
          <w:p w14:paraId="57CF6452"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4A487AB3" w14:textId="77777777" w:rsidR="009F0363" w:rsidRPr="003521C2" w:rsidRDefault="009F0363" w:rsidP="00A602E9">
            <w:pPr>
              <w:pStyle w:val="movimento"/>
              <w:rPr>
                <w:color w:val="002060"/>
              </w:rPr>
            </w:pPr>
            <w:r w:rsidRPr="003521C2">
              <w:rPr>
                <w:color w:val="002060"/>
              </w:rPr>
              <w:t>ROMANUCCI MARCO</w:t>
            </w:r>
          </w:p>
        </w:tc>
        <w:tc>
          <w:tcPr>
            <w:tcW w:w="2200" w:type="dxa"/>
            <w:tcMar>
              <w:top w:w="20" w:type="dxa"/>
              <w:left w:w="20" w:type="dxa"/>
              <w:bottom w:w="20" w:type="dxa"/>
              <w:right w:w="20" w:type="dxa"/>
            </w:tcMar>
            <w:vAlign w:val="center"/>
            <w:hideMark/>
          </w:tcPr>
          <w:p w14:paraId="599807DB" w14:textId="77777777" w:rsidR="009F0363" w:rsidRPr="003521C2" w:rsidRDefault="009F0363" w:rsidP="00A602E9">
            <w:pPr>
              <w:pStyle w:val="movimento2"/>
              <w:rPr>
                <w:color w:val="002060"/>
              </w:rPr>
            </w:pPr>
            <w:r w:rsidRPr="003521C2">
              <w:rPr>
                <w:color w:val="002060"/>
              </w:rPr>
              <w:t xml:space="preserve">(CIARNIN) </w:t>
            </w:r>
          </w:p>
        </w:tc>
      </w:tr>
      <w:tr w:rsidR="009F0363" w:rsidRPr="003521C2" w14:paraId="4767A677" w14:textId="77777777" w:rsidTr="00A602E9">
        <w:tc>
          <w:tcPr>
            <w:tcW w:w="2200" w:type="dxa"/>
            <w:tcMar>
              <w:top w:w="20" w:type="dxa"/>
              <w:left w:w="20" w:type="dxa"/>
              <w:bottom w:w="20" w:type="dxa"/>
              <w:right w:w="20" w:type="dxa"/>
            </w:tcMar>
            <w:vAlign w:val="center"/>
            <w:hideMark/>
          </w:tcPr>
          <w:p w14:paraId="13F93210" w14:textId="77777777" w:rsidR="009F0363" w:rsidRPr="003521C2" w:rsidRDefault="009F0363" w:rsidP="00A602E9">
            <w:pPr>
              <w:pStyle w:val="movimento"/>
              <w:rPr>
                <w:color w:val="002060"/>
              </w:rPr>
            </w:pPr>
            <w:r w:rsidRPr="003521C2">
              <w:rPr>
                <w:color w:val="002060"/>
              </w:rPr>
              <w:t>CARMENATI ANDREA</w:t>
            </w:r>
          </w:p>
        </w:tc>
        <w:tc>
          <w:tcPr>
            <w:tcW w:w="2200" w:type="dxa"/>
            <w:tcMar>
              <w:top w:w="20" w:type="dxa"/>
              <w:left w:w="20" w:type="dxa"/>
              <w:bottom w:w="20" w:type="dxa"/>
              <w:right w:w="20" w:type="dxa"/>
            </w:tcMar>
            <w:vAlign w:val="center"/>
            <w:hideMark/>
          </w:tcPr>
          <w:p w14:paraId="5A023E44" w14:textId="77777777" w:rsidR="009F0363" w:rsidRPr="003521C2" w:rsidRDefault="009F0363" w:rsidP="00A602E9">
            <w:pPr>
              <w:pStyle w:val="movimento2"/>
              <w:rPr>
                <w:color w:val="002060"/>
              </w:rPr>
            </w:pPr>
            <w:r w:rsidRPr="003521C2">
              <w:rPr>
                <w:color w:val="002060"/>
              </w:rPr>
              <w:t xml:space="preserve">(FRASASSI C5) </w:t>
            </w:r>
          </w:p>
        </w:tc>
        <w:tc>
          <w:tcPr>
            <w:tcW w:w="800" w:type="dxa"/>
            <w:tcMar>
              <w:top w:w="20" w:type="dxa"/>
              <w:left w:w="20" w:type="dxa"/>
              <w:bottom w:w="20" w:type="dxa"/>
              <w:right w:w="20" w:type="dxa"/>
            </w:tcMar>
            <w:vAlign w:val="center"/>
            <w:hideMark/>
          </w:tcPr>
          <w:p w14:paraId="231BA839"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77114D4C" w14:textId="77777777" w:rsidR="009F0363" w:rsidRPr="003521C2" w:rsidRDefault="009F0363" w:rsidP="00A602E9">
            <w:pPr>
              <w:pStyle w:val="movimento"/>
              <w:rPr>
                <w:color w:val="002060"/>
              </w:rPr>
            </w:pPr>
            <w:r w:rsidRPr="003521C2">
              <w:rPr>
                <w:color w:val="002060"/>
              </w:rPr>
              <w:t>DE ANGELIS MANUEL</w:t>
            </w:r>
          </w:p>
        </w:tc>
        <w:tc>
          <w:tcPr>
            <w:tcW w:w="2200" w:type="dxa"/>
            <w:tcMar>
              <w:top w:w="20" w:type="dxa"/>
              <w:left w:w="20" w:type="dxa"/>
              <w:bottom w:w="20" w:type="dxa"/>
              <w:right w:w="20" w:type="dxa"/>
            </w:tcMar>
            <w:vAlign w:val="center"/>
            <w:hideMark/>
          </w:tcPr>
          <w:p w14:paraId="6DCF5E75" w14:textId="77777777" w:rsidR="009F0363" w:rsidRPr="003521C2" w:rsidRDefault="009F0363" w:rsidP="00A602E9">
            <w:pPr>
              <w:pStyle w:val="movimento2"/>
              <w:rPr>
                <w:color w:val="002060"/>
              </w:rPr>
            </w:pPr>
            <w:r w:rsidRPr="003521C2">
              <w:rPr>
                <w:color w:val="002060"/>
              </w:rPr>
              <w:t xml:space="preserve">(PICENO UNITED MMX A R.L.) </w:t>
            </w:r>
          </w:p>
        </w:tc>
      </w:tr>
    </w:tbl>
    <w:p w14:paraId="6E69F5B9" w14:textId="77777777" w:rsidR="009F0363" w:rsidRPr="003521C2" w:rsidRDefault="009F0363" w:rsidP="009F0363">
      <w:pPr>
        <w:pStyle w:val="titolo20"/>
        <w:rPr>
          <w:rFonts w:eastAsiaTheme="minorEastAsia"/>
          <w:color w:val="002060"/>
        </w:rPr>
      </w:pPr>
      <w:r w:rsidRPr="003521C2">
        <w:rPr>
          <w:color w:val="002060"/>
        </w:rPr>
        <w:lastRenderedPageBreak/>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4985DFCF" w14:textId="77777777" w:rsidTr="00A602E9">
        <w:tc>
          <w:tcPr>
            <w:tcW w:w="2200" w:type="dxa"/>
            <w:tcMar>
              <w:top w:w="20" w:type="dxa"/>
              <w:left w:w="20" w:type="dxa"/>
              <w:bottom w:w="20" w:type="dxa"/>
              <w:right w:w="20" w:type="dxa"/>
            </w:tcMar>
            <w:vAlign w:val="center"/>
            <w:hideMark/>
          </w:tcPr>
          <w:p w14:paraId="7204B9E2" w14:textId="77777777" w:rsidR="009F0363" w:rsidRPr="003521C2" w:rsidRDefault="009F0363" w:rsidP="00A602E9">
            <w:pPr>
              <w:pStyle w:val="movimento"/>
              <w:rPr>
                <w:color w:val="002060"/>
              </w:rPr>
            </w:pPr>
            <w:r w:rsidRPr="003521C2">
              <w:rPr>
                <w:color w:val="002060"/>
              </w:rPr>
              <w:t>PACE DENNYS</w:t>
            </w:r>
          </w:p>
        </w:tc>
        <w:tc>
          <w:tcPr>
            <w:tcW w:w="2200" w:type="dxa"/>
            <w:tcMar>
              <w:top w:w="20" w:type="dxa"/>
              <w:left w:w="20" w:type="dxa"/>
              <w:bottom w:w="20" w:type="dxa"/>
              <w:right w:w="20" w:type="dxa"/>
            </w:tcMar>
            <w:vAlign w:val="center"/>
            <w:hideMark/>
          </w:tcPr>
          <w:p w14:paraId="3A5C00B9" w14:textId="77777777" w:rsidR="009F0363" w:rsidRPr="003521C2" w:rsidRDefault="009F0363" w:rsidP="00A602E9">
            <w:pPr>
              <w:pStyle w:val="movimento2"/>
              <w:rPr>
                <w:color w:val="002060"/>
              </w:rPr>
            </w:pPr>
            <w:r w:rsidRPr="003521C2">
              <w:rPr>
                <w:color w:val="002060"/>
              </w:rPr>
              <w:t xml:space="preserve">(ACCUMOLI GANG C5) </w:t>
            </w:r>
          </w:p>
        </w:tc>
        <w:tc>
          <w:tcPr>
            <w:tcW w:w="800" w:type="dxa"/>
            <w:tcMar>
              <w:top w:w="20" w:type="dxa"/>
              <w:left w:w="20" w:type="dxa"/>
              <w:bottom w:w="20" w:type="dxa"/>
              <w:right w:w="20" w:type="dxa"/>
            </w:tcMar>
            <w:vAlign w:val="center"/>
            <w:hideMark/>
          </w:tcPr>
          <w:p w14:paraId="76948927"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3B5E961A" w14:textId="77777777" w:rsidR="009F0363" w:rsidRPr="003521C2" w:rsidRDefault="009F0363" w:rsidP="00A602E9">
            <w:pPr>
              <w:pStyle w:val="movimento"/>
              <w:rPr>
                <w:color w:val="002060"/>
              </w:rPr>
            </w:pPr>
            <w:r w:rsidRPr="003521C2">
              <w:rPr>
                <w:color w:val="002060"/>
              </w:rPr>
              <w:t>MAGRINI RICCARDO</w:t>
            </w:r>
          </w:p>
        </w:tc>
        <w:tc>
          <w:tcPr>
            <w:tcW w:w="2200" w:type="dxa"/>
            <w:tcMar>
              <w:top w:w="20" w:type="dxa"/>
              <w:left w:w="20" w:type="dxa"/>
              <w:bottom w:w="20" w:type="dxa"/>
              <w:right w:w="20" w:type="dxa"/>
            </w:tcMar>
            <w:vAlign w:val="center"/>
            <w:hideMark/>
          </w:tcPr>
          <w:p w14:paraId="36B143E1" w14:textId="77777777" w:rsidR="009F0363" w:rsidRPr="003521C2" w:rsidRDefault="009F0363" w:rsidP="00A602E9">
            <w:pPr>
              <w:pStyle w:val="movimento2"/>
              <w:rPr>
                <w:color w:val="002060"/>
              </w:rPr>
            </w:pPr>
            <w:r w:rsidRPr="003521C2">
              <w:rPr>
                <w:color w:val="002060"/>
              </w:rPr>
              <w:t xml:space="preserve">(AMATORI STESE 2007 SRL) </w:t>
            </w:r>
          </w:p>
        </w:tc>
      </w:tr>
      <w:tr w:rsidR="009F0363" w:rsidRPr="003521C2" w14:paraId="198D9685" w14:textId="77777777" w:rsidTr="00A602E9">
        <w:tc>
          <w:tcPr>
            <w:tcW w:w="2200" w:type="dxa"/>
            <w:tcMar>
              <w:top w:w="20" w:type="dxa"/>
              <w:left w:w="20" w:type="dxa"/>
              <w:bottom w:w="20" w:type="dxa"/>
              <w:right w:w="20" w:type="dxa"/>
            </w:tcMar>
            <w:vAlign w:val="center"/>
            <w:hideMark/>
          </w:tcPr>
          <w:p w14:paraId="2FE7F692" w14:textId="77777777" w:rsidR="009F0363" w:rsidRPr="003521C2" w:rsidRDefault="009F0363" w:rsidP="00A602E9">
            <w:pPr>
              <w:pStyle w:val="movimento"/>
              <w:rPr>
                <w:color w:val="002060"/>
              </w:rPr>
            </w:pPr>
            <w:r w:rsidRPr="003521C2">
              <w:rPr>
                <w:color w:val="002060"/>
              </w:rPr>
              <w:t>FERRI FEDERICO</w:t>
            </w:r>
          </w:p>
        </w:tc>
        <w:tc>
          <w:tcPr>
            <w:tcW w:w="2200" w:type="dxa"/>
            <w:tcMar>
              <w:top w:w="20" w:type="dxa"/>
              <w:left w:w="20" w:type="dxa"/>
              <w:bottom w:w="20" w:type="dxa"/>
              <w:right w:w="20" w:type="dxa"/>
            </w:tcMar>
            <w:vAlign w:val="center"/>
            <w:hideMark/>
          </w:tcPr>
          <w:p w14:paraId="70EB07DE" w14:textId="77777777" w:rsidR="009F0363" w:rsidRPr="003521C2" w:rsidRDefault="009F0363" w:rsidP="00A602E9">
            <w:pPr>
              <w:pStyle w:val="movimento2"/>
              <w:rPr>
                <w:color w:val="002060"/>
              </w:rPr>
            </w:pPr>
            <w:r w:rsidRPr="003521C2">
              <w:rPr>
                <w:color w:val="002060"/>
              </w:rPr>
              <w:t xml:space="preserve">(AUDAX PIOBBICO CALCIO) </w:t>
            </w:r>
          </w:p>
        </w:tc>
        <w:tc>
          <w:tcPr>
            <w:tcW w:w="800" w:type="dxa"/>
            <w:tcMar>
              <w:top w:w="20" w:type="dxa"/>
              <w:left w:w="20" w:type="dxa"/>
              <w:bottom w:w="20" w:type="dxa"/>
              <w:right w:w="20" w:type="dxa"/>
            </w:tcMar>
            <w:vAlign w:val="center"/>
            <w:hideMark/>
          </w:tcPr>
          <w:p w14:paraId="0399BEC5"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3C384D6E" w14:textId="77777777" w:rsidR="009F0363" w:rsidRPr="003521C2" w:rsidRDefault="009F0363" w:rsidP="00A602E9">
            <w:pPr>
              <w:pStyle w:val="movimento"/>
              <w:rPr>
                <w:color w:val="002060"/>
              </w:rPr>
            </w:pPr>
            <w:r w:rsidRPr="003521C2">
              <w:rPr>
                <w:color w:val="002060"/>
              </w:rPr>
              <w:t>MARZIALI ALESSANDRO</w:t>
            </w:r>
          </w:p>
        </w:tc>
        <w:tc>
          <w:tcPr>
            <w:tcW w:w="2200" w:type="dxa"/>
            <w:tcMar>
              <w:top w:w="20" w:type="dxa"/>
              <w:left w:w="20" w:type="dxa"/>
              <w:bottom w:w="20" w:type="dxa"/>
              <w:right w:w="20" w:type="dxa"/>
            </w:tcMar>
            <w:vAlign w:val="center"/>
            <w:hideMark/>
          </w:tcPr>
          <w:p w14:paraId="56FF41D6" w14:textId="77777777" w:rsidR="009F0363" w:rsidRPr="003521C2" w:rsidRDefault="009F0363" w:rsidP="00A602E9">
            <w:pPr>
              <w:pStyle w:val="movimento2"/>
              <w:rPr>
                <w:color w:val="002060"/>
              </w:rPr>
            </w:pPr>
            <w:r w:rsidRPr="003521C2">
              <w:rPr>
                <w:color w:val="002060"/>
              </w:rPr>
              <w:t xml:space="preserve">(CAPODARCO CASABIANCA C5) </w:t>
            </w:r>
          </w:p>
        </w:tc>
      </w:tr>
      <w:tr w:rsidR="009F0363" w:rsidRPr="003521C2" w14:paraId="481B0B86" w14:textId="77777777" w:rsidTr="00A602E9">
        <w:tc>
          <w:tcPr>
            <w:tcW w:w="2200" w:type="dxa"/>
            <w:tcMar>
              <w:top w:w="20" w:type="dxa"/>
              <w:left w:w="20" w:type="dxa"/>
              <w:bottom w:w="20" w:type="dxa"/>
              <w:right w:w="20" w:type="dxa"/>
            </w:tcMar>
            <w:vAlign w:val="center"/>
            <w:hideMark/>
          </w:tcPr>
          <w:p w14:paraId="67D435BE" w14:textId="77777777" w:rsidR="009F0363" w:rsidRPr="003521C2" w:rsidRDefault="009F0363" w:rsidP="00A602E9">
            <w:pPr>
              <w:pStyle w:val="movimento"/>
              <w:rPr>
                <w:color w:val="002060"/>
              </w:rPr>
            </w:pPr>
            <w:r w:rsidRPr="003521C2">
              <w:rPr>
                <w:color w:val="002060"/>
              </w:rPr>
              <w:t>LUCHIZOLA MATIAS GASTON</w:t>
            </w:r>
          </w:p>
        </w:tc>
        <w:tc>
          <w:tcPr>
            <w:tcW w:w="2200" w:type="dxa"/>
            <w:tcMar>
              <w:top w:w="20" w:type="dxa"/>
              <w:left w:w="20" w:type="dxa"/>
              <w:bottom w:w="20" w:type="dxa"/>
              <w:right w:w="20" w:type="dxa"/>
            </w:tcMar>
            <w:vAlign w:val="center"/>
            <w:hideMark/>
          </w:tcPr>
          <w:p w14:paraId="531EBA86" w14:textId="77777777" w:rsidR="009F0363" w:rsidRPr="003521C2" w:rsidRDefault="009F0363" w:rsidP="00A602E9">
            <w:pPr>
              <w:pStyle w:val="movimento2"/>
              <w:rPr>
                <w:color w:val="002060"/>
              </w:rPr>
            </w:pPr>
            <w:r w:rsidRPr="003521C2">
              <w:rPr>
                <w:color w:val="002060"/>
              </w:rPr>
              <w:t>(</w:t>
            </w:r>
            <w:proofErr w:type="gramStart"/>
            <w:r w:rsidRPr="003521C2">
              <w:rPr>
                <w:color w:val="002060"/>
              </w:rPr>
              <w:t>CITTA</w:t>
            </w:r>
            <w:proofErr w:type="gramEnd"/>
            <w:r w:rsidRPr="003521C2">
              <w:rPr>
                <w:color w:val="002060"/>
              </w:rPr>
              <w:t xml:space="preserve"> DI MARTINSICURO C5) </w:t>
            </w:r>
          </w:p>
        </w:tc>
        <w:tc>
          <w:tcPr>
            <w:tcW w:w="800" w:type="dxa"/>
            <w:tcMar>
              <w:top w:w="20" w:type="dxa"/>
              <w:left w:w="20" w:type="dxa"/>
              <w:bottom w:w="20" w:type="dxa"/>
              <w:right w:w="20" w:type="dxa"/>
            </w:tcMar>
            <w:vAlign w:val="center"/>
            <w:hideMark/>
          </w:tcPr>
          <w:p w14:paraId="5CE69439"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14D13DFA" w14:textId="77777777" w:rsidR="009F0363" w:rsidRPr="003521C2" w:rsidRDefault="009F0363" w:rsidP="00A602E9">
            <w:pPr>
              <w:pStyle w:val="movimento"/>
              <w:rPr>
                <w:color w:val="002060"/>
              </w:rPr>
            </w:pPr>
            <w:r w:rsidRPr="003521C2">
              <w:rPr>
                <w:color w:val="002060"/>
              </w:rPr>
              <w:t>BOCCALI MATTEO</w:t>
            </w:r>
          </w:p>
        </w:tc>
        <w:tc>
          <w:tcPr>
            <w:tcW w:w="2200" w:type="dxa"/>
            <w:tcMar>
              <w:top w:w="20" w:type="dxa"/>
              <w:left w:w="20" w:type="dxa"/>
              <w:bottom w:w="20" w:type="dxa"/>
              <w:right w:w="20" w:type="dxa"/>
            </w:tcMar>
            <w:vAlign w:val="center"/>
            <w:hideMark/>
          </w:tcPr>
          <w:p w14:paraId="3A436F8B" w14:textId="77777777" w:rsidR="009F0363" w:rsidRPr="003521C2" w:rsidRDefault="009F0363" w:rsidP="00A602E9">
            <w:pPr>
              <w:pStyle w:val="movimento2"/>
              <w:rPr>
                <w:color w:val="002060"/>
              </w:rPr>
            </w:pPr>
            <w:r w:rsidRPr="003521C2">
              <w:rPr>
                <w:color w:val="002060"/>
              </w:rPr>
              <w:t xml:space="preserve">(DURANTINA SANTA CECILIA) </w:t>
            </w:r>
          </w:p>
        </w:tc>
      </w:tr>
      <w:tr w:rsidR="009F0363" w:rsidRPr="003521C2" w14:paraId="44401EA6" w14:textId="77777777" w:rsidTr="00A602E9">
        <w:tc>
          <w:tcPr>
            <w:tcW w:w="2200" w:type="dxa"/>
            <w:tcMar>
              <w:top w:w="20" w:type="dxa"/>
              <w:left w:w="20" w:type="dxa"/>
              <w:bottom w:w="20" w:type="dxa"/>
              <w:right w:w="20" w:type="dxa"/>
            </w:tcMar>
            <w:vAlign w:val="center"/>
            <w:hideMark/>
          </w:tcPr>
          <w:p w14:paraId="50960053" w14:textId="77777777" w:rsidR="009F0363" w:rsidRPr="003521C2" w:rsidRDefault="009F0363" w:rsidP="00A602E9">
            <w:pPr>
              <w:pStyle w:val="movimento"/>
              <w:rPr>
                <w:color w:val="002060"/>
              </w:rPr>
            </w:pPr>
            <w:r w:rsidRPr="003521C2">
              <w:rPr>
                <w:color w:val="002060"/>
              </w:rPr>
              <w:t>IACHINI RICCARDO</w:t>
            </w:r>
          </w:p>
        </w:tc>
        <w:tc>
          <w:tcPr>
            <w:tcW w:w="2200" w:type="dxa"/>
            <w:tcMar>
              <w:top w:w="20" w:type="dxa"/>
              <w:left w:w="20" w:type="dxa"/>
              <w:bottom w:w="20" w:type="dxa"/>
              <w:right w:w="20" w:type="dxa"/>
            </w:tcMar>
            <w:vAlign w:val="center"/>
            <w:hideMark/>
          </w:tcPr>
          <w:p w14:paraId="25975888" w14:textId="77777777" w:rsidR="009F0363" w:rsidRPr="003521C2" w:rsidRDefault="009F0363" w:rsidP="00A602E9">
            <w:pPr>
              <w:pStyle w:val="movimento2"/>
              <w:rPr>
                <w:color w:val="002060"/>
              </w:rPr>
            </w:pPr>
            <w:r w:rsidRPr="003521C2">
              <w:rPr>
                <w:color w:val="002060"/>
              </w:rPr>
              <w:t xml:space="preserve">(FUTSAL OTTRANO) </w:t>
            </w:r>
          </w:p>
        </w:tc>
        <w:tc>
          <w:tcPr>
            <w:tcW w:w="800" w:type="dxa"/>
            <w:tcMar>
              <w:top w:w="20" w:type="dxa"/>
              <w:left w:w="20" w:type="dxa"/>
              <w:bottom w:w="20" w:type="dxa"/>
              <w:right w:w="20" w:type="dxa"/>
            </w:tcMar>
            <w:vAlign w:val="center"/>
            <w:hideMark/>
          </w:tcPr>
          <w:p w14:paraId="3A2C0DDB"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471C6A18" w14:textId="77777777" w:rsidR="009F0363" w:rsidRPr="003521C2" w:rsidRDefault="009F0363" w:rsidP="00A602E9">
            <w:pPr>
              <w:pStyle w:val="movimento"/>
              <w:rPr>
                <w:color w:val="002060"/>
              </w:rPr>
            </w:pPr>
            <w:r w:rsidRPr="003521C2">
              <w:rPr>
                <w:color w:val="002060"/>
              </w:rPr>
              <w:t>SIMONETTI FEDERICO</w:t>
            </w:r>
          </w:p>
        </w:tc>
        <w:tc>
          <w:tcPr>
            <w:tcW w:w="2200" w:type="dxa"/>
            <w:tcMar>
              <w:top w:w="20" w:type="dxa"/>
              <w:left w:w="20" w:type="dxa"/>
              <w:bottom w:w="20" w:type="dxa"/>
              <w:right w:w="20" w:type="dxa"/>
            </w:tcMar>
            <w:vAlign w:val="center"/>
            <w:hideMark/>
          </w:tcPr>
          <w:p w14:paraId="281EE4E6" w14:textId="77777777" w:rsidR="009F0363" w:rsidRPr="003521C2" w:rsidRDefault="009F0363" w:rsidP="00A602E9">
            <w:pPr>
              <w:pStyle w:val="movimento2"/>
              <w:rPr>
                <w:color w:val="002060"/>
              </w:rPr>
            </w:pPr>
            <w:r w:rsidRPr="003521C2">
              <w:rPr>
                <w:color w:val="002060"/>
              </w:rPr>
              <w:t xml:space="preserve">(POLISPORTIVA S.C. LORETO) </w:t>
            </w:r>
          </w:p>
        </w:tc>
      </w:tr>
      <w:tr w:rsidR="009F0363" w:rsidRPr="003521C2" w14:paraId="1BF2816A" w14:textId="77777777" w:rsidTr="00A602E9">
        <w:tc>
          <w:tcPr>
            <w:tcW w:w="2200" w:type="dxa"/>
            <w:tcMar>
              <w:top w:w="20" w:type="dxa"/>
              <w:left w:w="20" w:type="dxa"/>
              <w:bottom w:w="20" w:type="dxa"/>
              <w:right w:w="20" w:type="dxa"/>
            </w:tcMar>
            <w:vAlign w:val="center"/>
            <w:hideMark/>
          </w:tcPr>
          <w:p w14:paraId="6AE4B100" w14:textId="77777777" w:rsidR="009F0363" w:rsidRPr="003521C2" w:rsidRDefault="009F0363" w:rsidP="00A602E9">
            <w:pPr>
              <w:pStyle w:val="movimento"/>
              <w:rPr>
                <w:color w:val="002060"/>
              </w:rPr>
            </w:pPr>
            <w:r w:rsidRPr="003521C2">
              <w:rPr>
                <w:color w:val="002060"/>
              </w:rPr>
              <w:t>DOLMETTA STEFANO</w:t>
            </w:r>
          </w:p>
        </w:tc>
        <w:tc>
          <w:tcPr>
            <w:tcW w:w="2200" w:type="dxa"/>
            <w:tcMar>
              <w:top w:w="20" w:type="dxa"/>
              <w:left w:w="20" w:type="dxa"/>
              <w:bottom w:w="20" w:type="dxa"/>
              <w:right w:w="20" w:type="dxa"/>
            </w:tcMar>
            <w:vAlign w:val="center"/>
            <w:hideMark/>
          </w:tcPr>
          <w:p w14:paraId="62674003" w14:textId="77777777" w:rsidR="009F0363" w:rsidRPr="003521C2" w:rsidRDefault="009F0363" w:rsidP="00A602E9">
            <w:pPr>
              <w:pStyle w:val="movimento2"/>
              <w:rPr>
                <w:color w:val="002060"/>
              </w:rPr>
            </w:pPr>
            <w:r w:rsidRPr="003521C2">
              <w:rPr>
                <w:color w:val="002060"/>
              </w:rPr>
              <w:t xml:space="preserve">(ROBUR MERGO) </w:t>
            </w:r>
          </w:p>
        </w:tc>
        <w:tc>
          <w:tcPr>
            <w:tcW w:w="800" w:type="dxa"/>
            <w:tcMar>
              <w:top w:w="20" w:type="dxa"/>
              <w:left w:w="20" w:type="dxa"/>
              <w:bottom w:w="20" w:type="dxa"/>
              <w:right w:w="20" w:type="dxa"/>
            </w:tcMar>
            <w:vAlign w:val="center"/>
            <w:hideMark/>
          </w:tcPr>
          <w:p w14:paraId="2E0FAC66"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2A55A1D1"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322DA3D2" w14:textId="77777777" w:rsidR="009F0363" w:rsidRPr="003521C2" w:rsidRDefault="009F0363" w:rsidP="00A602E9">
            <w:pPr>
              <w:pStyle w:val="movimento2"/>
              <w:rPr>
                <w:color w:val="002060"/>
              </w:rPr>
            </w:pPr>
            <w:r w:rsidRPr="003521C2">
              <w:rPr>
                <w:color w:val="002060"/>
              </w:rPr>
              <w:t> </w:t>
            </w:r>
          </w:p>
        </w:tc>
      </w:tr>
    </w:tbl>
    <w:p w14:paraId="415B75FB" w14:textId="77777777" w:rsidR="009F0363" w:rsidRPr="003521C2" w:rsidRDefault="009F0363" w:rsidP="009F0363">
      <w:pPr>
        <w:pStyle w:val="titolo20"/>
        <w:rPr>
          <w:rFonts w:eastAsiaTheme="minorEastAsia"/>
          <w:color w:val="002060"/>
        </w:rPr>
      </w:pPr>
      <w:r w:rsidRPr="003521C2">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26A4593D" w14:textId="77777777" w:rsidTr="00A602E9">
        <w:tc>
          <w:tcPr>
            <w:tcW w:w="2200" w:type="dxa"/>
            <w:tcMar>
              <w:top w:w="20" w:type="dxa"/>
              <w:left w:w="20" w:type="dxa"/>
              <w:bottom w:w="20" w:type="dxa"/>
              <w:right w:w="20" w:type="dxa"/>
            </w:tcMar>
            <w:vAlign w:val="center"/>
            <w:hideMark/>
          </w:tcPr>
          <w:p w14:paraId="6CC9FA0B" w14:textId="77777777" w:rsidR="009F0363" w:rsidRPr="003521C2" w:rsidRDefault="009F0363" w:rsidP="00A602E9">
            <w:pPr>
              <w:pStyle w:val="movimento"/>
              <w:rPr>
                <w:color w:val="002060"/>
              </w:rPr>
            </w:pPr>
            <w:r w:rsidRPr="003521C2">
              <w:rPr>
                <w:color w:val="002060"/>
              </w:rPr>
              <w:t>MAMMOLI ROCCO</w:t>
            </w:r>
          </w:p>
        </w:tc>
        <w:tc>
          <w:tcPr>
            <w:tcW w:w="2200" w:type="dxa"/>
            <w:tcMar>
              <w:top w:w="20" w:type="dxa"/>
              <w:left w:w="20" w:type="dxa"/>
              <w:bottom w:w="20" w:type="dxa"/>
              <w:right w:w="20" w:type="dxa"/>
            </w:tcMar>
            <w:vAlign w:val="center"/>
            <w:hideMark/>
          </w:tcPr>
          <w:p w14:paraId="1B8A6C5D" w14:textId="77777777" w:rsidR="009F0363" w:rsidRPr="003521C2" w:rsidRDefault="009F0363" w:rsidP="00A602E9">
            <w:pPr>
              <w:pStyle w:val="movimento2"/>
              <w:rPr>
                <w:color w:val="002060"/>
              </w:rPr>
            </w:pPr>
            <w:r w:rsidRPr="003521C2">
              <w:rPr>
                <w:color w:val="002060"/>
              </w:rPr>
              <w:t xml:space="preserve">(SANTA MARIA NUOVA A.S.D.) </w:t>
            </w:r>
          </w:p>
        </w:tc>
        <w:tc>
          <w:tcPr>
            <w:tcW w:w="800" w:type="dxa"/>
            <w:tcMar>
              <w:top w:w="20" w:type="dxa"/>
              <w:left w:w="20" w:type="dxa"/>
              <w:bottom w:w="20" w:type="dxa"/>
              <w:right w:w="20" w:type="dxa"/>
            </w:tcMar>
            <w:vAlign w:val="center"/>
            <w:hideMark/>
          </w:tcPr>
          <w:p w14:paraId="286BE2B6"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4DE51910"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68FF5673" w14:textId="77777777" w:rsidR="009F0363" w:rsidRPr="003521C2" w:rsidRDefault="009F0363" w:rsidP="00A602E9">
            <w:pPr>
              <w:pStyle w:val="movimento2"/>
              <w:rPr>
                <w:color w:val="002060"/>
              </w:rPr>
            </w:pPr>
            <w:r w:rsidRPr="003521C2">
              <w:rPr>
                <w:color w:val="002060"/>
              </w:rPr>
              <w:t> </w:t>
            </w:r>
          </w:p>
        </w:tc>
      </w:tr>
    </w:tbl>
    <w:p w14:paraId="0A003C60" w14:textId="77777777" w:rsidR="009F0363" w:rsidRPr="003521C2" w:rsidRDefault="009F0363" w:rsidP="009F0363">
      <w:pPr>
        <w:pStyle w:val="titolo20"/>
        <w:rPr>
          <w:rFonts w:eastAsiaTheme="minorEastAsia"/>
          <w:color w:val="002060"/>
        </w:rPr>
      </w:pPr>
      <w:r w:rsidRPr="003521C2">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55D07499" w14:textId="77777777" w:rsidTr="00A602E9">
        <w:tc>
          <w:tcPr>
            <w:tcW w:w="2200" w:type="dxa"/>
            <w:tcMar>
              <w:top w:w="20" w:type="dxa"/>
              <w:left w:w="20" w:type="dxa"/>
              <w:bottom w:w="20" w:type="dxa"/>
              <w:right w:w="20" w:type="dxa"/>
            </w:tcMar>
            <w:vAlign w:val="center"/>
            <w:hideMark/>
          </w:tcPr>
          <w:p w14:paraId="4618DFBA" w14:textId="77777777" w:rsidR="009F0363" w:rsidRPr="003521C2" w:rsidRDefault="009F0363" w:rsidP="00A602E9">
            <w:pPr>
              <w:pStyle w:val="movimento"/>
              <w:rPr>
                <w:color w:val="002060"/>
              </w:rPr>
            </w:pPr>
            <w:r w:rsidRPr="003521C2">
              <w:rPr>
                <w:color w:val="002060"/>
              </w:rPr>
              <w:t>BARDELLA ANDREA</w:t>
            </w:r>
          </w:p>
        </w:tc>
        <w:tc>
          <w:tcPr>
            <w:tcW w:w="2200" w:type="dxa"/>
            <w:tcMar>
              <w:top w:w="20" w:type="dxa"/>
              <w:left w:w="20" w:type="dxa"/>
              <w:bottom w:w="20" w:type="dxa"/>
              <w:right w:w="20" w:type="dxa"/>
            </w:tcMar>
            <w:vAlign w:val="center"/>
            <w:hideMark/>
          </w:tcPr>
          <w:p w14:paraId="434BCCE5" w14:textId="77777777" w:rsidR="009F0363" w:rsidRPr="003521C2" w:rsidRDefault="009F0363" w:rsidP="00A602E9">
            <w:pPr>
              <w:pStyle w:val="movimento2"/>
              <w:rPr>
                <w:color w:val="002060"/>
              </w:rPr>
            </w:pPr>
            <w:r w:rsidRPr="003521C2">
              <w:rPr>
                <w:color w:val="002060"/>
              </w:rPr>
              <w:t xml:space="preserve">(FRASASSI C5) </w:t>
            </w:r>
          </w:p>
        </w:tc>
        <w:tc>
          <w:tcPr>
            <w:tcW w:w="800" w:type="dxa"/>
            <w:tcMar>
              <w:top w:w="20" w:type="dxa"/>
              <w:left w:w="20" w:type="dxa"/>
              <w:bottom w:w="20" w:type="dxa"/>
              <w:right w:w="20" w:type="dxa"/>
            </w:tcMar>
            <w:vAlign w:val="center"/>
            <w:hideMark/>
          </w:tcPr>
          <w:p w14:paraId="4E003D5D"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7A3F0042" w14:textId="77777777" w:rsidR="009F0363" w:rsidRPr="003521C2" w:rsidRDefault="009F0363" w:rsidP="00A602E9">
            <w:pPr>
              <w:pStyle w:val="movimento"/>
              <w:rPr>
                <w:color w:val="002060"/>
              </w:rPr>
            </w:pPr>
            <w:r w:rsidRPr="003521C2">
              <w:rPr>
                <w:color w:val="002060"/>
              </w:rPr>
              <w:t>SAITTA LUCA</w:t>
            </w:r>
          </w:p>
        </w:tc>
        <w:tc>
          <w:tcPr>
            <w:tcW w:w="2200" w:type="dxa"/>
            <w:tcMar>
              <w:top w:w="20" w:type="dxa"/>
              <w:left w:w="20" w:type="dxa"/>
              <w:bottom w:w="20" w:type="dxa"/>
              <w:right w:w="20" w:type="dxa"/>
            </w:tcMar>
            <w:vAlign w:val="center"/>
            <w:hideMark/>
          </w:tcPr>
          <w:p w14:paraId="5DF9DE42" w14:textId="77777777" w:rsidR="009F0363" w:rsidRPr="003521C2" w:rsidRDefault="009F0363" w:rsidP="00A602E9">
            <w:pPr>
              <w:pStyle w:val="movimento2"/>
              <w:rPr>
                <w:color w:val="002060"/>
              </w:rPr>
            </w:pPr>
            <w:r w:rsidRPr="003521C2">
              <w:rPr>
                <w:color w:val="002060"/>
              </w:rPr>
              <w:t xml:space="preserve">(VIRTUS ASD) </w:t>
            </w:r>
          </w:p>
        </w:tc>
      </w:tr>
    </w:tbl>
    <w:p w14:paraId="3915FDA1" w14:textId="77777777" w:rsidR="009F0363" w:rsidRPr="003521C2" w:rsidRDefault="009F0363" w:rsidP="009F0363">
      <w:pPr>
        <w:pStyle w:val="titolo20"/>
        <w:rPr>
          <w:rFonts w:eastAsiaTheme="minorEastAsia"/>
          <w:color w:val="002060"/>
        </w:rPr>
      </w:pPr>
      <w:r w:rsidRPr="003521C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420D2B53" w14:textId="77777777" w:rsidTr="00A602E9">
        <w:tc>
          <w:tcPr>
            <w:tcW w:w="2200" w:type="dxa"/>
            <w:tcMar>
              <w:top w:w="20" w:type="dxa"/>
              <w:left w:w="20" w:type="dxa"/>
              <w:bottom w:w="20" w:type="dxa"/>
              <w:right w:w="20" w:type="dxa"/>
            </w:tcMar>
            <w:vAlign w:val="center"/>
            <w:hideMark/>
          </w:tcPr>
          <w:p w14:paraId="1BAFE07C" w14:textId="77777777" w:rsidR="009F0363" w:rsidRPr="003521C2" w:rsidRDefault="009F0363" w:rsidP="00A602E9">
            <w:pPr>
              <w:pStyle w:val="movimento"/>
              <w:rPr>
                <w:color w:val="002060"/>
              </w:rPr>
            </w:pPr>
            <w:r w:rsidRPr="003521C2">
              <w:rPr>
                <w:color w:val="002060"/>
              </w:rPr>
              <w:t>SPURIO FAUSTO</w:t>
            </w:r>
          </w:p>
        </w:tc>
        <w:tc>
          <w:tcPr>
            <w:tcW w:w="2200" w:type="dxa"/>
            <w:tcMar>
              <w:top w:w="20" w:type="dxa"/>
              <w:left w:w="20" w:type="dxa"/>
              <w:bottom w:w="20" w:type="dxa"/>
              <w:right w:w="20" w:type="dxa"/>
            </w:tcMar>
            <w:vAlign w:val="center"/>
            <w:hideMark/>
          </w:tcPr>
          <w:p w14:paraId="4543A41A" w14:textId="77777777" w:rsidR="009F0363" w:rsidRPr="003521C2" w:rsidRDefault="009F0363" w:rsidP="00A602E9">
            <w:pPr>
              <w:pStyle w:val="movimento2"/>
              <w:rPr>
                <w:color w:val="002060"/>
              </w:rPr>
            </w:pPr>
            <w:r w:rsidRPr="003521C2">
              <w:rPr>
                <w:color w:val="002060"/>
              </w:rPr>
              <w:t xml:space="preserve">(CASELLE) </w:t>
            </w:r>
          </w:p>
        </w:tc>
        <w:tc>
          <w:tcPr>
            <w:tcW w:w="800" w:type="dxa"/>
            <w:tcMar>
              <w:top w:w="20" w:type="dxa"/>
              <w:left w:w="20" w:type="dxa"/>
              <w:bottom w:w="20" w:type="dxa"/>
              <w:right w:w="20" w:type="dxa"/>
            </w:tcMar>
            <w:vAlign w:val="center"/>
            <w:hideMark/>
          </w:tcPr>
          <w:p w14:paraId="4EFB55FB"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1B1E648A" w14:textId="77777777" w:rsidR="009F0363" w:rsidRPr="003521C2" w:rsidRDefault="009F0363" w:rsidP="00A602E9">
            <w:pPr>
              <w:pStyle w:val="movimento"/>
              <w:rPr>
                <w:color w:val="002060"/>
              </w:rPr>
            </w:pPr>
            <w:r w:rsidRPr="003521C2">
              <w:rPr>
                <w:color w:val="002060"/>
              </w:rPr>
              <w:t>BRACCIONI MATTIA</w:t>
            </w:r>
          </w:p>
        </w:tc>
        <w:tc>
          <w:tcPr>
            <w:tcW w:w="2200" w:type="dxa"/>
            <w:tcMar>
              <w:top w:w="20" w:type="dxa"/>
              <w:left w:w="20" w:type="dxa"/>
              <w:bottom w:w="20" w:type="dxa"/>
              <w:right w:w="20" w:type="dxa"/>
            </w:tcMar>
            <w:vAlign w:val="center"/>
            <w:hideMark/>
          </w:tcPr>
          <w:p w14:paraId="7803BA40" w14:textId="77777777" w:rsidR="009F0363" w:rsidRPr="003521C2" w:rsidRDefault="009F0363" w:rsidP="00A602E9">
            <w:pPr>
              <w:pStyle w:val="movimento2"/>
              <w:rPr>
                <w:color w:val="002060"/>
              </w:rPr>
            </w:pPr>
            <w:r w:rsidRPr="003521C2">
              <w:rPr>
                <w:color w:val="002060"/>
              </w:rPr>
              <w:t xml:space="preserve">(DURANTINA SANTA CECILIA) </w:t>
            </w:r>
          </w:p>
        </w:tc>
      </w:tr>
      <w:tr w:rsidR="009F0363" w:rsidRPr="003521C2" w14:paraId="4F15186F" w14:textId="77777777" w:rsidTr="00A602E9">
        <w:tc>
          <w:tcPr>
            <w:tcW w:w="2200" w:type="dxa"/>
            <w:tcMar>
              <w:top w:w="20" w:type="dxa"/>
              <w:left w:w="20" w:type="dxa"/>
              <w:bottom w:w="20" w:type="dxa"/>
              <w:right w:w="20" w:type="dxa"/>
            </w:tcMar>
            <w:vAlign w:val="center"/>
            <w:hideMark/>
          </w:tcPr>
          <w:p w14:paraId="0E43F595" w14:textId="77777777" w:rsidR="009F0363" w:rsidRPr="003521C2" w:rsidRDefault="009F0363" w:rsidP="00A602E9">
            <w:pPr>
              <w:pStyle w:val="movimento"/>
              <w:rPr>
                <w:color w:val="002060"/>
              </w:rPr>
            </w:pPr>
            <w:r w:rsidRPr="003521C2">
              <w:rPr>
                <w:color w:val="002060"/>
              </w:rPr>
              <w:t>ANGELINI ALESSANDRO</w:t>
            </w:r>
          </w:p>
        </w:tc>
        <w:tc>
          <w:tcPr>
            <w:tcW w:w="2200" w:type="dxa"/>
            <w:tcMar>
              <w:top w:w="20" w:type="dxa"/>
              <w:left w:w="20" w:type="dxa"/>
              <w:bottom w:w="20" w:type="dxa"/>
              <w:right w:w="20" w:type="dxa"/>
            </w:tcMar>
            <w:vAlign w:val="center"/>
            <w:hideMark/>
          </w:tcPr>
          <w:p w14:paraId="60311438" w14:textId="77777777" w:rsidR="009F0363" w:rsidRPr="003521C2" w:rsidRDefault="009F0363" w:rsidP="00A602E9">
            <w:pPr>
              <w:pStyle w:val="movimento2"/>
              <w:rPr>
                <w:color w:val="002060"/>
              </w:rPr>
            </w:pPr>
            <w:r w:rsidRPr="003521C2">
              <w:rPr>
                <w:color w:val="002060"/>
              </w:rPr>
              <w:t xml:space="preserve">(FIUMINATA) </w:t>
            </w:r>
          </w:p>
        </w:tc>
        <w:tc>
          <w:tcPr>
            <w:tcW w:w="800" w:type="dxa"/>
            <w:tcMar>
              <w:top w:w="20" w:type="dxa"/>
              <w:left w:w="20" w:type="dxa"/>
              <w:bottom w:w="20" w:type="dxa"/>
              <w:right w:w="20" w:type="dxa"/>
            </w:tcMar>
            <w:vAlign w:val="center"/>
            <w:hideMark/>
          </w:tcPr>
          <w:p w14:paraId="55E17FEF"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46F5DAA0" w14:textId="77777777" w:rsidR="009F0363" w:rsidRPr="003521C2" w:rsidRDefault="009F0363" w:rsidP="00A602E9">
            <w:pPr>
              <w:pStyle w:val="movimento"/>
              <w:rPr>
                <w:color w:val="002060"/>
              </w:rPr>
            </w:pPr>
            <w:r w:rsidRPr="003521C2">
              <w:rPr>
                <w:color w:val="002060"/>
              </w:rPr>
              <w:t>BIONDI LORIS</w:t>
            </w:r>
          </w:p>
        </w:tc>
        <w:tc>
          <w:tcPr>
            <w:tcW w:w="2200" w:type="dxa"/>
            <w:tcMar>
              <w:top w:w="20" w:type="dxa"/>
              <w:left w:w="20" w:type="dxa"/>
              <w:bottom w:w="20" w:type="dxa"/>
              <w:right w:w="20" w:type="dxa"/>
            </w:tcMar>
            <w:vAlign w:val="center"/>
            <w:hideMark/>
          </w:tcPr>
          <w:p w14:paraId="60D10E0E" w14:textId="77777777" w:rsidR="009F0363" w:rsidRPr="003521C2" w:rsidRDefault="009F0363" w:rsidP="00A602E9">
            <w:pPr>
              <w:pStyle w:val="movimento2"/>
              <w:rPr>
                <w:color w:val="002060"/>
              </w:rPr>
            </w:pPr>
            <w:r w:rsidRPr="003521C2">
              <w:rPr>
                <w:color w:val="002060"/>
              </w:rPr>
              <w:t xml:space="preserve">(POLISPORTIVA VILLA PIGNA) </w:t>
            </w:r>
          </w:p>
        </w:tc>
      </w:tr>
    </w:tbl>
    <w:p w14:paraId="775742FF" w14:textId="77777777" w:rsidR="009F0363" w:rsidRPr="003521C2" w:rsidRDefault="009F0363" w:rsidP="009F0363">
      <w:pPr>
        <w:pStyle w:val="titolo20"/>
        <w:rPr>
          <w:rFonts w:eastAsiaTheme="minorEastAsia"/>
          <w:color w:val="002060"/>
        </w:rPr>
      </w:pPr>
      <w:r w:rsidRPr="003521C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4E24B2B6" w14:textId="77777777" w:rsidTr="00A602E9">
        <w:tc>
          <w:tcPr>
            <w:tcW w:w="2200" w:type="dxa"/>
            <w:tcMar>
              <w:top w:w="20" w:type="dxa"/>
              <w:left w:w="20" w:type="dxa"/>
              <w:bottom w:w="20" w:type="dxa"/>
              <w:right w:w="20" w:type="dxa"/>
            </w:tcMar>
            <w:vAlign w:val="center"/>
            <w:hideMark/>
          </w:tcPr>
          <w:p w14:paraId="69B22752" w14:textId="77777777" w:rsidR="009F0363" w:rsidRPr="003521C2" w:rsidRDefault="009F0363" w:rsidP="00A602E9">
            <w:pPr>
              <w:pStyle w:val="movimento"/>
              <w:rPr>
                <w:color w:val="002060"/>
              </w:rPr>
            </w:pPr>
            <w:r w:rsidRPr="003521C2">
              <w:rPr>
                <w:color w:val="002060"/>
              </w:rPr>
              <w:t>LAZZARI ROBERTO</w:t>
            </w:r>
          </w:p>
        </w:tc>
        <w:tc>
          <w:tcPr>
            <w:tcW w:w="2200" w:type="dxa"/>
            <w:tcMar>
              <w:top w:w="20" w:type="dxa"/>
              <w:left w:w="20" w:type="dxa"/>
              <w:bottom w:w="20" w:type="dxa"/>
              <w:right w:w="20" w:type="dxa"/>
            </w:tcMar>
            <w:vAlign w:val="center"/>
            <w:hideMark/>
          </w:tcPr>
          <w:p w14:paraId="729B6A33" w14:textId="77777777" w:rsidR="009F0363" w:rsidRPr="003521C2" w:rsidRDefault="009F0363" w:rsidP="00A602E9">
            <w:pPr>
              <w:pStyle w:val="movimento2"/>
              <w:rPr>
                <w:color w:val="002060"/>
              </w:rPr>
            </w:pPr>
            <w:r w:rsidRPr="003521C2">
              <w:rPr>
                <w:color w:val="002060"/>
              </w:rPr>
              <w:t xml:space="preserve">(ACQUAVIVA CALCIO) </w:t>
            </w:r>
          </w:p>
        </w:tc>
        <w:tc>
          <w:tcPr>
            <w:tcW w:w="800" w:type="dxa"/>
            <w:tcMar>
              <w:top w:w="20" w:type="dxa"/>
              <w:left w:w="20" w:type="dxa"/>
              <w:bottom w:w="20" w:type="dxa"/>
              <w:right w:w="20" w:type="dxa"/>
            </w:tcMar>
            <w:vAlign w:val="center"/>
            <w:hideMark/>
          </w:tcPr>
          <w:p w14:paraId="4F461891"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4F295E33" w14:textId="77777777" w:rsidR="009F0363" w:rsidRPr="003521C2" w:rsidRDefault="009F0363" w:rsidP="00A602E9">
            <w:pPr>
              <w:pStyle w:val="movimento"/>
              <w:rPr>
                <w:color w:val="002060"/>
              </w:rPr>
            </w:pPr>
            <w:r w:rsidRPr="003521C2">
              <w:rPr>
                <w:color w:val="002060"/>
              </w:rPr>
              <w:t>BARBABELLA DANIELE</w:t>
            </w:r>
          </w:p>
        </w:tc>
        <w:tc>
          <w:tcPr>
            <w:tcW w:w="2200" w:type="dxa"/>
            <w:tcMar>
              <w:top w:w="20" w:type="dxa"/>
              <w:left w:w="20" w:type="dxa"/>
              <w:bottom w:w="20" w:type="dxa"/>
              <w:right w:w="20" w:type="dxa"/>
            </w:tcMar>
            <w:vAlign w:val="center"/>
            <w:hideMark/>
          </w:tcPr>
          <w:p w14:paraId="010F971C" w14:textId="77777777" w:rsidR="009F0363" w:rsidRPr="003521C2" w:rsidRDefault="009F0363" w:rsidP="00A602E9">
            <w:pPr>
              <w:pStyle w:val="movimento2"/>
              <w:rPr>
                <w:color w:val="002060"/>
              </w:rPr>
            </w:pPr>
            <w:r w:rsidRPr="003521C2">
              <w:rPr>
                <w:color w:val="002060"/>
              </w:rPr>
              <w:t xml:space="preserve">(ASPIO 2005) </w:t>
            </w:r>
          </w:p>
        </w:tc>
      </w:tr>
      <w:tr w:rsidR="009F0363" w:rsidRPr="003521C2" w14:paraId="113BD330" w14:textId="77777777" w:rsidTr="00A602E9">
        <w:tc>
          <w:tcPr>
            <w:tcW w:w="2200" w:type="dxa"/>
            <w:tcMar>
              <w:top w:w="20" w:type="dxa"/>
              <w:left w:w="20" w:type="dxa"/>
              <w:bottom w:w="20" w:type="dxa"/>
              <w:right w:w="20" w:type="dxa"/>
            </w:tcMar>
            <w:vAlign w:val="center"/>
            <w:hideMark/>
          </w:tcPr>
          <w:p w14:paraId="70E8CA08" w14:textId="77777777" w:rsidR="009F0363" w:rsidRPr="003521C2" w:rsidRDefault="009F0363" w:rsidP="00A602E9">
            <w:pPr>
              <w:pStyle w:val="movimento"/>
              <w:rPr>
                <w:color w:val="002060"/>
              </w:rPr>
            </w:pPr>
            <w:r w:rsidRPr="003521C2">
              <w:rPr>
                <w:color w:val="002060"/>
              </w:rPr>
              <w:t>ROCCHETTI DAVIDE MARIA</w:t>
            </w:r>
          </w:p>
        </w:tc>
        <w:tc>
          <w:tcPr>
            <w:tcW w:w="2200" w:type="dxa"/>
            <w:tcMar>
              <w:top w:w="20" w:type="dxa"/>
              <w:left w:w="20" w:type="dxa"/>
              <w:bottom w:w="20" w:type="dxa"/>
              <w:right w:w="20" w:type="dxa"/>
            </w:tcMar>
            <w:vAlign w:val="center"/>
            <w:hideMark/>
          </w:tcPr>
          <w:p w14:paraId="2D9B7903" w14:textId="77777777" w:rsidR="009F0363" w:rsidRPr="003521C2" w:rsidRDefault="009F0363" w:rsidP="00A602E9">
            <w:pPr>
              <w:pStyle w:val="movimento2"/>
              <w:rPr>
                <w:color w:val="002060"/>
              </w:rPr>
            </w:pPr>
            <w:r w:rsidRPr="003521C2">
              <w:rPr>
                <w:color w:val="002060"/>
              </w:rPr>
              <w:t xml:space="preserve">(ATLETICO CHIARAVALLE) </w:t>
            </w:r>
          </w:p>
        </w:tc>
        <w:tc>
          <w:tcPr>
            <w:tcW w:w="800" w:type="dxa"/>
            <w:tcMar>
              <w:top w:w="20" w:type="dxa"/>
              <w:left w:w="20" w:type="dxa"/>
              <w:bottom w:w="20" w:type="dxa"/>
              <w:right w:w="20" w:type="dxa"/>
            </w:tcMar>
            <w:vAlign w:val="center"/>
            <w:hideMark/>
          </w:tcPr>
          <w:p w14:paraId="407E3557"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44D12EDC" w14:textId="77777777" w:rsidR="009F0363" w:rsidRPr="003521C2" w:rsidRDefault="009F0363" w:rsidP="00A602E9">
            <w:pPr>
              <w:pStyle w:val="movimento"/>
              <w:rPr>
                <w:color w:val="002060"/>
              </w:rPr>
            </w:pPr>
            <w:r w:rsidRPr="003521C2">
              <w:rPr>
                <w:color w:val="002060"/>
              </w:rPr>
              <w:t>TESEI SIMONE</w:t>
            </w:r>
          </w:p>
        </w:tc>
        <w:tc>
          <w:tcPr>
            <w:tcW w:w="2200" w:type="dxa"/>
            <w:tcMar>
              <w:top w:w="20" w:type="dxa"/>
              <w:left w:w="20" w:type="dxa"/>
              <w:bottom w:w="20" w:type="dxa"/>
              <w:right w:w="20" w:type="dxa"/>
            </w:tcMar>
            <w:vAlign w:val="center"/>
            <w:hideMark/>
          </w:tcPr>
          <w:p w14:paraId="27FF891D" w14:textId="77777777" w:rsidR="009F0363" w:rsidRPr="003521C2" w:rsidRDefault="009F0363" w:rsidP="00A602E9">
            <w:pPr>
              <w:pStyle w:val="movimento2"/>
              <w:rPr>
                <w:color w:val="002060"/>
              </w:rPr>
            </w:pPr>
            <w:r w:rsidRPr="003521C2">
              <w:rPr>
                <w:color w:val="002060"/>
              </w:rPr>
              <w:t xml:space="preserve">(ATLETICO CHIARAVALLE) </w:t>
            </w:r>
          </w:p>
        </w:tc>
      </w:tr>
      <w:tr w:rsidR="009F0363" w:rsidRPr="003521C2" w14:paraId="6065A617" w14:textId="77777777" w:rsidTr="00A602E9">
        <w:tc>
          <w:tcPr>
            <w:tcW w:w="2200" w:type="dxa"/>
            <w:tcMar>
              <w:top w:w="20" w:type="dxa"/>
              <w:left w:w="20" w:type="dxa"/>
              <w:bottom w:w="20" w:type="dxa"/>
              <w:right w:w="20" w:type="dxa"/>
            </w:tcMar>
            <w:vAlign w:val="center"/>
            <w:hideMark/>
          </w:tcPr>
          <w:p w14:paraId="3F218E03" w14:textId="77777777" w:rsidR="009F0363" w:rsidRPr="003521C2" w:rsidRDefault="009F0363" w:rsidP="00A602E9">
            <w:pPr>
              <w:pStyle w:val="movimento"/>
              <w:rPr>
                <w:color w:val="002060"/>
              </w:rPr>
            </w:pPr>
            <w:r w:rsidRPr="003521C2">
              <w:rPr>
                <w:color w:val="002060"/>
              </w:rPr>
              <w:t>SPINACI LUCA</w:t>
            </w:r>
          </w:p>
        </w:tc>
        <w:tc>
          <w:tcPr>
            <w:tcW w:w="2200" w:type="dxa"/>
            <w:tcMar>
              <w:top w:w="20" w:type="dxa"/>
              <w:left w:w="20" w:type="dxa"/>
              <w:bottom w:w="20" w:type="dxa"/>
              <w:right w:w="20" w:type="dxa"/>
            </w:tcMar>
            <w:vAlign w:val="center"/>
            <w:hideMark/>
          </w:tcPr>
          <w:p w14:paraId="0551DE10" w14:textId="77777777" w:rsidR="009F0363" w:rsidRPr="003521C2" w:rsidRDefault="009F0363" w:rsidP="00A602E9">
            <w:pPr>
              <w:pStyle w:val="movimento2"/>
              <w:rPr>
                <w:color w:val="002060"/>
              </w:rPr>
            </w:pPr>
            <w:r w:rsidRPr="003521C2">
              <w:rPr>
                <w:color w:val="002060"/>
              </w:rPr>
              <w:t xml:space="preserve">(CIARNIN) </w:t>
            </w:r>
          </w:p>
        </w:tc>
        <w:tc>
          <w:tcPr>
            <w:tcW w:w="800" w:type="dxa"/>
            <w:tcMar>
              <w:top w:w="20" w:type="dxa"/>
              <w:left w:w="20" w:type="dxa"/>
              <w:bottom w:w="20" w:type="dxa"/>
              <w:right w:w="20" w:type="dxa"/>
            </w:tcMar>
            <w:vAlign w:val="center"/>
            <w:hideMark/>
          </w:tcPr>
          <w:p w14:paraId="30C0BE8A"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6D5A8CD8" w14:textId="77777777" w:rsidR="009F0363" w:rsidRPr="003521C2" w:rsidRDefault="009F0363" w:rsidP="00A602E9">
            <w:pPr>
              <w:pStyle w:val="movimento"/>
              <w:rPr>
                <w:color w:val="002060"/>
              </w:rPr>
            </w:pPr>
            <w:r w:rsidRPr="003521C2">
              <w:rPr>
                <w:color w:val="002060"/>
              </w:rPr>
              <w:t>RASTELLI MIRKO</w:t>
            </w:r>
          </w:p>
        </w:tc>
        <w:tc>
          <w:tcPr>
            <w:tcW w:w="2200" w:type="dxa"/>
            <w:tcMar>
              <w:top w:w="20" w:type="dxa"/>
              <w:left w:w="20" w:type="dxa"/>
              <w:bottom w:w="20" w:type="dxa"/>
              <w:right w:w="20" w:type="dxa"/>
            </w:tcMar>
            <w:vAlign w:val="center"/>
            <w:hideMark/>
          </w:tcPr>
          <w:p w14:paraId="45DA3D12" w14:textId="77777777" w:rsidR="009F0363" w:rsidRPr="003521C2" w:rsidRDefault="009F0363" w:rsidP="00A602E9">
            <w:pPr>
              <w:pStyle w:val="movimento2"/>
              <w:rPr>
                <w:color w:val="002060"/>
              </w:rPr>
            </w:pPr>
            <w:r w:rsidRPr="003521C2">
              <w:rPr>
                <w:color w:val="002060"/>
              </w:rPr>
              <w:t xml:space="preserve">(CSI MONTEFIORE) </w:t>
            </w:r>
          </w:p>
        </w:tc>
      </w:tr>
      <w:tr w:rsidR="009F0363" w:rsidRPr="003521C2" w14:paraId="2BFC6F5C" w14:textId="77777777" w:rsidTr="00A602E9">
        <w:tc>
          <w:tcPr>
            <w:tcW w:w="2200" w:type="dxa"/>
            <w:tcMar>
              <w:top w:w="20" w:type="dxa"/>
              <w:left w:w="20" w:type="dxa"/>
              <w:bottom w:w="20" w:type="dxa"/>
              <w:right w:w="20" w:type="dxa"/>
            </w:tcMar>
            <w:vAlign w:val="center"/>
            <w:hideMark/>
          </w:tcPr>
          <w:p w14:paraId="36A1B64B" w14:textId="77777777" w:rsidR="009F0363" w:rsidRPr="003521C2" w:rsidRDefault="009F0363" w:rsidP="00A602E9">
            <w:pPr>
              <w:pStyle w:val="movimento"/>
              <w:rPr>
                <w:color w:val="002060"/>
              </w:rPr>
            </w:pPr>
            <w:r w:rsidRPr="003521C2">
              <w:rPr>
                <w:color w:val="002060"/>
              </w:rPr>
              <w:t>GRAZIANO LUIGI</w:t>
            </w:r>
          </w:p>
        </w:tc>
        <w:tc>
          <w:tcPr>
            <w:tcW w:w="2200" w:type="dxa"/>
            <w:tcMar>
              <w:top w:w="20" w:type="dxa"/>
              <w:left w:w="20" w:type="dxa"/>
              <w:bottom w:w="20" w:type="dxa"/>
              <w:right w:w="20" w:type="dxa"/>
            </w:tcMar>
            <w:vAlign w:val="center"/>
            <w:hideMark/>
          </w:tcPr>
          <w:p w14:paraId="74DB3156" w14:textId="77777777" w:rsidR="009F0363" w:rsidRPr="003521C2" w:rsidRDefault="009F0363" w:rsidP="00A602E9">
            <w:pPr>
              <w:pStyle w:val="movimento2"/>
              <w:rPr>
                <w:color w:val="002060"/>
              </w:rPr>
            </w:pPr>
            <w:r w:rsidRPr="003521C2">
              <w:rPr>
                <w:color w:val="002060"/>
              </w:rPr>
              <w:t xml:space="preserve">(FABRIANO CALCIO A 5 2023) </w:t>
            </w:r>
          </w:p>
        </w:tc>
        <w:tc>
          <w:tcPr>
            <w:tcW w:w="800" w:type="dxa"/>
            <w:tcMar>
              <w:top w:w="20" w:type="dxa"/>
              <w:left w:w="20" w:type="dxa"/>
              <w:bottom w:w="20" w:type="dxa"/>
              <w:right w:w="20" w:type="dxa"/>
            </w:tcMar>
            <w:vAlign w:val="center"/>
            <w:hideMark/>
          </w:tcPr>
          <w:p w14:paraId="1800A522"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6BCBCA9D" w14:textId="77777777" w:rsidR="009F0363" w:rsidRPr="003521C2" w:rsidRDefault="009F0363" w:rsidP="00A602E9">
            <w:pPr>
              <w:pStyle w:val="movimento"/>
              <w:rPr>
                <w:color w:val="002060"/>
              </w:rPr>
            </w:pPr>
            <w:r w:rsidRPr="003521C2">
              <w:rPr>
                <w:color w:val="002060"/>
              </w:rPr>
              <w:t>MALAVITA SALVATORE</w:t>
            </w:r>
          </w:p>
        </w:tc>
        <w:tc>
          <w:tcPr>
            <w:tcW w:w="2200" w:type="dxa"/>
            <w:tcMar>
              <w:top w:w="20" w:type="dxa"/>
              <w:left w:w="20" w:type="dxa"/>
              <w:bottom w:w="20" w:type="dxa"/>
              <w:right w:w="20" w:type="dxa"/>
            </w:tcMar>
            <w:vAlign w:val="center"/>
            <w:hideMark/>
          </w:tcPr>
          <w:p w14:paraId="0428CAE5" w14:textId="77777777" w:rsidR="009F0363" w:rsidRPr="003521C2" w:rsidRDefault="009F0363" w:rsidP="00A602E9">
            <w:pPr>
              <w:pStyle w:val="movimento2"/>
              <w:rPr>
                <w:color w:val="002060"/>
              </w:rPr>
            </w:pPr>
            <w:r w:rsidRPr="003521C2">
              <w:rPr>
                <w:color w:val="002060"/>
              </w:rPr>
              <w:t xml:space="preserve">(FIUMINATA) </w:t>
            </w:r>
          </w:p>
        </w:tc>
      </w:tr>
      <w:tr w:rsidR="009F0363" w:rsidRPr="003521C2" w14:paraId="6B2210DC" w14:textId="77777777" w:rsidTr="00A602E9">
        <w:tc>
          <w:tcPr>
            <w:tcW w:w="2200" w:type="dxa"/>
            <w:tcMar>
              <w:top w:w="20" w:type="dxa"/>
              <w:left w:w="20" w:type="dxa"/>
              <w:bottom w:w="20" w:type="dxa"/>
              <w:right w:w="20" w:type="dxa"/>
            </w:tcMar>
            <w:vAlign w:val="center"/>
            <w:hideMark/>
          </w:tcPr>
          <w:p w14:paraId="0E48F0CB" w14:textId="77777777" w:rsidR="009F0363" w:rsidRPr="003521C2" w:rsidRDefault="009F0363" w:rsidP="00A602E9">
            <w:pPr>
              <w:pStyle w:val="movimento"/>
              <w:rPr>
                <w:color w:val="002060"/>
              </w:rPr>
            </w:pPr>
            <w:r w:rsidRPr="003521C2">
              <w:rPr>
                <w:color w:val="002060"/>
              </w:rPr>
              <w:t>PASTUGLIA ANDREA</w:t>
            </w:r>
          </w:p>
        </w:tc>
        <w:tc>
          <w:tcPr>
            <w:tcW w:w="2200" w:type="dxa"/>
            <w:tcMar>
              <w:top w:w="20" w:type="dxa"/>
              <w:left w:w="20" w:type="dxa"/>
              <w:bottom w:w="20" w:type="dxa"/>
              <w:right w:w="20" w:type="dxa"/>
            </w:tcMar>
            <w:vAlign w:val="center"/>
            <w:hideMark/>
          </w:tcPr>
          <w:p w14:paraId="1F4A6374" w14:textId="77777777" w:rsidR="009F0363" w:rsidRPr="003521C2" w:rsidRDefault="009F0363" w:rsidP="00A602E9">
            <w:pPr>
              <w:pStyle w:val="movimento2"/>
              <w:rPr>
                <w:color w:val="002060"/>
              </w:rPr>
            </w:pPr>
            <w:r w:rsidRPr="003521C2">
              <w:rPr>
                <w:color w:val="002060"/>
              </w:rPr>
              <w:t xml:space="preserve">(FRASASSI C5) </w:t>
            </w:r>
          </w:p>
        </w:tc>
        <w:tc>
          <w:tcPr>
            <w:tcW w:w="800" w:type="dxa"/>
            <w:tcMar>
              <w:top w:w="20" w:type="dxa"/>
              <w:left w:w="20" w:type="dxa"/>
              <w:bottom w:w="20" w:type="dxa"/>
              <w:right w:w="20" w:type="dxa"/>
            </w:tcMar>
            <w:vAlign w:val="center"/>
            <w:hideMark/>
          </w:tcPr>
          <w:p w14:paraId="03D62C77"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4A74841B" w14:textId="77777777" w:rsidR="009F0363" w:rsidRPr="003521C2" w:rsidRDefault="009F0363" w:rsidP="00A602E9">
            <w:pPr>
              <w:pStyle w:val="movimento"/>
              <w:rPr>
                <w:color w:val="002060"/>
              </w:rPr>
            </w:pPr>
            <w:r w:rsidRPr="003521C2">
              <w:rPr>
                <w:color w:val="002060"/>
              </w:rPr>
              <w:t>BROMO LORENZO</w:t>
            </w:r>
          </w:p>
        </w:tc>
        <w:tc>
          <w:tcPr>
            <w:tcW w:w="2200" w:type="dxa"/>
            <w:tcMar>
              <w:top w:w="20" w:type="dxa"/>
              <w:left w:w="20" w:type="dxa"/>
              <w:bottom w:w="20" w:type="dxa"/>
              <w:right w:w="20" w:type="dxa"/>
            </w:tcMar>
            <w:vAlign w:val="center"/>
            <w:hideMark/>
          </w:tcPr>
          <w:p w14:paraId="72FCE675" w14:textId="77777777" w:rsidR="009F0363" w:rsidRPr="003521C2" w:rsidRDefault="009F0363" w:rsidP="00A602E9">
            <w:pPr>
              <w:pStyle w:val="movimento2"/>
              <w:rPr>
                <w:color w:val="002060"/>
              </w:rPr>
            </w:pPr>
            <w:r w:rsidRPr="003521C2">
              <w:rPr>
                <w:color w:val="002060"/>
              </w:rPr>
              <w:t xml:space="preserve">(FROGS CLUB SPORT) </w:t>
            </w:r>
          </w:p>
        </w:tc>
      </w:tr>
      <w:tr w:rsidR="009F0363" w:rsidRPr="003521C2" w14:paraId="2B57DE27" w14:textId="77777777" w:rsidTr="00A602E9">
        <w:tc>
          <w:tcPr>
            <w:tcW w:w="2200" w:type="dxa"/>
            <w:tcMar>
              <w:top w:w="20" w:type="dxa"/>
              <w:left w:w="20" w:type="dxa"/>
              <w:bottom w:w="20" w:type="dxa"/>
              <w:right w:w="20" w:type="dxa"/>
            </w:tcMar>
            <w:vAlign w:val="center"/>
            <w:hideMark/>
          </w:tcPr>
          <w:p w14:paraId="14EDB997" w14:textId="77777777" w:rsidR="009F0363" w:rsidRPr="003521C2" w:rsidRDefault="009F0363" w:rsidP="00A602E9">
            <w:pPr>
              <w:pStyle w:val="movimento"/>
              <w:rPr>
                <w:color w:val="002060"/>
              </w:rPr>
            </w:pPr>
            <w:r w:rsidRPr="003521C2">
              <w:rPr>
                <w:color w:val="002060"/>
              </w:rPr>
              <w:t>MONZIONE CARMINE LUCA</w:t>
            </w:r>
          </w:p>
        </w:tc>
        <w:tc>
          <w:tcPr>
            <w:tcW w:w="2200" w:type="dxa"/>
            <w:tcMar>
              <w:top w:w="20" w:type="dxa"/>
              <w:left w:w="20" w:type="dxa"/>
              <w:bottom w:w="20" w:type="dxa"/>
              <w:right w:w="20" w:type="dxa"/>
            </w:tcMar>
            <w:vAlign w:val="center"/>
            <w:hideMark/>
          </w:tcPr>
          <w:p w14:paraId="7EF59E75" w14:textId="77777777" w:rsidR="009F0363" w:rsidRPr="003521C2" w:rsidRDefault="009F0363" w:rsidP="00A602E9">
            <w:pPr>
              <w:pStyle w:val="movimento2"/>
              <w:rPr>
                <w:color w:val="002060"/>
              </w:rPr>
            </w:pPr>
            <w:r w:rsidRPr="003521C2">
              <w:rPr>
                <w:color w:val="002060"/>
              </w:rPr>
              <w:t xml:space="preserve">(FUTSAL ANCONA) </w:t>
            </w:r>
          </w:p>
        </w:tc>
        <w:tc>
          <w:tcPr>
            <w:tcW w:w="800" w:type="dxa"/>
            <w:tcMar>
              <w:top w:w="20" w:type="dxa"/>
              <w:left w:w="20" w:type="dxa"/>
              <w:bottom w:w="20" w:type="dxa"/>
              <w:right w:w="20" w:type="dxa"/>
            </w:tcMar>
            <w:vAlign w:val="center"/>
            <w:hideMark/>
          </w:tcPr>
          <w:p w14:paraId="2FCCEF15"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63FCC6C7" w14:textId="77777777" w:rsidR="009F0363" w:rsidRPr="003521C2" w:rsidRDefault="009F0363" w:rsidP="00A602E9">
            <w:pPr>
              <w:pStyle w:val="movimento"/>
              <w:rPr>
                <w:color w:val="002060"/>
              </w:rPr>
            </w:pPr>
            <w:r w:rsidRPr="003521C2">
              <w:rPr>
                <w:color w:val="002060"/>
              </w:rPr>
              <w:t>CARTECHINI MIRCO</w:t>
            </w:r>
          </w:p>
        </w:tc>
        <w:tc>
          <w:tcPr>
            <w:tcW w:w="2200" w:type="dxa"/>
            <w:tcMar>
              <w:top w:w="20" w:type="dxa"/>
              <w:left w:w="20" w:type="dxa"/>
              <w:bottom w:w="20" w:type="dxa"/>
              <w:right w:w="20" w:type="dxa"/>
            </w:tcMar>
            <w:vAlign w:val="center"/>
            <w:hideMark/>
          </w:tcPr>
          <w:p w14:paraId="7362AB70" w14:textId="77777777" w:rsidR="009F0363" w:rsidRPr="003521C2" w:rsidRDefault="009F0363" w:rsidP="00A602E9">
            <w:pPr>
              <w:pStyle w:val="movimento2"/>
              <w:rPr>
                <w:color w:val="002060"/>
              </w:rPr>
            </w:pPr>
            <w:r w:rsidRPr="003521C2">
              <w:rPr>
                <w:color w:val="002060"/>
              </w:rPr>
              <w:t xml:space="preserve">(GROTTACCIA 2005) </w:t>
            </w:r>
          </w:p>
        </w:tc>
      </w:tr>
      <w:tr w:rsidR="009F0363" w:rsidRPr="003521C2" w14:paraId="45285C14" w14:textId="77777777" w:rsidTr="00A602E9">
        <w:tc>
          <w:tcPr>
            <w:tcW w:w="2200" w:type="dxa"/>
            <w:tcMar>
              <w:top w:w="20" w:type="dxa"/>
              <w:left w:w="20" w:type="dxa"/>
              <w:bottom w:w="20" w:type="dxa"/>
              <w:right w:w="20" w:type="dxa"/>
            </w:tcMar>
            <w:vAlign w:val="center"/>
            <w:hideMark/>
          </w:tcPr>
          <w:p w14:paraId="64F23863" w14:textId="77777777" w:rsidR="009F0363" w:rsidRPr="003521C2" w:rsidRDefault="009F0363" w:rsidP="00A602E9">
            <w:pPr>
              <w:pStyle w:val="movimento"/>
              <w:rPr>
                <w:color w:val="002060"/>
              </w:rPr>
            </w:pPr>
            <w:r w:rsidRPr="003521C2">
              <w:rPr>
                <w:color w:val="002060"/>
              </w:rPr>
              <w:t>ADDABBO ANDREA</w:t>
            </w:r>
          </w:p>
        </w:tc>
        <w:tc>
          <w:tcPr>
            <w:tcW w:w="2200" w:type="dxa"/>
            <w:tcMar>
              <w:top w:w="20" w:type="dxa"/>
              <w:left w:w="20" w:type="dxa"/>
              <w:bottom w:w="20" w:type="dxa"/>
              <w:right w:w="20" w:type="dxa"/>
            </w:tcMar>
            <w:vAlign w:val="center"/>
            <w:hideMark/>
          </w:tcPr>
          <w:p w14:paraId="3B6A0CF9" w14:textId="77777777" w:rsidR="009F0363" w:rsidRPr="003521C2" w:rsidRDefault="009F0363" w:rsidP="00A602E9">
            <w:pPr>
              <w:pStyle w:val="movimento2"/>
              <w:rPr>
                <w:color w:val="002060"/>
              </w:rPr>
            </w:pPr>
            <w:r w:rsidRPr="003521C2">
              <w:rPr>
                <w:color w:val="002060"/>
              </w:rPr>
              <w:t xml:space="preserve">(POLISPORTIVA FUTURA A.D.) </w:t>
            </w:r>
          </w:p>
        </w:tc>
        <w:tc>
          <w:tcPr>
            <w:tcW w:w="800" w:type="dxa"/>
            <w:tcMar>
              <w:top w:w="20" w:type="dxa"/>
              <w:left w:w="20" w:type="dxa"/>
              <w:bottom w:w="20" w:type="dxa"/>
              <w:right w:w="20" w:type="dxa"/>
            </w:tcMar>
            <w:vAlign w:val="center"/>
            <w:hideMark/>
          </w:tcPr>
          <w:p w14:paraId="6E809295"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55844E12" w14:textId="77777777" w:rsidR="009F0363" w:rsidRPr="003521C2" w:rsidRDefault="009F0363" w:rsidP="00A602E9">
            <w:pPr>
              <w:pStyle w:val="movimento"/>
              <w:rPr>
                <w:color w:val="002060"/>
              </w:rPr>
            </w:pPr>
            <w:r w:rsidRPr="003521C2">
              <w:rPr>
                <w:color w:val="002060"/>
              </w:rPr>
              <w:t>MANGINI GABRIELDOMENICO</w:t>
            </w:r>
          </w:p>
        </w:tc>
        <w:tc>
          <w:tcPr>
            <w:tcW w:w="2200" w:type="dxa"/>
            <w:tcMar>
              <w:top w:w="20" w:type="dxa"/>
              <w:left w:w="20" w:type="dxa"/>
              <w:bottom w:w="20" w:type="dxa"/>
              <w:right w:w="20" w:type="dxa"/>
            </w:tcMar>
            <w:vAlign w:val="center"/>
            <w:hideMark/>
          </w:tcPr>
          <w:p w14:paraId="4FB3F0C4" w14:textId="77777777" w:rsidR="009F0363" w:rsidRPr="003521C2" w:rsidRDefault="009F0363" w:rsidP="00A602E9">
            <w:pPr>
              <w:pStyle w:val="movimento2"/>
              <w:rPr>
                <w:color w:val="002060"/>
              </w:rPr>
            </w:pPr>
            <w:r w:rsidRPr="003521C2">
              <w:rPr>
                <w:color w:val="002060"/>
              </w:rPr>
              <w:t xml:space="preserve">(POLISPORTIVA FUTURA A.D.) </w:t>
            </w:r>
          </w:p>
        </w:tc>
      </w:tr>
    </w:tbl>
    <w:p w14:paraId="3861530B" w14:textId="77777777" w:rsidR="009F0363" w:rsidRPr="003521C2" w:rsidRDefault="009F0363" w:rsidP="009F0363">
      <w:pPr>
        <w:pStyle w:val="titolo20"/>
        <w:rPr>
          <w:rFonts w:eastAsiaTheme="minorEastAsia"/>
          <w:color w:val="002060"/>
        </w:rPr>
      </w:pPr>
      <w:r w:rsidRPr="003521C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0D93549D" w14:textId="77777777" w:rsidTr="00A602E9">
        <w:tc>
          <w:tcPr>
            <w:tcW w:w="2200" w:type="dxa"/>
            <w:tcMar>
              <w:top w:w="20" w:type="dxa"/>
              <w:left w:w="20" w:type="dxa"/>
              <w:bottom w:w="20" w:type="dxa"/>
              <w:right w:w="20" w:type="dxa"/>
            </w:tcMar>
            <w:vAlign w:val="center"/>
            <w:hideMark/>
          </w:tcPr>
          <w:p w14:paraId="08BB966E" w14:textId="77777777" w:rsidR="009F0363" w:rsidRPr="003521C2" w:rsidRDefault="009F0363" w:rsidP="00A602E9">
            <w:pPr>
              <w:pStyle w:val="movimento"/>
              <w:rPr>
                <w:color w:val="002060"/>
              </w:rPr>
            </w:pPr>
            <w:r w:rsidRPr="003521C2">
              <w:rPr>
                <w:color w:val="002060"/>
              </w:rPr>
              <w:t>DI AGOSTINO STEFANO</w:t>
            </w:r>
          </w:p>
        </w:tc>
        <w:tc>
          <w:tcPr>
            <w:tcW w:w="2200" w:type="dxa"/>
            <w:tcMar>
              <w:top w:w="20" w:type="dxa"/>
              <w:left w:w="20" w:type="dxa"/>
              <w:bottom w:w="20" w:type="dxa"/>
              <w:right w:w="20" w:type="dxa"/>
            </w:tcMar>
            <w:vAlign w:val="center"/>
            <w:hideMark/>
          </w:tcPr>
          <w:p w14:paraId="1F86ADBD" w14:textId="77777777" w:rsidR="009F0363" w:rsidRPr="003521C2" w:rsidRDefault="009F0363" w:rsidP="00A602E9">
            <w:pPr>
              <w:pStyle w:val="movimento2"/>
              <w:rPr>
                <w:color w:val="002060"/>
              </w:rPr>
            </w:pPr>
            <w:r w:rsidRPr="003521C2">
              <w:rPr>
                <w:color w:val="002060"/>
              </w:rPr>
              <w:t xml:space="preserve">(ACQUAVIVA CALCIO) </w:t>
            </w:r>
          </w:p>
        </w:tc>
        <w:tc>
          <w:tcPr>
            <w:tcW w:w="800" w:type="dxa"/>
            <w:tcMar>
              <w:top w:w="20" w:type="dxa"/>
              <w:left w:w="20" w:type="dxa"/>
              <w:bottom w:w="20" w:type="dxa"/>
              <w:right w:w="20" w:type="dxa"/>
            </w:tcMar>
            <w:vAlign w:val="center"/>
            <w:hideMark/>
          </w:tcPr>
          <w:p w14:paraId="0CC3F2D8"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54481160" w14:textId="77777777" w:rsidR="009F0363" w:rsidRPr="003521C2" w:rsidRDefault="009F0363" w:rsidP="00A602E9">
            <w:pPr>
              <w:pStyle w:val="movimento"/>
              <w:rPr>
                <w:color w:val="002060"/>
              </w:rPr>
            </w:pPr>
            <w:r w:rsidRPr="003521C2">
              <w:rPr>
                <w:color w:val="002060"/>
              </w:rPr>
              <w:t>DI MATTEO RICCARDO</w:t>
            </w:r>
          </w:p>
        </w:tc>
        <w:tc>
          <w:tcPr>
            <w:tcW w:w="2200" w:type="dxa"/>
            <w:tcMar>
              <w:top w:w="20" w:type="dxa"/>
              <w:left w:w="20" w:type="dxa"/>
              <w:bottom w:w="20" w:type="dxa"/>
              <w:right w:w="20" w:type="dxa"/>
            </w:tcMar>
            <w:vAlign w:val="center"/>
            <w:hideMark/>
          </w:tcPr>
          <w:p w14:paraId="6BCF5F99" w14:textId="77777777" w:rsidR="009F0363" w:rsidRPr="003521C2" w:rsidRDefault="009F0363" w:rsidP="00A602E9">
            <w:pPr>
              <w:pStyle w:val="movimento2"/>
              <w:rPr>
                <w:color w:val="002060"/>
              </w:rPr>
            </w:pPr>
            <w:r w:rsidRPr="003521C2">
              <w:rPr>
                <w:color w:val="002060"/>
              </w:rPr>
              <w:t xml:space="preserve">(ACQUAVIVA CALCIO) </w:t>
            </w:r>
          </w:p>
        </w:tc>
      </w:tr>
      <w:tr w:rsidR="009F0363" w:rsidRPr="003521C2" w14:paraId="7F7BCE98" w14:textId="77777777" w:rsidTr="00A602E9">
        <w:tc>
          <w:tcPr>
            <w:tcW w:w="2200" w:type="dxa"/>
            <w:tcMar>
              <w:top w:w="20" w:type="dxa"/>
              <w:left w:w="20" w:type="dxa"/>
              <w:bottom w:w="20" w:type="dxa"/>
              <w:right w:w="20" w:type="dxa"/>
            </w:tcMar>
            <w:vAlign w:val="center"/>
            <w:hideMark/>
          </w:tcPr>
          <w:p w14:paraId="6821D164" w14:textId="77777777" w:rsidR="009F0363" w:rsidRPr="003521C2" w:rsidRDefault="009F0363" w:rsidP="00A602E9">
            <w:pPr>
              <w:pStyle w:val="movimento"/>
              <w:rPr>
                <w:color w:val="002060"/>
              </w:rPr>
            </w:pPr>
            <w:r w:rsidRPr="003521C2">
              <w:rPr>
                <w:color w:val="002060"/>
              </w:rPr>
              <w:t>SGROI GIANLUCA</w:t>
            </w:r>
          </w:p>
        </w:tc>
        <w:tc>
          <w:tcPr>
            <w:tcW w:w="2200" w:type="dxa"/>
            <w:tcMar>
              <w:top w:w="20" w:type="dxa"/>
              <w:left w:w="20" w:type="dxa"/>
              <w:bottom w:w="20" w:type="dxa"/>
              <w:right w:w="20" w:type="dxa"/>
            </w:tcMar>
            <w:vAlign w:val="center"/>
            <w:hideMark/>
          </w:tcPr>
          <w:p w14:paraId="746AD8AB" w14:textId="77777777" w:rsidR="009F0363" w:rsidRPr="003521C2" w:rsidRDefault="009F0363" w:rsidP="00A602E9">
            <w:pPr>
              <w:pStyle w:val="movimento2"/>
              <w:rPr>
                <w:color w:val="002060"/>
              </w:rPr>
            </w:pPr>
            <w:r w:rsidRPr="003521C2">
              <w:rPr>
                <w:color w:val="002060"/>
              </w:rPr>
              <w:t xml:space="preserve">(ASPIO 2005) </w:t>
            </w:r>
          </w:p>
        </w:tc>
        <w:tc>
          <w:tcPr>
            <w:tcW w:w="800" w:type="dxa"/>
            <w:tcMar>
              <w:top w:w="20" w:type="dxa"/>
              <w:left w:w="20" w:type="dxa"/>
              <w:bottom w:w="20" w:type="dxa"/>
              <w:right w:w="20" w:type="dxa"/>
            </w:tcMar>
            <w:vAlign w:val="center"/>
            <w:hideMark/>
          </w:tcPr>
          <w:p w14:paraId="4207152D"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24C43F55" w14:textId="77777777" w:rsidR="009F0363" w:rsidRPr="003521C2" w:rsidRDefault="009F0363" w:rsidP="00A602E9">
            <w:pPr>
              <w:pStyle w:val="movimento"/>
              <w:rPr>
                <w:color w:val="002060"/>
              </w:rPr>
            </w:pPr>
            <w:r w:rsidRPr="003521C2">
              <w:rPr>
                <w:color w:val="002060"/>
              </w:rPr>
              <w:t>LEONI MICHELE</w:t>
            </w:r>
          </w:p>
        </w:tc>
        <w:tc>
          <w:tcPr>
            <w:tcW w:w="2200" w:type="dxa"/>
            <w:tcMar>
              <w:top w:w="20" w:type="dxa"/>
              <w:left w:w="20" w:type="dxa"/>
              <w:bottom w:w="20" w:type="dxa"/>
              <w:right w:w="20" w:type="dxa"/>
            </w:tcMar>
            <w:vAlign w:val="center"/>
            <w:hideMark/>
          </w:tcPr>
          <w:p w14:paraId="17BE6D82" w14:textId="77777777" w:rsidR="009F0363" w:rsidRPr="003521C2" w:rsidRDefault="009F0363" w:rsidP="00A602E9">
            <w:pPr>
              <w:pStyle w:val="movimento2"/>
              <w:rPr>
                <w:color w:val="002060"/>
              </w:rPr>
            </w:pPr>
            <w:r w:rsidRPr="003521C2">
              <w:rPr>
                <w:color w:val="002060"/>
              </w:rPr>
              <w:t xml:space="preserve">(CAPODARCO CASABIANCA C5) </w:t>
            </w:r>
          </w:p>
        </w:tc>
      </w:tr>
      <w:tr w:rsidR="009F0363" w:rsidRPr="003521C2" w14:paraId="06F359B5" w14:textId="77777777" w:rsidTr="00A602E9">
        <w:tc>
          <w:tcPr>
            <w:tcW w:w="2200" w:type="dxa"/>
            <w:tcMar>
              <w:top w:w="20" w:type="dxa"/>
              <w:left w:w="20" w:type="dxa"/>
              <w:bottom w:w="20" w:type="dxa"/>
              <w:right w:w="20" w:type="dxa"/>
            </w:tcMar>
            <w:vAlign w:val="center"/>
            <w:hideMark/>
          </w:tcPr>
          <w:p w14:paraId="4BB18A2A" w14:textId="77777777" w:rsidR="009F0363" w:rsidRPr="003521C2" w:rsidRDefault="009F0363" w:rsidP="00A602E9">
            <w:pPr>
              <w:pStyle w:val="movimento"/>
              <w:rPr>
                <w:color w:val="002060"/>
              </w:rPr>
            </w:pPr>
            <w:r w:rsidRPr="003521C2">
              <w:rPr>
                <w:color w:val="002060"/>
              </w:rPr>
              <w:t>CELANI VALERIO</w:t>
            </w:r>
          </w:p>
        </w:tc>
        <w:tc>
          <w:tcPr>
            <w:tcW w:w="2200" w:type="dxa"/>
            <w:tcMar>
              <w:top w:w="20" w:type="dxa"/>
              <w:left w:w="20" w:type="dxa"/>
              <w:bottom w:w="20" w:type="dxa"/>
              <w:right w:w="20" w:type="dxa"/>
            </w:tcMar>
            <w:vAlign w:val="center"/>
            <w:hideMark/>
          </w:tcPr>
          <w:p w14:paraId="750E4B4A" w14:textId="77777777" w:rsidR="009F0363" w:rsidRPr="003521C2" w:rsidRDefault="009F0363" w:rsidP="00A602E9">
            <w:pPr>
              <w:pStyle w:val="movimento2"/>
              <w:rPr>
                <w:color w:val="002060"/>
              </w:rPr>
            </w:pPr>
            <w:r w:rsidRPr="003521C2">
              <w:rPr>
                <w:color w:val="002060"/>
              </w:rPr>
              <w:t xml:space="preserve">(CASELLE) </w:t>
            </w:r>
          </w:p>
        </w:tc>
        <w:tc>
          <w:tcPr>
            <w:tcW w:w="800" w:type="dxa"/>
            <w:tcMar>
              <w:top w:w="20" w:type="dxa"/>
              <w:left w:w="20" w:type="dxa"/>
              <w:bottom w:w="20" w:type="dxa"/>
              <w:right w:w="20" w:type="dxa"/>
            </w:tcMar>
            <w:vAlign w:val="center"/>
            <w:hideMark/>
          </w:tcPr>
          <w:p w14:paraId="406B5483"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7095FE87" w14:textId="77777777" w:rsidR="009F0363" w:rsidRPr="003521C2" w:rsidRDefault="009F0363" w:rsidP="00A602E9">
            <w:pPr>
              <w:pStyle w:val="movimento"/>
              <w:rPr>
                <w:color w:val="002060"/>
              </w:rPr>
            </w:pPr>
            <w:r w:rsidRPr="003521C2">
              <w:rPr>
                <w:color w:val="002060"/>
              </w:rPr>
              <w:t>SABBATINI LUCA</w:t>
            </w:r>
          </w:p>
        </w:tc>
        <w:tc>
          <w:tcPr>
            <w:tcW w:w="2200" w:type="dxa"/>
            <w:tcMar>
              <w:top w:w="20" w:type="dxa"/>
              <w:left w:w="20" w:type="dxa"/>
              <w:bottom w:w="20" w:type="dxa"/>
              <w:right w:w="20" w:type="dxa"/>
            </w:tcMar>
            <w:vAlign w:val="center"/>
            <w:hideMark/>
          </w:tcPr>
          <w:p w14:paraId="4552722F" w14:textId="77777777" w:rsidR="009F0363" w:rsidRPr="003521C2" w:rsidRDefault="009F0363" w:rsidP="00A602E9">
            <w:pPr>
              <w:pStyle w:val="movimento2"/>
              <w:rPr>
                <w:color w:val="002060"/>
              </w:rPr>
            </w:pPr>
            <w:r w:rsidRPr="003521C2">
              <w:rPr>
                <w:color w:val="002060"/>
              </w:rPr>
              <w:t xml:space="preserve">(CHIARAVALLE FUTSAL) </w:t>
            </w:r>
          </w:p>
        </w:tc>
      </w:tr>
      <w:tr w:rsidR="009F0363" w:rsidRPr="003521C2" w14:paraId="3CF4D336" w14:textId="77777777" w:rsidTr="00A602E9">
        <w:tc>
          <w:tcPr>
            <w:tcW w:w="2200" w:type="dxa"/>
            <w:tcMar>
              <w:top w:w="20" w:type="dxa"/>
              <w:left w:w="20" w:type="dxa"/>
              <w:bottom w:w="20" w:type="dxa"/>
              <w:right w:w="20" w:type="dxa"/>
            </w:tcMar>
            <w:vAlign w:val="center"/>
            <w:hideMark/>
          </w:tcPr>
          <w:p w14:paraId="40C5260F" w14:textId="77777777" w:rsidR="009F0363" w:rsidRPr="003521C2" w:rsidRDefault="009F0363" w:rsidP="00A602E9">
            <w:pPr>
              <w:pStyle w:val="movimento"/>
              <w:rPr>
                <w:color w:val="002060"/>
              </w:rPr>
            </w:pPr>
            <w:r w:rsidRPr="003521C2">
              <w:rPr>
                <w:color w:val="002060"/>
              </w:rPr>
              <w:t>BERIONNI GABRIELE</w:t>
            </w:r>
          </w:p>
        </w:tc>
        <w:tc>
          <w:tcPr>
            <w:tcW w:w="2200" w:type="dxa"/>
            <w:tcMar>
              <w:top w:w="20" w:type="dxa"/>
              <w:left w:w="20" w:type="dxa"/>
              <w:bottom w:w="20" w:type="dxa"/>
              <w:right w:w="20" w:type="dxa"/>
            </w:tcMar>
            <w:vAlign w:val="center"/>
            <w:hideMark/>
          </w:tcPr>
          <w:p w14:paraId="6651D4DB" w14:textId="77777777" w:rsidR="009F0363" w:rsidRPr="003521C2" w:rsidRDefault="009F0363" w:rsidP="00A602E9">
            <w:pPr>
              <w:pStyle w:val="movimento2"/>
              <w:rPr>
                <w:color w:val="002060"/>
              </w:rPr>
            </w:pPr>
            <w:r w:rsidRPr="003521C2">
              <w:rPr>
                <w:color w:val="002060"/>
              </w:rPr>
              <w:t xml:space="preserve">(FABRIANO CALCIO A 5 2023) </w:t>
            </w:r>
          </w:p>
        </w:tc>
        <w:tc>
          <w:tcPr>
            <w:tcW w:w="800" w:type="dxa"/>
            <w:tcMar>
              <w:top w:w="20" w:type="dxa"/>
              <w:left w:w="20" w:type="dxa"/>
              <w:bottom w:w="20" w:type="dxa"/>
              <w:right w:w="20" w:type="dxa"/>
            </w:tcMar>
            <w:vAlign w:val="center"/>
            <w:hideMark/>
          </w:tcPr>
          <w:p w14:paraId="6C5FB35E"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2E7106E0" w14:textId="77777777" w:rsidR="009F0363" w:rsidRPr="003521C2" w:rsidRDefault="009F0363" w:rsidP="00A602E9">
            <w:pPr>
              <w:pStyle w:val="movimento"/>
              <w:rPr>
                <w:color w:val="002060"/>
              </w:rPr>
            </w:pPr>
            <w:r w:rsidRPr="003521C2">
              <w:rPr>
                <w:color w:val="002060"/>
              </w:rPr>
              <w:t>VALZANO MATTEO</w:t>
            </w:r>
          </w:p>
        </w:tc>
        <w:tc>
          <w:tcPr>
            <w:tcW w:w="2200" w:type="dxa"/>
            <w:tcMar>
              <w:top w:w="20" w:type="dxa"/>
              <w:left w:w="20" w:type="dxa"/>
              <w:bottom w:w="20" w:type="dxa"/>
              <w:right w:w="20" w:type="dxa"/>
            </w:tcMar>
            <w:vAlign w:val="center"/>
            <w:hideMark/>
          </w:tcPr>
          <w:p w14:paraId="41217E3D" w14:textId="77777777" w:rsidR="009F0363" w:rsidRPr="003521C2" w:rsidRDefault="009F0363" w:rsidP="00A602E9">
            <w:pPr>
              <w:pStyle w:val="movimento2"/>
              <w:rPr>
                <w:color w:val="002060"/>
              </w:rPr>
            </w:pPr>
            <w:r w:rsidRPr="003521C2">
              <w:rPr>
                <w:color w:val="002060"/>
              </w:rPr>
              <w:t xml:space="preserve">(FIUMINATA) </w:t>
            </w:r>
          </w:p>
        </w:tc>
      </w:tr>
      <w:tr w:rsidR="009F0363" w:rsidRPr="003521C2" w14:paraId="6C6E8B99" w14:textId="77777777" w:rsidTr="00A602E9">
        <w:tc>
          <w:tcPr>
            <w:tcW w:w="2200" w:type="dxa"/>
            <w:tcMar>
              <w:top w:w="20" w:type="dxa"/>
              <w:left w:w="20" w:type="dxa"/>
              <w:bottom w:w="20" w:type="dxa"/>
              <w:right w:w="20" w:type="dxa"/>
            </w:tcMar>
            <w:vAlign w:val="center"/>
            <w:hideMark/>
          </w:tcPr>
          <w:p w14:paraId="17578B6C" w14:textId="77777777" w:rsidR="009F0363" w:rsidRPr="003521C2" w:rsidRDefault="009F0363" w:rsidP="00A602E9">
            <w:pPr>
              <w:pStyle w:val="movimento"/>
              <w:rPr>
                <w:color w:val="002060"/>
              </w:rPr>
            </w:pPr>
            <w:r w:rsidRPr="003521C2">
              <w:rPr>
                <w:color w:val="002060"/>
              </w:rPr>
              <w:t>BRACACCINI GIACOMO</w:t>
            </w:r>
          </w:p>
        </w:tc>
        <w:tc>
          <w:tcPr>
            <w:tcW w:w="2200" w:type="dxa"/>
            <w:tcMar>
              <w:top w:w="20" w:type="dxa"/>
              <w:left w:w="20" w:type="dxa"/>
              <w:bottom w:w="20" w:type="dxa"/>
              <w:right w:w="20" w:type="dxa"/>
            </w:tcMar>
            <w:vAlign w:val="center"/>
            <w:hideMark/>
          </w:tcPr>
          <w:p w14:paraId="148C68AE" w14:textId="77777777" w:rsidR="009F0363" w:rsidRPr="003521C2" w:rsidRDefault="009F0363" w:rsidP="00A602E9">
            <w:pPr>
              <w:pStyle w:val="movimento2"/>
              <w:rPr>
                <w:color w:val="002060"/>
              </w:rPr>
            </w:pPr>
            <w:r w:rsidRPr="003521C2">
              <w:rPr>
                <w:color w:val="002060"/>
              </w:rPr>
              <w:t xml:space="preserve">(GROTTACCIA 2005) </w:t>
            </w:r>
          </w:p>
        </w:tc>
        <w:tc>
          <w:tcPr>
            <w:tcW w:w="800" w:type="dxa"/>
            <w:tcMar>
              <w:top w:w="20" w:type="dxa"/>
              <w:left w:w="20" w:type="dxa"/>
              <w:bottom w:w="20" w:type="dxa"/>
              <w:right w:w="20" w:type="dxa"/>
            </w:tcMar>
            <w:vAlign w:val="center"/>
            <w:hideMark/>
          </w:tcPr>
          <w:p w14:paraId="6998A8C2"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208F1A9B" w14:textId="77777777" w:rsidR="009F0363" w:rsidRPr="003521C2" w:rsidRDefault="009F0363" w:rsidP="00A602E9">
            <w:pPr>
              <w:pStyle w:val="movimento"/>
              <w:rPr>
                <w:color w:val="002060"/>
              </w:rPr>
            </w:pPr>
            <w:r w:rsidRPr="003521C2">
              <w:rPr>
                <w:color w:val="002060"/>
              </w:rPr>
              <w:t>LUCIANI ALESSANDRO</w:t>
            </w:r>
          </w:p>
        </w:tc>
        <w:tc>
          <w:tcPr>
            <w:tcW w:w="2200" w:type="dxa"/>
            <w:tcMar>
              <w:top w:w="20" w:type="dxa"/>
              <w:left w:w="20" w:type="dxa"/>
              <w:bottom w:w="20" w:type="dxa"/>
              <w:right w:w="20" w:type="dxa"/>
            </w:tcMar>
            <w:vAlign w:val="center"/>
            <w:hideMark/>
          </w:tcPr>
          <w:p w14:paraId="2CFC7703" w14:textId="77777777" w:rsidR="009F0363" w:rsidRPr="003521C2" w:rsidRDefault="009F0363" w:rsidP="00A602E9">
            <w:pPr>
              <w:pStyle w:val="movimento2"/>
              <w:rPr>
                <w:color w:val="002060"/>
              </w:rPr>
            </w:pPr>
            <w:r w:rsidRPr="003521C2">
              <w:rPr>
                <w:color w:val="002060"/>
              </w:rPr>
              <w:t xml:space="preserve">(MANSARDA PAGLIARE) </w:t>
            </w:r>
          </w:p>
        </w:tc>
      </w:tr>
      <w:tr w:rsidR="009F0363" w:rsidRPr="003521C2" w14:paraId="6D4F4D6C" w14:textId="77777777" w:rsidTr="00A602E9">
        <w:tc>
          <w:tcPr>
            <w:tcW w:w="2200" w:type="dxa"/>
            <w:tcMar>
              <w:top w:w="20" w:type="dxa"/>
              <w:left w:w="20" w:type="dxa"/>
              <w:bottom w:w="20" w:type="dxa"/>
              <w:right w:w="20" w:type="dxa"/>
            </w:tcMar>
            <w:vAlign w:val="center"/>
            <w:hideMark/>
          </w:tcPr>
          <w:p w14:paraId="67EE60CB" w14:textId="77777777" w:rsidR="009F0363" w:rsidRPr="003521C2" w:rsidRDefault="009F0363" w:rsidP="00A602E9">
            <w:pPr>
              <w:pStyle w:val="movimento"/>
              <w:rPr>
                <w:color w:val="002060"/>
              </w:rPr>
            </w:pPr>
            <w:r w:rsidRPr="003521C2">
              <w:rPr>
                <w:color w:val="002060"/>
              </w:rPr>
              <w:t>MATTEUCCI DAVIDE</w:t>
            </w:r>
          </w:p>
        </w:tc>
        <w:tc>
          <w:tcPr>
            <w:tcW w:w="2200" w:type="dxa"/>
            <w:tcMar>
              <w:top w:w="20" w:type="dxa"/>
              <w:left w:w="20" w:type="dxa"/>
              <w:bottom w:w="20" w:type="dxa"/>
              <w:right w:w="20" w:type="dxa"/>
            </w:tcMar>
            <w:vAlign w:val="center"/>
            <w:hideMark/>
          </w:tcPr>
          <w:p w14:paraId="3F044175" w14:textId="77777777" w:rsidR="009F0363" w:rsidRPr="003521C2" w:rsidRDefault="009F0363" w:rsidP="00A602E9">
            <w:pPr>
              <w:pStyle w:val="movimento2"/>
              <w:rPr>
                <w:color w:val="002060"/>
              </w:rPr>
            </w:pPr>
            <w:r w:rsidRPr="003521C2">
              <w:rPr>
                <w:color w:val="002060"/>
              </w:rPr>
              <w:t xml:space="preserve">(MONTECCHIO SPORT) </w:t>
            </w:r>
          </w:p>
        </w:tc>
        <w:tc>
          <w:tcPr>
            <w:tcW w:w="800" w:type="dxa"/>
            <w:tcMar>
              <w:top w:w="20" w:type="dxa"/>
              <w:left w:w="20" w:type="dxa"/>
              <w:bottom w:w="20" w:type="dxa"/>
              <w:right w:w="20" w:type="dxa"/>
            </w:tcMar>
            <w:vAlign w:val="center"/>
            <w:hideMark/>
          </w:tcPr>
          <w:p w14:paraId="21500D0F"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1711ACFA" w14:textId="77777777" w:rsidR="009F0363" w:rsidRPr="003521C2" w:rsidRDefault="009F0363" w:rsidP="00A602E9">
            <w:pPr>
              <w:pStyle w:val="movimento"/>
              <w:rPr>
                <w:color w:val="002060"/>
              </w:rPr>
            </w:pPr>
            <w:r w:rsidRPr="003521C2">
              <w:rPr>
                <w:color w:val="002060"/>
              </w:rPr>
              <w:t>CAPPANERA NICO</w:t>
            </w:r>
          </w:p>
        </w:tc>
        <w:tc>
          <w:tcPr>
            <w:tcW w:w="2200" w:type="dxa"/>
            <w:tcMar>
              <w:top w:w="20" w:type="dxa"/>
              <w:left w:w="20" w:type="dxa"/>
              <w:bottom w:w="20" w:type="dxa"/>
              <w:right w:w="20" w:type="dxa"/>
            </w:tcMar>
            <w:vAlign w:val="center"/>
            <w:hideMark/>
          </w:tcPr>
          <w:p w14:paraId="1C25B2F6" w14:textId="77777777" w:rsidR="009F0363" w:rsidRPr="003521C2" w:rsidRDefault="009F0363" w:rsidP="00A602E9">
            <w:pPr>
              <w:pStyle w:val="movimento2"/>
              <w:rPr>
                <w:color w:val="002060"/>
              </w:rPr>
            </w:pPr>
            <w:r w:rsidRPr="003521C2">
              <w:rPr>
                <w:color w:val="002060"/>
              </w:rPr>
              <w:t xml:space="preserve">(REAL CASEBRUCIATE W.FIRE) </w:t>
            </w:r>
          </w:p>
        </w:tc>
      </w:tr>
      <w:tr w:rsidR="009F0363" w:rsidRPr="003521C2" w14:paraId="33F31C62" w14:textId="77777777" w:rsidTr="00A602E9">
        <w:tc>
          <w:tcPr>
            <w:tcW w:w="2200" w:type="dxa"/>
            <w:tcMar>
              <w:top w:w="20" w:type="dxa"/>
              <w:left w:w="20" w:type="dxa"/>
              <w:bottom w:w="20" w:type="dxa"/>
              <w:right w:w="20" w:type="dxa"/>
            </w:tcMar>
            <w:vAlign w:val="center"/>
            <w:hideMark/>
          </w:tcPr>
          <w:p w14:paraId="165A2212" w14:textId="77777777" w:rsidR="009F0363" w:rsidRPr="003521C2" w:rsidRDefault="009F0363" w:rsidP="00A602E9">
            <w:pPr>
              <w:pStyle w:val="movimento"/>
              <w:rPr>
                <w:color w:val="002060"/>
              </w:rPr>
            </w:pPr>
            <w:r w:rsidRPr="003521C2">
              <w:rPr>
                <w:color w:val="002060"/>
              </w:rPr>
              <w:t>XHUVELAJ SULEJMEN</w:t>
            </w:r>
          </w:p>
        </w:tc>
        <w:tc>
          <w:tcPr>
            <w:tcW w:w="2200" w:type="dxa"/>
            <w:tcMar>
              <w:top w:w="20" w:type="dxa"/>
              <w:left w:w="20" w:type="dxa"/>
              <w:bottom w:w="20" w:type="dxa"/>
              <w:right w:w="20" w:type="dxa"/>
            </w:tcMar>
            <w:vAlign w:val="center"/>
            <w:hideMark/>
          </w:tcPr>
          <w:p w14:paraId="1AD9CD81" w14:textId="77777777" w:rsidR="009F0363" w:rsidRPr="003521C2" w:rsidRDefault="009F0363" w:rsidP="00A602E9">
            <w:pPr>
              <w:pStyle w:val="movimento2"/>
              <w:rPr>
                <w:color w:val="002060"/>
              </w:rPr>
            </w:pPr>
            <w:r w:rsidRPr="003521C2">
              <w:rPr>
                <w:color w:val="002060"/>
              </w:rPr>
              <w:t xml:space="preserve">(SANTA MARIA APPARENTE) </w:t>
            </w:r>
          </w:p>
        </w:tc>
        <w:tc>
          <w:tcPr>
            <w:tcW w:w="800" w:type="dxa"/>
            <w:tcMar>
              <w:top w:w="20" w:type="dxa"/>
              <w:left w:w="20" w:type="dxa"/>
              <w:bottom w:w="20" w:type="dxa"/>
              <w:right w:w="20" w:type="dxa"/>
            </w:tcMar>
            <w:vAlign w:val="center"/>
            <w:hideMark/>
          </w:tcPr>
          <w:p w14:paraId="30AD93D9"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0E0DB856" w14:textId="77777777" w:rsidR="009F0363" w:rsidRPr="003521C2" w:rsidRDefault="009F0363" w:rsidP="00A602E9">
            <w:pPr>
              <w:pStyle w:val="movimento"/>
              <w:rPr>
                <w:color w:val="002060"/>
              </w:rPr>
            </w:pPr>
            <w:r w:rsidRPr="003521C2">
              <w:rPr>
                <w:color w:val="002060"/>
              </w:rPr>
              <w:t>ENACHI SILVIU ANDREI</w:t>
            </w:r>
          </w:p>
        </w:tc>
        <w:tc>
          <w:tcPr>
            <w:tcW w:w="2200" w:type="dxa"/>
            <w:tcMar>
              <w:top w:w="20" w:type="dxa"/>
              <w:left w:w="20" w:type="dxa"/>
              <w:bottom w:w="20" w:type="dxa"/>
              <w:right w:w="20" w:type="dxa"/>
            </w:tcMar>
            <w:vAlign w:val="center"/>
            <w:hideMark/>
          </w:tcPr>
          <w:p w14:paraId="3F65802D" w14:textId="77777777" w:rsidR="009F0363" w:rsidRPr="003521C2" w:rsidRDefault="009F0363" w:rsidP="00A602E9">
            <w:pPr>
              <w:pStyle w:val="movimento2"/>
              <w:rPr>
                <w:color w:val="002060"/>
              </w:rPr>
            </w:pPr>
            <w:r w:rsidRPr="003521C2">
              <w:rPr>
                <w:color w:val="002060"/>
              </w:rPr>
              <w:t xml:space="preserve">(SPECIAL ONE SPORTING CLUB) </w:t>
            </w:r>
          </w:p>
        </w:tc>
      </w:tr>
      <w:tr w:rsidR="009F0363" w:rsidRPr="003521C2" w14:paraId="7FB16D94" w14:textId="77777777" w:rsidTr="00A602E9">
        <w:tc>
          <w:tcPr>
            <w:tcW w:w="2200" w:type="dxa"/>
            <w:tcMar>
              <w:top w:w="20" w:type="dxa"/>
              <w:left w:w="20" w:type="dxa"/>
              <w:bottom w:w="20" w:type="dxa"/>
              <w:right w:w="20" w:type="dxa"/>
            </w:tcMar>
            <w:vAlign w:val="center"/>
            <w:hideMark/>
          </w:tcPr>
          <w:p w14:paraId="1094B3DF" w14:textId="77777777" w:rsidR="009F0363" w:rsidRPr="003521C2" w:rsidRDefault="009F0363" w:rsidP="00A602E9">
            <w:pPr>
              <w:pStyle w:val="movimento"/>
              <w:rPr>
                <w:color w:val="002060"/>
              </w:rPr>
            </w:pPr>
            <w:r w:rsidRPr="003521C2">
              <w:rPr>
                <w:color w:val="002060"/>
              </w:rPr>
              <w:t>SCHIAVI LEONARDO</w:t>
            </w:r>
          </w:p>
        </w:tc>
        <w:tc>
          <w:tcPr>
            <w:tcW w:w="2200" w:type="dxa"/>
            <w:tcMar>
              <w:top w:w="20" w:type="dxa"/>
              <w:left w:w="20" w:type="dxa"/>
              <w:bottom w:w="20" w:type="dxa"/>
              <w:right w:w="20" w:type="dxa"/>
            </w:tcMar>
            <w:vAlign w:val="center"/>
            <w:hideMark/>
          </w:tcPr>
          <w:p w14:paraId="33C52471" w14:textId="77777777" w:rsidR="009F0363" w:rsidRPr="003521C2" w:rsidRDefault="009F0363" w:rsidP="00A602E9">
            <w:pPr>
              <w:pStyle w:val="movimento2"/>
              <w:rPr>
                <w:color w:val="002060"/>
              </w:rPr>
            </w:pPr>
            <w:r w:rsidRPr="003521C2">
              <w:rPr>
                <w:color w:val="002060"/>
              </w:rPr>
              <w:t xml:space="preserve">(TRUENTIN LAMA) </w:t>
            </w:r>
          </w:p>
        </w:tc>
        <w:tc>
          <w:tcPr>
            <w:tcW w:w="800" w:type="dxa"/>
            <w:tcMar>
              <w:top w:w="20" w:type="dxa"/>
              <w:left w:w="20" w:type="dxa"/>
              <w:bottom w:w="20" w:type="dxa"/>
              <w:right w:w="20" w:type="dxa"/>
            </w:tcMar>
            <w:vAlign w:val="center"/>
            <w:hideMark/>
          </w:tcPr>
          <w:p w14:paraId="2D13BFE5"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69B57A8C"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722B3C33" w14:textId="77777777" w:rsidR="009F0363" w:rsidRPr="003521C2" w:rsidRDefault="009F0363" w:rsidP="00A602E9">
            <w:pPr>
              <w:pStyle w:val="movimento2"/>
              <w:rPr>
                <w:color w:val="002060"/>
              </w:rPr>
            </w:pPr>
            <w:r w:rsidRPr="003521C2">
              <w:rPr>
                <w:color w:val="002060"/>
              </w:rPr>
              <w:t> </w:t>
            </w:r>
          </w:p>
        </w:tc>
      </w:tr>
    </w:tbl>
    <w:p w14:paraId="54C5CD1C" w14:textId="77777777" w:rsidR="009F0363" w:rsidRPr="003521C2" w:rsidRDefault="009F0363" w:rsidP="009F0363">
      <w:pPr>
        <w:pStyle w:val="titolo20"/>
        <w:rPr>
          <w:rFonts w:eastAsiaTheme="minorEastAsia"/>
          <w:color w:val="002060"/>
        </w:rPr>
      </w:pPr>
      <w:r w:rsidRPr="003521C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58B0C609" w14:textId="77777777" w:rsidTr="00A602E9">
        <w:tc>
          <w:tcPr>
            <w:tcW w:w="2200" w:type="dxa"/>
            <w:tcMar>
              <w:top w:w="20" w:type="dxa"/>
              <w:left w:w="20" w:type="dxa"/>
              <w:bottom w:w="20" w:type="dxa"/>
              <w:right w:w="20" w:type="dxa"/>
            </w:tcMar>
            <w:vAlign w:val="center"/>
            <w:hideMark/>
          </w:tcPr>
          <w:p w14:paraId="435A9F3C" w14:textId="77777777" w:rsidR="009F0363" w:rsidRPr="003521C2" w:rsidRDefault="009F0363" w:rsidP="00A602E9">
            <w:pPr>
              <w:pStyle w:val="movimento"/>
              <w:rPr>
                <w:color w:val="002060"/>
              </w:rPr>
            </w:pPr>
            <w:r w:rsidRPr="003521C2">
              <w:rPr>
                <w:color w:val="002060"/>
              </w:rPr>
              <w:t>FRATINI FILIPPO</w:t>
            </w:r>
          </w:p>
        </w:tc>
        <w:tc>
          <w:tcPr>
            <w:tcW w:w="2200" w:type="dxa"/>
            <w:tcMar>
              <w:top w:w="20" w:type="dxa"/>
              <w:left w:w="20" w:type="dxa"/>
              <w:bottom w:w="20" w:type="dxa"/>
              <w:right w:w="20" w:type="dxa"/>
            </w:tcMar>
            <w:vAlign w:val="center"/>
            <w:hideMark/>
          </w:tcPr>
          <w:p w14:paraId="069BA880" w14:textId="77777777" w:rsidR="009F0363" w:rsidRPr="003521C2" w:rsidRDefault="009F0363" w:rsidP="00A602E9">
            <w:pPr>
              <w:pStyle w:val="movimento2"/>
              <w:rPr>
                <w:color w:val="002060"/>
              </w:rPr>
            </w:pPr>
            <w:r w:rsidRPr="003521C2">
              <w:rPr>
                <w:color w:val="002060"/>
              </w:rPr>
              <w:t xml:space="preserve">(CALCIO A 5 CORINALDO) </w:t>
            </w:r>
          </w:p>
        </w:tc>
        <w:tc>
          <w:tcPr>
            <w:tcW w:w="800" w:type="dxa"/>
            <w:tcMar>
              <w:top w:w="20" w:type="dxa"/>
              <w:left w:w="20" w:type="dxa"/>
              <w:bottom w:w="20" w:type="dxa"/>
              <w:right w:w="20" w:type="dxa"/>
            </w:tcMar>
            <w:vAlign w:val="center"/>
            <w:hideMark/>
          </w:tcPr>
          <w:p w14:paraId="1C9BF8F7"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26AAD3A1" w14:textId="77777777" w:rsidR="009F0363" w:rsidRPr="003521C2" w:rsidRDefault="009F0363" w:rsidP="00A602E9">
            <w:pPr>
              <w:pStyle w:val="movimento"/>
              <w:rPr>
                <w:color w:val="002060"/>
              </w:rPr>
            </w:pPr>
            <w:r w:rsidRPr="003521C2">
              <w:rPr>
                <w:color w:val="002060"/>
              </w:rPr>
              <w:t>FORLUCCI ENRICO</w:t>
            </w:r>
          </w:p>
        </w:tc>
        <w:tc>
          <w:tcPr>
            <w:tcW w:w="2200" w:type="dxa"/>
            <w:tcMar>
              <w:top w:w="20" w:type="dxa"/>
              <w:left w:w="20" w:type="dxa"/>
              <w:bottom w:w="20" w:type="dxa"/>
              <w:right w:w="20" w:type="dxa"/>
            </w:tcMar>
            <w:vAlign w:val="center"/>
            <w:hideMark/>
          </w:tcPr>
          <w:p w14:paraId="02858E4D" w14:textId="77777777" w:rsidR="009F0363" w:rsidRPr="003521C2" w:rsidRDefault="009F0363" w:rsidP="00A602E9">
            <w:pPr>
              <w:pStyle w:val="movimento2"/>
              <w:rPr>
                <w:color w:val="002060"/>
              </w:rPr>
            </w:pPr>
            <w:r w:rsidRPr="003521C2">
              <w:rPr>
                <w:color w:val="002060"/>
              </w:rPr>
              <w:t xml:space="preserve">(DURANTINA SANTA CECILIA) </w:t>
            </w:r>
          </w:p>
        </w:tc>
      </w:tr>
      <w:tr w:rsidR="009F0363" w:rsidRPr="003521C2" w14:paraId="6304091C" w14:textId="77777777" w:rsidTr="00A602E9">
        <w:tc>
          <w:tcPr>
            <w:tcW w:w="2200" w:type="dxa"/>
            <w:tcMar>
              <w:top w:w="20" w:type="dxa"/>
              <w:left w:w="20" w:type="dxa"/>
              <w:bottom w:w="20" w:type="dxa"/>
              <w:right w:w="20" w:type="dxa"/>
            </w:tcMar>
            <w:vAlign w:val="center"/>
            <w:hideMark/>
          </w:tcPr>
          <w:p w14:paraId="10AA2B9B" w14:textId="77777777" w:rsidR="009F0363" w:rsidRPr="003521C2" w:rsidRDefault="009F0363" w:rsidP="00A602E9">
            <w:pPr>
              <w:pStyle w:val="movimento"/>
              <w:rPr>
                <w:color w:val="002060"/>
              </w:rPr>
            </w:pPr>
            <w:r w:rsidRPr="003521C2">
              <w:rPr>
                <w:color w:val="002060"/>
              </w:rPr>
              <w:t>MALAVITA ANTONIO</w:t>
            </w:r>
          </w:p>
        </w:tc>
        <w:tc>
          <w:tcPr>
            <w:tcW w:w="2200" w:type="dxa"/>
            <w:tcMar>
              <w:top w:w="20" w:type="dxa"/>
              <w:left w:w="20" w:type="dxa"/>
              <w:bottom w:w="20" w:type="dxa"/>
              <w:right w:w="20" w:type="dxa"/>
            </w:tcMar>
            <w:vAlign w:val="center"/>
            <w:hideMark/>
          </w:tcPr>
          <w:p w14:paraId="6B5785BD" w14:textId="77777777" w:rsidR="009F0363" w:rsidRPr="003521C2" w:rsidRDefault="009F0363" w:rsidP="00A602E9">
            <w:pPr>
              <w:pStyle w:val="movimento2"/>
              <w:rPr>
                <w:color w:val="002060"/>
              </w:rPr>
            </w:pPr>
            <w:r w:rsidRPr="003521C2">
              <w:rPr>
                <w:color w:val="002060"/>
              </w:rPr>
              <w:t xml:space="preserve">(FIUMINATA) </w:t>
            </w:r>
          </w:p>
        </w:tc>
        <w:tc>
          <w:tcPr>
            <w:tcW w:w="800" w:type="dxa"/>
            <w:tcMar>
              <w:top w:w="20" w:type="dxa"/>
              <w:left w:w="20" w:type="dxa"/>
              <w:bottom w:w="20" w:type="dxa"/>
              <w:right w:w="20" w:type="dxa"/>
            </w:tcMar>
            <w:vAlign w:val="center"/>
            <w:hideMark/>
          </w:tcPr>
          <w:p w14:paraId="17B298DA"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399E99F8" w14:textId="77777777" w:rsidR="009F0363" w:rsidRPr="003521C2" w:rsidRDefault="009F0363" w:rsidP="00A602E9">
            <w:pPr>
              <w:pStyle w:val="movimento"/>
              <w:rPr>
                <w:color w:val="002060"/>
              </w:rPr>
            </w:pPr>
            <w:r w:rsidRPr="003521C2">
              <w:rPr>
                <w:color w:val="002060"/>
              </w:rPr>
              <w:t>CRUCIANI SIMONE</w:t>
            </w:r>
          </w:p>
        </w:tc>
        <w:tc>
          <w:tcPr>
            <w:tcW w:w="2200" w:type="dxa"/>
            <w:tcMar>
              <w:top w:w="20" w:type="dxa"/>
              <w:left w:w="20" w:type="dxa"/>
              <w:bottom w:w="20" w:type="dxa"/>
              <w:right w:w="20" w:type="dxa"/>
            </w:tcMar>
            <w:vAlign w:val="center"/>
            <w:hideMark/>
          </w:tcPr>
          <w:p w14:paraId="14859078" w14:textId="77777777" w:rsidR="009F0363" w:rsidRPr="003521C2" w:rsidRDefault="009F0363" w:rsidP="00A602E9">
            <w:pPr>
              <w:pStyle w:val="movimento2"/>
              <w:rPr>
                <w:color w:val="002060"/>
              </w:rPr>
            </w:pPr>
            <w:r w:rsidRPr="003521C2">
              <w:rPr>
                <w:color w:val="002060"/>
              </w:rPr>
              <w:t xml:space="preserve">(FROGS CLUB SPORT) </w:t>
            </w:r>
          </w:p>
        </w:tc>
      </w:tr>
      <w:tr w:rsidR="009F0363" w:rsidRPr="003521C2" w14:paraId="5FAC25B3" w14:textId="77777777" w:rsidTr="00A602E9">
        <w:tc>
          <w:tcPr>
            <w:tcW w:w="2200" w:type="dxa"/>
            <w:tcMar>
              <w:top w:w="20" w:type="dxa"/>
              <w:left w:w="20" w:type="dxa"/>
              <w:bottom w:w="20" w:type="dxa"/>
              <w:right w:w="20" w:type="dxa"/>
            </w:tcMar>
            <w:vAlign w:val="center"/>
            <w:hideMark/>
          </w:tcPr>
          <w:p w14:paraId="2CDE55E2" w14:textId="77777777" w:rsidR="009F0363" w:rsidRPr="003521C2" w:rsidRDefault="009F0363" w:rsidP="00A602E9">
            <w:pPr>
              <w:pStyle w:val="movimento"/>
              <w:rPr>
                <w:color w:val="002060"/>
              </w:rPr>
            </w:pPr>
            <w:r w:rsidRPr="003521C2">
              <w:rPr>
                <w:color w:val="002060"/>
              </w:rPr>
              <w:t>DE ANGELIS LUIGI</w:t>
            </w:r>
          </w:p>
        </w:tc>
        <w:tc>
          <w:tcPr>
            <w:tcW w:w="2200" w:type="dxa"/>
            <w:tcMar>
              <w:top w:w="20" w:type="dxa"/>
              <w:left w:w="20" w:type="dxa"/>
              <w:bottom w:w="20" w:type="dxa"/>
              <w:right w:w="20" w:type="dxa"/>
            </w:tcMar>
            <w:vAlign w:val="center"/>
            <w:hideMark/>
          </w:tcPr>
          <w:p w14:paraId="6891895A" w14:textId="77777777" w:rsidR="009F0363" w:rsidRPr="003521C2" w:rsidRDefault="009F0363" w:rsidP="00A602E9">
            <w:pPr>
              <w:pStyle w:val="movimento2"/>
              <w:rPr>
                <w:color w:val="002060"/>
              </w:rPr>
            </w:pPr>
            <w:r w:rsidRPr="003521C2">
              <w:rPr>
                <w:color w:val="002060"/>
              </w:rPr>
              <w:t xml:space="preserve">(FUTSAL COMUNANZA A.S.D.) </w:t>
            </w:r>
          </w:p>
        </w:tc>
        <w:tc>
          <w:tcPr>
            <w:tcW w:w="800" w:type="dxa"/>
            <w:tcMar>
              <w:top w:w="20" w:type="dxa"/>
              <w:left w:w="20" w:type="dxa"/>
              <w:bottom w:w="20" w:type="dxa"/>
              <w:right w:w="20" w:type="dxa"/>
            </w:tcMar>
            <w:vAlign w:val="center"/>
            <w:hideMark/>
          </w:tcPr>
          <w:p w14:paraId="324F4220"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25A885D7" w14:textId="77777777" w:rsidR="009F0363" w:rsidRPr="003521C2" w:rsidRDefault="009F0363" w:rsidP="00A602E9">
            <w:pPr>
              <w:pStyle w:val="movimento"/>
              <w:rPr>
                <w:color w:val="002060"/>
              </w:rPr>
            </w:pPr>
            <w:r w:rsidRPr="003521C2">
              <w:rPr>
                <w:color w:val="002060"/>
              </w:rPr>
              <w:t>MACERATA ANDREA</w:t>
            </w:r>
          </w:p>
        </w:tc>
        <w:tc>
          <w:tcPr>
            <w:tcW w:w="2200" w:type="dxa"/>
            <w:tcMar>
              <w:top w:w="20" w:type="dxa"/>
              <w:left w:w="20" w:type="dxa"/>
              <w:bottom w:w="20" w:type="dxa"/>
              <w:right w:w="20" w:type="dxa"/>
            </w:tcMar>
            <w:vAlign w:val="center"/>
            <w:hideMark/>
          </w:tcPr>
          <w:p w14:paraId="4D235622" w14:textId="77777777" w:rsidR="009F0363" w:rsidRPr="003521C2" w:rsidRDefault="009F0363" w:rsidP="00A602E9">
            <w:pPr>
              <w:pStyle w:val="movimento2"/>
              <w:rPr>
                <w:color w:val="002060"/>
              </w:rPr>
            </w:pPr>
            <w:r w:rsidRPr="003521C2">
              <w:rPr>
                <w:color w:val="002060"/>
              </w:rPr>
              <w:t xml:space="preserve">(GROTTACCIA 2005) </w:t>
            </w:r>
          </w:p>
        </w:tc>
      </w:tr>
      <w:tr w:rsidR="009F0363" w:rsidRPr="003521C2" w14:paraId="30EA5747" w14:textId="77777777" w:rsidTr="00A602E9">
        <w:tc>
          <w:tcPr>
            <w:tcW w:w="2200" w:type="dxa"/>
            <w:tcMar>
              <w:top w:w="20" w:type="dxa"/>
              <w:left w:w="20" w:type="dxa"/>
              <w:bottom w:w="20" w:type="dxa"/>
              <w:right w:w="20" w:type="dxa"/>
            </w:tcMar>
            <w:vAlign w:val="center"/>
            <w:hideMark/>
          </w:tcPr>
          <w:p w14:paraId="6A2F2B93" w14:textId="77777777" w:rsidR="009F0363" w:rsidRPr="003521C2" w:rsidRDefault="009F0363" w:rsidP="00A602E9">
            <w:pPr>
              <w:pStyle w:val="movimento"/>
              <w:rPr>
                <w:color w:val="002060"/>
              </w:rPr>
            </w:pPr>
            <w:r w:rsidRPr="003521C2">
              <w:rPr>
                <w:color w:val="002060"/>
              </w:rPr>
              <w:t>COLLINA LUCA SIMONE</w:t>
            </w:r>
          </w:p>
        </w:tc>
        <w:tc>
          <w:tcPr>
            <w:tcW w:w="2200" w:type="dxa"/>
            <w:tcMar>
              <w:top w:w="20" w:type="dxa"/>
              <w:left w:w="20" w:type="dxa"/>
              <w:bottom w:w="20" w:type="dxa"/>
              <w:right w:w="20" w:type="dxa"/>
            </w:tcMar>
            <w:vAlign w:val="center"/>
            <w:hideMark/>
          </w:tcPr>
          <w:p w14:paraId="2EA7A7A8" w14:textId="77777777" w:rsidR="009F0363" w:rsidRPr="003521C2" w:rsidRDefault="009F0363" w:rsidP="00A602E9">
            <w:pPr>
              <w:pStyle w:val="movimento2"/>
              <w:rPr>
                <w:color w:val="002060"/>
              </w:rPr>
            </w:pPr>
            <w:r w:rsidRPr="003521C2">
              <w:rPr>
                <w:color w:val="002060"/>
              </w:rPr>
              <w:t xml:space="preserve">(PICENO UNITED MMX A R.L.) </w:t>
            </w:r>
          </w:p>
        </w:tc>
        <w:tc>
          <w:tcPr>
            <w:tcW w:w="800" w:type="dxa"/>
            <w:tcMar>
              <w:top w:w="20" w:type="dxa"/>
              <w:left w:w="20" w:type="dxa"/>
              <w:bottom w:w="20" w:type="dxa"/>
              <w:right w:w="20" w:type="dxa"/>
            </w:tcMar>
            <w:vAlign w:val="center"/>
            <w:hideMark/>
          </w:tcPr>
          <w:p w14:paraId="70D7982B"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19F5960C" w14:textId="77777777" w:rsidR="009F0363" w:rsidRPr="003521C2" w:rsidRDefault="009F0363" w:rsidP="00A602E9">
            <w:pPr>
              <w:pStyle w:val="movimento"/>
              <w:rPr>
                <w:color w:val="002060"/>
              </w:rPr>
            </w:pPr>
            <w:r w:rsidRPr="003521C2">
              <w:rPr>
                <w:color w:val="002060"/>
              </w:rPr>
              <w:t>PROIETTI DANY</w:t>
            </w:r>
          </w:p>
        </w:tc>
        <w:tc>
          <w:tcPr>
            <w:tcW w:w="2200" w:type="dxa"/>
            <w:tcMar>
              <w:top w:w="20" w:type="dxa"/>
              <w:left w:w="20" w:type="dxa"/>
              <w:bottom w:w="20" w:type="dxa"/>
              <w:right w:w="20" w:type="dxa"/>
            </w:tcMar>
            <w:vAlign w:val="center"/>
            <w:hideMark/>
          </w:tcPr>
          <w:p w14:paraId="7D89F78A" w14:textId="77777777" w:rsidR="009F0363" w:rsidRPr="003521C2" w:rsidRDefault="009F0363" w:rsidP="00A602E9">
            <w:pPr>
              <w:pStyle w:val="movimento2"/>
              <w:rPr>
                <w:color w:val="002060"/>
              </w:rPr>
            </w:pPr>
            <w:r w:rsidRPr="003521C2">
              <w:rPr>
                <w:color w:val="002060"/>
              </w:rPr>
              <w:t xml:space="preserve">(POLISPORTIVA FUTURA A.D.) </w:t>
            </w:r>
          </w:p>
        </w:tc>
      </w:tr>
      <w:tr w:rsidR="009F0363" w:rsidRPr="003521C2" w14:paraId="5C3ED23B" w14:textId="77777777" w:rsidTr="00A602E9">
        <w:tc>
          <w:tcPr>
            <w:tcW w:w="2200" w:type="dxa"/>
            <w:tcMar>
              <w:top w:w="20" w:type="dxa"/>
              <w:left w:w="20" w:type="dxa"/>
              <w:bottom w:w="20" w:type="dxa"/>
              <w:right w:w="20" w:type="dxa"/>
            </w:tcMar>
            <w:vAlign w:val="center"/>
            <w:hideMark/>
          </w:tcPr>
          <w:p w14:paraId="2923193C" w14:textId="77777777" w:rsidR="009F0363" w:rsidRPr="003521C2" w:rsidRDefault="009F0363" w:rsidP="00A602E9">
            <w:pPr>
              <w:pStyle w:val="movimento"/>
              <w:rPr>
                <w:color w:val="002060"/>
              </w:rPr>
            </w:pPr>
            <w:r w:rsidRPr="003521C2">
              <w:rPr>
                <w:color w:val="002060"/>
              </w:rPr>
              <w:t>ZIMERMANN ALCIMAR</w:t>
            </w:r>
          </w:p>
        </w:tc>
        <w:tc>
          <w:tcPr>
            <w:tcW w:w="2200" w:type="dxa"/>
            <w:tcMar>
              <w:top w:w="20" w:type="dxa"/>
              <w:left w:w="20" w:type="dxa"/>
              <w:bottom w:w="20" w:type="dxa"/>
              <w:right w:w="20" w:type="dxa"/>
            </w:tcMar>
            <w:vAlign w:val="center"/>
            <w:hideMark/>
          </w:tcPr>
          <w:p w14:paraId="428BCF7D" w14:textId="77777777" w:rsidR="009F0363" w:rsidRPr="003521C2" w:rsidRDefault="009F0363" w:rsidP="00A602E9">
            <w:pPr>
              <w:pStyle w:val="movimento2"/>
              <w:rPr>
                <w:color w:val="002060"/>
              </w:rPr>
            </w:pPr>
            <w:r w:rsidRPr="003521C2">
              <w:rPr>
                <w:color w:val="002060"/>
              </w:rPr>
              <w:t xml:space="preserve">(POLISPORTIVA S.C. LORETO) </w:t>
            </w:r>
          </w:p>
        </w:tc>
        <w:tc>
          <w:tcPr>
            <w:tcW w:w="800" w:type="dxa"/>
            <w:tcMar>
              <w:top w:w="20" w:type="dxa"/>
              <w:left w:w="20" w:type="dxa"/>
              <w:bottom w:w="20" w:type="dxa"/>
              <w:right w:w="20" w:type="dxa"/>
            </w:tcMar>
            <w:vAlign w:val="center"/>
            <w:hideMark/>
          </w:tcPr>
          <w:p w14:paraId="08A3CD33"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0F03C864" w14:textId="77777777" w:rsidR="009F0363" w:rsidRPr="003521C2" w:rsidRDefault="009F0363" w:rsidP="00A602E9">
            <w:pPr>
              <w:pStyle w:val="movimento"/>
              <w:rPr>
                <w:color w:val="002060"/>
              </w:rPr>
            </w:pPr>
            <w:proofErr w:type="gramStart"/>
            <w:r w:rsidRPr="003521C2">
              <w:rPr>
                <w:color w:val="002060"/>
              </w:rPr>
              <w:t>DELL UOMO</w:t>
            </w:r>
            <w:proofErr w:type="gramEnd"/>
            <w:r w:rsidRPr="003521C2">
              <w:rPr>
                <w:color w:val="002060"/>
              </w:rPr>
              <w:t xml:space="preserve"> LUCA</w:t>
            </w:r>
          </w:p>
        </w:tc>
        <w:tc>
          <w:tcPr>
            <w:tcW w:w="2200" w:type="dxa"/>
            <w:tcMar>
              <w:top w:w="20" w:type="dxa"/>
              <w:left w:w="20" w:type="dxa"/>
              <w:bottom w:w="20" w:type="dxa"/>
              <w:right w:w="20" w:type="dxa"/>
            </w:tcMar>
            <w:vAlign w:val="center"/>
            <w:hideMark/>
          </w:tcPr>
          <w:p w14:paraId="1F2B53E9" w14:textId="77777777" w:rsidR="009F0363" w:rsidRPr="003521C2" w:rsidRDefault="009F0363" w:rsidP="00A602E9">
            <w:pPr>
              <w:pStyle w:val="movimento2"/>
              <w:rPr>
                <w:color w:val="002060"/>
              </w:rPr>
            </w:pPr>
            <w:r w:rsidRPr="003521C2">
              <w:rPr>
                <w:color w:val="002060"/>
              </w:rPr>
              <w:t xml:space="preserve">(POLISPORTIVA UROBORO) </w:t>
            </w:r>
          </w:p>
        </w:tc>
      </w:tr>
      <w:tr w:rsidR="009F0363" w:rsidRPr="003521C2" w14:paraId="6E67D34D" w14:textId="77777777" w:rsidTr="00A602E9">
        <w:tc>
          <w:tcPr>
            <w:tcW w:w="2200" w:type="dxa"/>
            <w:tcMar>
              <w:top w:w="20" w:type="dxa"/>
              <w:left w:w="20" w:type="dxa"/>
              <w:bottom w:w="20" w:type="dxa"/>
              <w:right w:w="20" w:type="dxa"/>
            </w:tcMar>
            <w:vAlign w:val="center"/>
            <w:hideMark/>
          </w:tcPr>
          <w:p w14:paraId="7114114D" w14:textId="77777777" w:rsidR="009F0363" w:rsidRPr="003521C2" w:rsidRDefault="009F0363" w:rsidP="00A602E9">
            <w:pPr>
              <w:pStyle w:val="movimento"/>
              <w:rPr>
                <w:color w:val="002060"/>
              </w:rPr>
            </w:pPr>
            <w:r w:rsidRPr="003521C2">
              <w:rPr>
                <w:color w:val="002060"/>
              </w:rPr>
              <w:t>CIARROCCHI DAVIDE</w:t>
            </w:r>
          </w:p>
        </w:tc>
        <w:tc>
          <w:tcPr>
            <w:tcW w:w="2200" w:type="dxa"/>
            <w:tcMar>
              <w:top w:w="20" w:type="dxa"/>
              <w:left w:w="20" w:type="dxa"/>
              <w:bottom w:w="20" w:type="dxa"/>
              <w:right w:w="20" w:type="dxa"/>
            </w:tcMar>
            <w:vAlign w:val="center"/>
            <w:hideMark/>
          </w:tcPr>
          <w:p w14:paraId="29E89815" w14:textId="77777777" w:rsidR="009F0363" w:rsidRPr="003521C2" w:rsidRDefault="009F0363" w:rsidP="00A602E9">
            <w:pPr>
              <w:pStyle w:val="movimento2"/>
              <w:rPr>
                <w:color w:val="002060"/>
              </w:rPr>
            </w:pPr>
            <w:r w:rsidRPr="003521C2">
              <w:rPr>
                <w:color w:val="002060"/>
              </w:rPr>
              <w:t xml:space="preserve">(POLISPORTIVA VILLA PIGNA) </w:t>
            </w:r>
          </w:p>
        </w:tc>
        <w:tc>
          <w:tcPr>
            <w:tcW w:w="800" w:type="dxa"/>
            <w:tcMar>
              <w:top w:w="20" w:type="dxa"/>
              <w:left w:w="20" w:type="dxa"/>
              <w:bottom w:w="20" w:type="dxa"/>
              <w:right w:w="20" w:type="dxa"/>
            </w:tcMar>
            <w:vAlign w:val="center"/>
            <w:hideMark/>
          </w:tcPr>
          <w:p w14:paraId="5B1F20B0"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5435EF94" w14:textId="77777777" w:rsidR="009F0363" w:rsidRPr="003521C2" w:rsidRDefault="009F0363" w:rsidP="00A602E9">
            <w:pPr>
              <w:pStyle w:val="movimento"/>
              <w:rPr>
                <w:color w:val="002060"/>
              </w:rPr>
            </w:pPr>
            <w:r w:rsidRPr="003521C2">
              <w:rPr>
                <w:color w:val="002060"/>
              </w:rPr>
              <w:t>BARBARESI DAVIDE</w:t>
            </w:r>
          </w:p>
        </w:tc>
        <w:tc>
          <w:tcPr>
            <w:tcW w:w="2200" w:type="dxa"/>
            <w:tcMar>
              <w:top w:w="20" w:type="dxa"/>
              <w:left w:w="20" w:type="dxa"/>
              <w:bottom w:w="20" w:type="dxa"/>
              <w:right w:w="20" w:type="dxa"/>
            </w:tcMar>
            <w:vAlign w:val="center"/>
            <w:hideMark/>
          </w:tcPr>
          <w:p w14:paraId="3434F355" w14:textId="77777777" w:rsidR="009F0363" w:rsidRPr="003521C2" w:rsidRDefault="009F0363" w:rsidP="00A602E9">
            <w:pPr>
              <w:pStyle w:val="movimento2"/>
              <w:rPr>
                <w:color w:val="002060"/>
              </w:rPr>
            </w:pPr>
            <w:r w:rsidRPr="003521C2">
              <w:rPr>
                <w:color w:val="002060"/>
              </w:rPr>
              <w:t xml:space="preserve">(ROBUR MERGO) </w:t>
            </w:r>
          </w:p>
        </w:tc>
      </w:tr>
      <w:tr w:rsidR="009F0363" w:rsidRPr="003521C2" w14:paraId="5B11B11D" w14:textId="77777777" w:rsidTr="00A602E9">
        <w:tc>
          <w:tcPr>
            <w:tcW w:w="2200" w:type="dxa"/>
            <w:tcMar>
              <w:top w:w="20" w:type="dxa"/>
              <w:left w:w="20" w:type="dxa"/>
              <w:bottom w:w="20" w:type="dxa"/>
              <w:right w:w="20" w:type="dxa"/>
            </w:tcMar>
            <w:vAlign w:val="center"/>
            <w:hideMark/>
          </w:tcPr>
          <w:p w14:paraId="20221F7F" w14:textId="77777777" w:rsidR="009F0363" w:rsidRPr="003521C2" w:rsidRDefault="009F0363" w:rsidP="00A602E9">
            <w:pPr>
              <w:pStyle w:val="movimento"/>
              <w:rPr>
                <w:color w:val="002060"/>
              </w:rPr>
            </w:pPr>
            <w:r w:rsidRPr="003521C2">
              <w:rPr>
                <w:color w:val="002060"/>
              </w:rPr>
              <w:t>BARBARESI MARCO</w:t>
            </w:r>
          </w:p>
        </w:tc>
        <w:tc>
          <w:tcPr>
            <w:tcW w:w="2200" w:type="dxa"/>
            <w:tcMar>
              <w:top w:w="20" w:type="dxa"/>
              <w:left w:w="20" w:type="dxa"/>
              <w:bottom w:w="20" w:type="dxa"/>
              <w:right w:w="20" w:type="dxa"/>
            </w:tcMar>
            <w:vAlign w:val="center"/>
            <w:hideMark/>
          </w:tcPr>
          <w:p w14:paraId="581EFB9D" w14:textId="77777777" w:rsidR="009F0363" w:rsidRPr="003521C2" w:rsidRDefault="009F0363" w:rsidP="00A602E9">
            <w:pPr>
              <w:pStyle w:val="movimento2"/>
              <w:rPr>
                <w:color w:val="002060"/>
              </w:rPr>
            </w:pPr>
            <w:r w:rsidRPr="003521C2">
              <w:rPr>
                <w:color w:val="002060"/>
              </w:rPr>
              <w:t xml:space="preserve">(ROBUR MERGO) </w:t>
            </w:r>
          </w:p>
        </w:tc>
        <w:tc>
          <w:tcPr>
            <w:tcW w:w="800" w:type="dxa"/>
            <w:tcMar>
              <w:top w:w="20" w:type="dxa"/>
              <w:left w:w="20" w:type="dxa"/>
              <w:bottom w:w="20" w:type="dxa"/>
              <w:right w:w="20" w:type="dxa"/>
            </w:tcMar>
            <w:vAlign w:val="center"/>
            <w:hideMark/>
          </w:tcPr>
          <w:p w14:paraId="37A7A3E2"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3546D385" w14:textId="77777777" w:rsidR="009F0363" w:rsidRPr="003521C2" w:rsidRDefault="009F0363" w:rsidP="00A602E9">
            <w:pPr>
              <w:pStyle w:val="movimento"/>
              <w:rPr>
                <w:color w:val="002060"/>
              </w:rPr>
            </w:pPr>
            <w:r w:rsidRPr="003521C2">
              <w:rPr>
                <w:color w:val="002060"/>
              </w:rPr>
              <w:t>GIULIANI RICCARDO</w:t>
            </w:r>
          </w:p>
        </w:tc>
        <w:tc>
          <w:tcPr>
            <w:tcW w:w="2200" w:type="dxa"/>
            <w:tcMar>
              <w:top w:w="20" w:type="dxa"/>
              <w:left w:w="20" w:type="dxa"/>
              <w:bottom w:w="20" w:type="dxa"/>
              <w:right w:w="20" w:type="dxa"/>
            </w:tcMar>
            <w:vAlign w:val="center"/>
            <w:hideMark/>
          </w:tcPr>
          <w:p w14:paraId="792D548D" w14:textId="77777777" w:rsidR="009F0363" w:rsidRPr="003521C2" w:rsidRDefault="009F0363" w:rsidP="00A602E9">
            <w:pPr>
              <w:pStyle w:val="movimento2"/>
              <w:rPr>
                <w:color w:val="002060"/>
              </w:rPr>
            </w:pPr>
            <w:r w:rsidRPr="003521C2">
              <w:rPr>
                <w:color w:val="002060"/>
              </w:rPr>
              <w:t xml:space="preserve">(SANTA MARIA NUOVA A.S.D.) </w:t>
            </w:r>
          </w:p>
        </w:tc>
      </w:tr>
      <w:tr w:rsidR="009F0363" w:rsidRPr="003521C2" w14:paraId="7DA11AE3" w14:textId="77777777" w:rsidTr="00A602E9">
        <w:tc>
          <w:tcPr>
            <w:tcW w:w="2200" w:type="dxa"/>
            <w:tcMar>
              <w:top w:w="20" w:type="dxa"/>
              <w:left w:w="20" w:type="dxa"/>
              <w:bottom w:w="20" w:type="dxa"/>
              <w:right w:w="20" w:type="dxa"/>
            </w:tcMar>
            <w:vAlign w:val="center"/>
            <w:hideMark/>
          </w:tcPr>
          <w:p w14:paraId="50C4842B" w14:textId="77777777" w:rsidR="009F0363" w:rsidRPr="003521C2" w:rsidRDefault="009F0363" w:rsidP="00A602E9">
            <w:pPr>
              <w:pStyle w:val="movimento"/>
              <w:rPr>
                <w:color w:val="002060"/>
              </w:rPr>
            </w:pPr>
            <w:r w:rsidRPr="003521C2">
              <w:rPr>
                <w:color w:val="002060"/>
              </w:rPr>
              <w:t>GRASSI CHRISTIAN</w:t>
            </w:r>
          </w:p>
        </w:tc>
        <w:tc>
          <w:tcPr>
            <w:tcW w:w="2200" w:type="dxa"/>
            <w:tcMar>
              <w:top w:w="20" w:type="dxa"/>
              <w:left w:w="20" w:type="dxa"/>
              <w:bottom w:w="20" w:type="dxa"/>
              <w:right w:w="20" w:type="dxa"/>
            </w:tcMar>
            <w:vAlign w:val="center"/>
            <w:hideMark/>
          </w:tcPr>
          <w:p w14:paraId="1E0F4F46" w14:textId="77777777" w:rsidR="009F0363" w:rsidRPr="003521C2" w:rsidRDefault="009F0363" w:rsidP="00A602E9">
            <w:pPr>
              <w:pStyle w:val="movimento2"/>
              <w:rPr>
                <w:color w:val="002060"/>
              </w:rPr>
            </w:pPr>
            <w:r w:rsidRPr="003521C2">
              <w:rPr>
                <w:color w:val="002060"/>
              </w:rPr>
              <w:t xml:space="preserve">(VIRTUS AURORA C5) </w:t>
            </w:r>
          </w:p>
        </w:tc>
        <w:tc>
          <w:tcPr>
            <w:tcW w:w="800" w:type="dxa"/>
            <w:tcMar>
              <w:top w:w="20" w:type="dxa"/>
              <w:left w:w="20" w:type="dxa"/>
              <w:bottom w:w="20" w:type="dxa"/>
              <w:right w:w="20" w:type="dxa"/>
            </w:tcMar>
            <w:vAlign w:val="center"/>
            <w:hideMark/>
          </w:tcPr>
          <w:p w14:paraId="4C60E840"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3CBAC574"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6435C3B0" w14:textId="77777777" w:rsidR="009F0363" w:rsidRPr="003521C2" w:rsidRDefault="009F0363" w:rsidP="00A602E9">
            <w:pPr>
              <w:pStyle w:val="movimento2"/>
              <w:rPr>
                <w:color w:val="002060"/>
              </w:rPr>
            </w:pPr>
            <w:r w:rsidRPr="003521C2">
              <w:rPr>
                <w:color w:val="002060"/>
              </w:rPr>
              <w:t> </w:t>
            </w:r>
          </w:p>
        </w:tc>
      </w:tr>
    </w:tbl>
    <w:p w14:paraId="28918282" w14:textId="77777777" w:rsidR="009F0363" w:rsidRPr="003521C2" w:rsidRDefault="009F0363" w:rsidP="009F0363">
      <w:pPr>
        <w:pStyle w:val="titolo10"/>
        <w:rPr>
          <w:rFonts w:eastAsiaTheme="minorEastAsia"/>
          <w:color w:val="002060"/>
        </w:rPr>
      </w:pPr>
      <w:r w:rsidRPr="003521C2">
        <w:rPr>
          <w:color w:val="002060"/>
        </w:rPr>
        <w:t xml:space="preserve">GARE DEL 21/ 3/2026 </w:t>
      </w:r>
    </w:p>
    <w:p w14:paraId="71487B6F" w14:textId="77777777" w:rsidR="009F0363" w:rsidRPr="003521C2" w:rsidRDefault="009F0363" w:rsidP="009F0363">
      <w:pPr>
        <w:pStyle w:val="titolo7a"/>
        <w:rPr>
          <w:color w:val="002060"/>
        </w:rPr>
      </w:pPr>
      <w:r w:rsidRPr="003521C2">
        <w:rPr>
          <w:color w:val="002060"/>
        </w:rPr>
        <w:t xml:space="preserve">PROVVEDIMENTI DISCIPLINARI </w:t>
      </w:r>
    </w:p>
    <w:p w14:paraId="04B432BC" w14:textId="77777777" w:rsidR="009F0363" w:rsidRPr="003521C2" w:rsidRDefault="009F0363" w:rsidP="009F0363">
      <w:pPr>
        <w:pStyle w:val="titolo7b0"/>
        <w:rPr>
          <w:color w:val="002060"/>
        </w:rPr>
      </w:pPr>
      <w:r w:rsidRPr="003521C2">
        <w:rPr>
          <w:color w:val="002060"/>
        </w:rPr>
        <w:t xml:space="preserve">In base alle risultanze degli atti ufficiali sono state deliberate le seguenti sanzioni disciplinari. </w:t>
      </w:r>
    </w:p>
    <w:p w14:paraId="100B0EDF" w14:textId="77777777" w:rsidR="009F0363" w:rsidRPr="003521C2" w:rsidRDefault="009F0363" w:rsidP="009F0363">
      <w:pPr>
        <w:pStyle w:val="titolo30"/>
        <w:rPr>
          <w:color w:val="002060"/>
        </w:rPr>
      </w:pPr>
      <w:r w:rsidRPr="003521C2">
        <w:rPr>
          <w:color w:val="002060"/>
        </w:rPr>
        <w:t xml:space="preserve">CALCIATORI NON ESPULSI </w:t>
      </w:r>
    </w:p>
    <w:p w14:paraId="134639CF" w14:textId="77777777" w:rsidR="009F0363" w:rsidRPr="003521C2" w:rsidRDefault="009F0363" w:rsidP="009F0363">
      <w:pPr>
        <w:pStyle w:val="titolo20"/>
        <w:rPr>
          <w:color w:val="002060"/>
        </w:rPr>
      </w:pPr>
      <w:r w:rsidRPr="003521C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0A4C6D77" w14:textId="77777777" w:rsidTr="00A602E9">
        <w:tc>
          <w:tcPr>
            <w:tcW w:w="2200" w:type="dxa"/>
            <w:tcMar>
              <w:top w:w="20" w:type="dxa"/>
              <w:left w:w="20" w:type="dxa"/>
              <w:bottom w:w="20" w:type="dxa"/>
              <w:right w:w="20" w:type="dxa"/>
            </w:tcMar>
            <w:vAlign w:val="center"/>
            <w:hideMark/>
          </w:tcPr>
          <w:p w14:paraId="082487E7" w14:textId="77777777" w:rsidR="009F0363" w:rsidRPr="003521C2" w:rsidRDefault="009F0363" w:rsidP="00A602E9">
            <w:pPr>
              <w:pStyle w:val="movimento"/>
              <w:rPr>
                <w:color w:val="002060"/>
              </w:rPr>
            </w:pPr>
            <w:r w:rsidRPr="003521C2">
              <w:rPr>
                <w:color w:val="002060"/>
              </w:rPr>
              <w:lastRenderedPageBreak/>
              <w:t>MASHA LEDIO</w:t>
            </w:r>
          </w:p>
        </w:tc>
        <w:tc>
          <w:tcPr>
            <w:tcW w:w="2200" w:type="dxa"/>
            <w:tcMar>
              <w:top w:w="20" w:type="dxa"/>
              <w:left w:w="20" w:type="dxa"/>
              <w:bottom w:w="20" w:type="dxa"/>
              <w:right w:w="20" w:type="dxa"/>
            </w:tcMar>
            <w:vAlign w:val="center"/>
            <w:hideMark/>
          </w:tcPr>
          <w:p w14:paraId="7C7E6A41" w14:textId="77777777" w:rsidR="009F0363" w:rsidRPr="003521C2" w:rsidRDefault="009F0363" w:rsidP="00A602E9">
            <w:pPr>
              <w:pStyle w:val="movimento2"/>
              <w:rPr>
                <w:color w:val="002060"/>
              </w:rPr>
            </w:pPr>
            <w:r w:rsidRPr="003521C2">
              <w:rPr>
                <w:color w:val="002060"/>
              </w:rPr>
              <w:t xml:space="preserve">(ANGELI) </w:t>
            </w:r>
          </w:p>
        </w:tc>
        <w:tc>
          <w:tcPr>
            <w:tcW w:w="800" w:type="dxa"/>
            <w:tcMar>
              <w:top w:w="20" w:type="dxa"/>
              <w:left w:w="20" w:type="dxa"/>
              <w:bottom w:w="20" w:type="dxa"/>
              <w:right w:w="20" w:type="dxa"/>
            </w:tcMar>
            <w:vAlign w:val="center"/>
            <w:hideMark/>
          </w:tcPr>
          <w:p w14:paraId="18BF2871"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787F2F05"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423BC6F5" w14:textId="77777777" w:rsidR="009F0363" w:rsidRPr="003521C2" w:rsidRDefault="009F0363" w:rsidP="00A602E9">
            <w:pPr>
              <w:pStyle w:val="movimento2"/>
              <w:rPr>
                <w:color w:val="002060"/>
              </w:rPr>
            </w:pPr>
            <w:r w:rsidRPr="003521C2">
              <w:rPr>
                <w:color w:val="002060"/>
              </w:rPr>
              <w:t> </w:t>
            </w:r>
          </w:p>
        </w:tc>
      </w:tr>
    </w:tbl>
    <w:p w14:paraId="31101425" w14:textId="77777777" w:rsidR="009F0363" w:rsidRDefault="009F0363" w:rsidP="009F0363">
      <w:pPr>
        <w:pStyle w:val="breakline"/>
        <w:rPr>
          <w:color w:val="002060"/>
        </w:rPr>
      </w:pPr>
    </w:p>
    <w:p w14:paraId="50E1A5D5" w14:textId="77777777" w:rsidR="009F0363" w:rsidRPr="001910FC" w:rsidRDefault="009F0363" w:rsidP="009F0363">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7BA3C6C6" w14:textId="77777777" w:rsidR="009F0363" w:rsidRPr="001910FC" w:rsidRDefault="009F0363" w:rsidP="009F0363">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550D976F" w14:textId="77777777" w:rsidR="009F0363" w:rsidRPr="003521C2" w:rsidRDefault="009F0363" w:rsidP="009F0363">
      <w:pPr>
        <w:pStyle w:val="breakline"/>
        <w:rPr>
          <w:rFonts w:eastAsiaTheme="minorEastAsia"/>
          <w:color w:val="002060"/>
        </w:rPr>
      </w:pPr>
    </w:p>
    <w:p w14:paraId="057760C2" w14:textId="77777777" w:rsidR="009F0363" w:rsidRPr="003521C2" w:rsidRDefault="009F0363" w:rsidP="009F0363">
      <w:pPr>
        <w:pStyle w:val="titoloprinc0"/>
        <w:rPr>
          <w:color w:val="002060"/>
        </w:rPr>
      </w:pPr>
      <w:r w:rsidRPr="003521C2">
        <w:rPr>
          <w:color w:val="002060"/>
        </w:rPr>
        <w:t>CLASSIFICA</w:t>
      </w:r>
    </w:p>
    <w:p w14:paraId="4FC7A760" w14:textId="77777777" w:rsidR="009F0363" w:rsidRPr="003521C2" w:rsidRDefault="009F0363" w:rsidP="009F0363">
      <w:pPr>
        <w:pStyle w:val="breakline"/>
        <w:rPr>
          <w:color w:val="002060"/>
        </w:rPr>
      </w:pPr>
    </w:p>
    <w:p w14:paraId="396CF0DB" w14:textId="77777777" w:rsidR="009F0363" w:rsidRPr="003521C2" w:rsidRDefault="009F0363" w:rsidP="009F0363">
      <w:pPr>
        <w:pStyle w:val="breakline"/>
        <w:rPr>
          <w:color w:val="002060"/>
        </w:rPr>
      </w:pPr>
    </w:p>
    <w:p w14:paraId="2360D960" w14:textId="77777777" w:rsidR="009F0363" w:rsidRPr="003521C2" w:rsidRDefault="009F0363" w:rsidP="009F0363">
      <w:pPr>
        <w:pStyle w:val="sottotitolocampionato10"/>
        <w:rPr>
          <w:color w:val="002060"/>
        </w:rPr>
      </w:pPr>
      <w:r w:rsidRPr="003521C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F0363" w:rsidRPr="003521C2" w14:paraId="6D00AA6E" w14:textId="77777777" w:rsidTr="00A602E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00D38" w14:textId="77777777" w:rsidR="009F0363" w:rsidRPr="003521C2" w:rsidRDefault="009F0363" w:rsidP="00A602E9">
            <w:pPr>
              <w:pStyle w:val="headertabella0"/>
              <w:rPr>
                <w:color w:val="002060"/>
              </w:rPr>
            </w:pPr>
            <w:r w:rsidRPr="003521C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7F2EA" w14:textId="77777777" w:rsidR="009F0363" w:rsidRPr="003521C2" w:rsidRDefault="009F0363" w:rsidP="00A602E9">
            <w:pPr>
              <w:pStyle w:val="headertabella0"/>
              <w:rPr>
                <w:color w:val="002060"/>
              </w:rPr>
            </w:pPr>
            <w:r w:rsidRPr="003521C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EBF1D" w14:textId="77777777" w:rsidR="009F0363" w:rsidRPr="003521C2" w:rsidRDefault="009F0363" w:rsidP="00A602E9">
            <w:pPr>
              <w:pStyle w:val="headertabella0"/>
              <w:rPr>
                <w:color w:val="002060"/>
              </w:rPr>
            </w:pPr>
            <w:r w:rsidRPr="003521C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6C001" w14:textId="77777777" w:rsidR="009F0363" w:rsidRPr="003521C2" w:rsidRDefault="009F0363" w:rsidP="00A602E9">
            <w:pPr>
              <w:pStyle w:val="headertabella0"/>
              <w:rPr>
                <w:color w:val="002060"/>
              </w:rPr>
            </w:pPr>
            <w:r w:rsidRPr="003521C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0EBF6" w14:textId="77777777" w:rsidR="009F0363" w:rsidRPr="003521C2" w:rsidRDefault="009F0363" w:rsidP="00A602E9">
            <w:pPr>
              <w:pStyle w:val="headertabella0"/>
              <w:rPr>
                <w:color w:val="002060"/>
              </w:rPr>
            </w:pPr>
            <w:r w:rsidRPr="003521C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9111D" w14:textId="77777777" w:rsidR="009F0363" w:rsidRPr="003521C2" w:rsidRDefault="009F0363" w:rsidP="00A602E9">
            <w:pPr>
              <w:pStyle w:val="headertabella0"/>
              <w:rPr>
                <w:color w:val="002060"/>
              </w:rPr>
            </w:pPr>
            <w:r w:rsidRPr="003521C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249B8" w14:textId="77777777" w:rsidR="009F0363" w:rsidRPr="003521C2" w:rsidRDefault="009F0363" w:rsidP="00A602E9">
            <w:pPr>
              <w:pStyle w:val="headertabella0"/>
              <w:rPr>
                <w:color w:val="002060"/>
              </w:rPr>
            </w:pPr>
            <w:r w:rsidRPr="003521C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2FCEC" w14:textId="77777777" w:rsidR="009F0363" w:rsidRPr="003521C2" w:rsidRDefault="009F0363" w:rsidP="00A602E9">
            <w:pPr>
              <w:pStyle w:val="headertabella0"/>
              <w:rPr>
                <w:color w:val="002060"/>
              </w:rPr>
            </w:pPr>
            <w:r w:rsidRPr="003521C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DC4D8" w14:textId="77777777" w:rsidR="009F0363" w:rsidRPr="003521C2" w:rsidRDefault="009F0363" w:rsidP="00A602E9">
            <w:pPr>
              <w:pStyle w:val="headertabella0"/>
              <w:rPr>
                <w:color w:val="002060"/>
              </w:rPr>
            </w:pPr>
            <w:r w:rsidRPr="003521C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58DE0" w14:textId="77777777" w:rsidR="009F0363" w:rsidRPr="003521C2" w:rsidRDefault="009F0363" w:rsidP="00A602E9">
            <w:pPr>
              <w:pStyle w:val="headertabella0"/>
              <w:rPr>
                <w:color w:val="002060"/>
              </w:rPr>
            </w:pPr>
            <w:r w:rsidRPr="003521C2">
              <w:rPr>
                <w:color w:val="002060"/>
              </w:rPr>
              <w:t>PE</w:t>
            </w:r>
          </w:p>
        </w:tc>
      </w:tr>
      <w:tr w:rsidR="009F0363" w:rsidRPr="003521C2" w14:paraId="1583DE44" w14:textId="77777777" w:rsidTr="00A602E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9738EB" w14:textId="77777777" w:rsidR="009F0363" w:rsidRPr="003521C2" w:rsidRDefault="009F0363" w:rsidP="00A602E9">
            <w:pPr>
              <w:pStyle w:val="rowtabella0"/>
              <w:rPr>
                <w:color w:val="002060"/>
                <w:lang w:val="es-ES"/>
              </w:rPr>
            </w:pPr>
            <w:r w:rsidRPr="003521C2">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F6C0F" w14:textId="77777777" w:rsidR="009F0363" w:rsidRPr="003521C2" w:rsidRDefault="009F0363" w:rsidP="00A602E9">
            <w:pPr>
              <w:pStyle w:val="rowtabella0"/>
              <w:jc w:val="center"/>
              <w:rPr>
                <w:color w:val="002060"/>
              </w:rPr>
            </w:pPr>
            <w:r w:rsidRPr="003521C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1495F"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8BE1E" w14:textId="77777777" w:rsidR="009F0363" w:rsidRPr="003521C2" w:rsidRDefault="009F0363" w:rsidP="00A602E9">
            <w:pPr>
              <w:pStyle w:val="rowtabella0"/>
              <w:jc w:val="center"/>
              <w:rPr>
                <w:color w:val="002060"/>
              </w:rPr>
            </w:pPr>
            <w:r w:rsidRPr="003521C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2616F"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0C5AD"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C5C54" w14:textId="77777777" w:rsidR="009F0363" w:rsidRPr="003521C2" w:rsidRDefault="009F0363" w:rsidP="00A602E9">
            <w:pPr>
              <w:pStyle w:val="rowtabella0"/>
              <w:jc w:val="center"/>
              <w:rPr>
                <w:color w:val="002060"/>
              </w:rPr>
            </w:pPr>
            <w:r w:rsidRPr="003521C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F0498" w14:textId="77777777" w:rsidR="009F0363" w:rsidRPr="003521C2" w:rsidRDefault="009F0363" w:rsidP="00A602E9">
            <w:pPr>
              <w:pStyle w:val="rowtabella0"/>
              <w:jc w:val="center"/>
              <w:rPr>
                <w:color w:val="002060"/>
              </w:rPr>
            </w:pPr>
            <w:r w:rsidRPr="003521C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FFB49" w14:textId="77777777" w:rsidR="009F0363" w:rsidRPr="003521C2" w:rsidRDefault="009F0363" w:rsidP="00A602E9">
            <w:pPr>
              <w:pStyle w:val="rowtabella0"/>
              <w:jc w:val="center"/>
              <w:rPr>
                <w:color w:val="002060"/>
              </w:rPr>
            </w:pPr>
            <w:r w:rsidRPr="003521C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7DE9D" w14:textId="77777777" w:rsidR="009F0363" w:rsidRPr="003521C2" w:rsidRDefault="009F0363" w:rsidP="00A602E9">
            <w:pPr>
              <w:pStyle w:val="rowtabella0"/>
              <w:jc w:val="center"/>
              <w:rPr>
                <w:color w:val="002060"/>
              </w:rPr>
            </w:pPr>
            <w:r w:rsidRPr="003521C2">
              <w:rPr>
                <w:color w:val="002060"/>
              </w:rPr>
              <w:t>0</w:t>
            </w:r>
          </w:p>
        </w:tc>
      </w:tr>
      <w:tr w:rsidR="009F0363" w:rsidRPr="003521C2" w14:paraId="2AA7AD91"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F29723" w14:textId="77777777" w:rsidR="009F0363" w:rsidRPr="003521C2" w:rsidRDefault="009F0363" w:rsidP="00A602E9">
            <w:pPr>
              <w:pStyle w:val="rowtabella0"/>
              <w:rPr>
                <w:color w:val="002060"/>
              </w:rPr>
            </w:pPr>
            <w:r w:rsidRPr="003521C2">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D2203" w14:textId="77777777" w:rsidR="009F0363" w:rsidRPr="003521C2" w:rsidRDefault="009F0363" w:rsidP="00A602E9">
            <w:pPr>
              <w:pStyle w:val="rowtabella0"/>
              <w:jc w:val="center"/>
              <w:rPr>
                <w:color w:val="002060"/>
              </w:rPr>
            </w:pPr>
            <w:r w:rsidRPr="003521C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E9027"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CF173" w14:textId="77777777" w:rsidR="009F0363" w:rsidRPr="003521C2" w:rsidRDefault="009F0363" w:rsidP="00A602E9">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794FA"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B309C"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498D4" w14:textId="77777777" w:rsidR="009F0363" w:rsidRPr="003521C2" w:rsidRDefault="009F0363" w:rsidP="00A602E9">
            <w:pPr>
              <w:pStyle w:val="rowtabella0"/>
              <w:jc w:val="center"/>
              <w:rPr>
                <w:color w:val="002060"/>
              </w:rPr>
            </w:pPr>
            <w:r w:rsidRPr="003521C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7D3C9" w14:textId="77777777" w:rsidR="009F0363" w:rsidRPr="003521C2" w:rsidRDefault="009F0363" w:rsidP="00A602E9">
            <w:pPr>
              <w:pStyle w:val="rowtabella0"/>
              <w:jc w:val="center"/>
              <w:rPr>
                <w:color w:val="002060"/>
              </w:rPr>
            </w:pPr>
            <w:r w:rsidRPr="003521C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48688" w14:textId="77777777" w:rsidR="009F0363" w:rsidRPr="003521C2" w:rsidRDefault="009F0363" w:rsidP="00A602E9">
            <w:pPr>
              <w:pStyle w:val="rowtabella0"/>
              <w:jc w:val="center"/>
              <w:rPr>
                <w:color w:val="002060"/>
              </w:rPr>
            </w:pPr>
            <w:r w:rsidRPr="003521C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9F84F" w14:textId="77777777" w:rsidR="009F0363" w:rsidRPr="003521C2" w:rsidRDefault="009F0363" w:rsidP="00A602E9">
            <w:pPr>
              <w:pStyle w:val="rowtabella0"/>
              <w:jc w:val="center"/>
              <w:rPr>
                <w:color w:val="002060"/>
              </w:rPr>
            </w:pPr>
            <w:r w:rsidRPr="003521C2">
              <w:rPr>
                <w:color w:val="002060"/>
              </w:rPr>
              <w:t>0</w:t>
            </w:r>
          </w:p>
        </w:tc>
      </w:tr>
      <w:tr w:rsidR="009F0363" w:rsidRPr="003521C2" w14:paraId="47270FB1"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BA565C" w14:textId="77777777" w:rsidR="009F0363" w:rsidRPr="003521C2" w:rsidRDefault="009F0363" w:rsidP="00A602E9">
            <w:pPr>
              <w:pStyle w:val="rowtabella0"/>
              <w:rPr>
                <w:color w:val="002060"/>
              </w:rPr>
            </w:pPr>
            <w:r w:rsidRPr="003521C2">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FFA96" w14:textId="77777777" w:rsidR="009F0363" w:rsidRPr="003521C2" w:rsidRDefault="009F0363" w:rsidP="00A602E9">
            <w:pPr>
              <w:pStyle w:val="rowtabella0"/>
              <w:jc w:val="center"/>
              <w:rPr>
                <w:color w:val="002060"/>
              </w:rPr>
            </w:pPr>
            <w:r w:rsidRPr="003521C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D2D5F"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29078" w14:textId="77777777" w:rsidR="009F0363" w:rsidRPr="003521C2" w:rsidRDefault="009F0363" w:rsidP="00A602E9">
            <w:pPr>
              <w:pStyle w:val="rowtabella0"/>
              <w:jc w:val="center"/>
              <w:rPr>
                <w:color w:val="002060"/>
              </w:rPr>
            </w:pPr>
            <w:r w:rsidRPr="003521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D2835"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C4036"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831FA" w14:textId="77777777" w:rsidR="009F0363" w:rsidRPr="003521C2" w:rsidRDefault="009F0363" w:rsidP="00A602E9">
            <w:pPr>
              <w:pStyle w:val="rowtabella0"/>
              <w:jc w:val="center"/>
              <w:rPr>
                <w:color w:val="002060"/>
              </w:rPr>
            </w:pPr>
            <w:r w:rsidRPr="003521C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24645" w14:textId="77777777" w:rsidR="009F0363" w:rsidRPr="003521C2" w:rsidRDefault="009F0363" w:rsidP="00A602E9">
            <w:pPr>
              <w:pStyle w:val="rowtabella0"/>
              <w:jc w:val="center"/>
              <w:rPr>
                <w:color w:val="002060"/>
              </w:rPr>
            </w:pPr>
            <w:r w:rsidRPr="003521C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EA80C" w14:textId="77777777" w:rsidR="009F0363" w:rsidRPr="003521C2" w:rsidRDefault="009F0363" w:rsidP="00A602E9">
            <w:pPr>
              <w:pStyle w:val="rowtabella0"/>
              <w:jc w:val="center"/>
              <w:rPr>
                <w:color w:val="002060"/>
              </w:rPr>
            </w:pPr>
            <w:r w:rsidRPr="003521C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1AC2C" w14:textId="77777777" w:rsidR="009F0363" w:rsidRPr="003521C2" w:rsidRDefault="009F0363" w:rsidP="00A602E9">
            <w:pPr>
              <w:pStyle w:val="rowtabella0"/>
              <w:jc w:val="center"/>
              <w:rPr>
                <w:color w:val="002060"/>
              </w:rPr>
            </w:pPr>
            <w:r w:rsidRPr="003521C2">
              <w:rPr>
                <w:color w:val="002060"/>
              </w:rPr>
              <w:t>0</w:t>
            </w:r>
          </w:p>
        </w:tc>
      </w:tr>
      <w:tr w:rsidR="009F0363" w:rsidRPr="003521C2" w14:paraId="4A029843"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91CEF2" w14:textId="77777777" w:rsidR="009F0363" w:rsidRPr="003521C2" w:rsidRDefault="009F0363" w:rsidP="00A602E9">
            <w:pPr>
              <w:pStyle w:val="rowtabella0"/>
              <w:rPr>
                <w:color w:val="002060"/>
              </w:rPr>
            </w:pPr>
            <w:r w:rsidRPr="003521C2">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CE4FE" w14:textId="77777777" w:rsidR="009F0363" w:rsidRPr="003521C2" w:rsidRDefault="009F0363" w:rsidP="00A602E9">
            <w:pPr>
              <w:pStyle w:val="rowtabella0"/>
              <w:jc w:val="center"/>
              <w:rPr>
                <w:color w:val="002060"/>
              </w:rPr>
            </w:pPr>
            <w:r w:rsidRPr="003521C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9BE43"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4EFF4"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60E6C"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43A93"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7DE1C" w14:textId="77777777" w:rsidR="009F0363" w:rsidRPr="003521C2" w:rsidRDefault="009F0363" w:rsidP="00A602E9">
            <w:pPr>
              <w:pStyle w:val="rowtabella0"/>
              <w:jc w:val="center"/>
              <w:rPr>
                <w:color w:val="002060"/>
              </w:rPr>
            </w:pPr>
            <w:r w:rsidRPr="003521C2">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0C7AB" w14:textId="77777777" w:rsidR="009F0363" w:rsidRPr="003521C2" w:rsidRDefault="009F0363" w:rsidP="00A602E9">
            <w:pPr>
              <w:pStyle w:val="rowtabella0"/>
              <w:jc w:val="center"/>
              <w:rPr>
                <w:color w:val="002060"/>
              </w:rPr>
            </w:pPr>
            <w:r w:rsidRPr="003521C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8A964" w14:textId="77777777" w:rsidR="009F0363" w:rsidRPr="003521C2" w:rsidRDefault="009F0363" w:rsidP="00A602E9">
            <w:pPr>
              <w:pStyle w:val="rowtabella0"/>
              <w:jc w:val="center"/>
              <w:rPr>
                <w:color w:val="002060"/>
              </w:rPr>
            </w:pPr>
            <w:r w:rsidRPr="003521C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712A1" w14:textId="77777777" w:rsidR="009F0363" w:rsidRPr="003521C2" w:rsidRDefault="009F0363" w:rsidP="00A602E9">
            <w:pPr>
              <w:pStyle w:val="rowtabella0"/>
              <w:jc w:val="center"/>
              <w:rPr>
                <w:color w:val="002060"/>
              </w:rPr>
            </w:pPr>
            <w:r w:rsidRPr="003521C2">
              <w:rPr>
                <w:color w:val="002060"/>
              </w:rPr>
              <w:t>0</w:t>
            </w:r>
          </w:p>
        </w:tc>
      </w:tr>
      <w:tr w:rsidR="009F0363" w:rsidRPr="003521C2" w14:paraId="7CFFEDC0"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9810CA" w14:textId="77777777" w:rsidR="009F0363" w:rsidRPr="003521C2" w:rsidRDefault="009F0363" w:rsidP="00A602E9">
            <w:pPr>
              <w:pStyle w:val="rowtabella0"/>
              <w:rPr>
                <w:color w:val="002060"/>
              </w:rPr>
            </w:pPr>
            <w:r w:rsidRPr="003521C2">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8F60A" w14:textId="77777777" w:rsidR="009F0363" w:rsidRPr="003521C2" w:rsidRDefault="009F0363" w:rsidP="00A602E9">
            <w:pPr>
              <w:pStyle w:val="rowtabella0"/>
              <w:jc w:val="center"/>
              <w:rPr>
                <w:color w:val="002060"/>
              </w:rPr>
            </w:pPr>
            <w:r w:rsidRPr="003521C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3C39C" w14:textId="77777777" w:rsidR="009F0363" w:rsidRPr="003521C2" w:rsidRDefault="009F0363" w:rsidP="00A602E9">
            <w:pPr>
              <w:pStyle w:val="rowtabella0"/>
              <w:jc w:val="center"/>
              <w:rPr>
                <w:color w:val="002060"/>
              </w:rPr>
            </w:pPr>
            <w:r w:rsidRPr="003521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419AD"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9F22B"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C19E3" w14:textId="77777777" w:rsidR="009F0363" w:rsidRPr="003521C2" w:rsidRDefault="009F0363" w:rsidP="00A602E9">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9F121" w14:textId="77777777" w:rsidR="009F0363" w:rsidRPr="003521C2" w:rsidRDefault="009F0363" w:rsidP="00A602E9">
            <w:pPr>
              <w:pStyle w:val="rowtabella0"/>
              <w:jc w:val="center"/>
              <w:rPr>
                <w:color w:val="002060"/>
              </w:rPr>
            </w:pPr>
            <w:r w:rsidRPr="003521C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46CC3" w14:textId="77777777" w:rsidR="009F0363" w:rsidRPr="003521C2" w:rsidRDefault="009F0363" w:rsidP="00A602E9">
            <w:pPr>
              <w:pStyle w:val="rowtabella0"/>
              <w:jc w:val="center"/>
              <w:rPr>
                <w:color w:val="002060"/>
              </w:rPr>
            </w:pPr>
            <w:r w:rsidRPr="003521C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D2C49" w14:textId="77777777" w:rsidR="009F0363" w:rsidRPr="003521C2" w:rsidRDefault="009F0363" w:rsidP="00A602E9">
            <w:pPr>
              <w:pStyle w:val="rowtabella0"/>
              <w:jc w:val="center"/>
              <w:rPr>
                <w:color w:val="002060"/>
              </w:rPr>
            </w:pPr>
            <w:r w:rsidRPr="003521C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8D63D" w14:textId="77777777" w:rsidR="009F0363" w:rsidRPr="003521C2" w:rsidRDefault="009F0363" w:rsidP="00A602E9">
            <w:pPr>
              <w:pStyle w:val="rowtabella0"/>
              <w:jc w:val="center"/>
              <w:rPr>
                <w:color w:val="002060"/>
              </w:rPr>
            </w:pPr>
            <w:r w:rsidRPr="003521C2">
              <w:rPr>
                <w:color w:val="002060"/>
              </w:rPr>
              <w:t>0</w:t>
            </w:r>
          </w:p>
        </w:tc>
      </w:tr>
      <w:tr w:rsidR="009F0363" w:rsidRPr="003521C2" w14:paraId="01BE962B"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50C7E1" w14:textId="77777777" w:rsidR="009F0363" w:rsidRPr="003521C2" w:rsidRDefault="009F0363" w:rsidP="00A602E9">
            <w:pPr>
              <w:pStyle w:val="rowtabella0"/>
              <w:rPr>
                <w:color w:val="002060"/>
              </w:rPr>
            </w:pPr>
            <w:r w:rsidRPr="003521C2">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0B039" w14:textId="77777777" w:rsidR="009F0363" w:rsidRPr="003521C2" w:rsidRDefault="009F0363" w:rsidP="00A602E9">
            <w:pPr>
              <w:pStyle w:val="rowtabella0"/>
              <w:jc w:val="center"/>
              <w:rPr>
                <w:color w:val="002060"/>
              </w:rPr>
            </w:pPr>
            <w:r w:rsidRPr="003521C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53801" w14:textId="77777777" w:rsidR="009F0363" w:rsidRPr="003521C2" w:rsidRDefault="009F0363" w:rsidP="00A602E9">
            <w:pPr>
              <w:pStyle w:val="rowtabella0"/>
              <w:jc w:val="center"/>
              <w:rPr>
                <w:color w:val="002060"/>
              </w:rPr>
            </w:pPr>
            <w:r w:rsidRPr="003521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22D4F"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0EE9C"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E7A4E" w14:textId="77777777" w:rsidR="009F0363" w:rsidRPr="003521C2" w:rsidRDefault="009F0363" w:rsidP="00A602E9">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6B0D5" w14:textId="77777777" w:rsidR="009F0363" w:rsidRPr="003521C2" w:rsidRDefault="009F0363" w:rsidP="00A602E9">
            <w:pPr>
              <w:pStyle w:val="rowtabella0"/>
              <w:jc w:val="center"/>
              <w:rPr>
                <w:color w:val="002060"/>
              </w:rPr>
            </w:pPr>
            <w:r w:rsidRPr="003521C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AA255" w14:textId="77777777" w:rsidR="009F0363" w:rsidRPr="003521C2" w:rsidRDefault="009F0363" w:rsidP="00A602E9">
            <w:pPr>
              <w:pStyle w:val="rowtabella0"/>
              <w:jc w:val="center"/>
              <w:rPr>
                <w:color w:val="002060"/>
              </w:rPr>
            </w:pPr>
            <w:r w:rsidRPr="003521C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2809A" w14:textId="77777777" w:rsidR="009F0363" w:rsidRPr="003521C2" w:rsidRDefault="009F0363" w:rsidP="00A602E9">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C7919" w14:textId="77777777" w:rsidR="009F0363" w:rsidRPr="003521C2" w:rsidRDefault="009F0363" w:rsidP="00A602E9">
            <w:pPr>
              <w:pStyle w:val="rowtabella0"/>
              <w:jc w:val="center"/>
              <w:rPr>
                <w:color w:val="002060"/>
              </w:rPr>
            </w:pPr>
            <w:r w:rsidRPr="003521C2">
              <w:rPr>
                <w:color w:val="002060"/>
              </w:rPr>
              <w:t>0</w:t>
            </w:r>
          </w:p>
        </w:tc>
      </w:tr>
      <w:tr w:rsidR="009F0363" w:rsidRPr="003521C2" w14:paraId="4131A1DF"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939A2F" w14:textId="77777777" w:rsidR="009F0363" w:rsidRPr="003521C2" w:rsidRDefault="009F0363" w:rsidP="00A602E9">
            <w:pPr>
              <w:pStyle w:val="breakline"/>
              <w:rPr>
                <w:rFonts w:ascii="Arial" w:hAnsi="Arial" w:cs="Arial"/>
                <w:color w:val="002060"/>
              </w:rPr>
            </w:pPr>
            <w:r w:rsidRPr="003521C2">
              <w:rPr>
                <w:rFonts w:ascii="Arial" w:hAnsi="Arial" w:cs="Arial"/>
                <w:color w:val="002060"/>
              </w:rPr>
              <w:t>A.S.D. CALCIO A 5 CORINALDO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EB725" w14:textId="77777777" w:rsidR="009F0363" w:rsidRPr="003521C2" w:rsidRDefault="009F0363" w:rsidP="00A602E9">
            <w:pPr>
              <w:pStyle w:val="rowtabella0"/>
              <w:jc w:val="center"/>
              <w:rPr>
                <w:color w:val="002060"/>
              </w:rPr>
            </w:pPr>
            <w:r w:rsidRPr="003521C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4EE82"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EC73E"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E8372"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571CC"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B8097" w14:textId="77777777" w:rsidR="009F0363" w:rsidRPr="003521C2" w:rsidRDefault="009F0363" w:rsidP="00A602E9">
            <w:pPr>
              <w:pStyle w:val="rowtabella0"/>
              <w:jc w:val="center"/>
              <w:rPr>
                <w:color w:val="002060"/>
              </w:rPr>
            </w:pPr>
            <w:r w:rsidRPr="003521C2">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106C2" w14:textId="77777777" w:rsidR="009F0363" w:rsidRPr="003521C2" w:rsidRDefault="009F0363" w:rsidP="00A602E9">
            <w:pPr>
              <w:pStyle w:val="rowtabella0"/>
              <w:jc w:val="center"/>
              <w:rPr>
                <w:color w:val="002060"/>
              </w:rPr>
            </w:pPr>
            <w:r w:rsidRPr="003521C2">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D1B83" w14:textId="77777777" w:rsidR="009F0363" w:rsidRPr="003521C2" w:rsidRDefault="009F0363" w:rsidP="00A602E9">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56507" w14:textId="77777777" w:rsidR="009F0363" w:rsidRPr="003521C2" w:rsidRDefault="009F0363" w:rsidP="00A602E9">
            <w:pPr>
              <w:pStyle w:val="rowtabella0"/>
              <w:jc w:val="center"/>
              <w:rPr>
                <w:color w:val="002060"/>
              </w:rPr>
            </w:pPr>
            <w:r w:rsidRPr="003521C2">
              <w:rPr>
                <w:color w:val="002060"/>
              </w:rPr>
              <w:t>0</w:t>
            </w:r>
          </w:p>
        </w:tc>
      </w:tr>
      <w:tr w:rsidR="009F0363" w:rsidRPr="003521C2" w14:paraId="68CC551C"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1BCA2B" w14:textId="77777777" w:rsidR="009F0363" w:rsidRPr="003521C2" w:rsidRDefault="009F0363" w:rsidP="00A602E9">
            <w:pPr>
              <w:pStyle w:val="rowtabella0"/>
              <w:rPr>
                <w:color w:val="002060"/>
              </w:rPr>
            </w:pPr>
            <w:r w:rsidRPr="003521C2">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7AB83"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B9CE8"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F1B5E" w14:textId="77777777" w:rsidR="009F0363" w:rsidRPr="003521C2" w:rsidRDefault="009F0363" w:rsidP="00A602E9">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9A9A3"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D8670" w14:textId="77777777" w:rsidR="009F0363" w:rsidRPr="003521C2" w:rsidRDefault="009F0363" w:rsidP="00A602E9">
            <w:pPr>
              <w:pStyle w:val="rowtabella0"/>
              <w:jc w:val="center"/>
              <w:rPr>
                <w:color w:val="002060"/>
              </w:rPr>
            </w:pPr>
            <w:r w:rsidRPr="003521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B67AE" w14:textId="77777777" w:rsidR="009F0363" w:rsidRPr="003521C2" w:rsidRDefault="009F0363" w:rsidP="00A602E9">
            <w:pPr>
              <w:pStyle w:val="rowtabella0"/>
              <w:jc w:val="center"/>
              <w:rPr>
                <w:color w:val="002060"/>
              </w:rPr>
            </w:pPr>
            <w:r w:rsidRPr="003521C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56BC2" w14:textId="77777777" w:rsidR="009F0363" w:rsidRPr="003521C2" w:rsidRDefault="009F0363" w:rsidP="00A602E9">
            <w:pPr>
              <w:pStyle w:val="rowtabella0"/>
              <w:jc w:val="center"/>
              <w:rPr>
                <w:color w:val="002060"/>
              </w:rPr>
            </w:pPr>
            <w:r w:rsidRPr="003521C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3BA87" w14:textId="77777777" w:rsidR="009F0363" w:rsidRPr="003521C2" w:rsidRDefault="009F0363" w:rsidP="00A602E9">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7D111" w14:textId="77777777" w:rsidR="009F0363" w:rsidRPr="003521C2" w:rsidRDefault="009F0363" w:rsidP="00A602E9">
            <w:pPr>
              <w:pStyle w:val="rowtabella0"/>
              <w:jc w:val="center"/>
              <w:rPr>
                <w:color w:val="002060"/>
              </w:rPr>
            </w:pPr>
            <w:r w:rsidRPr="003521C2">
              <w:rPr>
                <w:color w:val="002060"/>
              </w:rPr>
              <w:t>0</w:t>
            </w:r>
          </w:p>
        </w:tc>
      </w:tr>
      <w:tr w:rsidR="009F0363" w:rsidRPr="003521C2" w14:paraId="156BE5D8"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EA0E82" w14:textId="77777777" w:rsidR="009F0363" w:rsidRPr="003521C2" w:rsidRDefault="009F0363" w:rsidP="00A602E9">
            <w:pPr>
              <w:pStyle w:val="rowtabella0"/>
              <w:rPr>
                <w:color w:val="002060"/>
              </w:rPr>
            </w:pPr>
            <w:r w:rsidRPr="003521C2">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B43F5" w14:textId="77777777" w:rsidR="009F0363" w:rsidRPr="003521C2" w:rsidRDefault="009F0363" w:rsidP="00A602E9">
            <w:pPr>
              <w:pStyle w:val="rowtabella0"/>
              <w:jc w:val="center"/>
              <w:rPr>
                <w:color w:val="002060"/>
              </w:rPr>
            </w:pPr>
            <w:r w:rsidRPr="003521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AC05B"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2564A" w14:textId="77777777" w:rsidR="009F0363" w:rsidRPr="003521C2" w:rsidRDefault="009F0363" w:rsidP="00A602E9">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52D86"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042F2" w14:textId="77777777" w:rsidR="009F0363" w:rsidRPr="003521C2" w:rsidRDefault="009F0363" w:rsidP="00A602E9">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532E1" w14:textId="77777777" w:rsidR="009F0363" w:rsidRPr="003521C2" w:rsidRDefault="009F0363" w:rsidP="00A602E9">
            <w:pPr>
              <w:pStyle w:val="rowtabella0"/>
              <w:jc w:val="center"/>
              <w:rPr>
                <w:color w:val="002060"/>
              </w:rPr>
            </w:pPr>
            <w:r w:rsidRPr="003521C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DA9F8" w14:textId="77777777" w:rsidR="009F0363" w:rsidRPr="003521C2" w:rsidRDefault="009F0363" w:rsidP="00A602E9">
            <w:pPr>
              <w:pStyle w:val="rowtabella0"/>
              <w:jc w:val="center"/>
              <w:rPr>
                <w:color w:val="002060"/>
              </w:rPr>
            </w:pPr>
            <w:r w:rsidRPr="003521C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E6CD4"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1E3C6" w14:textId="77777777" w:rsidR="009F0363" w:rsidRPr="003521C2" w:rsidRDefault="009F0363" w:rsidP="00A602E9">
            <w:pPr>
              <w:pStyle w:val="rowtabella0"/>
              <w:jc w:val="center"/>
              <w:rPr>
                <w:color w:val="002060"/>
              </w:rPr>
            </w:pPr>
            <w:r w:rsidRPr="003521C2">
              <w:rPr>
                <w:color w:val="002060"/>
              </w:rPr>
              <w:t>0</w:t>
            </w:r>
          </w:p>
        </w:tc>
      </w:tr>
      <w:tr w:rsidR="009F0363" w:rsidRPr="003521C2" w14:paraId="2995CF5F"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5D4ACF" w14:textId="77777777" w:rsidR="009F0363" w:rsidRPr="003521C2" w:rsidRDefault="009F0363" w:rsidP="00A602E9">
            <w:pPr>
              <w:pStyle w:val="rowtabella0"/>
              <w:rPr>
                <w:color w:val="002060"/>
              </w:rPr>
            </w:pPr>
            <w:r w:rsidRPr="003521C2">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BE203" w14:textId="77777777" w:rsidR="009F0363" w:rsidRPr="003521C2" w:rsidRDefault="009F0363" w:rsidP="00A602E9">
            <w:pPr>
              <w:pStyle w:val="rowtabella0"/>
              <w:jc w:val="center"/>
              <w:rPr>
                <w:color w:val="002060"/>
              </w:rPr>
            </w:pPr>
            <w:r w:rsidRPr="003521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A3567"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F7F9F"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FB57A"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1E46F"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54B5F" w14:textId="77777777" w:rsidR="009F0363" w:rsidRPr="003521C2" w:rsidRDefault="009F0363" w:rsidP="00A602E9">
            <w:pPr>
              <w:pStyle w:val="rowtabella0"/>
              <w:jc w:val="center"/>
              <w:rPr>
                <w:color w:val="002060"/>
              </w:rPr>
            </w:pPr>
            <w:r w:rsidRPr="003521C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93536" w14:textId="77777777" w:rsidR="009F0363" w:rsidRPr="003521C2" w:rsidRDefault="009F0363" w:rsidP="00A602E9">
            <w:pPr>
              <w:pStyle w:val="rowtabella0"/>
              <w:jc w:val="center"/>
              <w:rPr>
                <w:color w:val="002060"/>
              </w:rPr>
            </w:pPr>
            <w:r w:rsidRPr="003521C2">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B06DA" w14:textId="77777777" w:rsidR="009F0363" w:rsidRPr="003521C2" w:rsidRDefault="009F0363" w:rsidP="00A602E9">
            <w:pPr>
              <w:pStyle w:val="rowtabella0"/>
              <w:jc w:val="center"/>
              <w:rPr>
                <w:color w:val="002060"/>
              </w:rPr>
            </w:pPr>
            <w:r w:rsidRPr="003521C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28F71" w14:textId="77777777" w:rsidR="009F0363" w:rsidRPr="003521C2" w:rsidRDefault="009F0363" w:rsidP="00A602E9">
            <w:pPr>
              <w:pStyle w:val="rowtabella0"/>
              <w:jc w:val="center"/>
              <w:rPr>
                <w:color w:val="002060"/>
              </w:rPr>
            </w:pPr>
            <w:r w:rsidRPr="003521C2">
              <w:rPr>
                <w:color w:val="002060"/>
              </w:rPr>
              <w:t>0</w:t>
            </w:r>
          </w:p>
        </w:tc>
      </w:tr>
      <w:tr w:rsidR="009F0363" w:rsidRPr="003521C2" w14:paraId="7E35B0B9"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4149F3" w14:textId="77777777" w:rsidR="009F0363" w:rsidRPr="003521C2" w:rsidRDefault="009F0363" w:rsidP="00A602E9">
            <w:pPr>
              <w:pStyle w:val="rowtabella0"/>
              <w:rPr>
                <w:color w:val="002060"/>
              </w:rPr>
            </w:pPr>
            <w:r w:rsidRPr="003521C2">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ED256"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7E5CF"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83BB8"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7F60E"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76CBA" w14:textId="77777777" w:rsidR="009F0363" w:rsidRPr="003521C2" w:rsidRDefault="009F0363" w:rsidP="00A602E9">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2D5CB" w14:textId="77777777" w:rsidR="009F0363" w:rsidRPr="003521C2" w:rsidRDefault="009F0363" w:rsidP="00A602E9">
            <w:pPr>
              <w:pStyle w:val="rowtabella0"/>
              <w:jc w:val="center"/>
              <w:rPr>
                <w:color w:val="002060"/>
              </w:rPr>
            </w:pPr>
            <w:r w:rsidRPr="003521C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08564" w14:textId="77777777" w:rsidR="009F0363" w:rsidRPr="003521C2" w:rsidRDefault="009F0363" w:rsidP="00A602E9">
            <w:pPr>
              <w:pStyle w:val="rowtabella0"/>
              <w:jc w:val="center"/>
              <w:rPr>
                <w:color w:val="002060"/>
              </w:rPr>
            </w:pPr>
            <w:r w:rsidRPr="003521C2">
              <w:rPr>
                <w:color w:val="002060"/>
              </w:rPr>
              <w:t>126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A3EF5" w14:textId="77777777" w:rsidR="009F0363" w:rsidRPr="003521C2" w:rsidRDefault="009F0363" w:rsidP="00A602E9">
            <w:pPr>
              <w:pStyle w:val="rowtabella0"/>
              <w:jc w:val="center"/>
              <w:rPr>
                <w:color w:val="002060"/>
              </w:rPr>
            </w:pPr>
            <w:r w:rsidRPr="003521C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E1558" w14:textId="77777777" w:rsidR="009F0363" w:rsidRPr="003521C2" w:rsidRDefault="009F0363" w:rsidP="00A602E9">
            <w:pPr>
              <w:pStyle w:val="rowtabella0"/>
              <w:jc w:val="center"/>
              <w:rPr>
                <w:color w:val="002060"/>
              </w:rPr>
            </w:pPr>
            <w:r w:rsidRPr="003521C2">
              <w:rPr>
                <w:color w:val="002060"/>
              </w:rPr>
              <w:t>0</w:t>
            </w:r>
          </w:p>
        </w:tc>
      </w:tr>
      <w:tr w:rsidR="009F0363" w:rsidRPr="003521C2" w14:paraId="00C37A9C" w14:textId="77777777" w:rsidTr="00A602E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C9AEA7" w14:textId="77777777" w:rsidR="009F0363" w:rsidRPr="003521C2" w:rsidRDefault="009F0363" w:rsidP="00A602E9">
            <w:pPr>
              <w:pStyle w:val="rowtabella0"/>
              <w:rPr>
                <w:color w:val="002060"/>
              </w:rPr>
            </w:pPr>
            <w:r w:rsidRPr="003521C2">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E29D7"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7E99C"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9CA9B"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E7A59"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85A3C" w14:textId="77777777" w:rsidR="009F0363" w:rsidRPr="003521C2" w:rsidRDefault="009F0363" w:rsidP="00A602E9">
            <w:pPr>
              <w:pStyle w:val="rowtabella0"/>
              <w:jc w:val="center"/>
              <w:rPr>
                <w:color w:val="002060"/>
              </w:rPr>
            </w:pPr>
            <w:r w:rsidRPr="003521C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A8896" w14:textId="77777777" w:rsidR="009F0363" w:rsidRPr="003521C2" w:rsidRDefault="009F0363" w:rsidP="00A602E9">
            <w:pPr>
              <w:pStyle w:val="rowtabella0"/>
              <w:jc w:val="center"/>
              <w:rPr>
                <w:color w:val="002060"/>
              </w:rPr>
            </w:pPr>
            <w:r w:rsidRPr="003521C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6C5B2" w14:textId="77777777" w:rsidR="009F0363" w:rsidRPr="003521C2" w:rsidRDefault="009F0363" w:rsidP="00A602E9">
            <w:pPr>
              <w:pStyle w:val="rowtabella0"/>
              <w:jc w:val="center"/>
              <w:rPr>
                <w:color w:val="002060"/>
              </w:rPr>
            </w:pPr>
            <w:r w:rsidRPr="003521C2">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B2A63" w14:textId="77777777" w:rsidR="009F0363" w:rsidRPr="003521C2" w:rsidRDefault="009F0363" w:rsidP="00A602E9">
            <w:pPr>
              <w:pStyle w:val="rowtabella0"/>
              <w:jc w:val="center"/>
              <w:rPr>
                <w:color w:val="002060"/>
              </w:rPr>
            </w:pPr>
            <w:r w:rsidRPr="003521C2">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5E0F1" w14:textId="77777777" w:rsidR="009F0363" w:rsidRPr="003521C2" w:rsidRDefault="009F0363" w:rsidP="00A602E9">
            <w:pPr>
              <w:pStyle w:val="rowtabella0"/>
              <w:jc w:val="center"/>
              <w:rPr>
                <w:color w:val="002060"/>
              </w:rPr>
            </w:pPr>
            <w:r w:rsidRPr="003521C2">
              <w:rPr>
                <w:color w:val="002060"/>
              </w:rPr>
              <w:t>0</w:t>
            </w:r>
          </w:p>
        </w:tc>
      </w:tr>
    </w:tbl>
    <w:p w14:paraId="66436C4A" w14:textId="77777777" w:rsidR="009F0363" w:rsidRPr="003521C2" w:rsidRDefault="009F0363" w:rsidP="009F0363">
      <w:pPr>
        <w:pStyle w:val="breakline"/>
        <w:rPr>
          <w:rFonts w:ascii="Arial" w:eastAsiaTheme="minorEastAsia" w:hAnsi="Arial" w:cs="Arial"/>
          <w:color w:val="002060"/>
        </w:rPr>
      </w:pPr>
    </w:p>
    <w:p w14:paraId="439E46E0" w14:textId="77777777" w:rsidR="009F0363" w:rsidRPr="003521C2" w:rsidRDefault="009F0363" w:rsidP="009F0363">
      <w:pPr>
        <w:pStyle w:val="breakline"/>
        <w:rPr>
          <w:rFonts w:ascii="Arial" w:hAnsi="Arial" w:cs="Arial"/>
          <w:color w:val="002060"/>
        </w:rPr>
      </w:pPr>
    </w:p>
    <w:p w14:paraId="2A11C536" w14:textId="77777777" w:rsidR="009F0363" w:rsidRPr="003521C2" w:rsidRDefault="009F0363" w:rsidP="009F0363">
      <w:pPr>
        <w:pStyle w:val="sottotitolocampionato10"/>
        <w:rPr>
          <w:color w:val="002060"/>
        </w:rPr>
      </w:pPr>
      <w:r w:rsidRPr="003521C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F0363" w:rsidRPr="003521C2" w14:paraId="438CE5E1" w14:textId="77777777" w:rsidTr="00A602E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76730" w14:textId="77777777" w:rsidR="009F0363" w:rsidRPr="003521C2" w:rsidRDefault="009F0363" w:rsidP="00A602E9">
            <w:pPr>
              <w:pStyle w:val="headertabella0"/>
              <w:rPr>
                <w:color w:val="002060"/>
              </w:rPr>
            </w:pPr>
            <w:r w:rsidRPr="003521C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E4341" w14:textId="77777777" w:rsidR="009F0363" w:rsidRPr="003521C2" w:rsidRDefault="009F0363" w:rsidP="00A602E9">
            <w:pPr>
              <w:pStyle w:val="headertabella0"/>
              <w:rPr>
                <w:color w:val="002060"/>
              </w:rPr>
            </w:pPr>
            <w:r w:rsidRPr="003521C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6CB89" w14:textId="77777777" w:rsidR="009F0363" w:rsidRPr="003521C2" w:rsidRDefault="009F0363" w:rsidP="00A602E9">
            <w:pPr>
              <w:pStyle w:val="headertabella0"/>
              <w:rPr>
                <w:color w:val="002060"/>
              </w:rPr>
            </w:pPr>
            <w:r w:rsidRPr="003521C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B2615" w14:textId="77777777" w:rsidR="009F0363" w:rsidRPr="003521C2" w:rsidRDefault="009F0363" w:rsidP="00A602E9">
            <w:pPr>
              <w:pStyle w:val="headertabella0"/>
              <w:rPr>
                <w:color w:val="002060"/>
              </w:rPr>
            </w:pPr>
            <w:r w:rsidRPr="003521C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0A8E8" w14:textId="77777777" w:rsidR="009F0363" w:rsidRPr="003521C2" w:rsidRDefault="009F0363" w:rsidP="00A602E9">
            <w:pPr>
              <w:pStyle w:val="headertabella0"/>
              <w:rPr>
                <w:color w:val="002060"/>
              </w:rPr>
            </w:pPr>
            <w:r w:rsidRPr="003521C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C8561" w14:textId="77777777" w:rsidR="009F0363" w:rsidRPr="003521C2" w:rsidRDefault="009F0363" w:rsidP="00A602E9">
            <w:pPr>
              <w:pStyle w:val="headertabella0"/>
              <w:rPr>
                <w:color w:val="002060"/>
              </w:rPr>
            </w:pPr>
            <w:r w:rsidRPr="003521C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59D73" w14:textId="77777777" w:rsidR="009F0363" w:rsidRPr="003521C2" w:rsidRDefault="009F0363" w:rsidP="00A602E9">
            <w:pPr>
              <w:pStyle w:val="headertabella0"/>
              <w:rPr>
                <w:color w:val="002060"/>
              </w:rPr>
            </w:pPr>
            <w:r w:rsidRPr="003521C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632FF" w14:textId="77777777" w:rsidR="009F0363" w:rsidRPr="003521C2" w:rsidRDefault="009F0363" w:rsidP="00A602E9">
            <w:pPr>
              <w:pStyle w:val="headertabella0"/>
              <w:rPr>
                <w:color w:val="002060"/>
              </w:rPr>
            </w:pPr>
            <w:r w:rsidRPr="003521C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F41F7" w14:textId="77777777" w:rsidR="009F0363" w:rsidRPr="003521C2" w:rsidRDefault="009F0363" w:rsidP="00A602E9">
            <w:pPr>
              <w:pStyle w:val="headertabella0"/>
              <w:rPr>
                <w:color w:val="002060"/>
              </w:rPr>
            </w:pPr>
            <w:r w:rsidRPr="003521C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29F10" w14:textId="77777777" w:rsidR="009F0363" w:rsidRPr="003521C2" w:rsidRDefault="009F0363" w:rsidP="00A602E9">
            <w:pPr>
              <w:pStyle w:val="headertabella0"/>
              <w:rPr>
                <w:color w:val="002060"/>
              </w:rPr>
            </w:pPr>
            <w:r w:rsidRPr="003521C2">
              <w:rPr>
                <w:color w:val="002060"/>
              </w:rPr>
              <w:t>PE</w:t>
            </w:r>
          </w:p>
        </w:tc>
      </w:tr>
      <w:tr w:rsidR="009F0363" w:rsidRPr="003521C2" w14:paraId="7FADF065" w14:textId="77777777" w:rsidTr="00A602E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5BC401" w14:textId="77777777" w:rsidR="009F0363" w:rsidRPr="003521C2" w:rsidRDefault="009F0363" w:rsidP="00A602E9">
            <w:pPr>
              <w:pStyle w:val="rowtabella0"/>
              <w:rPr>
                <w:color w:val="002060"/>
                <w:lang w:val="es-ES"/>
              </w:rPr>
            </w:pPr>
            <w:r w:rsidRPr="003521C2">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B16FB" w14:textId="77777777" w:rsidR="009F0363" w:rsidRPr="003521C2" w:rsidRDefault="009F0363" w:rsidP="00A602E9">
            <w:pPr>
              <w:pStyle w:val="rowtabella0"/>
              <w:jc w:val="center"/>
              <w:rPr>
                <w:color w:val="002060"/>
              </w:rPr>
            </w:pPr>
            <w:r w:rsidRPr="003521C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D72FF"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19C57" w14:textId="77777777" w:rsidR="009F0363" w:rsidRPr="003521C2" w:rsidRDefault="009F0363" w:rsidP="00A602E9">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7B18A"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2BF3F"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F8BA2" w14:textId="77777777" w:rsidR="009F0363" w:rsidRPr="003521C2" w:rsidRDefault="009F0363" w:rsidP="00A602E9">
            <w:pPr>
              <w:pStyle w:val="rowtabella0"/>
              <w:jc w:val="center"/>
              <w:rPr>
                <w:color w:val="002060"/>
              </w:rPr>
            </w:pPr>
            <w:r w:rsidRPr="003521C2">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CA515" w14:textId="77777777" w:rsidR="009F0363" w:rsidRPr="003521C2" w:rsidRDefault="009F0363" w:rsidP="00A602E9">
            <w:pPr>
              <w:pStyle w:val="rowtabella0"/>
              <w:jc w:val="center"/>
              <w:rPr>
                <w:color w:val="002060"/>
              </w:rPr>
            </w:pPr>
            <w:r w:rsidRPr="003521C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611A9" w14:textId="77777777" w:rsidR="009F0363" w:rsidRPr="003521C2" w:rsidRDefault="009F0363" w:rsidP="00A602E9">
            <w:pPr>
              <w:pStyle w:val="rowtabella0"/>
              <w:jc w:val="center"/>
              <w:rPr>
                <w:color w:val="002060"/>
              </w:rPr>
            </w:pPr>
            <w:r w:rsidRPr="003521C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06421" w14:textId="77777777" w:rsidR="009F0363" w:rsidRPr="003521C2" w:rsidRDefault="009F0363" w:rsidP="00A602E9">
            <w:pPr>
              <w:pStyle w:val="rowtabella0"/>
              <w:jc w:val="center"/>
              <w:rPr>
                <w:color w:val="002060"/>
              </w:rPr>
            </w:pPr>
            <w:r w:rsidRPr="003521C2">
              <w:rPr>
                <w:color w:val="002060"/>
              </w:rPr>
              <w:t>0</w:t>
            </w:r>
          </w:p>
        </w:tc>
      </w:tr>
      <w:tr w:rsidR="009F0363" w:rsidRPr="003521C2" w14:paraId="1B6C63B7"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EC4B8D" w14:textId="77777777" w:rsidR="009F0363" w:rsidRPr="003521C2" w:rsidRDefault="009F0363" w:rsidP="00A602E9">
            <w:pPr>
              <w:pStyle w:val="rowtabella0"/>
              <w:rPr>
                <w:color w:val="002060"/>
              </w:rPr>
            </w:pPr>
            <w:r w:rsidRPr="003521C2">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B399C" w14:textId="77777777" w:rsidR="009F0363" w:rsidRPr="003521C2" w:rsidRDefault="009F0363" w:rsidP="00A602E9">
            <w:pPr>
              <w:pStyle w:val="rowtabella0"/>
              <w:jc w:val="center"/>
              <w:rPr>
                <w:color w:val="002060"/>
              </w:rPr>
            </w:pPr>
            <w:r w:rsidRPr="003521C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E0A42"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C7818" w14:textId="77777777" w:rsidR="009F0363" w:rsidRPr="003521C2" w:rsidRDefault="009F0363" w:rsidP="00A602E9">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7FCB2"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6198C"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EE462" w14:textId="77777777" w:rsidR="009F0363" w:rsidRPr="003521C2" w:rsidRDefault="009F0363" w:rsidP="00A602E9">
            <w:pPr>
              <w:pStyle w:val="rowtabella0"/>
              <w:jc w:val="center"/>
              <w:rPr>
                <w:color w:val="002060"/>
              </w:rPr>
            </w:pPr>
            <w:r w:rsidRPr="003521C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C32E2" w14:textId="77777777" w:rsidR="009F0363" w:rsidRPr="003521C2" w:rsidRDefault="009F0363" w:rsidP="00A602E9">
            <w:pPr>
              <w:pStyle w:val="rowtabella0"/>
              <w:jc w:val="center"/>
              <w:rPr>
                <w:color w:val="002060"/>
              </w:rPr>
            </w:pPr>
            <w:r w:rsidRPr="003521C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8D32D" w14:textId="77777777" w:rsidR="009F0363" w:rsidRPr="003521C2" w:rsidRDefault="009F0363" w:rsidP="00A602E9">
            <w:pPr>
              <w:pStyle w:val="rowtabella0"/>
              <w:jc w:val="center"/>
              <w:rPr>
                <w:color w:val="002060"/>
              </w:rPr>
            </w:pPr>
            <w:r w:rsidRPr="003521C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A65B4" w14:textId="77777777" w:rsidR="009F0363" w:rsidRPr="003521C2" w:rsidRDefault="009F0363" w:rsidP="00A602E9">
            <w:pPr>
              <w:pStyle w:val="rowtabella0"/>
              <w:jc w:val="center"/>
              <w:rPr>
                <w:color w:val="002060"/>
              </w:rPr>
            </w:pPr>
            <w:r w:rsidRPr="003521C2">
              <w:rPr>
                <w:color w:val="002060"/>
              </w:rPr>
              <w:t>0</w:t>
            </w:r>
          </w:p>
        </w:tc>
      </w:tr>
      <w:tr w:rsidR="009F0363" w:rsidRPr="003521C2" w14:paraId="3F1C452F"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3A153C" w14:textId="77777777" w:rsidR="009F0363" w:rsidRPr="003521C2" w:rsidRDefault="009F0363" w:rsidP="00A602E9">
            <w:pPr>
              <w:pStyle w:val="rowtabella0"/>
              <w:rPr>
                <w:color w:val="002060"/>
              </w:rPr>
            </w:pPr>
            <w:r w:rsidRPr="003521C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D69A6" w14:textId="77777777" w:rsidR="009F0363" w:rsidRPr="003521C2" w:rsidRDefault="009F0363" w:rsidP="00A602E9">
            <w:pPr>
              <w:pStyle w:val="rowtabella0"/>
              <w:jc w:val="center"/>
              <w:rPr>
                <w:color w:val="002060"/>
              </w:rPr>
            </w:pPr>
            <w:r w:rsidRPr="003521C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AF0C0"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2E1B9" w14:textId="77777777" w:rsidR="009F0363" w:rsidRPr="003521C2" w:rsidRDefault="009F0363" w:rsidP="00A602E9">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A463C"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51EFA"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2129E" w14:textId="77777777" w:rsidR="009F0363" w:rsidRPr="003521C2" w:rsidRDefault="009F0363" w:rsidP="00A602E9">
            <w:pPr>
              <w:pStyle w:val="rowtabella0"/>
              <w:jc w:val="center"/>
              <w:rPr>
                <w:color w:val="002060"/>
              </w:rPr>
            </w:pPr>
            <w:r w:rsidRPr="003521C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12147" w14:textId="77777777" w:rsidR="009F0363" w:rsidRPr="003521C2" w:rsidRDefault="009F0363" w:rsidP="00A602E9">
            <w:pPr>
              <w:pStyle w:val="rowtabella0"/>
              <w:jc w:val="center"/>
              <w:rPr>
                <w:color w:val="002060"/>
              </w:rPr>
            </w:pPr>
            <w:r w:rsidRPr="003521C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64728" w14:textId="77777777" w:rsidR="009F0363" w:rsidRPr="003521C2" w:rsidRDefault="009F0363" w:rsidP="00A602E9">
            <w:pPr>
              <w:pStyle w:val="rowtabella0"/>
              <w:jc w:val="center"/>
              <w:rPr>
                <w:color w:val="002060"/>
              </w:rPr>
            </w:pPr>
            <w:r w:rsidRPr="003521C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4A35E" w14:textId="77777777" w:rsidR="009F0363" w:rsidRPr="003521C2" w:rsidRDefault="009F0363" w:rsidP="00A602E9">
            <w:pPr>
              <w:pStyle w:val="rowtabella0"/>
              <w:jc w:val="center"/>
              <w:rPr>
                <w:color w:val="002060"/>
              </w:rPr>
            </w:pPr>
            <w:r w:rsidRPr="003521C2">
              <w:rPr>
                <w:color w:val="002060"/>
              </w:rPr>
              <w:t>0</w:t>
            </w:r>
          </w:p>
        </w:tc>
      </w:tr>
      <w:tr w:rsidR="009F0363" w:rsidRPr="003521C2" w14:paraId="561D72C2"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6F577" w14:textId="77777777" w:rsidR="009F0363" w:rsidRPr="003521C2" w:rsidRDefault="009F0363" w:rsidP="00A602E9">
            <w:pPr>
              <w:pStyle w:val="rowtabella0"/>
              <w:rPr>
                <w:color w:val="002060"/>
              </w:rPr>
            </w:pPr>
            <w:r w:rsidRPr="003521C2">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3A475" w14:textId="77777777" w:rsidR="009F0363" w:rsidRPr="003521C2" w:rsidRDefault="009F0363" w:rsidP="00A602E9">
            <w:pPr>
              <w:pStyle w:val="rowtabella0"/>
              <w:jc w:val="center"/>
              <w:rPr>
                <w:color w:val="002060"/>
              </w:rPr>
            </w:pPr>
            <w:r w:rsidRPr="003521C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8E842"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2F7F3"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F2C86" w14:textId="77777777" w:rsidR="009F0363" w:rsidRPr="003521C2" w:rsidRDefault="009F0363" w:rsidP="00A602E9">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BE546"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78B0A" w14:textId="77777777" w:rsidR="009F0363" w:rsidRPr="003521C2" w:rsidRDefault="009F0363" w:rsidP="00A602E9">
            <w:pPr>
              <w:pStyle w:val="rowtabella0"/>
              <w:jc w:val="center"/>
              <w:rPr>
                <w:color w:val="002060"/>
              </w:rPr>
            </w:pPr>
            <w:r w:rsidRPr="003521C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DEBF4" w14:textId="77777777" w:rsidR="009F0363" w:rsidRPr="003521C2" w:rsidRDefault="009F0363" w:rsidP="00A602E9">
            <w:pPr>
              <w:pStyle w:val="rowtabella0"/>
              <w:jc w:val="center"/>
              <w:rPr>
                <w:color w:val="002060"/>
              </w:rPr>
            </w:pPr>
            <w:r w:rsidRPr="003521C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1CA00"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F6473" w14:textId="77777777" w:rsidR="009F0363" w:rsidRPr="003521C2" w:rsidRDefault="009F0363" w:rsidP="00A602E9">
            <w:pPr>
              <w:pStyle w:val="rowtabella0"/>
              <w:jc w:val="center"/>
              <w:rPr>
                <w:color w:val="002060"/>
              </w:rPr>
            </w:pPr>
            <w:r w:rsidRPr="003521C2">
              <w:rPr>
                <w:color w:val="002060"/>
              </w:rPr>
              <w:t>0</w:t>
            </w:r>
          </w:p>
        </w:tc>
      </w:tr>
      <w:tr w:rsidR="009F0363" w:rsidRPr="003521C2" w14:paraId="6F6B31E4"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C8544B" w14:textId="77777777" w:rsidR="009F0363" w:rsidRPr="003521C2" w:rsidRDefault="009F0363" w:rsidP="00A602E9">
            <w:pPr>
              <w:pStyle w:val="rowtabella0"/>
              <w:rPr>
                <w:color w:val="002060"/>
              </w:rPr>
            </w:pPr>
            <w:r w:rsidRPr="003521C2">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69698" w14:textId="77777777" w:rsidR="009F0363" w:rsidRPr="003521C2" w:rsidRDefault="009F0363" w:rsidP="00A602E9">
            <w:pPr>
              <w:pStyle w:val="rowtabella0"/>
              <w:jc w:val="center"/>
              <w:rPr>
                <w:color w:val="002060"/>
              </w:rPr>
            </w:pPr>
            <w:r w:rsidRPr="003521C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BF46D"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CBDB5"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6A6DE"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C4B84" w14:textId="77777777" w:rsidR="009F0363" w:rsidRPr="003521C2" w:rsidRDefault="009F0363" w:rsidP="00A602E9">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A01FC" w14:textId="77777777" w:rsidR="009F0363" w:rsidRPr="003521C2" w:rsidRDefault="009F0363" w:rsidP="00A602E9">
            <w:pPr>
              <w:pStyle w:val="rowtabella0"/>
              <w:jc w:val="center"/>
              <w:rPr>
                <w:color w:val="002060"/>
              </w:rPr>
            </w:pPr>
            <w:r w:rsidRPr="003521C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B0420" w14:textId="77777777" w:rsidR="009F0363" w:rsidRPr="003521C2" w:rsidRDefault="009F0363" w:rsidP="00A602E9">
            <w:pPr>
              <w:pStyle w:val="rowtabella0"/>
              <w:jc w:val="center"/>
              <w:rPr>
                <w:color w:val="002060"/>
              </w:rPr>
            </w:pPr>
            <w:r w:rsidRPr="003521C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A28D3" w14:textId="77777777" w:rsidR="009F0363" w:rsidRPr="003521C2" w:rsidRDefault="009F0363" w:rsidP="00A602E9">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D0163" w14:textId="77777777" w:rsidR="009F0363" w:rsidRPr="003521C2" w:rsidRDefault="009F0363" w:rsidP="00A602E9">
            <w:pPr>
              <w:pStyle w:val="rowtabella0"/>
              <w:jc w:val="center"/>
              <w:rPr>
                <w:color w:val="002060"/>
              </w:rPr>
            </w:pPr>
            <w:r w:rsidRPr="003521C2">
              <w:rPr>
                <w:color w:val="002060"/>
              </w:rPr>
              <w:t>0</w:t>
            </w:r>
          </w:p>
        </w:tc>
      </w:tr>
      <w:tr w:rsidR="009F0363" w:rsidRPr="003521C2" w14:paraId="49D45914"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65ECA3" w14:textId="77777777" w:rsidR="009F0363" w:rsidRPr="003521C2" w:rsidRDefault="009F0363" w:rsidP="00A602E9">
            <w:pPr>
              <w:pStyle w:val="breakline"/>
              <w:rPr>
                <w:rFonts w:ascii="Arial" w:eastAsiaTheme="minorEastAsia" w:hAnsi="Arial" w:cs="Arial"/>
                <w:color w:val="002060"/>
              </w:rPr>
            </w:pPr>
            <w:r w:rsidRPr="003521C2">
              <w:rPr>
                <w:rFonts w:ascii="Arial" w:hAnsi="Arial" w:cs="Arial"/>
                <w:color w:val="002060"/>
              </w:rPr>
              <w:t>A.S.D. CHIARAVALLE FUTSAL – seconda squadra Under 21 –</w:t>
            </w:r>
          </w:p>
          <w:p w14:paraId="27343050" w14:textId="77777777" w:rsidR="009F0363" w:rsidRPr="003521C2" w:rsidRDefault="009F0363" w:rsidP="00A602E9">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E33B9" w14:textId="77777777" w:rsidR="009F0363" w:rsidRPr="003521C2" w:rsidRDefault="009F0363" w:rsidP="00A602E9">
            <w:pPr>
              <w:pStyle w:val="rowtabella0"/>
              <w:jc w:val="center"/>
              <w:rPr>
                <w:color w:val="002060"/>
              </w:rPr>
            </w:pPr>
            <w:r w:rsidRPr="003521C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2FEB3"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1DF3D"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DE233"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BC3D3" w14:textId="77777777" w:rsidR="009F0363" w:rsidRPr="003521C2" w:rsidRDefault="009F0363" w:rsidP="00A602E9">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454E3" w14:textId="77777777" w:rsidR="009F0363" w:rsidRPr="003521C2" w:rsidRDefault="009F0363" w:rsidP="00A602E9">
            <w:pPr>
              <w:pStyle w:val="rowtabella0"/>
              <w:jc w:val="center"/>
              <w:rPr>
                <w:color w:val="002060"/>
              </w:rPr>
            </w:pPr>
            <w:r w:rsidRPr="003521C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95D21" w14:textId="77777777" w:rsidR="009F0363" w:rsidRPr="003521C2" w:rsidRDefault="009F0363" w:rsidP="00A602E9">
            <w:pPr>
              <w:pStyle w:val="rowtabella0"/>
              <w:jc w:val="center"/>
              <w:rPr>
                <w:color w:val="002060"/>
              </w:rPr>
            </w:pPr>
            <w:r w:rsidRPr="003521C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6C4EE" w14:textId="77777777" w:rsidR="009F0363" w:rsidRPr="003521C2" w:rsidRDefault="009F0363" w:rsidP="00A602E9">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DC7BB" w14:textId="77777777" w:rsidR="009F0363" w:rsidRPr="003521C2" w:rsidRDefault="009F0363" w:rsidP="00A602E9">
            <w:pPr>
              <w:pStyle w:val="rowtabella0"/>
              <w:jc w:val="center"/>
              <w:rPr>
                <w:color w:val="002060"/>
              </w:rPr>
            </w:pPr>
            <w:r w:rsidRPr="003521C2">
              <w:rPr>
                <w:color w:val="002060"/>
              </w:rPr>
              <w:t>0</w:t>
            </w:r>
          </w:p>
        </w:tc>
      </w:tr>
      <w:tr w:rsidR="009F0363" w:rsidRPr="003521C2" w14:paraId="6589E81F"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6A2FC0" w14:textId="77777777" w:rsidR="009F0363" w:rsidRPr="003521C2" w:rsidRDefault="009F0363" w:rsidP="00A602E9">
            <w:pPr>
              <w:pStyle w:val="rowtabella0"/>
              <w:rPr>
                <w:color w:val="002060"/>
              </w:rPr>
            </w:pPr>
            <w:r w:rsidRPr="003521C2">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6D0A2" w14:textId="77777777" w:rsidR="009F0363" w:rsidRPr="003521C2" w:rsidRDefault="009F0363" w:rsidP="00A602E9">
            <w:pPr>
              <w:pStyle w:val="rowtabella0"/>
              <w:jc w:val="center"/>
              <w:rPr>
                <w:color w:val="002060"/>
              </w:rPr>
            </w:pPr>
            <w:r w:rsidRPr="003521C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EC8AA"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51EAB" w14:textId="77777777" w:rsidR="009F0363" w:rsidRPr="003521C2" w:rsidRDefault="009F0363" w:rsidP="00A602E9">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631CE"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181B5"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9B660" w14:textId="77777777" w:rsidR="009F0363" w:rsidRPr="003521C2" w:rsidRDefault="009F0363" w:rsidP="00A602E9">
            <w:pPr>
              <w:pStyle w:val="rowtabella0"/>
              <w:jc w:val="center"/>
              <w:rPr>
                <w:color w:val="002060"/>
              </w:rPr>
            </w:pPr>
            <w:r w:rsidRPr="003521C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64E80" w14:textId="77777777" w:rsidR="009F0363" w:rsidRPr="003521C2" w:rsidRDefault="009F0363" w:rsidP="00A602E9">
            <w:pPr>
              <w:pStyle w:val="rowtabella0"/>
              <w:jc w:val="center"/>
              <w:rPr>
                <w:color w:val="002060"/>
              </w:rPr>
            </w:pPr>
            <w:r w:rsidRPr="003521C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E653C" w14:textId="77777777" w:rsidR="009F0363" w:rsidRPr="003521C2" w:rsidRDefault="009F0363" w:rsidP="00A602E9">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E7562" w14:textId="77777777" w:rsidR="009F0363" w:rsidRPr="003521C2" w:rsidRDefault="009F0363" w:rsidP="00A602E9">
            <w:pPr>
              <w:pStyle w:val="rowtabella0"/>
              <w:jc w:val="center"/>
              <w:rPr>
                <w:color w:val="002060"/>
              </w:rPr>
            </w:pPr>
            <w:r w:rsidRPr="003521C2">
              <w:rPr>
                <w:color w:val="002060"/>
              </w:rPr>
              <w:t>0</w:t>
            </w:r>
          </w:p>
        </w:tc>
      </w:tr>
      <w:tr w:rsidR="009F0363" w:rsidRPr="003521C2" w14:paraId="2355FF33"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9ADDF4" w14:textId="77777777" w:rsidR="009F0363" w:rsidRPr="003521C2" w:rsidRDefault="009F0363" w:rsidP="00A602E9">
            <w:pPr>
              <w:pStyle w:val="rowtabella0"/>
              <w:rPr>
                <w:color w:val="002060"/>
              </w:rPr>
            </w:pPr>
            <w:r w:rsidRPr="003521C2">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1D1AD" w14:textId="77777777" w:rsidR="009F0363" w:rsidRPr="003521C2" w:rsidRDefault="009F0363" w:rsidP="00A602E9">
            <w:pPr>
              <w:pStyle w:val="rowtabella0"/>
              <w:jc w:val="center"/>
              <w:rPr>
                <w:color w:val="002060"/>
              </w:rPr>
            </w:pPr>
            <w:r w:rsidRPr="003521C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5B363"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FB921" w14:textId="77777777" w:rsidR="009F0363" w:rsidRPr="003521C2" w:rsidRDefault="009F0363" w:rsidP="00A602E9">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DEA7F"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9FD39"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473E9" w14:textId="77777777" w:rsidR="009F0363" w:rsidRPr="003521C2" w:rsidRDefault="009F0363" w:rsidP="00A602E9">
            <w:pPr>
              <w:pStyle w:val="rowtabella0"/>
              <w:jc w:val="center"/>
              <w:rPr>
                <w:color w:val="002060"/>
              </w:rPr>
            </w:pPr>
            <w:r w:rsidRPr="003521C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F8365" w14:textId="77777777" w:rsidR="009F0363" w:rsidRPr="003521C2" w:rsidRDefault="009F0363" w:rsidP="00A602E9">
            <w:pPr>
              <w:pStyle w:val="rowtabella0"/>
              <w:jc w:val="center"/>
              <w:rPr>
                <w:color w:val="002060"/>
              </w:rPr>
            </w:pPr>
            <w:r w:rsidRPr="003521C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073AF" w14:textId="77777777" w:rsidR="009F0363" w:rsidRPr="003521C2" w:rsidRDefault="009F0363" w:rsidP="00A602E9">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2F10B" w14:textId="77777777" w:rsidR="009F0363" w:rsidRPr="003521C2" w:rsidRDefault="009F0363" w:rsidP="00A602E9">
            <w:pPr>
              <w:pStyle w:val="rowtabella0"/>
              <w:jc w:val="center"/>
              <w:rPr>
                <w:color w:val="002060"/>
              </w:rPr>
            </w:pPr>
            <w:r w:rsidRPr="003521C2">
              <w:rPr>
                <w:color w:val="002060"/>
              </w:rPr>
              <w:t>0</w:t>
            </w:r>
          </w:p>
        </w:tc>
      </w:tr>
      <w:tr w:rsidR="009F0363" w:rsidRPr="003521C2" w14:paraId="6F43C045"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2C16F4" w14:textId="77777777" w:rsidR="009F0363" w:rsidRPr="003521C2" w:rsidRDefault="009F0363" w:rsidP="00A602E9">
            <w:pPr>
              <w:pStyle w:val="rowtabella0"/>
              <w:rPr>
                <w:color w:val="002060"/>
              </w:rPr>
            </w:pPr>
            <w:r w:rsidRPr="003521C2">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956CB"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3A6E1"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5C666"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92DE4"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260F7"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EB51B" w14:textId="77777777" w:rsidR="009F0363" w:rsidRPr="003521C2" w:rsidRDefault="009F0363" w:rsidP="00A602E9">
            <w:pPr>
              <w:pStyle w:val="rowtabella0"/>
              <w:jc w:val="center"/>
              <w:rPr>
                <w:color w:val="002060"/>
              </w:rPr>
            </w:pPr>
            <w:r w:rsidRPr="003521C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8A53" w14:textId="77777777" w:rsidR="009F0363" w:rsidRPr="003521C2" w:rsidRDefault="009F0363" w:rsidP="00A602E9">
            <w:pPr>
              <w:pStyle w:val="rowtabella0"/>
              <w:jc w:val="center"/>
              <w:rPr>
                <w:color w:val="002060"/>
              </w:rPr>
            </w:pPr>
            <w:r w:rsidRPr="003521C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570DC"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7988A" w14:textId="77777777" w:rsidR="009F0363" w:rsidRPr="003521C2" w:rsidRDefault="009F0363" w:rsidP="00A602E9">
            <w:pPr>
              <w:pStyle w:val="rowtabella0"/>
              <w:jc w:val="center"/>
              <w:rPr>
                <w:color w:val="002060"/>
              </w:rPr>
            </w:pPr>
            <w:r w:rsidRPr="003521C2">
              <w:rPr>
                <w:color w:val="002060"/>
              </w:rPr>
              <w:t>0</w:t>
            </w:r>
          </w:p>
        </w:tc>
      </w:tr>
      <w:tr w:rsidR="009F0363" w:rsidRPr="003521C2" w14:paraId="2F0306DC"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34049D" w14:textId="77777777" w:rsidR="009F0363" w:rsidRPr="003521C2" w:rsidRDefault="009F0363" w:rsidP="00A602E9">
            <w:pPr>
              <w:pStyle w:val="rowtabella0"/>
              <w:rPr>
                <w:color w:val="002060"/>
              </w:rPr>
            </w:pPr>
            <w:r w:rsidRPr="003521C2">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1C418" w14:textId="77777777" w:rsidR="009F0363" w:rsidRPr="003521C2" w:rsidRDefault="009F0363" w:rsidP="00A602E9">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C8404"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1693F"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F368D"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CC6EB"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7FD69" w14:textId="77777777" w:rsidR="009F0363" w:rsidRPr="003521C2" w:rsidRDefault="009F0363" w:rsidP="00A602E9">
            <w:pPr>
              <w:pStyle w:val="rowtabella0"/>
              <w:jc w:val="center"/>
              <w:rPr>
                <w:color w:val="002060"/>
              </w:rPr>
            </w:pPr>
            <w:r w:rsidRPr="003521C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18F64" w14:textId="77777777" w:rsidR="009F0363" w:rsidRPr="003521C2" w:rsidRDefault="009F0363" w:rsidP="00A602E9">
            <w:pPr>
              <w:pStyle w:val="rowtabella0"/>
              <w:jc w:val="center"/>
              <w:rPr>
                <w:color w:val="002060"/>
              </w:rPr>
            </w:pPr>
            <w:r w:rsidRPr="003521C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6DF0B" w14:textId="77777777" w:rsidR="009F0363" w:rsidRPr="003521C2" w:rsidRDefault="009F0363" w:rsidP="00A602E9">
            <w:pPr>
              <w:pStyle w:val="rowtabella0"/>
              <w:jc w:val="center"/>
              <w:rPr>
                <w:color w:val="002060"/>
              </w:rPr>
            </w:pPr>
            <w:r w:rsidRPr="003521C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7A288" w14:textId="77777777" w:rsidR="009F0363" w:rsidRPr="003521C2" w:rsidRDefault="009F0363" w:rsidP="00A602E9">
            <w:pPr>
              <w:pStyle w:val="rowtabella0"/>
              <w:jc w:val="center"/>
              <w:rPr>
                <w:color w:val="002060"/>
              </w:rPr>
            </w:pPr>
            <w:r w:rsidRPr="003521C2">
              <w:rPr>
                <w:color w:val="002060"/>
              </w:rPr>
              <w:t>0</w:t>
            </w:r>
          </w:p>
        </w:tc>
      </w:tr>
      <w:tr w:rsidR="009F0363" w:rsidRPr="003521C2" w14:paraId="1E9A2B6E"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2AFC64" w14:textId="77777777" w:rsidR="009F0363" w:rsidRPr="003521C2" w:rsidRDefault="009F0363" w:rsidP="00A602E9">
            <w:pPr>
              <w:pStyle w:val="rowtabella0"/>
              <w:rPr>
                <w:color w:val="002060"/>
              </w:rPr>
            </w:pPr>
            <w:r w:rsidRPr="003521C2">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15354" w14:textId="77777777" w:rsidR="009F0363" w:rsidRPr="003521C2" w:rsidRDefault="009F0363" w:rsidP="00A602E9">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6B6E7"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37948"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0B64B"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E2DE5" w14:textId="77777777" w:rsidR="009F0363" w:rsidRPr="003521C2" w:rsidRDefault="009F0363" w:rsidP="00A602E9">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36B15" w14:textId="77777777" w:rsidR="009F0363" w:rsidRPr="003521C2" w:rsidRDefault="009F0363" w:rsidP="00A602E9">
            <w:pPr>
              <w:pStyle w:val="rowtabella0"/>
              <w:jc w:val="center"/>
              <w:rPr>
                <w:color w:val="002060"/>
              </w:rPr>
            </w:pPr>
            <w:r w:rsidRPr="003521C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FC3A5" w14:textId="77777777" w:rsidR="009F0363" w:rsidRPr="003521C2" w:rsidRDefault="009F0363" w:rsidP="00A602E9">
            <w:pPr>
              <w:pStyle w:val="rowtabella0"/>
              <w:jc w:val="center"/>
              <w:rPr>
                <w:color w:val="002060"/>
              </w:rPr>
            </w:pPr>
            <w:r w:rsidRPr="003521C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16190" w14:textId="77777777" w:rsidR="009F0363" w:rsidRPr="003521C2" w:rsidRDefault="009F0363" w:rsidP="00A602E9">
            <w:pPr>
              <w:pStyle w:val="rowtabella0"/>
              <w:jc w:val="center"/>
              <w:rPr>
                <w:color w:val="002060"/>
              </w:rPr>
            </w:pPr>
            <w:r w:rsidRPr="003521C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8BC3C" w14:textId="77777777" w:rsidR="009F0363" w:rsidRPr="003521C2" w:rsidRDefault="009F0363" w:rsidP="00A602E9">
            <w:pPr>
              <w:pStyle w:val="rowtabella0"/>
              <w:jc w:val="center"/>
              <w:rPr>
                <w:color w:val="002060"/>
              </w:rPr>
            </w:pPr>
            <w:r w:rsidRPr="003521C2">
              <w:rPr>
                <w:color w:val="002060"/>
              </w:rPr>
              <w:t>0</w:t>
            </w:r>
          </w:p>
        </w:tc>
      </w:tr>
      <w:tr w:rsidR="009F0363" w:rsidRPr="003521C2" w14:paraId="2D85EBE8" w14:textId="77777777" w:rsidTr="00A602E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80E870" w14:textId="77777777" w:rsidR="009F0363" w:rsidRPr="003521C2" w:rsidRDefault="009F0363" w:rsidP="00A602E9">
            <w:pPr>
              <w:pStyle w:val="rowtabella0"/>
              <w:rPr>
                <w:color w:val="002060"/>
              </w:rPr>
            </w:pPr>
            <w:r w:rsidRPr="003521C2">
              <w:rPr>
                <w:color w:val="002060"/>
              </w:rPr>
              <w:t xml:space="preserve">A.S.D. </w:t>
            </w:r>
            <w:proofErr w:type="gramStart"/>
            <w:r w:rsidRPr="003521C2">
              <w:rPr>
                <w:color w:val="002060"/>
              </w:rPr>
              <w:t>CITTA</w:t>
            </w:r>
            <w:proofErr w:type="gramEnd"/>
            <w:r w:rsidRPr="003521C2">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1E37C" w14:textId="77777777" w:rsidR="009F0363" w:rsidRPr="003521C2" w:rsidRDefault="009F0363" w:rsidP="00A602E9">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0DADF"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97A25"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FD52D"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2033A" w14:textId="77777777" w:rsidR="009F0363" w:rsidRPr="003521C2" w:rsidRDefault="009F0363" w:rsidP="00A602E9">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2A6C7" w14:textId="77777777" w:rsidR="009F0363" w:rsidRPr="003521C2" w:rsidRDefault="009F0363" w:rsidP="00A602E9">
            <w:pPr>
              <w:pStyle w:val="rowtabella0"/>
              <w:jc w:val="center"/>
              <w:rPr>
                <w:color w:val="002060"/>
              </w:rPr>
            </w:pPr>
            <w:r w:rsidRPr="003521C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510E9" w14:textId="77777777" w:rsidR="009F0363" w:rsidRPr="003521C2" w:rsidRDefault="009F0363" w:rsidP="00A602E9">
            <w:pPr>
              <w:pStyle w:val="rowtabella0"/>
              <w:jc w:val="center"/>
              <w:rPr>
                <w:color w:val="002060"/>
              </w:rPr>
            </w:pPr>
            <w:r w:rsidRPr="003521C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694B5" w14:textId="77777777" w:rsidR="009F0363" w:rsidRPr="003521C2" w:rsidRDefault="009F0363" w:rsidP="00A602E9">
            <w:pPr>
              <w:pStyle w:val="rowtabella0"/>
              <w:jc w:val="center"/>
              <w:rPr>
                <w:color w:val="002060"/>
              </w:rPr>
            </w:pPr>
            <w:r w:rsidRPr="003521C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3CA54" w14:textId="77777777" w:rsidR="009F0363" w:rsidRPr="003521C2" w:rsidRDefault="009F0363" w:rsidP="00A602E9">
            <w:pPr>
              <w:pStyle w:val="rowtabella0"/>
              <w:jc w:val="center"/>
              <w:rPr>
                <w:color w:val="002060"/>
              </w:rPr>
            </w:pPr>
            <w:r w:rsidRPr="003521C2">
              <w:rPr>
                <w:color w:val="002060"/>
              </w:rPr>
              <w:t>1</w:t>
            </w:r>
          </w:p>
        </w:tc>
      </w:tr>
    </w:tbl>
    <w:p w14:paraId="05B7F2A2" w14:textId="77777777" w:rsidR="009F0363" w:rsidRPr="003521C2" w:rsidRDefault="009F0363" w:rsidP="009F0363">
      <w:pPr>
        <w:pStyle w:val="breakline"/>
        <w:rPr>
          <w:rFonts w:ascii="Arial" w:eastAsiaTheme="minorEastAsia" w:hAnsi="Arial" w:cs="Arial"/>
          <w:color w:val="002060"/>
        </w:rPr>
      </w:pPr>
    </w:p>
    <w:p w14:paraId="7CE3F209" w14:textId="77777777" w:rsidR="009F0363" w:rsidRPr="003521C2" w:rsidRDefault="009F0363" w:rsidP="009F0363">
      <w:pPr>
        <w:pStyle w:val="breakline"/>
        <w:rPr>
          <w:rFonts w:ascii="Arial" w:hAnsi="Arial" w:cs="Arial"/>
          <w:color w:val="002060"/>
        </w:rPr>
      </w:pPr>
    </w:p>
    <w:p w14:paraId="4FC94485" w14:textId="77777777" w:rsidR="009F0363" w:rsidRPr="003521C2" w:rsidRDefault="009F0363" w:rsidP="009F0363">
      <w:pPr>
        <w:pStyle w:val="sottotitolocampionato10"/>
        <w:rPr>
          <w:color w:val="002060"/>
        </w:rPr>
      </w:pPr>
      <w:r w:rsidRPr="003521C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F0363" w:rsidRPr="003521C2" w14:paraId="421B9A7D" w14:textId="77777777" w:rsidTr="00A602E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688E4" w14:textId="77777777" w:rsidR="009F0363" w:rsidRPr="003521C2" w:rsidRDefault="009F0363" w:rsidP="00A602E9">
            <w:pPr>
              <w:pStyle w:val="headertabella0"/>
              <w:rPr>
                <w:color w:val="002060"/>
              </w:rPr>
            </w:pPr>
            <w:r w:rsidRPr="003521C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E8638" w14:textId="77777777" w:rsidR="009F0363" w:rsidRPr="003521C2" w:rsidRDefault="009F0363" w:rsidP="00A602E9">
            <w:pPr>
              <w:pStyle w:val="headertabella0"/>
              <w:rPr>
                <w:color w:val="002060"/>
              </w:rPr>
            </w:pPr>
            <w:r w:rsidRPr="003521C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FE1B2" w14:textId="77777777" w:rsidR="009F0363" w:rsidRPr="003521C2" w:rsidRDefault="009F0363" w:rsidP="00A602E9">
            <w:pPr>
              <w:pStyle w:val="headertabella0"/>
              <w:rPr>
                <w:color w:val="002060"/>
              </w:rPr>
            </w:pPr>
            <w:r w:rsidRPr="003521C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22ADB" w14:textId="77777777" w:rsidR="009F0363" w:rsidRPr="003521C2" w:rsidRDefault="009F0363" w:rsidP="00A602E9">
            <w:pPr>
              <w:pStyle w:val="headertabella0"/>
              <w:rPr>
                <w:color w:val="002060"/>
              </w:rPr>
            </w:pPr>
            <w:r w:rsidRPr="003521C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2C816" w14:textId="77777777" w:rsidR="009F0363" w:rsidRPr="003521C2" w:rsidRDefault="009F0363" w:rsidP="00A602E9">
            <w:pPr>
              <w:pStyle w:val="headertabella0"/>
              <w:rPr>
                <w:color w:val="002060"/>
              </w:rPr>
            </w:pPr>
            <w:r w:rsidRPr="003521C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2B421" w14:textId="77777777" w:rsidR="009F0363" w:rsidRPr="003521C2" w:rsidRDefault="009F0363" w:rsidP="00A602E9">
            <w:pPr>
              <w:pStyle w:val="headertabella0"/>
              <w:rPr>
                <w:color w:val="002060"/>
              </w:rPr>
            </w:pPr>
            <w:r w:rsidRPr="003521C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54269" w14:textId="77777777" w:rsidR="009F0363" w:rsidRPr="003521C2" w:rsidRDefault="009F0363" w:rsidP="00A602E9">
            <w:pPr>
              <w:pStyle w:val="headertabella0"/>
              <w:rPr>
                <w:color w:val="002060"/>
              </w:rPr>
            </w:pPr>
            <w:r w:rsidRPr="003521C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189B1" w14:textId="77777777" w:rsidR="009F0363" w:rsidRPr="003521C2" w:rsidRDefault="009F0363" w:rsidP="00A602E9">
            <w:pPr>
              <w:pStyle w:val="headertabella0"/>
              <w:rPr>
                <w:color w:val="002060"/>
              </w:rPr>
            </w:pPr>
            <w:r w:rsidRPr="003521C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C1316" w14:textId="77777777" w:rsidR="009F0363" w:rsidRPr="003521C2" w:rsidRDefault="009F0363" w:rsidP="00A602E9">
            <w:pPr>
              <w:pStyle w:val="headertabella0"/>
              <w:rPr>
                <w:color w:val="002060"/>
              </w:rPr>
            </w:pPr>
            <w:r w:rsidRPr="003521C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4E6EA" w14:textId="77777777" w:rsidR="009F0363" w:rsidRPr="003521C2" w:rsidRDefault="009F0363" w:rsidP="00A602E9">
            <w:pPr>
              <w:pStyle w:val="headertabella0"/>
              <w:rPr>
                <w:color w:val="002060"/>
              </w:rPr>
            </w:pPr>
            <w:r w:rsidRPr="003521C2">
              <w:rPr>
                <w:color w:val="002060"/>
              </w:rPr>
              <w:t>PE</w:t>
            </w:r>
          </w:p>
        </w:tc>
      </w:tr>
      <w:tr w:rsidR="009F0363" w:rsidRPr="003521C2" w14:paraId="4A9D63E8" w14:textId="77777777" w:rsidTr="00A602E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029470" w14:textId="77777777" w:rsidR="009F0363" w:rsidRPr="003521C2" w:rsidRDefault="009F0363" w:rsidP="00A602E9">
            <w:pPr>
              <w:pStyle w:val="rowtabella0"/>
              <w:rPr>
                <w:color w:val="002060"/>
              </w:rPr>
            </w:pPr>
            <w:r w:rsidRPr="003521C2">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55D29" w14:textId="77777777" w:rsidR="009F0363" w:rsidRPr="003521C2" w:rsidRDefault="009F0363" w:rsidP="00A602E9">
            <w:pPr>
              <w:pStyle w:val="rowtabella0"/>
              <w:jc w:val="center"/>
              <w:rPr>
                <w:color w:val="002060"/>
              </w:rPr>
            </w:pPr>
            <w:r w:rsidRPr="003521C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3CAE2"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B038A" w14:textId="77777777" w:rsidR="009F0363" w:rsidRPr="003521C2" w:rsidRDefault="009F0363" w:rsidP="00A602E9">
            <w:pPr>
              <w:pStyle w:val="rowtabella0"/>
              <w:jc w:val="center"/>
              <w:rPr>
                <w:color w:val="002060"/>
              </w:rPr>
            </w:pPr>
            <w:r w:rsidRPr="003521C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38AE3"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42ACB"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A58D5" w14:textId="77777777" w:rsidR="009F0363" w:rsidRPr="003521C2" w:rsidRDefault="009F0363" w:rsidP="00A602E9">
            <w:pPr>
              <w:pStyle w:val="rowtabella0"/>
              <w:jc w:val="center"/>
              <w:rPr>
                <w:color w:val="002060"/>
              </w:rPr>
            </w:pPr>
            <w:r w:rsidRPr="003521C2">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EA7DD" w14:textId="77777777" w:rsidR="009F0363" w:rsidRPr="003521C2" w:rsidRDefault="009F0363" w:rsidP="00A602E9">
            <w:pPr>
              <w:pStyle w:val="rowtabella0"/>
              <w:jc w:val="center"/>
              <w:rPr>
                <w:color w:val="002060"/>
              </w:rPr>
            </w:pPr>
            <w:r w:rsidRPr="003521C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AA3E0" w14:textId="77777777" w:rsidR="009F0363" w:rsidRPr="003521C2" w:rsidRDefault="009F0363" w:rsidP="00A602E9">
            <w:pPr>
              <w:pStyle w:val="rowtabella0"/>
              <w:jc w:val="center"/>
              <w:rPr>
                <w:color w:val="002060"/>
              </w:rPr>
            </w:pPr>
            <w:r w:rsidRPr="003521C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D9301" w14:textId="77777777" w:rsidR="009F0363" w:rsidRPr="003521C2" w:rsidRDefault="009F0363" w:rsidP="00A602E9">
            <w:pPr>
              <w:pStyle w:val="rowtabella0"/>
              <w:jc w:val="center"/>
              <w:rPr>
                <w:color w:val="002060"/>
              </w:rPr>
            </w:pPr>
            <w:r w:rsidRPr="003521C2">
              <w:rPr>
                <w:color w:val="002060"/>
              </w:rPr>
              <w:t>0</w:t>
            </w:r>
          </w:p>
        </w:tc>
      </w:tr>
      <w:tr w:rsidR="009F0363" w:rsidRPr="003521C2" w14:paraId="2B243747"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0E8D42" w14:textId="77777777" w:rsidR="009F0363" w:rsidRPr="003521C2" w:rsidRDefault="009F0363" w:rsidP="00A602E9">
            <w:pPr>
              <w:pStyle w:val="rowtabella0"/>
              <w:rPr>
                <w:color w:val="002060"/>
              </w:rPr>
            </w:pPr>
            <w:r w:rsidRPr="003521C2">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DC584" w14:textId="77777777" w:rsidR="009F0363" w:rsidRPr="003521C2" w:rsidRDefault="009F0363" w:rsidP="00A602E9">
            <w:pPr>
              <w:pStyle w:val="rowtabella0"/>
              <w:jc w:val="center"/>
              <w:rPr>
                <w:color w:val="002060"/>
              </w:rPr>
            </w:pPr>
            <w:r w:rsidRPr="003521C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F16B2"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677EB" w14:textId="77777777" w:rsidR="009F0363" w:rsidRPr="003521C2" w:rsidRDefault="009F0363" w:rsidP="00A602E9">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33042"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F5587"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0F822" w14:textId="77777777" w:rsidR="009F0363" w:rsidRPr="003521C2" w:rsidRDefault="009F0363" w:rsidP="00A602E9">
            <w:pPr>
              <w:pStyle w:val="rowtabella0"/>
              <w:jc w:val="center"/>
              <w:rPr>
                <w:color w:val="002060"/>
              </w:rPr>
            </w:pPr>
            <w:r w:rsidRPr="003521C2">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BECE5" w14:textId="77777777" w:rsidR="009F0363" w:rsidRPr="003521C2" w:rsidRDefault="009F0363" w:rsidP="00A602E9">
            <w:pPr>
              <w:pStyle w:val="rowtabella0"/>
              <w:jc w:val="center"/>
              <w:rPr>
                <w:color w:val="002060"/>
              </w:rPr>
            </w:pPr>
            <w:r w:rsidRPr="003521C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BDE0A" w14:textId="77777777" w:rsidR="009F0363" w:rsidRPr="003521C2" w:rsidRDefault="009F0363" w:rsidP="00A602E9">
            <w:pPr>
              <w:pStyle w:val="rowtabella0"/>
              <w:jc w:val="center"/>
              <w:rPr>
                <w:color w:val="002060"/>
              </w:rPr>
            </w:pPr>
            <w:r w:rsidRPr="003521C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1FF1A" w14:textId="77777777" w:rsidR="009F0363" w:rsidRPr="003521C2" w:rsidRDefault="009F0363" w:rsidP="00A602E9">
            <w:pPr>
              <w:pStyle w:val="rowtabella0"/>
              <w:jc w:val="center"/>
              <w:rPr>
                <w:color w:val="002060"/>
              </w:rPr>
            </w:pPr>
            <w:r w:rsidRPr="003521C2">
              <w:rPr>
                <w:color w:val="002060"/>
              </w:rPr>
              <w:t>0</w:t>
            </w:r>
          </w:p>
        </w:tc>
      </w:tr>
      <w:tr w:rsidR="009F0363" w:rsidRPr="003521C2" w14:paraId="5CDA0ECA"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69666D" w14:textId="77777777" w:rsidR="009F0363" w:rsidRPr="003521C2" w:rsidRDefault="009F0363" w:rsidP="00A602E9">
            <w:pPr>
              <w:pStyle w:val="rowtabella0"/>
              <w:rPr>
                <w:color w:val="002060"/>
              </w:rPr>
            </w:pPr>
            <w:r w:rsidRPr="003521C2">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B2FF4" w14:textId="77777777" w:rsidR="009F0363" w:rsidRPr="003521C2" w:rsidRDefault="009F0363" w:rsidP="00A602E9">
            <w:pPr>
              <w:pStyle w:val="rowtabella0"/>
              <w:jc w:val="center"/>
              <w:rPr>
                <w:color w:val="002060"/>
              </w:rPr>
            </w:pPr>
            <w:r w:rsidRPr="003521C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B5AA4"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1057D" w14:textId="77777777" w:rsidR="009F0363" w:rsidRPr="003521C2" w:rsidRDefault="009F0363" w:rsidP="00A602E9">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C8A4B"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218B8"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B0A89" w14:textId="77777777" w:rsidR="009F0363" w:rsidRPr="003521C2" w:rsidRDefault="009F0363" w:rsidP="00A602E9">
            <w:pPr>
              <w:pStyle w:val="rowtabella0"/>
              <w:jc w:val="center"/>
              <w:rPr>
                <w:color w:val="002060"/>
              </w:rPr>
            </w:pPr>
            <w:r w:rsidRPr="003521C2">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FEC62" w14:textId="77777777" w:rsidR="009F0363" w:rsidRPr="003521C2" w:rsidRDefault="009F0363" w:rsidP="00A602E9">
            <w:pPr>
              <w:pStyle w:val="rowtabella0"/>
              <w:jc w:val="center"/>
              <w:rPr>
                <w:color w:val="002060"/>
              </w:rPr>
            </w:pPr>
            <w:r w:rsidRPr="003521C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C3170"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15441" w14:textId="77777777" w:rsidR="009F0363" w:rsidRPr="003521C2" w:rsidRDefault="009F0363" w:rsidP="00A602E9">
            <w:pPr>
              <w:pStyle w:val="rowtabella0"/>
              <w:jc w:val="center"/>
              <w:rPr>
                <w:color w:val="002060"/>
              </w:rPr>
            </w:pPr>
            <w:r w:rsidRPr="003521C2">
              <w:rPr>
                <w:color w:val="002060"/>
              </w:rPr>
              <w:t>0</w:t>
            </w:r>
          </w:p>
        </w:tc>
      </w:tr>
      <w:tr w:rsidR="009F0363" w:rsidRPr="003521C2" w14:paraId="6FDFB8F4"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7638AB" w14:textId="77777777" w:rsidR="009F0363" w:rsidRPr="003521C2" w:rsidRDefault="009F0363" w:rsidP="00A602E9">
            <w:pPr>
              <w:pStyle w:val="rowtabella0"/>
              <w:rPr>
                <w:color w:val="002060"/>
              </w:rPr>
            </w:pPr>
            <w:r w:rsidRPr="003521C2">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8D76E" w14:textId="77777777" w:rsidR="009F0363" w:rsidRPr="003521C2" w:rsidRDefault="009F0363" w:rsidP="00A602E9">
            <w:pPr>
              <w:pStyle w:val="rowtabella0"/>
              <w:jc w:val="center"/>
              <w:rPr>
                <w:color w:val="002060"/>
              </w:rPr>
            </w:pPr>
            <w:r w:rsidRPr="003521C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D7298"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2370A" w14:textId="77777777" w:rsidR="009F0363" w:rsidRPr="003521C2" w:rsidRDefault="009F0363" w:rsidP="00A602E9">
            <w:pPr>
              <w:pStyle w:val="rowtabella0"/>
              <w:jc w:val="center"/>
              <w:rPr>
                <w:color w:val="002060"/>
              </w:rPr>
            </w:pPr>
            <w:r w:rsidRPr="003521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6645B"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4DC36" w14:textId="77777777" w:rsidR="009F0363" w:rsidRPr="003521C2" w:rsidRDefault="009F0363" w:rsidP="00A602E9">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0E5B2" w14:textId="77777777" w:rsidR="009F0363" w:rsidRPr="003521C2" w:rsidRDefault="009F0363" w:rsidP="00A602E9">
            <w:pPr>
              <w:pStyle w:val="rowtabella0"/>
              <w:jc w:val="center"/>
              <w:rPr>
                <w:color w:val="002060"/>
              </w:rPr>
            </w:pPr>
            <w:r w:rsidRPr="003521C2">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8D4F3" w14:textId="77777777" w:rsidR="009F0363" w:rsidRPr="003521C2" w:rsidRDefault="009F0363" w:rsidP="00A602E9">
            <w:pPr>
              <w:pStyle w:val="rowtabella0"/>
              <w:jc w:val="center"/>
              <w:rPr>
                <w:color w:val="002060"/>
              </w:rPr>
            </w:pPr>
            <w:r w:rsidRPr="003521C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E4EB5" w14:textId="77777777" w:rsidR="009F0363" w:rsidRPr="003521C2" w:rsidRDefault="009F0363" w:rsidP="00A602E9">
            <w:pPr>
              <w:pStyle w:val="rowtabella0"/>
              <w:jc w:val="center"/>
              <w:rPr>
                <w:color w:val="002060"/>
              </w:rPr>
            </w:pPr>
            <w:r w:rsidRPr="003521C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E6D30" w14:textId="77777777" w:rsidR="009F0363" w:rsidRPr="003521C2" w:rsidRDefault="009F0363" w:rsidP="00A602E9">
            <w:pPr>
              <w:pStyle w:val="rowtabella0"/>
              <w:jc w:val="center"/>
              <w:rPr>
                <w:color w:val="002060"/>
              </w:rPr>
            </w:pPr>
            <w:r w:rsidRPr="003521C2">
              <w:rPr>
                <w:color w:val="002060"/>
              </w:rPr>
              <w:t>0</w:t>
            </w:r>
          </w:p>
        </w:tc>
      </w:tr>
      <w:tr w:rsidR="009F0363" w:rsidRPr="003521C2" w14:paraId="461E926B"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C765C5" w14:textId="77777777" w:rsidR="009F0363" w:rsidRPr="003521C2" w:rsidRDefault="009F0363" w:rsidP="00A602E9">
            <w:pPr>
              <w:pStyle w:val="breakline"/>
              <w:rPr>
                <w:rFonts w:ascii="Arial" w:eastAsiaTheme="minorEastAsia" w:hAnsi="Arial" w:cs="Arial"/>
                <w:color w:val="002060"/>
              </w:rPr>
            </w:pPr>
            <w:r w:rsidRPr="003521C2">
              <w:rPr>
                <w:rFonts w:ascii="Arial" w:hAnsi="Arial" w:cs="Arial"/>
                <w:color w:val="002060"/>
              </w:rPr>
              <w:t>A.S.D. REAL FABRIANO – seconda squadra Under 21 –</w:t>
            </w:r>
          </w:p>
          <w:p w14:paraId="20981D98" w14:textId="77777777" w:rsidR="009F0363" w:rsidRPr="003521C2" w:rsidRDefault="009F0363" w:rsidP="00A602E9">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420C5" w14:textId="77777777" w:rsidR="009F0363" w:rsidRPr="003521C2" w:rsidRDefault="009F0363" w:rsidP="00A602E9">
            <w:pPr>
              <w:pStyle w:val="rowtabella0"/>
              <w:jc w:val="center"/>
              <w:rPr>
                <w:color w:val="002060"/>
              </w:rPr>
            </w:pPr>
            <w:r w:rsidRPr="003521C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9E328"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C5B35"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3ECBF"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E5C31" w14:textId="77777777" w:rsidR="009F0363" w:rsidRPr="003521C2" w:rsidRDefault="009F0363" w:rsidP="00A602E9">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38092" w14:textId="77777777" w:rsidR="009F0363" w:rsidRPr="003521C2" w:rsidRDefault="009F0363" w:rsidP="00A602E9">
            <w:pPr>
              <w:pStyle w:val="rowtabella0"/>
              <w:jc w:val="center"/>
              <w:rPr>
                <w:color w:val="002060"/>
              </w:rPr>
            </w:pPr>
            <w:r w:rsidRPr="003521C2">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8206D" w14:textId="77777777" w:rsidR="009F0363" w:rsidRPr="003521C2" w:rsidRDefault="009F0363" w:rsidP="00A602E9">
            <w:pPr>
              <w:pStyle w:val="rowtabella0"/>
              <w:jc w:val="center"/>
              <w:rPr>
                <w:color w:val="002060"/>
              </w:rPr>
            </w:pPr>
            <w:r w:rsidRPr="003521C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0E911" w14:textId="77777777" w:rsidR="009F0363" w:rsidRPr="003521C2" w:rsidRDefault="009F0363" w:rsidP="00A602E9">
            <w:pPr>
              <w:pStyle w:val="rowtabella0"/>
              <w:jc w:val="center"/>
              <w:rPr>
                <w:color w:val="002060"/>
              </w:rPr>
            </w:pPr>
            <w:r w:rsidRPr="003521C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9E121" w14:textId="77777777" w:rsidR="009F0363" w:rsidRPr="003521C2" w:rsidRDefault="009F0363" w:rsidP="00A602E9">
            <w:pPr>
              <w:pStyle w:val="rowtabella0"/>
              <w:jc w:val="center"/>
              <w:rPr>
                <w:color w:val="002060"/>
              </w:rPr>
            </w:pPr>
            <w:r w:rsidRPr="003521C2">
              <w:rPr>
                <w:color w:val="002060"/>
              </w:rPr>
              <w:t>0</w:t>
            </w:r>
          </w:p>
        </w:tc>
      </w:tr>
      <w:tr w:rsidR="009F0363" w:rsidRPr="003521C2" w14:paraId="755FF08A"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E3F99A" w14:textId="77777777" w:rsidR="009F0363" w:rsidRPr="003521C2" w:rsidRDefault="009F0363" w:rsidP="00A602E9">
            <w:pPr>
              <w:pStyle w:val="rowtabella0"/>
              <w:rPr>
                <w:color w:val="002060"/>
              </w:rPr>
            </w:pPr>
            <w:r w:rsidRPr="003521C2">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B3D8B" w14:textId="77777777" w:rsidR="009F0363" w:rsidRPr="003521C2" w:rsidRDefault="009F0363" w:rsidP="00A602E9">
            <w:pPr>
              <w:pStyle w:val="rowtabella0"/>
              <w:jc w:val="center"/>
              <w:rPr>
                <w:color w:val="002060"/>
              </w:rPr>
            </w:pPr>
            <w:r w:rsidRPr="003521C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4EAF7"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6EE08"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67CC1"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CB568" w14:textId="77777777" w:rsidR="009F0363" w:rsidRPr="003521C2" w:rsidRDefault="009F0363" w:rsidP="00A602E9">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82095" w14:textId="77777777" w:rsidR="009F0363" w:rsidRPr="003521C2" w:rsidRDefault="009F0363" w:rsidP="00A602E9">
            <w:pPr>
              <w:pStyle w:val="rowtabella0"/>
              <w:jc w:val="center"/>
              <w:rPr>
                <w:color w:val="002060"/>
              </w:rPr>
            </w:pPr>
            <w:r w:rsidRPr="003521C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6F11D" w14:textId="77777777" w:rsidR="009F0363" w:rsidRPr="003521C2" w:rsidRDefault="009F0363" w:rsidP="00A602E9">
            <w:pPr>
              <w:pStyle w:val="rowtabella0"/>
              <w:jc w:val="center"/>
              <w:rPr>
                <w:color w:val="002060"/>
              </w:rPr>
            </w:pPr>
            <w:r w:rsidRPr="003521C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C981D" w14:textId="77777777" w:rsidR="009F0363" w:rsidRPr="003521C2" w:rsidRDefault="009F0363" w:rsidP="00A602E9">
            <w:pPr>
              <w:pStyle w:val="rowtabella0"/>
              <w:jc w:val="center"/>
              <w:rPr>
                <w:color w:val="002060"/>
              </w:rPr>
            </w:pPr>
            <w:r w:rsidRPr="003521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45B50" w14:textId="77777777" w:rsidR="009F0363" w:rsidRPr="003521C2" w:rsidRDefault="009F0363" w:rsidP="00A602E9">
            <w:pPr>
              <w:pStyle w:val="rowtabella0"/>
              <w:jc w:val="center"/>
              <w:rPr>
                <w:color w:val="002060"/>
              </w:rPr>
            </w:pPr>
            <w:r w:rsidRPr="003521C2">
              <w:rPr>
                <w:color w:val="002060"/>
              </w:rPr>
              <w:t>0</w:t>
            </w:r>
          </w:p>
        </w:tc>
      </w:tr>
      <w:tr w:rsidR="009F0363" w:rsidRPr="003521C2" w14:paraId="292B0D93"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9BCE4C" w14:textId="77777777" w:rsidR="009F0363" w:rsidRPr="003521C2" w:rsidRDefault="009F0363" w:rsidP="00A602E9">
            <w:pPr>
              <w:pStyle w:val="rowtabella0"/>
              <w:rPr>
                <w:color w:val="002060"/>
              </w:rPr>
            </w:pPr>
            <w:r w:rsidRPr="003521C2">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636AB" w14:textId="77777777" w:rsidR="009F0363" w:rsidRPr="003521C2" w:rsidRDefault="009F0363" w:rsidP="00A602E9">
            <w:pPr>
              <w:pStyle w:val="rowtabella0"/>
              <w:jc w:val="center"/>
              <w:rPr>
                <w:color w:val="002060"/>
              </w:rPr>
            </w:pPr>
            <w:r w:rsidRPr="003521C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BF7BE"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C01A8"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82C6B"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D1363" w14:textId="77777777" w:rsidR="009F0363" w:rsidRPr="003521C2" w:rsidRDefault="009F0363" w:rsidP="00A602E9">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D9143" w14:textId="77777777" w:rsidR="009F0363" w:rsidRPr="003521C2" w:rsidRDefault="009F0363" w:rsidP="00A602E9">
            <w:pPr>
              <w:pStyle w:val="rowtabella0"/>
              <w:jc w:val="center"/>
              <w:rPr>
                <w:color w:val="002060"/>
              </w:rPr>
            </w:pPr>
            <w:r w:rsidRPr="003521C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A7815" w14:textId="77777777" w:rsidR="009F0363" w:rsidRPr="003521C2" w:rsidRDefault="009F0363" w:rsidP="00A602E9">
            <w:pPr>
              <w:pStyle w:val="rowtabella0"/>
              <w:jc w:val="center"/>
              <w:rPr>
                <w:color w:val="002060"/>
              </w:rPr>
            </w:pPr>
            <w:r w:rsidRPr="003521C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D6EB6" w14:textId="77777777" w:rsidR="009F0363" w:rsidRPr="003521C2" w:rsidRDefault="009F0363" w:rsidP="00A602E9">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CEE9F" w14:textId="77777777" w:rsidR="009F0363" w:rsidRPr="003521C2" w:rsidRDefault="009F0363" w:rsidP="00A602E9">
            <w:pPr>
              <w:pStyle w:val="rowtabella0"/>
              <w:jc w:val="center"/>
              <w:rPr>
                <w:color w:val="002060"/>
              </w:rPr>
            </w:pPr>
            <w:r w:rsidRPr="003521C2">
              <w:rPr>
                <w:color w:val="002060"/>
              </w:rPr>
              <w:t>0</w:t>
            </w:r>
          </w:p>
        </w:tc>
      </w:tr>
      <w:tr w:rsidR="009F0363" w:rsidRPr="003521C2" w14:paraId="4E2D7620"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B482A3" w14:textId="77777777" w:rsidR="009F0363" w:rsidRPr="003521C2" w:rsidRDefault="009F0363" w:rsidP="00A602E9">
            <w:pPr>
              <w:pStyle w:val="rowtabella0"/>
              <w:rPr>
                <w:color w:val="002060"/>
              </w:rPr>
            </w:pPr>
            <w:r w:rsidRPr="003521C2">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496EE"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F2212"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ADEE3" w14:textId="77777777" w:rsidR="009F0363" w:rsidRPr="003521C2" w:rsidRDefault="009F0363" w:rsidP="00A602E9">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575D8"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6AEF9"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32F38" w14:textId="77777777" w:rsidR="009F0363" w:rsidRPr="003521C2" w:rsidRDefault="009F0363" w:rsidP="00A602E9">
            <w:pPr>
              <w:pStyle w:val="rowtabella0"/>
              <w:jc w:val="center"/>
              <w:rPr>
                <w:color w:val="002060"/>
              </w:rPr>
            </w:pPr>
            <w:r w:rsidRPr="003521C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749FE" w14:textId="77777777" w:rsidR="009F0363" w:rsidRPr="003521C2" w:rsidRDefault="009F0363" w:rsidP="00A602E9">
            <w:pPr>
              <w:pStyle w:val="rowtabella0"/>
              <w:jc w:val="center"/>
              <w:rPr>
                <w:color w:val="002060"/>
              </w:rPr>
            </w:pPr>
            <w:r w:rsidRPr="003521C2">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E5628" w14:textId="77777777" w:rsidR="009F0363" w:rsidRPr="003521C2" w:rsidRDefault="009F0363" w:rsidP="00A602E9">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C4846" w14:textId="77777777" w:rsidR="009F0363" w:rsidRPr="003521C2" w:rsidRDefault="009F0363" w:rsidP="00A602E9">
            <w:pPr>
              <w:pStyle w:val="rowtabella0"/>
              <w:jc w:val="center"/>
              <w:rPr>
                <w:color w:val="002060"/>
              </w:rPr>
            </w:pPr>
            <w:r w:rsidRPr="003521C2">
              <w:rPr>
                <w:color w:val="002060"/>
              </w:rPr>
              <w:t>0</w:t>
            </w:r>
          </w:p>
        </w:tc>
      </w:tr>
      <w:tr w:rsidR="009F0363" w:rsidRPr="003521C2" w14:paraId="0A0666A5"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199B84" w14:textId="77777777" w:rsidR="009F0363" w:rsidRPr="003521C2" w:rsidRDefault="009F0363" w:rsidP="00A602E9">
            <w:pPr>
              <w:pStyle w:val="rowtabella0"/>
              <w:rPr>
                <w:color w:val="002060"/>
              </w:rPr>
            </w:pPr>
            <w:r w:rsidRPr="003521C2">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FF464" w14:textId="77777777" w:rsidR="009F0363" w:rsidRPr="003521C2" w:rsidRDefault="009F0363" w:rsidP="00A602E9">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F6735"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75604"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B9160"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4D303" w14:textId="77777777" w:rsidR="009F0363" w:rsidRPr="003521C2" w:rsidRDefault="009F0363" w:rsidP="00A602E9">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FEA57" w14:textId="77777777" w:rsidR="009F0363" w:rsidRPr="003521C2" w:rsidRDefault="009F0363" w:rsidP="00A602E9">
            <w:pPr>
              <w:pStyle w:val="rowtabella0"/>
              <w:jc w:val="center"/>
              <w:rPr>
                <w:color w:val="002060"/>
              </w:rPr>
            </w:pPr>
            <w:r w:rsidRPr="003521C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DD3AF" w14:textId="77777777" w:rsidR="009F0363" w:rsidRPr="003521C2" w:rsidRDefault="009F0363" w:rsidP="00A602E9">
            <w:pPr>
              <w:pStyle w:val="rowtabella0"/>
              <w:jc w:val="center"/>
              <w:rPr>
                <w:color w:val="002060"/>
              </w:rPr>
            </w:pPr>
            <w:r w:rsidRPr="003521C2">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ED6BD" w14:textId="77777777" w:rsidR="009F0363" w:rsidRPr="003521C2" w:rsidRDefault="009F0363" w:rsidP="00A602E9">
            <w:pPr>
              <w:pStyle w:val="rowtabella0"/>
              <w:jc w:val="center"/>
              <w:rPr>
                <w:color w:val="002060"/>
              </w:rPr>
            </w:pPr>
            <w:r w:rsidRPr="003521C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0D55F" w14:textId="77777777" w:rsidR="009F0363" w:rsidRPr="003521C2" w:rsidRDefault="009F0363" w:rsidP="00A602E9">
            <w:pPr>
              <w:pStyle w:val="rowtabella0"/>
              <w:jc w:val="center"/>
              <w:rPr>
                <w:color w:val="002060"/>
              </w:rPr>
            </w:pPr>
            <w:r w:rsidRPr="003521C2">
              <w:rPr>
                <w:color w:val="002060"/>
              </w:rPr>
              <w:t>0</w:t>
            </w:r>
          </w:p>
        </w:tc>
      </w:tr>
      <w:tr w:rsidR="009F0363" w:rsidRPr="003521C2" w14:paraId="79628B9B"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9C8635" w14:textId="77777777" w:rsidR="009F0363" w:rsidRPr="003521C2" w:rsidRDefault="009F0363" w:rsidP="00A602E9">
            <w:pPr>
              <w:pStyle w:val="rowtabella0"/>
              <w:rPr>
                <w:color w:val="002060"/>
              </w:rPr>
            </w:pPr>
            <w:r w:rsidRPr="003521C2">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576EC" w14:textId="77777777" w:rsidR="009F0363" w:rsidRPr="003521C2" w:rsidRDefault="009F0363" w:rsidP="00A602E9">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00324"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559E4"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64330"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C6D97" w14:textId="77777777" w:rsidR="009F0363" w:rsidRPr="003521C2" w:rsidRDefault="009F0363" w:rsidP="00A602E9">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51BEF" w14:textId="77777777" w:rsidR="009F0363" w:rsidRPr="003521C2" w:rsidRDefault="009F0363" w:rsidP="00A602E9">
            <w:pPr>
              <w:pStyle w:val="rowtabella0"/>
              <w:jc w:val="center"/>
              <w:rPr>
                <w:color w:val="002060"/>
              </w:rPr>
            </w:pPr>
            <w:r w:rsidRPr="003521C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D971C" w14:textId="77777777" w:rsidR="009F0363" w:rsidRPr="003521C2" w:rsidRDefault="009F0363" w:rsidP="00A602E9">
            <w:pPr>
              <w:pStyle w:val="rowtabella0"/>
              <w:jc w:val="center"/>
              <w:rPr>
                <w:color w:val="002060"/>
              </w:rPr>
            </w:pPr>
            <w:r w:rsidRPr="003521C2">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AED9A" w14:textId="77777777" w:rsidR="009F0363" w:rsidRPr="003521C2" w:rsidRDefault="009F0363" w:rsidP="00A602E9">
            <w:pPr>
              <w:pStyle w:val="rowtabella0"/>
              <w:jc w:val="center"/>
              <w:rPr>
                <w:color w:val="002060"/>
              </w:rPr>
            </w:pPr>
            <w:r w:rsidRPr="003521C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A2462" w14:textId="77777777" w:rsidR="009F0363" w:rsidRPr="003521C2" w:rsidRDefault="009F0363" w:rsidP="00A602E9">
            <w:pPr>
              <w:pStyle w:val="rowtabella0"/>
              <w:jc w:val="center"/>
              <w:rPr>
                <w:color w:val="002060"/>
              </w:rPr>
            </w:pPr>
            <w:r w:rsidRPr="003521C2">
              <w:rPr>
                <w:color w:val="002060"/>
              </w:rPr>
              <w:t>0</w:t>
            </w:r>
          </w:p>
        </w:tc>
      </w:tr>
      <w:tr w:rsidR="009F0363" w:rsidRPr="003521C2" w14:paraId="5B28CE2C"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92A880" w14:textId="77777777" w:rsidR="009F0363" w:rsidRPr="003521C2" w:rsidRDefault="009F0363" w:rsidP="00A602E9">
            <w:pPr>
              <w:pStyle w:val="rowtabella0"/>
              <w:rPr>
                <w:color w:val="002060"/>
              </w:rPr>
            </w:pPr>
            <w:r w:rsidRPr="003521C2">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7259F" w14:textId="77777777" w:rsidR="009F0363" w:rsidRPr="003521C2" w:rsidRDefault="009F0363" w:rsidP="00A602E9">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B068D"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71522"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27EE3"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A9386" w14:textId="77777777" w:rsidR="009F0363" w:rsidRPr="003521C2" w:rsidRDefault="009F0363" w:rsidP="00A602E9">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A32FA" w14:textId="77777777" w:rsidR="009F0363" w:rsidRPr="003521C2" w:rsidRDefault="009F0363" w:rsidP="00A602E9">
            <w:pPr>
              <w:pStyle w:val="rowtabella0"/>
              <w:jc w:val="center"/>
              <w:rPr>
                <w:color w:val="002060"/>
              </w:rPr>
            </w:pPr>
            <w:r w:rsidRPr="003521C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27C9C" w14:textId="77777777" w:rsidR="009F0363" w:rsidRPr="003521C2" w:rsidRDefault="009F0363" w:rsidP="00A602E9">
            <w:pPr>
              <w:pStyle w:val="rowtabella0"/>
              <w:jc w:val="center"/>
              <w:rPr>
                <w:color w:val="002060"/>
              </w:rPr>
            </w:pPr>
            <w:r w:rsidRPr="003521C2">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333B5" w14:textId="77777777" w:rsidR="009F0363" w:rsidRPr="003521C2" w:rsidRDefault="009F0363" w:rsidP="00A602E9">
            <w:pPr>
              <w:pStyle w:val="rowtabella0"/>
              <w:jc w:val="center"/>
              <w:rPr>
                <w:color w:val="002060"/>
              </w:rPr>
            </w:pPr>
            <w:r w:rsidRPr="003521C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361BA" w14:textId="77777777" w:rsidR="009F0363" w:rsidRPr="003521C2" w:rsidRDefault="009F0363" w:rsidP="00A602E9">
            <w:pPr>
              <w:pStyle w:val="rowtabella0"/>
              <w:jc w:val="center"/>
              <w:rPr>
                <w:color w:val="002060"/>
              </w:rPr>
            </w:pPr>
            <w:r w:rsidRPr="003521C2">
              <w:rPr>
                <w:color w:val="002060"/>
              </w:rPr>
              <w:t>0</w:t>
            </w:r>
          </w:p>
        </w:tc>
      </w:tr>
      <w:tr w:rsidR="009F0363" w:rsidRPr="003521C2" w14:paraId="4DEC1B0F" w14:textId="77777777" w:rsidTr="00A602E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7A5144" w14:textId="77777777" w:rsidR="009F0363" w:rsidRPr="003521C2" w:rsidRDefault="009F0363" w:rsidP="00A602E9">
            <w:pPr>
              <w:pStyle w:val="rowtabella0"/>
              <w:rPr>
                <w:color w:val="002060"/>
              </w:rPr>
            </w:pPr>
            <w:r w:rsidRPr="003521C2">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C6B08" w14:textId="77777777" w:rsidR="009F0363" w:rsidRPr="003521C2" w:rsidRDefault="009F0363" w:rsidP="00A602E9">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2D6C4"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5F444"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8D775"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E55A1" w14:textId="77777777" w:rsidR="009F0363" w:rsidRPr="003521C2" w:rsidRDefault="009F0363" w:rsidP="00A602E9">
            <w:pPr>
              <w:pStyle w:val="rowtabella0"/>
              <w:jc w:val="center"/>
              <w:rPr>
                <w:color w:val="002060"/>
              </w:rPr>
            </w:pPr>
            <w:r w:rsidRPr="003521C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7EF30" w14:textId="77777777" w:rsidR="009F0363" w:rsidRPr="003521C2" w:rsidRDefault="009F0363" w:rsidP="00A602E9">
            <w:pPr>
              <w:pStyle w:val="rowtabella0"/>
              <w:jc w:val="center"/>
              <w:rPr>
                <w:color w:val="002060"/>
              </w:rPr>
            </w:pPr>
            <w:r w:rsidRPr="003521C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FB4EB" w14:textId="77777777" w:rsidR="009F0363" w:rsidRPr="003521C2" w:rsidRDefault="009F0363" w:rsidP="00A602E9">
            <w:pPr>
              <w:pStyle w:val="rowtabella0"/>
              <w:jc w:val="center"/>
              <w:rPr>
                <w:color w:val="002060"/>
              </w:rPr>
            </w:pPr>
            <w:r w:rsidRPr="003521C2">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C62DB" w14:textId="77777777" w:rsidR="009F0363" w:rsidRPr="003521C2" w:rsidRDefault="009F0363" w:rsidP="00A602E9">
            <w:pPr>
              <w:pStyle w:val="rowtabella0"/>
              <w:jc w:val="center"/>
              <w:rPr>
                <w:color w:val="002060"/>
              </w:rPr>
            </w:pPr>
            <w:r w:rsidRPr="003521C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929F9" w14:textId="77777777" w:rsidR="009F0363" w:rsidRPr="003521C2" w:rsidRDefault="009F0363" w:rsidP="00A602E9">
            <w:pPr>
              <w:pStyle w:val="rowtabella0"/>
              <w:jc w:val="center"/>
              <w:rPr>
                <w:color w:val="002060"/>
              </w:rPr>
            </w:pPr>
            <w:r w:rsidRPr="003521C2">
              <w:rPr>
                <w:color w:val="002060"/>
              </w:rPr>
              <w:t>0</w:t>
            </w:r>
          </w:p>
        </w:tc>
      </w:tr>
    </w:tbl>
    <w:p w14:paraId="75D6F3F9" w14:textId="77777777" w:rsidR="009F0363" w:rsidRPr="003521C2" w:rsidRDefault="009F0363" w:rsidP="009F0363">
      <w:pPr>
        <w:pStyle w:val="breakline"/>
        <w:rPr>
          <w:rFonts w:ascii="Arial" w:eastAsiaTheme="minorEastAsia" w:hAnsi="Arial" w:cs="Arial"/>
          <w:color w:val="002060"/>
        </w:rPr>
      </w:pPr>
    </w:p>
    <w:p w14:paraId="525A9C61" w14:textId="77777777" w:rsidR="009F0363" w:rsidRPr="003521C2" w:rsidRDefault="009F0363" w:rsidP="009F0363">
      <w:pPr>
        <w:pStyle w:val="breakline"/>
        <w:rPr>
          <w:rFonts w:ascii="Arial" w:hAnsi="Arial" w:cs="Arial"/>
          <w:color w:val="002060"/>
        </w:rPr>
      </w:pPr>
    </w:p>
    <w:p w14:paraId="792E1811" w14:textId="77777777" w:rsidR="009F0363" w:rsidRPr="003521C2" w:rsidRDefault="009F0363" w:rsidP="009F0363">
      <w:pPr>
        <w:pStyle w:val="sottotitolocampionato10"/>
        <w:rPr>
          <w:color w:val="002060"/>
        </w:rPr>
      </w:pPr>
      <w:r w:rsidRPr="003521C2">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F0363" w:rsidRPr="003521C2" w14:paraId="6C752A56" w14:textId="77777777" w:rsidTr="00A602E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E346A" w14:textId="77777777" w:rsidR="009F0363" w:rsidRPr="003521C2" w:rsidRDefault="009F0363" w:rsidP="00A602E9">
            <w:pPr>
              <w:pStyle w:val="headertabella0"/>
              <w:rPr>
                <w:color w:val="002060"/>
              </w:rPr>
            </w:pPr>
            <w:r w:rsidRPr="003521C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DCA9B" w14:textId="77777777" w:rsidR="009F0363" w:rsidRPr="003521C2" w:rsidRDefault="009F0363" w:rsidP="00A602E9">
            <w:pPr>
              <w:pStyle w:val="headertabella0"/>
              <w:rPr>
                <w:color w:val="002060"/>
              </w:rPr>
            </w:pPr>
            <w:r w:rsidRPr="003521C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27F24" w14:textId="77777777" w:rsidR="009F0363" w:rsidRPr="003521C2" w:rsidRDefault="009F0363" w:rsidP="00A602E9">
            <w:pPr>
              <w:pStyle w:val="headertabella0"/>
              <w:rPr>
                <w:color w:val="002060"/>
              </w:rPr>
            </w:pPr>
            <w:r w:rsidRPr="003521C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451F5" w14:textId="77777777" w:rsidR="009F0363" w:rsidRPr="003521C2" w:rsidRDefault="009F0363" w:rsidP="00A602E9">
            <w:pPr>
              <w:pStyle w:val="headertabella0"/>
              <w:rPr>
                <w:color w:val="002060"/>
              </w:rPr>
            </w:pPr>
            <w:r w:rsidRPr="003521C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90198" w14:textId="77777777" w:rsidR="009F0363" w:rsidRPr="003521C2" w:rsidRDefault="009F0363" w:rsidP="00A602E9">
            <w:pPr>
              <w:pStyle w:val="headertabella0"/>
              <w:rPr>
                <w:color w:val="002060"/>
              </w:rPr>
            </w:pPr>
            <w:r w:rsidRPr="003521C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ED2AC" w14:textId="77777777" w:rsidR="009F0363" w:rsidRPr="003521C2" w:rsidRDefault="009F0363" w:rsidP="00A602E9">
            <w:pPr>
              <w:pStyle w:val="headertabella0"/>
              <w:rPr>
                <w:color w:val="002060"/>
              </w:rPr>
            </w:pPr>
            <w:r w:rsidRPr="003521C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50201" w14:textId="77777777" w:rsidR="009F0363" w:rsidRPr="003521C2" w:rsidRDefault="009F0363" w:rsidP="00A602E9">
            <w:pPr>
              <w:pStyle w:val="headertabella0"/>
              <w:rPr>
                <w:color w:val="002060"/>
              </w:rPr>
            </w:pPr>
            <w:r w:rsidRPr="003521C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A9B08" w14:textId="77777777" w:rsidR="009F0363" w:rsidRPr="003521C2" w:rsidRDefault="009F0363" w:rsidP="00A602E9">
            <w:pPr>
              <w:pStyle w:val="headertabella0"/>
              <w:rPr>
                <w:color w:val="002060"/>
              </w:rPr>
            </w:pPr>
            <w:r w:rsidRPr="003521C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A645C" w14:textId="77777777" w:rsidR="009F0363" w:rsidRPr="003521C2" w:rsidRDefault="009F0363" w:rsidP="00A602E9">
            <w:pPr>
              <w:pStyle w:val="headertabella0"/>
              <w:rPr>
                <w:color w:val="002060"/>
              </w:rPr>
            </w:pPr>
            <w:r w:rsidRPr="003521C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9112F" w14:textId="77777777" w:rsidR="009F0363" w:rsidRPr="003521C2" w:rsidRDefault="009F0363" w:rsidP="00A602E9">
            <w:pPr>
              <w:pStyle w:val="headertabella0"/>
              <w:rPr>
                <w:color w:val="002060"/>
              </w:rPr>
            </w:pPr>
            <w:r w:rsidRPr="003521C2">
              <w:rPr>
                <w:color w:val="002060"/>
              </w:rPr>
              <w:t>PE</w:t>
            </w:r>
          </w:p>
        </w:tc>
      </w:tr>
      <w:tr w:rsidR="009F0363" w:rsidRPr="003521C2" w14:paraId="7E774119" w14:textId="77777777" w:rsidTr="00A602E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E62584" w14:textId="77777777" w:rsidR="009F0363" w:rsidRPr="003521C2" w:rsidRDefault="009F0363" w:rsidP="00A602E9">
            <w:pPr>
              <w:pStyle w:val="rowtabella0"/>
              <w:rPr>
                <w:color w:val="002060"/>
                <w:lang w:val="es-ES"/>
              </w:rPr>
            </w:pPr>
            <w:r w:rsidRPr="003521C2">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A37F5" w14:textId="77777777" w:rsidR="009F0363" w:rsidRPr="003521C2" w:rsidRDefault="009F0363" w:rsidP="00A602E9">
            <w:pPr>
              <w:pStyle w:val="rowtabella0"/>
              <w:jc w:val="center"/>
              <w:rPr>
                <w:color w:val="002060"/>
              </w:rPr>
            </w:pPr>
            <w:r w:rsidRPr="003521C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18745"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F5707" w14:textId="77777777" w:rsidR="009F0363" w:rsidRPr="003521C2" w:rsidRDefault="009F0363" w:rsidP="00A602E9">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A9624"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E9A73"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81088" w14:textId="77777777" w:rsidR="009F0363" w:rsidRPr="003521C2" w:rsidRDefault="009F0363" w:rsidP="00A602E9">
            <w:pPr>
              <w:pStyle w:val="rowtabella0"/>
              <w:jc w:val="center"/>
              <w:rPr>
                <w:color w:val="002060"/>
              </w:rPr>
            </w:pPr>
            <w:r w:rsidRPr="003521C2">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F1AAF" w14:textId="77777777" w:rsidR="009F0363" w:rsidRPr="003521C2" w:rsidRDefault="009F0363" w:rsidP="00A602E9">
            <w:pPr>
              <w:pStyle w:val="rowtabella0"/>
              <w:jc w:val="center"/>
              <w:rPr>
                <w:color w:val="002060"/>
              </w:rPr>
            </w:pPr>
            <w:r w:rsidRPr="003521C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F66EB" w14:textId="77777777" w:rsidR="009F0363" w:rsidRPr="003521C2" w:rsidRDefault="009F0363" w:rsidP="00A602E9">
            <w:pPr>
              <w:pStyle w:val="rowtabella0"/>
              <w:jc w:val="center"/>
              <w:rPr>
                <w:color w:val="002060"/>
              </w:rPr>
            </w:pPr>
            <w:r w:rsidRPr="003521C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C19D1" w14:textId="77777777" w:rsidR="009F0363" w:rsidRPr="003521C2" w:rsidRDefault="009F0363" w:rsidP="00A602E9">
            <w:pPr>
              <w:pStyle w:val="rowtabella0"/>
              <w:jc w:val="center"/>
              <w:rPr>
                <w:color w:val="002060"/>
              </w:rPr>
            </w:pPr>
            <w:r w:rsidRPr="003521C2">
              <w:rPr>
                <w:color w:val="002060"/>
              </w:rPr>
              <w:t>0</w:t>
            </w:r>
          </w:p>
        </w:tc>
      </w:tr>
      <w:tr w:rsidR="009F0363" w:rsidRPr="003521C2" w14:paraId="1B0CDD1B"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096041" w14:textId="77777777" w:rsidR="009F0363" w:rsidRPr="003521C2" w:rsidRDefault="009F0363" w:rsidP="00A602E9">
            <w:pPr>
              <w:pStyle w:val="rowtabella0"/>
              <w:rPr>
                <w:color w:val="002060"/>
              </w:rPr>
            </w:pPr>
            <w:r w:rsidRPr="003521C2">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E8756" w14:textId="77777777" w:rsidR="009F0363" w:rsidRPr="003521C2" w:rsidRDefault="009F0363" w:rsidP="00A602E9">
            <w:pPr>
              <w:pStyle w:val="rowtabella0"/>
              <w:jc w:val="center"/>
              <w:rPr>
                <w:color w:val="002060"/>
              </w:rPr>
            </w:pPr>
            <w:r w:rsidRPr="003521C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AD366"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CABC7" w14:textId="77777777" w:rsidR="009F0363" w:rsidRPr="003521C2" w:rsidRDefault="009F0363" w:rsidP="00A602E9">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69BDB"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5DAA1"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12390" w14:textId="77777777" w:rsidR="009F0363" w:rsidRPr="003521C2" w:rsidRDefault="009F0363" w:rsidP="00A602E9">
            <w:pPr>
              <w:pStyle w:val="rowtabella0"/>
              <w:jc w:val="center"/>
              <w:rPr>
                <w:color w:val="002060"/>
              </w:rPr>
            </w:pPr>
            <w:r w:rsidRPr="003521C2">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E1351" w14:textId="77777777" w:rsidR="009F0363" w:rsidRPr="003521C2" w:rsidRDefault="009F0363" w:rsidP="00A602E9">
            <w:pPr>
              <w:pStyle w:val="rowtabella0"/>
              <w:jc w:val="center"/>
              <w:rPr>
                <w:color w:val="002060"/>
              </w:rPr>
            </w:pPr>
            <w:r w:rsidRPr="003521C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7F99F" w14:textId="77777777" w:rsidR="009F0363" w:rsidRPr="003521C2" w:rsidRDefault="009F0363" w:rsidP="00A602E9">
            <w:pPr>
              <w:pStyle w:val="rowtabella0"/>
              <w:jc w:val="center"/>
              <w:rPr>
                <w:color w:val="002060"/>
              </w:rPr>
            </w:pPr>
            <w:r w:rsidRPr="003521C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01184" w14:textId="77777777" w:rsidR="009F0363" w:rsidRPr="003521C2" w:rsidRDefault="009F0363" w:rsidP="00A602E9">
            <w:pPr>
              <w:pStyle w:val="rowtabella0"/>
              <w:jc w:val="center"/>
              <w:rPr>
                <w:color w:val="002060"/>
              </w:rPr>
            </w:pPr>
            <w:r w:rsidRPr="003521C2">
              <w:rPr>
                <w:color w:val="002060"/>
              </w:rPr>
              <w:t>0</w:t>
            </w:r>
          </w:p>
        </w:tc>
      </w:tr>
      <w:tr w:rsidR="009F0363" w:rsidRPr="003521C2" w14:paraId="5FC35738"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B1AB7" w14:textId="77777777" w:rsidR="009F0363" w:rsidRPr="003521C2" w:rsidRDefault="009F0363" w:rsidP="00A602E9">
            <w:pPr>
              <w:pStyle w:val="rowtabella0"/>
              <w:rPr>
                <w:color w:val="002060"/>
              </w:rPr>
            </w:pPr>
            <w:r w:rsidRPr="003521C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CCA61" w14:textId="77777777" w:rsidR="009F0363" w:rsidRPr="003521C2" w:rsidRDefault="009F0363" w:rsidP="00A602E9">
            <w:pPr>
              <w:pStyle w:val="rowtabella0"/>
              <w:jc w:val="center"/>
              <w:rPr>
                <w:color w:val="002060"/>
              </w:rPr>
            </w:pPr>
            <w:r w:rsidRPr="003521C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CB44B"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D7EE9" w14:textId="77777777" w:rsidR="009F0363" w:rsidRPr="003521C2" w:rsidRDefault="009F0363" w:rsidP="00A602E9">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A6611"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A8792"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FCD5E" w14:textId="77777777" w:rsidR="009F0363" w:rsidRPr="003521C2" w:rsidRDefault="009F0363" w:rsidP="00A602E9">
            <w:pPr>
              <w:pStyle w:val="rowtabella0"/>
              <w:jc w:val="center"/>
              <w:rPr>
                <w:color w:val="002060"/>
              </w:rPr>
            </w:pPr>
            <w:r w:rsidRPr="003521C2">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68D7A" w14:textId="77777777" w:rsidR="009F0363" w:rsidRPr="003521C2" w:rsidRDefault="009F0363" w:rsidP="00A602E9">
            <w:pPr>
              <w:pStyle w:val="rowtabella0"/>
              <w:jc w:val="center"/>
              <w:rPr>
                <w:color w:val="002060"/>
              </w:rPr>
            </w:pPr>
            <w:r w:rsidRPr="003521C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E64BF" w14:textId="77777777" w:rsidR="009F0363" w:rsidRPr="003521C2" w:rsidRDefault="009F0363" w:rsidP="00A602E9">
            <w:pPr>
              <w:pStyle w:val="rowtabella0"/>
              <w:jc w:val="center"/>
              <w:rPr>
                <w:color w:val="002060"/>
              </w:rPr>
            </w:pPr>
            <w:r w:rsidRPr="003521C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BF503" w14:textId="77777777" w:rsidR="009F0363" w:rsidRPr="003521C2" w:rsidRDefault="009F0363" w:rsidP="00A602E9">
            <w:pPr>
              <w:pStyle w:val="rowtabella0"/>
              <w:jc w:val="center"/>
              <w:rPr>
                <w:color w:val="002060"/>
              </w:rPr>
            </w:pPr>
            <w:r w:rsidRPr="003521C2">
              <w:rPr>
                <w:color w:val="002060"/>
              </w:rPr>
              <w:t>0</w:t>
            </w:r>
          </w:p>
        </w:tc>
      </w:tr>
      <w:tr w:rsidR="009F0363" w:rsidRPr="003521C2" w14:paraId="1F6D4418"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F5E518" w14:textId="77777777" w:rsidR="009F0363" w:rsidRPr="003521C2" w:rsidRDefault="009F0363" w:rsidP="00A602E9">
            <w:pPr>
              <w:pStyle w:val="rowtabella0"/>
              <w:rPr>
                <w:color w:val="002060"/>
              </w:rPr>
            </w:pPr>
            <w:r w:rsidRPr="003521C2">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2BD2E" w14:textId="77777777" w:rsidR="009F0363" w:rsidRPr="003521C2" w:rsidRDefault="009F0363" w:rsidP="00A602E9">
            <w:pPr>
              <w:pStyle w:val="rowtabella0"/>
              <w:jc w:val="center"/>
              <w:rPr>
                <w:color w:val="002060"/>
              </w:rPr>
            </w:pPr>
            <w:r w:rsidRPr="003521C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08A64"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A01C3" w14:textId="77777777" w:rsidR="009F0363" w:rsidRPr="003521C2" w:rsidRDefault="009F0363" w:rsidP="00A602E9">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24ABD"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A17A3" w14:textId="77777777" w:rsidR="009F0363" w:rsidRPr="003521C2" w:rsidRDefault="009F0363" w:rsidP="00A602E9">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9C664" w14:textId="77777777" w:rsidR="009F0363" w:rsidRPr="003521C2" w:rsidRDefault="009F0363" w:rsidP="00A602E9">
            <w:pPr>
              <w:pStyle w:val="rowtabella0"/>
              <w:jc w:val="center"/>
              <w:rPr>
                <w:color w:val="002060"/>
              </w:rPr>
            </w:pPr>
            <w:r w:rsidRPr="003521C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CE609" w14:textId="77777777" w:rsidR="009F0363" w:rsidRPr="003521C2" w:rsidRDefault="009F0363" w:rsidP="00A602E9">
            <w:pPr>
              <w:pStyle w:val="rowtabella0"/>
              <w:jc w:val="center"/>
              <w:rPr>
                <w:color w:val="002060"/>
              </w:rPr>
            </w:pPr>
            <w:r w:rsidRPr="003521C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1BCD7" w14:textId="77777777" w:rsidR="009F0363" w:rsidRPr="003521C2" w:rsidRDefault="009F0363" w:rsidP="00A602E9">
            <w:pPr>
              <w:pStyle w:val="rowtabella0"/>
              <w:jc w:val="center"/>
              <w:rPr>
                <w:color w:val="002060"/>
              </w:rPr>
            </w:pPr>
            <w:r w:rsidRPr="003521C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64837" w14:textId="77777777" w:rsidR="009F0363" w:rsidRPr="003521C2" w:rsidRDefault="009F0363" w:rsidP="00A602E9">
            <w:pPr>
              <w:pStyle w:val="rowtabella0"/>
              <w:jc w:val="center"/>
              <w:rPr>
                <w:color w:val="002060"/>
              </w:rPr>
            </w:pPr>
            <w:r w:rsidRPr="003521C2">
              <w:rPr>
                <w:color w:val="002060"/>
              </w:rPr>
              <w:t>0</w:t>
            </w:r>
          </w:p>
        </w:tc>
      </w:tr>
      <w:tr w:rsidR="009F0363" w:rsidRPr="003521C2" w14:paraId="4606791D"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DA0597" w14:textId="77777777" w:rsidR="009F0363" w:rsidRPr="003521C2" w:rsidRDefault="009F0363" w:rsidP="00A602E9">
            <w:pPr>
              <w:pStyle w:val="rowtabella0"/>
              <w:rPr>
                <w:color w:val="002060"/>
              </w:rPr>
            </w:pPr>
            <w:r w:rsidRPr="003521C2">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54686" w14:textId="77777777" w:rsidR="009F0363" w:rsidRPr="003521C2" w:rsidRDefault="009F0363" w:rsidP="00A602E9">
            <w:pPr>
              <w:pStyle w:val="rowtabella0"/>
              <w:jc w:val="center"/>
              <w:rPr>
                <w:color w:val="002060"/>
              </w:rPr>
            </w:pPr>
            <w:r w:rsidRPr="003521C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F6642"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2DB40"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20809"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AF651" w14:textId="77777777" w:rsidR="009F0363" w:rsidRPr="003521C2" w:rsidRDefault="009F0363" w:rsidP="00A602E9">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87258" w14:textId="77777777" w:rsidR="009F0363" w:rsidRPr="003521C2" w:rsidRDefault="009F0363" w:rsidP="00A602E9">
            <w:pPr>
              <w:pStyle w:val="rowtabella0"/>
              <w:jc w:val="center"/>
              <w:rPr>
                <w:color w:val="002060"/>
              </w:rPr>
            </w:pPr>
            <w:r w:rsidRPr="003521C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7808B" w14:textId="77777777" w:rsidR="009F0363" w:rsidRPr="003521C2" w:rsidRDefault="009F0363" w:rsidP="00A602E9">
            <w:pPr>
              <w:pStyle w:val="rowtabella0"/>
              <w:jc w:val="center"/>
              <w:rPr>
                <w:color w:val="002060"/>
              </w:rPr>
            </w:pPr>
            <w:r w:rsidRPr="003521C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B47E4" w14:textId="77777777" w:rsidR="009F0363" w:rsidRPr="003521C2" w:rsidRDefault="009F0363" w:rsidP="00A602E9">
            <w:pPr>
              <w:pStyle w:val="rowtabella0"/>
              <w:jc w:val="center"/>
              <w:rPr>
                <w:color w:val="002060"/>
              </w:rPr>
            </w:pPr>
            <w:r w:rsidRPr="003521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19ED1" w14:textId="77777777" w:rsidR="009F0363" w:rsidRPr="003521C2" w:rsidRDefault="009F0363" w:rsidP="00A602E9">
            <w:pPr>
              <w:pStyle w:val="rowtabella0"/>
              <w:jc w:val="center"/>
              <w:rPr>
                <w:color w:val="002060"/>
              </w:rPr>
            </w:pPr>
            <w:r w:rsidRPr="003521C2">
              <w:rPr>
                <w:color w:val="002060"/>
              </w:rPr>
              <w:t>0</w:t>
            </w:r>
          </w:p>
        </w:tc>
      </w:tr>
      <w:tr w:rsidR="009F0363" w:rsidRPr="003521C2" w14:paraId="4B1BFF12"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61286D" w14:textId="77777777" w:rsidR="009F0363" w:rsidRPr="003521C2" w:rsidRDefault="009F0363" w:rsidP="00A602E9">
            <w:pPr>
              <w:pStyle w:val="rowtabella0"/>
              <w:rPr>
                <w:color w:val="002060"/>
              </w:rPr>
            </w:pPr>
            <w:r w:rsidRPr="003521C2">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89DBD" w14:textId="77777777" w:rsidR="009F0363" w:rsidRPr="003521C2" w:rsidRDefault="009F0363" w:rsidP="00A602E9">
            <w:pPr>
              <w:pStyle w:val="rowtabella0"/>
              <w:jc w:val="center"/>
              <w:rPr>
                <w:color w:val="002060"/>
              </w:rPr>
            </w:pPr>
            <w:r w:rsidRPr="003521C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821B8"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26ED0"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2176D"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97FB9" w14:textId="77777777" w:rsidR="009F0363" w:rsidRPr="003521C2" w:rsidRDefault="009F0363" w:rsidP="00A602E9">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5AEDA" w14:textId="77777777" w:rsidR="009F0363" w:rsidRPr="003521C2" w:rsidRDefault="009F0363" w:rsidP="00A602E9">
            <w:pPr>
              <w:pStyle w:val="rowtabella0"/>
              <w:jc w:val="center"/>
              <w:rPr>
                <w:color w:val="002060"/>
              </w:rPr>
            </w:pPr>
            <w:r w:rsidRPr="003521C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1C872" w14:textId="77777777" w:rsidR="009F0363" w:rsidRPr="003521C2" w:rsidRDefault="009F0363" w:rsidP="00A602E9">
            <w:pPr>
              <w:pStyle w:val="rowtabella0"/>
              <w:jc w:val="center"/>
              <w:rPr>
                <w:color w:val="002060"/>
              </w:rPr>
            </w:pPr>
            <w:r w:rsidRPr="003521C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3A2CA" w14:textId="77777777" w:rsidR="009F0363" w:rsidRPr="003521C2" w:rsidRDefault="009F0363" w:rsidP="00A602E9">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9165F" w14:textId="77777777" w:rsidR="009F0363" w:rsidRPr="003521C2" w:rsidRDefault="009F0363" w:rsidP="00A602E9">
            <w:pPr>
              <w:pStyle w:val="rowtabella0"/>
              <w:jc w:val="center"/>
              <w:rPr>
                <w:color w:val="002060"/>
              </w:rPr>
            </w:pPr>
            <w:r w:rsidRPr="003521C2">
              <w:rPr>
                <w:color w:val="002060"/>
              </w:rPr>
              <w:t>0</w:t>
            </w:r>
          </w:p>
        </w:tc>
      </w:tr>
      <w:tr w:rsidR="009F0363" w:rsidRPr="003521C2" w14:paraId="19D4064C"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153719" w14:textId="77777777" w:rsidR="009F0363" w:rsidRPr="003521C2" w:rsidRDefault="009F0363" w:rsidP="00A602E9">
            <w:pPr>
              <w:pStyle w:val="rowtabella0"/>
              <w:rPr>
                <w:color w:val="002060"/>
              </w:rPr>
            </w:pPr>
            <w:r w:rsidRPr="003521C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F8097" w14:textId="77777777" w:rsidR="009F0363" w:rsidRPr="003521C2" w:rsidRDefault="009F0363" w:rsidP="00A602E9">
            <w:pPr>
              <w:pStyle w:val="rowtabella0"/>
              <w:jc w:val="center"/>
              <w:rPr>
                <w:color w:val="002060"/>
              </w:rPr>
            </w:pPr>
            <w:r w:rsidRPr="003521C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4F7C6"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23562"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6AAE5"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6F92C" w14:textId="77777777" w:rsidR="009F0363" w:rsidRPr="003521C2" w:rsidRDefault="009F0363" w:rsidP="00A602E9">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1C8A0" w14:textId="77777777" w:rsidR="009F0363" w:rsidRPr="003521C2" w:rsidRDefault="009F0363" w:rsidP="00A602E9">
            <w:pPr>
              <w:pStyle w:val="rowtabella0"/>
              <w:jc w:val="center"/>
              <w:rPr>
                <w:color w:val="002060"/>
              </w:rPr>
            </w:pPr>
            <w:r w:rsidRPr="003521C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A9271" w14:textId="77777777" w:rsidR="009F0363" w:rsidRPr="003521C2" w:rsidRDefault="009F0363" w:rsidP="00A602E9">
            <w:pPr>
              <w:pStyle w:val="rowtabella0"/>
              <w:jc w:val="center"/>
              <w:rPr>
                <w:color w:val="002060"/>
              </w:rPr>
            </w:pPr>
            <w:r w:rsidRPr="003521C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0DDAD" w14:textId="77777777" w:rsidR="009F0363" w:rsidRPr="003521C2" w:rsidRDefault="009F0363" w:rsidP="00A602E9">
            <w:pPr>
              <w:pStyle w:val="rowtabella0"/>
              <w:jc w:val="center"/>
              <w:rPr>
                <w:color w:val="002060"/>
              </w:rPr>
            </w:pPr>
            <w:r w:rsidRPr="003521C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533E1" w14:textId="77777777" w:rsidR="009F0363" w:rsidRPr="003521C2" w:rsidRDefault="009F0363" w:rsidP="00A602E9">
            <w:pPr>
              <w:pStyle w:val="rowtabella0"/>
              <w:jc w:val="center"/>
              <w:rPr>
                <w:color w:val="002060"/>
              </w:rPr>
            </w:pPr>
            <w:r w:rsidRPr="003521C2">
              <w:rPr>
                <w:color w:val="002060"/>
              </w:rPr>
              <w:t>0</w:t>
            </w:r>
          </w:p>
        </w:tc>
      </w:tr>
      <w:tr w:rsidR="009F0363" w:rsidRPr="003521C2" w14:paraId="2A816484"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0256FD" w14:textId="77777777" w:rsidR="009F0363" w:rsidRPr="003521C2" w:rsidRDefault="009F0363" w:rsidP="00A602E9">
            <w:pPr>
              <w:pStyle w:val="rowtabella0"/>
              <w:rPr>
                <w:color w:val="002060"/>
              </w:rPr>
            </w:pPr>
            <w:r w:rsidRPr="003521C2">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02FC1" w14:textId="77777777" w:rsidR="009F0363" w:rsidRPr="003521C2" w:rsidRDefault="009F0363" w:rsidP="00A602E9">
            <w:pPr>
              <w:pStyle w:val="rowtabella0"/>
              <w:jc w:val="center"/>
              <w:rPr>
                <w:color w:val="002060"/>
              </w:rPr>
            </w:pPr>
            <w:r w:rsidRPr="003521C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4E518"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5855C" w14:textId="77777777" w:rsidR="009F0363" w:rsidRPr="003521C2" w:rsidRDefault="009F0363" w:rsidP="00A602E9">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A0ABD"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AD949"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EC38C" w14:textId="77777777" w:rsidR="009F0363" w:rsidRPr="003521C2" w:rsidRDefault="009F0363" w:rsidP="00A602E9">
            <w:pPr>
              <w:pStyle w:val="rowtabella0"/>
              <w:jc w:val="center"/>
              <w:rPr>
                <w:color w:val="002060"/>
              </w:rPr>
            </w:pPr>
            <w:r w:rsidRPr="003521C2">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0BFC8" w14:textId="77777777" w:rsidR="009F0363" w:rsidRPr="003521C2" w:rsidRDefault="009F0363" w:rsidP="00A602E9">
            <w:pPr>
              <w:pStyle w:val="rowtabella0"/>
              <w:jc w:val="center"/>
              <w:rPr>
                <w:color w:val="002060"/>
              </w:rPr>
            </w:pPr>
            <w:r w:rsidRPr="003521C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A2109"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25E1C" w14:textId="77777777" w:rsidR="009F0363" w:rsidRPr="003521C2" w:rsidRDefault="009F0363" w:rsidP="00A602E9">
            <w:pPr>
              <w:pStyle w:val="rowtabella0"/>
              <w:jc w:val="center"/>
              <w:rPr>
                <w:color w:val="002060"/>
              </w:rPr>
            </w:pPr>
            <w:r w:rsidRPr="003521C2">
              <w:rPr>
                <w:color w:val="002060"/>
              </w:rPr>
              <w:t>0</w:t>
            </w:r>
          </w:p>
        </w:tc>
      </w:tr>
      <w:tr w:rsidR="009F0363" w:rsidRPr="003521C2" w14:paraId="49AB57E8"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F9D7AC" w14:textId="77777777" w:rsidR="009F0363" w:rsidRPr="003521C2" w:rsidRDefault="009F0363" w:rsidP="00A602E9">
            <w:pPr>
              <w:pStyle w:val="rowtabella0"/>
              <w:rPr>
                <w:color w:val="002060"/>
              </w:rPr>
            </w:pPr>
            <w:r w:rsidRPr="003521C2">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3B268" w14:textId="77777777" w:rsidR="009F0363" w:rsidRPr="003521C2" w:rsidRDefault="009F0363" w:rsidP="00A602E9">
            <w:pPr>
              <w:pStyle w:val="rowtabella0"/>
              <w:jc w:val="center"/>
              <w:rPr>
                <w:color w:val="002060"/>
              </w:rPr>
            </w:pPr>
            <w:r w:rsidRPr="003521C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02038"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0AF0D" w14:textId="77777777" w:rsidR="009F0363" w:rsidRPr="003521C2" w:rsidRDefault="009F0363" w:rsidP="00A602E9">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87417"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A858C"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23AFA" w14:textId="77777777" w:rsidR="009F0363" w:rsidRPr="003521C2" w:rsidRDefault="009F0363" w:rsidP="00A602E9">
            <w:pPr>
              <w:pStyle w:val="rowtabella0"/>
              <w:jc w:val="center"/>
              <w:rPr>
                <w:color w:val="002060"/>
              </w:rPr>
            </w:pPr>
            <w:r w:rsidRPr="003521C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D710B" w14:textId="77777777" w:rsidR="009F0363" w:rsidRPr="003521C2" w:rsidRDefault="009F0363" w:rsidP="00A602E9">
            <w:pPr>
              <w:pStyle w:val="rowtabella0"/>
              <w:jc w:val="center"/>
              <w:rPr>
                <w:color w:val="002060"/>
              </w:rPr>
            </w:pPr>
            <w:r w:rsidRPr="003521C2">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6A63C" w14:textId="77777777" w:rsidR="009F0363" w:rsidRPr="003521C2" w:rsidRDefault="009F0363" w:rsidP="00A602E9">
            <w:pPr>
              <w:pStyle w:val="rowtabella0"/>
              <w:jc w:val="center"/>
              <w:rPr>
                <w:color w:val="002060"/>
              </w:rPr>
            </w:pPr>
            <w:r w:rsidRPr="003521C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43393" w14:textId="77777777" w:rsidR="009F0363" w:rsidRPr="003521C2" w:rsidRDefault="009F0363" w:rsidP="00A602E9">
            <w:pPr>
              <w:pStyle w:val="rowtabella0"/>
              <w:jc w:val="center"/>
              <w:rPr>
                <w:color w:val="002060"/>
              </w:rPr>
            </w:pPr>
            <w:r w:rsidRPr="003521C2">
              <w:rPr>
                <w:color w:val="002060"/>
              </w:rPr>
              <w:t>0</w:t>
            </w:r>
          </w:p>
        </w:tc>
      </w:tr>
      <w:tr w:rsidR="009F0363" w:rsidRPr="003521C2" w14:paraId="302E490A"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584063" w14:textId="77777777" w:rsidR="009F0363" w:rsidRPr="003521C2" w:rsidRDefault="009F0363" w:rsidP="00A602E9">
            <w:pPr>
              <w:pStyle w:val="rowtabella0"/>
              <w:rPr>
                <w:color w:val="002060"/>
              </w:rPr>
            </w:pPr>
            <w:r w:rsidRPr="003521C2">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AFF63"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4689C"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DF4E1" w14:textId="77777777" w:rsidR="009F0363" w:rsidRPr="003521C2" w:rsidRDefault="009F0363" w:rsidP="00A602E9">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804CC"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CF4A0" w14:textId="77777777" w:rsidR="009F0363" w:rsidRPr="003521C2" w:rsidRDefault="009F0363" w:rsidP="00A602E9">
            <w:pPr>
              <w:pStyle w:val="rowtabella0"/>
              <w:jc w:val="center"/>
              <w:rPr>
                <w:color w:val="002060"/>
              </w:rPr>
            </w:pPr>
            <w:r w:rsidRPr="003521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19B41" w14:textId="77777777" w:rsidR="009F0363" w:rsidRPr="003521C2" w:rsidRDefault="009F0363" w:rsidP="00A602E9">
            <w:pPr>
              <w:pStyle w:val="rowtabella0"/>
              <w:jc w:val="center"/>
              <w:rPr>
                <w:color w:val="002060"/>
              </w:rPr>
            </w:pPr>
            <w:r w:rsidRPr="003521C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DF37D" w14:textId="77777777" w:rsidR="009F0363" w:rsidRPr="003521C2" w:rsidRDefault="009F0363" w:rsidP="00A602E9">
            <w:pPr>
              <w:pStyle w:val="rowtabella0"/>
              <w:jc w:val="center"/>
              <w:rPr>
                <w:color w:val="002060"/>
              </w:rPr>
            </w:pPr>
            <w:r w:rsidRPr="003521C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2EB62"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CFACD" w14:textId="77777777" w:rsidR="009F0363" w:rsidRPr="003521C2" w:rsidRDefault="009F0363" w:rsidP="00A602E9">
            <w:pPr>
              <w:pStyle w:val="rowtabella0"/>
              <w:jc w:val="center"/>
              <w:rPr>
                <w:color w:val="002060"/>
              </w:rPr>
            </w:pPr>
            <w:r w:rsidRPr="003521C2">
              <w:rPr>
                <w:color w:val="002060"/>
              </w:rPr>
              <w:t>0</w:t>
            </w:r>
          </w:p>
        </w:tc>
      </w:tr>
      <w:tr w:rsidR="009F0363" w:rsidRPr="003521C2" w14:paraId="1C941B11"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B4D1CE" w14:textId="77777777" w:rsidR="009F0363" w:rsidRPr="003521C2" w:rsidRDefault="009F0363" w:rsidP="00A602E9">
            <w:pPr>
              <w:pStyle w:val="breakline"/>
              <w:rPr>
                <w:rFonts w:ascii="Arial" w:eastAsiaTheme="minorEastAsia" w:hAnsi="Arial" w:cs="Arial"/>
                <w:color w:val="002060"/>
              </w:rPr>
            </w:pPr>
            <w:r w:rsidRPr="003521C2">
              <w:rPr>
                <w:rFonts w:ascii="Arial" w:hAnsi="Arial" w:cs="Arial"/>
                <w:color w:val="002060"/>
              </w:rPr>
              <w:t>A.S.D. MONTELUPONE CALCIO A 5 – seconda squadra Under 21 –</w:t>
            </w:r>
          </w:p>
          <w:p w14:paraId="05E1CF7D" w14:textId="77777777" w:rsidR="009F0363" w:rsidRPr="003521C2" w:rsidRDefault="009F0363" w:rsidP="00A602E9">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1A76E"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10991"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8DB04"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6EC09"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A0F53" w14:textId="77777777" w:rsidR="009F0363" w:rsidRPr="003521C2" w:rsidRDefault="009F0363" w:rsidP="00A602E9">
            <w:pPr>
              <w:pStyle w:val="rowtabella0"/>
              <w:jc w:val="center"/>
              <w:rPr>
                <w:color w:val="002060"/>
              </w:rPr>
            </w:pPr>
            <w:r w:rsidRPr="003521C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ADF50" w14:textId="77777777" w:rsidR="009F0363" w:rsidRPr="003521C2" w:rsidRDefault="009F0363" w:rsidP="00A602E9">
            <w:pPr>
              <w:pStyle w:val="rowtabella0"/>
              <w:jc w:val="center"/>
              <w:rPr>
                <w:color w:val="002060"/>
              </w:rPr>
            </w:pPr>
            <w:r w:rsidRPr="003521C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5B2B7" w14:textId="77777777" w:rsidR="009F0363" w:rsidRPr="003521C2" w:rsidRDefault="009F0363" w:rsidP="00A602E9">
            <w:pPr>
              <w:pStyle w:val="rowtabella0"/>
              <w:jc w:val="center"/>
              <w:rPr>
                <w:color w:val="002060"/>
              </w:rPr>
            </w:pPr>
            <w:r w:rsidRPr="003521C2">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5E83A" w14:textId="77777777" w:rsidR="009F0363" w:rsidRPr="003521C2" w:rsidRDefault="009F0363" w:rsidP="00A602E9">
            <w:pPr>
              <w:pStyle w:val="rowtabella0"/>
              <w:jc w:val="center"/>
              <w:rPr>
                <w:color w:val="002060"/>
              </w:rPr>
            </w:pPr>
            <w:r w:rsidRPr="003521C2">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AD96E" w14:textId="77777777" w:rsidR="009F0363" w:rsidRPr="003521C2" w:rsidRDefault="009F0363" w:rsidP="00A602E9">
            <w:pPr>
              <w:pStyle w:val="rowtabella0"/>
              <w:jc w:val="center"/>
              <w:rPr>
                <w:color w:val="002060"/>
              </w:rPr>
            </w:pPr>
            <w:r w:rsidRPr="003521C2">
              <w:rPr>
                <w:color w:val="002060"/>
              </w:rPr>
              <w:t>0</w:t>
            </w:r>
          </w:p>
        </w:tc>
      </w:tr>
      <w:tr w:rsidR="009F0363" w:rsidRPr="003521C2" w14:paraId="3BDD2B19" w14:textId="77777777" w:rsidTr="00A602E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DF274D" w14:textId="77777777" w:rsidR="009F0363" w:rsidRPr="003521C2" w:rsidRDefault="009F0363" w:rsidP="00A602E9">
            <w:pPr>
              <w:pStyle w:val="rowtabella0"/>
              <w:rPr>
                <w:color w:val="002060"/>
              </w:rPr>
            </w:pPr>
            <w:r w:rsidRPr="003521C2">
              <w:rPr>
                <w:color w:val="002060"/>
              </w:rPr>
              <w:lastRenderedPageBreak/>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3A3CB"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F6F19"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5EF72" w14:textId="77777777" w:rsidR="009F0363" w:rsidRPr="003521C2" w:rsidRDefault="009F0363" w:rsidP="00A602E9">
            <w:pPr>
              <w:pStyle w:val="rowtabella0"/>
              <w:jc w:val="center"/>
              <w:rPr>
                <w:color w:val="002060"/>
              </w:rPr>
            </w:pPr>
            <w:r w:rsidRPr="003521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FA854"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97607" w14:textId="77777777" w:rsidR="009F0363" w:rsidRPr="003521C2" w:rsidRDefault="009F0363" w:rsidP="00A602E9">
            <w:pPr>
              <w:pStyle w:val="rowtabella0"/>
              <w:jc w:val="center"/>
              <w:rPr>
                <w:color w:val="002060"/>
              </w:rPr>
            </w:pPr>
            <w:r w:rsidRPr="003521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1F0BE" w14:textId="77777777" w:rsidR="009F0363" w:rsidRPr="003521C2" w:rsidRDefault="009F0363" w:rsidP="00A602E9">
            <w:pPr>
              <w:pStyle w:val="rowtabella0"/>
              <w:jc w:val="center"/>
              <w:rPr>
                <w:color w:val="002060"/>
              </w:rPr>
            </w:pPr>
            <w:r w:rsidRPr="003521C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D68C9" w14:textId="77777777" w:rsidR="009F0363" w:rsidRPr="003521C2" w:rsidRDefault="009F0363" w:rsidP="00A602E9">
            <w:pPr>
              <w:pStyle w:val="rowtabella0"/>
              <w:jc w:val="center"/>
              <w:rPr>
                <w:color w:val="002060"/>
              </w:rPr>
            </w:pPr>
            <w:r w:rsidRPr="003521C2">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9D6F6" w14:textId="77777777" w:rsidR="009F0363" w:rsidRPr="003521C2" w:rsidRDefault="009F0363" w:rsidP="00A602E9">
            <w:pPr>
              <w:pStyle w:val="rowtabella0"/>
              <w:jc w:val="center"/>
              <w:rPr>
                <w:color w:val="002060"/>
              </w:rPr>
            </w:pPr>
            <w:r w:rsidRPr="003521C2">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88398" w14:textId="77777777" w:rsidR="009F0363" w:rsidRPr="003521C2" w:rsidRDefault="009F0363" w:rsidP="00A602E9">
            <w:pPr>
              <w:pStyle w:val="rowtabella0"/>
              <w:jc w:val="center"/>
              <w:rPr>
                <w:color w:val="002060"/>
              </w:rPr>
            </w:pPr>
            <w:r w:rsidRPr="003521C2">
              <w:rPr>
                <w:color w:val="002060"/>
              </w:rPr>
              <w:t>0</w:t>
            </w:r>
          </w:p>
        </w:tc>
      </w:tr>
    </w:tbl>
    <w:p w14:paraId="2ECB1F7F" w14:textId="77777777" w:rsidR="009F0363" w:rsidRPr="003521C2" w:rsidRDefault="009F0363" w:rsidP="009F0363">
      <w:pPr>
        <w:pStyle w:val="breakline"/>
        <w:rPr>
          <w:rFonts w:ascii="Arial" w:eastAsiaTheme="minorEastAsia" w:hAnsi="Arial" w:cs="Arial"/>
          <w:color w:val="002060"/>
        </w:rPr>
      </w:pPr>
    </w:p>
    <w:p w14:paraId="41841491" w14:textId="77777777" w:rsidR="009F0363" w:rsidRPr="003521C2" w:rsidRDefault="009F0363" w:rsidP="009F0363">
      <w:pPr>
        <w:pStyle w:val="breakline"/>
        <w:rPr>
          <w:rFonts w:ascii="Arial" w:hAnsi="Arial" w:cs="Arial"/>
          <w:color w:val="002060"/>
        </w:rPr>
      </w:pPr>
    </w:p>
    <w:p w14:paraId="0315D8D2" w14:textId="77777777" w:rsidR="009F0363" w:rsidRPr="003521C2" w:rsidRDefault="009F0363" w:rsidP="009F0363">
      <w:pPr>
        <w:pStyle w:val="sottotitolocampionato10"/>
        <w:rPr>
          <w:color w:val="002060"/>
        </w:rPr>
      </w:pPr>
      <w:r w:rsidRPr="003521C2">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F0363" w:rsidRPr="003521C2" w14:paraId="01D283A3" w14:textId="77777777" w:rsidTr="00A602E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B911B" w14:textId="77777777" w:rsidR="009F0363" w:rsidRPr="003521C2" w:rsidRDefault="009F0363" w:rsidP="00A602E9">
            <w:pPr>
              <w:pStyle w:val="headertabella0"/>
              <w:rPr>
                <w:color w:val="002060"/>
              </w:rPr>
            </w:pPr>
            <w:r w:rsidRPr="003521C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AA815" w14:textId="77777777" w:rsidR="009F0363" w:rsidRPr="003521C2" w:rsidRDefault="009F0363" w:rsidP="00A602E9">
            <w:pPr>
              <w:pStyle w:val="headertabella0"/>
              <w:rPr>
                <w:color w:val="002060"/>
              </w:rPr>
            </w:pPr>
            <w:r w:rsidRPr="003521C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EEDFE" w14:textId="77777777" w:rsidR="009F0363" w:rsidRPr="003521C2" w:rsidRDefault="009F0363" w:rsidP="00A602E9">
            <w:pPr>
              <w:pStyle w:val="headertabella0"/>
              <w:rPr>
                <w:color w:val="002060"/>
              </w:rPr>
            </w:pPr>
            <w:r w:rsidRPr="003521C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D043D" w14:textId="77777777" w:rsidR="009F0363" w:rsidRPr="003521C2" w:rsidRDefault="009F0363" w:rsidP="00A602E9">
            <w:pPr>
              <w:pStyle w:val="headertabella0"/>
              <w:rPr>
                <w:color w:val="002060"/>
              </w:rPr>
            </w:pPr>
            <w:r w:rsidRPr="003521C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85F44" w14:textId="77777777" w:rsidR="009F0363" w:rsidRPr="003521C2" w:rsidRDefault="009F0363" w:rsidP="00A602E9">
            <w:pPr>
              <w:pStyle w:val="headertabella0"/>
              <w:rPr>
                <w:color w:val="002060"/>
              </w:rPr>
            </w:pPr>
            <w:r w:rsidRPr="003521C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B9C01" w14:textId="77777777" w:rsidR="009F0363" w:rsidRPr="003521C2" w:rsidRDefault="009F0363" w:rsidP="00A602E9">
            <w:pPr>
              <w:pStyle w:val="headertabella0"/>
              <w:rPr>
                <w:color w:val="002060"/>
              </w:rPr>
            </w:pPr>
            <w:r w:rsidRPr="003521C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CA635" w14:textId="77777777" w:rsidR="009F0363" w:rsidRPr="003521C2" w:rsidRDefault="009F0363" w:rsidP="00A602E9">
            <w:pPr>
              <w:pStyle w:val="headertabella0"/>
              <w:rPr>
                <w:color w:val="002060"/>
              </w:rPr>
            </w:pPr>
            <w:r w:rsidRPr="003521C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122E9" w14:textId="77777777" w:rsidR="009F0363" w:rsidRPr="003521C2" w:rsidRDefault="009F0363" w:rsidP="00A602E9">
            <w:pPr>
              <w:pStyle w:val="headertabella0"/>
              <w:rPr>
                <w:color w:val="002060"/>
              </w:rPr>
            </w:pPr>
            <w:r w:rsidRPr="003521C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50E72" w14:textId="77777777" w:rsidR="009F0363" w:rsidRPr="003521C2" w:rsidRDefault="009F0363" w:rsidP="00A602E9">
            <w:pPr>
              <w:pStyle w:val="headertabella0"/>
              <w:rPr>
                <w:color w:val="002060"/>
              </w:rPr>
            </w:pPr>
            <w:r w:rsidRPr="003521C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82864" w14:textId="77777777" w:rsidR="009F0363" w:rsidRPr="003521C2" w:rsidRDefault="009F0363" w:rsidP="00A602E9">
            <w:pPr>
              <w:pStyle w:val="headertabella0"/>
              <w:rPr>
                <w:color w:val="002060"/>
              </w:rPr>
            </w:pPr>
            <w:r w:rsidRPr="003521C2">
              <w:rPr>
                <w:color w:val="002060"/>
              </w:rPr>
              <w:t>PE</w:t>
            </w:r>
          </w:p>
        </w:tc>
      </w:tr>
      <w:tr w:rsidR="009F0363" w:rsidRPr="003521C2" w14:paraId="01EB101B" w14:textId="77777777" w:rsidTr="00A602E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10A8A2" w14:textId="77777777" w:rsidR="009F0363" w:rsidRPr="003521C2" w:rsidRDefault="009F0363" w:rsidP="00A602E9">
            <w:pPr>
              <w:pStyle w:val="rowtabella0"/>
              <w:rPr>
                <w:color w:val="002060"/>
              </w:rPr>
            </w:pPr>
            <w:r w:rsidRPr="003521C2">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20CF9" w14:textId="77777777" w:rsidR="009F0363" w:rsidRPr="003521C2" w:rsidRDefault="009F0363" w:rsidP="00A602E9">
            <w:pPr>
              <w:pStyle w:val="rowtabella0"/>
              <w:jc w:val="center"/>
              <w:rPr>
                <w:color w:val="002060"/>
              </w:rPr>
            </w:pPr>
            <w:r w:rsidRPr="003521C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866D1"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D3DA0" w14:textId="77777777" w:rsidR="009F0363" w:rsidRPr="003521C2" w:rsidRDefault="009F0363" w:rsidP="00A602E9">
            <w:pPr>
              <w:pStyle w:val="rowtabella0"/>
              <w:jc w:val="center"/>
              <w:rPr>
                <w:color w:val="002060"/>
              </w:rPr>
            </w:pPr>
            <w:r w:rsidRPr="003521C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1EF41"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45913"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9D3D2" w14:textId="77777777" w:rsidR="009F0363" w:rsidRPr="003521C2" w:rsidRDefault="009F0363" w:rsidP="00A602E9">
            <w:pPr>
              <w:pStyle w:val="rowtabella0"/>
              <w:jc w:val="center"/>
              <w:rPr>
                <w:color w:val="002060"/>
              </w:rPr>
            </w:pPr>
            <w:r w:rsidRPr="003521C2">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FCF51" w14:textId="77777777" w:rsidR="009F0363" w:rsidRPr="003521C2" w:rsidRDefault="009F0363" w:rsidP="00A602E9">
            <w:pPr>
              <w:pStyle w:val="rowtabella0"/>
              <w:jc w:val="center"/>
              <w:rPr>
                <w:color w:val="002060"/>
              </w:rPr>
            </w:pPr>
            <w:r w:rsidRPr="003521C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140D3" w14:textId="77777777" w:rsidR="009F0363" w:rsidRPr="003521C2" w:rsidRDefault="009F0363" w:rsidP="00A602E9">
            <w:pPr>
              <w:pStyle w:val="rowtabella0"/>
              <w:jc w:val="center"/>
              <w:rPr>
                <w:color w:val="002060"/>
              </w:rPr>
            </w:pPr>
            <w:r w:rsidRPr="003521C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0B5CC" w14:textId="77777777" w:rsidR="009F0363" w:rsidRPr="003521C2" w:rsidRDefault="009F0363" w:rsidP="00A602E9">
            <w:pPr>
              <w:pStyle w:val="rowtabella0"/>
              <w:jc w:val="center"/>
              <w:rPr>
                <w:color w:val="002060"/>
              </w:rPr>
            </w:pPr>
            <w:r w:rsidRPr="003521C2">
              <w:rPr>
                <w:color w:val="002060"/>
              </w:rPr>
              <w:t>0</w:t>
            </w:r>
          </w:p>
        </w:tc>
      </w:tr>
      <w:tr w:rsidR="009F0363" w:rsidRPr="003521C2" w14:paraId="3693B180"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D589BE" w14:textId="77777777" w:rsidR="009F0363" w:rsidRPr="003521C2" w:rsidRDefault="009F0363" w:rsidP="00A602E9">
            <w:pPr>
              <w:pStyle w:val="rowtabella0"/>
              <w:rPr>
                <w:color w:val="002060"/>
              </w:rPr>
            </w:pPr>
            <w:r w:rsidRPr="003521C2">
              <w:rPr>
                <w:color w:val="002060"/>
              </w:rPr>
              <w:t xml:space="preserve">A.S.D. </w:t>
            </w:r>
            <w:proofErr w:type="gramStart"/>
            <w:r w:rsidRPr="003521C2">
              <w:rPr>
                <w:color w:val="002060"/>
              </w:rPr>
              <w:t>CITTA</w:t>
            </w:r>
            <w:proofErr w:type="gramEnd"/>
            <w:r w:rsidRPr="003521C2">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20D22" w14:textId="77777777" w:rsidR="009F0363" w:rsidRPr="003521C2" w:rsidRDefault="009F0363" w:rsidP="00A602E9">
            <w:pPr>
              <w:pStyle w:val="rowtabella0"/>
              <w:jc w:val="center"/>
              <w:rPr>
                <w:color w:val="002060"/>
              </w:rPr>
            </w:pPr>
            <w:r w:rsidRPr="003521C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ECA7A"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A6284" w14:textId="77777777" w:rsidR="009F0363" w:rsidRPr="003521C2" w:rsidRDefault="009F0363" w:rsidP="00A602E9">
            <w:pPr>
              <w:pStyle w:val="rowtabella0"/>
              <w:jc w:val="center"/>
              <w:rPr>
                <w:color w:val="002060"/>
              </w:rPr>
            </w:pPr>
            <w:r w:rsidRPr="003521C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244A3"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FDD27"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42D5B" w14:textId="77777777" w:rsidR="009F0363" w:rsidRPr="003521C2" w:rsidRDefault="009F0363" w:rsidP="00A602E9">
            <w:pPr>
              <w:pStyle w:val="rowtabella0"/>
              <w:jc w:val="center"/>
              <w:rPr>
                <w:color w:val="002060"/>
              </w:rPr>
            </w:pPr>
            <w:r w:rsidRPr="003521C2">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CF691"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BF1D7" w14:textId="77777777" w:rsidR="009F0363" w:rsidRPr="003521C2" w:rsidRDefault="009F0363" w:rsidP="00A602E9">
            <w:pPr>
              <w:pStyle w:val="rowtabella0"/>
              <w:jc w:val="center"/>
              <w:rPr>
                <w:color w:val="002060"/>
              </w:rPr>
            </w:pPr>
            <w:r w:rsidRPr="003521C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9A4CB" w14:textId="77777777" w:rsidR="009F0363" w:rsidRPr="003521C2" w:rsidRDefault="009F0363" w:rsidP="00A602E9">
            <w:pPr>
              <w:pStyle w:val="rowtabella0"/>
              <w:jc w:val="center"/>
              <w:rPr>
                <w:color w:val="002060"/>
              </w:rPr>
            </w:pPr>
            <w:r w:rsidRPr="003521C2">
              <w:rPr>
                <w:color w:val="002060"/>
              </w:rPr>
              <w:t>0</w:t>
            </w:r>
          </w:p>
        </w:tc>
      </w:tr>
      <w:tr w:rsidR="009F0363" w:rsidRPr="003521C2" w14:paraId="1CF3A77F"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0D465A" w14:textId="77777777" w:rsidR="009F0363" w:rsidRPr="003521C2" w:rsidRDefault="009F0363" w:rsidP="00A602E9">
            <w:pPr>
              <w:pStyle w:val="rowtabella0"/>
              <w:rPr>
                <w:color w:val="002060"/>
              </w:rPr>
            </w:pPr>
            <w:r w:rsidRPr="003521C2">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0D625" w14:textId="77777777" w:rsidR="009F0363" w:rsidRPr="003521C2" w:rsidRDefault="009F0363" w:rsidP="00A602E9">
            <w:pPr>
              <w:pStyle w:val="rowtabella0"/>
              <w:jc w:val="center"/>
              <w:rPr>
                <w:color w:val="002060"/>
              </w:rPr>
            </w:pPr>
            <w:r w:rsidRPr="003521C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40F0C"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235BF" w14:textId="77777777" w:rsidR="009F0363" w:rsidRPr="003521C2" w:rsidRDefault="009F0363" w:rsidP="00A602E9">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4B9EE"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D9542"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3EED9" w14:textId="77777777" w:rsidR="009F0363" w:rsidRPr="003521C2" w:rsidRDefault="009F0363" w:rsidP="00A602E9">
            <w:pPr>
              <w:pStyle w:val="rowtabella0"/>
              <w:jc w:val="center"/>
              <w:rPr>
                <w:color w:val="002060"/>
              </w:rPr>
            </w:pPr>
            <w:r w:rsidRPr="003521C2">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EEDFF" w14:textId="77777777" w:rsidR="009F0363" w:rsidRPr="003521C2" w:rsidRDefault="009F0363" w:rsidP="00A602E9">
            <w:pPr>
              <w:pStyle w:val="rowtabella0"/>
              <w:jc w:val="center"/>
              <w:rPr>
                <w:color w:val="002060"/>
              </w:rPr>
            </w:pPr>
            <w:r w:rsidRPr="003521C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D3072" w14:textId="77777777" w:rsidR="009F0363" w:rsidRPr="003521C2" w:rsidRDefault="009F0363" w:rsidP="00A602E9">
            <w:pPr>
              <w:pStyle w:val="rowtabella0"/>
              <w:jc w:val="center"/>
              <w:rPr>
                <w:color w:val="002060"/>
              </w:rPr>
            </w:pPr>
            <w:r w:rsidRPr="003521C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852F8" w14:textId="77777777" w:rsidR="009F0363" w:rsidRPr="003521C2" w:rsidRDefault="009F0363" w:rsidP="00A602E9">
            <w:pPr>
              <w:pStyle w:val="rowtabella0"/>
              <w:jc w:val="center"/>
              <w:rPr>
                <w:color w:val="002060"/>
              </w:rPr>
            </w:pPr>
            <w:r w:rsidRPr="003521C2">
              <w:rPr>
                <w:color w:val="002060"/>
              </w:rPr>
              <w:t>0</w:t>
            </w:r>
          </w:p>
        </w:tc>
      </w:tr>
      <w:tr w:rsidR="009F0363" w:rsidRPr="003521C2" w14:paraId="5C4F3022"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6D7DD7" w14:textId="77777777" w:rsidR="009F0363" w:rsidRPr="003521C2" w:rsidRDefault="009F0363" w:rsidP="00A602E9">
            <w:pPr>
              <w:pStyle w:val="rowtabella0"/>
              <w:rPr>
                <w:color w:val="002060"/>
              </w:rPr>
            </w:pPr>
            <w:r w:rsidRPr="003521C2">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17E9D" w14:textId="77777777" w:rsidR="009F0363" w:rsidRPr="003521C2" w:rsidRDefault="009F0363" w:rsidP="00A602E9">
            <w:pPr>
              <w:pStyle w:val="rowtabella0"/>
              <w:jc w:val="center"/>
              <w:rPr>
                <w:color w:val="002060"/>
              </w:rPr>
            </w:pPr>
            <w:r w:rsidRPr="003521C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34140"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B0387" w14:textId="77777777" w:rsidR="009F0363" w:rsidRPr="003521C2" w:rsidRDefault="009F0363" w:rsidP="00A602E9">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30C43"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A4559"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34D75" w14:textId="77777777" w:rsidR="009F0363" w:rsidRPr="003521C2" w:rsidRDefault="009F0363" w:rsidP="00A602E9">
            <w:pPr>
              <w:pStyle w:val="rowtabella0"/>
              <w:jc w:val="center"/>
              <w:rPr>
                <w:color w:val="002060"/>
              </w:rPr>
            </w:pPr>
            <w:r w:rsidRPr="003521C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F7173" w14:textId="77777777" w:rsidR="009F0363" w:rsidRPr="003521C2" w:rsidRDefault="009F0363" w:rsidP="00A602E9">
            <w:pPr>
              <w:pStyle w:val="rowtabella0"/>
              <w:jc w:val="center"/>
              <w:rPr>
                <w:color w:val="002060"/>
              </w:rPr>
            </w:pPr>
            <w:r w:rsidRPr="003521C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00A7D" w14:textId="77777777" w:rsidR="009F0363" w:rsidRPr="003521C2" w:rsidRDefault="009F0363" w:rsidP="00A602E9">
            <w:pPr>
              <w:pStyle w:val="rowtabella0"/>
              <w:jc w:val="center"/>
              <w:rPr>
                <w:color w:val="002060"/>
              </w:rPr>
            </w:pPr>
            <w:r w:rsidRPr="003521C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F42B7" w14:textId="77777777" w:rsidR="009F0363" w:rsidRPr="003521C2" w:rsidRDefault="009F0363" w:rsidP="00A602E9">
            <w:pPr>
              <w:pStyle w:val="rowtabella0"/>
              <w:jc w:val="center"/>
              <w:rPr>
                <w:color w:val="002060"/>
              </w:rPr>
            </w:pPr>
            <w:r w:rsidRPr="003521C2">
              <w:rPr>
                <w:color w:val="002060"/>
              </w:rPr>
              <w:t>0</w:t>
            </w:r>
          </w:p>
        </w:tc>
      </w:tr>
      <w:tr w:rsidR="009F0363" w:rsidRPr="003521C2" w14:paraId="58AEA03E"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F67765" w14:textId="77777777" w:rsidR="009F0363" w:rsidRPr="003521C2" w:rsidRDefault="009F0363" w:rsidP="00A602E9">
            <w:pPr>
              <w:pStyle w:val="rowtabella0"/>
              <w:rPr>
                <w:color w:val="002060"/>
              </w:rPr>
            </w:pPr>
            <w:r w:rsidRPr="003521C2">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F3EDF" w14:textId="77777777" w:rsidR="009F0363" w:rsidRPr="003521C2" w:rsidRDefault="009F0363" w:rsidP="00A602E9">
            <w:pPr>
              <w:pStyle w:val="rowtabella0"/>
              <w:jc w:val="center"/>
              <w:rPr>
                <w:color w:val="002060"/>
              </w:rPr>
            </w:pPr>
            <w:r w:rsidRPr="003521C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BE168"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317F1" w14:textId="77777777" w:rsidR="009F0363" w:rsidRPr="003521C2" w:rsidRDefault="009F0363" w:rsidP="00A602E9">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A4520"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ACEE3"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FDAD1" w14:textId="77777777" w:rsidR="009F0363" w:rsidRPr="003521C2" w:rsidRDefault="009F0363" w:rsidP="00A602E9">
            <w:pPr>
              <w:pStyle w:val="rowtabella0"/>
              <w:jc w:val="center"/>
              <w:rPr>
                <w:color w:val="002060"/>
              </w:rPr>
            </w:pPr>
            <w:r w:rsidRPr="003521C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A639D" w14:textId="77777777" w:rsidR="009F0363" w:rsidRPr="003521C2" w:rsidRDefault="009F0363" w:rsidP="00A602E9">
            <w:pPr>
              <w:pStyle w:val="rowtabella0"/>
              <w:jc w:val="center"/>
              <w:rPr>
                <w:color w:val="002060"/>
              </w:rPr>
            </w:pPr>
            <w:r w:rsidRPr="003521C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C2FCA" w14:textId="77777777" w:rsidR="009F0363" w:rsidRPr="003521C2" w:rsidRDefault="009F0363" w:rsidP="00A602E9">
            <w:pPr>
              <w:pStyle w:val="rowtabella0"/>
              <w:jc w:val="center"/>
              <w:rPr>
                <w:color w:val="002060"/>
              </w:rPr>
            </w:pPr>
            <w:r w:rsidRPr="003521C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2233D" w14:textId="77777777" w:rsidR="009F0363" w:rsidRPr="003521C2" w:rsidRDefault="009F0363" w:rsidP="00A602E9">
            <w:pPr>
              <w:pStyle w:val="rowtabella0"/>
              <w:jc w:val="center"/>
              <w:rPr>
                <w:color w:val="002060"/>
              </w:rPr>
            </w:pPr>
            <w:r w:rsidRPr="003521C2">
              <w:rPr>
                <w:color w:val="002060"/>
              </w:rPr>
              <w:t>0</w:t>
            </w:r>
          </w:p>
        </w:tc>
      </w:tr>
      <w:tr w:rsidR="009F0363" w:rsidRPr="003521C2" w14:paraId="3B1BBF78"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46567F" w14:textId="77777777" w:rsidR="009F0363" w:rsidRPr="003521C2" w:rsidRDefault="009F0363" w:rsidP="00A602E9">
            <w:pPr>
              <w:pStyle w:val="rowtabella0"/>
              <w:rPr>
                <w:color w:val="002060"/>
              </w:rPr>
            </w:pPr>
            <w:r w:rsidRPr="003521C2">
              <w:rPr>
                <w:color w:val="002060"/>
              </w:rPr>
              <w:t xml:space="preserve">A.S.D. CALCIO </w:t>
            </w:r>
            <w:proofErr w:type="gramStart"/>
            <w:r w:rsidRPr="003521C2">
              <w:rPr>
                <w:color w:val="002060"/>
              </w:rPr>
              <w:t>S.ELPIDIO</w:t>
            </w:r>
            <w:proofErr w:type="gramEnd"/>
            <w:r w:rsidRPr="003521C2">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11629" w14:textId="77777777" w:rsidR="009F0363" w:rsidRPr="003521C2" w:rsidRDefault="009F0363" w:rsidP="00A602E9">
            <w:pPr>
              <w:pStyle w:val="rowtabella0"/>
              <w:jc w:val="center"/>
              <w:rPr>
                <w:color w:val="002060"/>
              </w:rPr>
            </w:pPr>
            <w:r w:rsidRPr="003521C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BFC6F"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00A7C"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F20EB" w14:textId="77777777" w:rsidR="009F0363" w:rsidRPr="003521C2" w:rsidRDefault="009F0363" w:rsidP="00A602E9">
            <w:pPr>
              <w:pStyle w:val="rowtabella0"/>
              <w:jc w:val="center"/>
              <w:rPr>
                <w:color w:val="002060"/>
              </w:rPr>
            </w:pPr>
            <w:r w:rsidRPr="003521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ECA77"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9EAB5" w14:textId="77777777" w:rsidR="009F0363" w:rsidRPr="003521C2" w:rsidRDefault="009F0363" w:rsidP="00A602E9">
            <w:pPr>
              <w:pStyle w:val="rowtabella0"/>
              <w:jc w:val="center"/>
              <w:rPr>
                <w:color w:val="002060"/>
              </w:rPr>
            </w:pPr>
            <w:r w:rsidRPr="003521C2">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DF36D" w14:textId="77777777" w:rsidR="009F0363" w:rsidRPr="003521C2" w:rsidRDefault="009F0363" w:rsidP="00A602E9">
            <w:pPr>
              <w:pStyle w:val="rowtabella0"/>
              <w:jc w:val="center"/>
              <w:rPr>
                <w:color w:val="002060"/>
              </w:rPr>
            </w:pPr>
            <w:r w:rsidRPr="003521C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075FC" w14:textId="77777777" w:rsidR="009F0363" w:rsidRPr="003521C2" w:rsidRDefault="009F0363" w:rsidP="00A602E9">
            <w:pPr>
              <w:pStyle w:val="rowtabella0"/>
              <w:jc w:val="center"/>
              <w:rPr>
                <w:color w:val="002060"/>
              </w:rPr>
            </w:pPr>
            <w:r w:rsidRPr="003521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B3923" w14:textId="77777777" w:rsidR="009F0363" w:rsidRPr="003521C2" w:rsidRDefault="009F0363" w:rsidP="00A602E9">
            <w:pPr>
              <w:pStyle w:val="rowtabella0"/>
              <w:jc w:val="center"/>
              <w:rPr>
                <w:color w:val="002060"/>
              </w:rPr>
            </w:pPr>
            <w:r w:rsidRPr="003521C2">
              <w:rPr>
                <w:color w:val="002060"/>
              </w:rPr>
              <w:t>0</w:t>
            </w:r>
          </w:p>
        </w:tc>
      </w:tr>
      <w:tr w:rsidR="009F0363" w:rsidRPr="003521C2" w14:paraId="3CBA010B"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8D2A92" w14:textId="77777777" w:rsidR="009F0363" w:rsidRPr="003521C2" w:rsidRDefault="009F0363" w:rsidP="00A602E9">
            <w:pPr>
              <w:pStyle w:val="rowtabella0"/>
              <w:rPr>
                <w:color w:val="002060"/>
              </w:rPr>
            </w:pPr>
            <w:r w:rsidRPr="003521C2">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703EB" w14:textId="77777777" w:rsidR="009F0363" w:rsidRPr="003521C2" w:rsidRDefault="009F0363" w:rsidP="00A602E9">
            <w:pPr>
              <w:pStyle w:val="rowtabella0"/>
              <w:jc w:val="center"/>
              <w:rPr>
                <w:color w:val="002060"/>
              </w:rPr>
            </w:pPr>
            <w:r w:rsidRPr="003521C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E4941"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D1841"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8670F"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65E3A"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99E41" w14:textId="77777777" w:rsidR="009F0363" w:rsidRPr="003521C2" w:rsidRDefault="009F0363" w:rsidP="00A602E9">
            <w:pPr>
              <w:pStyle w:val="rowtabella0"/>
              <w:jc w:val="center"/>
              <w:rPr>
                <w:color w:val="002060"/>
              </w:rPr>
            </w:pPr>
            <w:r w:rsidRPr="003521C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8EC85" w14:textId="77777777" w:rsidR="009F0363" w:rsidRPr="003521C2" w:rsidRDefault="009F0363" w:rsidP="00A602E9">
            <w:pPr>
              <w:pStyle w:val="rowtabella0"/>
              <w:jc w:val="center"/>
              <w:rPr>
                <w:color w:val="002060"/>
              </w:rPr>
            </w:pPr>
            <w:r w:rsidRPr="003521C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67A0A"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4B5A9" w14:textId="77777777" w:rsidR="009F0363" w:rsidRPr="003521C2" w:rsidRDefault="009F0363" w:rsidP="00A602E9">
            <w:pPr>
              <w:pStyle w:val="rowtabella0"/>
              <w:jc w:val="center"/>
              <w:rPr>
                <w:color w:val="002060"/>
              </w:rPr>
            </w:pPr>
            <w:r w:rsidRPr="003521C2">
              <w:rPr>
                <w:color w:val="002060"/>
              </w:rPr>
              <w:t>0</w:t>
            </w:r>
          </w:p>
        </w:tc>
      </w:tr>
      <w:tr w:rsidR="009F0363" w:rsidRPr="003521C2" w14:paraId="126C809B"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C6C502" w14:textId="77777777" w:rsidR="009F0363" w:rsidRPr="003521C2" w:rsidRDefault="009F0363" w:rsidP="00A602E9">
            <w:pPr>
              <w:pStyle w:val="rowtabella0"/>
              <w:rPr>
                <w:color w:val="002060"/>
                <w:lang w:val="es-ES"/>
              </w:rPr>
            </w:pPr>
            <w:r w:rsidRPr="003521C2">
              <w:rPr>
                <w:color w:val="002060"/>
                <w:lang w:val="es-ES"/>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0B88A" w14:textId="77777777" w:rsidR="009F0363" w:rsidRPr="003521C2" w:rsidRDefault="009F0363" w:rsidP="00A602E9">
            <w:pPr>
              <w:pStyle w:val="rowtabella0"/>
              <w:jc w:val="center"/>
              <w:rPr>
                <w:color w:val="002060"/>
              </w:rPr>
            </w:pPr>
            <w:r w:rsidRPr="003521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465AB"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D1B4E"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D2C11"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072DF" w14:textId="77777777" w:rsidR="009F0363" w:rsidRPr="003521C2" w:rsidRDefault="009F0363" w:rsidP="00A602E9">
            <w:pPr>
              <w:pStyle w:val="rowtabella0"/>
              <w:jc w:val="center"/>
              <w:rPr>
                <w:color w:val="002060"/>
              </w:rPr>
            </w:pPr>
            <w:r w:rsidRPr="003521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3C808" w14:textId="77777777" w:rsidR="009F0363" w:rsidRPr="003521C2" w:rsidRDefault="009F0363" w:rsidP="00A602E9">
            <w:pPr>
              <w:pStyle w:val="rowtabella0"/>
              <w:jc w:val="center"/>
              <w:rPr>
                <w:color w:val="002060"/>
              </w:rPr>
            </w:pPr>
            <w:r w:rsidRPr="003521C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D877C" w14:textId="77777777" w:rsidR="009F0363" w:rsidRPr="003521C2" w:rsidRDefault="009F0363" w:rsidP="00A602E9">
            <w:pPr>
              <w:pStyle w:val="rowtabella0"/>
              <w:jc w:val="center"/>
              <w:rPr>
                <w:color w:val="002060"/>
              </w:rPr>
            </w:pPr>
            <w:r w:rsidRPr="003521C2">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3A32C" w14:textId="77777777" w:rsidR="009F0363" w:rsidRPr="003521C2" w:rsidRDefault="009F0363" w:rsidP="00A602E9">
            <w:pPr>
              <w:pStyle w:val="rowtabella0"/>
              <w:jc w:val="center"/>
              <w:rPr>
                <w:color w:val="002060"/>
              </w:rPr>
            </w:pPr>
            <w:r w:rsidRPr="003521C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7A406" w14:textId="77777777" w:rsidR="009F0363" w:rsidRPr="003521C2" w:rsidRDefault="009F0363" w:rsidP="00A602E9">
            <w:pPr>
              <w:pStyle w:val="rowtabella0"/>
              <w:jc w:val="center"/>
              <w:rPr>
                <w:color w:val="002060"/>
              </w:rPr>
            </w:pPr>
            <w:r w:rsidRPr="003521C2">
              <w:rPr>
                <w:color w:val="002060"/>
              </w:rPr>
              <w:t>0</w:t>
            </w:r>
          </w:p>
        </w:tc>
      </w:tr>
      <w:tr w:rsidR="009F0363" w:rsidRPr="003521C2" w14:paraId="7CFB58BA"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8E68B0" w14:textId="77777777" w:rsidR="009F0363" w:rsidRPr="003521C2" w:rsidRDefault="009F0363" w:rsidP="00A602E9">
            <w:pPr>
              <w:pStyle w:val="rowtabella0"/>
              <w:rPr>
                <w:color w:val="002060"/>
              </w:rPr>
            </w:pPr>
            <w:r w:rsidRPr="003521C2">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3127C" w14:textId="77777777" w:rsidR="009F0363" w:rsidRPr="003521C2" w:rsidRDefault="009F0363" w:rsidP="00A602E9">
            <w:pPr>
              <w:pStyle w:val="rowtabella0"/>
              <w:jc w:val="center"/>
              <w:rPr>
                <w:color w:val="002060"/>
              </w:rPr>
            </w:pPr>
            <w:r w:rsidRPr="003521C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90420"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01ABD"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E99B5"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B6E73" w14:textId="77777777" w:rsidR="009F0363" w:rsidRPr="003521C2" w:rsidRDefault="009F0363" w:rsidP="00A602E9">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90660" w14:textId="77777777" w:rsidR="009F0363" w:rsidRPr="003521C2" w:rsidRDefault="009F0363" w:rsidP="00A602E9">
            <w:pPr>
              <w:pStyle w:val="rowtabella0"/>
              <w:jc w:val="center"/>
              <w:rPr>
                <w:color w:val="002060"/>
              </w:rPr>
            </w:pPr>
            <w:r w:rsidRPr="003521C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6471F" w14:textId="77777777" w:rsidR="009F0363" w:rsidRPr="003521C2" w:rsidRDefault="009F0363" w:rsidP="00A602E9">
            <w:pPr>
              <w:pStyle w:val="rowtabella0"/>
              <w:jc w:val="center"/>
              <w:rPr>
                <w:color w:val="002060"/>
              </w:rPr>
            </w:pPr>
            <w:r w:rsidRPr="003521C2">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35D95" w14:textId="77777777" w:rsidR="009F0363" w:rsidRPr="003521C2" w:rsidRDefault="009F0363" w:rsidP="00A602E9">
            <w:pPr>
              <w:pStyle w:val="rowtabella0"/>
              <w:jc w:val="center"/>
              <w:rPr>
                <w:color w:val="002060"/>
              </w:rPr>
            </w:pPr>
            <w:r w:rsidRPr="003521C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9F792" w14:textId="77777777" w:rsidR="009F0363" w:rsidRPr="003521C2" w:rsidRDefault="009F0363" w:rsidP="00A602E9">
            <w:pPr>
              <w:pStyle w:val="rowtabella0"/>
              <w:jc w:val="center"/>
              <w:rPr>
                <w:color w:val="002060"/>
              </w:rPr>
            </w:pPr>
            <w:r w:rsidRPr="003521C2">
              <w:rPr>
                <w:color w:val="002060"/>
              </w:rPr>
              <w:t>0</w:t>
            </w:r>
          </w:p>
        </w:tc>
      </w:tr>
      <w:tr w:rsidR="009F0363" w:rsidRPr="003521C2" w14:paraId="6FF0565B"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87DCB8" w14:textId="77777777" w:rsidR="009F0363" w:rsidRPr="003521C2" w:rsidRDefault="009F0363" w:rsidP="00A602E9">
            <w:pPr>
              <w:pStyle w:val="rowtabella0"/>
              <w:rPr>
                <w:color w:val="002060"/>
              </w:rPr>
            </w:pPr>
            <w:r w:rsidRPr="003521C2">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B5024" w14:textId="77777777" w:rsidR="009F0363" w:rsidRPr="003521C2" w:rsidRDefault="009F0363" w:rsidP="00A602E9">
            <w:pPr>
              <w:pStyle w:val="rowtabella0"/>
              <w:jc w:val="center"/>
              <w:rPr>
                <w:color w:val="002060"/>
              </w:rPr>
            </w:pPr>
            <w:r w:rsidRPr="003521C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E51FD"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C39BD"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FF7F9"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91673" w14:textId="77777777" w:rsidR="009F0363" w:rsidRPr="003521C2" w:rsidRDefault="009F0363" w:rsidP="00A602E9">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F1184" w14:textId="77777777" w:rsidR="009F0363" w:rsidRPr="003521C2" w:rsidRDefault="009F0363" w:rsidP="00A602E9">
            <w:pPr>
              <w:pStyle w:val="rowtabella0"/>
              <w:jc w:val="center"/>
              <w:rPr>
                <w:color w:val="002060"/>
              </w:rPr>
            </w:pPr>
            <w:r w:rsidRPr="003521C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FE9B1" w14:textId="77777777" w:rsidR="009F0363" w:rsidRPr="003521C2" w:rsidRDefault="009F0363" w:rsidP="00A602E9">
            <w:pPr>
              <w:pStyle w:val="rowtabella0"/>
              <w:jc w:val="center"/>
              <w:rPr>
                <w:color w:val="002060"/>
              </w:rPr>
            </w:pPr>
            <w:r w:rsidRPr="003521C2">
              <w:rPr>
                <w:color w:val="002060"/>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504FD" w14:textId="77777777" w:rsidR="009F0363" w:rsidRPr="003521C2" w:rsidRDefault="009F0363" w:rsidP="00A602E9">
            <w:pPr>
              <w:pStyle w:val="rowtabella0"/>
              <w:jc w:val="center"/>
              <w:rPr>
                <w:color w:val="002060"/>
              </w:rPr>
            </w:pPr>
            <w:r w:rsidRPr="003521C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D4801" w14:textId="77777777" w:rsidR="009F0363" w:rsidRPr="003521C2" w:rsidRDefault="009F0363" w:rsidP="00A602E9">
            <w:pPr>
              <w:pStyle w:val="rowtabella0"/>
              <w:jc w:val="center"/>
              <w:rPr>
                <w:color w:val="002060"/>
              </w:rPr>
            </w:pPr>
            <w:r w:rsidRPr="003521C2">
              <w:rPr>
                <w:color w:val="002060"/>
              </w:rPr>
              <w:t>0</w:t>
            </w:r>
          </w:p>
        </w:tc>
      </w:tr>
      <w:tr w:rsidR="009F0363" w:rsidRPr="003521C2" w14:paraId="5EEFC95D"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2DD4F8" w14:textId="77777777" w:rsidR="009F0363" w:rsidRPr="003521C2" w:rsidRDefault="009F0363" w:rsidP="00A602E9">
            <w:pPr>
              <w:pStyle w:val="rowtabella0"/>
              <w:rPr>
                <w:color w:val="002060"/>
              </w:rPr>
            </w:pPr>
            <w:r w:rsidRPr="003521C2">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02E4B" w14:textId="77777777" w:rsidR="009F0363" w:rsidRPr="003521C2" w:rsidRDefault="009F0363" w:rsidP="00A602E9">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CEB5C"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DE26C"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3ECFA" w14:textId="77777777" w:rsidR="009F0363" w:rsidRPr="003521C2" w:rsidRDefault="009F0363" w:rsidP="00A602E9">
            <w:pPr>
              <w:pStyle w:val="rowtabella0"/>
              <w:jc w:val="center"/>
              <w:rPr>
                <w:color w:val="002060"/>
              </w:rPr>
            </w:pPr>
            <w:r w:rsidRPr="003521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6FEF3" w14:textId="77777777" w:rsidR="009F0363" w:rsidRPr="003521C2" w:rsidRDefault="009F0363" w:rsidP="00A602E9">
            <w:pPr>
              <w:pStyle w:val="rowtabella0"/>
              <w:jc w:val="center"/>
              <w:rPr>
                <w:color w:val="002060"/>
              </w:rPr>
            </w:pPr>
            <w:r w:rsidRPr="003521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F78BB" w14:textId="77777777" w:rsidR="009F0363" w:rsidRPr="003521C2" w:rsidRDefault="009F0363" w:rsidP="00A602E9">
            <w:pPr>
              <w:pStyle w:val="rowtabella0"/>
              <w:jc w:val="center"/>
              <w:rPr>
                <w:color w:val="002060"/>
              </w:rPr>
            </w:pPr>
            <w:r w:rsidRPr="003521C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79092" w14:textId="77777777" w:rsidR="009F0363" w:rsidRPr="003521C2" w:rsidRDefault="009F0363" w:rsidP="00A602E9">
            <w:pPr>
              <w:pStyle w:val="rowtabella0"/>
              <w:jc w:val="center"/>
              <w:rPr>
                <w:color w:val="002060"/>
              </w:rPr>
            </w:pPr>
            <w:r w:rsidRPr="003521C2">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22DF3" w14:textId="77777777" w:rsidR="009F0363" w:rsidRPr="003521C2" w:rsidRDefault="009F0363" w:rsidP="00A602E9">
            <w:pPr>
              <w:pStyle w:val="rowtabella0"/>
              <w:jc w:val="center"/>
              <w:rPr>
                <w:color w:val="002060"/>
              </w:rPr>
            </w:pPr>
            <w:r w:rsidRPr="003521C2">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96EE3" w14:textId="77777777" w:rsidR="009F0363" w:rsidRPr="003521C2" w:rsidRDefault="009F0363" w:rsidP="00A602E9">
            <w:pPr>
              <w:pStyle w:val="rowtabella0"/>
              <w:jc w:val="center"/>
              <w:rPr>
                <w:color w:val="002060"/>
              </w:rPr>
            </w:pPr>
            <w:r w:rsidRPr="003521C2">
              <w:rPr>
                <w:color w:val="002060"/>
              </w:rPr>
              <w:t>0</w:t>
            </w:r>
          </w:p>
        </w:tc>
      </w:tr>
      <w:tr w:rsidR="009F0363" w:rsidRPr="003521C2" w14:paraId="5D125E72" w14:textId="77777777" w:rsidTr="00A602E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0CD8E4" w14:textId="77777777" w:rsidR="009F0363" w:rsidRPr="003521C2" w:rsidRDefault="009F0363" w:rsidP="00A602E9">
            <w:pPr>
              <w:pStyle w:val="rowtabella0"/>
              <w:rPr>
                <w:color w:val="002060"/>
              </w:rPr>
            </w:pPr>
            <w:r w:rsidRPr="003521C2">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97013"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D9385"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130A7"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4609E" w14:textId="77777777" w:rsidR="009F0363" w:rsidRPr="003521C2" w:rsidRDefault="009F0363" w:rsidP="00A602E9">
            <w:pPr>
              <w:pStyle w:val="rowtabella0"/>
              <w:jc w:val="center"/>
              <w:rPr>
                <w:color w:val="002060"/>
              </w:rPr>
            </w:pPr>
            <w:r w:rsidRPr="003521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B6117" w14:textId="77777777" w:rsidR="009F0363" w:rsidRPr="003521C2" w:rsidRDefault="009F0363" w:rsidP="00A602E9">
            <w:pPr>
              <w:pStyle w:val="rowtabella0"/>
              <w:jc w:val="center"/>
              <w:rPr>
                <w:color w:val="002060"/>
              </w:rPr>
            </w:pPr>
            <w:r w:rsidRPr="003521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8AB71" w14:textId="77777777" w:rsidR="009F0363" w:rsidRPr="003521C2" w:rsidRDefault="009F0363" w:rsidP="00A602E9">
            <w:pPr>
              <w:pStyle w:val="rowtabella0"/>
              <w:jc w:val="center"/>
              <w:rPr>
                <w:color w:val="002060"/>
              </w:rPr>
            </w:pPr>
            <w:r w:rsidRPr="003521C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5B9BB" w14:textId="77777777" w:rsidR="009F0363" w:rsidRPr="003521C2" w:rsidRDefault="009F0363" w:rsidP="00A602E9">
            <w:pPr>
              <w:pStyle w:val="rowtabella0"/>
              <w:jc w:val="center"/>
              <w:rPr>
                <w:color w:val="002060"/>
              </w:rPr>
            </w:pPr>
            <w:r w:rsidRPr="003521C2">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3372B" w14:textId="77777777" w:rsidR="009F0363" w:rsidRPr="003521C2" w:rsidRDefault="009F0363" w:rsidP="00A602E9">
            <w:pPr>
              <w:pStyle w:val="rowtabella0"/>
              <w:jc w:val="center"/>
              <w:rPr>
                <w:color w:val="002060"/>
              </w:rPr>
            </w:pPr>
            <w:r w:rsidRPr="003521C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83D3E" w14:textId="77777777" w:rsidR="009F0363" w:rsidRPr="003521C2" w:rsidRDefault="009F0363" w:rsidP="00A602E9">
            <w:pPr>
              <w:pStyle w:val="rowtabella0"/>
              <w:jc w:val="center"/>
              <w:rPr>
                <w:color w:val="002060"/>
              </w:rPr>
            </w:pPr>
            <w:r w:rsidRPr="003521C2">
              <w:rPr>
                <w:color w:val="002060"/>
              </w:rPr>
              <w:t>0</w:t>
            </w:r>
          </w:p>
        </w:tc>
      </w:tr>
    </w:tbl>
    <w:p w14:paraId="24BE1CF9" w14:textId="77777777" w:rsidR="009F0363" w:rsidRPr="003521C2" w:rsidRDefault="009F0363" w:rsidP="009F0363">
      <w:pPr>
        <w:pStyle w:val="breakline"/>
        <w:rPr>
          <w:rFonts w:ascii="Arial" w:eastAsiaTheme="minorEastAsia" w:hAnsi="Arial" w:cs="Arial"/>
          <w:color w:val="002060"/>
        </w:rPr>
      </w:pPr>
    </w:p>
    <w:p w14:paraId="2C6A42F7" w14:textId="77777777" w:rsidR="009F0363" w:rsidRPr="003521C2" w:rsidRDefault="009F0363" w:rsidP="009F0363">
      <w:pPr>
        <w:pStyle w:val="breakline"/>
        <w:rPr>
          <w:rFonts w:ascii="Arial" w:hAnsi="Arial" w:cs="Arial"/>
          <w:color w:val="002060"/>
        </w:rPr>
      </w:pPr>
    </w:p>
    <w:p w14:paraId="0397D4A7" w14:textId="77777777" w:rsidR="009F0363" w:rsidRPr="003521C2" w:rsidRDefault="009F0363" w:rsidP="009F0363">
      <w:pPr>
        <w:pStyle w:val="sottotitolocampionato10"/>
        <w:rPr>
          <w:color w:val="002060"/>
        </w:rPr>
      </w:pPr>
      <w:r w:rsidRPr="003521C2">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F0363" w:rsidRPr="003521C2" w14:paraId="24E1561C" w14:textId="77777777" w:rsidTr="00A602E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5B2C0" w14:textId="77777777" w:rsidR="009F0363" w:rsidRPr="003521C2" w:rsidRDefault="009F0363" w:rsidP="00A602E9">
            <w:pPr>
              <w:pStyle w:val="headertabella0"/>
              <w:rPr>
                <w:color w:val="002060"/>
              </w:rPr>
            </w:pPr>
            <w:r w:rsidRPr="003521C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776C6" w14:textId="77777777" w:rsidR="009F0363" w:rsidRPr="003521C2" w:rsidRDefault="009F0363" w:rsidP="00A602E9">
            <w:pPr>
              <w:pStyle w:val="headertabella0"/>
              <w:rPr>
                <w:color w:val="002060"/>
              </w:rPr>
            </w:pPr>
            <w:r w:rsidRPr="003521C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449B2" w14:textId="77777777" w:rsidR="009F0363" w:rsidRPr="003521C2" w:rsidRDefault="009F0363" w:rsidP="00A602E9">
            <w:pPr>
              <w:pStyle w:val="headertabella0"/>
              <w:rPr>
                <w:color w:val="002060"/>
              </w:rPr>
            </w:pPr>
            <w:r w:rsidRPr="003521C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BFB3F" w14:textId="77777777" w:rsidR="009F0363" w:rsidRPr="003521C2" w:rsidRDefault="009F0363" w:rsidP="00A602E9">
            <w:pPr>
              <w:pStyle w:val="headertabella0"/>
              <w:rPr>
                <w:color w:val="002060"/>
              </w:rPr>
            </w:pPr>
            <w:r w:rsidRPr="003521C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2619A" w14:textId="77777777" w:rsidR="009F0363" w:rsidRPr="003521C2" w:rsidRDefault="009F0363" w:rsidP="00A602E9">
            <w:pPr>
              <w:pStyle w:val="headertabella0"/>
              <w:rPr>
                <w:color w:val="002060"/>
              </w:rPr>
            </w:pPr>
            <w:r w:rsidRPr="003521C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70FE4" w14:textId="77777777" w:rsidR="009F0363" w:rsidRPr="003521C2" w:rsidRDefault="009F0363" w:rsidP="00A602E9">
            <w:pPr>
              <w:pStyle w:val="headertabella0"/>
              <w:rPr>
                <w:color w:val="002060"/>
              </w:rPr>
            </w:pPr>
            <w:r w:rsidRPr="003521C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9411E" w14:textId="77777777" w:rsidR="009F0363" w:rsidRPr="003521C2" w:rsidRDefault="009F0363" w:rsidP="00A602E9">
            <w:pPr>
              <w:pStyle w:val="headertabella0"/>
              <w:rPr>
                <w:color w:val="002060"/>
              </w:rPr>
            </w:pPr>
            <w:r w:rsidRPr="003521C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40AF2" w14:textId="77777777" w:rsidR="009F0363" w:rsidRPr="003521C2" w:rsidRDefault="009F0363" w:rsidP="00A602E9">
            <w:pPr>
              <w:pStyle w:val="headertabella0"/>
              <w:rPr>
                <w:color w:val="002060"/>
              </w:rPr>
            </w:pPr>
            <w:r w:rsidRPr="003521C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4B7BD" w14:textId="77777777" w:rsidR="009F0363" w:rsidRPr="003521C2" w:rsidRDefault="009F0363" w:rsidP="00A602E9">
            <w:pPr>
              <w:pStyle w:val="headertabella0"/>
              <w:rPr>
                <w:color w:val="002060"/>
              </w:rPr>
            </w:pPr>
            <w:r w:rsidRPr="003521C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98E9F" w14:textId="77777777" w:rsidR="009F0363" w:rsidRPr="003521C2" w:rsidRDefault="009F0363" w:rsidP="00A602E9">
            <w:pPr>
              <w:pStyle w:val="headertabella0"/>
              <w:rPr>
                <w:color w:val="002060"/>
              </w:rPr>
            </w:pPr>
            <w:r w:rsidRPr="003521C2">
              <w:rPr>
                <w:color w:val="002060"/>
              </w:rPr>
              <w:t>PE</w:t>
            </w:r>
          </w:p>
        </w:tc>
      </w:tr>
      <w:tr w:rsidR="009F0363" w:rsidRPr="003521C2" w14:paraId="49AC4C51" w14:textId="77777777" w:rsidTr="00A602E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B13CD2" w14:textId="77777777" w:rsidR="009F0363" w:rsidRPr="003521C2" w:rsidRDefault="009F0363" w:rsidP="00A602E9">
            <w:pPr>
              <w:pStyle w:val="rowtabella0"/>
              <w:rPr>
                <w:color w:val="002060"/>
              </w:rPr>
            </w:pPr>
            <w:r w:rsidRPr="003521C2">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73D85" w14:textId="77777777" w:rsidR="009F0363" w:rsidRPr="003521C2" w:rsidRDefault="009F0363" w:rsidP="00A602E9">
            <w:pPr>
              <w:pStyle w:val="rowtabella0"/>
              <w:jc w:val="center"/>
              <w:rPr>
                <w:color w:val="002060"/>
              </w:rPr>
            </w:pPr>
            <w:r w:rsidRPr="003521C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013A0"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DA1C9" w14:textId="77777777" w:rsidR="009F0363" w:rsidRPr="003521C2" w:rsidRDefault="009F0363" w:rsidP="00A602E9">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492DB"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2B8B1"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45609" w14:textId="77777777" w:rsidR="009F0363" w:rsidRPr="003521C2" w:rsidRDefault="009F0363" w:rsidP="00A602E9">
            <w:pPr>
              <w:pStyle w:val="rowtabella0"/>
              <w:jc w:val="center"/>
              <w:rPr>
                <w:color w:val="002060"/>
              </w:rPr>
            </w:pPr>
            <w:r w:rsidRPr="003521C2">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57B26" w14:textId="77777777" w:rsidR="009F0363" w:rsidRPr="003521C2" w:rsidRDefault="009F0363" w:rsidP="00A602E9">
            <w:pPr>
              <w:pStyle w:val="rowtabella0"/>
              <w:jc w:val="center"/>
              <w:rPr>
                <w:color w:val="002060"/>
              </w:rPr>
            </w:pPr>
            <w:r w:rsidRPr="003521C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23F83" w14:textId="77777777" w:rsidR="009F0363" w:rsidRPr="003521C2" w:rsidRDefault="009F0363" w:rsidP="00A602E9">
            <w:pPr>
              <w:pStyle w:val="rowtabella0"/>
              <w:jc w:val="center"/>
              <w:rPr>
                <w:color w:val="002060"/>
              </w:rPr>
            </w:pPr>
            <w:r w:rsidRPr="003521C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B7535" w14:textId="77777777" w:rsidR="009F0363" w:rsidRPr="003521C2" w:rsidRDefault="009F0363" w:rsidP="00A602E9">
            <w:pPr>
              <w:pStyle w:val="rowtabella0"/>
              <w:jc w:val="center"/>
              <w:rPr>
                <w:color w:val="002060"/>
              </w:rPr>
            </w:pPr>
            <w:r w:rsidRPr="003521C2">
              <w:rPr>
                <w:color w:val="002060"/>
              </w:rPr>
              <w:t>0</w:t>
            </w:r>
          </w:p>
        </w:tc>
      </w:tr>
      <w:tr w:rsidR="009F0363" w:rsidRPr="003521C2" w14:paraId="156B0183"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F8A600" w14:textId="77777777" w:rsidR="009F0363" w:rsidRPr="003521C2" w:rsidRDefault="009F0363" w:rsidP="00A602E9">
            <w:pPr>
              <w:pStyle w:val="rowtabella0"/>
              <w:rPr>
                <w:color w:val="002060"/>
              </w:rPr>
            </w:pPr>
            <w:r w:rsidRPr="003521C2">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54163" w14:textId="77777777" w:rsidR="009F0363" w:rsidRPr="003521C2" w:rsidRDefault="009F0363" w:rsidP="00A602E9">
            <w:pPr>
              <w:pStyle w:val="rowtabella0"/>
              <w:jc w:val="center"/>
              <w:rPr>
                <w:color w:val="002060"/>
              </w:rPr>
            </w:pPr>
            <w:r w:rsidRPr="003521C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A68AD"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E9C78" w14:textId="77777777" w:rsidR="009F0363" w:rsidRPr="003521C2" w:rsidRDefault="009F0363" w:rsidP="00A602E9">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5AFD0"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6A117"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EEA16" w14:textId="77777777" w:rsidR="009F0363" w:rsidRPr="003521C2" w:rsidRDefault="009F0363" w:rsidP="00A602E9">
            <w:pPr>
              <w:pStyle w:val="rowtabella0"/>
              <w:jc w:val="center"/>
              <w:rPr>
                <w:color w:val="002060"/>
              </w:rPr>
            </w:pPr>
            <w:r w:rsidRPr="003521C2">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73C10" w14:textId="77777777" w:rsidR="009F0363" w:rsidRPr="003521C2" w:rsidRDefault="009F0363" w:rsidP="00A602E9">
            <w:pPr>
              <w:pStyle w:val="rowtabella0"/>
              <w:jc w:val="center"/>
              <w:rPr>
                <w:color w:val="002060"/>
              </w:rPr>
            </w:pPr>
            <w:r w:rsidRPr="003521C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80522" w14:textId="77777777" w:rsidR="009F0363" w:rsidRPr="003521C2" w:rsidRDefault="009F0363" w:rsidP="00A602E9">
            <w:pPr>
              <w:pStyle w:val="rowtabella0"/>
              <w:jc w:val="center"/>
              <w:rPr>
                <w:color w:val="002060"/>
              </w:rPr>
            </w:pPr>
            <w:r w:rsidRPr="003521C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9C297" w14:textId="77777777" w:rsidR="009F0363" w:rsidRPr="003521C2" w:rsidRDefault="009F0363" w:rsidP="00A602E9">
            <w:pPr>
              <w:pStyle w:val="rowtabella0"/>
              <w:jc w:val="center"/>
              <w:rPr>
                <w:color w:val="002060"/>
              </w:rPr>
            </w:pPr>
            <w:r w:rsidRPr="003521C2">
              <w:rPr>
                <w:color w:val="002060"/>
              </w:rPr>
              <w:t>0</w:t>
            </w:r>
          </w:p>
        </w:tc>
      </w:tr>
      <w:tr w:rsidR="009F0363" w:rsidRPr="003521C2" w14:paraId="3EF90A7E"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25AC5F" w14:textId="77777777" w:rsidR="009F0363" w:rsidRPr="003521C2" w:rsidRDefault="009F0363" w:rsidP="00A602E9">
            <w:pPr>
              <w:pStyle w:val="rowtabella0"/>
              <w:rPr>
                <w:color w:val="002060"/>
              </w:rPr>
            </w:pPr>
            <w:r w:rsidRPr="003521C2">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291AD" w14:textId="77777777" w:rsidR="009F0363" w:rsidRPr="003521C2" w:rsidRDefault="009F0363" w:rsidP="00A602E9">
            <w:pPr>
              <w:pStyle w:val="rowtabella0"/>
              <w:jc w:val="center"/>
              <w:rPr>
                <w:color w:val="002060"/>
              </w:rPr>
            </w:pPr>
            <w:r w:rsidRPr="003521C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B7987"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22E86" w14:textId="77777777" w:rsidR="009F0363" w:rsidRPr="003521C2" w:rsidRDefault="009F0363" w:rsidP="00A602E9">
            <w:pPr>
              <w:pStyle w:val="rowtabella0"/>
              <w:jc w:val="center"/>
              <w:rPr>
                <w:color w:val="002060"/>
              </w:rPr>
            </w:pPr>
            <w:r w:rsidRPr="003521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F9589"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86DDA"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B302C" w14:textId="77777777" w:rsidR="009F0363" w:rsidRPr="003521C2" w:rsidRDefault="009F0363" w:rsidP="00A602E9">
            <w:pPr>
              <w:pStyle w:val="rowtabella0"/>
              <w:jc w:val="center"/>
              <w:rPr>
                <w:color w:val="002060"/>
              </w:rPr>
            </w:pPr>
            <w:r w:rsidRPr="003521C2">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3B1A6" w14:textId="77777777" w:rsidR="009F0363" w:rsidRPr="003521C2" w:rsidRDefault="009F0363" w:rsidP="00A602E9">
            <w:pPr>
              <w:pStyle w:val="rowtabella0"/>
              <w:jc w:val="center"/>
              <w:rPr>
                <w:color w:val="002060"/>
              </w:rPr>
            </w:pPr>
            <w:r w:rsidRPr="003521C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2E07A"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AAAD9" w14:textId="77777777" w:rsidR="009F0363" w:rsidRPr="003521C2" w:rsidRDefault="009F0363" w:rsidP="00A602E9">
            <w:pPr>
              <w:pStyle w:val="rowtabella0"/>
              <w:jc w:val="center"/>
              <w:rPr>
                <w:color w:val="002060"/>
              </w:rPr>
            </w:pPr>
            <w:r w:rsidRPr="003521C2">
              <w:rPr>
                <w:color w:val="002060"/>
              </w:rPr>
              <w:t>0</w:t>
            </w:r>
          </w:p>
        </w:tc>
      </w:tr>
      <w:tr w:rsidR="009F0363" w:rsidRPr="003521C2" w14:paraId="47B31D05"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145E6F" w14:textId="77777777" w:rsidR="009F0363" w:rsidRPr="003521C2" w:rsidRDefault="009F0363" w:rsidP="00A602E9">
            <w:pPr>
              <w:pStyle w:val="rowtabella0"/>
              <w:rPr>
                <w:color w:val="002060"/>
              </w:rPr>
            </w:pPr>
            <w:r w:rsidRPr="003521C2">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7C048" w14:textId="77777777" w:rsidR="009F0363" w:rsidRPr="003521C2" w:rsidRDefault="009F0363" w:rsidP="00A602E9">
            <w:pPr>
              <w:pStyle w:val="rowtabella0"/>
              <w:jc w:val="center"/>
              <w:rPr>
                <w:color w:val="002060"/>
              </w:rPr>
            </w:pPr>
            <w:r w:rsidRPr="003521C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88304"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709D8"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171B2"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3856A"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225DA" w14:textId="77777777" w:rsidR="009F0363" w:rsidRPr="003521C2" w:rsidRDefault="009F0363" w:rsidP="00A602E9">
            <w:pPr>
              <w:pStyle w:val="rowtabella0"/>
              <w:jc w:val="center"/>
              <w:rPr>
                <w:color w:val="002060"/>
              </w:rPr>
            </w:pPr>
            <w:r w:rsidRPr="003521C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2D6B8" w14:textId="77777777" w:rsidR="009F0363" w:rsidRPr="003521C2" w:rsidRDefault="009F0363" w:rsidP="00A602E9">
            <w:pPr>
              <w:pStyle w:val="rowtabella0"/>
              <w:jc w:val="center"/>
              <w:rPr>
                <w:color w:val="002060"/>
              </w:rPr>
            </w:pPr>
            <w:r w:rsidRPr="003521C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3FF00" w14:textId="77777777" w:rsidR="009F0363" w:rsidRPr="003521C2" w:rsidRDefault="009F0363" w:rsidP="00A602E9">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A78A4" w14:textId="77777777" w:rsidR="009F0363" w:rsidRPr="003521C2" w:rsidRDefault="009F0363" w:rsidP="00A602E9">
            <w:pPr>
              <w:pStyle w:val="rowtabella0"/>
              <w:jc w:val="center"/>
              <w:rPr>
                <w:color w:val="002060"/>
              </w:rPr>
            </w:pPr>
            <w:r w:rsidRPr="003521C2">
              <w:rPr>
                <w:color w:val="002060"/>
              </w:rPr>
              <w:t>0</w:t>
            </w:r>
          </w:p>
        </w:tc>
      </w:tr>
      <w:tr w:rsidR="009F0363" w:rsidRPr="003521C2" w14:paraId="6EDC3DB6"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6D22F5" w14:textId="77777777" w:rsidR="009F0363" w:rsidRPr="003521C2" w:rsidRDefault="009F0363" w:rsidP="00A602E9">
            <w:pPr>
              <w:pStyle w:val="rowtabella0"/>
              <w:rPr>
                <w:color w:val="002060"/>
              </w:rPr>
            </w:pPr>
            <w:r w:rsidRPr="003521C2">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2D830" w14:textId="77777777" w:rsidR="009F0363" w:rsidRPr="003521C2" w:rsidRDefault="009F0363" w:rsidP="00A602E9">
            <w:pPr>
              <w:pStyle w:val="rowtabella0"/>
              <w:jc w:val="center"/>
              <w:rPr>
                <w:color w:val="002060"/>
              </w:rPr>
            </w:pPr>
            <w:r w:rsidRPr="003521C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C7257"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B69B1"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28F55"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1762A" w14:textId="77777777" w:rsidR="009F0363" w:rsidRPr="003521C2" w:rsidRDefault="009F0363" w:rsidP="00A602E9">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EEB46" w14:textId="77777777" w:rsidR="009F0363" w:rsidRPr="003521C2" w:rsidRDefault="009F0363" w:rsidP="00A602E9">
            <w:pPr>
              <w:pStyle w:val="rowtabella0"/>
              <w:jc w:val="center"/>
              <w:rPr>
                <w:color w:val="002060"/>
              </w:rPr>
            </w:pPr>
            <w:r w:rsidRPr="003521C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490E0" w14:textId="77777777" w:rsidR="009F0363" w:rsidRPr="003521C2" w:rsidRDefault="009F0363" w:rsidP="00A602E9">
            <w:pPr>
              <w:pStyle w:val="rowtabella0"/>
              <w:jc w:val="center"/>
              <w:rPr>
                <w:color w:val="002060"/>
              </w:rPr>
            </w:pPr>
            <w:r w:rsidRPr="003521C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6E745" w14:textId="77777777" w:rsidR="009F0363" w:rsidRPr="003521C2" w:rsidRDefault="009F0363" w:rsidP="00A602E9">
            <w:pPr>
              <w:pStyle w:val="rowtabella0"/>
              <w:jc w:val="center"/>
              <w:rPr>
                <w:color w:val="002060"/>
              </w:rPr>
            </w:pPr>
            <w:r w:rsidRPr="003521C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332AE" w14:textId="77777777" w:rsidR="009F0363" w:rsidRPr="003521C2" w:rsidRDefault="009F0363" w:rsidP="00A602E9">
            <w:pPr>
              <w:pStyle w:val="rowtabella0"/>
              <w:jc w:val="center"/>
              <w:rPr>
                <w:color w:val="002060"/>
              </w:rPr>
            </w:pPr>
            <w:r w:rsidRPr="003521C2">
              <w:rPr>
                <w:color w:val="002060"/>
              </w:rPr>
              <w:t>0</w:t>
            </w:r>
          </w:p>
        </w:tc>
      </w:tr>
      <w:tr w:rsidR="009F0363" w:rsidRPr="003521C2" w14:paraId="48415C6C"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385CBE" w14:textId="77777777" w:rsidR="009F0363" w:rsidRPr="003521C2" w:rsidRDefault="009F0363" w:rsidP="00A602E9">
            <w:pPr>
              <w:pStyle w:val="rowtabella0"/>
              <w:rPr>
                <w:color w:val="002060"/>
              </w:rPr>
            </w:pPr>
            <w:r w:rsidRPr="003521C2">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A8E9D" w14:textId="77777777" w:rsidR="009F0363" w:rsidRPr="003521C2" w:rsidRDefault="009F0363" w:rsidP="00A602E9">
            <w:pPr>
              <w:pStyle w:val="rowtabella0"/>
              <w:jc w:val="center"/>
              <w:rPr>
                <w:color w:val="002060"/>
              </w:rPr>
            </w:pPr>
            <w:r w:rsidRPr="003521C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DC93F"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E2FCF"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CDB57"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7427E"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EA3DC" w14:textId="77777777" w:rsidR="009F0363" w:rsidRPr="003521C2" w:rsidRDefault="009F0363" w:rsidP="00A602E9">
            <w:pPr>
              <w:pStyle w:val="rowtabella0"/>
              <w:jc w:val="center"/>
              <w:rPr>
                <w:color w:val="002060"/>
              </w:rPr>
            </w:pPr>
            <w:r w:rsidRPr="003521C2">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0D85B" w14:textId="77777777" w:rsidR="009F0363" w:rsidRPr="003521C2" w:rsidRDefault="009F0363" w:rsidP="00A602E9">
            <w:pPr>
              <w:pStyle w:val="rowtabella0"/>
              <w:jc w:val="center"/>
              <w:rPr>
                <w:color w:val="002060"/>
              </w:rPr>
            </w:pPr>
            <w:r w:rsidRPr="003521C2">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9060E" w14:textId="77777777" w:rsidR="009F0363" w:rsidRPr="003521C2" w:rsidRDefault="009F0363" w:rsidP="00A602E9">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A2F9C" w14:textId="77777777" w:rsidR="009F0363" w:rsidRPr="003521C2" w:rsidRDefault="009F0363" w:rsidP="00A602E9">
            <w:pPr>
              <w:pStyle w:val="rowtabella0"/>
              <w:jc w:val="center"/>
              <w:rPr>
                <w:color w:val="002060"/>
              </w:rPr>
            </w:pPr>
            <w:r w:rsidRPr="003521C2">
              <w:rPr>
                <w:color w:val="002060"/>
              </w:rPr>
              <w:t>0</w:t>
            </w:r>
          </w:p>
        </w:tc>
      </w:tr>
      <w:tr w:rsidR="009F0363" w:rsidRPr="003521C2" w14:paraId="345ABAF4"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8372AE" w14:textId="77777777" w:rsidR="009F0363" w:rsidRPr="003521C2" w:rsidRDefault="009F0363" w:rsidP="00A602E9">
            <w:pPr>
              <w:pStyle w:val="rowtabella0"/>
              <w:rPr>
                <w:color w:val="002060"/>
              </w:rPr>
            </w:pPr>
            <w:r w:rsidRPr="003521C2">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32FB6" w14:textId="77777777" w:rsidR="009F0363" w:rsidRPr="003521C2" w:rsidRDefault="009F0363" w:rsidP="00A602E9">
            <w:pPr>
              <w:pStyle w:val="rowtabella0"/>
              <w:jc w:val="center"/>
              <w:rPr>
                <w:color w:val="002060"/>
              </w:rPr>
            </w:pPr>
            <w:r w:rsidRPr="003521C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A434B"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4567B"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69C66"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AEE97"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FE24E" w14:textId="77777777" w:rsidR="009F0363" w:rsidRPr="003521C2" w:rsidRDefault="009F0363" w:rsidP="00A602E9">
            <w:pPr>
              <w:pStyle w:val="rowtabella0"/>
              <w:jc w:val="center"/>
              <w:rPr>
                <w:color w:val="002060"/>
              </w:rPr>
            </w:pPr>
            <w:r w:rsidRPr="003521C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9C72A" w14:textId="77777777" w:rsidR="009F0363" w:rsidRPr="003521C2" w:rsidRDefault="009F0363" w:rsidP="00A602E9">
            <w:pPr>
              <w:pStyle w:val="rowtabella0"/>
              <w:jc w:val="center"/>
              <w:rPr>
                <w:color w:val="002060"/>
              </w:rPr>
            </w:pPr>
            <w:r w:rsidRPr="003521C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A87C6"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797E2" w14:textId="77777777" w:rsidR="009F0363" w:rsidRPr="003521C2" w:rsidRDefault="009F0363" w:rsidP="00A602E9">
            <w:pPr>
              <w:pStyle w:val="rowtabella0"/>
              <w:jc w:val="center"/>
              <w:rPr>
                <w:color w:val="002060"/>
              </w:rPr>
            </w:pPr>
            <w:r w:rsidRPr="003521C2">
              <w:rPr>
                <w:color w:val="002060"/>
              </w:rPr>
              <w:t>0</w:t>
            </w:r>
          </w:p>
        </w:tc>
      </w:tr>
      <w:tr w:rsidR="009F0363" w:rsidRPr="003521C2" w14:paraId="2F3D5B9D"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C2F43E" w14:textId="77777777" w:rsidR="009F0363" w:rsidRPr="003521C2" w:rsidRDefault="009F0363" w:rsidP="00A602E9">
            <w:pPr>
              <w:pStyle w:val="rowtabella0"/>
              <w:rPr>
                <w:color w:val="002060"/>
              </w:rPr>
            </w:pPr>
            <w:r w:rsidRPr="003521C2">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09A95" w14:textId="77777777" w:rsidR="009F0363" w:rsidRPr="003521C2" w:rsidRDefault="009F0363" w:rsidP="00A602E9">
            <w:pPr>
              <w:pStyle w:val="rowtabella0"/>
              <w:jc w:val="center"/>
              <w:rPr>
                <w:color w:val="002060"/>
              </w:rPr>
            </w:pPr>
            <w:r w:rsidRPr="003521C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71879"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2CBB3" w14:textId="77777777" w:rsidR="009F0363" w:rsidRPr="003521C2" w:rsidRDefault="009F0363" w:rsidP="00A602E9">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D6186"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3472B"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E0F45" w14:textId="77777777" w:rsidR="009F0363" w:rsidRPr="003521C2" w:rsidRDefault="009F0363" w:rsidP="00A602E9">
            <w:pPr>
              <w:pStyle w:val="rowtabella0"/>
              <w:jc w:val="center"/>
              <w:rPr>
                <w:color w:val="002060"/>
              </w:rPr>
            </w:pPr>
            <w:r w:rsidRPr="003521C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C8AF5" w14:textId="77777777" w:rsidR="009F0363" w:rsidRPr="003521C2" w:rsidRDefault="009F0363" w:rsidP="00A602E9">
            <w:pPr>
              <w:pStyle w:val="rowtabella0"/>
              <w:jc w:val="center"/>
              <w:rPr>
                <w:color w:val="002060"/>
              </w:rPr>
            </w:pPr>
            <w:r w:rsidRPr="003521C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B9805"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3C871" w14:textId="77777777" w:rsidR="009F0363" w:rsidRPr="003521C2" w:rsidRDefault="009F0363" w:rsidP="00A602E9">
            <w:pPr>
              <w:pStyle w:val="rowtabella0"/>
              <w:jc w:val="center"/>
              <w:rPr>
                <w:color w:val="002060"/>
              </w:rPr>
            </w:pPr>
            <w:r w:rsidRPr="003521C2">
              <w:rPr>
                <w:color w:val="002060"/>
              </w:rPr>
              <w:t>0</w:t>
            </w:r>
          </w:p>
        </w:tc>
      </w:tr>
      <w:tr w:rsidR="009F0363" w:rsidRPr="003521C2" w14:paraId="73CEC06A"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F0513A" w14:textId="77777777" w:rsidR="009F0363" w:rsidRPr="003521C2" w:rsidRDefault="009F0363" w:rsidP="00A602E9">
            <w:pPr>
              <w:pStyle w:val="rowtabella0"/>
              <w:rPr>
                <w:color w:val="002060"/>
              </w:rPr>
            </w:pPr>
            <w:r w:rsidRPr="003521C2">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90AF1" w14:textId="77777777" w:rsidR="009F0363" w:rsidRPr="003521C2" w:rsidRDefault="009F0363" w:rsidP="00A602E9">
            <w:pPr>
              <w:pStyle w:val="rowtabella0"/>
              <w:jc w:val="center"/>
              <w:rPr>
                <w:color w:val="002060"/>
              </w:rPr>
            </w:pPr>
            <w:r w:rsidRPr="003521C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59677"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A480A" w14:textId="77777777" w:rsidR="009F0363" w:rsidRPr="003521C2" w:rsidRDefault="009F0363" w:rsidP="00A602E9">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AAEA8"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B22CB"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2B5B0" w14:textId="77777777" w:rsidR="009F0363" w:rsidRPr="003521C2" w:rsidRDefault="009F0363" w:rsidP="00A602E9">
            <w:pPr>
              <w:pStyle w:val="rowtabella0"/>
              <w:jc w:val="center"/>
              <w:rPr>
                <w:color w:val="002060"/>
              </w:rPr>
            </w:pPr>
            <w:r w:rsidRPr="003521C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1092A" w14:textId="77777777" w:rsidR="009F0363" w:rsidRPr="003521C2" w:rsidRDefault="009F0363" w:rsidP="00A602E9">
            <w:pPr>
              <w:pStyle w:val="rowtabella0"/>
              <w:jc w:val="center"/>
              <w:rPr>
                <w:color w:val="002060"/>
              </w:rPr>
            </w:pPr>
            <w:r w:rsidRPr="003521C2">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95D22" w14:textId="77777777" w:rsidR="009F0363" w:rsidRPr="003521C2" w:rsidRDefault="009F0363" w:rsidP="00A602E9">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6C920" w14:textId="77777777" w:rsidR="009F0363" w:rsidRPr="003521C2" w:rsidRDefault="009F0363" w:rsidP="00A602E9">
            <w:pPr>
              <w:pStyle w:val="rowtabella0"/>
              <w:jc w:val="center"/>
              <w:rPr>
                <w:color w:val="002060"/>
              </w:rPr>
            </w:pPr>
            <w:r w:rsidRPr="003521C2">
              <w:rPr>
                <w:color w:val="002060"/>
              </w:rPr>
              <w:t>0</w:t>
            </w:r>
          </w:p>
        </w:tc>
      </w:tr>
      <w:tr w:rsidR="009F0363" w:rsidRPr="003521C2" w14:paraId="0689FA10"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B8A302" w14:textId="77777777" w:rsidR="009F0363" w:rsidRPr="003521C2" w:rsidRDefault="009F0363" w:rsidP="00A602E9">
            <w:pPr>
              <w:pStyle w:val="rowtabella0"/>
              <w:rPr>
                <w:color w:val="002060"/>
                <w:lang w:val="es-ES"/>
              </w:rPr>
            </w:pPr>
            <w:r w:rsidRPr="003521C2">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2715A" w14:textId="77777777" w:rsidR="009F0363" w:rsidRPr="003521C2" w:rsidRDefault="009F0363" w:rsidP="00A602E9">
            <w:pPr>
              <w:pStyle w:val="rowtabella0"/>
              <w:jc w:val="center"/>
              <w:rPr>
                <w:color w:val="002060"/>
              </w:rPr>
            </w:pPr>
            <w:r w:rsidRPr="003521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33334"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043DC"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80CF6"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6227E" w14:textId="77777777" w:rsidR="009F0363" w:rsidRPr="003521C2" w:rsidRDefault="009F0363" w:rsidP="00A602E9">
            <w:pPr>
              <w:pStyle w:val="rowtabella0"/>
              <w:jc w:val="center"/>
              <w:rPr>
                <w:color w:val="002060"/>
              </w:rPr>
            </w:pPr>
            <w:r w:rsidRPr="003521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60F8C" w14:textId="77777777" w:rsidR="009F0363" w:rsidRPr="003521C2" w:rsidRDefault="009F0363" w:rsidP="00A602E9">
            <w:pPr>
              <w:pStyle w:val="rowtabella0"/>
              <w:jc w:val="center"/>
              <w:rPr>
                <w:color w:val="002060"/>
              </w:rPr>
            </w:pPr>
            <w:r w:rsidRPr="003521C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F242F" w14:textId="77777777" w:rsidR="009F0363" w:rsidRPr="003521C2" w:rsidRDefault="009F0363" w:rsidP="00A602E9">
            <w:pPr>
              <w:pStyle w:val="rowtabella0"/>
              <w:jc w:val="center"/>
              <w:rPr>
                <w:color w:val="002060"/>
              </w:rPr>
            </w:pPr>
            <w:r w:rsidRPr="003521C2">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BECFF" w14:textId="77777777" w:rsidR="009F0363" w:rsidRPr="003521C2" w:rsidRDefault="009F0363" w:rsidP="00A602E9">
            <w:pPr>
              <w:pStyle w:val="rowtabella0"/>
              <w:jc w:val="center"/>
              <w:rPr>
                <w:color w:val="002060"/>
              </w:rPr>
            </w:pPr>
            <w:r w:rsidRPr="003521C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FEF3E" w14:textId="77777777" w:rsidR="009F0363" w:rsidRPr="003521C2" w:rsidRDefault="009F0363" w:rsidP="00A602E9">
            <w:pPr>
              <w:pStyle w:val="rowtabella0"/>
              <w:jc w:val="center"/>
              <w:rPr>
                <w:color w:val="002060"/>
              </w:rPr>
            </w:pPr>
            <w:r w:rsidRPr="003521C2">
              <w:rPr>
                <w:color w:val="002060"/>
              </w:rPr>
              <w:t>0</w:t>
            </w:r>
          </w:p>
        </w:tc>
      </w:tr>
      <w:tr w:rsidR="009F0363" w:rsidRPr="003521C2" w14:paraId="4383DFE2"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4AF7CC" w14:textId="77777777" w:rsidR="009F0363" w:rsidRPr="003521C2" w:rsidRDefault="009F0363" w:rsidP="00A602E9">
            <w:pPr>
              <w:pStyle w:val="rowtabella0"/>
              <w:rPr>
                <w:color w:val="002060"/>
              </w:rPr>
            </w:pPr>
            <w:r w:rsidRPr="003521C2">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151F5" w14:textId="77777777" w:rsidR="009F0363" w:rsidRPr="003521C2" w:rsidRDefault="009F0363" w:rsidP="00A602E9">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1FFCA"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ED5C7"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C14A1"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01617" w14:textId="77777777" w:rsidR="009F0363" w:rsidRPr="003521C2" w:rsidRDefault="009F0363" w:rsidP="00A602E9">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C53A3" w14:textId="77777777" w:rsidR="009F0363" w:rsidRPr="003521C2" w:rsidRDefault="009F0363" w:rsidP="00A602E9">
            <w:pPr>
              <w:pStyle w:val="rowtabella0"/>
              <w:jc w:val="center"/>
              <w:rPr>
                <w:color w:val="002060"/>
              </w:rPr>
            </w:pPr>
            <w:r w:rsidRPr="003521C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1618A" w14:textId="77777777" w:rsidR="009F0363" w:rsidRPr="003521C2" w:rsidRDefault="009F0363" w:rsidP="00A602E9">
            <w:pPr>
              <w:pStyle w:val="rowtabella0"/>
              <w:jc w:val="center"/>
              <w:rPr>
                <w:color w:val="002060"/>
              </w:rPr>
            </w:pPr>
            <w:r w:rsidRPr="003521C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7D65B"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73834" w14:textId="77777777" w:rsidR="009F0363" w:rsidRPr="003521C2" w:rsidRDefault="009F0363" w:rsidP="00A602E9">
            <w:pPr>
              <w:pStyle w:val="rowtabella0"/>
              <w:jc w:val="center"/>
              <w:rPr>
                <w:color w:val="002060"/>
              </w:rPr>
            </w:pPr>
            <w:r w:rsidRPr="003521C2">
              <w:rPr>
                <w:color w:val="002060"/>
              </w:rPr>
              <w:t>0</w:t>
            </w:r>
          </w:p>
        </w:tc>
      </w:tr>
      <w:tr w:rsidR="009F0363" w:rsidRPr="003521C2" w14:paraId="6B3CA9B4" w14:textId="77777777" w:rsidTr="00A602E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30B566" w14:textId="77777777" w:rsidR="009F0363" w:rsidRPr="003521C2" w:rsidRDefault="009F0363" w:rsidP="00A602E9">
            <w:pPr>
              <w:pStyle w:val="breakline"/>
              <w:rPr>
                <w:rFonts w:ascii="Arial" w:eastAsiaTheme="minorEastAsia" w:hAnsi="Arial" w:cs="Arial"/>
                <w:color w:val="002060"/>
              </w:rPr>
            </w:pPr>
            <w:r w:rsidRPr="003521C2">
              <w:rPr>
                <w:rFonts w:ascii="Arial" w:hAnsi="Arial" w:cs="Arial"/>
                <w:color w:val="002060"/>
              </w:rPr>
              <w:t>POL. CSI STELLA A.S.D. – seconda squadra Under 21 –</w:t>
            </w:r>
          </w:p>
          <w:p w14:paraId="28ABCACB" w14:textId="77777777" w:rsidR="009F0363" w:rsidRPr="003521C2" w:rsidRDefault="009F0363" w:rsidP="00A602E9">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FA530" w14:textId="77777777" w:rsidR="009F0363" w:rsidRPr="003521C2" w:rsidRDefault="009F0363" w:rsidP="00A602E9">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0FB4D"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5A326"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0AB0B" w14:textId="77777777" w:rsidR="009F0363" w:rsidRPr="003521C2" w:rsidRDefault="009F0363" w:rsidP="00A602E9">
            <w:pPr>
              <w:pStyle w:val="rowtabella0"/>
              <w:jc w:val="center"/>
              <w:rPr>
                <w:color w:val="002060"/>
              </w:rPr>
            </w:pPr>
            <w:r w:rsidRPr="003521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E8E5B" w14:textId="77777777" w:rsidR="009F0363" w:rsidRPr="003521C2" w:rsidRDefault="009F0363" w:rsidP="00A602E9">
            <w:pPr>
              <w:pStyle w:val="rowtabella0"/>
              <w:jc w:val="center"/>
              <w:rPr>
                <w:color w:val="002060"/>
              </w:rPr>
            </w:pPr>
            <w:r w:rsidRPr="003521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7E5DE" w14:textId="77777777" w:rsidR="009F0363" w:rsidRPr="003521C2" w:rsidRDefault="009F0363" w:rsidP="00A602E9">
            <w:pPr>
              <w:pStyle w:val="rowtabella0"/>
              <w:jc w:val="center"/>
              <w:rPr>
                <w:color w:val="002060"/>
              </w:rPr>
            </w:pPr>
            <w:r w:rsidRPr="003521C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A40F4" w14:textId="77777777" w:rsidR="009F0363" w:rsidRPr="003521C2" w:rsidRDefault="009F0363" w:rsidP="00A602E9">
            <w:pPr>
              <w:pStyle w:val="rowtabella0"/>
              <w:jc w:val="center"/>
              <w:rPr>
                <w:color w:val="002060"/>
              </w:rPr>
            </w:pPr>
            <w:r w:rsidRPr="003521C2">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A992C" w14:textId="77777777" w:rsidR="009F0363" w:rsidRPr="003521C2" w:rsidRDefault="009F0363" w:rsidP="00A602E9">
            <w:pPr>
              <w:pStyle w:val="rowtabella0"/>
              <w:jc w:val="center"/>
              <w:rPr>
                <w:color w:val="002060"/>
              </w:rPr>
            </w:pPr>
            <w:r w:rsidRPr="003521C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3003A" w14:textId="77777777" w:rsidR="009F0363" w:rsidRPr="003521C2" w:rsidRDefault="009F0363" w:rsidP="00A602E9">
            <w:pPr>
              <w:pStyle w:val="rowtabella0"/>
              <w:jc w:val="center"/>
              <w:rPr>
                <w:color w:val="002060"/>
              </w:rPr>
            </w:pPr>
            <w:r w:rsidRPr="003521C2">
              <w:rPr>
                <w:color w:val="002060"/>
              </w:rPr>
              <w:t>0</w:t>
            </w:r>
          </w:p>
        </w:tc>
      </w:tr>
    </w:tbl>
    <w:p w14:paraId="1147492B" w14:textId="77777777" w:rsidR="009F0363" w:rsidRDefault="009F0363" w:rsidP="009F0363">
      <w:pPr>
        <w:pStyle w:val="breakline"/>
        <w:rPr>
          <w:color w:val="002060"/>
        </w:rPr>
      </w:pPr>
    </w:p>
    <w:p w14:paraId="76CEA3F3" w14:textId="77777777" w:rsidR="009F0363" w:rsidRPr="003521C2" w:rsidRDefault="009F0363" w:rsidP="009F0363">
      <w:pPr>
        <w:pStyle w:val="titoloprinc0"/>
        <w:rPr>
          <w:color w:val="002060"/>
        </w:rPr>
      </w:pPr>
      <w:r w:rsidRPr="003521C2">
        <w:rPr>
          <w:color w:val="002060"/>
        </w:rPr>
        <w:t>PROGRAMMA GARE</w:t>
      </w:r>
    </w:p>
    <w:p w14:paraId="70749D5B" w14:textId="77777777" w:rsidR="009F0363" w:rsidRDefault="009F0363" w:rsidP="009F0363">
      <w:pPr>
        <w:pStyle w:val="breakline"/>
        <w:rPr>
          <w:rFonts w:eastAsiaTheme="minorEastAsia"/>
          <w:color w:val="002060"/>
        </w:rPr>
      </w:pPr>
    </w:p>
    <w:p w14:paraId="3C6BEC3C" w14:textId="77777777" w:rsidR="00996913" w:rsidRPr="003F643A" w:rsidRDefault="00996913" w:rsidP="00996913">
      <w:pPr>
        <w:pStyle w:val="sottotitolocampionato10"/>
        <w:rPr>
          <w:color w:val="002060"/>
        </w:rPr>
      </w:pPr>
      <w:r w:rsidRPr="003F643A">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08"/>
        <w:gridCol w:w="385"/>
        <w:gridCol w:w="898"/>
        <w:gridCol w:w="1188"/>
        <w:gridCol w:w="1547"/>
        <w:gridCol w:w="1566"/>
      </w:tblGrid>
      <w:tr w:rsidR="00996913" w:rsidRPr="003F643A" w14:paraId="45B923E7" w14:textId="77777777" w:rsidTr="00A602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295A9" w14:textId="77777777" w:rsidR="00996913" w:rsidRPr="003F643A" w:rsidRDefault="00996913" w:rsidP="00A602E9">
            <w:pPr>
              <w:pStyle w:val="headertabella0"/>
              <w:rPr>
                <w:color w:val="002060"/>
              </w:rPr>
            </w:pPr>
            <w:r w:rsidRPr="003F64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44265" w14:textId="77777777" w:rsidR="00996913" w:rsidRPr="003F643A" w:rsidRDefault="00996913" w:rsidP="00A602E9">
            <w:pPr>
              <w:pStyle w:val="headertabella0"/>
              <w:rPr>
                <w:color w:val="002060"/>
              </w:rPr>
            </w:pPr>
            <w:r w:rsidRPr="003F64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3F9E6" w14:textId="77777777" w:rsidR="00996913" w:rsidRPr="003F643A" w:rsidRDefault="00996913" w:rsidP="00A602E9">
            <w:pPr>
              <w:pStyle w:val="headertabella0"/>
              <w:rPr>
                <w:color w:val="002060"/>
              </w:rPr>
            </w:pPr>
            <w:r w:rsidRPr="003F64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6EB42" w14:textId="77777777" w:rsidR="00996913" w:rsidRPr="003F643A" w:rsidRDefault="00996913" w:rsidP="00A602E9">
            <w:pPr>
              <w:pStyle w:val="headertabella0"/>
              <w:rPr>
                <w:color w:val="002060"/>
              </w:rPr>
            </w:pPr>
            <w:r w:rsidRPr="003F64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C22CF" w14:textId="77777777" w:rsidR="00996913" w:rsidRPr="003F643A" w:rsidRDefault="00996913" w:rsidP="00A602E9">
            <w:pPr>
              <w:pStyle w:val="headertabella0"/>
              <w:rPr>
                <w:color w:val="002060"/>
              </w:rPr>
            </w:pPr>
            <w:r w:rsidRPr="003F64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04540" w14:textId="77777777" w:rsidR="00996913" w:rsidRPr="003F643A" w:rsidRDefault="00996913" w:rsidP="00A602E9">
            <w:pPr>
              <w:pStyle w:val="headertabella0"/>
              <w:rPr>
                <w:color w:val="002060"/>
              </w:rPr>
            </w:pPr>
            <w:proofErr w:type="spellStart"/>
            <w:r w:rsidRPr="003F643A">
              <w:rPr>
                <w:color w:val="002060"/>
              </w:rPr>
              <w:t>Localita'</w:t>
            </w:r>
            <w:proofErr w:type="spellEnd"/>
            <w:r w:rsidRPr="003F643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D913A" w14:textId="77777777" w:rsidR="00996913" w:rsidRPr="003F643A" w:rsidRDefault="00996913" w:rsidP="00A602E9">
            <w:pPr>
              <w:pStyle w:val="headertabella0"/>
              <w:rPr>
                <w:color w:val="002060"/>
              </w:rPr>
            </w:pPr>
            <w:r w:rsidRPr="003F643A">
              <w:rPr>
                <w:color w:val="002060"/>
              </w:rPr>
              <w:t>Indirizzo Impianto</w:t>
            </w:r>
          </w:p>
        </w:tc>
      </w:tr>
      <w:tr w:rsidR="00996913" w:rsidRPr="003F643A" w14:paraId="3B1743D5" w14:textId="77777777" w:rsidTr="00A602E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A339D8" w14:textId="77777777" w:rsidR="00996913" w:rsidRPr="003F643A" w:rsidRDefault="00996913" w:rsidP="00A602E9">
            <w:pPr>
              <w:pStyle w:val="rowtabella0"/>
              <w:rPr>
                <w:color w:val="002060"/>
              </w:rPr>
            </w:pPr>
            <w:r w:rsidRPr="003F643A">
              <w:rPr>
                <w:color w:val="002060"/>
              </w:rPr>
              <w:t>URBINO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EF0703" w14:textId="77777777" w:rsidR="00996913" w:rsidRPr="003F643A" w:rsidRDefault="00996913" w:rsidP="00A602E9">
            <w:pPr>
              <w:pStyle w:val="rowtabella0"/>
              <w:rPr>
                <w:color w:val="002060"/>
              </w:rPr>
            </w:pPr>
            <w:r w:rsidRPr="003F643A">
              <w:rPr>
                <w:color w:val="002060"/>
              </w:rPr>
              <w:t>VADO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ECB502" w14:textId="77777777" w:rsidR="00996913" w:rsidRPr="003F643A" w:rsidRDefault="00996913" w:rsidP="00A602E9">
            <w:pPr>
              <w:pStyle w:val="rowtabella0"/>
              <w:jc w:val="center"/>
              <w:rPr>
                <w:color w:val="002060"/>
              </w:rPr>
            </w:pPr>
            <w:r w:rsidRPr="003F643A">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E91365" w14:textId="77777777" w:rsidR="00996913" w:rsidRPr="003F643A" w:rsidRDefault="00996913" w:rsidP="00A602E9">
            <w:pPr>
              <w:pStyle w:val="rowtabella0"/>
              <w:rPr>
                <w:color w:val="002060"/>
              </w:rPr>
            </w:pPr>
            <w:r w:rsidRPr="003F643A">
              <w:rPr>
                <w:color w:val="002060"/>
              </w:rPr>
              <w:t>26/03/2026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9A0BB2" w14:textId="77777777" w:rsidR="00996913" w:rsidRPr="003F643A" w:rsidRDefault="00996913" w:rsidP="00A602E9">
            <w:pPr>
              <w:pStyle w:val="rowtabella0"/>
              <w:rPr>
                <w:color w:val="002060"/>
              </w:rPr>
            </w:pPr>
            <w:r w:rsidRPr="003F643A">
              <w:rPr>
                <w:color w:val="002060"/>
              </w:rPr>
              <w:t>5422 PAL.DELLO SPORT PALAMONDOLCE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BF64D5" w14:textId="77777777" w:rsidR="00996913" w:rsidRPr="003F643A" w:rsidRDefault="00996913" w:rsidP="00A602E9">
            <w:pPr>
              <w:pStyle w:val="rowtabella0"/>
              <w:rPr>
                <w:color w:val="002060"/>
              </w:rPr>
            </w:pPr>
            <w:r w:rsidRPr="003F643A">
              <w:rPr>
                <w:color w:val="002060"/>
              </w:rPr>
              <w:t>URBINO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8C2FEC" w14:textId="77777777" w:rsidR="00996913" w:rsidRPr="003F643A" w:rsidRDefault="00996913" w:rsidP="00A602E9">
            <w:pPr>
              <w:pStyle w:val="rowtabella0"/>
              <w:rPr>
                <w:color w:val="002060"/>
              </w:rPr>
            </w:pPr>
            <w:r w:rsidRPr="003F643A">
              <w:rPr>
                <w:color w:val="002060"/>
              </w:rPr>
              <w:t>VIA DELL'ANNUNZIATA</w:t>
            </w:r>
          </w:p>
        </w:tc>
      </w:tr>
    </w:tbl>
    <w:p w14:paraId="069206B8" w14:textId="77777777" w:rsidR="00996913" w:rsidRPr="003F643A" w:rsidRDefault="00996913" w:rsidP="00996913">
      <w:pPr>
        <w:pStyle w:val="breakline"/>
        <w:rPr>
          <w:rFonts w:eastAsiaTheme="minorEastAsia"/>
          <w:color w:val="002060"/>
        </w:rPr>
      </w:pPr>
    </w:p>
    <w:p w14:paraId="2B186722" w14:textId="77777777" w:rsidR="00996913" w:rsidRPr="003F643A" w:rsidRDefault="00996913" w:rsidP="00996913">
      <w:pPr>
        <w:pStyle w:val="breakline"/>
        <w:rPr>
          <w:color w:val="002060"/>
        </w:rPr>
      </w:pPr>
    </w:p>
    <w:p w14:paraId="62395638" w14:textId="77777777" w:rsidR="00996913" w:rsidRPr="003F643A" w:rsidRDefault="00996913" w:rsidP="00996913">
      <w:pPr>
        <w:pStyle w:val="breakline"/>
        <w:rPr>
          <w:color w:val="002060"/>
        </w:rPr>
      </w:pPr>
    </w:p>
    <w:p w14:paraId="4CAD9E80" w14:textId="77777777" w:rsidR="00996913" w:rsidRPr="003F643A" w:rsidRDefault="00996913" w:rsidP="00996913">
      <w:pPr>
        <w:pStyle w:val="sottotitolocampionato10"/>
        <w:rPr>
          <w:color w:val="002060"/>
        </w:rPr>
      </w:pPr>
      <w:r w:rsidRPr="003F643A">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7"/>
        <w:gridCol w:w="385"/>
        <w:gridCol w:w="898"/>
        <w:gridCol w:w="1192"/>
        <w:gridCol w:w="1562"/>
        <w:gridCol w:w="1547"/>
      </w:tblGrid>
      <w:tr w:rsidR="00996913" w:rsidRPr="003F643A" w14:paraId="08B95421" w14:textId="77777777" w:rsidTr="00A602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66D84" w14:textId="77777777" w:rsidR="00996913" w:rsidRPr="003F643A" w:rsidRDefault="00996913" w:rsidP="00A602E9">
            <w:pPr>
              <w:pStyle w:val="headertabella0"/>
              <w:rPr>
                <w:color w:val="002060"/>
              </w:rPr>
            </w:pPr>
            <w:r w:rsidRPr="003F64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432B2" w14:textId="77777777" w:rsidR="00996913" w:rsidRPr="003F643A" w:rsidRDefault="00996913" w:rsidP="00A602E9">
            <w:pPr>
              <w:pStyle w:val="headertabella0"/>
              <w:rPr>
                <w:color w:val="002060"/>
              </w:rPr>
            </w:pPr>
            <w:r w:rsidRPr="003F64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9DD62" w14:textId="77777777" w:rsidR="00996913" w:rsidRPr="003F643A" w:rsidRDefault="00996913" w:rsidP="00A602E9">
            <w:pPr>
              <w:pStyle w:val="headertabella0"/>
              <w:rPr>
                <w:color w:val="002060"/>
              </w:rPr>
            </w:pPr>
            <w:r w:rsidRPr="003F64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EE937" w14:textId="77777777" w:rsidR="00996913" w:rsidRPr="003F643A" w:rsidRDefault="00996913" w:rsidP="00A602E9">
            <w:pPr>
              <w:pStyle w:val="headertabella0"/>
              <w:rPr>
                <w:color w:val="002060"/>
              </w:rPr>
            </w:pPr>
            <w:r w:rsidRPr="003F64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5E369" w14:textId="77777777" w:rsidR="00996913" w:rsidRPr="003F643A" w:rsidRDefault="00996913" w:rsidP="00A602E9">
            <w:pPr>
              <w:pStyle w:val="headertabella0"/>
              <w:rPr>
                <w:color w:val="002060"/>
              </w:rPr>
            </w:pPr>
            <w:r w:rsidRPr="003F64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1F35C" w14:textId="77777777" w:rsidR="00996913" w:rsidRPr="003F643A" w:rsidRDefault="00996913" w:rsidP="00A602E9">
            <w:pPr>
              <w:pStyle w:val="headertabella0"/>
              <w:rPr>
                <w:color w:val="002060"/>
              </w:rPr>
            </w:pPr>
            <w:proofErr w:type="spellStart"/>
            <w:r w:rsidRPr="003F643A">
              <w:rPr>
                <w:color w:val="002060"/>
              </w:rPr>
              <w:t>Localita'</w:t>
            </w:r>
            <w:proofErr w:type="spellEnd"/>
            <w:r w:rsidRPr="003F643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1DD73" w14:textId="77777777" w:rsidR="00996913" w:rsidRPr="003F643A" w:rsidRDefault="00996913" w:rsidP="00A602E9">
            <w:pPr>
              <w:pStyle w:val="headertabella0"/>
              <w:rPr>
                <w:color w:val="002060"/>
              </w:rPr>
            </w:pPr>
            <w:r w:rsidRPr="003F643A">
              <w:rPr>
                <w:color w:val="002060"/>
              </w:rPr>
              <w:t>Indirizzo Impianto</w:t>
            </w:r>
          </w:p>
        </w:tc>
      </w:tr>
      <w:tr w:rsidR="00996913" w:rsidRPr="003F643A" w14:paraId="0694EA19" w14:textId="77777777" w:rsidTr="00A602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DD372D" w14:textId="77777777" w:rsidR="00996913" w:rsidRPr="003F643A" w:rsidRDefault="00996913" w:rsidP="00A602E9">
            <w:pPr>
              <w:pStyle w:val="rowtabella0"/>
              <w:rPr>
                <w:color w:val="002060"/>
              </w:rPr>
            </w:pPr>
            <w:r w:rsidRPr="003F643A">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9A943C" w14:textId="77777777" w:rsidR="00996913" w:rsidRPr="003F643A" w:rsidRDefault="00996913" w:rsidP="00A602E9">
            <w:pPr>
              <w:pStyle w:val="rowtabella0"/>
              <w:rPr>
                <w:color w:val="002060"/>
              </w:rPr>
            </w:pPr>
            <w:r w:rsidRPr="003F643A">
              <w:rPr>
                <w:color w:val="002060"/>
              </w:rPr>
              <w:t>DURANTINA SANTA CECILIA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35A84C" w14:textId="77777777" w:rsidR="00996913" w:rsidRPr="003F643A" w:rsidRDefault="00996913" w:rsidP="00A602E9">
            <w:pPr>
              <w:pStyle w:val="rowtabella0"/>
              <w:jc w:val="center"/>
              <w:rPr>
                <w:color w:val="002060"/>
              </w:rPr>
            </w:pPr>
            <w:r w:rsidRPr="003F643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865808" w14:textId="77777777" w:rsidR="00996913" w:rsidRPr="003F643A" w:rsidRDefault="00996913" w:rsidP="00A602E9">
            <w:pPr>
              <w:pStyle w:val="rowtabella0"/>
              <w:rPr>
                <w:color w:val="002060"/>
              </w:rPr>
            </w:pPr>
            <w:r w:rsidRPr="003F643A">
              <w:rPr>
                <w:color w:val="002060"/>
              </w:rPr>
              <w:t>10/04/2026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EBFE60" w14:textId="77777777" w:rsidR="00996913" w:rsidRPr="003F643A" w:rsidRDefault="00996913" w:rsidP="00A602E9">
            <w:pPr>
              <w:pStyle w:val="rowtabella0"/>
              <w:rPr>
                <w:color w:val="002060"/>
              </w:rPr>
            </w:pPr>
            <w:r w:rsidRPr="003F643A">
              <w:rPr>
                <w:color w:val="002060"/>
              </w:rPr>
              <w:t>5494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8A900D" w14:textId="77777777" w:rsidR="00996913" w:rsidRPr="003F643A" w:rsidRDefault="00996913" w:rsidP="00A602E9">
            <w:pPr>
              <w:pStyle w:val="rowtabella0"/>
              <w:rPr>
                <w:color w:val="002060"/>
              </w:rPr>
            </w:pPr>
            <w:r w:rsidRPr="003F643A">
              <w:rPr>
                <w:color w:val="002060"/>
              </w:rPr>
              <w:t>MONTEFELCINO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C52122" w14:textId="77777777" w:rsidR="00996913" w:rsidRPr="003F643A" w:rsidRDefault="00996913" w:rsidP="00A602E9">
            <w:pPr>
              <w:pStyle w:val="rowtabella0"/>
              <w:rPr>
                <w:color w:val="002060"/>
              </w:rPr>
            </w:pPr>
            <w:r w:rsidRPr="003F643A">
              <w:rPr>
                <w:color w:val="002060"/>
              </w:rPr>
              <w:t>VIA DELLO SPORT, 2</w:t>
            </w:r>
          </w:p>
        </w:tc>
      </w:tr>
      <w:tr w:rsidR="00996913" w:rsidRPr="003F643A" w14:paraId="59E27FFD"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E58545" w14:textId="77777777" w:rsidR="00996913" w:rsidRPr="003F643A" w:rsidRDefault="00996913" w:rsidP="00A602E9">
            <w:pPr>
              <w:pStyle w:val="rowtabella0"/>
              <w:rPr>
                <w:color w:val="002060"/>
              </w:rPr>
            </w:pPr>
            <w:r w:rsidRPr="003F643A">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3666C9" w14:textId="77777777" w:rsidR="00996913" w:rsidRPr="003F643A" w:rsidRDefault="00996913" w:rsidP="00A602E9">
            <w:pPr>
              <w:pStyle w:val="rowtabella0"/>
              <w:rPr>
                <w:color w:val="002060"/>
              </w:rPr>
            </w:pPr>
            <w:r w:rsidRPr="003F643A">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11E1C4"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0F179C" w14:textId="77777777" w:rsidR="00996913" w:rsidRPr="003F643A" w:rsidRDefault="00996913" w:rsidP="00A602E9">
            <w:pPr>
              <w:pStyle w:val="rowtabella0"/>
              <w:rPr>
                <w:color w:val="002060"/>
              </w:rPr>
            </w:pPr>
            <w:r w:rsidRPr="003F643A">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099BBB" w14:textId="77777777" w:rsidR="00996913" w:rsidRPr="003F643A" w:rsidRDefault="00996913" w:rsidP="00A602E9">
            <w:pPr>
              <w:pStyle w:val="rowtabella0"/>
              <w:rPr>
                <w:color w:val="002060"/>
              </w:rPr>
            </w:pPr>
            <w:r w:rsidRPr="003F643A">
              <w:rPr>
                <w:color w:val="002060"/>
              </w:rPr>
              <w:t>5414 PALESTRA PIAN DEL BRUSCOLO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A82986" w14:textId="77777777" w:rsidR="00996913" w:rsidRPr="003F643A" w:rsidRDefault="00996913" w:rsidP="00A602E9">
            <w:pPr>
              <w:pStyle w:val="rowtabella0"/>
              <w:rPr>
                <w:color w:val="002060"/>
              </w:rPr>
            </w:pPr>
            <w:r w:rsidRPr="003F643A">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4DFCA7" w14:textId="77777777" w:rsidR="00996913" w:rsidRPr="003F643A" w:rsidRDefault="00996913" w:rsidP="00A602E9">
            <w:pPr>
              <w:pStyle w:val="rowtabella0"/>
              <w:rPr>
                <w:color w:val="002060"/>
              </w:rPr>
            </w:pPr>
            <w:r w:rsidRPr="003F643A">
              <w:rPr>
                <w:color w:val="002060"/>
              </w:rPr>
              <w:t>PIAN DEL BRUSCOLO</w:t>
            </w:r>
          </w:p>
        </w:tc>
      </w:tr>
      <w:tr w:rsidR="00996913" w:rsidRPr="003F643A" w14:paraId="368A159E"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54E746" w14:textId="77777777" w:rsidR="00996913" w:rsidRPr="003F643A" w:rsidRDefault="00996913" w:rsidP="00A602E9">
            <w:pPr>
              <w:pStyle w:val="rowtabella0"/>
              <w:rPr>
                <w:color w:val="002060"/>
              </w:rPr>
            </w:pPr>
            <w:r w:rsidRPr="003F643A">
              <w:rPr>
                <w:color w:val="002060"/>
              </w:rPr>
              <w:t>SAN COSTANZO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394485" w14:textId="77777777" w:rsidR="00996913" w:rsidRPr="003F643A" w:rsidRDefault="00996913" w:rsidP="00A602E9">
            <w:pPr>
              <w:pStyle w:val="rowtabella0"/>
              <w:rPr>
                <w:color w:val="002060"/>
              </w:rPr>
            </w:pPr>
            <w:r w:rsidRPr="003F643A">
              <w:rPr>
                <w:color w:val="002060"/>
              </w:rPr>
              <w:t>AUDAX PIOBBICO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065EDB"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71EEC5" w14:textId="77777777" w:rsidR="00996913" w:rsidRPr="003F643A" w:rsidRDefault="00996913" w:rsidP="00A602E9">
            <w:pPr>
              <w:pStyle w:val="rowtabella0"/>
              <w:rPr>
                <w:color w:val="002060"/>
              </w:rPr>
            </w:pPr>
            <w:r w:rsidRPr="003F643A">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E1D508" w14:textId="77777777" w:rsidR="00996913" w:rsidRPr="003F643A" w:rsidRDefault="00996913" w:rsidP="00A602E9">
            <w:pPr>
              <w:pStyle w:val="rowtabella0"/>
              <w:rPr>
                <w:color w:val="002060"/>
              </w:rPr>
            </w:pPr>
            <w:r w:rsidRPr="003F643A">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B66919" w14:textId="77777777" w:rsidR="00996913" w:rsidRPr="003F643A" w:rsidRDefault="00996913" w:rsidP="00A602E9">
            <w:pPr>
              <w:pStyle w:val="rowtabella0"/>
              <w:rPr>
                <w:color w:val="002060"/>
              </w:rPr>
            </w:pPr>
            <w:r w:rsidRPr="003F643A">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EAD213" w14:textId="77777777" w:rsidR="00996913" w:rsidRPr="003F643A" w:rsidRDefault="00996913" w:rsidP="00A602E9">
            <w:pPr>
              <w:pStyle w:val="rowtabella0"/>
              <w:rPr>
                <w:color w:val="002060"/>
              </w:rPr>
            </w:pPr>
            <w:r w:rsidRPr="003F643A">
              <w:rPr>
                <w:color w:val="002060"/>
              </w:rPr>
              <w:t>VIA DELLA SANTA SELVINO</w:t>
            </w:r>
          </w:p>
        </w:tc>
      </w:tr>
      <w:tr w:rsidR="00996913" w:rsidRPr="003F643A" w14:paraId="209B0CCC"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6C2BC2" w14:textId="77777777" w:rsidR="00996913" w:rsidRPr="003F643A" w:rsidRDefault="00996913" w:rsidP="00A602E9">
            <w:pPr>
              <w:pStyle w:val="rowtabella0"/>
              <w:rPr>
                <w:color w:val="002060"/>
              </w:rPr>
            </w:pPr>
            <w:r w:rsidRPr="003F643A">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D797C1" w14:textId="77777777" w:rsidR="00996913" w:rsidRPr="003F643A" w:rsidRDefault="00996913" w:rsidP="00A602E9">
            <w:pPr>
              <w:pStyle w:val="rowtabella0"/>
              <w:rPr>
                <w:color w:val="002060"/>
              </w:rPr>
            </w:pPr>
            <w:r w:rsidRPr="003F643A">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E59EA1"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036653" w14:textId="77777777" w:rsidR="00996913" w:rsidRPr="003F643A" w:rsidRDefault="00996913" w:rsidP="00A602E9">
            <w:pPr>
              <w:pStyle w:val="rowtabella0"/>
              <w:rPr>
                <w:color w:val="002060"/>
              </w:rPr>
            </w:pPr>
            <w:r w:rsidRPr="003F643A">
              <w:rPr>
                <w:color w:val="002060"/>
              </w:rPr>
              <w:t>10/04/2026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793DD8" w14:textId="77777777" w:rsidR="00996913" w:rsidRPr="003F643A" w:rsidRDefault="00996913" w:rsidP="00A602E9">
            <w:pPr>
              <w:pStyle w:val="rowtabella0"/>
              <w:rPr>
                <w:color w:val="002060"/>
              </w:rPr>
            </w:pPr>
            <w:r w:rsidRPr="003F643A">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464A14" w14:textId="77777777" w:rsidR="00996913" w:rsidRPr="003F643A" w:rsidRDefault="00996913" w:rsidP="00A602E9">
            <w:pPr>
              <w:pStyle w:val="rowtabella0"/>
              <w:rPr>
                <w:color w:val="002060"/>
              </w:rPr>
            </w:pPr>
            <w:r w:rsidRPr="003F643A">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94CD77" w14:textId="77777777" w:rsidR="00996913" w:rsidRPr="003F643A" w:rsidRDefault="00996913" w:rsidP="00A602E9">
            <w:pPr>
              <w:pStyle w:val="rowtabella0"/>
              <w:rPr>
                <w:color w:val="002060"/>
              </w:rPr>
            </w:pPr>
            <w:r w:rsidRPr="003F643A">
              <w:rPr>
                <w:color w:val="002060"/>
              </w:rPr>
              <w:t>VIA DEI PIOPPI 2</w:t>
            </w:r>
          </w:p>
        </w:tc>
      </w:tr>
      <w:tr w:rsidR="00996913" w:rsidRPr="003F643A" w14:paraId="20A0839D"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46BB48" w14:textId="77777777" w:rsidR="00996913" w:rsidRPr="003F643A" w:rsidRDefault="00996913" w:rsidP="00A602E9">
            <w:pPr>
              <w:pStyle w:val="rowtabella0"/>
              <w:rPr>
                <w:color w:val="002060"/>
                <w:lang w:val="es-ES"/>
              </w:rPr>
            </w:pPr>
            <w:r w:rsidRPr="003F643A">
              <w:rPr>
                <w:color w:val="002060"/>
                <w:lang w:val="es-ES"/>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8BBCCD" w14:textId="77777777" w:rsidR="00996913" w:rsidRPr="003F643A" w:rsidRDefault="00996913" w:rsidP="00A602E9">
            <w:pPr>
              <w:pStyle w:val="rowtabella0"/>
              <w:rPr>
                <w:color w:val="002060"/>
              </w:rPr>
            </w:pPr>
            <w:r w:rsidRPr="003F643A">
              <w:rPr>
                <w:color w:val="002060"/>
              </w:rPr>
              <w:t>URBINO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D70A38"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AFE905" w14:textId="77777777" w:rsidR="00996913" w:rsidRPr="003F643A" w:rsidRDefault="00996913" w:rsidP="00A602E9">
            <w:pPr>
              <w:pStyle w:val="rowtabella0"/>
              <w:rPr>
                <w:color w:val="002060"/>
              </w:rPr>
            </w:pPr>
            <w:r w:rsidRPr="003F643A">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8B6D7C" w14:textId="77777777" w:rsidR="00996913" w:rsidRPr="003F643A" w:rsidRDefault="00996913" w:rsidP="00A602E9">
            <w:pPr>
              <w:pStyle w:val="rowtabella0"/>
              <w:rPr>
                <w:color w:val="002060"/>
              </w:rPr>
            </w:pPr>
            <w:r w:rsidRPr="003F643A">
              <w:rPr>
                <w:color w:val="002060"/>
              </w:rPr>
              <w:t>5109 CAMPO 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F413E1" w14:textId="77777777" w:rsidR="00996913" w:rsidRPr="003F643A" w:rsidRDefault="00996913" w:rsidP="00A602E9">
            <w:pPr>
              <w:pStyle w:val="rowtabella0"/>
              <w:rPr>
                <w:color w:val="002060"/>
              </w:rPr>
            </w:pPr>
            <w:r w:rsidRPr="003F643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AB4C72" w14:textId="77777777" w:rsidR="00996913" w:rsidRPr="003F643A" w:rsidRDefault="00996913" w:rsidP="00A602E9">
            <w:pPr>
              <w:pStyle w:val="rowtabella0"/>
              <w:rPr>
                <w:color w:val="002060"/>
              </w:rPr>
            </w:pPr>
            <w:r w:rsidRPr="003F643A">
              <w:rPr>
                <w:color w:val="002060"/>
              </w:rPr>
              <w:t>VIA CELLINI</w:t>
            </w:r>
          </w:p>
        </w:tc>
      </w:tr>
      <w:tr w:rsidR="00996913" w:rsidRPr="003F643A" w14:paraId="7C16A0EC" w14:textId="77777777" w:rsidTr="00A602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E5DB7A" w14:textId="77777777" w:rsidR="00996913" w:rsidRPr="003F643A" w:rsidRDefault="00996913" w:rsidP="00A602E9">
            <w:pPr>
              <w:pStyle w:val="rowtabella0"/>
              <w:rPr>
                <w:color w:val="002060"/>
              </w:rPr>
            </w:pPr>
            <w:r w:rsidRPr="003F643A">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21AF10" w14:textId="77777777" w:rsidR="00996913" w:rsidRPr="003F643A" w:rsidRDefault="00996913" w:rsidP="00A602E9">
            <w:pPr>
              <w:pStyle w:val="rowtabella0"/>
              <w:rPr>
                <w:color w:val="002060"/>
              </w:rPr>
            </w:pPr>
            <w:r w:rsidRPr="003F643A">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45C72F"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F75620" w14:textId="77777777" w:rsidR="00996913" w:rsidRPr="003F643A" w:rsidRDefault="00996913" w:rsidP="00A602E9">
            <w:pPr>
              <w:pStyle w:val="rowtabella0"/>
              <w:rPr>
                <w:color w:val="002060"/>
              </w:rPr>
            </w:pPr>
            <w:r w:rsidRPr="003F643A">
              <w:rPr>
                <w:color w:val="002060"/>
              </w:rPr>
              <w:t>11/04/2026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AFF3B9" w14:textId="77777777" w:rsidR="00996913" w:rsidRPr="003F643A" w:rsidRDefault="00996913" w:rsidP="00A602E9">
            <w:pPr>
              <w:pStyle w:val="rowtabella0"/>
              <w:rPr>
                <w:color w:val="002060"/>
              </w:rPr>
            </w:pPr>
            <w:r w:rsidRPr="003F643A">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25E1D6" w14:textId="77777777" w:rsidR="00996913" w:rsidRPr="003F643A" w:rsidRDefault="00996913" w:rsidP="00A602E9">
            <w:pPr>
              <w:pStyle w:val="rowtabella0"/>
              <w:rPr>
                <w:color w:val="002060"/>
              </w:rPr>
            </w:pPr>
            <w:r w:rsidRPr="003F643A">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55C295" w14:textId="77777777" w:rsidR="00996913" w:rsidRPr="003F643A" w:rsidRDefault="00996913" w:rsidP="00A602E9">
            <w:pPr>
              <w:pStyle w:val="rowtabella0"/>
              <w:rPr>
                <w:color w:val="002060"/>
              </w:rPr>
            </w:pPr>
            <w:r w:rsidRPr="003F643A">
              <w:rPr>
                <w:color w:val="002060"/>
              </w:rPr>
              <w:t>VIA MOLINELLO</w:t>
            </w:r>
          </w:p>
        </w:tc>
      </w:tr>
    </w:tbl>
    <w:p w14:paraId="0B2872ED" w14:textId="77777777" w:rsidR="00996913" w:rsidRPr="003F643A" w:rsidRDefault="00996913" w:rsidP="00996913">
      <w:pPr>
        <w:pStyle w:val="breakline"/>
        <w:rPr>
          <w:rFonts w:eastAsiaTheme="minorEastAsia"/>
          <w:color w:val="002060"/>
        </w:rPr>
      </w:pPr>
    </w:p>
    <w:p w14:paraId="29CDA4DF" w14:textId="77777777" w:rsidR="00996913" w:rsidRPr="003F643A" w:rsidRDefault="00996913" w:rsidP="00996913">
      <w:pPr>
        <w:pStyle w:val="breakline"/>
        <w:rPr>
          <w:color w:val="002060"/>
        </w:rPr>
      </w:pPr>
    </w:p>
    <w:p w14:paraId="513AD062" w14:textId="77777777" w:rsidR="00996913" w:rsidRPr="003F643A" w:rsidRDefault="00996913" w:rsidP="00996913">
      <w:pPr>
        <w:pStyle w:val="breakline"/>
        <w:rPr>
          <w:color w:val="002060"/>
        </w:rPr>
      </w:pPr>
    </w:p>
    <w:p w14:paraId="5859237B" w14:textId="77777777" w:rsidR="00996913" w:rsidRPr="003F643A" w:rsidRDefault="00996913" w:rsidP="00996913">
      <w:pPr>
        <w:pStyle w:val="sottotitolocampionato10"/>
        <w:rPr>
          <w:color w:val="002060"/>
        </w:rPr>
      </w:pPr>
      <w:r w:rsidRPr="003F643A">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09"/>
        <w:gridCol w:w="385"/>
        <w:gridCol w:w="898"/>
        <w:gridCol w:w="1174"/>
        <w:gridCol w:w="1561"/>
        <w:gridCol w:w="1541"/>
      </w:tblGrid>
      <w:tr w:rsidR="00996913" w:rsidRPr="003F643A" w14:paraId="3BDAA84F" w14:textId="77777777" w:rsidTr="00A602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30464" w14:textId="77777777" w:rsidR="00996913" w:rsidRPr="003F643A" w:rsidRDefault="00996913" w:rsidP="00A602E9">
            <w:pPr>
              <w:pStyle w:val="headertabella0"/>
              <w:rPr>
                <w:color w:val="002060"/>
              </w:rPr>
            </w:pPr>
            <w:r w:rsidRPr="003F64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C60F2" w14:textId="77777777" w:rsidR="00996913" w:rsidRPr="003F643A" w:rsidRDefault="00996913" w:rsidP="00A602E9">
            <w:pPr>
              <w:pStyle w:val="headertabella0"/>
              <w:rPr>
                <w:color w:val="002060"/>
              </w:rPr>
            </w:pPr>
            <w:r w:rsidRPr="003F64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FFE0E" w14:textId="77777777" w:rsidR="00996913" w:rsidRPr="003F643A" w:rsidRDefault="00996913" w:rsidP="00A602E9">
            <w:pPr>
              <w:pStyle w:val="headertabella0"/>
              <w:rPr>
                <w:color w:val="002060"/>
              </w:rPr>
            </w:pPr>
            <w:r w:rsidRPr="003F64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22645" w14:textId="77777777" w:rsidR="00996913" w:rsidRPr="003F643A" w:rsidRDefault="00996913" w:rsidP="00A602E9">
            <w:pPr>
              <w:pStyle w:val="headertabella0"/>
              <w:rPr>
                <w:color w:val="002060"/>
              </w:rPr>
            </w:pPr>
            <w:r w:rsidRPr="003F64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2EDF8" w14:textId="77777777" w:rsidR="00996913" w:rsidRPr="003F643A" w:rsidRDefault="00996913" w:rsidP="00A602E9">
            <w:pPr>
              <w:pStyle w:val="headertabella0"/>
              <w:rPr>
                <w:color w:val="002060"/>
              </w:rPr>
            </w:pPr>
            <w:r w:rsidRPr="003F64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0392E" w14:textId="77777777" w:rsidR="00996913" w:rsidRPr="003F643A" w:rsidRDefault="00996913" w:rsidP="00A602E9">
            <w:pPr>
              <w:pStyle w:val="headertabella0"/>
              <w:rPr>
                <w:color w:val="002060"/>
              </w:rPr>
            </w:pPr>
            <w:proofErr w:type="spellStart"/>
            <w:r w:rsidRPr="003F643A">
              <w:rPr>
                <w:color w:val="002060"/>
              </w:rPr>
              <w:t>Localita'</w:t>
            </w:r>
            <w:proofErr w:type="spellEnd"/>
            <w:r w:rsidRPr="003F643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E7DBE" w14:textId="77777777" w:rsidR="00996913" w:rsidRPr="003F643A" w:rsidRDefault="00996913" w:rsidP="00A602E9">
            <w:pPr>
              <w:pStyle w:val="headertabella0"/>
              <w:rPr>
                <w:color w:val="002060"/>
              </w:rPr>
            </w:pPr>
            <w:r w:rsidRPr="003F643A">
              <w:rPr>
                <w:color w:val="002060"/>
              </w:rPr>
              <w:t>Indirizzo Impianto</w:t>
            </w:r>
          </w:p>
        </w:tc>
      </w:tr>
      <w:tr w:rsidR="00996913" w:rsidRPr="003F643A" w14:paraId="5D3C1941" w14:textId="77777777" w:rsidTr="00A602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77A0B6" w14:textId="77777777" w:rsidR="00996913" w:rsidRPr="003F643A" w:rsidRDefault="00996913" w:rsidP="00A602E9">
            <w:pPr>
              <w:pStyle w:val="rowtabella0"/>
              <w:rPr>
                <w:color w:val="002060"/>
              </w:rPr>
            </w:pPr>
            <w:proofErr w:type="gramStart"/>
            <w:r w:rsidRPr="003F643A">
              <w:rPr>
                <w:color w:val="002060"/>
              </w:rPr>
              <w:t>CITTA</w:t>
            </w:r>
            <w:proofErr w:type="gramEnd"/>
            <w:r w:rsidRPr="003F643A">
              <w:rPr>
                <w:color w:val="002060"/>
              </w:rPr>
              <w:t xml:space="preserve"> DI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D40EE" w14:textId="77777777" w:rsidR="00996913" w:rsidRPr="003F643A" w:rsidRDefault="00996913" w:rsidP="00A602E9">
            <w:pPr>
              <w:pStyle w:val="rowtabella0"/>
              <w:rPr>
                <w:color w:val="002060"/>
              </w:rPr>
            </w:pPr>
            <w:r w:rsidRPr="003F643A">
              <w:rPr>
                <w:color w:val="002060"/>
              </w:rPr>
              <w:t>ATLETICO CHIARAVALLE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90C9FF" w14:textId="77777777" w:rsidR="00996913" w:rsidRPr="003F643A" w:rsidRDefault="00996913" w:rsidP="00A602E9">
            <w:pPr>
              <w:pStyle w:val="rowtabella0"/>
              <w:jc w:val="center"/>
              <w:rPr>
                <w:color w:val="002060"/>
              </w:rPr>
            </w:pPr>
            <w:r w:rsidRPr="003F643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A205D0" w14:textId="77777777" w:rsidR="00996913" w:rsidRPr="003F643A" w:rsidRDefault="00996913" w:rsidP="00A602E9">
            <w:pPr>
              <w:pStyle w:val="rowtabella0"/>
              <w:rPr>
                <w:color w:val="002060"/>
              </w:rPr>
            </w:pPr>
            <w:r w:rsidRPr="003F643A">
              <w:rPr>
                <w:color w:val="002060"/>
              </w:rPr>
              <w:t>10/04/2026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C5F605" w14:textId="77777777" w:rsidR="00996913" w:rsidRPr="003F643A" w:rsidRDefault="00996913" w:rsidP="00A602E9">
            <w:pPr>
              <w:pStyle w:val="rowtabella0"/>
              <w:rPr>
                <w:color w:val="002060"/>
              </w:rPr>
            </w:pPr>
            <w:r w:rsidRPr="003F643A">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C0883" w14:textId="77777777" w:rsidR="00996913" w:rsidRPr="003F643A" w:rsidRDefault="00996913" w:rsidP="00A602E9">
            <w:pPr>
              <w:pStyle w:val="rowtabella0"/>
              <w:rPr>
                <w:color w:val="002060"/>
              </w:rPr>
            </w:pPr>
            <w:r w:rsidRPr="003F643A">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5F7C9C" w14:textId="77777777" w:rsidR="00996913" w:rsidRPr="003F643A" w:rsidRDefault="00996913" w:rsidP="00A602E9">
            <w:pPr>
              <w:pStyle w:val="rowtabella0"/>
              <w:rPr>
                <w:color w:val="002060"/>
              </w:rPr>
            </w:pPr>
            <w:r w:rsidRPr="003F643A">
              <w:rPr>
                <w:color w:val="002060"/>
              </w:rPr>
              <w:t>VIA DELLO STADIO</w:t>
            </w:r>
          </w:p>
        </w:tc>
      </w:tr>
      <w:tr w:rsidR="00996913" w:rsidRPr="003F643A" w14:paraId="51CE76EC"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A1AF5F" w14:textId="77777777" w:rsidR="00996913" w:rsidRPr="003F643A" w:rsidRDefault="00996913" w:rsidP="00A602E9">
            <w:pPr>
              <w:pStyle w:val="rowtabella0"/>
              <w:rPr>
                <w:color w:val="002060"/>
              </w:rPr>
            </w:pPr>
            <w:r w:rsidRPr="003F643A">
              <w:rPr>
                <w:color w:val="002060"/>
              </w:rPr>
              <w:t>MONTEMARCIANESE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D1CAC6" w14:textId="77777777" w:rsidR="00996913" w:rsidRPr="003F643A" w:rsidRDefault="00996913" w:rsidP="00A602E9">
            <w:pPr>
              <w:pStyle w:val="rowtabella0"/>
              <w:rPr>
                <w:color w:val="002060"/>
              </w:rPr>
            </w:pPr>
            <w:r w:rsidRPr="003F643A">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5CB9B0"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4C71C6" w14:textId="77777777" w:rsidR="00996913" w:rsidRPr="003F643A" w:rsidRDefault="00996913" w:rsidP="00A602E9">
            <w:pPr>
              <w:pStyle w:val="rowtabella0"/>
              <w:rPr>
                <w:color w:val="002060"/>
              </w:rPr>
            </w:pPr>
            <w:r w:rsidRPr="003F643A">
              <w:rPr>
                <w:color w:val="002060"/>
              </w:rPr>
              <w:t>10/04/2026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B594CB" w14:textId="77777777" w:rsidR="00996913" w:rsidRPr="003F643A" w:rsidRDefault="00996913" w:rsidP="00A602E9">
            <w:pPr>
              <w:pStyle w:val="rowtabella0"/>
              <w:rPr>
                <w:color w:val="002060"/>
              </w:rPr>
            </w:pPr>
            <w:r w:rsidRPr="003F643A">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19FDBF" w14:textId="77777777" w:rsidR="00996913" w:rsidRPr="003F643A" w:rsidRDefault="00996913" w:rsidP="00A602E9">
            <w:pPr>
              <w:pStyle w:val="rowtabella0"/>
              <w:rPr>
                <w:color w:val="002060"/>
              </w:rPr>
            </w:pPr>
            <w:r w:rsidRPr="003F643A">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286599" w14:textId="77777777" w:rsidR="00996913" w:rsidRPr="003F643A" w:rsidRDefault="00996913" w:rsidP="00A602E9">
            <w:pPr>
              <w:pStyle w:val="rowtabella0"/>
              <w:rPr>
                <w:color w:val="002060"/>
              </w:rPr>
            </w:pPr>
            <w:r w:rsidRPr="003F643A">
              <w:rPr>
                <w:color w:val="002060"/>
              </w:rPr>
              <w:t>VIA GRAZIA DELEDDA</w:t>
            </w:r>
          </w:p>
        </w:tc>
      </w:tr>
      <w:tr w:rsidR="00996913" w:rsidRPr="003F643A" w14:paraId="692FEF5E"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B51B7D" w14:textId="77777777" w:rsidR="00996913" w:rsidRPr="003F643A" w:rsidRDefault="00996913" w:rsidP="00A602E9">
            <w:pPr>
              <w:pStyle w:val="rowtabella0"/>
              <w:rPr>
                <w:color w:val="002060"/>
              </w:rPr>
            </w:pPr>
            <w:r w:rsidRPr="003F643A">
              <w:rPr>
                <w:color w:val="002060"/>
              </w:rPr>
              <w:lastRenderedPageBreak/>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EC8FDB" w14:textId="77777777" w:rsidR="00996913" w:rsidRPr="003F643A" w:rsidRDefault="00996913" w:rsidP="00A602E9">
            <w:pPr>
              <w:pStyle w:val="rowtabella0"/>
              <w:rPr>
                <w:color w:val="002060"/>
              </w:rPr>
            </w:pPr>
            <w:r w:rsidRPr="003F643A">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57B1BB"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4A1F5C" w14:textId="77777777" w:rsidR="00996913" w:rsidRPr="003F643A" w:rsidRDefault="00996913" w:rsidP="00A602E9">
            <w:pPr>
              <w:pStyle w:val="rowtabella0"/>
              <w:rPr>
                <w:color w:val="002060"/>
              </w:rPr>
            </w:pPr>
            <w:r w:rsidRPr="003F643A">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A1F0C0" w14:textId="77777777" w:rsidR="00996913" w:rsidRPr="003F643A" w:rsidRDefault="00996913" w:rsidP="00A602E9">
            <w:pPr>
              <w:pStyle w:val="rowtabella0"/>
              <w:rPr>
                <w:color w:val="002060"/>
              </w:rPr>
            </w:pPr>
            <w:r w:rsidRPr="003F643A">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9DD7E7" w14:textId="77777777" w:rsidR="00996913" w:rsidRPr="003F643A" w:rsidRDefault="00996913" w:rsidP="00A602E9">
            <w:pPr>
              <w:pStyle w:val="rowtabella0"/>
              <w:rPr>
                <w:color w:val="002060"/>
              </w:rPr>
            </w:pPr>
            <w:r w:rsidRPr="003F643A">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70B72B" w14:textId="77777777" w:rsidR="00996913" w:rsidRPr="003F643A" w:rsidRDefault="00996913" w:rsidP="00A602E9">
            <w:pPr>
              <w:pStyle w:val="rowtabella0"/>
              <w:rPr>
                <w:color w:val="002060"/>
              </w:rPr>
            </w:pPr>
            <w:r w:rsidRPr="003F643A">
              <w:rPr>
                <w:color w:val="002060"/>
              </w:rPr>
              <w:t>VIA GAETANO RAVAGLI</w:t>
            </w:r>
          </w:p>
        </w:tc>
      </w:tr>
      <w:tr w:rsidR="00996913" w:rsidRPr="003F643A" w14:paraId="5D085910"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FEE800" w14:textId="77777777" w:rsidR="00996913" w:rsidRPr="003F643A" w:rsidRDefault="00996913" w:rsidP="00A602E9">
            <w:pPr>
              <w:pStyle w:val="rowtabella0"/>
              <w:rPr>
                <w:color w:val="002060"/>
              </w:rPr>
            </w:pPr>
            <w:r w:rsidRPr="003F643A">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1735B2" w14:textId="77777777" w:rsidR="00996913" w:rsidRPr="003F643A" w:rsidRDefault="00996913" w:rsidP="00A602E9">
            <w:pPr>
              <w:pStyle w:val="rowtabella0"/>
              <w:rPr>
                <w:color w:val="002060"/>
              </w:rPr>
            </w:pPr>
            <w:r w:rsidRPr="003F643A">
              <w:rPr>
                <w:color w:val="002060"/>
              </w:rPr>
              <w:t>REAL CASEBRUCIATE W.FIRE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73C481"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4676B4" w14:textId="77777777" w:rsidR="00996913" w:rsidRPr="003F643A" w:rsidRDefault="00996913" w:rsidP="00A602E9">
            <w:pPr>
              <w:pStyle w:val="rowtabella0"/>
              <w:rPr>
                <w:color w:val="002060"/>
              </w:rPr>
            </w:pPr>
            <w:r w:rsidRPr="003F643A">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44E289" w14:textId="77777777" w:rsidR="00996913" w:rsidRPr="003F643A" w:rsidRDefault="00996913" w:rsidP="00A602E9">
            <w:pPr>
              <w:pStyle w:val="rowtabella0"/>
              <w:rPr>
                <w:color w:val="002060"/>
              </w:rPr>
            </w:pPr>
            <w:r w:rsidRPr="003F643A">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B36116" w14:textId="77777777" w:rsidR="00996913" w:rsidRPr="003F643A" w:rsidRDefault="00996913" w:rsidP="00A602E9">
            <w:pPr>
              <w:pStyle w:val="rowtabella0"/>
              <w:rPr>
                <w:color w:val="002060"/>
              </w:rPr>
            </w:pPr>
            <w:r w:rsidRPr="003F643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A04F1F" w14:textId="77777777" w:rsidR="00996913" w:rsidRPr="003F643A" w:rsidRDefault="00996913" w:rsidP="00A602E9">
            <w:pPr>
              <w:pStyle w:val="rowtabella0"/>
              <w:rPr>
                <w:color w:val="002060"/>
              </w:rPr>
            </w:pPr>
            <w:r w:rsidRPr="003F643A">
              <w:rPr>
                <w:color w:val="002060"/>
              </w:rPr>
              <w:t>VIA ZANNONI</w:t>
            </w:r>
          </w:p>
        </w:tc>
      </w:tr>
      <w:tr w:rsidR="00996913" w:rsidRPr="003F643A" w14:paraId="3344AAA5"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4D9DF2" w14:textId="77777777" w:rsidR="00996913" w:rsidRPr="003F643A" w:rsidRDefault="00996913" w:rsidP="00A602E9">
            <w:pPr>
              <w:pStyle w:val="rowtabella0"/>
              <w:rPr>
                <w:color w:val="002060"/>
              </w:rPr>
            </w:pPr>
            <w:r w:rsidRPr="003F643A">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B10C4D" w14:textId="77777777" w:rsidR="00996913" w:rsidRPr="003F643A" w:rsidRDefault="00996913" w:rsidP="00A602E9">
            <w:pPr>
              <w:pStyle w:val="rowtabella0"/>
              <w:rPr>
                <w:color w:val="002060"/>
              </w:rPr>
            </w:pPr>
            <w:r w:rsidRPr="003F643A">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31D970"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6F7402" w14:textId="77777777" w:rsidR="00996913" w:rsidRPr="003F643A" w:rsidRDefault="00996913" w:rsidP="00A602E9">
            <w:pPr>
              <w:pStyle w:val="rowtabella0"/>
              <w:rPr>
                <w:color w:val="002060"/>
              </w:rPr>
            </w:pPr>
            <w:r w:rsidRPr="003F643A">
              <w:rPr>
                <w:color w:val="002060"/>
              </w:rPr>
              <w:t>11/04/2026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C22DCB" w14:textId="77777777" w:rsidR="00996913" w:rsidRPr="003F643A" w:rsidRDefault="00996913" w:rsidP="00A602E9">
            <w:pPr>
              <w:pStyle w:val="rowtabella0"/>
              <w:rPr>
                <w:color w:val="002060"/>
              </w:rPr>
            </w:pPr>
            <w:r w:rsidRPr="003F643A">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63A002" w14:textId="77777777" w:rsidR="00996913" w:rsidRPr="003F643A" w:rsidRDefault="00996913" w:rsidP="00A602E9">
            <w:pPr>
              <w:pStyle w:val="rowtabella0"/>
              <w:rPr>
                <w:color w:val="002060"/>
              </w:rPr>
            </w:pPr>
            <w:r w:rsidRPr="003F643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FE4FB5" w14:textId="77777777" w:rsidR="00996913" w:rsidRPr="003F643A" w:rsidRDefault="00996913" w:rsidP="00A602E9">
            <w:pPr>
              <w:pStyle w:val="rowtabella0"/>
              <w:rPr>
                <w:color w:val="002060"/>
              </w:rPr>
            </w:pPr>
            <w:r w:rsidRPr="003F643A">
              <w:rPr>
                <w:color w:val="002060"/>
              </w:rPr>
              <w:t>LOCALITA' CANDIA</w:t>
            </w:r>
          </w:p>
        </w:tc>
      </w:tr>
      <w:tr w:rsidR="00996913" w:rsidRPr="003F643A" w14:paraId="55AA7C2E" w14:textId="77777777" w:rsidTr="00A602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535840" w14:textId="77777777" w:rsidR="00996913" w:rsidRPr="003F643A" w:rsidRDefault="00996913" w:rsidP="00A602E9">
            <w:pPr>
              <w:pStyle w:val="rowtabella0"/>
              <w:rPr>
                <w:color w:val="002060"/>
              </w:rPr>
            </w:pPr>
            <w:r w:rsidRPr="003F643A">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6D870F" w14:textId="77777777" w:rsidR="00996913" w:rsidRPr="003F643A" w:rsidRDefault="00996913" w:rsidP="00A602E9">
            <w:pPr>
              <w:pStyle w:val="rowtabella0"/>
              <w:rPr>
                <w:color w:val="002060"/>
              </w:rPr>
            </w:pPr>
            <w:r w:rsidRPr="003F643A">
              <w:rPr>
                <w:color w:val="002060"/>
              </w:rPr>
              <w:t>VALLESINA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E33560"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835F12" w14:textId="77777777" w:rsidR="00996913" w:rsidRPr="003F643A" w:rsidRDefault="00996913" w:rsidP="00A602E9">
            <w:pPr>
              <w:pStyle w:val="rowtabella0"/>
              <w:rPr>
                <w:color w:val="002060"/>
              </w:rPr>
            </w:pPr>
            <w:r w:rsidRPr="003F643A">
              <w:rPr>
                <w:color w:val="002060"/>
              </w:rPr>
              <w:t>12/04/2026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E2FC0C" w14:textId="77777777" w:rsidR="00996913" w:rsidRPr="003F643A" w:rsidRDefault="00996913" w:rsidP="00A602E9">
            <w:pPr>
              <w:pStyle w:val="rowtabella0"/>
              <w:rPr>
                <w:color w:val="002060"/>
              </w:rPr>
            </w:pPr>
            <w:r w:rsidRPr="003F643A">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EC2F47" w14:textId="77777777" w:rsidR="00996913" w:rsidRPr="003F643A" w:rsidRDefault="00996913" w:rsidP="00A602E9">
            <w:pPr>
              <w:pStyle w:val="rowtabella0"/>
              <w:rPr>
                <w:color w:val="002060"/>
              </w:rPr>
            </w:pPr>
            <w:r w:rsidRPr="003F643A">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DE853E" w14:textId="77777777" w:rsidR="00996913" w:rsidRPr="003F643A" w:rsidRDefault="00996913" w:rsidP="00A602E9">
            <w:pPr>
              <w:pStyle w:val="rowtabella0"/>
              <w:rPr>
                <w:color w:val="002060"/>
              </w:rPr>
            </w:pPr>
            <w:r w:rsidRPr="003F643A">
              <w:rPr>
                <w:color w:val="002060"/>
              </w:rPr>
              <w:t>VIA FALCONARA</w:t>
            </w:r>
          </w:p>
        </w:tc>
      </w:tr>
    </w:tbl>
    <w:p w14:paraId="086AD6B1" w14:textId="77777777" w:rsidR="00996913" w:rsidRPr="003F643A" w:rsidRDefault="00996913" w:rsidP="00996913">
      <w:pPr>
        <w:pStyle w:val="breakline"/>
        <w:rPr>
          <w:rFonts w:eastAsiaTheme="minorEastAsia"/>
          <w:color w:val="002060"/>
        </w:rPr>
      </w:pPr>
    </w:p>
    <w:p w14:paraId="05BAFFF3" w14:textId="77777777" w:rsidR="00996913" w:rsidRPr="003F643A" w:rsidRDefault="00996913" w:rsidP="00996913">
      <w:pPr>
        <w:pStyle w:val="breakline"/>
        <w:rPr>
          <w:color w:val="002060"/>
        </w:rPr>
      </w:pPr>
    </w:p>
    <w:p w14:paraId="71F9B0DE" w14:textId="77777777" w:rsidR="00996913" w:rsidRPr="003F643A" w:rsidRDefault="00996913" w:rsidP="00996913">
      <w:pPr>
        <w:pStyle w:val="breakline"/>
        <w:rPr>
          <w:color w:val="002060"/>
        </w:rPr>
      </w:pPr>
    </w:p>
    <w:p w14:paraId="13031935" w14:textId="77777777" w:rsidR="00996913" w:rsidRPr="003F643A" w:rsidRDefault="00996913" w:rsidP="00996913">
      <w:pPr>
        <w:pStyle w:val="sottotitolocampionato10"/>
        <w:rPr>
          <w:color w:val="002060"/>
        </w:rPr>
      </w:pPr>
      <w:r w:rsidRPr="003F643A">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9"/>
        <w:gridCol w:w="385"/>
        <w:gridCol w:w="898"/>
        <w:gridCol w:w="1185"/>
        <w:gridCol w:w="1550"/>
        <w:gridCol w:w="1550"/>
      </w:tblGrid>
      <w:tr w:rsidR="00996913" w:rsidRPr="003F643A" w14:paraId="667595DC" w14:textId="77777777" w:rsidTr="00A602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AB0BC" w14:textId="77777777" w:rsidR="00996913" w:rsidRPr="003F643A" w:rsidRDefault="00996913" w:rsidP="00A602E9">
            <w:pPr>
              <w:pStyle w:val="headertabella0"/>
              <w:rPr>
                <w:color w:val="002060"/>
              </w:rPr>
            </w:pPr>
            <w:r w:rsidRPr="003F64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B1C1F" w14:textId="77777777" w:rsidR="00996913" w:rsidRPr="003F643A" w:rsidRDefault="00996913" w:rsidP="00A602E9">
            <w:pPr>
              <w:pStyle w:val="headertabella0"/>
              <w:rPr>
                <w:color w:val="002060"/>
              </w:rPr>
            </w:pPr>
            <w:r w:rsidRPr="003F64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2CCF9" w14:textId="77777777" w:rsidR="00996913" w:rsidRPr="003F643A" w:rsidRDefault="00996913" w:rsidP="00A602E9">
            <w:pPr>
              <w:pStyle w:val="headertabella0"/>
              <w:rPr>
                <w:color w:val="002060"/>
              </w:rPr>
            </w:pPr>
            <w:r w:rsidRPr="003F64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E1BA9" w14:textId="77777777" w:rsidR="00996913" w:rsidRPr="003F643A" w:rsidRDefault="00996913" w:rsidP="00A602E9">
            <w:pPr>
              <w:pStyle w:val="headertabella0"/>
              <w:rPr>
                <w:color w:val="002060"/>
              </w:rPr>
            </w:pPr>
            <w:r w:rsidRPr="003F64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80CDF" w14:textId="77777777" w:rsidR="00996913" w:rsidRPr="003F643A" w:rsidRDefault="00996913" w:rsidP="00A602E9">
            <w:pPr>
              <w:pStyle w:val="headertabella0"/>
              <w:rPr>
                <w:color w:val="002060"/>
              </w:rPr>
            </w:pPr>
            <w:r w:rsidRPr="003F64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27EC1" w14:textId="77777777" w:rsidR="00996913" w:rsidRPr="003F643A" w:rsidRDefault="00996913" w:rsidP="00A602E9">
            <w:pPr>
              <w:pStyle w:val="headertabella0"/>
              <w:rPr>
                <w:color w:val="002060"/>
              </w:rPr>
            </w:pPr>
            <w:proofErr w:type="spellStart"/>
            <w:r w:rsidRPr="003F643A">
              <w:rPr>
                <w:color w:val="002060"/>
              </w:rPr>
              <w:t>Localita'</w:t>
            </w:r>
            <w:proofErr w:type="spellEnd"/>
            <w:r w:rsidRPr="003F643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5B7B7" w14:textId="77777777" w:rsidR="00996913" w:rsidRPr="003F643A" w:rsidRDefault="00996913" w:rsidP="00A602E9">
            <w:pPr>
              <w:pStyle w:val="headertabella0"/>
              <w:rPr>
                <w:color w:val="002060"/>
              </w:rPr>
            </w:pPr>
            <w:r w:rsidRPr="003F643A">
              <w:rPr>
                <w:color w:val="002060"/>
              </w:rPr>
              <w:t>Indirizzo Impianto</w:t>
            </w:r>
          </w:p>
        </w:tc>
      </w:tr>
      <w:tr w:rsidR="00996913" w:rsidRPr="003F643A" w14:paraId="2A3FE641" w14:textId="77777777" w:rsidTr="00A602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030378" w14:textId="77777777" w:rsidR="00996913" w:rsidRPr="003F643A" w:rsidRDefault="00996913" w:rsidP="00A602E9">
            <w:pPr>
              <w:pStyle w:val="rowtabella0"/>
              <w:rPr>
                <w:color w:val="002060"/>
              </w:rPr>
            </w:pPr>
            <w:r w:rsidRPr="003F643A">
              <w:rPr>
                <w:color w:val="002060"/>
              </w:rPr>
              <w:t>EUROPE TT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A8F7AC" w14:textId="77777777" w:rsidR="00996913" w:rsidRPr="003F643A" w:rsidRDefault="00996913" w:rsidP="00A602E9">
            <w:pPr>
              <w:pStyle w:val="rowtabella0"/>
              <w:rPr>
                <w:color w:val="002060"/>
              </w:rPr>
            </w:pPr>
            <w:r w:rsidRPr="003F643A">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325C9A" w14:textId="77777777" w:rsidR="00996913" w:rsidRPr="003F643A" w:rsidRDefault="00996913" w:rsidP="00A602E9">
            <w:pPr>
              <w:pStyle w:val="rowtabella0"/>
              <w:jc w:val="center"/>
              <w:rPr>
                <w:color w:val="002060"/>
              </w:rPr>
            </w:pPr>
            <w:r w:rsidRPr="003F643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172EA1" w14:textId="77777777" w:rsidR="00996913" w:rsidRPr="003F643A" w:rsidRDefault="00996913" w:rsidP="00A602E9">
            <w:pPr>
              <w:pStyle w:val="rowtabella0"/>
              <w:rPr>
                <w:color w:val="002060"/>
              </w:rPr>
            </w:pPr>
            <w:r w:rsidRPr="003F643A">
              <w:rPr>
                <w:color w:val="002060"/>
              </w:rPr>
              <w:t>10/04/2026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64902E" w14:textId="77777777" w:rsidR="00996913" w:rsidRPr="003F643A" w:rsidRDefault="00996913" w:rsidP="00A602E9">
            <w:pPr>
              <w:pStyle w:val="rowtabella0"/>
              <w:rPr>
                <w:color w:val="002060"/>
              </w:rPr>
            </w:pPr>
            <w:r w:rsidRPr="003F643A">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FC2FAB" w14:textId="77777777" w:rsidR="00996913" w:rsidRPr="003F643A" w:rsidRDefault="00996913" w:rsidP="00A602E9">
            <w:pPr>
              <w:pStyle w:val="rowtabella0"/>
              <w:rPr>
                <w:color w:val="002060"/>
              </w:rPr>
            </w:pPr>
            <w:r w:rsidRPr="003F643A">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BD8FBB" w14:textId="77777777" w:rsidR="00996913" w:rsidRPr="003F643A" w:rsidRDefault="00996913" w:rsidP="00A602E9">
            <w:pPr>
              <w:pStyle w:val="rowtabella0"/>
              <w:rPr>
                <w:color w:val="002060"/>
              </w:rPr>
            </w:pPr>
            <w:r w:rsidRPr="003F643A">
              <w:rPr>
                <w:color w:val="002060"/>
              </w:rPr>
              <w:t>LOCALITA' LE CALVIE</w:t>
            </w:r>
          </w:p>
        </w:tc>
      </w:tr>
      <w:tr w:rsidR="00996913" w:rsidRPr="003F643A" w14:paraId="219B095E"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7125F9" w14:textId="77777777" w:rsidR="00996913" w:rsidRPr="003F643A" w:rsidRDefault="00996913" w:rsidP="00A602E9">
            <w:pPr>
              <w:pStyle w:val="rowtabella0"/>
              <w:rPr>
                <w:color w:val="002060"/>
              </w:rPr>
            </w:pPr>
            <w:r w:rsidRPr="003F643A">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CAC3E8" w14:textId="77777777" w:rsidR="00996913" w:rsidRPr="003F643A" w:rsidRDefault="00996913" w:rsidP="00A602E9">
            <w:pPr>
              <w:pStyle w:val="rowtabella0"/>
              <w:rPr>
                <w:color w:val="002060"/>
              </w:rPr>
            </w:pPr>
            <w:r w:rsidRPr="003F643A">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CA7E43"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5AA828" w14:textId="77777777" w:rsidR="00996913" w:rsidRPr="003F643A" w:rsidRDefault="00996913" w:rsidP="00A602E9">
            <w:pPr>
              <w:pStyle w:val="rowtabella0"/>
              <w:rPr>
                <w:color w:val="002060"/>
              </w:rPr>
            </w:pPr>
            <w:r w:rsidRPr="003F643A">
              <w:rPr>
                <w:color w:val="002060"/>
              </w:rPr>
              <w:t>10/04/2026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F1DBE0" w14:textId="77777777" w:rsidR="00996913" w:rsidRPr="003F643A" w:rsidRDefault="00996913" w:rsidP="00A602E9">
            <w:pPr>
              <w:pStyle w:val="rowtabella0"/>
              <w:rPr>
                <w:color w:val="002060"/>
              </w:rPr>
            </w:pPr>
            <w:r w:rsidRPr="003F643A">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8CF5F1" w14:textId="77777777" w:rsidR="00996913" w:rsidRPr="003F643A" w:rsidRDefault="00996913" w:rsidP="00A602E9">
            <w:pPr>
              <w:pStyle w:val="rowtabella0"/>
              <w:rPr>
                <w:color w:val="002060"/>
              </w:rPr>
            </w:pPr>
            <w:r w:rsidRPr="003F643A">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C40906" w14:textId="77777777" w:rsidR="00996913" w:rsidRPr="003F643A" w:rsidRDefault="00996913" w:rsidP="00A602E9">
            <w:pPr>
              <w:pStyle w:val="rowtabella0"/>
              <w:rPr>
                <w:color w:val="002060"/>
              </w:rPr>
            </w:pPr>
            <w:r w:rsidRPr="003F643A">
              <w:rPr>
                <w:color w:val="002060"/>
              </w:rPr>
              <w:t>VIA VERDI</w:t>
            </w:r>
          </w:p>
        </w:tc>
      </w:tr>
      <w:tr w:rsidR="00996913" w:rsidRPr="003F643A" w14:paraId="48CFE395"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C31AFD" w14:textId="77777777" w:rsidR="00996913" w:rsidRPr="003F643A" w:rsidRDefault="00996913" w:rsidP="00A602E9">
            <w:pPr>
              <w:pStyle w:val="rowtabella0"/>
              <w:rPr>
                <w:color w:val="002060"/>
              </w:rPr>
            </w:pPr>
            <w:r w:rsidRPr="003F643A">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EF2C74" w14:textId="77777777" w:rsidR="00996913" w:rsidRPr="003F643A" w:rsidRDefault="00996913" w:rsidP="00A602E9">
            <w:pPr>
              <w:pStyle w:val="rowtabella0"/>
              <w:rPr>
                <w:color w:val="002060"/>
              </w:rPr>
            </w:pPr>
            <w:r w:rsidRPr="003F643A">
              <w:rPr>
                <w:color w:val="002060"/>
              </w:rPr>
              <w:t>FUTSAL SENTINUM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896876"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793656" w14:textId="77777777" w:rsidR="00996913" w:rsidRPr="003F643A" w:rsidRDefault="00996913" w:rsidP="00A602E9">
            <w:pPr>
              <w:pStyle w:val="rowtabella0"/>
              <w:rPr>
                <w:color w:val="002060"/>
              </w:rPr>
            </w:pPr>
            <w:r w:rsidRPr="003F643A">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262EF2" w14:textId="77777777" w:rsidR="00996913" w:rsidRPr="003F643A" w:rsidRDefault="00996913" w:rsidP="00A602E9">
            <w:pPr>
              <w:pStyle w:val="rowtabella0"/>
              <w:rPr>
                <w:color w:val="002060"/>
              </w:rPr>
            </w:pPr>
            <w:r w:rsidRPr="003F643A">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E3F279" w14:textId="77777777" w:rsidR="00996913" w:rsidRPr="003F643A" w:rsidRDefault="00996913" w:rsidP="00A602E9">
            <w:pPr>
              <w:pStyle w:val="rowtabella0"/>
              <w:rPr>
                <w:color w:val="002060"/>
              </w:rPr>
            </w:pPr>
            <w:r w:rsidRPr="003F643A">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D9EFC3" w14:textId="77777777" w:rsidR="00996913" w:rsidRPr="003F643A" w:rsidRDefault="00996913" w:rsidP="00A602E9">
            <w:pPr>
              <w:pStyle w:val="rowtabella0"/>
              <w:rPr>
                <w:color w:val="002060"/>
              </w:rPr>
            </w:pPr>
            <w:r w:rsidRPr="003F643A">
              <w:rPr>
                <w:color w:val="002060"/>
              </w:rPr>
              <w:t>VIA MARCONI GENGA STAZIONE</w:t>
            </w:r>
          </w:p>
        </w:tc>
      </w:tr>
      <w:tr w:rsidR="00996913" w:rsidRPr="003F643A" w14:paraId="63E9E483"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5A9980" w14:textId="77777777" w:rsidR="00996913" w:rsidRPr="003F643A" w:rsidRDefault="00996913" w:rsidP="00A602E9">
            <w:pPr>
              <w:pStyle w:val="rowtabella0"/>
              <w:rPr>
                <w:color w:val="002060"/>
              </w:rPr>
            </w:pPr>
            <w:r w:rsidRPr="003F643A">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BFC38E" w14:textId="77777777" w:rsidR="00996913" w:rsidRPr="003F643A" w:rsidRDefault="00996913" w:rsidP="00A602E9">
            <w:pPr>
              <w:pStyle w:val="rowtabella0"/>
              <w:rPr>
                <w:color w:val="002060"/>
              </w:rPr>
            </w:pPr>
            <w:r w:rsidRPr="003F643A">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BDE252"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A0456B" w14:textId="77777777" w:rsidR="00996913" w:rsidRPr="003F643A" w:rsidRDefault="00996913" w:rsidP="00A602E9">
            <w:pPr>
              <w:pStyle w:val="rowtabella0"/>
              <w:rPr>
                <w:color w:val="002060"/>
              </w:rPr>
            </w:pPr>
            <w:r w:rsidRPr="003F643A">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940DB6" w14:textId="77777777" w:rsidR="00996913" w:rsidRPr="003F643A" w:rsidRDefault="00996913" w:rsidP="00A602E9">
            <w:pPr>
              <w:pStyle w:val="rowtabella0"/>
              <w:rPr>
                <w:color w:val="002060"/>
              </w:rPr>
            </w:pPr>
            <w:r w:rsidRPr="003F643A">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DED1EA" w14:textId="77777777" w:rsidR="00996913" w:rsidRPr="003F643A" w:rsidRDefault="00996913" w:rsidP="00A602E9">
            <w:pPr>
              <w:pStyle w:val="rowtabella0"/>
              <w:rPr>
                <w:color w:val="002060"/>
              </w:rPr>
            </w:pPr>
            <w:r w:rsidRPr="003F643A">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27CCD4" w14:textId="77777777" w:rsidR="00996913" w:rsidRPr="003F643A" w:rsidRDefault="00996913" w:rsidP="00A602E9">
            <w:pPr>
              <w:pStyle w:val="rowtabella0"/>
              <w:rPr>
                <w:color w:val="002060"/>
              </w:rPr>
            </w:pPr>
            <w:r w:rsidRPr="003F643A">
              <w:rPr>
                <w:color w:val="002060"/>
              </w:rPr>
              <w:t>VIA SAN SERGIO FZ. GROTTACCIA</w:t>
            </w:r>
          </w:p>
        </w:tc>
      </w:tr>
      <w:tr w:rsidR="00996913" w:rsidRPr="003F643A" w14:paraId="17EE3E90"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F06D67" w14:textId="77777777" w:rsidR="00996913" w:rsidRPr="003F643A" w:rsidRDefault="00996913" w:rsidP="00A602E9">
            <w:pPr>
              <w:pStyle w:val="rowtabella0"/>
              <w:rPr>
                <w:color w:val="002060"/>
              </w:rPr>
            </w:pPr>
            <w:r w:rsidRPr="003F643A">
              <w:rPr>
                <w:color w:val="002060"/>
              </w:rPr>
              <w:t>ROBUR MERGO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A1CCE8" w14:textId="77777777" w:rsidR="00996913" w:rsidRPr="003F643A" w:rsidRDefault="00996913" w:rsidP="00A602E9">
            <w:pPr>
              <w:pStyle w:val="rowtabella0"/>
              <w:rPr>
                <w:color w:val="002060"/>
              </w:rPr>
            </w:pPr>
            <w:r w:rsidRPr="003F643A">
              <w:rPr>
                <w:color w:val="002060"/>
              </w:rPr>
              <w:t>ESANATOGLIA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3E9482"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D409DA" w14:textId="77777777" w:rsidR="00996913" w:rsidRPr="003F643A" w:rsidRDefault="00996913" w:rsidP="00A602E9">
            <w:pPr>
              <w:pStyle w:val="rowtabella0"/>
              <w:rPr>
                <w:color w:val="002060"/>
              </w:rPr>
            </w:pPr>
            <w:r w:rsidRPr="003F643A">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8AED19" w14:textId="77777777" w:rsidR="00996913" w:rsidRPr="003F643A" w:rsidRDefault="00996913" w:rsidP="00A602E9">
            <w:pPr>
              <w:pStyle w:val="rowtabella0"/>
              <w:rPr>
                <w:color w:val="002060"/>
              </w:rPr>
            </w:pPr>
            <w:r w:rsidRPr="003F643A">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B6D07F" w14:textId="77777777" w:rsidR="00996913" w:rsidRPr="003F643A" w:rsidRDefault="00996913" w:rsidP="00A602E9">
            <w:pPr>
              <w:pStyle w:val="rowtabella0"/>
              <w:rPr>
                <w:color w:val="002060"/>
              </w:rPr>
            </w:pPr>
            <w:r w:rsidRPr="003F643A">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6947A5" w14:textId="77777777" w:rsidR="00996913" w:rsidRPr="003F643A" w:rsidRDefault="00996913" w:rsidP="00A602E9">
            <w:pPr>
              <w:pStyle w:val="rowtabella0"/>
              <w:rPr>
                <w:color w:val="002060"/>
              </w:rPr>
            </w:pPr>
            <w:r w:rsidRPr="003F643A">
              <w:rPr>
                <w:color w:val="002060"/>
              </w:rPr>
              <w:t>VIA LEOPARDI LOC. ANGELI</w:t>
            </w:r>
          </w:p>
        </w:tc>
      </w:tr>
      <w:tr w:rsidR="00996913" w:rsidRPr="003F643A" w14:paraId="47E61C75" w14:textId="77777777" w:rsidTr="00A602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E2E7F1" w14:textId="77777777" w:rsidR="00996913" w:rsidRPr="003F643A" w:rsidRDefault="00996913" w:rsidP="00A602E9">
            <w:pPr>
              <w:pStyle w:val="rowtabella0"/>
              <w:rPr>
                <w:color w:val="002060"/>
              </w:rPr>
            </w:pPr>
            <w:r w:rsidRPr="003F643A">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E8C2ED" w14:textId="77777777" w:rsidR="00996913" w:rsidRPr="003F643A" w:rsidRDefault="00996913" w:rsidP="00A602E9">
            <w:pPr>
              <w:pStyle w:val="rowtabella0"/>
              <w:rPr>
                <w:color w:val="002060"/>
              </w:rPr>
            </w:pPr>
            <w:r w:rsidRPr="003F643A">
              <w:rPr>
                <w:color w:val="002060"/>
              </w:rPr>
              <w:t>POLISPORTIVA UROBORO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8A9E50"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E8674F" w14:textId="77777777" w:rsidR="00996913" w:rsidRPr="003F643A" w:rsidRDefault="00996913" w:rsidP="00A602E9">
            <w:pPr>
              <w:pStyle w:val="rowtabella0"/>
              <w:rPr>
                <w:color w:val="002060"/>
              </w:rPr>
            </w:pPr>
            <w:r w:rsidRPr="003F643A">
              <w:rPr>
                <w:color w:val="002060"/>
              </w:rPr>
              <w:t>11/04/2026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D03E02" w14:textId="77777777" w:rsidR="00996913" w:rsidRPr="003F643A" w:rsidRDefault="00996913" w:rsidP="00A602E9">
            <w:pPr>
              <w:pStyle w:val="rowtabella0"/>
              <w:rPr>
                <w:color w:val="002060"/>
              </w:rPr>
            </w:pPr>
            <w:r w:rsidRPr="003F643A">
              <w:rPr>
                <w:color w:val="002060"/>
              </w:rPr>
              <w:t>5032 PALASPORT FRAZ.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79365" w14:textId="77777777" w:rsidR="00996913" w:rsidRPr="003F643A" w:rsidRDefault="00996913" w:rsidP="00A602E9">
            <w:pPr>
              <w:pStyle w:val="rowtabella0"/>
              <w:rPr>
                <w:color w:val="002060"/>
              </w:rPr>
            </w:pPr>
            <w:r w:rsidRPr="003F643A">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0E33CC" w14:textId="77777777" w:rsidR="00996913" w:rsidRPr="003F643A" w:rsidRDefault="00996913" w:rsidP="00A602E9">
            <w:pPr>
              <w:pStyle w:val="rowtabella0"/>
              <w:rPr>
                <w:color w:val="002060"/>
              </w:rPr>
            </w:pPr>
            <w:r w:rsidRPr="003F643A">
              <w:rPr>
                <w:color w:val="002060"/>
              </w:rPr>
              <w:t>VIA TORINO</w:t>
            </w:r>
          </w:p>
        </w:tc>
      </w:tr>
    </w:tbl>
    <w:p w14:paraId="61DE9E60" w14:textId="77777777" w:rsidR="00996913" w:rsidRPr="003F643A" w:rsidRDefault="00996913" w:rsidP="00996913">
      <w:pPr>
        <w:pStyle w:val="breakline"/>
        <w:rPr>
          <w:rFonts w:eastAsiaTheme="minorEastAsia"/>
          <w:color w:val="002060"/>
        </w:rPr>
      </w:pPr>
    </w:p>
    <w:p w14:paraId="346EBBF7" w14:textId="77777777" w:rsidR="00996913" w:rsidRPr="003F643A" w:rsidRDefault="00996913" w:rsidP="00996913">
      <w:pPr>
        <w:pStyle w:val="breakline"/>
        <w:rPr>
          <w:color w:val="002060"/>
        </w:rPr>
      </w:pPr>
    </w:p>
    <w:p w14:paraId="172DCC93" w14:textId="77777777" w:rsidR="00996913" w:rsidRPr="003F643A" w:rsidRDefault="00996913" w:rsidP="00996913">
      <w:pPr>
        <w:pStyle w:val="breakline"/>
        <w:rPr>
          <w:color w:val="002060"/>
        </w:rPr>
      </w:pPr>
    </w:p>
    <w:p w14:paraId="530DCEB6" w14:textId="77777777" w:rsidR="00996913" w:rsidRPr="003F643A" w:rsidRDefault="00996913" w:rsidP="00996913">
      <w:pPr>
        <w:pStyle w:val="sottotitolocampionato10"/>
        <w:rPr>
          <w:color w:val="002060"/>
        </w:rPr>
      </w:pPr>
      <w:r w:rsidRPr="003F643A">
        <w:rPr>
          <w:color w:val="002060"/>
        </w:rPr>
        <w:t>GIRONE D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8"/>
        <w:gridCol w:w="1552"/>
        <w:gridCol w:w="1543"/>
      </w:tblGrid>
      <w:tr w:rsidR="00996913" w:rsidRPr="003F643A" w14:paraId="6AB7E7F6" w14:textId="77777777" w:rsidTr="00A602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FF581" w14:textId="77777777" w:rsidR="00996913" w:rsidRPr="003F643A" w:rsidRDefault="00996913" w:rsidP="00A602E9">
            <w:pPr>
              <w:pStyle w:val="headertabella0"/>
              <w:rPr>
                <w:color w:val="002060"/>
              </w:rPr>
            </w:pPr>
            <w:r w:rsidRPr="003F64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A4A75" w14:textId="77777777" w:rsidR="00996913" w:rsidRPr="003F643A" w:rsidRDefault="00996913" w:rsidP="00A602E9">
            <w:pPr>
              <w:pStyle w:val="headertabella0"/>
              <w:rPr>
                <w:color w:val="002060"/>
              </w:rPr>
            </w:pPr>
            <w:r w:rsidRPr="003F64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70FE6" w14:textId="77777777" w:rsidR="00996913" w:rsidRPr="003F643A" w:rsidRDefault="00996913" w:rsidP="00A602E9">
            <w:pPr>
              <w:pStyle w:val="headertabella0"/>
              <w:rPr>
                <w:color w:val="002060"/>
              </w:rPr>
            </w:pPr>
            <w:r w:rsidRPr="003F64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9902C" w14:textId="77777777" w:rsidR="00996913" w:rsidRPr="003F643A" w:rsidRDefault="00996913" w:rsidP="00A602E9">
            <w:pPr>
              <w:pStyle w:val="headertabella0"/>
              <w:rPr>
                <w:color w:val="002060"/>
              </w:rPr>
            </w:pPr>
            <w:r w:rsidRPr="003F64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CA281" w14:textId="77777777" w:rsidR="00996913" w:rsidRPr="003F643A" w:rsidRDefault="00996913" w:rsidP="00A602E9">
            <w:pPr>
              <w:pStyle w:val="headertabella0"/>
              <w:rPr>
                <w:color w:val="002060"/>
              </w:rPr>
            </w:pPr>
            <w:r w:rsidRPr="003F64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30363" w14:textId="77777777" w:rsidR="00996913" w:rsidRPr="003F643A" w:rsidRDefault="00996913" w:rsidP="00A602E9">
            <w:pPr>
              <w:pStyle w:val="headertabella0"/>
              <w:rPr>
                <w:color w:val="002060"/>
              </w:rPr>
            </w:pPr>
            <w:proofErr w:type="spellStart"/>
            <w:r w:rsidRPr="003F643A">
              <w:rPr>
                <w:color w:val="002060"/>
              </w:rPr>
              <w:t>Localita'</w:t>
            </w:r>
            <w:proofErr w:type="spellEnd"/>
            <w:r w:rsidRPr="003F643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59C3E" w14:textId="77777777" w:rsidR="00996913" w:rsidRPr="003F643A" w:rsidRDefault="00996913" w:rsidP="00A602E9">
            <w:pPr>
              <w:pStyle w:val="headertabella0"/>
              <w:rPr>
                <w:color w:val="002060"/>
              </w:rPr>
            </w:pPr>
            <w:r w:rsidRPr="003F643A">
              <w:rPr>
                <w:color w:val="002060"/>
              </w:rPr>
              <w:t>Indirizzo Impianto</w:t>
            </w:r>
          </w:p>
        </w:tc>
      </w:tr>
      <w:tr w:rsidR="00996913" w:rsidRPr="003F643A" w14:paraId="67366313" w14:textId="77777777" w:rsidTr="00A602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4AC8DF" w14:textId="77777777" w:rsidR="00996913" w:rsidRPr="003F643A" w:rsidRDefault="00996913" w:rsidP="00A602E9">
            <w:pPr>
              <w:pStyle w:val="rowtabella0"/>
              <w:rPr>
                <w:color w:val="002060"/>
              </w:rPr>
            </w:pPr>
            <w:r w:rsidRPr="003F643A">
              <w:rPr>
                <w:color w:val="002060"/>
              </w:rPr>
              <w:t>ACADEMY CIVITANOVESE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8DA31" w14:textId="77777777" w:rsidR="00996913" w:rsidRPr="003F643A" w:rsidRDefault="00996913" w:rsidP="00A602E9">
            <w:pPr>
              <w:pStyle w:val="rowtabella0"/>
              <w:rPr>
                <w:color w:val="002060"/>
              </w:rPr>
            </w:pPr>
            <w:r w:rsidRPr="003F643A">
              <w:rPr>
                <w:color w:val="002060"/>
              </w:rPr>
              <w:t>RIPE SAN GINESIO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77913" w14:textId="77777777" w:rsidR="00996913" w:rsidRPr="003F643A" w:rsidRDefault="00996913" w:rsidP="00A602E9">
            <w:pPr>
              <w:pStyle w:val="rowtabella0"/>
              <w:jc w:val="center"/>
              <w:rPr>
                <w:color w:val="002060"/>
              </w:rPr>
            </w:pPr>
            <w:r w:rsidRPr="003F643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C7743" w14:textId="77777777" w:rsidR="00996913" w:rsidRPr="003F643A" w:rsidRDefault="00996913" w:rsidP="00A602E9">
            <w:pPr>
              <w:pStyle w:val="rowtabella0"/>
              <w:rPr>
                <w:color w:val="002060"/>
              </w:rPr>
            </w:pPr>
            <w:r w:rsidRPr="003F643A">
              <w:rPr>
                <w:color w:val="002060"/>
              </w:rPr>
              <w:t>10/04/2026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D8295F" w14:textId="77777777" w:rsidR="00996913" w:rsidRPr="003F643A" w:rsidRDefault="00996913" w:rsidP="00A602E9">
            <w:pPr>
              <w:pStyle w:val="rowtabella0"/>
              <w:rPr>
                <w:color w:val="002060"/>
              </w:rPr>
            </w:pPr>
            <w:r w:rsidRPr="003F643A">
              <w:rPr>
                <w:color w:val="002060"/>
              </w:rPr>
              <w:t>5280 TENSOSTRUTTURA S.</w:t>
            </w:r>
            <w:proofErr w:type="gramStart"/>
            <w:r w:rsidRPr="003F643A">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B7E7CB" w14:textId="77777777" w:rsidR="00996913" w:rsidRPr="003F643A" w:rsidRDefault="00996913" w:rsidP="00A602E9">
            <w:pPr>
              <w:pStyle w:val="rowtabella0"/>
              <w:rPr>
                <w:color w:val="002060"/>
              </w:rPr>
            </w:pPr>
            <w:r w:rsidRPr="003F643A">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443F1F" w14:textId="77777777" w:rsidR="00996913" w:rsidRPr="003F643A" w:rsidRDefault="00996913" w:rsidP="00A602E9">
            <w:pPr>
              <w:pStyle w:val="rowtabella0"/>
              <w:rPr>
                <w:color w:val="002060"/>
              </w:rPr>
            </w:pPr>
            <w:r w:rsidRPr="003F643A">
              <w:rPr>
                <w:color w:val="002060"/>
              </w:rPr>
              <w:t>VIA LORENZO LOTTO</w:t>
            </w:r>
          </w:p>
        </w:tc>
      </w:tr>
      <w:tr w:rsidR="00996913" w:rsidRPr="003F643A" w14:paraId="37C61226"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83AF70" w14:textId="77777777" w:rsidR="00996913" w:rsidRPr="003F643A" w:rsidRDefault="00996913" w:rsidP="00A602E9">
            <w:pPr>
              <w:pStyle w:val="rowtabella0"/>
              <w:rPr>
                <w:color w:val="002060"/>
              </w:rPr>
            </w:pPr>
            <w:r w:rsidRPr="003F643A">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EE25DE" w14:textId="77777777" w:rsidR="00996913" w:rsidRPr="003F643A" w:rsidRDefault="00996913" w:rsidP="00A602E9">
            <w:pPr>
              <w:pStyle w:val="rowtabella0"/>
              <w:rPr>
                <w:color w:val="002060"/>
              </w:rPr>
            </w:pPr>
            <w:r w:rsidRPr="003F643A">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2F88BF"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9DCBB8" w14:textId="77777777" w:rsidR="00996913" w:rsidRPr="003F643A" w:rsidRDefault="00996913" w:rsidP="00A602E9">
            <w:pPr>
              <w:pStyle w:val="rowtabella0"/>
              <w:rPr>
                <w:color w:val="002060"/>
              </w:rPr>
            </w:pPr>
            <w:r w:rsidRPr="003F643A">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9D44DC" w14:textId="77777777" w:rsidR="00996913" w:rsidRPr="003F643A" w:rsidRDefault="00996913" w:rsidP="00A602E9">
            <w:pPr>
              <w:pStyle w:val="rowtabella0"/>
              <w:rPr>
                <w:color w:val="002060"/>
              </w:rPr>
            </w:pPr>
            <w:r w:rsidRPr="003F643A">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677ECA" w14:textId="77777777" w:rsidR="00996913" w:rsidRPr="003F643A" w:rsidRDefault="00996913" w:rsidP="00A602E9">
            <w:pPr>
              <w:pStyle w:val="rowtabella0"/>
              <w:rPr>
                <w:color w:val="002060"/>
              </w:rPr>
            </w:pPr>
            <w:r w:rsidRPr="003F643A">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78078B" w14:textId="77777777" w:rsidR="00996913" w:rsidRPr="003F643A" w:rsidRDefault="00996913" w:rsidP="00A602E9">
            <w:pPr>
              <w:pStyle w:val="rowtabella0"/>
              <w:rPr>
                <w:color w:val="002060"/>
              </w:rPr>
            </w:pPr>
            <w:r w:rsidRPr="003F643A">
              <w:rPr>
                <w:color w:val="002060"/>
              </w:rPr>
              <w:t>VIA ROSSINI</w:t>
            </w:r>
          </w:p>
        </w:tc>
      </w:tr>
      <w:tr w:rsidR="00996913" w:rsidRPr="003F643A" w14:paraId="5537AAFC"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B30D8D" w14:textId="77777777" w:rsidR="00996913" w:rsidRPr="003F643A" w:rsidRDefault="00996913" w:rsidP="00A602E9">
            <w:pPr>
              <w:pStyle w:val="rowtabella0"/>
              <w:rPr>
                <w:color w:val="002060"/>
              </w:rPr>
            </w:pPr>
            <w:r w:rsidRPr="003F643A">
              <w:rPr>
                <w:color w:val="002060"/>
              </w:rPr>
              <w:t>IMBRECCIATA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1BBA95" w14:textId="77777777" w:rsidR="00996913" w:rsidRPr="003F643A" w:rsidRDefault="00996913" w:rsidP="00A602E9">
            <w:pPr>
              <w:pStyle w:val="rowtabella0"/>
              <w:rPr>
                <w:color w:val="002060"/>
              </w:rPr>
            </w:pPr>
            <w:r w:rsidRPr="003F643A">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D1B03B"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62B9ED" w14:textId="77777777" w:rsidR="00996913" w:rsidRPr="003F643A" w:rsidRDefault="00996913" w:rsidP="00A602E9">
            <w:pPr>
              <w:pStyle w:val="rowtabella0"/>
              <w:rPr>
                <w:color w:val="002060"/>
              </w:rPr>
            </w:pPr>
            <w:r w:rsidRPr="003F643A">
              <w:rPr>
                <w:color w:val="002060"/>
              </w:rPr>
              <w:t>10/04/2026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83818D" w14:textId="77777777" w:rsidR="00996913" w:rsidRPr="003F643A" w:rsidRDefault="00996913" w:rsidP="00A602E9">
            <w:pPr>
              <w:pStyle w:val="rowtabella0"/>
              <w:rPr>
                <w:color w:val="002060"/>
              </w:rPr>
            </w:pPr>
            <w:r w:rsidRPr="003F643A">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0DF0DE" w14:textId="77777777" w:rsidR="00996913" w:rsidRPr="003F643A" w:rsidRDefault="00996913" w:rsidP="00A602E9">
            <w:pPr>
              <w:pStyle w:val="rowtabella0"/>
              <w:rPr>
                <w:color w:val="002060"/>
              </w:rPr>
            </w:pPr>
            <w:r w:rsidRPr="003F643A">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DE24D4" w14:textId="77777777" w:rsidR="00996913" w:rsidRPr="003F643A" w:rsidRDefault="00996913" w:rsidP="00A602E9">
            <w:pPr>
              <w:pStyle w:val="rowtabella0"/>
              <w:rPr>
                <w:color w:val="002060"/>
              </w:rPr>
            </w:pPr>
            <w:r w:rsidRPr="003F643A">
              <w:rPr>
                <w:color w:val="002060"/>
              </w:rPr>
              <w:t>VIA GEMME, 13</w:t>
            </w:r>
          </w:p>
        </w:tc>
      </w:tr>
      <w:tr w:rsidR="00996913" w:rsidRPr="003F643A" w14:paraId="3A03C762"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A77ACF" w14:textId="77777777" w:rsidR="00996913" w:rsidRPr="003F643A" w:rsidRDefault="00996913" w:rsidP="00A602E9">
            <w:pPr>
              <w:pStyle w:val="rowtabella0"/>
              <w:rPr>
                <w:color w:val="002060"/>
              </w:rPr>
            </w:pPr>
            <w:r w:rsidRPr="003F643A">
              <w:rPr>
                <w:color w:val="002060"/>
              </w:rPr>
              <w:t>POLISPORTIVA S.C. LORETO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1F3B4D" w14:textId="77777777" w:rsidR="00996913" w:rsidRPr="003F643A" w:rsidRDefault="00996913" w:rsidP="00A602E9">
            <w:pPr>
              <w:pStyle w:val="rowtabella0"/>
              <w:rPr>
                <w:color w:val="002060"/>
              </w:rPr>
            </w:pPr>
            <w:r w:rsidRPr="003F643A">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32EC96"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AB1ABF" w14:textId="77777777" w:rsidR="00996913" w:rsidRPr="003F643A" w:rsidRDefault="00996913" w:rsidP="00A602E9">
            <w:pPr>
              <w:pStyle w:val="rowtabella0"/>
              <w:rPr>
                <w:color w:val="002060"/>
              </w:rPr>
            </w:pPr>
            <w:r w:rsidRPr="003F643A">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2DEC94" w14:textId="77777777" w:rsidR="00996913" w:rsidRPr="003F643A" w:rsidRDefault="00996913" w:rsidP="00A602E9">
            <w:pPr>
              <w:pStyle w:val="rowtabella0"/>
              <w:rPr>
                <w:color w:val="002060"/>
              </w:rPr>
            </w:pPr>
            <w:r w:rsidRPr="003F643A">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D99F6A" w14:textId="77777777" w:rsidR="00996913" w:rsidRPr="003F643A" w:rsidRDefault="00996913" w:rsidP="00A602E9">
            <w:pPr>
              <w:pStyle w:val="rowtabella0"/>
              <w:rPr>
                <w:color w:val="002060"/>
              </w:rPr>
            </w:pPr>
            <w:r w:rsidRPr="003F643A">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C58172" w14:textId="77777777" w:rsidR="00996913" w:rsidRPr="003F643A" w:rsidRDefault="00996913" w:rsidP="00A602E9">
            <w:pPr>
              <w:pStyle w:val="rowtabella0"/>
              <w:rPr>
                <w:color w:val="002060"/>
              </w:rPr>
            </w:pPr>
            <w:r w:rsidRPr="003F643A">
              <w:rPr>
                <w:color w:val="002060"/>
              </w:rPr>
              <w:t>VIA DELLO SPORT</w:t>
            </w:r>
          </w:p>
        </w:tc>
      </w:tr>
      <w:tr w:rsidR="00996913" w:rsidRPr="003F643A" w14:paraId="576058D9"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04D3B1" w14:textId="77777777" w:rsidR="00996913" w:rsidRPr="003F643A" w:rsidRDefault="00996913" w:rsidP="00A602E9">
            <w:pPr>
              <w:pStyle w:val="rowtabella0"/>
              <w:rPr>
                <w:color w:val="002060"/>
              </w:rPr>
            </w:pPr>
            <w:r w:rsidRPr="003F643A">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3A0604" w14:textId="77777777" w:rsidR="00996913" w:rsidRPr="003F643A" w:rsidRDefault="00996913" w:rsidP="00A602E9">
            <w:pPr>
              <w:pStyle w:val="rowtabella0"/>
              <w:rPr>
                <w:color w:val="002060"/>
              </w:rPr>
            </w:pPr>
            <w:r w:rsidRPr="003F643A">
              <w:rPr>
                <w:color w:val="002060"/>
              </w:rPr>
              <w:t>FUTSAL OTTRANO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05A3B0"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6587C8" w14:textId="77777777" w:rsidR="00996913" w:rsidRPr="003F643A" w:rsidRDefault="00996913" w:rsidP="00A602E9">
            <w:pPr>
              <w:pStyle w:val="rowtabella0"/>
              <w:rPr>
                <w:color w:val="002060"/>
              </w:rPr>
            </w:pPr>
            <w:r w:rsidRPr="003F643A">
              <w:rPr>
                <w:color w:val="002060"/>
              </w:rPr>
              <w:t>11/04/2026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16CC69" w14:textId="77777777" w:rsidR="00996913" w:rsidRPr="003F643A" w:rsidRDefault="00996913" w:rsidP="00A602E9">
            <w:pPr>
              <w:pStyle w:val="rowtabella0"/>
              <w:rPr>
                <w:color w:val="002060"/>
              </w:rPr>
            </w:pPr>
            <w:r w:rsidRPr="003F643A">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ACC04C" w14:textId="77777777" w:rsidR="00996913" w:rsidRPr="003F643A" w:rsidRDefault="00996913" w:rsidP="00A602E9">
            <w:pPr>
              <w:pStyle w:val="rowtabella0"/>
              <w:rPr>
                <w:color w:val="002060"/>
              </w:rPr>
            </w:pPr>
            <w:r w:rsidRPr="003F643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59E985" w14:textId="77777777" w:rsidR="00996913" w:rsidRPr="003F643A" w:rsidRDefault="00996913" w:rsidP="00A602E9">
            <w:pPr>
              <w:pStyle w:val="rowtabella0"/>
              <w:rPr>
                <w:color w:val="002060"/>
              </w:rPr>
            </w:pPr>
            <w:r w:rsidRPr="003F643A">
              <w:rPr>
                <w:color w:val="002060"/>
              </w:rPr>
              <w:t>VIA VESCOVARA, 7</w:t>
            </w:r>
          </w:p>
        </w:tc>
      </w:tr>
      <w:tr w:rsidR="00996913" w:rsidRPr="003F643A" w14:paraId="3E59E75F" w14:textId="77777777" w:rsidTr="00A602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3D6C41" w14:textId="77777777" w:rsidR="00996913" w:rsidRPr="003F643A" w:rsidRDefault="00996913" w:rsidP="00A602E9">
            <w:pPr>
              <w:pStyle w:val="rowtabella0"/>
              <w:rPr>
                <w:color w:val="002060"/>
              </w:rPr>
            </w:pPr>
            <w:r w:rsidRPr="003F643A">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6EB0EA" w14:textId="77777777" w:rsidR="00996913" w:rsidRPr="003F643A" w:rsidRDefault="00996913" w:rsidP="00A602E9">
            <w:pPr>
              <w:pStyle w:val="rowtabella0"/>
              <w:rPr>
                <w:color w:val="002060"/>
              </w:rPr>
            </w:pPr>
            <w:r w:rsidRPr="003F643A">
              <w:rPr>
                <w:color w:val="002060"/>
              </w:rPr>
              <w:t>OSIMO STAZIONE SSD A 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85B66F"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B4875B" w14:textId="77777777" w:rsidR="00996913" w:rsidRPr="003F643A" w:rsidRDefault="00996913" w:rsidP="00A602E9">
            <w:pPr>
              <w:pStyle w:val="rowtabella0"/>
              <w:rPr>
                <w:color w:val="002060"/>
              </w:rPr>
            </w:pPr>
            <w:r w:rsidRPr="003F643A">
              <w:rPr>
                <w:color w:val="002060"/>
              </w:rPr>
              <w:t>12/04/2026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B98F64" w14:textId="77777777" w:rsidR="00996913" w:rsidRPr="003F643A" w:rsidRDefault="00996913" w:rsidP="00A602E9">
            <w:pPr>
              <w:pStyle w:val="rowtabella0"/>
              <w:rPr>
                <w:color w:val="002060"/>
              </w:rPr>
            </w:pPr>
            <w:r w:rsidRPr="003F643A">
              <w:rPr>
                <w:color w:val="002060"/>
              </w:rPr>
              <w:t>5228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BEC74B" w14:textId="77777777" w:rsidR="00996913" w:rsidRPr="003F643A" w:rsidRDefault="00996913" w:rsidP="00A602E9">
            <w:pPr>
              <w:pStyle w:val="rowtabella0"/>
              <w:rPr>
                <w:color w:val="002060"/>
              </w:rPr>
            </w:pPr>
            <w:r w:rsidRPr="003F643A">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F06B87" w14:textId="77777777" w:rsidR="00996913" w:rsidRPr="003F643A" w:rsidRDefault="00996913" w:rsidP="00A602E9">
            <w:pPr>
              <w:pStyle w:val="rowtabella0"/>
              <w:rPr>
                <w:color w:val="002060"/>
              </w:rPr>
            </w:pPr>
            <w:r w:rsidRPr="003F643A">
              <w:rPr>
                <w:color w:val="002060"/>
              </w:rPr>
              <w:t>VIA PIEMONTE-PORTO POTENZA P.</w:t>
            </w:r>
          </w:p>
        </w:tc>
      </w:tr>
    </w:tbl>
    <w:p w14:paraId="1A0DEC60" w14:textId="77777777" w:rsidR="00996913" w:rsidRPr="003F643A" w:rsidRDefault="00996913" w:rsidP="00996913">
      <w:pPr>
        <w:pStyle w:val="breakline"/>
        <w:rPr>
          <w:rFonts w:eastAsiaTheme="minorEastAsia"/>
          <w:color w:val="002060"/>
        </w:rPr>
      </w:pPr>
    </w:p>
    <w:p w14:paraId="2331CF95" w14:textId="77777777" w:rsidR="00996913" w:rsidRPr="003F643A" w:rsidRDefault="00996913" w:rsidP="00996913">
      <w:pPr>
        <w:pStyle w:val="breakline"/>
        <w:rPr>
          <w:color w:val="002060"/>
        </w:rPr>
      </w:pPr>
    </w:p>
    <w:p w14:paraId="48F53D27" w14:textId="77777777" w:rsidR="00996913" w:rsidRPr="003F643A" w:rsidRDefault="00996913" w:rsidP="00996913">
      <w:pPr>
        <w:pStyle w:val="breakline"/>
        <w:rPr>
          <w:color w:val="002060"/>
        </w:rPr>
      </w:pPr>
    </w:p>
    <w:p w14:paraId="0337D996" w14:textId="77777777" w:rsidR="00996913" w:rsidRPr="003F643A" w:rsidRDefault="00996913" w:rsidP="00996913">
      <w:pPr>
        <w:pStyle w:val="sottotitolocampionato10"/>
        <w:rPr>
          <w:color w:val="002060"/>
        </w:rPr>
      </w:pPr>
      <w:r w:rsidRPr="003F643A">
        <w:rPr>
          <w:color w:val="002060"/>
        </w:rPr>
        <w:t>GIRONE E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98"/>
        <w:gridCol w:w="1552"/>
        <w:gridCol w:w="1543"/>
      </w:tblGrid>
      <w:tr w:rsidR="00996913" w:rsidRPr="003F643A" w14:paraId="7A645ECC" w14:textId="77777777" w:rsidTr="00A602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30FDC" w14:textId="77777777" w:rsidR="00996913" w:rsidRPr="003F643A" w:rsidRDefault="00996913" w:rsidP="00A602E9">
            <w:pPr>
              <w:pStyle w:val="headertabella0"/>
              <w:rPr>
                <w:color w:val="002060"/>
              </w:rPr>
            </w:pPr>
            <w:r w:rsidRPr="003F64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41F86" w14:textId="77777777" w:rsidR="00996913" w:rsidRPr="003F643A" w:rsidRDefault="00996913" w:rsidP="00A602E9">
            <w:pPr>
              <w:pStyle w:val="headertabella0"/>
              <w:rPr>
                <w:color w:val="002060"/>
              </w:rPr>
            </w:pPr>
            <w:r w:rsidRPr="003F64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A35CA" w14:textId="77777777" w:rsidR="00996913" w:rsidRPr="003F643A" w:rsidRDefault="00996913" w:rsidP="00A602E9">
            <w:pPr>
              <w:pStyle w:val="headertabella0"/>
              <w:rPr>
                <w:color w:val="002060"/>
              </w:rPr>
            </w:pPr>
            <w:r w:rsidRPr="003F64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E659E" w14:textId="77777777" w:rsidR="00996913" w:rsidRPr="003F643A" w:rsidRDefault="00996913" w:rsidP="00A602E9">
            <w:pPr>
              <w:pStyle w:val="headertabella0"/>
              <w:rPr>
                <w:color w:val="002060"/>
              </w:rPr>
            </w:pPr>
            <w:r w:rsidRPr="003F64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D3312" w14:textId="77777777" w:rsidR="00996913" w:rsidRPr="003F643A" w:rsidRDefault="00996913" w:rsidP="00A602E9">
            <w:pPr>
              <w:pStyle w:val="headertabella0"/>
              <w:rPr>
                <w:color w:val="002060"/>
              </w:rPr>
            </w:pPr>
            <w:r w:rsidRPr="003F64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CF6C2" w14:textId="77777777" w:rsidR="00996913" w:rsidRPr="003F643A" w:rsidRDefault="00996913" w:rsidP="00A602E9">
            <w:pPr>
              <w:pStyle w:val="headertabella0"/>
              <w:rPr>
                <w:color w:val="002060"/>
              </w:rPr>
            </w:pPr>
            <w:proofErr w:type="spellStart"/>
            <w:r w:rsidRPr="003F643A">
              <w:rPr>
                <w:color w:val="002060"/>
              </w:rPr>
              <w:t>Localita'</w:t>
            </w:r>
            <w:proofErr w:type="spellEnd"/>
            <w:r w:rsidRPr="003F643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33351" w14:textId="77777777" w:rsidR="00996913" w:rsidRPr="003F643A" w:rsidRDefault="00996913" w:rsidP="00A602E9">
            <w:pPr>
              <w:pStyle w:val="headertabella0"/>
              <w:rPr>
                <w:color w:val="002060"/>
              </w:rPr>
            </w:pPr>
            <w:r w:rsidRPr="003F643A">
              <w:rPr>
                <w:color w:val="002060"/>
              </w:rPr>
              <w:t>Indirizzo Impianto</w:t>
            </w:r>
          </w:p>
        </w:tc>
      </w:tr>
      <w:tr w:rsidR="00996913" w:rsidRPr="003F643A" w14:paraId="05E4AD63" w14:textId="77777777" w:rsidTr="00A602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95B709" w14:textId="77777777" w:rsidR="00996913" w:rsidRPr="003F643A" w:rsidRDefault="00996913" w:rsidP="00A602E9">
            <w:pPr>
              <w:pStyle w:val="rowtabella0"/>
              <w:rPr>
                <w:color w:val="002060"/>
              </w:rPr>
            </w:pPr>
            <w:r w:rsidRPr="003F643A">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9BC915" w14:textId="77777777" w:rsidR="00996913" w:rsidRPr="003F643A" w:rsidRDefault="00996913" w:rsidP="00A602E9">
            <w:pPr>
              <w:pStyle w:val="rowtabella0"/>
              <w:rPr>
                <w:color w:val="002060"/>
              </w:rPr>
            </w:pPr>
            <w:r w:rsidRPr="003F643A">
              <w:rPr>
                <w:color w:val="002060"/>
              </w:rPr>
              <w:t xml:space="preserve">CALCIO </w:t>
            </w:r>
            <w:proofErr w:type="gramStart"/>
            <w:r w:rsidRPr="003F643A">
              <w:rPr>
                <w:color w:val="002060"/>
              </w:rPr>
              <w:t>S.ELPIDIO</w:t>
            </w:r>
            <w:proofErr w:type="gramEnd"/>
            <w:r w:rsidRPr="003F643A">
              <w:rPr>
                <w:color w:val="002060"/>
              </w:rPr>
              <w:t xml:space="preserve"> A 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7E0B5E" w14:textId="77777777" w:rsidR="00996913" w:rsidRPr="003F643A" w:rsidRDefault="00996913" w:rsidP="00A602E9">
            <w:pPr>
              <w:pStyle w:val="rowtabella0"/>
              <w:jc w:val="center"/>
              <w:rPr>
                <w:color w:val="002060"/>
              </w:rPr>
            </w:pPr>
            <w:r w:rsidRPr="003F643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86B55D" w14:textId="77777777" w:rsidR="00996913" w:rsidRPr="003F643A" w:rsidRDefault="00996913" w:rsidP="00A602E9">
            <w:pPr>
              <w:pStyle w:val="rowtabella0"/>
              <w:rPr>
                <w:color w:val="002060"/>
              </w:rPr>
            </w:pPr>
            <w:r w:rsidRPr="003F643A">
              <w:rPr>
                <w:color w:val="002060"/>
              </w:rPr>
              <w:t>10/04/2026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E8B509" w14:textId="77777777" w:rsidR="00996913" w:rsidRPr="003F643A" w:rsidRDefault="00996913" w:rsidP="00A602E9">
            <w:pPr>
              <w:pStyle w:val="rowtabella0"/>
              <w:rPr>
                <w:color w:val="002060"/>
              </w:rPr>
            </w:pPr>
            <w:r w:rsidRPr="003F643A">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75E4AC" w14:textId="77777777" w:rsidR="00996913" w:rsidRPr="003F643A" w:rsidRDefault="00996913" w:rsidP="00A602E9">
            <w:pPr>
              <w:pStyle w:val="rowtabella0"/>
              <w:rPr>
                <w:color w:val="002060"/>
              </w:rPr>
            </w:pPr>
            <w:r w:rsidRPr="003F643A">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D2827C" w14:textId="77777777" w:rsidR="00996913" w:rsidRPr="003F643A" w:rsidRDefault="00996913" w:rsidP="00A602E9">
            <w:pPr>
              <w:pStyle w:val="rowtabella0"/>
              <w:rPr>
                <w:color w:val="002060"/>
              </w:rPr>
            </w:pPr>
            <w:r w:rsidRPr="003F643A">
              <w:rPr>
                <w:color w:val="002060"/>
              </w:rPr>
              <w:t>VIA COLLE CIMINO 9</w:t>
            </w:r>
          </w:p>
        </w:tc>
      </w:tr>
      <w:tr w:rsidR="00996913" w:rsidRPr="003F643A" w14:paraId="46190BFB"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DC5674" w14:textId="77777777" w:rsidR="00996913" w:rsidRPr="003F643A" w:rsidRDefault="00996913" w:rsidP="00A602E9">
            <w:pPr>
              <w:pStyle w:val="rowtabella0"/>
              <w:rPr>
                <w:color w:val="002060"/>
              </w:rPr>
            </w:pPr>
            <w:proofErr w:type="gramStart"/>
            <w:r w:rsidRPr="003F643A">
              <w:rPr>
                <w:color w:val="002060"/>
              </w:rPr>
              <w:t>CITTA</w:t>
            </w:r>
            <w:proofErr w:type="gramEnd"/>
            <w:r w:rsidRPr="003F643A">
              <w:rPr>
                <w:color w:val="002060"/>
              </w:rPr>
              <w:t xml:space="preserve"> DI MARTINSICURO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ED6F6B" w14:textId="77777777" w:rsidR="00996913" w:rsidRPr="003F643A" w:rsidRDefault="00996913" w:rsidP="00A602E9">
            <w:pPr>
              <w:pStyle w:val="rowtabella0"/>
              <w:rPr>
                <w:color w:val="002060"/>
              </w:rPr>
            </w:pPr>
            <w:r w:rsidRPr="003F643A">
              <w:rPr>
                <w:color w:val="002060"/>
              </w:rPr>
              <w:t>FROGS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D81618"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D44F5D" w14:textId="77777777" w:rsidR="00996913" w:rsidRPr="003F643A" w:rsidRDefault="00996913" w:rsidP="00A602E9">
            <w:pPr>
              <w:pStyle w:val="rowtabella0"/>
              <w:rPr>
                <w:color w:val="002060"/>
              </w:rPr>
            </w:pPr>
            <w:r w:rsidRPr="003F643A">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F588EA" w14:textId="77777777" w:rsidR="00996913" w:rsidRPr="003F643A" w:rsidRDefault="00996913" w:rsidP="00A602E9">
            <w:pPr>
              <w:pStyle w:val="rowtabella0"/>
              <w:rPr>
                <w:color w:val="002060"/>
              </w:rPr>
            </w:pPr>
            <w:r w:rsidRPr="003F643A">
              <w:rPr>
                <w:color w:val="002060"/>
              </w:rPr>
              <w:t>5999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924296" w14:textId="77777777" w:rsidR="00996913" w:rsidRPr="003F643A" w:rsidRDefault="00996913" w:rsidP="00A602E9">
            <w:pPr>
              <w:pStyle w:val="rowtabella0"/>
              <w:rPr>
                <w:color w:val="002060"/>
              </w:rPr>
            </w:pPr>
            <w:r w:rsidRPr="003F643A">
              <w:rPr>
                <w:color w:val="002060"/>
              </w:rPr>
              <w:t>MARTINSICURO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115C91" w14:textId="77777777" w:rsidR="00996913" w:rsidRPr="003F643A" w:rsidRDefault="00996913" w:rsidP="00A602E9">
            <w:pPr>
              <w:pStyle w:val="rowtabella0"/>
              <w:rPr>
                <w:color w:val="002060"/>
              </w:rPr>
            </w:pPr>
            <w:r w:rsidRPr="003F643A">
              <w:rPr>
                <w:color w:val="002060"/>
              </w:rPr>
              <w:t>VIA DELLO SPORT</w:t>
            </w:r>
          </w:p>
        </w:tc>
      </w:tr>
      <w:tr w:rsidR="00996913" w:rsidRPr="003F643A" w14:paraId="559CCE82"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ED65D6" w14:textId="77777777" w:rsidR="00996913" w:rsidRPr="003F643A" w:rsidRDefault="00996913" w:rsidP="00A602E9">
            <w:pPr>
              <w:pStyle w:val="rowtabella0"/>
              <w:rPr>
                <w:color w:val="002060"/>
              </w:rPr>
            </w:pPr>
            <w:r w:rsidRPr="003F643A">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68B1C9" w14:textId="77777777" w:rsidR="00996913" w:rsidRPr="003F643A" w:rsidRDefault="00996913" w:rsidP="00A602E9">
            <w:pPr>
              <w:pStyle w:val="rowtabella0"/>
              <w:rPr>
                <w:color w:val="002060"/>
              </w:rPr>
            </w:pPr>
            <w:r w:rsidRPr="003F643A">
              <w:rPr>
                <w:color w:val="002060"/>
              </w:rPr>
              <w:t>POLISPORTIVA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794D33"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938DEC" w14:textId="77777777" w:rsidR="00996913" w:rsidRPr="003F643A" w:rsidRDefault="00996913" w:rsidP="00A602E9">
            <w:pPr>
              <w:pStyle w:val="rowtabella0"/>
              <w:rPr>
                <w:color w:val="002060"/>
              </w:rPr>
            </w:pPr>
            <w:r w:rsidRPr="003F643A">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B85BE5" w14:textId="77777777" w:rsidR="00996913" w:rsidRPr="003F643A" w:rsidRDefault="00996913" w:rsidP="00A602E9">
            <w:pPr>
              <w:pStyle w:val="rowtabella0"/>
              <w:rPr>
                <w:color w:val="002060"/>
              </w:rPr>
            </w:pPr>
            <w:r w:rsidRPr="003F643A">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AA2CC4" w14:textId="77777777" w:rsidR="00996913" w:rsidRPr="003F643A" w:rsidRDefault="00996913" w:rsidP="00A602E9">
            <w:pPr>
              <w:pStyle w:val="rowtabella0"/>
              <w:rPr>
                <w:color w:val="002060"/>
              </w:rPr>
            </w:pPr>
            <w:r w:rsidRPr="003F643A">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844D79" w14:textId="77777777" w:rsidR="00996913" w:rsidRPr="003F643A" w:rsidRDefault="00996913" w:rsidP="00A602E9">
            <w:pPr>
              <w:pStyle w:val="rowtabella0"/>
              <w:rPr>
                <w:color w:val="002060"/>
              </w:rPr>
            </w:pPr>
            <w:r w:rsidRPr="003F643A">
              <w:rPr>
                <w:color w:val="002060"/>
              </w:rPr>
              <w:t xml:space="preserve">TRAVERSA VIA </w:t>
            </w:r>
            <w:proofErr w:type="gramStart"/>
            <w:r w:rsidRPr="003F643A">
              <w:rPr>
                <w:color w:val="002060"/>
              </w:rPr>
              <w:t>U.T</w:t>
            </w:r>
            <w:proofErr w:type="gramEnd"/>
            <w:r w:rsidRPr="003F643A">
              <w:rPr>
                <w:color w:val="002060"/>
              </w:rPr>
              <w:t>0MEI</w:t>
            </w:r>
          </w:p>
        </w:tc>
      </w:tr>
      <w:tr w:rsidR="00996913" w:rsidRPr="003F643A" w14:paraId="79378336"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AB29DD" w14:textId="77777777" w:rsidR="00996913" w:rsidRPr="003F643A" w:rsidRDefault="00996913" w:rsidP="00A602E9">
            <w:pPr>
              <w:pStyle w:val="rowtabella0"/>
              <w:rPr>
                <w:color w:val="002060"/>
              </w:rPr>
            </w:pPr>
            <w:r w:rsidRPr="003F643A">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71FEEA" w14:textId="77777777" w:rsidR="00996913" w:rsidRPr="003F643A" w:rsidRDefault="00996913" w:rsidP="00A602E9">
            <w:pPr>
              <w:pStyle w:val="rowtabella0"/>
              <w:rPr>
                <w:color w:val="002060"/>
              </w:rPr>
            </w:pPr>
            <w:r w:rsidRPr="003F643A">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4D4C1E"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6E1782" w14:textId="77777777" w:rsidR="00996913" w:rsidRPr="003F643A" w:rsidRDefault="00996913" w:rsidP="00A602E9">
            <w:pPr>
              <w:pStyle w:val="rowtabella0"/>
              <w:rPr>
                <w:color w:val="002060"/>
              </w:rPr>
            </w:pPr>
            <w:r w:rsidRPr="003F643A">
              <w:rPr>
                <w:color w:val="002060"/>
              </w:rPr>
              <w:t>10/04/2026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888C53" w14:textId="77777777" w:rsidR="00996913" w:rsidRPr="003F643A" w:rsidRDefault="00996913" w:rsidP="00A602E9">
            <w:pPr>
              <w:pStyle w:val="rowtabella0"/>
              <w:rPr>
                <w:color w:val="002060"/>
              </w:rPr>
            </w:pPr>
            <w:r w:rsidRPr="003F643A">
              <w:rPr>
                <w:color w:val="002060"/>
              </w:rPr>
              <w:t>5280 TENSOSTRUTTURA S.</w:t>
            </w:r>
            <w:proofErr w:type="gramStart"/>
            <w:r w:rsidRPr="003F643A">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7C2B8A" w14:textId="77777777" w:rsidR="00996913" w:rsidRPr="003F643A" w:rsidRDefault="00996913" w:rsidP="00A602E9">
            <w:pPr>
              <w:pStyle w:val="rowtabella0"/>
              <w:rPr>
                <w:color w:val="002060"/>
              </w:rPr>
            </w:pPr>
            <w:r w:rsidRPr="003F643A">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9F0961" w14:textId="77777777" w:rsidR="00996913" w:rsidRPr="003F643A" w:rsidRDefault="00996913" w:rsidP="00A602E9">
            <w:pPr>
              <w:pStyle w:val="rowtabella0"/>
              <w:rPr>
                <w:color w:val="002060"/>
              </w:rPr>
            </w:pPr>
            <w:r w:rsidRPr="003F643A">
              <w:rPr>
                <w:color w:val="002060"/>
              </w:rPr>
              <w:t>VIA LORENZO LOTTO</w:t>
            </w:r>
          </w:p>
        </w:tc>
      </w:tr>
      <w:tr w:rsidR="00996913" w:rsidRPr="003F643A" w14:paraId="2BB1E385"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B19890" w14:textId="77777777" w:rsidR="00996913" w:rsidRPr="003F643A" w:rsidRDefault="00996913" w:rsidP="00A602E9">
            <w:pPr>
              <w:pStyle w:val="rowtabella0"/>
              <w:rPr>
                <w:color w:val="002060"/>
              </w:rPr>
            </w:pPr>
            <w:r w:rsidRPr="003F643A">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36C685" w14:textId="77777777" w:rsidR="00996913" w:rsidRPr="003F643A" w:rsidRDefault="00996913" w:rsidP="00A602E9">
            <w:pPr>
              <w:pStyle w:val="rowtabella0"/>
              <w:rPr>
                <w:color w:val="002060"/>
              </w:rPr>
            </w:pPr>
            <w:r w:rsidRPr="003F643A">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6ABFF8"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537D6A" w14:textId="77777777" w:rsidR="00996913" w:rsidRPr="003F643A" w:rsidRDefault="00996913" w:rsidP="00A602E9">
            <w:pPr>
              <w:pStyle w:val="rowtabella0"/>
              <w:rPr>
                <w:color w:val="002060"/>
              </w:rPr>
            </w:pPr>
            <w:r w:rsidRPr="003F643A">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FF09B3" w14:textId="77777777" w:rsidR="00996913" w:rsidRPr="003F643A" w:rsidRDefault="00996913" w:rsidP="00A602E9">
            <w:pPr>
              <w:pStyle w:val="rowtabella0"/>
              <w:rPr>
                <w:color w:val="002060"/>
              </w:rPr>
            </w:pPr>
            <w:r w:rsidRPr="003F643A">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23E8B9" w14:textId="77777777" w:rsidR="00996913" w:rsidRPr="003F643A" w:rsidRDefault="00996913" w:rsidP="00A602E9">
            <w:pPr>
              <w:pStyle w:val="rowtabella0"/>
              <w:rPr>
                <w:color w:val="002060"/>
              </w:rPr>
            </w:pPr>
            <w:r w:rsidRPr="003F643A">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A3F31A" w14:textId="77777777" w:rsidR="00996913" w:rsidRPr="003F643A" w:rsidRDefault="00996913" w:rsidP="00A602E9">
            <w:pPr>
              <w:pStyle w:val="rowtabella0"/>
              <w:rPr>
                <w:color w:val="002060"/>
              </w:rPr>
            </w:pPr>
            <w:r w:rsidRPr="003F643A">
              <w:rPr>
                <w:color w:val="002060"/>
              </w:rPr>
              <w:t>VIA PERTINI</w:t>
            </w:r>
          </w:p>
        </w:tc>
      </w:tr>
      <w:tr w:rsidR="00996913" w:rsidRPr="003F643A" w14:paraId="7C4ECE23" w14:textId="77777777" w:rsidTr="00A602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722C32" w14:textId="77777777" w:rsidR="00996913" w:rsidRPr="003F643A" w:rsidRDefault="00996913" w:rsidP="00A602E9">
            <w:pPr>
              <w:pStyle w:val="rowtabella0"/>
              <w:rPr>
                <w:color w:val="002060"/>
              </w:rPr>
            </w:pPr>
            <w:r w:rsidRPr="003F643A">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1673EC" w14:textId="77777777" w:rsidR="00996913" w:rsidRPr="003F643A" w:rsidRDefault="00996913" w:rsidP="00A602E9">
            <w:pPr>
              <w:pStyle w:val="rowtabella0"/>
              <w:rPr>
                <w:color w:val="002060"/>
              </w:rPr>
            </w:pPr>
            <w:r w:rsidRPr="003F643A">
              <w:rPr>
                <w:color w:val="002060"/>
              </w:rPr>
              <w:t>CAPODARCO CASABIANCA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6A04F1"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4C7415" w14:textId="77777777" w:rsidR="00996913" w:rsidRPr="003F643A" w:rsidRDefault="00996913" w:rsidP="00A602E9">
            <w:pPr>
              <w:pStyle w:val="rowtabella0"/>
              <w:rPr>
                <w:color w:val="002060"/>
              </w:rPr>
            </w:pPr>
            <w:r w:rsidRPr="003F643A">
              <w:rPr>
                <w:color w:val="002060"/>
              </w:rPr>
              <w:t>10/04/2026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0E1E00" w14:textId="77777777" w:rsidR="00996913" w:rsidRPr="003F643A" w:rsidRDefault="00996913" w:rsidP="00A602E9">
            <w:pPr>
              <w:pStyle w:val="rowtabella0"/>
              <w:rPr>
                <w:color w:val="002060"/>
              </w:rPr>
            </w:pPr>
            <w:r w:rsidRPr="003F643A">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A1ADB4" w14:textId="77777777" w:rsidR="00996913" w:rsidRPr="003F643A" w:rsidRDefault="00996913" w:rsidP="00A602E9">
            <w:pPr>
              <w:pStyle w:val="rowtabella0"/>
              <w:rPr>
                <w:color w:val="002060"/>
              </w:rPr>
            </w:pPr>
            <w:r w:rsidRPr="003F643A">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91CC13" w14:textId="77777777" w:rsidR="00996913" w:rsidRPr="003F643A" w:rsidRDefault="00996913" w:rsidP="00A602E9">
            <w:pPr>
              <w:pStyle w:val="rowtabella0"/>
              <w:rPr>
                <w:color w:val="002060"/>
              </w:rPr>
            </w:pPr>
            <w:r w:rsidRPr="003F643A">
              <w:rPr>
                <w:color w:val="002060"/>
              </w:rPr>
              <w:t>VIA SIBILLA 2C</w:t>
            </w:r>
          </w:p>
        </w:tc>
      </w:tr>
    </w:tbl>
    <w:p w14:paraId="764721BA" w14:textId="77777777" w:rsidR="00996913" w:rsidRPr="003F643A" w:rsidRDefault="00996913" w:rsidP="00996913">
      <w:pPr>
        <w:pStyle w:val="breakline"/>
        <w:rPr>
          <w:rFonts w:eastAsiaTheme="minorEastAsia"/>
          <w:color w:val="002060"/>
        </w:rPr>
      </w:pPr>
    </w:p>
    <w:p w14:paraId="21E5D715" w14:textId="77777777" w:rsidR="00996913" w:rsidRPr="003F643A" w:rsidRDefault="00996913" w:rsidP="00996913">
      <w:pPr>
        <w:pStyle w:val="breakline"/>
        <w:rPr>
          <w:color w:val="002060"/>
        </w:rPr>
      </w:pPr>
    </w:p>
    <w:p w14:paraId="0978F382" w14:textId="77777777" w:rsidR="00996913" w:rsidRPr="003F643A" w:rsidRDefault="00996913" w:rsidP="00996913">
      <w:pPr>
        <w:pStyle w:val="breakline"/>
        <w:rPr>
          <w:color w:val="002060"/>
        </w:rPr>
      </w:pPr>
    </w:p>
    <w:p w14:paraId="00228285" w14:textId="77777777" w:rsidR="00996913" w:rsidRPr="003F643A" w:rsidRDefault="00996913" w:rsidP="00996913">
      <w:pPr>
        <w:pStyle w:val="sottotitolocampionato10"/>
        <w:rPr>
          <w:color w:val="002060"/>
        </w:rPr>
      </w:pPr>
      <w:r w:rsidRPr="003F643A">
        <w:rPr>
          <w:color w:val="002060"/>
        </w:rPr>
        <w:t>GIRONE F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5"/>
        <w:gridCol w:w="385"/>
        <w:gridCol w:w="898"/>
        <w:gridCol w:w="1178"/>
        <w:gridCol w:w="1551"/>
        <w:gridCol w:w="1556"/>
      </w:tblGrid>
      <w:tr w:rsidR="00996913" w:rsidRPr="003F643A" w14:paraId="4FA0C1FC" w14:textId="77777777" w:rsidTr="00A602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5D5F3" w14:textId="77777777" w:rsidR="00996913" w:rsidRPr="003F643A" w:rsidRDefault="00996913" w:rsidP="00A602E9">
            <w:pPr>
              <w:pStyle w:val="headertabella0"/>
              <w:rPr>
                <w:color w:val="002060"/>
              </w:rPr>
            </w:pPr>
            <w:r w:rsidRPr="003F64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D9681" w14:textId="77777777" w:rsidR="00996913" w:rsidRPr="003F643A" w:rsidRDefault="00996913" w:rsidP="00A602E9">
            <w:pPr>
              <w:pStyle w:val="headertabella0"/>
              <w:rPr>
                <w:color w:val="002060"/>
              </w:rPr>
            </w:pPr>
            <w:r w:rsidRPr="003F64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3C92C" w14:textId="77777777" w:rsidR="00996913" w:rsidRPr="003F643A" w:rsidRDefault="00996913" w:rsidP="00A602E9">
            <w:pPr>
              <w:pStyle w:val="headertabella0"/>
              <w:rPr>
                <w:color w:val="002060"/>
              </w:rPr>
            </w:pPr>
            <w:r w:rsidRPr="003F64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995EA" w14:textId="77777777" w:rsidR="00996913" w:rsidRPr="003F643A" w:rsidRDefault="00996913" w:rsidP="00A602E9">
            <w:pPr>
              <w:pStyle w:val="headertabella0"/>
              <w:rPr>
                <w:color w:val="002060"/>
              </w:rPr>
            </w:pPr>
            <w:r w:rsidRPr="003F64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938A8" w14:textId="77777777" w:rsidR="00996913" w:rsidRPr="003F643A" w:rsidRDefault="00996913" w:rsidP="00A602E9">
            <w:pPr>
              <w:pStyle w:val="headertabella0"/>
              <w:rPr>
                <w:color w:val="002060"/>
              </w:rPr>
            </w:pPr>
            <w:r w:rsidRPr="003F64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F483D" w14:textId="77777777" w:rsidR="00996913" w:rsidRPr="003F643A" w:rsidRDefault="00996913" w:rsidP="00A602E9">
            <w:pPr>
              <w:pStyle w:val="headertabella0"/>
              <w:rPr>
                <w:color w:val="002060"/>
              </w:rPr>
            </w:pPr>
            <w:proofErr w:type="spellStart"/>
            <w:r w:rsidRPr="003F643A">
              <w:rPr>
                <w:color w:val="002060"/>
              </w:rPr>
              <w:t>Localita'</w:t>
            </w:r>
            <w:proofErr w:type="spellEnd"/>
            <w:r w:rsidRPr="003F643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349BD" w14:textId="77777777" w:rsidR="00996913" w:rsidRPr="003F643A" w:rsidRDefault="00996913" w:rsidP="00A602E9">
            <w:pPr>
              <w:pStyle w:val="headertabella0"/>
              <w:rPr>
                <w:color w:val="002060"/>
              </w:rPr>
            </w:pPr>
            <w:r w:rsidRPr="003F643A">
              <w:rPr>
                <w:color w:val="002060"/>
              </w:rPr>
              <w:t>Indirizzo Impianto</w:t>
            </w:r>
          </w:p>
        </w:tc>
      </w:tr>
      <w:tr w:rsidR="00996913" w:rsidRPr="003F643A" w14:paraId="19C3951A" w14:textId="77777777" w:rsidTr="00A602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3EB0B8" w14:textId="77777777" w:rsidR="00996913" w:rsidRPr="003F643A" w:rsidRDefault="00996913" w:rsidP="00A602E9">
            <w:pPr>
              <w:pStyle w:val="rowtabella0"/>
              <w:rPr>
                <w:color w:val="002060"/>
              </w:rPr>
            </w:pPr>
            <w:r w:rsidRPr="003F643A">
              <w:rPr>
                <w:color w:val="002060"/>
              </w:rPr>
              <w:t>CASELLE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0E6A52" w14:textId="77777777" w:rsidR="00996913" w:rsidRPr="003F643A" w:rsidRDefault="00996913" w:rsidP="00A602E9">
            <w:pPr>
              <w:pStyle w:val="rowtabella0"/>
              <w:rPr>
                <w:color w:val="002060"/>
              </w:rPr>
            </w:pPr>
            <w:r w:rsidRPr="003F643A">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119FB6" w14:textId="77777777" w:rsidR="00996913" w:rsidRPr="003F643A" w:rsidRDefault="00996913" w:rsidP="00A602E9">
            <w:pPr>
              <w:pStyle w:val="rowtabella0"/>
              <w:jc w:val="center"/>
              <w:rPr>
                <w:color w:val="002060"/>
              </w:rPr>
            </w:pPr>
            <w:r w:rsidRPr="003F643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8CD60" w14:textId="77777777" w:rsidR="00996913" w:rsidRPr="003F643A" w:rsidRDefault="00996913" w:rsidP="00A602E9">
            <w:pPr>
              <w:pStyle w:val="rowtabella0"/>
              <w:rPr>
                <w:color w:val="002060"/>
              </w:rPr>
            </w:pPr>
            <w:r w:rsidRPr="003F643A">
              <w:rPr>
                <w:color w:val="002060"/>
              </w:rPr>
              <w:t>10/04/2026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BC7EB" w14:textId="77777777" w:rsidR="00996913" w:rsidRPr="003F643A" w:rsidRDefault="00996913" w:rsidP="00A602E9">
            <w:pPr>
              <w:pStyle w:val="rowtabella0"/>
              <w:rPr>
                <w:color w:val="002060"/>
              </w:rPr>
            </w:pPr>
            <w:r w:rsidRPr="003F643A">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117FE1" w14:textId="77777777" w:rsidR="00996913" w:rsidRPr="003F643A" w:rsidRDefault="00996913" w:rsidP="00A602E9">
            <w:pPr>
              <w:pStyle w:val="rowtabella0"/>
              <w:rPr>
                <w:color w:val="002060"/>
              </w:rPr>
            </w:pPr>
            <w:r w:rsidRPr="003F643A">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6397CE" w14:textId="77777777" w:rsidR="00996913" w:rsidRPr="003F643A" w:rsidRDefault="00996913" w:rsidP="00A602E9">
            <w:pPr>
              <w:pStyle w:val="rowtabella0"/>
              <w:rPr>
                <w:color w:val="002060"/>
              </w:rPr>
            </w:pPr>
            <w:r w:rsidRPr="003F643A">
              <w:rPr>
                <w:color w:val="002060"/>
              </w:rPr>
              <w:t>PIAZZA S. D'ACQUISTO</w:t>
            </w:r>
          </w:p>
        </w:tc>
      </w:tr>
      <w:tr w:rsidR="00996913" w:rsidRPr="003F643A" w14:paraId="2DA02034"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3BD0B2" w14:textId="77777777" w:rsidR="00996913" w:rsidRPr="003F643A" w:rsidRDefault="00996913" w:rsidP="00A602E9">
            <w:pPr>
              <w:pStyle w:val="rowtabella0"/>
              <w:rPr>
                <w:color w:val="002060"/>
              </w:rPr>
            </w:pPr>
            <w:r w:rsidRPr="003F643A">
              <w:rPr>
                <w:color w:val="002060"/>
              </w:rPr>
              <w:lastRenderedPageBreak/>
              <w:t>CASTORANESE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C23D18" w14:textId="77777777" w:rsidR="00996913" w:rsidRPr="003F643A" w:rsidRDefault="00996913" w:rsidP="00A602E9">
            <w:pPr>
              <w:pStyle w:val="rowtabella0"/>
              <w:rPr>
                <w:color w:val="002060"/>
              </w:rPr>
            </w:pPr>
            <w:r w:rsidRPr="003F643A">
              <w:rPr>
                <w:color w:val="002060"/>
              </w:rPr>
              <w:t>ACCUMOLI GANG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AE8216"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C13A98" w14:textId="77777777" w:rsidR="00996913" w:rsidRPr="003F643A" w:rsidRDefault="00996913" w:rsidP="00A602E9">
            <w:pPr>
              <w:pStyle w:val="rowtabella0"/>
              <w:rPr>
                <w:color w:val="002060"/>
              </w:rPr>
            </w:pPr>
            <w:r w:rsidRPr="003F643A">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F1A054" w14:textId="77777777" w:rsidR="00996913" w:rsidRPr="003F643A" w:rsidRDefault="00996913" w:rsidP="00A602E9">
            <w:pPr>
              <w:pStyle w:val="rowtabella0"/>
              <w:rPr>
                <w:color w:val="002060"/>
              </w:rPr>
            </w:pPr>
            <w:r w:rsidRPr="003F643A">
              <w:rPr>
                <w:color w:val="002060"/>
              </w:rPr>
              <w:t>5642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A07874" w14:textId="77777777" w:rsidR="00996913" w:rsidRPr="003F643A" w:rsidRDefault="00996913" w:rsidP="00A602E9">
            <w:pPr>
              <w:pStyle w:val="rowtabella0"/>
              <w:rPr>
                <w:color w:val="002060"/>
              </w:rPr>
            </w:pPr>
            <w:r w:rsidRPr="003F643A">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39CDFB" w14:textId="77777777" w:rsidR="00996913" w:rsidRPr="003F643A" w:rsidRDefault="00996913" w:rsidP="00A602E9">
            <w:pPr>
              <w:pStyle w:val="rowtabella0"/>
              <w:rPr>
                <w:color w:val="002060"/>
              </w:rPr>
            </w:pPr>
            <w:r w:rsidRPr="003F643A">
              <w:rPr>
                <w:color w:val="002060"/>
              </w:rPr>
              <w:t>VIA ROCCHETTA</w:t>
            </w:r>
          </w:p>
        </w:tc>
      </w:tr>
      <w:tr w:rsidR="00996913" w:rsidRPr="003F643A" w14:paraId="0B5EC208"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0034D8" w14:textId="77777777" w:rsidR="00996913" w:rsidRPr="003F643A" w:rsidRDefault="00996913" w:rsidP="00A602E9">
            <w:pPr>
              <w:pStyle w:val="rowtabella0"/>
              <w:rPr>
                <w:color w:val="002060"/>
              </w:rPr>
            </w:pPr>
            <w:r w:rsidRPr="003F643A">
              <w:rPr>
                <w:color w:val="002060"/>
              </w:rPr>
              <w:t>FUTSAL COMUNANZA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F82705" w14:textId="77777777" w:rsidR="00996913" w:rsidRPr="003F643A" w:rsidRDefault="00996913" w:rsidP="00A602E9">
            <w:pPr>
              <w:pStyle w:val="rowtabella0"/>
              <w:rPr>
                <w:color w:val="002060"/>
              </w:rPr>
            </w:pPr>
            <w:r w:rsidRPr="003F643A">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FDE206"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D50001" w14:textId="77777777" w:rsidR="00996913" w:rsidRPr="003F643A" w:rsidRDefault="00996913" w:rsidP="00A602E9">
            <w:pPr>
              <w:pStyle w:val="rowtabella0"/>
              <w:rPr>
                <w:color w:val="002060"/>
              </w:rPr>
            </w:pPr>
            <w:r w:rsidRPr="003F643A">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6E2211" w14:textId="77777777" w:rsidR="00996913" w:rsidRPr="003F643A" w:rsidRDefault="00996913" w:rsidP="00A602E9">
            <w:pPr>
              <w:pStyle w:val="rowtabella0"/>
              <w:rPr>
                <w:color w:val="002060"/>
              </w:rPr>
            </w:pPr>
            <w:r w:rsidRPr="003F643A">
              <w:rPr>
                <w:color w:val="002060"/>
              </w:rPr>
              <w:t>5689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1DE22F" w14:textId="77777777" w:rsidR="00996913" w:rsidRPr="003F643A" w:rsidRDefault="00996913" w:rsidP="00A602E9">
            <w:pPr>
              <w:pStyle w:val="rowtabella0"/>
              <w:rPr>
                <w:color w:val="002060"/>
              </w:rPr>
            </w:pPr>
            <w:r w:rsidRPr="003F643A">
              <w:rPr>
                <w:color w:val="002060"/>
              </w:rPr>
              <w:t>COMUNANZA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7AF03A" w14:textId="77777777" w:rsidR="00996913" w:rsidRPr="003F643A" w:rsidRDefault="00996913" w:rsidP="00A602E9">
            <w:pPr>
              <w:pStyle w:val="rowtabella0"/>
              <w:rPr>
                <w:color w:val="002060"/>
              </w:rPr>
            </w:pPr>
            <w:r w:rsidRPr="003F643A">
              <w:rPr>
                <w:color w:val="002060"/>
              </w:rPr>
              <w:t>VIA DELLA LIBERTA'</w:t>
            </w:r>
          </w:p>
        </w:tc>
      </w:tr>
      <w:tr w:rsidR="00996913" w:rsidRPr="003F643A" w14:paraId="3ECD2FC1"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466208" w14:textId="77777777" w:rsidR="00996913" w:rsidRPr="003F643A" w:rsidRDefault="00996913" w:rsidP="00A602E9">
            <w:pPr>
              <w:pStyle w:val="rowtabella0"/>
              <w:rPr>
                <w:color w:val="002060"/>
              </w:rPr>
            </w:pPr>
            <w:r w:rsidRPr="003F643A">
              <w:rPr>
                <w:color w:val="002060"/>
              </w:rPr>
              <w:t>MANSARDA 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2B9E6E" w14:textId="77777777" w:rsidR="00996913" w:rsidRPr="003F643A" w:rsidRDefault="00996913" w:rsidP="00A602E9">
            <w:pPr>
              <w:pStyle w:val="rowtabella0"/>
              <w:rPr>
                <w:color w:val="002060"/>
              </w:rPr>
            </w:pPr>
            <w:r w:rsidRPr="003F643A">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69AD6A"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2E91FA" w14:textId="77777777" w:rsidR="00996913" w:rsidRPr="003F643A" w:rsidRDefault="00996913" w:rsidP="00A602E9">
            <w:pPr>
              <w:pStyle w:val="rowtabella0"/>
              <w:rPr>
                <w:color w:val="002060"/>
              </w:rPr>
            </w:pPr>
            <w:r w:rsidRPr="003F643A">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A2EED4" w14:textId="77777777" w:rsidR="00996913" w:rsidRPr="003F643A" w:rsidRDefault="00996913" w:rsidP="00A602E9">
            <w:pPr>
              <w:pStyle w:val="rowtabella0"/>
              <w:rPr>
                <w:color w:val="002060"/>
              </w:rPr>
            </w:pPr>
            <w:r w:rsidRPr="003F643A">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B0E7AD" w14:textId="77777777" w:rsidR="00996913" w:rsidRPr="003F643A" w:rsidRDefault="00996913" w:rsidP="00A602E9">
            <w:pPr>
              <w:pStyle w:val="rowtabella0"/>
              <w:rPr>
                <w:color w:val="002060"/>
              </w:rPr>
            </w:pPr>
            <w:r w:rsidRPr="003F643A">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B49537" w14:textId="77777777" w:rsidR="00996913" w:rsidRPr="003F643A" w:rsidRDefault="00996913" w:rsidP="00A602E9">
            <w:pPr>
              <w:pStyle w:val="rowtabella0"/>
              <w:rPr>
                <w:color w:val="002060"/>
              </w:rPr>
            </w:pPr>
            <w:r w:rsidRPr="003F643A">
              <w:rPr>
                <w:color w:val="002060"/>
              </w:rPr>
              <w:t>FRAZ.PAGLIARE VIA VECCHI</w:t>
            </w:r>
          </w:p>
        </w:tc>
      </w:tr>
      <w:tr w:rsidR="00996913" w:rsidRPr="003F643A" w14:paraId="70D00E12"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ADD19C" w14:textId="77777777" w:rsidR="00996913" w:rsidRPr="003F643A" w:rsidRDefault="00996913" w:rsidP="00A602E9">
            <w:pPr>
              <w:pStyle w:val="rowtabella0"/>
              <w:rPr>
                <w:color w:val="002060"/>
              </w:rPr>
            </w:pPr>
            <w:r w:rsidRPr="003F643A">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4F26FD" w14:textId="77777777" w:rsidR="00996913" w:rsidRPr="003F643A" w:rsidRDefault="00996913" w:rsidP="00A602E9">
            <w:pPr>
              <w:pStyle w:val="rowtabella0"/>
              <w:rPr>
                <w:color w:val="002060"/>
              </w:rPr>
            </w:pPr>
            <w:r w:rsidRPr="003F643A">
              <w:rPr>
                <w:color w:val="002060"/>
              </w:rPr>
              <w:t>CASTIGNANO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977F2C"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F66480" w14:textId="77777777" w:rsidR="00996913" w:rsidRPr="003F643A" w:rsidRDefault="00996913" w:rsidP="00A602E9">
            <w:pPr>
              <w:pStyle w:val="rowtabella0"/>
              <w:rPr>
                <w:color w:val="002060"/>
              </w:rPr>
            </w:pPr>
            <w:r w:rsidRPr="003F643A">
              <w:rPr>
                <w:color w:val="002060"/>
              </w:rPr>
              <w:t>10/04/2026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7A27BD" w14:textId="77777777" w:rsidR="00996913" w:rsidRPr="003F643A" w:rsidRDefault="00996913" w:rsidP="00A602E9">
            <w:pPr>
              <w:pStyle w:val="rowtabella0"/>
              <w:rPr>
                <w:color w:val="002060"/>
              </w:rPr>
            </w:pPr>
            <w:r w:rsidRPr="003F643A">
              <w:rPr>
                <w:color w:val="002060"/>
              </w:rPr>
              <w:t>5682 PALASPORT 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53790F" w14:textId="77777777" w:rsidR="00996913" w:rsidRPr="003F643A" w:rsidRDefault="00996913" w:rsidP="00A602E9">
            <w:pPr>
              <w:pStyle w:val="rowtabella0"/>
              <w:rPr>
                <w:color w:val="002060"/>
              </w:rPr>
            </w:pPr>
            <w:r w:rsidRPr="003F643A">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58054B" w14:textId="77777777" w:rsidR="00996913" w:rsidRPr="003F643A" w:rsidRDefault="00996913" w:rsidP="00A602E9">
            <w:pPr>
              <w:pStyle w:val="rowtabella0"/>
              <w:rPr>
                <w:color w:val="002060"/>
              </w:rPr>
            </w:pPr>
            <w:r w:rsidRPr="003F643A">
              <w:rPr>
                <w:color w:val="002060"/>
              </w:rPr>
              <w:t>VIA DON GIUSEPPE MARUCCI 1</w:t>
            </w:r>
          </w:p>
        </w:tc>
      </w:tr>
      <w:tr w:rsidR="00996913" w:rsidRPr="003F643A" w14:paraId="29BA68D2" w14:textId="77777777" w:rsidTr="00A602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B8C418" w14:textId="77777777" w:rsidR="00996913" w:rsidRPr="003F643A" w:rsidRDefault="00996913" w:rsidP="00A602E9">
            <w:pPr>
              <w:pStyle w:val="rowtabella0"/>
              <w:rPr>
                <w:color w:val="002060"/>
              </w:rPr>
            </w:pPr>
            <w:r w:rsidRPr="003F643A">
              <w:rPr>
                <w:color w:val="002060"/>
              </w:rPr>
              <w:t>FUTSAL L.C.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47BAC9" w14:textId="77777777" w:rsidR="00996913" w:rsidRPr="003F643A" w:rsidRDefault="00996913" w:rsidP="00A602E9">
            <w:pPr>
              <w:pStyle w:val="rowtabella0"/>
              <w:rPr>
                <w:color w:val="002060"/>
              </w:rPr>
            </w:pPr>
            <w:r w:rsidRPr="003F643A">
              <w:rPr>
                <w:color w:val="002060"/>
              </w:rPr>
              <w:t>POLISPORTIVA VILLA PIGNA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D5AAC7"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057481" w14:textId="77777777" w:rsidR="00996913" w:rsidRPr="003F643A" w:rsidRDefault="00996913" w:rsidP="00A602E9">
            <w:pPr>
              <w:pStyle w:val="rowtabella0"/>
              <w:rPr>
                <w:color w:val="002060"/>
              </w:rPr>
            </w:pPr>
            <w:r w:rsidRPr="003F643A">
              <w:rPr>
                <w:color w:val="002060"/>
              </w:rPr>
              <w:t>14/04/2026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533508" w14:textId="77777777" w:rsidR="00996913" w:rsidRPr="003F643A" w:rsidRDefault="00996913" w:rsidP="00A602E9">
            <w:pPr>
              <w:pStyle w:val="rowtabella0"/>
              <w:rPr>
                <w:color w:val="002060"/>
              </w:rPr>
            </w:pPr>
            <w:r w:rsidRPr="003F643A">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264848" w14:textId="77777777" w:rsidR="00996913" w:rsidRPr="003F643A" w:rsidRDefault="00996913" w:rsidP="00A602E9">
            <w:pPr>
              <w:pStyle w:val="rowtabella0"/>
              <w:rPr>
                <w:color w:val="002060"/>
              </w:rPr>
            </w:pPr>
            <w:r w:rsidRPr="003F643A">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F9380" w14:textId="77777777" w:rsidR="00996913" w:rsidRPr="003F643A" w:rsidRDefault="00996913" w:rsidP="00A602E9">
            <w:pPr>
              <w:pStyle w:val="rowtabella0"/>
              <w:rPr>
                <w:color w:val="002060"/>
              </w:rPr>
            </w:pPr>
            <w:r w:rsidRPr="003F643A">
              <w:rPr>
                <w:color w:val="002060"/>
              </w:rPr>
              <w:t>VIA CORRADI</w:t>
            </w:r>
          </w:p>
        </w:tc>
      </w:tr>
    </w:tbl>
    <w:p w14:paraId="1AEACA9F" w14:textId="77777777" w:rsidR="00996913" w:rsidRPr="003521C2" w:rsidRDefault="00996913" w:rsidP="009F0363">
      <w:pPr>
        <w:pStyle w:val="breakline"/>
        <w:rPr>
          <w:rFonts w:eastAsiaTheme="minorEastAsia"/>
          <w:color w:val="002060"/>
        </w:rPr>
      </w:pPr>
    </w:p>
    <w:p w14:paraId="44C5A478" w14:textId="77777777" w:rsidR="009F0363" w:rsidRPr="003521C2" w:rsidRDefault="009F0363" w:rsidP="009F0363">
      <w:pPr>
        <w:pStyle w:val="breakline"/>
        <w:rPr>
          <w:rFonts w:eastAsiaTheme="minorEastAsia"/>
          <w:color w:val="002060"/>
        </w:rPr>
      </w:pPr>
    </w:p>
    <w:p w14:paraId="6D436589" w14:textId="77777777" w:rsidR="009F0363" w:rsidRPr="003521C2" w:rsidRDefault="009F0363" w:rsidP="009F0363">
      <w:pPr>
        <w:pStyle w:val="breakline"/>
        <w:rPr>
          <w:color w:val="002060"/>
        </w:rPr>
      </w:pPr>
    </w:p>
    <w:p w14:paraId="4D9B1FB8" w14:textId="77777777" w:rsidR="009F0363" w:rsidRPr="003521C2" w:rsidRDefault="009F0363" w:rsidP="009F0363">
      <w:pPr>
        <w:pStyle w:val="titolocampionato0"/>
        <w:shd w:val="clear" w:color="auto" w:fill="CCCCCC"/>
        <w:spacing w:before="80" w:after="40"/>
        <w:rPr>
          <w:color w:val="002060"/>
        </w:rPr>
      </w:pPr>
      <w:r w:rsidRPr="003521C2">
        <w:rPr>
          <w:color w:val="002060"/>
        </w:rPr>
        <w:t>REGIONALE CALCIO A 5 FEMMINILE</w:t>
      </w:r>
    </w:p>
    <w:p w14:paraId="531CC5DC" w14:textId="77777777" w:rsidR="009F0363" w:rsidRPr="003521C2" w:rsidRDefault="009F0363" w:rsidP="009F0363">
      <w:pPr>
        <w:pStyle w:val="titoloprinc0"/>
        <w:rPr>
          <w:color w:val="002060"/>
        </w:rPr>
      </w:pPr>
      <w:r w:rsidRPr="003521C2">
        <w:rPr>
          <w:color w:val="002060"/>
        </w:rPr>
        <w:t>VARIAZIONI AL PROGRAMMA GARE</w:t>
      </w:r>
    </w:p>
    <w:p w14:paraId="11DF77F8" w14:textId="77777777" w:rsidR="009F0363" w:rsidRPr="003521C2" w:rsidRDefault="009F0363" w:rsidP="009F0363">
      <w:pPr>
        <w:pStyle w:val="breakline"/>
        <w:rPr>
          <w:color w:val="002060"/>
        </w:rPr>
      </w:pPr>
    </w:p>
    <w:p w14:paraId="450A1FEA" w14:textId="77777777" w:rsidR="009F0363" w:rsidRPr="003521C2" w:rsidRDefault="009F0363" w:rsidP="009F0363">
      <w:pPr>
        <w:pStyle w:val="breakline"/>
        <w:rPr>
          <w:color w:val="002060"/>
        </w:rPr>
      </w:pPr>
    </w:p>
    <w:p w14:paraId="22478E0F" w14:textId="77777777" w:rsidR="009F0363" w:rsidRPr="003521C2" w:rsidRDefault="009F0363" w:rsidP="009F0363">
      <w:pPr>
        <w:pStyle w:val="sottotitolocampionato10"/>
        <w:rPr>
          <w:color w:val="002060"/>
        </w:rPr>
      </w:pPr>
      <w:r w:rsidRPr="003521C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9F0363" w:rsidRPr="003521C2" w14:paraId="4B56BB04" w14:textId="77777777" w:rsidTr="00A602E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18914" w14:textId="77777777" w:rsidR="009F0363" w:rsidRPr="003521C2" w:rsidRDefault="009F0363" w:rsidP="00A602E9">
            <w:pPr>
              <w:pStyle w:val="headertabella0"/>
              <w:rPr>
                <w:color w:val="002060"/>
              </w:rPr>
            </w:pPr>
            <w:r w:rsidRPr="003521C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47D82" w14:textId="77777777" w:rsidR="009F0363" w:rsidRPr="003521C2" w:rsidRDefault="009F0363" w:rsidP="00A602E9">
            <w:pPr>
              <w:pStyle w:val="headertabella0"/>
              <w:rPr>
                <w:color w:val="002060"/>
              </w:rPr>
            </w:pPr>
            <w:r w:rsidRPr="003521C2">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FDBBC" w14:textId="77777777" w:rsidR="009F0363" w:rsidRPr="003521C2" w:rsidRDefault="009F0363" w:rsidP="00A602E9">
            <w:pPr>
              <w:pStyle w:val="headertabella0"/>
              <w:rPr>
                <w:color w:val="002060"/>
              </w:rPr>
            </w:pPr>
            <w:r w:rsidRPr="003521C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DB0A2" w14:textId="77777777" w:rsidR="009F0363" w:rsidRPr="003521C2" w:rsidRDefault="009F0363" w:rsidP="00A602E9">
            <w:pPr>
              <w:pStyle w:val="headertabella0"/>
              <w:rPr>
                <w:color w:val="002060"/>
              </w:rPr>
            </w:pPr>
            <w:r w:rsidRPr="003521C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E2213" w14:textId="77777777" w:rsidR="009F0363" w:rsidRPr="003521C2" w:rsidRDefault="009F0363" w:rsidP="00A602E9">
            <w:pPr>
              <w:pStyle w:val="headertabella0"/>
              <w:rPr>
                <w:color w:val="002060"/>
              </w:rPr>
            </w:pPr>
            <w:r w:rsidRPr="003521C2">
              <w:rPr>
                <w:color w:val="002060"/>
              </w:rPr>
              <w:t xml:space="preserve">Data </w:t>
            </w:r>
            <w:proofErr w:type="spellStart"/>
            <w:r w:rsidRPr="003521C2">
              <w:rPr>
                <w:color w:val="002060"/>
              </w:rPr>
              <w:t>Orig</w:t>
            </w:r>
            <w:proofErr w:type="spellEnd"/>
            <w:r w:rsidRPr="003521C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E0A0C" w14:textId="77777777" w:rsidR="009F0363" w:rsidRPr="003521C2" w:rsidRDefault="009F0363" w:rsidP="00A602E9">
            <w:pPr>
              <w:pStyle w:val="headertabella0"/>
              <w:rPr>
                <w:color w:val="002060"/>
              </w:rPr>
            </w:pPr>
            <w:r w:rsidRPr="003521C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42B5A" w14:textId="77777777" w:rsidR="009F0363" w:rsidRPr="003521C2" w:rsidRDefault="009F0363" w:rsidP="00A602E9">
            <w:pPr>
              <w:pStyle w:val="headertabella0"/>
              <w:rPr>
                <w:color w:val="002060"/>
              </w:rPr>
            </w:pPr>
            <w:r w:rsidRPr="003521C2">
              <w:rPr>
                <w:color w:val="002060"/>
              </w:rPr>
              <w:t xml:space="preserve">Ora </w:t>
            </w:r>
            <w:proofErr w:type="spellStart"/>
            <w:r w:rsidRPr="003521C2">
              <w:rPr>
                <w:color w:val="002060"/>
              </w:rPr>
              <w:t>Orig</w:t>
            </w:r>
            <w:proofErr w:type="spellEnd"/>
            <w:r w:rsidRPr="003521C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FEFFD" w14:textId="77777777" w:rsidR="009F0363" w:rsidRPr="003521C2" w:rsidRDefault="009F0363" w:rsidP="00A602E9">
            <w:pPr>
              <w:pStyle w:val="headertabella0"/>
              <w:rPr>
                <w:color w:val="002060"/>
              </w:rPr>
            </w:pPr>
            <w:r w:rsidRPr="003521C2">
              <w:rPr>
                <w:color w:val="002060"/>
              </w:rPr>
              <w:t>Impianto</w:t>
            </w:r>
          </w:p>
        </w:tc>
      </w:tr>
      <w:tr w:rsidR="009F0363" w:rsidRPr="003521C2" w14:paraId="0F136C53" w14:textId="77777777" w:rsidTr="00A602E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156E7" w14:textId="77777777" w:rsidR="009F0363" w:rsidRPr="00393352" w:rsidRDefault="009F0363" w:rsidP="00A602E9">
            <w:pPr>
              <w:pStyle w:val="rowtabella0"/>
              <w:rPr>
                <w:color w:val="002060"/>
                <w:highlight w:val="yellow"/>
              </w:rPr>
            </w:pPr>
            <w:r w:rsidRPr="00393352">
              <w:rPr>
                <w:color w:val="002060"/>
                <w:highlight w:val="yellow"/>
              </w:rPr>
              <w:t>16/04/2026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FBC94" w14:textId="77777777" w:rsidR="009F0363" w:rsidRPr="00393352" w:rsidRDefault="009F0363" w:rsidP="00A602E9">
            <w:pPr>
              <w:pStyle w:val="rowtabella0"/>
              <w:jc w:val="center"/>
              <w:rPr>
                <w:color w:val="002060"/>
                <w:highlight w:val="yellow"/>
              </w:rPr>
            </w:pPr>
            <w:r w:rsidRPr="00393352">
              <w:rPr>
                <w:color w:val="002060"/>
                <w:highlight w:val="yellow"/>
              </w:rPr>
              <w:t>13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23961" w14:textId="77777777" w:rsidR="009F0363" w:rsidRPr="00393352" w:rsidRDefault="009F0363" w:rsidP="00A602E9">
            <w:pPr>
              <w:pStyle w:val="rowtabella0"/>
              <w:rPr>
                <w:color w:val="002060"/>
                <w:highlight w:val="yellow"/>
              </w:rPr>
            </w:pPr>
            <w:proofErr w:type="gramStart"/>
            <w:r w:rsidRPr="00393352">
              <w:rPr>
                <w:color w:val="002060"/>
                <w:highlight w:val="yellow"/>
              </w:rPr>
              <w:t>MR.SANGIORGESE</w:t>
            </w:r>
            <w:proofErr w:type="gramEnd"/>
            <w:r w:rsidRPr="00393352">
              <w:rPr>
                <w:color w:val="002060"/>
                <w:highlight w:val="yellow"/>
              </w:rPr>
              <w:t xml:space="preserve"> CALCIO1922</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0203F" w14:textId="77777777" w:rsidR="009F0363" w:rsidRPr="00393352" w:rsidRDefault="009F0363" w:rsidP="00A602E9">
            <w:pPr>
              <w:pStyle w:val="rowtabella0"/>
              <w:rPr>
                <w:color w:val="002060"/>
                <w:highlight w:val="yellow"/>
              </w:rPr>
            </w:pPr>
            <w:r w:rsidRPr="00393352">
              <w:rPr>
                <w:color w:val="002060"/>
                <w:highlight w:val="yellow"/>
              </w:rPr>
              <w:t>VENERE POTENTIA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1DAD7" w14:textId="77777777" w:rsidR="009F0363" w:rsidRPr="003521C2" w:rsidRDefault="009F0363" w:rsidP="00A602E9">
            <w:pPr>
              <w:pStyle w:val="rowtabella0"/>
              <w:rPr>
                <w:color w:val="002060"/>
              </w:rPr>
            </w:pPr>
            <w:r w:rsidRPr="003521C2">
              <w:rPr>
                <w:color w:val="002060"/>
              </w:rPr>
              <w:t>17/04/2026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54EA9" w14:textId="77777777" w:rsidR="009F0363" w:rsidRPr="003521C2" w:rsidRDefault="009F0363" w:rsidP="00A602E9">
            <w:pPr>
              <w:pStyle w:val="rowtabella0"/>
              <w:jc w:val="center"/>
              <w:rPr>
                <w:color w:val="002060"/>
              </w:rPr>
            </w:pPr>
            <w:r w:rsidRPr="00393352">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77A18" w14:textId="77777777" w:rsidR="009F0363" w:rsidRPr="003521C2" w:rsidRDefault="009F0363" w:rsidP="00A602E9">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3B63F" w14:textId="77777777" w:rsidR="009F0363" w:rsidRPr="003521C2" w:rsidRDefault="009F0363" w:rsidP="00A602E9">
            <w:pPr>
              <w:rPr>
                <w:color w:val="002060"/>
              </w:rPr>
            </w:pPr>
          </w:p>
        </w:tc>
      </w:tr>
    </w:tbl>
    <w:p w14:paraId="772F7308" w14:textId="77777777" w:rsidR="009F0363" w:rsidRPr="003521C2" w:rsidRDefault="009F0363" w:rsidP="009F0363">
      <w:pPr>
        <w:pStyle w:val="breakline"/>
        <w:rPr>
          <w:rFonts w:eastAsiaTheme="minorEastAsia"/>
          <w:color w:val="002060"/>
        </w:rPr>
      </w:pPr>
    </w:p>
    <w:p w14:paraId="725CF3A9" w14:textId="77777777" w:rsidR="009F0363" w:rsidRPr="003521C2" w:rsidRDefault="009F0363" w:rsidP="009F0363">
      <w:pPr>
        <w:pStyle w:val="breakline"/>
        <w:rPr>
          <w:color w:val="002060"/>
        </w:rPr>
      </w:pPr>
    </w:p>
    <w:p w14:paraId="72FCA10A" w14:textId="77777777" w:rsidR="009F0363" w:rsidRPr="003521C2" w:rsidRDefault="009F0363" w:rsidP="009F0363">
      <w:pPr>
        <w:pStyle w:val="titoloprinc0"/>
        <w:rPr>
          <w:color w:val="002060"/>
        </w:rPr>
      </w:pPr>
      <w:r w:rsidRPr="003521C2">
        <w:rPr>
          <w:color w:val="002060"/>
        </w:rPr>
        <w:t>RISULTATI</w:t>
      </w:r>
    </w:p>
    <w:p w14:paraId="60BAE635" w14:textId="77777777" w:rsidR="009F0363" w:rsidRPr="003521C2" w:rsidRDefault="009F0363" w:rsidP="009F0363">
      <w:pPr>
        <w:pStyle w:val="breakline"/>
        <w:rPr>
          <w:color w:val="002060"/>
        </w:rPr>
      </w:pPr>
    </w:p>
    <w:p w14:paraId="7D1E568B" w14:textId="77777777" w:rsidR="009F0363" w:rsidRPr="003521C2" w:rsidRDefault="009F0363" w:rsidP="009F0363">
      <w:pPr>
        <w:pStyle w:val="sottotitolocampionato10"/>
        <w:rPr>
          <w:color w:val="002060"/>
        </w:rPr>
      </w:pPr>
      <w:r w:rsidRPr="003521C2">
        <w:rPr>
          <w:color w:val="002060"/>
        </w:rPr>
        <w:t>RISULTATI UFFICIALI GARE DEL 20/03/2026</w:t>
      </w:r>
    </w:p>
    <w:p w14:paraId="557F3814" w14:textId="77777777" w:rsidR="009F0363" w:rsidRPr="009F0363" w:rsidRDefault="009F0363" w:rsidP="009F0363">
      <w:pPr>
        <w:pStyle w:val="sottotitolocampionato20"/>
        <w:spacing w:before="0" w:beforeAutospacing="0" w:after="0" w:afterAutospacing="0"/>
        <w:rPr>
          <w:rFonts w:ascii="Arial" w:hAnsi="Arial" w:cs="Arial"/>
          <w:color w:val="002060"/>
          <w:sz w:val="20"/>
          <w:szCs w:val="20"/>
        </w:rPr>
      </w:pPr>
      <w:r w:rsidRPr="009F0363">
        <w:rPr>
          <w:rFonts w:ascii="Arial" w:hAnsi="Arial" w:cs="Arial"/>
          <w:color w:val="002060"/>
          <w:sz w:val="20"/>
          <w:szCs w:val="20"/>
        </w:rPr>
        <w:t>Si trascrivono qui di seguito i risultati ufficiali delle gare disputate</w:t>
      </w:r>
    </w:p>
    <w:p w14:paraId="45FD286F" w14:textId="77777777" w:rsidR="009F0363" w:rsidRPr="003521C2" w:rsidRDefault="009F0363" w:rsidP="009F03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F0363" w:rsidRPr="003521C2" w14:paraId="55555702" w14:textId="77777777" w:rsidTr="00A602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F0363" w:rsidRPr="003521C2" w14:paraId="099718C0" w14:textId="77777777" w:rsidTr="00A602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5122D" w14:textId="77777777" w:rsidR="009F0363" w:rsidRPr="003521C2" w:rsidRDefault="009F0363" w:rsidP="00A602E9">
                  <w:pPr>
                    <w:pStyle w:val="headertabella0"/>
                    <w:rPr>
                      <w:color w:val="002060"/>
                    </w:rPr>
                  </w:pPr>
                  <w:r w:rsidRPr="003521C2">
                    <w:rPr>
                      <w:color w:val="002060"/>
                    </w:rPr>
                    <w:t>GIRONE A - 11 Giornata - R</w:t>
                  </w:r>
                </w:p>
              </w:tc>
            </w:tr>
            <w:tr w:rsidR="009F0363" w:rsidRPr="003521C2" w14:paraId="05ACED3C" w14:textId="77777777" w:rsidTr="00A602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9D2D69" w14:textId="77777777" w:rsidR="009F0363" w:rsidRPr="003521C2" w:rsidRDefault="009F0363" w:rsidP="00A602E9">
                  <w:pPr>
                    <w:pStyle w:val="rowtabella0"/>
                    <w:rPr>
                      <w:color w:val="002060"/>
                    </w:rPr>
                  </w:pPr>
                  <w:r w:rsidRPr="003521C2">
                    <w:rPr>
                      <w:color w:val="002060"/>
                    </w:rPr>
                    <w:t>(1) ATLETICO MATELICA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E3B657" w14:textId="77777777" w:rsidR="009F0363" w:rsidRPr="003521C2" w:rsidRDefault="009F0363" w:rsidP="00A602E9">
                  <w:pPr>
                    <w:pStyle w:val="rowtabella0"/>
                    <w:rPr>
                      <w:color w:val="002060"/>
                    </w:rPr>
                  </w:pPr>
                  <w:r w:rsidRPr="003521C2">
                    <w:rPr>
                      <w:color w:val="002060"/>
                    </w:rPr>
                    <w:t>- C.U.S. CAMERINO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D6ECFD" w14:textId="77777777" w:rsidR="009F0363" w:rsidRPr="003521C2" w:rsidRDefault="009F0363" w:rsidP="00A602E9">
                  <w:pPr>
                    <w:pStyle w:val="rowtabella0"/>
                    <w:jc w:val="center"/>
                    <w:rPr>
                      <w:color w:val="002060"/>
                    </w:rPr>
                  </w:pPr>
                  <w:r w:rsidRPr="003521C2">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4E8764" w14:textId="77777777" w:rsidR="009F0363" w:rsidRPr="003521C2" w:rsidRDefault="009F0363" w:rsidP="00A602E9">
                  <w:pPr>
                    <w:pStyle w:val="rowtabella0"/>
                    <w:jc w:val="center"/>
                    <w:rPr>
                      <w:color w:val="002060"/>
                    </w:rPr>
                  </w:pPr>
                  <w:r w:rsidRPr="003521C2">
                    <w:rPr>
                      <w:color w:val="002060"/>
                    </w:rPr>
                    <w:t> </w:t>
                  </w:r>
                </w:p>
              </w:tc>
            </w:tr>
            <w:tr w:rsidR="009F0363" w:rsidRPr="003521C2" w14:paraId="124E11C1"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15CB78" w14:textId="77777777" w:rsidR="009F0363" w:rsidRPr="003521C2" w:rsidRDefault="009F0363" w:rsidP="00A602E9">
                  <w:pPr>
                    <w:pStyle w:val="rowtabella0"/>
                    <w:rPr>
                      <w:color w:val="002060"/>
                    </w:rPr>
                  </w:pPr>
                  <w:r w:rsidRPr="003521C2">
                    <w:rPr>
                      <w:color w:val="002060"/>
                    </w:rPr>
                    <w:t>CALCIO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2BAF09" w14:textId="77777777" w:rsidR="009F0363" w:rsidRPr="003521C2" w:rsidRDefault="009F0363" w:rsidP="00A602E9">
                  <w:pPr>
                    <w:pStyle w:val="rowtabella0"/>
                    <w:rPr>
                      <w:color w:val="002060"/>
                    </w:rPr>
                  </w:pPr>
                  <w:r w:rsidRPr="003521C2">
                    <w:rPr>
                      <w:color w:val="002060"/>
                    </w:rPr>
                    <w:t xml:space="preserve">- </w:t>
                  </w:r>
                  <w:proofErr w:type="gramStart"/>
                  <w:r w:rsidRPr="003521C2">
                    <w:rPr>
                      <w:color w:val="002060"/>
                    </w:rPr>
                    <w:t>U.MANDOLESI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E6AA16" w14:textId="77777777" w:rsidR="009F0363" w:rsidRPr="003521C2" w:rsidRDefault="009F0363" w:rsidP="00A602E9">
                  <w:pPr>
                    <w:pStyle w:val="rowtabella0"/>
                    <w:jc w:val="center"/>
                    <w:rPr>
                      <w:color w:val="002060"/>
                    </w:rPr>
                  </w:pPr>
                  <w:r w:rsidRPr="003521C2">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17E236" w14:textId="77777777" w:rsidR="009F0363" w:rsidRPr="003521C2" w:rsidRDefault="009F0363" w:rsidP="00A602E9">
                  <w:pPr>
                    <w:pStyle w:val="rowtabella0"/>
                    <w:jc w:val="center"/>
                    <w:rPr>
                      <w:color w:val="002060"/>
                    </w:rPr>
                  </w:pPr>
                  <w:r w:rsidRPr="003521C2">
                    <w:rPr>
                      <w:color w:val="002060"/>
                    </w:rPr>
                    <w:t> </w:t>
                  </w:r>
                </w:p>
              </w:tc>
            </w:tr>
            <w:tr w:rsidR="009F0363" w:rsidRPr="003521C2" w14:paraId="601A7076"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0BCE50" w14:textId="77777777" w:rsidR="009F0363" w:rsidRPr="003521C2" w:rsidRDefault="009F0363" w:rsidP="00A602E9">
                  <w:pPr>
                    <w:pStyle w:val="rowtabella0"/>
                    <w:rPr>
                      <w:color w:val="002060"/>
                    </w:rPr>
                  </w:pPr>
                  <w:r w:rsidRPr="003521C2">
                    <w:rPr>
                      <w:color w:val="002060"/>
                    </w:rPr>
                    <w:t>FUTSAL COMUNANZA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F6AB8D" w14:textId="77777777" w:rsidR="009F0363" w:rsidRPr="003521C2" w:rsidRDefault="009F0363" w:rsidP="00A602E9">
                  <w:pPr>
                    <w:pStyle w:val="rowtabella0"/>
                    <w:rPr>
                      <w:color w:val="002060"/>
                    </w:rPr>
                  </w:pPr>
                  <w:r w:rsidRPr="003521C2">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202DEB" w14:textId="77777777" w:rsidR="009F0363" w:rsidRPr="003521C2" w:rsidRDefault="009F0363" w:rsidP="00A602E9">
                  <w:pPr>
                    <w:pStyle w:val="rowtabella0"/>
                    <w:jc w:val="center"/>
                    <w:rPr>
                      <w:color w:val="002060"/>
                    </w:rPr>
                  </w:pPr>
                  <w:r w:rsidRPr="003521C2">
                    <w:rPr>
                      <w:color w:val="002060"/>
                    </w:rPr>
                    <w:t>0 - 13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8E6737" w14:textId="77777777" w:rsidR="009F0363" w:rsidRPr="003521C2" w:rsidRDefault="009F0363" w:rsidP="00A602E9">
                  <w:pPr>
                    <w:pStyle w:val="rowtabella0"/>
                    <w:jc w:val="center"/>
                    <w:rPr>
                      <w:color w:val="002060"/>
                    </w:rPr>
                  </w:pPr>
                  <w:r w:rsidRPr="003521C2">
                    <w:rPr>
                      <w:color w:val="002060"/>
                    </w:rPr>
                    <w:t> </w:t>
                  </w:r>
                </w:p>
              </w:tc>
            </w:tr>
            <w:tr w:rsidR="009F0363" w:rsidRPr="003521C2" w14:paraId="40D7417E"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5943A5" w14:textId="77777777" w:rsidR="009F0363" w:rsidRPr="003521C2" w:rsidRDefault="009F0363" w:rsidP="00A602E9">
                  <w:pPr>
                    <w:pStyle w:val="rowtabella0"/>
                    <w:rPr>
                      <w:color w:val="002060"/>
                    </w:rPr>
                  </w:pPr>
                  <w:r w:rsidRPr="003521C2">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84F68C" w14:textId="77777777" w:rsidR="009F0363" w:rsidRPr="003521C2" w:rsidRDefault="009F0363" w:rsidP="00A602E9">
                  <w:pPr>
                    <w:pStyle w:val="rowtabella0"/>
                    <w:rPr>
                      <w:color w:val="002060"/>
                    </w:rPr>
                  </w:pPr>
                  <w:r w:rsidRPr="003521C2">
                    <w:rPr>
                      <w:color w:val="002060"/>
                    </w:rPr>
                    <w:t>- CENTRO SPORTIVO SUASA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F31805" w14:textId="77777777" w:rsidR="009F0363" w:rsidRPr="003521C2" w:rsidRDefault="009F0363" w:rsidP="00A602E9">
                  <w:pPr>
                    <w:pStyle w:val="rowtabella0"/>
                    <w:jc w:val="center"/>
                    <w:rPr>
                      <w:color w:val="002060"/>
                    </w:rPr>
                  </w:pPr>
                  <w:r w:rsidRPr="003521C2">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ED7CBD" w14:textId="77777777" w:rsidR="009F0363" w:rsidRPr="003521C2" w:rsidRDefault="009F0363" w:rsidP="00A602E9">
                  <w:pPr>
                    <w:pStyle w:val="rowtabella0"/>
                    <w:jc w:val="center"/>
                    <w:rPr>
                      <w:color w:val="002060"/>
                    </w:rPr>
                  </w:pPr>
                  <w:r w:rsidRPr="003521C2">
                    <w:rPr>
                      <w:color w:val="002060"/>
                    </w:rPr>
                    <w:t> </w:t>
                  </w:r>
                </w:p>
              </w:tc>
            </w:tr>
            <w:tr w:rsidR="009F0363" w:rsidRPr="003521C2" w14:paraId="4908A047"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F848A8" w14:textId="77777777" w:rsidR="009F0363" w:rsidRPr="003521C2" w:rsidRDefault="009F0363" w:rsidP="00A602E9">
                  <w:pPr>
                    <w:pStyle w:val="rowtabella0"/>
                    <w:rPr>
                      <w:color w:val="002060"/>
                    </w:rPr>
                  </w:pPr>
                  <w:proofErr w:type="gramStart"/>
                  <w:r w:rsidRPr="003521C2">
                    <w:rPr>
                      <w:color w:val="002060"/>
                    </w:rPr>
                    <w:t>MR.SANGIORGESE</w:t>
                  </w:r>
                  <w:proofErr w:type="gramEnd"/>
                  <w:r w:rsidRPr="003521C2">
                    <w:rPr>
                      <w:color w:val="002060"/>
                    </w:rPr>
                    <w:t xml:space="preserve"> CALCIO1922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080C40" w14:textId="77777777" w:rsidR="009F0363" w:rsidRPr="003521C2" w:rsidRDefault="009F0363" w:rsidP="00A602E9">
                  <w:pPr>
                    <w:pStyle w:val="rowtabella0"/>
                    <w:rPr>
                      <w:color w:val="002060"/>
                    </w:rPr>
                  </w:pPr>
                  <w:r w:rsidRPr="003521C2">
                    <w:rPr>
                      <w:color w:val="002060"/>
                    </w:rPr>
                    <w:t>- TRODICA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CAEE6E" w14:textId="77777777" w:rsidR="009F0363" w:rsidRPr="003521C2" w:rsidRDefault="009F0363" w:rsidP="00A602E9">
                  <w:pPr>
                    <w:pStyle w:val="rowtabella0"/>
                    <w:jc w:val="center"/>
                    <w:rPr>
                      <w:color w:val="002060"/>
                    </w:rPr>
                  </w:pPr>
                  <w:r w:rsidRPr="003521C2">
                    <w:rPr>
                      <w:color w:val="002060"/>
                    </w:rPr>
                    <w:t>0 - 8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29E37B" w14:textId="77777777" w:rsidR="009F0363" w:rsidRPr="003521C2" w:rsidRDefault="009F0363" w:rsidP="00A602E9">
                  <w:pPr>
                    <w:pStyle w:val="rowtabella0"/>
                    <w:jc w:val="center"/>
                    <w:rPr>
                      <w:color w:val="002060"/>
                    </w:rPr>
                  </w:pPr>
                  <w:r w:rsidRPr="003521C2">
                    <w:rPr>
                      <w:color w:val="002060"/>
                    </w:rPr>
                    <w:t> </w:t>
                  </w:r>
                </w:p>
              </w:tc>
            </w:tr>
            <w:tr w:rsidR="009F0363" w:rsidRPr="003521C2" w14:paraId="2B9CB013" w14:textId="77777777" w:rsidTr="00A602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F99F47" w14:textId="77777777" w:rsidR="009F0363" w:rsidRPr="003521C2" w:rsidRDefault="009F0363" w:rsidP="00A602E9">
                  <w:pPr>
                    <w:pStyle w:val="rowtabella0"/>
                    <w:rPr>
                      <w:color w:val="002060"/>
                    </w:rPr>
                  </w:pPr>
                  <w:r w:rsidRPr="003521C2">
                    <w:rPr>
                      <w:color w:val="002060"/>
                    </w:rPr>
                    <w:t>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605EAF" w14:textId="77777777" w:rsidR="009F0363" w:rsidRPr="003521C2" w:rsidRDefault="009F0363" w:rsidP="00A602E9">
                  <w:pPr>
                    <w:pStyle w:val="rowtabella0"/>
                    <w:rPr>
                      <w:color w:val="002060"/>
                    </w:rPr>
                  </w:pPr>
                  <w:r w:rsidRPr="003521C2">
                    <w:rPr>
                      <w:color w:val="002060"/>
                    </w:rPr>
                    <w:t>- VENERE POTENTIA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1D04AA" w14:textId="77777777" w:rsidR="009F0363" w:rsidRPr="003521C2" w:rsidRDefault="009F0363" w:rsidP="00A602E9">
                  <w:pPr>
                    <w:pStyle w:val="rowtabella0"/>
                    <w:jc w:val="center"/>
                    <w:rPr>
                      <w:color w:val="002060"/>
                    </w:rPr>
                  </w:pPr>
                  <w:r w:rsidRPr="003521C2">
                    <w:rPr>
                      <w:color w:val="002060"/>
                    </w:rPr>
                    <w:t>7 - 6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8C43A" w14:textId="77777777" w:rsidR="009F0363" w:rsidRPr="003521C2" w:rsidRDefault="009F0363" w:rsidP="00A602E9">
                  <w:pPr>
                    <w:pStyle w:val="rowtabella0"/>
                    <w:jc w:val="center"/>
                    <w:rPr>
                      <w:color w:val="002060"/>
                    </w:rPr>
                  </w:pPr>
                  <w:r w:rsidRPr="003521C2">
                    <w:rPr>
                      <w:color w:val="002060"/>
                    </w:rPr>
                    <w:t> </w:t>
                  </w:r>
                </w:p>
              </w:tc>
            </w:tr>
            <w:tr w:rsidR="009F0363" w:rsidRPr="003521C2" w14:paraId="7F399076" w14:textId="77777777" w:rsidTr="00A602E9">
              <w:tc>
                <w:tcPr>
                  <w:tcW w:w="4700" w:type="dxa"/>
                  <w:gridSpan w:val="4"/>
                  <w:tcBorders>
                    <w:top w:val="nil"/>
                    <w:left w:val="nil"/>
                    <w:bottom w:val="nil"/>
                    <w:right w:val="nil"/>
                  </w:tcBorders>
                  <w:tcMar>
                    <w:top w:w="20" w:type="dxa"/>
                    <w:left w:w="20" w:type="dxa"/>
                    <w:bottom w:w="20" w:type="dxa"/>
                    <w:right w:w="20" w:type="dxa"/>
                  </w:tcMar>
                  <w:vAlign w:val="center"/>
                  <w:hideMark/>
                </w:tcPr>
                <w:p w14:paraId="351B9BED" w14:textId="77777777" w:rsidR="009F0363" w:rsidRPr="003521C2" w:rsidRDefault="009F0363" w:rsidP="00A602E9">
                  <w:pPr>
                    <w:pStyle w:val="rowtabella0"/>
                    <w:rPr>
                      <w:color w:val="002060"/>
                    </w:rPr>
                  </w:pPr>
                  <w:r w:rsidRPr="003521C2">
                    <w:rPr>
                      <w:color w:val="002060"/>
                    </w:rPr>
                    <w:t>(1) - disputata il 21/03/2026</w:t>
                  </w:r>
                </w:p>
              </w:tc>
            </w:tr>
          </w:tbl>
          <w:p w14:paraId="5E67F600" w14:textId="77777777" w:rsidR="009F0363" w:rsidRPr="003521C2" w:rsidRDefault="009F0363" w:rsidP="00A602E9">
            <w:pPr>
              <w:rPr>
                <w:color w:val="002060"/>
              </w:rPr>
            </w:pPr>
          </w:p>
        </w:tc>
      </w:tr>
    </w:tbl>
    <w:p w14:paraId="45F7CEFA" w14:textId="77777777" w:rsidR="009F0363" w:rsidRPr="003521C2" w:rsidRDefault="009F0363" w:rsidP="009F0363">
      <w:pPr>
        <w:pStyle w:val="breakline"/>
        <w:rPr>
          <w:rFonts w:eastAsiaTheme="minorEastAsia"/>
          <w:color w:val="002060"/>
        </w:rPr>
      </w:pPr>
    </w:p>
    <w:p w14:paraId="4ECC3233" w14:textId="77777777" w:rsidR="009F0363" w:rsidRPr="003521C2" w:rsidRDefault="009F0363" w:rsidP="009F0363">
      <w:pPr>
        <w:pStyle w:val="breakline"/>
        <w:rPr>
          <w:color w:val="002060"/>
        </w:rPr>
      </w:pPr>
    </w:p>
    <w:p w14:paraId="0AAE9F27" w14:textId="77777777" w:rsidR="009F0363" w:rsidRPr="003521C2" w:rsidRDefault="009F0363" w:rsidP="009F0363">
      <w:pPr>
        <w:pStyle w:val="titoloprinc0"/>
        <w:rPr>
          <w:color w:val="002060"/>
        </w:rPr>
      </w:pPr>
      <w:r w:rsidRPr="003521C2">
        <w:rPr>
          <w:color w:val="002060"/>
        </w:rPr>
        <w:t>GIUDICE SPORTIVO</w:t>
      </w:r>
    </w:p>
    <w:p w14:paraId="681C5FBA" w14:textId="77777777" w:rsidR="009F0363" w:rsidRPr="003521C2" w:rsidRDefault="009F0363" w:rsidP="009F0363">
      <w:pPr>
        <w:pStyle w:val="diffida"/>
        <w:rPr>
          <w:color w:val="002060"/>
        </w:rPr>
      </w:pPr>
      <w:r w:rsidRPr="003521C2">
        <w:rPr>
          <w:color w:val="002060"/>
        </w:rPr>
        <w:t>Il Giudice Sportivo Avv. Agnese Lazzaretti, con l'assistenza del Segretario Angelo Castellana, nella seduta del 25/03/2026, ha adottato le decisioni che di seguito integralmente si riportano:</w:t>
      </w:r>
    </w:p>
    <w:p w14:paraId="23914421" w14:textId="77777777" w:rsidR="009F0363" w:rsidRPr="003521C2" w:rsidRDefault="009F0363" w:rsidP="009F0363">
      <w:pPr>
        <w:pStyle w:val="titolo10"/>
        <w:rPr>
          <w:color w:val="002060"/>
        </w:rPr>
      </w:pPr>
      <w:r w:rsidRPr="003521C2">
        <w:rPr>
          <w:color w:val="002060"/>
        </w:rPr>
        <w:t xml:space="preserve">GARE DEL 20/ 3/2026 </w:t>
      </w:r>
    </w:p>
    <w:p w14:paraId="16EF6C80" w14:textId="77777777" w:rsidR="009F0363" w:rsidRPr="003521C2" w:rsidRDefault="009F0363" w:rsidP="009F0363">
      <w:pPr>
        <w:pStyle w:val="titolo7a"/>
        <w:rPr>
          <w:color w:val="002060"/>
        </w:rPr>
      </w:pPr>
      <w:r w:rsidRPr="003521C2">
        <w:rPr>
          <w:color w:val="002060"/>
        </w:rPr>
        <w:t xml:space="preserve">PROVVEDIMENTI DISCIPLINARI </w:t>
      </w:r>
    </w:p>
    <w:p w14:paraId="7A221B0D" w14:textId="77777777" w:rsidR="009F0363" w:rsidRPr="003521C2" w:rsidRDefault="009F0363" w:rsidP="009F0363">
      <w:pPr>
        <w:pStyle w:val="titolo7b0"/>
        <w:rPr>
          <w:color w:val="002060"/>
        </w:rPr>
      </w:pPr>
      <w:r w:rsidRPr="003521C2">
        <w:rPr>
          <w:color w:val="002060"/>
        </w:rPr>
        <w:t xml:space="preserve">In base alle risultanze degli atti ufficiali sono state deliberate le seguenti sanzioni disciplinari. </w:t>
      </w:r>
    </w:p>
    <w:p w14:paraId="0974B68A" w14:textId="77777777" w:rsidR="009F0363" w:rsidRPr="003521C2" w:rsidRDefault="009F0363" w:rsidP="009F0363">
      <w:pPr>
        <w:pStyle w:val="titolo30"/>
        <w:rPr>
          <w:color w:val="002060"/>
        </w:rPr>
      </w:pPr>
      <w:r w:rsidRPr="003521C2">
        <w:rPr>
          <w:color w:val="002060"/>
        </w:rPr>
        <w:t xml:space="preserve">CALCIATORI NON ESPULSI </w:t>
      </w:r>
    </w:p>
    <w:p w14:paraId="5D8B8680" w14:textId="77777777" w:rsidR="009F0363" w:rsidRPr="003521C2" w:rsidRDefault="009F0363" w:rsidP="009F0363">
      <w:pPr>
        <w:pStyle w:val="titolo20"/>
        <w:rPr>
          <w:color w:val="002060"/>
        </w:rPr>
      </w:pPr>
      <w:r w:rsidRPr="003521C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7DA24CB0" w14:textId="77777777" w:rsidTr="00A602E9">
        <w:tc>
          <w:tcPr>
            <w:tcW w:w="2200" w:type="dxa"/>
            <w:tcMar>
              <w:top w:w="20" w:type="dxa"/>
              <w:left w:w="20" w:type="dxa"/>
              <w:bottom w:w="20" w:type="dxa"/>
              <w:right w:w="20" w:type="dxa"/>
            </w:tcMar>
            <w:vAlign w:val="center"/>
            <w:hideMark/>
          </w:tcPr>
          <w:p w14:paraId="4CB3C972" w14:textId="77777777" w:rsidR="009F0363" w:rsidRPr="003521C2" w:rsidRDefault="009F0363" w:rsidP="00A602E9">
            <w:pPr>
              <w:pStyle w:val="movimento"/>
              <w:rPr>
                <w:color w:val="002060"/>
              </w:rPr>
            </w:pPr>
            <w:r w:rsidRPr="003521C2">
              <w:rPr>
                <w:color w:val="002060"/>
              </w:rPr>
              <w:t>NATALI VALENTINA</w:t>
            </w:r>
          </w:p>
        </w:tc>
        <w:tc>
          <w:tcPr>
            <w:tcW w:w="2200" w:type="dxa"/>
            <w:tcMar>
              <w:top w:w="20" w:type="dxa"/>
              <w:left w:w="20" w:type="dxa"/>
              <w:bottom w:w="20" w:type="dxa"/>
              <w:right w:w="20" w:type="dxa"/>
            </w:tcMar>
            <w:vAlign w:val="center"/>
            <w:hideMark/>
          </w:tcPr>
          <w:p w14:paraId="2843F84D" w14:textId="77777777" w:rsidR="009F0363" w:rsidRPr="003521C2" w:rsidRDefault="009F0363" w:rsidP="00A602E9">
            <w:pPr>
              <w:pStyle w:val="movimento2"/>
              <w:rPr>
                <w:color w:val="002060"/>
              </w:rPr>
            </w:pPr>
            <w:r w:rsidRPr="003521C2">
              <w:rPr>
                <w:color w:val="002060"/>
              </w:rPr>
              <w:t>(</w:t>
            </w:r>
            <w:proofErr w:type="gramStart"/>
            <w:r w:rsidRPr="003521C2">
              <w:rPr>
                <w:color w:val="002060"/>
              </w:rPr>
              <w:t>U.MANDOLESI</w:t>
            </w:r>
            <w:proofErr w:type="gramEnd"/>
            <w:r w:rsidRPr="003521C2">
              <w:rPr>
                <w:color w:val="002060"/>
              </w:rPr>
              <w:t xml:space="preserve">) </w:t>
            </w:r>
          </w:p>
        </w:tc>
        <w:tc>
          <w:tcPr>
            <w:tcW w:w="800" w:type="dxa"/>
            <w:tcMar>
              <w:top w:w="20" w:type="dxa"/>
              <w:left w:w="20" w:type="dxa"/>
              <w:bottom w:w="20" w:type="dxa"/>
              <w:right w:w="20" w:type="dxa"/>
            </w:tcMar>
            <w:vAlign w:val="center"/>
            <w:hideMark/>
          </w:tcPr>
          <w:p w14:paraId="52996C4D"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62DCA701"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45FFB3D2" w14:textId="77777777" w:rsidR="009F0363" w:rsidRPr="003521C2" w:rsidRDefault="009F0363" w:rsidP="00A602E9">
            <w:pPr>
              <w:pStyle w:val="movimento2"/>
              <w:rPr>
                <w:color w:val="002060"/>
              </w:rPr>
            </w:pPr>
            <w:r w:rsidRPr="003521C2">
              <w:rPr>
                <w:color w:val="002060"/>
              </w:rPr>
              <w:t> </w:t>
            </w:r>
          </w:p>
        </w:tc>
      </w:tr>
    </w:tbl>
    <w:p w14:paraId="5664EE21" w14:textId="77777777" w:rsidR="009F0363" w:rsidRPr="003521C2" w:rsidRDefault="009F0363" w:rsidP="009F0363">
      <w:pPr>
        <w:pStyle w:val="titolo20"/>
        <w:rPr>
          <w:rFonts w:eastAsiaTheme="minorEastAsia"/>
          <w:color w:val="002060"/>
        </w:rPr>
      </w:pPr>
      <w:r w:rsidRPr="003521C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63F7952C" w14:textId="77777777" w:rsidTr="00A602E9">
        <w:tc>
          <w:tcPr>
            <w:tcW w:w="2200" w:type="dxa"/>
            <w:tcMar>
              <w:top w:w="20" w:type="dxa"/>
              <w:left w:w="20" w:type="dxa"/>
              <w:bottom w:w="20" w:type="dxa"/>
              <w:right w:w="20" w:type="dxa"/>
            </w:tcMar>
            <w:vAlign w:val="center"/>
            <w:hideMark/>
          </w:tcPr>
          <w:p w14:paraId="79103AEE" w14:textId="77777777" w:rsidR="009F0363" w:rsidRPr="003521C2" w:rsidRDefault="009F0363" w:rsidP="00A602E9">
            <w:pPr>
              <w:pStyle w:val="movimento"/>
              <w:rPr>
                <w:color w:val="002060"/>
              </w:rPr>
            </w:pPr>
            <w:r w:rsidRPr="003521C2">
              <w:rPr>
                <w:color w:val="002060"/>
              </w:rPr>
              <w:t>CASAGRANDE SYLVIE</w:t>
            </w:r>
          </w:p>
        </w:tc>
        <w:tc>
          <w:tcPr>
            <w:tcW w:w="2200" w:type="dxa"/>
            <w:tcMar>
              <w:top w:w="20" w:type="dxa"/>
              <w:left w:w="20" w:type="dxa"/>
              <w:bottom w:w="20" w:type="dxa"/>
              <w:right w:w="20" w:type="dxa"/>
            </w:tcMar>
            <w:vAlign w:val="center"/>
            <w:hideMark/>
          </w:tcPr>
          <w:p w14:paraId="7EB1BF95" w14:textId="77777777" w:rsidR="009F0363" w:rsidRPr="003521C2" w:rsidRDefault="009F0363" w:rsidP="00A602E9">
            <w:pPr>
              <w:pStyle w:val="movimento2"/>
              <w:rPr>
                <w:color w:val="002060"/>
              </w:rPr>
            </w:pPr>
            <w:r w:rsidRPr="003521C2">
              <w:rPr>
                <w:color w:val="002060"/>
              </w:rPr>
              <w:t xml:space="preserve">(CALCIO POTENZA PICENA) </w:t>
            </w:r>
          </w:p>
        </w:tc>
        <w:tc>
          <w:tcPr>
            <w:tcW w:w="800" w:type="dxa"/>
            <w:tcMar>
              <w:top w:w="20" w:type="dxa"/>
              <w:left w:w="20" w:type="dxa"/>
              <w:bottom w:w="20" w:type="dxa"/>
              <w:right w:w="20" w:type="dxa"/>
            </w:tcMar>
            <w:vAlign w:val="center"/>
            <w:hideMark/>
          </w:tcPr>
          <w:p w14:paraId="040FB28A"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694111E6"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0058A67C" w14:textId="77777777" w:rsidR="009F0363" w:rsidRPr="003521C2" w:rsidRDefault="009F0363" w:rsidP="00A602E9">
            <w:pPr>
              <w:pStyle w:val="movimento2"/>
              <w:rPr>
                <w:color w:val="002060"/>
              </w:rPr>
            </w:pPr>
            <w:r w:rsidRPr="003521C2">
              <w:rPr>
                <w:color w:val="002060"/>
              </w:rPr>
              <w:t> </w:t>
            </w:r>
          </w:p>
        </w:tc>
      </w:tr>
    </w:tbl>
    <w:p w14:paraId="2C22A6AF" w14:textId="77777777" w:rsidR="009F0363" w:rsidRPr="003521C2" w:rsidRDefault="009F0363" w:rsidP="009F0363">
      <w:pPr>
        <w:pStyle w:val="titolo10"/>
        <w:rPr>
          <w:rFonts w:eastAsiaTheme="minorEastAsia"/>
          <w:color w:val="002060"/>
        </w:rPr>
      </w:pPr>
      <w:r w:rsidRPr="003521C2">
        <w:rPr>
          <w:color w:val="002060"/>
        </w:rPr>
        <w:t xml:space="preserve">GARE DEL 21/ 3/2026 </w:t>
      </w:r>
    </w:p>
    <w:p w14:paraId="48614670" w14:textId="77777777" w:rsidR="009F0363" w:rsidRPr="003521C2" w:rsidRDefault="009F0363" w:rsidP="009F0363">
      <w:pPr>
        <w:pStyle w:val="titolo7a"/>
        <w:rPr>
          <w:color w:val="002060"/>
        </w:rPr>
      </w:pPr>
      <w:r w:rsidRPr="003521C2">
        <w:rPr>
          <w:color w:val="002060"/>
        </w:rPr>
        <w:t xml:space="preserve">PROVVEDIMENTI DISCIPLINARI </w:t>
      </w:r>
    </w:p>
    <w:p w14:paraId="56D81FBC" w14:textId="77777777" w:rsidR="009F0363" w:rsidRPr="003521C2" w:rsidRDefault="009F0363" w:rsidP="009F0363">
      <w:pPr>
        <w:pStyle w:val="titolo7b0"/>
        <w:rPr>
          <w:color w:val="002060"/>
        </w:rPr>
      </w:pPr>
      <w:r w:rsidRPr="003521C2">
        <w:rPr>
          <w:color w:val="002060"/>
        </w:rPr>
        <w:t xml:space="preserve">In base alle risultanze degli atti ufficiali sono state deliberate le seguenti sanzioni disciplinari. </w:t>
      </w:r>
    </w:p>
    <w:p w14:paraId="3C466276" w14:textId="77777777" w:rsidR="009F0363" w:rsidRPr="003521C2" w:rsidRDefault="009F0363" w:rsidP="009F0363">
      <w:pPr>
        <w:pStyle w:val="titolo30"/>
        <w:rPr>
          <w:color w:val="002060"/>
        </w:rPr>
      </w:pPr>
      <w:r w:rsidRPr="003521C2">
        <w:rPr>
          <w:color w:val="002060"/>
        </w:rPr>
        <w:t xml:space="preserve">CALCIATORI NON ESPULSI </w:t>
      </w:r>
    </w:p>
    <w:p w14:paraId="733C29AC" w14:textId="77777777" w:rsidR="009F0363" w:rsidRPr="003521C2" w:rsidRDefault="009F0363" w:rsidP="009F0363">
      <w:pPr>
        <w:pStyle w:val="titolo20"/>
        <w:rPr>
          <w:color w:val="002060"/>
        </w:rPr>
      </w:pPr>
      <w:r w:rsidRPr="003521C2">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4A1921A8" w14:textId="77777777" w:rsidTr="00A602E9">
        <w:tc>
          <w:tcPr>
            <w:tcW w:w="2200" w:type="dxa"/>
            <w:tcMar>
              <w:top w:w="20" w:type="dxa"/>
              <w:left w:w="20" w:type="dxa"/>
              <w:bottom w:w="20" w:type="dxa"/>
              <w:right w:w="20" w:type="dxa"/>
            </w:tcMar>
            <w:vAlign w:val="center"/>
            <w:hideMark/>
          </w:tcPr>
          <w:p w14:paraId="66179F65" w14:textId="77777777" w:rsidR="009F0363" w:rsidRPr="003521C2" w:rsidRDefault="009F0363" w:rsidP="00A602E9">
            <w:pPr>
              <w:pStyle w:val="movimento"/>
              <w:rPr>
                <w:color w:val="002060"/>
              </w:rPr>
            </w:pPr>
            <w:r w:rsidRPr="003521C2">
              <w:rPr>
                <w:color w:val="002060"/>
              </w:rPr>
              <w:t>LUCARINI REBECCA</w:t>
            </w:r>
          </w:p>
        </w:tc>
        <w:tc>
          <w:tcPr>
            <w:tcW w:w="2200" w:type="dxa"/>
            <w:tcMar>
              <w:top w:w="20" w:type="dxa"/>
              <w:left w:w="20" w:type="dxa"/>
              <w:bottom w:w="20" w:type="dxa"/>
              <w:right w:w="20" w:type="dxa"/>
            </w:tcMar>
            <w:vAlign w:val="center"/>
            <w:hideMark/>
          </w:tcPr>
          <w:p w14:paraId="334AE5E5" w14:textId="77777777" w:rsidR="009F0363" w:rsidRPr="003521C2" w:rsidRDefault="009F0363" w:rsidP="00A602E9">
            <w:pPr>
              <w:pStyle w:val="movimento2"/>
              <w:rPr>
                <w:color w:val="002060"/>
              </w:rPr>
            </w:pPr>
            <w:r w:rsidRPr="003521C2">
              <w:rPr>
                <w:color w:val="002060"/>
              </w:rPr>
              <w:t xml:space="preserve">(C.U.S. CAMERINO A.S.D.) </w:t>
            </w:r>
          </w:p>
        </w:tc>
        <w:tc>
          <w:tcPr>
            <w:tcW w:w="800" w:type="dxa"/>
            <w:tcMar>
              <w:top w:w="20" w:type="dxa"/>
              <w:left w:w="20" w:type="dxa"/>
              <w:bottom w:w="20" w:type="dxa"/>
              <w:right w:w="20" w:type="dxa"/>
            </w:tcMar>
            <w:vAlign w:val="center"/>
            <w:hideMark/>
          </w:tcPr>
          <w:p w14:paraId="5B6253DD"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66381EAC"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11FDA113" w14:textId="77777777" w:rsidR="009F0363" w:rsidRPr="003521C2" w:rsidRDefault="009F0363" w:rsidP="00A602E9">
            <w:pPr>
              <w:pStyle w:val="movimento2"/>
              <w:rPr>
                <w:color w:val="002060"/>
              </w:rPr>
            </w:pPr>
            <w:r w:rsidRPr="003521C2">
              <w:rPr>
                <w:color w:val="002060"/>
              </w:rPr>
              <w:t> </w:t>
            </w:r>
          </w:p>
        </w:tc>
      </w:tr>
    </w:tbl>
    <w:p w14:paraId="412CF602" w14:textId="77777777" w:rsidR="009F0363" w:rsidRPr="003521C2" w:rsidRDefault="009F0363" w:rsidP="009F0363">
      <w:pPr>
        <w:pStyle w:val="titolo20"/>
        <w:rPr>
          <w:rFonts w:eastAsiaTheme="minorEastAsia"/>
          <w:color w:val="002060"/>
        </w:rPr>
      </w:pPr>
      <w:r w:rsidRPr="003521C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6139BC86" w14:textId="77777777" w:rsidTr="00A602E9">
        <w:tc>
          <w:tcPr>
            <w:tcW w:w="2200" w:type="dxa"/>
            <w:tcMar>
              <w:top w:w="20" w:type="dxa"/>
              <w:left w:w="20" w:type="dxa"/>
              <w:bottom w:w="20" w:type="dxa"/>
              <w:right w:w="20" w:type="dxa"/>
            </w:tcMar>
            <w:vAlign w:val="center"/>
            <w:hideMark/>
          </w:tcPr>
          <w:p w14:paraId="74E68B9B" w14:textId="77777777" w:rsidR="009F0363" w:rsidRPr="003521C2" w:rsidRDefault="009F0363" w:rsidP="00A602E9">
            <w:pPr>
              <w:pStyle w:val="movimento"/>
              <w:rPr>
                <w:color w:val="002060"/>
              </w:rPr>
            </w:pPr>
            <w:r w:rsidRPr="003521C2">
              <w:rPr>
                <w:color w:val="002060"/>
              </w:rPr>
              <w:t>MELIGRANA MARINA CONCETTA</w:t>
            </w:r>
          </w:p>
        </w:tc>
        <w:tc>
          <w:tcPr>
            <w:tcW w:w="2200" w:type="dxa"/>
            <w:tcMar>
              <w:top w:w="20" w:type="dxa"/>
              <w:left w:w="20" w:type="dxa"/>
              <w:bottom w:w="20" w:type="dxa"/>
              <w:right w:w="20" w:type="dxa"/>
            </w:tcMar>
            <w:vAlign w:val="center"/>
            <w:hideMark/>
          </w:tcPr>
          <w:p w14:paraId="4B86B431" w14:textId="77777777" w:rsidR="009F0363" w:rsidRPr="003521C2" w:rsidRDefault="009F0363" w:rsidP="00A602E9">
            <w:pPr>
              <w:pStyle w:val="movimento2"/>
              <w:rPr>
                <w:color w:val="002060"/>
              </w:rPr>
            </w:pPr>
            <w:r w:rsidRPr="003521C2">
              <w:rPr>
                <w:color w:val="002060"/>
              </w:rPr>
              <w:t xml:space="preserve">(ATLETICO MATELICA) </w:t>
            </w:r>
          </w:p>
        </w:tc>
        <w:tc>
          <w:tcPr>
            <w:tcW w:w="800" w:type="dxa"/>
            <w:tcMar>
              <w:top w:w="20" w:type="dxa"/>
              <w:left w:w="20" w:type="dxa"/>
              <w:bottom w:w="20" w:type="dxa"/>
              <w:right w:w="20" w:type="dxa"/>
            </w:tcMar>
            <w:vAlign w:val="center"/>
            <w:hideMark/>
          </w:tcPr>
          <w:p w14:paraId="09BB9173"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7BC78D7D" w14:textId="77777777" w:rsidR="009F0363" w:rsidRPr="003521C2" w:rsidRDefault="009F0363" w:rsidP="00A602E9">
            <w:pPr>
              <w:pStyle w:val="movimento"/>
              <w:rPr>
                <w:color w:val="002060"/>
              </w:rPr>
            </w:pPr>
            <w:r w:rsidRPr="003521C2">
              <w:rPr>
                <w:color w:val="002060"/>
              </w:rPr>
              <w:t>DIAMANTINI DILETTA</w:t>
            </w:r>
          </w:p>
        </w:tc>
        <w:tc>
          <w:tcPr>
            <w:tcW w:w="2200" w:type="dxa"/>
            <w:tcMar>
              <w:top w:w="20" w:type="dxa"/>
              <w:left w:w="20" w:type="dxa"/>
              <w:bottom w:w="20" w:type="dxa"/>
              <w:right w:w="20" w:type="dxa"/>
            </w:tcMar>
            <w:vAlign w:val="center"/>
            <w:hideMark/>
          </w:tcPr>
          <w:p w14:paraId="318BF4C3" w14:textId="77777777" w:rsidR="009F0363" w:rsidRPr="003521C2" w:rsidRDefault="009F0363" w:rsidP="00A602E9">
            <w:pPr>
              <w:pStyle w:val="movimento2"/>
              <w:rPr>
                <w:color w:val="002060"/>
              </w:rPr>
            </w:pPr>
            <w:r w:rsidRPr="003521C2">
              <w:rPr>
                <w:color w:val="002060"/>
              </w:rPr>
              <w:t xml:space="preserve">(GRADARA CALCIO) </w:t>
            </w:r>
          </w:p>
        </w:tc>
      </w:tr>
    </w:tbl>
    <w:p w14:paraId="7F0238CB" w14:textId="77777777" w:rsidR="009F0363" w:rsidRDefault="009F0363" w:rsidP="009F0363">
      <w:pPr>
        <w:pStyle w:val="breakline"/>
        <w:rPr>
          <w:color w:val="002060"/>
        </w:rPr>
      </w:pPr>
    </w:p>
    <w:p w14:paraId="1349B4F7" w14:textId="77777777" w:rsidR="009F0363" w:rsidRPr="001910FC" w:rsidRDefault="009F0363" w:rsidP="009F0363">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0DB02CE5" w14:textId="77777777" w:rsidR="009F0363" w:rsidRPr="001910FC" w:rsidRDefault="009F0363" w:rsidP="009F0363">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3AB6F368" w14:textId="77777777" w:rsidR="009F0363" w:rsidRPr="003521C2" w:rsidRDefault="009F0363" w:rsidP="009F0363">
      <w:pPr>
        <w:pStyle w:val="breakline"/>
        <w:rPr>
          <w:rFonts w:eastAsiaTheme="minorEastAsia"/>
          <w:color w:val="002060"/>
        </w:rPr>
      </w:pPr>
    </w:p>
    <w:p w14:paraId="17A4A8B0" w14:textId="77777777" w:rsidR="009F0363" w:rsidRPr="003521C2" w:rsidRDefault="009F0363" w:rsidP="009F0363">
      <w:pPr>
        <w:pStyle w:val="titoloprinc0"/>
        <w:rPr>
          <w:color w:val="002060"/>
        </w:rPr>
      </w:pPr>
      <w:r w:rsidRPr="003521C2">
        <w:rPr>
          <w:color w:val="002060"/>
        </w:rPr>
        <w:t>CLASSIFICA</w:t>
      </w:r>
    </w:p>
    <w:p w14:paraId="22E81B7E" w14:textId="77777777" w:rsidR="009F0363" w:rsidRPr="003521C2" w:rsidRDefault="009F0363" w:rsidP="009F0363">
      <w:pPr>
        <w:pStyle w:val="breakline"/>
        <w:rPr>
          <w:color w:val="002060"/>
        </w:rPr>
      </w:pPr>
    </w:p>
    <w:p w14:paraId="3D73630D" w14:textId="77777777" w:rsidR="009F0363" w:rsidRPr="003521C2" w:rsidRDefault="009F0363" w:rsidP="009F0363">
      <w:pPr>
        <w:pStyle w:val="breakline"/>
        <w:rPr>
          <w:color w:val="002060"/>
        </w:rPr>
      </w:pPr>
    </w:p>
    <w:p w14:paraId="0EABBEFF" w14:textId="77777777" w:rsidR="009F0363" w:rsidRPr="003521C2" w:rsidRDefault="009F0363" w:rsidP="009F0363">
      <w:pPr>
        <w:pStyle w:val="sottotitolocampionato10"/>
        <w:rPr>
          <w:color w:val="002060"/>
        </w:rPr>
      </w:pPr>
      <w:r w:rsidRPr="003521C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F0363" w:rsidRPr="003521C2" w14:paraId="5116A745" w14:textId="77777777" w:rsidTr="00A602E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AE4DF" w14:textId="77777777" w:rsidR="009F0363" w:rsidRPr="003521C2" w:rsidRDefault="009F0363" w:rsidP="00A602E9">
            <w:pPr>
              <w:pStyle w:val="headertabella0"/>
              <w:rPr>
                <w:color w:val="002060"/>
              </w:rPr>
            </w:pPr>
            <w:r w:rsidRPr="003521C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B2D9C" w14:textId="77777777" w:rsidR="009F0363" w:rsidRPr="003521C2" w:rsidRDefault="009F0363" w:rsidP="00A602E9">
            <w:pPr>
              <w:pStyle w:val="headertabella0"/>
              <w:rPr>
                <w:color w:val="002060"/>
              </w:rPr>
            </w:pPr>
            <w:r w:rsidRPr="003521C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1710A" w14:textId="77777777" w:rsidR="009F0363" w:rsidRPr="003521C2" w:rsidRDefault="009F0363" w:rsidP="00A602E9">
            <w:pPr>
              <w:pStyle w:val="headertabella0"/>
              <w:rPr>
                <w:color w:val="002060"/>
              </w:rPr>
            </w:pPr>
            <w:r w:rsidRPr="003521C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A95C0" w14:textId="77777777" w:rsidR="009F0363" w:rsidRPr="003521C2" w:rsidRDefault="009F0363" w:rsidP="00A602E9">
            <w:pPr>
              <w:pStyle w:val="headertabella0"/>
              <w:rPr>
                <w:color w:val="002060"/>
              </w:rPr>
            </w:pPr>
            <w:r w:rsidRPr="003521C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FD02C" w14:textId="77777777" w:rsidR="009F0363" w:rsidRPr="003521C2" w:rsidRDefault="009F0363" w:rsidP="00A602E9">
            <w:pPr>
              <w:pStyle w:val="headertabella0"/>
              <w:rPr>
                <w:color w:val="002060"/>
              </w:rPr>
            </w:pPr>
            <w:r w:rsidRPr="003521C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217A1" w14:textId="77777777" w:rsidR="009F0363" w:rsidRPr="003521C2" w:rsidRDefault="009F0363" w:rsidP="00A602E9">
            <w:pPr>
              <w:pStyle w:val="headertabella0"/>
              <w:rPr>
                <w:color w:val="002060"/>
              </w:rPr>
            </w:pPr>
            <w:r w:rsidRPr="003521C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147B0" w14:textId="77777777" w:rsidR="009F0363" w:rsidRPr="003521C2" w:rsidRDefault="009F0363" w:rsidP="00A602E9">
            <w:pPr>
              <w:pStyle w:val="headertabella0"/>
              <w:rPr>
                <w:color w:val="002060"/>
              </w:rPr>
            </w:pPr>
            <w:r w:rsidRPr="003521C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820BA" w14:textId="77777777" w:rsidR="009F0363" w:rsidRPr="003521C2" w:rsidRDefault="009F0363" w:rsidP="00A602E9">
            <w:pPr>
              <w:pStyle w:val="headertabella0"/>
              <w:rPr>
                <w:color w:val="002060"/>
              </w:rPr>
            </w:pPr>
            <w:r w:rsidRPr="003521C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C47B9" w14:textId="77777777" w:rsidR="009F0363" w:rsidRPr="003521C2" w:rsidRDefault="009F0363" w:rsidP="00A602E9">
            <w:pPr>
              <w:pStyle w:val="headertabella0"/>
              <w:rPr>
                <w:color w:val="002060"/>
              </w:rPr>
            </w:pPr>
            <w:r w:rsidRPr="003521C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88157" w14:textId="77777777" w:rsidR="009F0363" w:rsidRPr="003521C2" w:rsidRDefault="009F0363" w:rsidP="00A602E9">
            <w:pPr>
              <w:pStyle w:val="headertabella0"/>
              <w:rPr>
                <w:color w:val="002060"/>
              </w:rPr>
            </w:pPr>
            <w:r w:rsidRPr="003521C2">
              <w:rPr>
                <w:color w:val="002060"/>
              </w:rPr>
              <w:t>PE</w:t>
            </w:r>
          </w:p>
        </w:tc>
      </w:tr>
      <w:tr w:rsidR="009F0363" w:rsidRPr="003521C2" w14:paraId="704A9D51" w14:textId="77777777" w:rsidTr="00A602E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1BD289" w14:textId="77777777" w:rsidR="009F0363" w:rsidRPr="003521C2" w:rsidRDefault="009F0363" w:rsidP="00A602E9">
            <w:pPr>
              <w:pStyle w:val="rowtabella0"/>
              <w:rPr>
                <w:color w:val="002060"/>
              </w:rPr>
            </w:pPr>
            <w:r w:rsidRPr="003521C2">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8D51E" w14:textId="77777777" w:rsidR="009F0363" w:rsidRPr="003521C2" w:rsidRDefault="009F0363" w:rsidP="00A602E9">
            <w:pPr>
              <w:pStyle w:val="rowtabella0"/>
              <w:jc w:val="center"/>
              <w:rPr>
                <w:color w:val="002060"/>
              </w:rPr>
            </w:pPr>
            <w:r w:rsidRPr="003521C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4C9C5" w14:textId="77777777" w:rsidR="009F0363" w:rsidRPr="003521C2" w:rsidRDefault="009F0363" w:rsidP="00A602E9">
            <w:pPr>
              <w:pStyle w:val="rowtabella0"/>
              <w:jc w:val="center"/>
              <w:rPr>
                <w:color w:val="002060"/>
              </w:rPr>
            </w:pPr>
            <w:r w:rsidRPr="003521C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D7DA8"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A6FDF" w14:textId="77777777" w:rsidR="009F0363" w:rsidRPr="003521C2" w:rsidRDefault="009F0363" w:rsidP="00A602E9">
            <w:pPr>
              <w:pStyle w:val="rowtabella0"/>
              <w:jc w:val="center"/>
              <w:rPr>
                <w:color w:val="002060"/>
              </w:rPr>
            </w:pPr>
            <w:r w:rsidRPr="003521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28FAF"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F05F8" w14:textId="77777777" w:rsidR="009F0363" w:rsidRPr="003521C2" w:rsidRDefault="009F0363" w:rsidP="00A602E9">
            <w:pPr>
              <w:pStyle w:val="rowtabella0"/>
              <w:jc w:val="center"/>
              <w:rPr>
                <w:color w:val="002060"/>
              </w:rPr>
            </w:pPr>
            <w:r w:rsidRPr="003521C2">
              <w:rPr>
                <w:color w:val="002060"/>
              </w:rPr>
              <w:t>151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4A2F5" w14:textId="77777777" w:rsidR="009F0363" w:rsidRPr="003521C2" w:rsidRDefault="009F0363" w:rsidP="00A602E9">
            <w:pPr>
              <w:pStyle w:val="rowtabella0"/>
              <w:jc w:val="center"/>
              <w:rPr>
                <w:color w:val="002060"/>
              </w:rPr>
            </w:pPr>
            <w:r w:rsidRPr="003521C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C5CC3" w14:textId="77777777" w:rsidR="009F0363" w:rsidRPr="003521C2" w:rsidRDefault="009F0363" w:rsidP="00A602E9">
            <w:pPr>
              <w:pStyle w:val="rowtabella0"/>
              <w:jc w:val="center"/>
              <w:rPr>
                <w:color w:val="002060"/>
              </w:rPr>
            </w:pPr>
            <w:r w:rsidRPr="003521C2">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F6175" w14:textId="77777777" w:rsidR="009F0363" w:rsidRPr="003521C2" w:rsidRDefault="009F0363" w:rsidP="00A602E9">
            <w:pPr>
              <w:pStyle w:val="rowtabella0"/>
              <w:jc w:val="center"/>
              <w:rPr>
                <w:color w:val="002060"/>
              </w:rPr>
            </w:pPr>
            <w:r w:rsidRPr="003521C2">
              <w:rPr>
                <w:color w:val="002060"/>
              </w:rPr>
              <w:t>0</w:t>
            </w:r>
          </w:p>
        </w:tc>
      </w:tr>
      <w:tr w:rsidR="009F0363" w:rsidRPr="003521C2" w14:paraId="5C55C215"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822821" w14:textId="77777777" w:rsidR="009F0363" w:rsidRPr="003521C2" w:rsidRDefault="009F0363" w:rsidP="00A602E9">
            <w:pPr>
              <w:pStyle w:val="rowtabella0"/>
              <w:rPr>
                <w:color w:val="002060"/>
              </w:rPr>
            </w:pPr>
            <w:r w:rsidRPr="003521C2">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A75FF" w14:textId="77777777" w:rsidR="009F0363" w:rsidRPr="003521C2" w:rsidRDefault="009F0363" w:rsidP="00A602E9">
            <w:pPr>
              <w:pStyle w:val="rowtabella0"/>
              <w:jc w:val="center"/>
              <w:rPr>
                <w:color w:val="002060"/>
              </w:rPr>
            </w:pPr>
            <w:r w:rsidRPr="003521C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D82CA" w14:textId="77777777" w:rsidR="009F0363" w:rsidRPr="003521C2" w:rsidRDefault="009F0363" w:rsidP="00A602E9">
            <w:pPr>
              <w:pStyle w:val="rowtabella0"/>
              <w:jc w:val="center"/>
              <w:rPr>
                <w:color w:val="002060"/>
              </w:rPr>
            </w:pPr>
            <w:r w:rsidRPr="003521C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F6057" w14:textId="77777777" w:rsidR="009F0363" w:rsidRPr="003521C2" w:rsidRDefault="009F0363" w:rsidP="00A602E9">
            <w:pPr>
              <w:pStyle w:val="rowtabella0"/>
              <w:jc w:val="center"/>
              <w:rPr>
                <w:color w:val="002060"/>
              </w:rPr>
            </w:pPr>
            <w:r w:rsidRPr="003521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FC53F"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EBAFC"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818C3" w14:textId="77777777" w:rsidR="009F0363" w:rsidRPr="003521C2" w:rsidRDefault="009F0363" w:rsidP="00A602E9">
            <w:pPr>
              <w:pStyle w:val="rowtabella0"/>
              <w:jc w:val="center"/>
              <w:rPr>
                <w:color w:val="002060"/>
              </w:rPr>
            </w:pPr>
            <w:r w:rsidRPr="003521C2">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AA1B1" w14:textId="77777777" w:rsidR="009F0363" w:rsidRPr="003521C2" w:rsidRDefault="009F0363" w:rsidP="00A602E9">
            <w:pPr>
              <w:pStyle w:val="rowtabella0"/>
              <w:jc w:val="center"/>
              <w:rPr>
                <w:color w:val="002060"/>
              </w:rPr>
            </w:pPr>
            <w:r w:rsidRPr="003521C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9EDA0" w14:textId="77777777" w:rsidR="009F0363" w:rsidRPr="003521C2" w:rsidRDefault="009F0363" w:rsidP="00A602E9">
            <w:pPr>
              <w:pStyle w:val="rowtabella0"/>
              <w:jc w:val="center"/>
              <w:rPr>
                <w:color w:val="002060"/>
              </w:rPr>
            </w:pPr>
            <w:r w:rsidRPr="003521C2">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DE34D" w14:textId="77777777" w:rsidR="009F0363" w:rsidRPr="003521C2" w:rsidRDefault="009F0363" w:rsidP="00A602E9">
            <w:pPr>
              <w:pStyle w:val="rowtabella0"/>
              <w:jc w:val="center"/>
              <w:rPr>
                <w:color w:val="002060"/>
              </w:rPr>
            </w:pPr>
            <w:r w:rsidRPr="003521C2">
              <w:rPr>
                <w:color w:val="002060"/>
              </w:rPr>
              <w:t>0</w:t>
            </w:r>
          </w:p>
        </w:tc>
      </w:tr>
      <w:tr w:rsidR="009F0363" w:rsidRPr="003521C2" w14:paraId="287690B7"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0399E9" w14:textId="77777777" w:rsidR="009F0363" w:rsidRPr="003521C2" w:rsidRDefault="009F0363" w:rsidP="00A602E9">
            <w:pPr>
              <w:pStyle w:val="rowtabella0"/>
              <w:rPr>
                <w:color w:val="002060"/>
              </w:rPr>
            </w:pPr>
            <w:r w:rsidRPr="003521C2">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46A44" w14:textId="77777777" w:rsidR="009F0363" w:rsidRPr="003521C2" w:rsidRDefault="009F0363" w:rsidP="00A602E9">
            <w:pPr>
              <w:pStyle w:val="rowtabella0"/>
              <w:jc w:val="center"/>
              <w:rPr>
                <w:color w:val="002060"/>
              </w:rPr>
            </w:pPr>
            <w:r w:rsidRPr="003521C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D9EC1"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002BE" w14:textId="77777777" w:rsidR="009F0363" w:rsidRPr="003521C2" w:rsidRDefault="009F0363" w:rsidP="00A602E9">
            <w:pPr>
              <w:pStyle w:val="rowtabella0"/>
              <w:jc w:val="center"/>
              <w:rPr>
                <w:color w:val="002060"/>
              </w:rPr>
            </w:pPr>
            <w:r w:rsidRPr="003521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60872"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EB397"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C67D8" w14:textId="77777777" w:rsidR="009F0363" w:rsidRPr="003521C2" w:rsidRDefault="009F0363" w:rsidP="00A602E9">
            <w:pPr>
              <w:pStyle w:val="rowtabella0"/>
              <w:jc w:val="center"/>
              <w:rPr>
                <w:color w:val="002060"/>
              </w:rPr>
            </w:pPr>
            <w:r w:rsidRPr="003521C2">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8A7F4" w14:textId="77777777" w:rsidR="009F0363" w:rsidRPr="003521C2" w:rsidRDefault="009F0363" w:rsidP="00A602E9">
            <w:pPr>
              <w:pStyle w:val="rowtabella0"/>
              <w:jc w:val="center"/>
              <w:rPr>
                <w:color w:val="002060"/>
              </w:rPr>
            </w:pPr>
            <w:r w:rsidRPr="003521C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0175A" w14:textId="77777777" w:rsidR="009F0363" w:rsidRPr="003521C2" w:rsidRDefault="009F0363" w:rsidP="00A602E9">
            <w:pPr>
              <w:pStyle w:val="rowtabella0"/>
              <w:jc w:val="center"/>
              <w:rPr>
                <w:color w:val="002060"/>
              </w:rPr>
            </w:pPr>
            <w:r w:rsidRPr="003521C2">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CBE1F" w14:textId="77777777" w:rsidR="009F0363" w:rsidRPr="003521C2" w:rsidRDefault="009F0363" w:rsidP="00A602E9">
            <w:pPr>
              <w:pStyle w:val="rowtabella0"/>
              <w:jc w:val="center"/>
              <w:rPr>
                <w:color w:val="002060"/>
              </w:rPr>
            </w:pPr>
            <w:r w:rsidRPr="003521C2">
              <w:rPr>
                <w:color w:val="002060"/>
              </w:rPr>
              <w:t>0</w:t>
            </w:r>
          </w:p>
        </w:tc>
      </w:tr>
      <w:tr w:rsidR="009F0363" w:rsidRPr="003521C2" w14:paraId="26D25CEF"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A9412" w14:textId="77777777" w:rsidR="009F0363" w:rsidRPr="003521C2" w:rsidRDefault="009F0363" w:rsidP="00A602E9">
            <w:pPr>
              <w:pStyle w:val="rowtabella0"/>
              <w:rPr>
                <w:color w:val="002060"/>
              </w:rPr>
            </w:pPr>
            <w:r w:rsidRPr="003521C2">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F5D58" w14:textId="77777777" w:rsidR="009F0363" w:rsidRPr="003521C2" w:rsidRDefault="009F0363" w:rsidP="00A602E9">
            <w:pPr>
              <w:pStyle w:val="rowtabella0"/>
              <w:jc w:val="center"/>
              <w:rPr>
                <w:color w:val="002060"/>
              </w:rPr>
            </w:pPr>
            <w:r w:rsidRPr="003521C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CB48A"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6D51E" w14:textId="77777777" w:rsidR="009F0363" w:rsidRPr="003521C2" w:rsidRDefault="009F0363" w:rsidP="00A602E9">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AC893" w14:textId="77777777" w:rsidR="009F0363" w:rsidRPr="003521C2" w:rsidRDefault="009F0363" w:rsidP="00A602E9">
            <w:pPr>
              <w:pStyle w:val="rowtabella0"/>
              <w:jc w:val="center"/>
              <w:rPr>
                <w:color w:val="002060"/>
              </w:rPr>
            </w:pPr>
            <w:r w:rsidRPr="003521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D7FCD" w14:textId="77777777" w:rsidR="009F0363" w:rsidRPr="003521C2" w:rsidRDefault="009F0363" w:rsidP="00A602E9">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CB17D" w14:textId="77777777" w:rsidR="009F0363" w:rsidRPr="003521C2" w:rsidRDefault="009F0363" w:rsidP="00A602E9">
            <w:pPr>
              <w:pStyle w:val="rowtabella0"/>
              <w:jc w:val="center"/>
              <w:rPr>
                <w:color w:val="002060"/>
              </w:rPr>
            </w:pPr>
            <w:r w:rsidRPr="003521C2">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1F654" w14:textId="77777777" w:rsidR="009F0363" w:rsidRPr="003521C2" w:rsidRDefault="009F0363" w:rsidP="00A602E9">
            <w:pPr>
              <w:pStyle w:val="rowtabella0"/>
              <w:jc w:val="center"/>
              <w:rPr>
                <w:color w:val="002060"/>
              </w:rPr>
            </w:pPr>
            <w:r w:rsidRPr="003521C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3E043" w14:textId="77777777" w:rsidR="009F0363" w:rsidRPr="003521C2" w:rsidRDefault="009F0363" w:rsidP="00A602E9">
            <w:pPr>
              <w:pStyle w:val="rowtabella0"/>
              <w:jc w:val="center"/>
              <w:rPr>
                <w:color w:val="002060"/>
              </w:rPr>
            </w:pPr>
            <w:r w:rsidRPr="003521C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F4BF8" w14:textId="77777777" w:rsidR="009F0363" w:rsidRPr="003521C2" w:rsidRDefault="009F0363" w:rsidP="00A602E9">
            <w:pPr>
              <w:pStyle w:val="rowtabella0"/>
              <w:jc w:val="center"/>
              <w:rPr>
                <w:color w:val="002060"/>
              </w:rPr>
            </w:pPr>
            <w:r w:rsidRPr="003521C2">
              <w:rPr>
                <w:color w:val="002060"/>
              </w:rPr>
              <w:t>0</w:t>
            </w:r>
          </w:p>
        </w:tc>
      </w:tr>
      <w:tr w:rsidR="009F0363" w:rsidRPr="003521C2" w14:paraId="372C25DB"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440F9E" w14:textId="77777777" w:rsidR="009F0363" w:rsidRPr="003521C2" w:rsidRDefault="009F0363" w:rsidP="00A602E9">
            <w:pPr>
              <w:pStyle w:val="rowtabella0"/>
              <w:rPr>
                <w:color w:val="002060"/>
              </w:rPr>
            </w:pPr>
            <w:r w:rsidRPr="003521C2">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81597" w14:textId="77777777" w:rsidR="009F0363" w:rsidRPr="003521C2" w:rsidRDefault="009F0363" w:rsidP="00A602E9">
            <w:pPr>
              <w:pStyle w:val="rowtabella0"/>
              <w:jc w:val="center"/>
              <w:rPr>
                <w:color w:val="002060"/>
              </w:rPr>
            </w:pPr>
            <w:r w:rsidRPr="003521C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0F8A1"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F09DD"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A20CE"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9372E" w14:textId="77777777" w:rsidR="009F0363" w:rsidRPr="003521C2" w:rsidRDefault="009F0363" w:rsidP="00A602E9">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6D053" w14:textId="77777777" w:rsidR="009F0363" w:rsidRPr="003521C2" w:rsidRDefault="009F0363" w:rsidP="00A602E9">
            <w:pPr>
              <w:pStyle w:val="rowtabella0"/>
              <w:jc w:val="center"/>
              <w:rPr>
                <w:color w:val="002060"/>
              </w:rPr>
            </w:pPr>
            <w:r w:rsidRPr="003521C2">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30093" w14:textId="77777777" w:rsidR="009F0363" w:rsidRPr="003521C2" w:rsidRDefault="009F0363" w:rsidP="00A602E9">
            <w:pPr>
              <w:pStyle w:val="rowtabella0"/>
              <w:jc w:val="center"/>
              <w:rPr>
                <w:color w:val="002060"/>
              </w:rPr>
            </w:pPr>
            <w:r w:rsidRPr="003521C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A1457" w14:textId="77777777" w:rsidR="009F0363" w:rsidRPr="003521C2" w:rsidRDefault="009F0363" w:rsidP="00A602E9">
            <w:pPr>
              <w:pStyle w:val="rowtabella0"/>
              <w:jc w:val="center"/>
              <w:rPr>
                <w:color w:val="002060"/>
              </w:rPr>
            </w:pPr>
            <w:r w:rsidRPr="003521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B4113" w14:textId="77777777" w:rsidR="009F0363" w:rsidRPr="003521C2" w:rsidRDefault="009F0363" w:rsidP="00A602E9">
            <w:pPr>
              <w:pStyle w:val="rowtabella0"/>
              <w:jc w:val="center"/>
              <w:rPr>
                <w:color w:val="002060"/>
              </w:rPr>
            </w:pPr>
            <w:r w:rsidRPr="003521C2">
              <w:rPr>
                <w:color w:val="002060"/>
              </w:rPr>
              <w:t>0</w:t>
            </w:r>
          </w:p>
        </w:tc>
      </w:tr>
      <w:tr w:rsidR="009F0363" w:rsidRPr="003521C2" w14:paraId="5C1D4375"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B525FD" w14:textId="77777777" w:rsidR="009F0363" w:rsidRPr="003521C2" w:rsidRDefault="009F0363" w:rsidP="00A602E9">
            <w:pPr>
              <w:pStyle w:val="rowtabella0"/>
              <w:rPr>
                <w:color w:val="002060"/>
              </w:rPr>
            </w:pPr>
            <w:r w:rsidRPr="003521C2">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F362C" w14:textId="77777777" w:rsidR="009F0363" w:rsidRPr="003521C2" w:rsidRDefault="009F0363" w:rsidP="00A602E9">
            <w:pPr>
              <w:pStyle w:val="rowtabella0"/>
              <w:jc w:val="center"/>
              <w:rPr>
                <w:color w:val="002060"/>
              </w:rPr>
            </w:pPr>
            <w:r w:rsidRPr="003521C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E18F6"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0938C"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93734"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79B76" w14:textId="77777777" w:rsidR="009F0363" w:rsidRPr="003521C2" w:rsidRDefault="009F0363" w:rsidP="00A602E9">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3C1F9" w14:textId="77777777" w:rsidR="009F0363" w:rsidRPr="003521C2" w:rsidRDefault="009F0363" w:rsidP="00A602E9">
            <w:pPr>
              <w:pStyle w:val="rowtabella0"/>
              <w:jc w:val="center"/>
              <w:rPr>
                <w:color w:val="002060"/>
              </w:rPr>
            </w:pPr>
            <w:r w:rsidRPr="003521C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571EF" w14:textId="77777777" w:rsidR="009F0363" w:rsidRPr="003521C2" w:rsidRDefault="009F0363" w:rsidP="00A602E9">
            <w:pPr>
              <w:pStyle w:val="rowtabella0"/>
              <w:jc w:val="center"/>
              <w:rPr>
                <w:color w:val="002060"/>
              </w:rPr>
            </w:pPr>
            <w:r w:rsidRPr="003521C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096B2" w14:textId="77777777" w:rsidR="009F0363" w:rsidRPr="003521C2" w:rsidRDefault="009F0363" w:rsidP="00A602E9">
            <w:pPr>
              <w:pStyle w:val="rowtabella0"/>
              <w:jc w:val="center"/>
              <w:rPr>
                <w:color w:val="002060"/>
              </w:rPr>
            </w:pPr>
            <w:r w:rsidRPr="003521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1FF56" w14:textId="77777777" w:rsidR="009F0363" w:rsidRPr="003521C2" w:rsidRDefault="009F0363" w:rsidP="00A602E9">
            <w:pPr>
              <w:pStyle w:val="rowtabella0"/>
              <w:jc w:val="center"/>
              <w:rPr>
                <w:color w:val="002060"/>
              </w:rPr>
            </w:pPr>
            <w:r w:rsidRPr="003521C2">
              <w:rPr>
                <w:color w:val="002060"/>
              </w:rPr>
              <w:t>0</w:t>
            </w:r>
          </w:p>
        </w:tc>
      </w:tr>
      <w:tr w:rsidR="009F0363" w:rsidRPr="003521C2" w14:paraId="41D51E44"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B1C8B3" w14:textId="77777777" w:rsidR="009F0363" w:rsidRPr="003521C2" w:rsidRDefault="009F0363" w:rsidP="00A602E9">
            <w:pPr>
              <w:pStyle w:val="rowtabella0"/>
              <w:rPr>
                <w:color w:val="002060"/>
              </w:rPr>
            </w:pPr>
            <w:r w:rsidRPr="003521C2">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D7C20" w14:textId="77777777" w:rsidR="009F0363" w:rsidRPr="003521C2" w:rsidRDefault="009F0363" w:rsidP="00A602E9">
            <w:pPr>
              <w:pStyle w:val="rowtabella0"/>
              <w:jc w:val="center"/>
              <w:rPr>
                <w:color w:val="002060"/>
              </w:rPr>
            </w:pPr>
            <w:r w:rsidRPr="003521C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FD68D"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6D3E3"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B7E2F"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4BF4C"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B8180" w14:textId="77777777" w:rsidR="009F0363" w:rsidRPr="003521C2" w:rsidRDefault="009F0363" w:rsidP="00A602E9">
            <w:pPr>
              <w:pStyle w:val="rowtabella0"/>
              <w:jc w:val="center"/>
              <w:rPr>
                <w:color w:val="002060"/>
              </w:rPr>
            </w:pPr>
            <w:r w:rsidRPr="003521C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402DC" w14:textId="77777777" w:rsidR="009F0363" w:rsidRPr="003521C2" w:rsidRDefault="009F0363" w:rsidP="00A602E9">
            <w:pPr>
              <w:pStyle w:val="rowtabella0"/>
              <w:jc w:val="center"/>
              <w:rPr>
                <w:color w:val="002060"/>
              </w:rPr>
            </w:pPr>
            <w:r w:rsidRPr="003521C2">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E9952"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CD21B" w14:textId="77777777" w:rsidR="009F0363" w:rsidRPr="003521C2" w:rsidRDefault="009F0363" w:rsidP="00A602E9">
            <w:pPr>
              <w:pStyle w:val="rowtabella0"/>
              <w:jc w:val="center"/>
              <w:rPr>
                <w:color w:val="002060"/>
              </w:rPr>
            </w:pPr>
            <w:r w:rsidRPr="003521C2">
              <w:rPr>
                <w:color w:val="002060"/>
              </w:rPr>
              <w:t>0</w:t>
            </w:r>
          </w:p>
        </w:tc>
      </w:tr>
      <w:tr w:rsidR="009F0363" w:rsidRPr="003521C2" w14:paraId="1E8CE671"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F6E2FB" w14:textId="77777777" w:rsidR="009F0363" w:rsidRPr="003521C2" w:rsidRDefault="009F0363" w:rsidP="00A602E9">
            <w:pPr>
              <w:pStyle w:val="rowtabella0"/>
              <w:rPr>
                <w:color w:val="002060"/>
              </w:rPr>
            </w:pPr>
            <w:r w:rsidRPr="003521C2">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E8D93" w14:textId="77777777" w:rsidR="009F0363" w:rsidRPr="003521C2" w:rsidRDefault="009F0363" w:rsidP="00A602E9">
            <w:pPr>
              <w:pStyle w:val="rowtabella0"/>
              <w:jc w:val="center"/>
              <w:rPr>
                <w:color w:val="002060"/>
              </w:rPr>
            </w:pPr>
            <w:r w:rsidRPr="003521C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A2ACD"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8D19C"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E5764" w14:textId="77777777" w:rsidR="009F0363" w:rsidRPr="003521C2" w:rsidRDefault="009F0363" w:rsidP="00A602E9">
            <w:pPr>
              <w:pStyle w:val="rowtabella0"/>
              <w:jc w:val="center"/>
              <w:rPr>
                <w:color w:val="002060"/>
              </w:rPr>
            </w:pPr>
            <w:r w:rsidRPr="003521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B6BC6" w14:textId="77777777" w:rsidR="009F0363" w:rsidRPr="003521C2" w:rsidRDefault="009F0363" w:rsidP="00A602E9">
            <w:pPr>
              <w:pStyle w:val="rowtabella0"/>
              <w:jc w:val="center"/>
              <w:rPr>
                <w:color w:val="002060"/>
              </w:rPr>
            </w:pPr>
            <w:r w:rsidRPr="003521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2599A" w14:textId="77777777" w:rsidR="009F0363" w:rsidRPr="003521C2" w:rsidRDefault="009F0363" w:rsidP="00A602E9">
            <w:pPr>
              <w:pStyle w:val="rowtabella0"/>
              <w:jc w:val="center"/>
              <w:rPr>
                <w:color w:val="002060"/>
              </w:rPr>
            </w:pPr>
            <w:r w:rsidRPr="003521C2">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45E82" w14:textId="77777777" w:rsidR="009F0363" w:rsidRPr="003521C2" w:rsidRDefault="009F0363" w:rsidP="00A602E9">
            <w:pPr>
              <w:pStyle w:val="rowtabella0"/>
              <w:jc w:val="center"/>
              <w:rPr>
                <w:color w:val="002060"/>
              </w:rPr>
            </w:pPr>
            <w:r w:rsidRPr="003521C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A7AEB" w14:textId="77777777" w:rsidR="009F0363" w:rsidRPr="003521C2" w:rsidRDefault="009F0363" w:rsidP="00A602E9">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A4D1B" w14:textId="77777777" w:rsidR="009F0363" w:rsidRPr="003521C2" w:rsidRDefault="009F0363" w:rsidP="00A602E9">
            <w:pPr>
              <w:pStyle w:val="rowtabella0"/>
              <w:jc w:val="center"/>
              <w:rPr>
                <w:color w:val="002060"/>
              </w:rPr>
            </w:pPr>
            <w:r w:rsidRPr="003521C2">
              <w:rPr>
                <w:color w:val="002060"/>
              </w:rPr>
              <w:t>0</w:t>
            </w:r>
          </w:p>
        </w:tc>
      </w:tr>
      <w:tr w:rsidR="009F0363" w:rsidRPr="003521C2" w14:paraId="4482D3B5"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714A87" w14:textId="77777777" w:rsidR="009F0363" w:rsidRPr="003521C2" w:rsidRDefault="009F0363" w:rsidP="00A602E9">
            <w:pPr>
              <w:pStyle w:val="rowtabella0"/>
              <w:rPr>
                <w:color w:val="002060"/>
              </w:rPr>
            </w:pPr>
            <w:r w:rsidRPr="003521C2">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4EFD6" w14:textId="77777777" w:rsidR="009F0363" w:rsidRPr="003521C2" w:rsidRDefault="009F0363" w:rsidP="00A602E9">
            <w:pPr>
              <w:pStyle w:val="rowtabella0"/>
              <w:jc w:val="center"/>
              <w:rPr>
                <w:color w:val="002060"/>
              </w:rPr>
            </w:pPr>
            <w:r w:rsidRPr="003521C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1D9EF"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25C99" w14:textId="77777777" w:rsidR="009F0363" w:rsidRPr="003521C2" w:rsidRDefault="009F0363" w:rsidP="00A602E9">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72AF3"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7B686"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1EB1A" w14:textId="77777777" w:rsidR="009F0363" w:rsidRPr="003521C2" w:rsidRDefault="009F0363" w:rsidP="00A602E9">
            <w:pPr>
              <w:pStyle w:val="rowtabella0"/>
              <w:jc w:val="center"/>
              <w:rPr>
                <w:color w:val="002060"/>
              </w:rPr>
            </w:pPr>
            <w:r w:rsidRPr="003521C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515AA" w14:textId="77777777" w:rsidR="009F0363" w:rsidRPr="003521C2" w:rsidRDefault="009F0363" w:rsidP="00A602E9">
            <w:pPr>
              <w:pStyle w:val="rowtabella0"/>
              <w:jc w:val="center"/>
              <w:rPr>
                <w:color w:val="002060"/>
              </w:rPr>
            </w:pPr>
            <w:r w:rsidRPr="003521C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D1710"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AA7C3" w14:textId="77777777" w:rsidR="009F0363" w:rsidRPr="003521C2" w:rsidRDefault="009F0363" w:rsidP="00A602E9">
            <w:pPr>
              <w:pStyle w:val="rowtabella0"/>
              <w:jc w:val="center"/>
              <w:rPr>
                <w:color w:val="002060"/>
              </w:rPr>
            </w:pPr>
            <w:r w:rsidRPr="003521C2">
              <w:rPr>
                <w:color w:val="002060"/>
              </w:rPr>
              <w:t>0</w:t>
            </w:r>
          </w:p>
        </w:tc>
      </w:tr>
      <w:tr w:rsidR="009F0363" w:rsidRPr="003521C2" w14:paraId="4C0A2AC7"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00A7DC" w14:textId="77777777" w:rsidR="009F0363" w:rsidRPr="003521C2" w:rsidRDefault="009F0363" w:rsidP="00A602E9">
            <w:pPr>
              <w:pStyle w:val="rowtabella0"/>
              <w:rPr>
                <w:color w:val="002060"/>
              </w:rPr>
            </w:pPr>
            <w:r w:rsidRPr="003521C2">
              <w:rPr>
                <w:color w:val="002060"/>
              </w:rPr>
              <w:t xml:space="preserve">U.S.D. </w:t>
            </w:r>
            <w:proofErr w:type="gramStart"/>
            <w:r w:rsidRPr="003521C2">
              <w:rPr>
                <w:color w:val="002060"/>
              </w:rPr>
              <w:t>MR.SANGIORGESE</w:t>
            </w:r>
            <w:proofErr w:type="gramEnd"/>
            <w:r w:rsidRPr="003521C2">
              <w:rPr>
                <w:color w:val="002060"/>
              </w:rPr>
              <w:t xml:space="preserv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48C59"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8FB9D"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9823D" w14:textId="77777777" w:rsidR="009F0363" w:rsidRPr="003521C2" w:rsidRDefault="009F0363" w:rsidP="00A602E9">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62D96" w14:textId="77777777" w:rsidR="009F0363" w:rsidRPr="003521C2" w:rsidRDefault="009F0363" w:rsidP="00A602E9">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F9BA6" w14:textId="77777777" w:rsidR="009F0363" w:rsidRPr="003521C2" w:rsidRDefault="009F0363" w:rsidP="00A602E9">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30613" w14:textId="77777777" w:rsidR="009F0363" w:rsidRPr="003521C2" w:rsidRDefault="009F0363" w:rsidP="00A602E9">
            <w:pPr>
              <w:pStyle w:val="rowtabella0"/>
              <w:jc w:val="center"/>
              <w:rPr>
                <w:color w:val="002060"/>
              </w:rPr>
            </w:pPr>
            <w:r w:rsidRPr="003521C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CC76A" w14:textId="77777777" w:rsidR="009F0363" w:rsidRPr="003521C2" w:rsidRDefault="009F0363" w:rsidP="00A602E9">
            <w:pPr>
              <w:pStyle w:val="rowtabella0"/>
              <w:jc w:val="center"/>
              <w:rPr>
                <w:color w:val="002060"/>
              </w:rPr>
            </w:pPr>
            <w:r w:rsidRPr="003521C2">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B1669" w14:textId="77777777" w:rsidR="009F0363" w:rsidRPr="003521C2" w:rsidRDefault="009F0363" w:rsidP="00A602E9">
            <w:pPr>
              <w:pStyle w:val="rowtabella0"/>
              <w:jc w:val="center"/>
              <w:rPr>
                <w:color w:val="002060"/>
              </w:rPr>
            </w:pPr>
            <w:r w:rsidRPr="003521C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77903" w14:textId="77777777" w:rsidR="009F0363" w:rsidRPr="003521C2" w:rsidRDefault="009F0363" w:rsidP="00A602E9">
            <w:pPr>
              <w:pStyle w:val="rowtabella0"/>
              <w:jc w:val="center"/>
              <w:rPr>
                <w:color w:val="002060"/>
              </w:rPr>
            </w:pPr>
            <w:r w:rsidRPr="003521C2">
              <w:rPr>
                <w:color w:val="002060"/>
              </w:rPr>
              <w:t>0</w:t>
            </w:r>
          </w:p>
        </w:tc>
      </w:tr>
      <w:tr w:rsidR="009F0363" w:rsidRPr="003521C2" w14:paraId="2FC7BDB7"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17E118" w14:textId="77777777" w:rsidR="009F0363" w:rsidRPr="003521C2" w:rsidRDefault="009F0363" w:rsidP="00A602E9">
            <w:pPr>
              <w:pStyle w:val="rowtabella0"/>
              <w:rPr>
                <w:color w:val="002060"/>
              </w:rPr>
            </w:pPr>
            <w:r w:rsidRPr="003521C2">
              <w:rPr>
                <w:color w:val="002060"/>
              </w:rPr>
              <w:t xml:space="preserve">A.S.D. </w:t>
            </w:r>
            <w:proofErr w:type="gramStart"/>
            <w:r w:rsidRPr="003521C2">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33686" w14:textId="77777777" w:rsidR="009F0363" w:rsidRPr="003521C2" w:rsidRDefault="009F0363" w:rsidP="00A602E9">
            <w:pPr>
              <w:pStyle w:val="rowtabella0"/>
              <w:jc w:val="center"/>
              <w:rPr>
                <w:color w:val="002060"/>
              </w:rPr>
            </w:pPr>
            <w:r w:rsidRPr="003521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FA698"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6EEFB" w14:textId="77777777" w:rsidR="009F0363" w:rsidRPr="003521C2" w:rsidRDefault="009F0363" w:rsidP="00A602E9">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B0441" w14:textId="77777777" w:rsidR="009F0363" w:rsidRPr="003521C2" w:rsidRDefault="009F0363" w:rsidP="00A602E9">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EE8C3" w14:textId="77777777" w:rsidR="009F0363" w:rsidRPr="003521C2" w:rsidRDefault="009F0363" w:rsidP="00A602E9">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44EB1" w14:textId="77777777" w:rsidR="009F0363" w:rsidRPr="003521C2" w:rsidRDefault="009F0363" w:rsidP="00A602E9">
            <w:pPr>
              <w:pStyle w:val="rowtabella0"/>
              <w:jc w:val="center"/>
              <w:rPr>
                <w:color w:val="002060"/>
              </w:rPr>
            </w:pPr>
            <w:r w:rsidRPr="003521C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BAB93" w14:textId="77777777" w:rsidR="009F0363" w:rsidRPr="003521C2" w:rsidRDefault="009F0363" w:rsidP="00A602E9">
            <w:pPr>
              <w:pStyle w:val="rowtabella0"/>
              <w:jc w:val="center"/>
              <w:rPr>
                <w:color w:val="002060"/>
              </w:rPr>
            </w:pPr>
            <w:r w:rsidRPr="003521C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206FC" w14:textId="77777777" w:rsidR="009F0363" w:rsidRPr="003521C2" w:rsidRDefault="009F0363" w:rsidP="00A602E9">
            <w:pPr>
              <w:pStyle w:val="rowtabella0"/>
              <w:jc w:val="center"/>
              <w:rPr>
                <w:color w:val="002060"/>
              </w:rPr>
            </w:pPr>
            <w:r w:rsidRPr="003521C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2D08E" w14:textId="77777777" w:rsidR="009F0363" w:rsidRPr="003521C2" w:rsidRDefault="009F0363" w:rsidP="00A602E9">
            <w:pPr>
              <w:pStyle w:val="rowtabella0"/>
              <w:jc w:val="center"/>
              <w:rPr>
                <w:color w:val="002060"/>
              </w:rPr>
            </w:pPr>
            <w:r w:rsidRPr="003521C2">
              <w:rPr>
                <w:color w:val="002060"/>
              </w:rPr>
              <w:t>0</w:t>
            </w:r>
          </w:p>
        </w:tc>
      </w:tr>
      <w:tr w:rsidR="009F0363" w:rsidRPr="003521C2" w14:paraId="082C96E2"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C5DF10" w14:textId="77777777" w:rsidR="009F0363" w:rsidRPr="003521C2" w:rsidRDefault="009F0363" w:rsidP="00A602E9">
            <w:pPr>
              <w:pStyle w:val="rowtabella0"/>
              <w:rPr>
                <w:color w:val="002060"/>
              </w:rPr>
            </w:pPr>
            <w:r w:rsidRPr="003521C2">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B2A86"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B3BFC"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8FC33" w14:textId="77777777" w:rsidR="009F0363" w:rsidRPr="003521C2" w:rsidRDefault="009F0363" w:rsidP="00A602E9">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01F92" w14:textId="77777777" w:rsidR="009F0363" w:rsidRPr="003521C2" w:rsidRDefault="009F0363" w:rsidP="00A602E9">
            <w:pPr>
              <w:pStyle w:val="rowtabella0"/>
              <w:jc w:val="center"/>
              <w:rPr>
                <w:color w:val="002060"/>
              </w:rPr>
            </w:pPr>
            <w:r w:rsidRPr="003521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80538" w14:textId="77777777" w:rsidR="009F0363" w:rsidRPr="003521C2" w:rsidRDefault="009F0363" w:rsidP="00A602E9">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D25BD" w14:textId="77777777" w:rsidR="009F0363" w:rsidRPr="003521C2" w:rsidRDefault="009F0363" w:rsidP="00A602E9">
            <w:pPr>
              <w:pStyle w:val="rowtabella0"/>
              <w:jc w:val="center"/>
              <w:rPr>
                <w:color w:val="002060"/>
              </w:rPr>
            </w:pPr>
            <w:r w:rsidRPr="003521C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D88D1" w14:textId="77777777" w:rsidR="009F0363" w:rsidRPr="003521C2" w:rsidRDefault="009F0363" w:rsidP="00A602E9">
            <w:pPr>
              <w:pStyle w:val="rowtabella0"/>
              <w:jc w:val="center"/>
              <w:rPr>
                <w:color w:val="002060"/>
              </w:rPr>
            </w:pPr>
            <w:r w:rsidRPr="003521C2">
              <w:rPr>
                <w:color w:val="002060"/>
              </w:rPr>
              <w:t>139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6ACDF" w14:textId="77777777" w:rsidR="009F0363" w:rsidRPr="003521C2" w:rsidRDefault="009F0363" w:rsidP="00A602E9">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28CB3" w14:textId="77777777" w:rsidR="009F0363" w:rsidRPr="003521C2" w:rsidRDefault="009F0363" w:rsidP="00A602E9">
            <w:pPr>
              <w:pStyle w:val="rowtabella0"/>
              <w:jc w:val="center"/>
              <w:rPr>
                <w:color w:val="002060"/>
              </w:rPr>
            </w:pPr>
            <w:r w:rsidRPr="003521C2">
              <w:rPr>
                <w:color w:val="002060"/>
              </w:rPr>
              <w:t>2</w:t>
            </w:r>
          </w:p>
        </w:tc>
      </w:tr>
      <w:tr w:rsidR="009F0363" w:rsidRPr="003521C2" w14:paraId="2A4E18BA" w14:textId="77777777" w:rsidTr="00A602E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A51D24" w14:textId="77777777" w:rsidR="009F0363" w:rsidRPr="003521C2" w:rsidRDefault="009F0363" w:rsidP="00A602E9">
            <w:pPr>
              <w:pStyle w:val="rowtabella0"/>
              <w:rPr>
                <w:color w:val="002060"/>
              </w:rPr>
            </w:pPr>
            <w:r w:rsidRPr="003521C2">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BBB08" w14:textId="77777777" w:rsidR="009F0363" w:rsidRPr="003521C2" w:rsidRDefault="009F0363" w:rsidP="00A602E9">
            <w:pPr>
              <w:pStyle w:val="rowtabella0"/>
              <w:jc w:val="center"/>
              <w:rPr>
                <w:color w:val="002060"/>
              </w:rPr>
            </w:pPr>
            <w:r w:rsidRPr="003521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2EA4A"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2DE31" w14:textId="77777777" w:rsidR="009F0363" w:rsidRPr="003521C2" w:rsidRDefault="009F0363" w:rsidP="00A602E9">
            <w:pPr>
              <w:pStyle w:val="rowtabella0"/>
              <w:jc w:val="center"/>
              <w:rPr>
                <w:color w:val="002060"/>
              </w:rPr>
            </w:pPr>
            <w:r w:rsidRPr="003521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2D850" w14:textId="77777777" w:rsidR="009F0363" w:rsidRPr="003521C2" w:rsidRDefault="009F0363" w:rsidP="00A602E9">
            <w:pPr>
              <w:pStyle w:val="rowtabella0"/>
              <w:jc w:val="center"/>
              <w:rPr>
                <w:color w:val="002060"/>
              </w:rPr>
            </w:pPr>
            <w:r w:rsidRPr="003521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15F16" w14:textId="77777777" w:rsidR="009F0363" w:rsidRPr="003521C2" w:rsidRDefault="009F0363" w:rsidP="00A602E9">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9A9A8" w14:textId="77777777" w:rsidR="009F0363" w:rsidRPr="003521C2" w:rsidRDefault="009F0363" w:rsidP="00A602E9">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E63A0" w14:textId="77777777" w:rsidR="009F0363" w:rsidRPr="003521C2" w:rsidRDefault="009F0363" w:rsidP="00A602E9">
            <w:pPr>
              <w:pStyle w:val="rowtabella0"/>
              <w:jc w:val="center"/>
              <w:rPr>
                <w:color w:val="002060"/>
              </w:rPr>
            </w:pPr>
            <w:r w:rsidRPr="003521C2">
              <w:rPr>
                <w:color w:val="002060"/>
              </w:rPr>
              <w:t>216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0E9E8" w14:textId="77777777" w:rsidR="009F0363" w:rsidRPr="003521C2" w:rsidRDefault="009F0363" w:rsidP="00A602E9">
            <w:pPr>
              <w:pStyle w:val="rowtabella0"/>
              <w:jc w:val="center"/>
              <w:rPr>
                <w:color w:val="002060"/>
              </w:rPr>
            </w:pPr>
            <w:r w:rsidRPr="003521C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A61FE" w14:textId="77777777" w:rsidR="009F0363" w:rsidRPr="003521C2" w:rsidRDefault="009F0363" w:rsidP="00A602E9">
            <w:pPr>
              <w:pStyle w:val="rowtabella0"/>
              <w:jc w:val="center"/>
              <w:rPr>
                <w:color w:val="002060"/>
              </w:rPr>
            </w:pPr>
            <w:r w:rsidRPr="003521C2">
              <w:rPr>
                <w:color w:val="002060"/>
              </w:rPr>
              <w:t>0</w:t>
            </w:r>
          </w:p>
        </w:tc>
      </w:tr>
    </w:tbl>
    <w:p w14:paraId="11176E0A" w14:textId="77777777" w:rsidR="009F0363" w:rsidRPr="003521C2" w:rsidRDefault="009F0363" w:rsidP="009F0363">
      <w:pPr>
        <w:pStyle w:val="breakline"/>
        <w:rPr>
          <w:rFonts w:eastAsiaTheme="minorEastAsia"/>
          <w:color w:val="002060"/>
        </w:rPr>
      </w:pPr>
    </w:p>
    <w:p w14:paraId="4AE540A3" w14:textId="77777777" w:rsidR="009F0363" w:rsidRPr="003521C2" w:rsidRDefault="009F0363" w:rsidP="009F0363">
      <w:pPr>
        <w:pStyle w:val="titoloprinc0"/>
        <w:rPr>
          <w:color w:val="002060"/>
        </w:rPr>
      </w:pPr>
      <w:r w:rsidRPr="003521C2">
        <w:rPr>
          <w:color w:val="002060"/>
        </w:rPr>
        <w:t>PROGRAMMA GARE</w:t>
      </w:r>
    </w:p>
    <w:p w14:paraId="57ED803C" w14:textId="77777777" w:rsidR="009F0363" w:rsidRDefault="009F0363" w:rsidP="009F0363">
      <w:pPr>
        <w:pStyle w:val="breakline"/>
        <w:rPr>
          <w:rFonts w:eastAsiaTheme="minorEastAsia"/>
          <w:color w:val="002060"/>
        </w:rPr>
      </w:pPr>
    </w:p>
    <w:p w14:paraId="5F23E0CB" w14:textId="77777777" w:rsidR="00996913" w:rsidRPr="003F643A" w:rsidRDefault="00996913" w:rsidP="00996913">
      <w:pPr>
        <w:pStyle w:val="sottotitolocampionato10"/>
        <w:rPr>
          <w:color w:val="002060"/>
        </w:rPr>
      </w:pPr>
      <w:r w:rsidRPr="003F643A">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9"/>
        <w:gridCol w:w="385"/>
        <w:gridCol w:w="898"/>
        <w:gridCol w:w="1183"/>
        <w:gridCol w:w="1549"/>
        <w:gridCol w:w="1546"/>
      </w:tblGrid>
      <w:tr w:rsidR="00996913" w:rsidRPr="003F643A" w14:paraId="61F412DE" w14:textId="77777777" w:rsidTr="00A602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3B11F" w14:textId="77777777" w:rsidR="00996913" w:rsidRPr="003F643A" w:rsidRDefault="00996913" w:rsidP="00A602E9">
            <w:pPr>
              <w:pStyle w:val="headertabella0"/>
              <w:rPr>
                <w:color w:val="002060"/>
              </w:rPr>
            </w:pPr>
            <w:r w:rsidRPr="003F64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EE940" w14:textId="77777777" w:rsidR="00996913" w:rsidRPr="003F643A" w:rsidRDefault="00996913" w:rsidP="00A602E9">
            <w:pPr>
              <w:pStyle w:val="headertabella0"/>
              <w:rPr>
                <w:color w:val="002060"/>
              </w:rPr>
            </w:pPr>
            <w:r w:rsidRPr="003F64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700CF" w14:textId="77777777" w:rsidR="00996913" w:rsidRPr="003F643A" w:rsidRDefault="00996913" w:rsidP="00A602E9">
            <w:pPr>
              <w:pStyle w:val="headertabella0"/>
              <w:rPr>
                <w:color w:val="002060"/>
              </w:rPr>
            </w:pPr>
            <w:r w:rsidRPr="003F64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6E6C2" w14:textId="77777777" w:rsidR="00996913" w:rsidRPr="003F643A" w:rsidRDefault="00996913" w:rsidP="00A602E9">
            <w:pPr>
              <w:pStyle w:val="headertabella0"/>
              <w:rPr>
                <w:color w:val="002060"/>
              </w:rPr>
            </w:pPr>
            <w:r w:rsidRPr="003F64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F66FB" w14:textId="77777777" w:rsidR="00996913" w:rsidRPr="003F643A" w:rsidRDefault="00996913" w:rsidP="00A602E9">
            <w:pPr>
              <w:pStyle w:val="headertabella0"/>
              <w:rPr>
                <w:color w:val="002060"/>
              </w:rPr>
            </w:pPr>
            <w:r w:rsidRPr="003F64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EA878" w14:textId="77777777" w:rsidR="00996913" w:rsidRPr="003F643A" w:rsidRDefault="00996913" w:rsidP="00A602E9">
            <w:pPr>
              <w:pStyle w:val="headertabella0"/>
              <w:rPr>
                <w:color w:val="002060"/>
              </w:rPr>
            </w:pPr>
            <w:proofErr w:type="spellStart"/>
            <w:r w:rsidRPr="003F643A">
              <w:rPr>
                <w:color w:val="002060"/>
              </w:rPr>
              <w:t>Localita'</w:t>
            </w:r>
            <w:proofErr w:type="spellEnd"/>
            <w:r w:rsidRPr="003F643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1ABAF" w14:textId="77777777" w:rsidR="00996913" w:rsidRPr="003F643A" w:rsidRDefault="00996913" w:rsidP="00A602E9">
            <w:pPr>
              <w:pStyle w:val="headertabella0"/>
              <w:rPr>
                <w:color w:val="002060"/>
              </w:rPr>
            </w:pPr>
            <w:r w:rsidRPr="003F643A">
              <w:rPr>
                <w:color w:val="002060"/>
              </w:rPr>
              <w:t>Indirizzo Impianto</w:t>
            </w:r>
          </w:p>
        </w:tc>
      </w:tr>
      <w:tr w:rsidR="00996913" w:rsidRPr="003F643A" w14:paraId="5F3C0033" w14:textId="77777777" w:rsidTr="00A602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84B4A0" w14:textId="77777777" w:rsidR="00996913" w:rsidRPr="003F643A" w:rsidRDefault="00996913" w:rsidP="00A602E9">
            <w:pPr>
              <w:pStyle w:val="rowtabella0"/>
              <w:rPr>
                <w:color w:val="002060"/>
              </w:rPr>
            </w:pPr>
            <w:r w:rsidRPr="003F643A">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124021" w14:textId="77777777" w:rsidR="00996913" w:rsidRPr="003F643A" w:rsidRDefault="00996913" w:rsidP="00A602E9">
            <w:pPr>
              <w:pStyle w:val="rowtabella0"/>
              <w:rPr>
                <w:color w:val="002060"/>
              </w:rPr>
            </w:pPr>
            <w:proofErr w:type="gramStart"/>
            <w:r w:rsidRPr="003F643A">
              <w:rPr>
                <w:color w:val="002060"/>
              </w:rPr>
              <w:t>MR.SANGIORGESE</w:t>
            </w:r>
            <w:proofErr w:type="gramEnd"/>
            <w:r w:rsidRPr="003F643A">
              <w:rPr>
                <w:color w:val="002060"/>
              </w:rPr>
              <w:t xml:space="preserve"> CALCIO1922</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33224F" w14:textId="77777777" w:rsidR="00996913" w:rsidRPr="003F643A" w:rsidRDefault="00996913" w:rsidP="00A602E9">
            <w:pPr>
              <w:pStyle w:val="rowtabella0"/>
              <w:jc w:val="center"/>
              <w:rPr>
                <w:color w:val="002060"/>
              </w:rPr>
            </w:pPr>
            <w:r w:rsidRPr="003F643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B7EEE3" w14:textId="77777777" w:rsidR="00996913" w:rsidRPr="003F643A" w:rsidRDefault="00996913" w:rsidP="00A602E9">
            <w:pPr>
              <w:pStyle w:val="rowtabella0"/>
              <w:rPr>
                <w:color w:val="002060"/>
              </w:rPr>
            </w:pPr>
            <w:r w:rsidRPr="003F643A">
              <w:rPr>
                <w:color w:val="002060"/>
              </w:rPr>
              <w:t>10/04/2026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547186" w14:textId="77777777" w:rsidR="00996913" w:rsidRPr="003F643A" w:rsidRDefault="00996913" w:rsidP="00A602E9">
            <w:pPr>
              <w:pStyle w:val="rowtabella0"/>
              <w:rPr>
                <w:color w:val="002060"/>
              </w:rPr>
            </w:pPr>
            <w:r w:rsidRPr="003F643A">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941392" w14:textId="77777777" w:rsidR="00996913" w:rsidRPr="003F643A" w:rsidRDefault="00996913" w:rsidP="00A602E9">
            <w:pPr>
              <w:pStyle w:val="rowtabella0"/>
              <w:rPr>
                <w:color w:val="002060"/>
              </w:rPr>
            </w:pPr>
            <w:r w:rsidRPr="003F643A">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BFA579" w14:textId="77777777" w:rsidR="00996913" w:rsidRPr="003F643A" w:rsidRDefault="00996913" w:rsidP="00A602E9">
            <w:pPr>
              <w:pStyle w:val="rowtabella0"/>
              <w:rPr>
                <w:color w:val="002060"/>
              </w:rPr>
            </w:pPr>
            <w:r w:rsidRPr="003F643A">
              <w:rPr>
                <w:color w:val="002060"/>
              </w:rPr>
              <w:t>LOCALITA' LE CALVIE</w:t>
            </w:r>
          </w:p>
        </w:tc>
      </w:tr>
      <w:tr w:rsidR="00996913" w:rsidRPr="003F643A" w14:paraId="258EA835"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E09E70" w14:textId="77777777" w:rsidR="00996913" w:rsidRPr="003F643A" w:rsidRDefault="00996913" w:rsidP="00A602E9">
            <w:pPr>
              <w:pStyle w:val="rowtabella0"/>
              <w:rPr>
                <w:color w:val="002060"/>
              </w:rPr>
            </w:pPr>
            <w:r w:rsidRPr="003F643A">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2AF679" w14:textId="77777777" w:rsidR="00996913" w:rsidRPr="003F643A" w:rsidRDefault="00996913" w:rsidP="00A602E9">
            <w:pPr>
              <w:pStyle w:val="rowtabella0"/>
              <w:rPr>
                <w:color w:val="002060"/>
              </w:rPr>
            </w:pPr>
            <w:r w:rsidRPr="003F643A">
              <w:rPr>
                <w:color w:val="002060"/>
              </w:rPr>
              <w:t>CALCIO 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3E33E1"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593A38" w14:textId="77777777" w:rsidR="00996913" w:rsidRPr="003F643A" w:rsidRDefault="00996913" w:rsidP="00A602E9">
            <w:pPr>
              <w:pStyle w:val="rowtabella0"/>
              <w:rPr>
                <w:color w:val="002060"/>
              </w:rPr>
            </w:pPr>
            <w:r w:rsidRPr="003F643A">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1B5D60" w14:textId="77777777" w:rsidR="00996913" w:rsidRPr="003F643A" w:rsidRDefault="00996913" w:rsidP="00A602E9">
            <w:pPr>
              <w:pStyle w:val="rowtabella0"/>
              <w:rPr>
                <w:color w:val="002060"/>
              </w:rPr>
            </w:pPr>
            <w:r w:rsidRPr="003F643A">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D9D5FC" w14:textId="77777777" w:rsidR="00996913" w:rsidRPr="003F643A" w:rsidRDefault="00996913" w:rsidP="00A602E9">
            <w:pPr>
              <w:pStyle w:val="rowtabella0"/>
              <w:rPr>
                <w:color w:val="002060"/>
              </w:rPr>
            </w:pPr>
            <w:r w:rsidRPr="003F643A">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F30189" w14:textId="77777777" w:rsidR="00996913" w:rsidRPr="003F643A" w:rsidRDefault="00996913" w:rsidP="00A602E9">
            <w:pPr>
              <w:pStyle w:val="rowtabella0"/>
              <w:rPr>
                <w:color w:val="002060"/>
              </w:rPr>
            </w:pPr>
            <w:r w:rsidRPr="003F643A">
              <w:rPr>
                <w:color w:val="002060"/>
              </w:rPr>
              <w:t>VIA ROSSINI</w:t>
            </w:r>
          </w:p>
        </w:tc>
      </w:tr>
      <w:tr w:rsidR="00996913" w:rsidRPr="003F643A" w14:paraId="422C64DF"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D7BF02" w14:textId="77777777" w:rsidR="00996913" w:rsidRPr="003F643A" w:rsidRDefault="00996913" w:rsidP="00A602E9">
            <w:pPr>
              <w:pStyle w:val="rowtabella0"/>
              <w:rPr>
                <w:color w:val="002060"/>
              </w:rPr>
            </w:pPr>
            <w:r w:rsidRPr="003F643A">
              <w:rPr>
                <w:color w:val="002060"/>
              </w:rPr>
              <w:t>STAFFOLO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C7B40D" w14:textId="77777777" w:rsidR="00996913" w:rsidRPr="003F643A" w:rsidRDefault="00996913" w:rsidP="00A602E9">
            <w:pPr>
              <w:pStyle w:val="rowtabella0"/>
              <w:rPr>
                <w:color w:val="002060"/>
              </w:rPr>
            </w:pPr>
            <w:r w:rsidRPr="003F643A">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53282C"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38E478" w14:textId="77777777" w:rsidR="00996913" w:rsidRPr="003F643A" w:rsidRDefault="00996913" w:rsidP="00A602E9">
            <w:pPr>
              <w:pStyle w:val="rowtabella0"/>
              <w:rPr>
                <w:color w:val="002060"/>
              </w:rPr>
            </w:pPr>
            <w:r w:rsidRPr="003F643A">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A1AA2E" w14:textId="77777777" w:rsidR="00996913" w:rsidRPr="003F643A" w:rsidRDefault="00996913" w:rsidP="00A602E9">
            <w:pPr>
              <w:pStyle w:val="rowtabella0"/>
              <w:rPr>
                <w:color w:val="002060"/>
              </w:rPr>
            </w:pPr>
            <w:r w:rsidRPr="003F643A">
              <w:rPr>
                <w:color w:val="002060"/>
              </w:rPr>
              <w:t>5204 CAMPO C/5 BOCCIODROMO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0A97B3" w14:textId="77777777" w:rsidR="00996913" w:rsidRPr="003F643A" w:rsidRDefault="00996913" w:rsidP="00A602E9">
            <w:pPr>
              <w:pStyle w:val="rowtabella0"/>
              <w:rPr>
                <w:color w:val="002060"/>
              </w:rPr>
            </w:pPr>
            <w:r w:rsidRPr="003F643A">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6AAAEF" w14:textId="77777777" w:rsidR="00996913" w:rsidRPr="003F643A" w:rsidRDefault="00996913" w:rsidP="00A602E9">
            <w:pPr>
              <w:pStyle w:val="rowtabella0"/>
              <w:rPr>
                <w:color w:val="002060"/>
              </w:rPr>
            </w:pPr>
            <w:r w:rsidRPr="003F643A">
              <w:rPr>
                <w:color w:val="002060"/>
              </w:rPr>
              <w:t>LOC. FRONTALE - VIA FIGURETTA</w:t>
            </w:r>
          </w:p>
        </w:tc>
      </w:tr>
      <w:tr w:rsidR="00996913" w:rsidRPr="003F643A" w14:paraId="7F07305C"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2694E1" w14:textId="77777777" w:rsidR="00996913" w:rsidRPr="003F643A" w:rsidRDefault="00996913" w:rsidP="00A602E9">
            <w:pPr>
              <w:pStyle w:val="rowtabella0"/>
              <w:rPr>
                <w:color w:val="002060"/>
              </w:rPr>
            </w:pPr>
            <w:r w:rsidRPr="003F643A">
              <w:rPr>
                <w:color w:val="002060"/>
              </w:rPr>
              <w:t>TRODICA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2A5BB9" w14:textId="77777777" w:rsidR="00996913" w:rsidRPr="003F643A" w:rsidRDefault="00996913" w:rsidP="00A602E9">
            <w:pPr>
              <w:pStyle w:val="rowtabella0"/>
              <w:rPr>
                <w:color w:val="002060"/>
              </w:rPr>
            </w:pPr>
            <w:r w:rsidRPr="003F643A">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0D95D6"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39ED1D" w14:textId="77777777" w:rsidR="00996913" w:rsidRPr="003F643A" w:rsidRDefault="00996913" w:rsidP="00A602E9">
            <w:pPr>
              <w:pStyle w:val="rowtabella0"/>
              <w:rPr>
                <w:color w:val="002060"/>
              </w:rPr>
            </w:pPr>
            <w:r w:rsidRPr="003F643A">
              <w:rPr>
                <w:color w:val="002060"/>
              </w:rPr>
              <w:t>10/04/2026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4A381E" w14:textId="77777777" w:rsidR="00996913" w:rsidRPr="003F643A" w:rsidRDefault="00996913" w:rsidP="00A602E9">
            <w:pPr>
              <w:pStyle w:val="rowtabella0"/>
              <w:rPr>
                <w:color w:val="002060"/>
              </w:rPr>
            </w:pPr>
            <w:r w:rsidRPr="003F643A">
              <w:rPr>
                <w:color w:val="002060"/>
              </w:rPr>
              <w:t>5219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57B4C9" w14:textId="77777777" w:rsidR="00996913" w:rsidRPr="003F643A" w:rsidRDefault="00996913" w:rsidP="00A602E9">
            <w:pPr>
              <w:pStyle w:val="rowtabella0"/>
              <w:rPr>
                <w:color w:val="002060"/>
              </w:rPr>
            </w:pPr>
            <w:r w:rsidRPr="003F643A">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BF4D5A" w14:textId="77777777" w:rsidR="00996913" w:rsidRPr="003F643A" w:rsidRDefault="00996913" w:rsidP="00A602E9">
            <w:pPr>
              <w:pStyle w:val="rowtabella0"/>
              <w:rPr>
                <w:color w:val="002060"/>
              </w:rPr>
            </w:pPr>
            <w:r w:rsidRPr="003F643A">
              <w:rPr>
                <w:color w:val="002060"/>
              </w:rPr>
              <w:t>VIA LIGURIA - BORGO PINTURA</w:t>
            </w:r>
          </w:p>
        </w:tc>
      </w:tr>
      <w:tr w:rsidR="00996913" w:rsidRPr="003F643A" w14:paraId="19947600"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D7423D" w14:textId="77777777" w:rsidR="00996913" w:rsidRPr="003F643A" w:rsidRDefault="00996913" w:rsidP="00A602E9">
            <w:pPr>
              <w:pStyle w:val="rowtabella0"/>
              <w:rPr>
                <w:color w:val="002060"/>
              </w:rPr>
            </w:pPr>
            <w:proofErr w:type="gramStart"/>
            <w:r w:rsidRPr="003F643A">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151213" w14:textId="77777777" w:rsidR="00996913" w:rsidRPr="003F643A" w:rsidRDefault="00996913" w:rsidP="00A602E9">
            <w:pPr>
              <w:pStyle w:val="rowtabella0"/>
              <w:rPr>
                <w:color w:val="002060"/>
              </w:rPr>
            </w:pPr>
            <w:r w:rsidRPr="003F643A">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633CAB"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1B36D3" w14:textId="77777777" w:rsidR="00996913" w:rsidRPr="003F643A" w:rsidRDefault="00996913" w:rsidP="00A602E9">
            <w:pPr>
              <w:pStyle w:val="rowtabella0"/>
              <w:rPr>
                <w:color w:val="002060"/>
              </w:rPr>
            </w:pPr>
            <w:r w:rsidRPr="003F643A">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131A2B" w14:textId="77777777" w:rsidR="00996913" w:rsidRPr="003F643A" w:rsidRDefault="00996913" w:rsidP="00A602E9">
            <w:pPr>
              <w:pStyle w:val="rowtabella0"/>
              <w:rPr>
                <w:color w:val="002060"/>
              </w:rPr>
            </w:pPr>
            <w:r w:rsidRPr="003F643A">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DF8B1D" w14:textId="77777777" w:rsidR="00996913" w:rsidRPr="003F643A" w:rsidRDefault="00996913" w:rsidP="00A602E9">
            <w:pPr>
              <w:pStyle w:val="rowtabella0"/>
              <w:rPr>
                <w:color w:val="002060"/>
              </w:rPr>
            </w:pPr>
            <w:r w:rsidRPr="003F643A">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E88072" w14:textId="77777777" w:rsidR="00996913" w:rsidRPr="003F643A" w:rsidRDefault="00996913" w:rsidP="00A602E9">
            <w:pPr>
              <w:pStyle w:val="rowtabella0"/>
              <w:rPr>
                <w:color w:val="002060"/>
              </w:rPr>
            </w:pPr>
            <w:r w:rsidRPr="003F643A">
              <w:rPr>
                <w:color w:val="002060"/>
              </w:rPr>
              <w:t>VIA DELLE REGIONI, 8</w:t>
            </w:r>
          </w:p>
        </w:tc>
      </w:tr>
      <w:tr w:rsidR="00996913" w:rsidRPr="003F643A" w14:paraId="27EBA104" w14:textId="77777777" w:rsidTr="00A602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7F96A5" w14:textId="77777777" w:rsidR="00996913" w:rsidRPr="003F643A" w:rsidRDefault="00996913" w:rsidP="00A602E9">
            <w:pPr>
              <w:pStyle w:val="rowtabella0"/>
              <w:rPr>
                <w:color w:val="002060"/>
              </w:rPr>
            </w:pPr>
            <w:r w:rsidRPr="003F643A">
              <w:rPr>
                <w:color w:val="002060"/>
              </w:rPr>
              <w:t>VENERE POTENTIA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C31E12" w14:textId="77777777" w:rsidR="00996913" w:rsidRPr="003F643A" w:rsidRDefault="00996913" w:rsidP="00A602E9">
            <w:pPr>
              <w:pStyle w:val="rowtabella0"/>
              <w:rPr>
                <w:color w:val="002060"/>
              </w:rPr>
            </w:pPr>
            <w:r w:rsidRPr="003F643A">
              <w:rPr>
                <w:color w:val="002060"/>
              </w:rPr>
              <w:t>ATLETICO MATELICA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656232" w14:textId="77777777" w:rsidR="00996913" w:rsidRPr="003F643A" w:rsidRDefault="00996913" w:rsidP="00A602E9">
            <w:pPr>
              <w:pStyle w:val="rowtabella0"/>
              <w:jc w:val="center"/>
              <w:rPr>
                <w:color w:val="002060"/>
              </w:rPr>
            </w:pPr>
            <w:r w:rsidRPr="003F643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74E0D9" w14:textId="77777777" w:rsidR="00996913" w:rsidRPr="003F643A" w:rsidRDefault="00996913" w:rsidP="00A602E9">
            <w:pPr>
              <w:pStyle w:val="rowtabella0"/>
              <w:rPr>
                <w:color w:val="002060"/>
              </w:rPr>
            </w:pPr>
            <w:r w:rsidRPr="003F643A">
              <w:rPr>
                <w:color w:val="002060"/>
              </w:rPr>
              <w:t>10/04/2026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E29FA7" w14:textId="77777777" w:rsidR="00996913" w:rsidRPr="003F643A" w:rsidRDefault="00996913" w:rsidP="00A602E9">
            <w:pPr>
              <w:pStyle w:val="rowtabella0"/>
              <w:rPr>
                <w:color w:val="002060"/>
              </w:rPr>
            </w:pPr>
            <w:r w:rsidRPr="003F643A">
              <w:rPr>
                <w:color w:val="002060"/>
              </w:rPr>
              <w:t>5279 PALESTRA G. LEOPARDI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1393B3" w14:textId="77777777" w:rsidR="00996913" w:rsidRPr="003F643A" w:rsidRDefault="00996913" w:rsidP="00A602E9">
            <w:pPr>
              <w:pStyle w:val="rowtabella0"/>
              <w:rPr>
                <w:color w:val="002060"/>
              </w:rPr>
            </w:pPr>
            <w:r w:rsidRPr="003F643A">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15FF30" w14:textId="77777777" w:rsidR="00996913" w:rsidRPr="003F643A" w:rsidRDefault="00996913" w:rsidP="00A602E9">
            <w:pPr>
              <w:pStyle w:val="rowtabella0"/>
              <w:rPr>
                <w:color w:val="002060"/>
              </w:rPr>
            </w:pPr>
            <w:r w:rsidRPr="003F643A">
              <w:rPr>
                <w:color w:val="002060"/>
              </w:rPr>
              <w:t>VIA DELLO SPORT</w:t>
            </w:r>
          </w:p>
        </w:tc>
      </w:tr>
    </w:tbl>
    <w:p w14:paraId="158CE25C" w14:textId="77777777" w:rsidR="00996913" w:rsidRPr="003F643A" w:rsidRDefault="00996913" w:rsidP="00996913">
      <w:pPr>
        <w:pStyle w:val="breakline"/>
        <w:rPr>
          <w:rFonts w:eastAsiaTheme="minorEastAsia"/>
          <w:color w:val="002060"/>
        </w:rPr>
      </w:pPr>
    </w:p>
    <w:p w14:paraId="58D496F9" w14:textId="77777777" w:rsidR="00996913" w:rsidRPr="003F643A" w:rsidRDefault="00996913" w:rsidP="00996913">
      <w:pPr>
        <w:pStyle w:val="breakline"/>
        <w:rPr>
          <w:color w:val="002060"/>
        </w:rPr>
      </w:pPr>
    </w:p>
    <w:p w14:paraId="6EB0A718" w14:textId="77777777" w:rsidR="00996913" w:rsidRPr="003F643A" w:rsidRDefault="00996913" w:rsidP="00996913">
      <w:pPr>
        <w:pStyle w:val="breakline"/>
        <w:rPr>
          <w:color w:val="002060"/>
        </w:rPr>
      </w:pPr>
    </w:p>
    <w:p w14:paraId="0A073F5B" w14:textId="77777777" w:rsidR="00996913" w:rsidRPr="003F643A" w:rsidRDefault="00996913" w:rsidP="00996913">
      <w:pPr>
        <w:pStyle w:val="sottotitolocampionato10"/>
        <w:rPr>
          <w:color w:val="002060"/>
        </w:rPr>
      </w:pPr>
      <w:r w:rsidRPr="003F643A">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08"/>
        <w:gridCol w:w="385"/>
        <w:gridCol w:w="898"/>
        <w:gridCol w:w="1184"/>
        <w:gridCol w:w="1547"/>
        <w:gridCol w:w="1548"/>
      </w:tblGrid>
      <w:tr w:rsidR="00996913" w:rsidRPr="003F643A" w14:paraId="56F43406" w14:textId="77777777" w:rsidTr="00A602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62E72" w14:textId="77777777" w:rsidR="00996913" w:rsidRPr="003F643A" w:rsidRDefault="00996913" w:rsidP="00A602E9">
            <w:pPr>
              <w:pStyle w:val="headertabella0"/>
              <w:rPr>
                <w:color w:val="002060"/>
              </w:rPr>
            </w:pPr>
            <w:r w:rsidRPr="003F64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0A196" w14:textId="77777777" w:rsidR="00996913" w:rsidRPr="003F643A" w:rsidRDefault="00996913" w:rsidP="00A602E9">
            <w:pPr>
              <w:pStyle w:val="headertabella0"/>
              <w:rPr>
                <w:color w:val="002060"/>
              </w:rPr>
            </w:pPr>
            <w:r w:rsidRPr="003F64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3A69F" w14:textId="77777777" w:rsidR="00996913" w:rsidRPr="003F643A" w:rsidRDefault="00996913" w:rsidP="00A602E9">
            <w:pPr>
              <w:pStyle w:val="headertabella0"/>
              <w:rPr>
                <w:color w:val="002060"/>
              </w:rPr>
            </w:pPr>
            <w:r w:rsidRPr="003F64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C0544" w14:textId="77777777" w:rsidR="00996913" w:rsidRPr="003F643A" w:rsidRDefault="00996913" w:rsidP="00A602E9">
            <w:pPr>
              <w:pStyle w:val="headertabella0"/>
              <w:rPr>
                <w:color w:val="002060"/>
              </w:rPr>
            </w:pPr>
            <w:r w:rsidRPr="003F64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2E3EF" w14:textId="77777777" w:rsidR="00996913" w:rsidRPr="003F643A" w:rsidRDefault="00996913" w:rsidP="00A602E9">
            <w:pPr>
              <w:pStyle w:val="headertabella0"/>
              <w:rPr>
                <w:color w:val="002060"/>
              </w:rPr>
            </w:pPr>
            <w:r w:rsidRPr="003F64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F26AF" w14:textId="77777777" w:rsidR="00996913" w:rsidRPr="003F643A" w:rsidRDefault="00996913" w:rsidP="00A602E9">
            <w:pPr>
              <w:pStyle w:val="headertabella0"/>
              <w:rPr>
                <w:color w:val="002060"/>
              </w:rPr>
            </w:pPr>
            <w:proofErr w:type="spellStart"/>
            <w:r w:rsidRPr="003F643A">
              <w:rPr>
                <w:color w:val="002060"/>
              </w:rPr>
              <w:t>Localita'</w:t>
            </w:r>
            <w:proofErr w:type="spellEnd"/>
            <w:r w:rsidRPr="003F643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BDFC4" w14:textId="77777777" w:rsidR="00996913" w:rsidRPr="003F643A" w:rsidRDefault="00996913" w:rsidP="00A602E9">
            <w:pPr>
              <w:pStyle w:val="headertabella0"/>
              <w:rPr>
                <w:color w:val="002060"/>
              </w:rPr>
            </w:pPr>
            <w:r w:rsidRPr="003F643A">
              <w:rPr>
                <w:color w:val="002060"/>
              </w:rPr>
              <w:t>Indirizzo Impianto</w:t>
            </w:r>
          </w:p>
        </w:tc>
      </w:tr>
      <w:tr w:rsidR="00996913" w:rsidRPr="003F643A" w14:paraId="4DB7A8EF" w14:textId="77777777" w:rsidTr="00A602E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7CB181" w14:textId="77777777" w:rsidR="00996913" w:rsidRPr="003F643A" w:rsidRDefault="00996913" w:rsidP="00A602E9">
            <w:pPr>
              <w:pStyle w:val="rowtabella0"/>
              <w:rPr>
                <w:color w:val="002060"/>
              </w:rPr>
            </w:pPr>
            <w:proofErr w:type="gramStart"/>
            <w:r w:rsidRPr="003F643A">
              <w:rPr>
                <w:color w:val="002060"/>
              </w:rPr>
              <w:t>MR.SANGIORGESE</w:t>
            </w:r>
            <w:proofErr w:type="gramEnd"/>
            <w:r w:rsidRPr="003F643A">
              <w:rPr>
                <w:color w:val="002060"/>
              </w:rPr>
              <w:t xml:space="preserve"> CALCIO1922</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B28E35" w14:textId="77777777" w:rsidR="00996913" w:rsidRPr="003F643A" w:rsidRDefault="00996913" w:rsidP="00A602E9">
            <w:pPr>
              <w:pStyle w:val="rowtabella0"/>
              <w:rPr>
                <w:color w:val="002060"/>
              </w:rPr>
            </w:pPr>
            <w:r w:rsidRPr="003F643A">
              <w:rPr>
                <w:color w:val="002060"/>
              </w:rPr>
              <w:t>VENERE POTENTIA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067A44" w14:textId="77777777" w:rsidR="00996913" w:rsidRPr="003F643A" w:rsidRDefault="00996913" w:rsidP="00A602E9">
            <w:pPr>
              <w:pStyle w:val="rowtabella0"/>
              <w:jc w:val="center"/>
              <w:rPr>
                <w:color w:val="002060"/>
              </w:rPr>
            </w:pPr>
            <w:r w:rsidRPr="003F643A">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8D7BF0" w14:textId="77777777" w:rsidR="00996913" w:rsidRPr="003F643A" w:rsidRDefault="00996913" w:rsidP="00A602E9">
            <w:pPr>
              <w:pStyle w:val="rowtabella0"/>
              <w:rPr>
                <w:color w:val="002060"/>
              </w:rPr>
            </w:pPr>
            <w:r w:rsidRPr="003F643A">
              <w:rPr>
                <w:color w:val="002060"/>
              </w:rPr>
              <w:t>16/04/2026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D87C21" w14:textId="77777777" w:rsidR="00996913" w:rsidRPr="003F643A" w:rsidRDefault="00996913" w:rsidP="00A602E9">
            <w:pPr>
              <w:pStyle w:val="rowtabella0"/>
              <w:rPr>
                <w:color w:val="002060"/>
              </w:rPr>
            </w:pPr>
            <w:r w:rsidRPr="003F643A">
              <w:rPr>
                <w:color w:val="002060"/>
              </w:rPr>
              <w:t>5750 PAL.COMUNALE MARINA PALMENSE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1EE4F1" w14:textId="77777777" w:rsidR="00996913" w:rsidRPr="003F643A" w:rsidRDefault="00996913" w:rsidP="00A602E9">
            <w:pPr>
              <w:pStyle w:val="rowtabella0"/>
              <w:rPr>
                <w:color w:val="002060"/>
              </w:rPr>
            </w:pPr>
            <w:r w:rsidRPr="003F643A">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41BB35" w14:textId="77777777" w:rsidR="00996913" w:rsidRPr="003F643A" w:rsidRDefault="00996913" w:rsidP="00A602E9">
            <w:pPr>
              <w:pStyle w:val="rowtabella0"/>
              <w:rPr>
                <w:color w:val="002060"/>
              </w:rPr>
            </w:pPr>
            <w:r w:rsidRPr="003F643A">
              <w:rPr>
                <w:color w:val="002060"/>
              </w:rPr>
              <w:t>VIA FRATELLANZA SNC</w:t>
            </w:r>
          </w:p>
        </w:tc>
      </w:tr>
    </w:tbl>
    <w:p w14:paraId="127348D2" w14:textId="77777777" w:rsidR="009F0363" w:rsidRPr="003521C2" w:rsidRDefault="009F0363" w:rsidP="009F0363">
      <w:pPr>
        <w:pStyle w:val="breakline"/>
        <w:rPr>
          <w:rFonts w:eastAsiaTheme="minorEastAsia"/>
          <w:color w:val="002060"/>
        </w:rPr>
      </w:pPr>
    </w:p>
    <w:p w14:paraId="6BBD4C6B" w14:textId="77777777" w:rsidR="009F0363" w:rsidRPr="003521C2" w:rsidRDefault="009F0363" w:rsidP="009F0363">
      <w:pPr>
        <w:pStyle w:val="breakline"/>
        <w:rPr>
          <w:color w:val="002060"/>
        </w:rPr>
      </w:pPr>
    </w:p>
    <w:p w14:paraId="5829A48C" w14:textId="77777777" w:rsidR="009F0363" w:rsidRPr="003521C2" w:rsidRDefault="009F0363" w:rsidP="009F0363">
      <w:pPr>
        <w:pStyle w:val="titolocampionato0"/>
        <w:shd w:val="clear" w:color="auto" w:fill="CCCCCC"/>
        <w:spacing w:before="80" w:after="40"/>
        <w:rPr>
          <w:color w:val="002060"/>
        </w:rPr>
      </w:pPr>
      <w:r w:rsidRPr="003521C2">
        <w:rPr>
          <w:color w:val="002060"/>
        </w:rPr>
        <w:t>UNDER 19 CALCIO A 5 REGIONALE</w:t>
      </w:r>
    </w:p>
    <w:p w14:paraId="509A7C7B" w14:textId="77777777" w:rsidR="009F0363" w:rsidRPr="00E762DC" w:rsidRDefault="009F0363" w:rsidP="009F0363">
      <w:pPr>
        <w:pStyle w:val="TITOLOPRINC"/>
        <w:spacing w:before="0" w:beforeAutospacing="0" w:after="0" w:afterAutospacing="0"/>
        <w:rPr>
          <w:color w:val="002060"/>
        </w:rPr>
      </w:pPr>
      <w:r>
        <w:rPr>
          <w:color w:val="002060"/>
        </w:rPr>
        <w:t>FASE FINALE</w:t>
      </w:r>
    </w:p>
    <w:p w14:paraId="51A64A8E" w14:textId="77777777" w:rsidR="009F0363" w:rsidRDefault="009F0363" w:rsidP="009F0363">
      <w:pPr>
        <w:pStyle w:val="LndNormale1"/>
        <w:jc w:val="left"/>
        <w:rPr>
          <w:b/>
          <w:color w:val="002060"/>
          <w:sz w:val="24"/>
          <w:u w:val="single"/>
        </w:rPr>
      </w:pPr>
    </w:p>
    <w:p w14:paraId="73871B8D" w14:textId="77777777" w:rsidR="009F0363" w:rsidRPr="006E7501" w:rsidRDefault="009F0363" w:rsidP="009F0363">
      <w:pPr>
        <w:pStyle w:val="LndNormale1"/>
        <w:rPr>
          <w:b/>
          <w:bCs/>
          <w:i/>
          <w:iCs/>
          <w:color w:val="002060"/>
        </w:rPr>
      </w:pPr>
      <w:r w:rsidRPr="006E7501">
        <w:rPr>
          <w:b/>
          <w:bCs/>
          <w:i/>
          <w:iCs/>
          <w:color w:val="002060"/>
        </w:rPr>
        <w:t>Semifinali girone “Gold”</w:t>
      </w:r>
    </w:p>
    <w:p w14:paraId="2138D4A1" w14:textId="77777777" w:rsidR="009F0363" w:rsidRPr="003F778E" w:rsidRDefault="009F0363" w:rsidP="009F0363">
      <w:pPr>
        <w:pStyle w:val="Corpodeltesto21"/>
        <w:rPr>
          <w:rFonts w:ascii="Arial" w:hAnsi="Arial" w:cs="Arial"/>
          <w:i/>
          <w:iCs/>
          <w:color w:val="002060"/>
          <w:sz w:val="22"/>
        </w:rPr>
      </w:pPr>
      <w:r w:rsidRPr="003F778E">
        <w:rPr>
          <w:rFonts w:ascii="Arial" w:hAnsi="Arial" w:cs="Arial"/>
          <w:i/>
          <w:iCs/>
          <w:color w:val="002060"/>
          <w:sz w:val="22"/>
        </w:rPr>
        <w:t xml:space="preserve">Abbinamento valevole </w:t>
      </w:r>
      <w:proofErr w:type="gramStart"/>
      <w:r w:rsidRPr="003F778E">
        <w:rPr>
          <w:rFonts w:ascii="Arial" w:hAnsi="Arial" w:cs="Arial"/>
          <w:i/>
          <w:iCs/>
          <w:color w:val="002060"/>
          <w:sz w:val="22"/>
        </w:rPr>
        <w:t>1°</w:t>
      </w:r>
      <w:proofErr w:type="gramEnd"/>
      <w:r w:rsidRPr="003F778E">
        <w:rPr>
          <w:rFonts w:ascii="Arial" w:hAnsi="Arial" w:cs="Arial"/>
          <w:i/>
          <w:iCs/>
          <w:color w:val="002060"/>
          <w:sz w:val="22"/>
        </w:rPr>
        <w:t xml:space="preserve"> posto</w:t>
      </w:r>
    </w:p>
    <w:p w14:paraId="1C41E740" w14:textId="77777777" w:rsidR="009F0363" w:rsidRPr="004F0082" w:rsidRDefault="009F0363" w:rsidP="009F0363">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2^ classificata girone “Gold”</w:t>
      </w:r>
      <w:r w:rsidRPr="004F0082">
        <w:rPr>
          <w:rFonts w:ascii="Arial" w:hAnsi="Arial" w:cs="Arial"/>
          <w:color w:val="002060"/>
          <w:sz w:val="22"/>
        </w:rPr>
        <w:t xml:space="preserve"> </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1^ classificata girone “Gold”</w:t>
      </w:r>
      <w:r w:rsidRPr="004F0082">
        <w:rPr>
          <w:rFonts w:ascii="Arial" w:hAnsi="Arial" w:cs="Arial"/>
          <w:color w:val="002060"/>
          <w:sz w:val="22"/>
        </w:rPr>
        <w:tab/>
      </w:r>
      <w:r w:rsidRPr="004F0082">
        <w:rPr>
          <w:rFonts w:ascii="Arial" w:hAnsi="Arial" w:cs="Arial"/>
          <w:color w:val="002060"/>
          <w:sz w:val="22"/>
        </w:rPr>
        <w:tab/>
      </w:r>
    </w:p>
    <w:p w14:paraId="27515606" w14:textId="77777777" w:rsidR="009F0363" w:rsidRPr="00B264CD" w:rsidRDefault="009F0363" w:rsidP="009F0363">
      <w:pPr>
        <w:pStyle w:val="Corpodeltesto21"/>
        <w:rPr>
          <w:rFonts w:ascii="Arial" w:hAnsi="Arial" w:cs="Arial"/>
          <w:b/>
          <w:bCs/>
          <w:color w:val="002060"/>
          <w:sz w:val="22"/>
        </w:rPr>
      </w:pPr>
      <w:r w:rsidRPr="00B264CD">
        <w:rPr>
          <w:rFonts w:ascii="Arial" w:hAnsi="Arial" w:cs="Arial"/>
          <w:b/>
          <w:bCs/>
          <w:color w:val="002060"/>
          <w:sz w:val="22"/>
        </w:rPr>
        <w:lastRenderedPageBreak/>
        <w:t>ACLI AUDAX MONTECOSARO – FUTSAL VIRE GEOSISTEM ASD</w:t>
      </w:r>
      <w:r>
        <w:rPr>
          <w:rFonts w:ascii="Arial" w:hAnsi="Arial" w:cs="Arial"/>
          <w:b/>
          <w:bCs/>
          <w:color w:val="002060"/>
          <w:sz w:val="22"/>
        </w:rPr>
        <w:tab/>
      </w:r>
      <w:r>
        <w:rPr>
          <w:rFonts w:ascii="Arial" w:hAnsi="Arial" w:cs="Arial"/>
          <w:b/>
          <w:bCs/>
          <w:color w:val="002060"/>
          <w:sz w:val="22"/>
        </w:rPr>
        <w:tab/>
        <w:t>2-1</w:t>
      </w:r>
      <w:r>
        <w:rPr>
          <w:rFonts w:ascii="Arial" w:hAnsi="Arial" w:cs="Arial"/>
          <w:b/>
          <w:bCs/>
          <w:color w:val="002060"/>
          <w:sz w:val="22"/>
        </w:rPr>
        <w:tab/>
        <w:t>2-0</w:t>
      </w:r>
    </w:p>
    <w:p w14:paraId="765DDA80" w14:textId="77777777" w:rsidR="009F0363" w:rsidRDefault="009F0363" w:rsidP="009F0363">
      <w:pPr>
        <w:pStyle w:val="Corpodeltesto21"/>
        <w:rPr>
          <w:rFonts w:ascii="Arial" w:hAnsi="Arial" w:cs="Arial"/>
          <w:color w:val="002060"/>
          <w:sz w:val="22"/>
        </w:rPr>
      </w:pPr>
    </w:p>
    <w:p w14:paraId="099454CB" w14:textId="77777777" w:rsidR="009F0363" w:rsidRPr="003F778E" w:rsidRDefault="009F0363" w:rsidP="009F0363">
      <w:pPr>
        <w:pStyle w:val="Corpodeltesto21"/>
        <w:rPr>
          <w:rFonts w:ascii="Arial" w:hAnsi="Arial" w:cs="Arial"/>
          <w:i/>
          <w:iCs/>
          <w:color w:val="002060"/>
          <w:sz w:val="22"/>
        </w:rPr>
      </w:pPr>
      <w:r w:rsidRPr="003F778E">
        <w:rPr>
          <w:rFonts w:ascii="Arial" w:hAnsi="Arial" w:cs="Arial"/>
          <w:i/>
          <w:iCs/>
          <w:color w:val="002060"/>
          <w:sz w:val="22"/>
        </w:rPr>
        <w:t xml:space="preserve">Abbinamento valevole </w:t>
      </w:r>
      <w:proofErr w:type="gramStart"/>
      <w:r w:rsidRPr="003F778E">
        <w:rPr>
          <w:rFonts w:ascii="Arial" w:hAnsi="Arial" w:cs="Arial"/>
          <w:i/>
          <w:iCs/>
          <w:color w:val="002060"/>
          <w:sz w:val="22"/>
        </w:rPr>
        <w:t>3°</w:t>
      </w:r>
      <w:proofErr w:type="gramEnd"/>
      <w:r w:rsidRPr="003F778E">
        <w:rPr>
          <w:rFonts w:ascii="Arial" w:hAnsi="Arial" w:cs="Arial"/>
          <w:i/>
          <w:iCs/>
          <w:color w:val="002060"/>
          <w:sz w:val="22"/>
        </w:rPr>
        <w:t xml:space="preserve"> posto</w:t>
      </w:r>
    </w:p>
    <w:p w14:paraId="1A859FA1" w14:textId="77777777" w:rsidR="009F0363" w:rsidRPr="004F0082" w:rsidRDefault="009F0363" w:rsidP="009F0363">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4^ classificata girone “Gold”</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3^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13499997" w14:textId="77777777" w:rsidR="009F0363" w:rsidRDefault="009F0363" w:rsidP="009F0363">
      <w:pPr>
        <w:pStyle w:val="Corpodeltesto21"/>
        <w:rPr>
          <w:rFonts w:ascii="Arial" w:hAnsi="Arial" w:cs="Arial"/>
          <w:b/>
          <w:bCs/>
          <w:color w:val="002060"/>
          <w:sz w:val="22"/>
        </w:rPr>
      </w:pPr>
      <w:r w:rsidRPr="00B264CD">
        <w:rPr>
          <w:rFonts w:ascii="Arial" w:hAnsi="Arial" w:cs="Arial"/>
          <w:b/>
          <w:bCs/>
          <w:color w:val="002060"/>
          <w:sz w:val="22"/>
        </w:rPr>
        <w:t>REAL FABRIANO – ACSS MONDOLFO C5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4-7</w:t>
      </w:r>
      <w:r>
        <w:rPr>
          <w:rFonts w:ascii="Arial" w:hAnsi="Arial" w:cs="Arial"/>
          <w:b/>
          <w:bCs/>
          <w:color w:val="002060"/>
          <w:sz w:val="22"/>
        </w:rPr>
        <w:tab/>
        <w:t>2-4</w:t>
      </w:r>
    </w:p>
    <w:p w14:paraId="0995EEE1" w14:textId="77777777" w:rsidR="009F0363" w:rsidRDefault="009F0363" w:rsidP="009F0363">
      <w:pPr>
        <w:pStyle w:val="Corpodeltesto21"/>
        <w:rPr>
          <w:rFonts w:ascii="Arial" w:hAnsi="Arial" w:cs="Arial"/>
          <w:b/>
          <w:bCs/>
          <w:color w:val="002060"/>
          <w:sz w:val="22"/>
        </w:rPr>
      </w:pPr>
    </w:p>
    <w:p w14:paraId="57F9E9FB" w14:textId="77777777" w:rsidR="009F0363" w:rsidRPr="006E7501" w:rsidRDefault="009F0363" w:rsidP="009F0363">
      <w:pPr>
        <w:pStyle w:val="LndNormale1"/>
        <w:rPr>
          <w:b/>
          <w:i/>
          <w:color w:val="002060"/>
        </w:rPr>
      </w:pPr>
      <w:r w:rsidRPr="00E762DC">
        <w:rPr>
          <w:b/>
          <w:i/>
          <w:color w:val="002060"/>
        </w:rPr>
        <w:t>Quarti di Finale</w:t>
      </w:r>
    </w:p>
    <w:p w14:paraId="29921D86" w14:textId="77777777" w:rsidR="009F0363" w:rsidRDefault="009F0363" w:rsidP="009F036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 xml:space="preserve">peggior prima classificata gironi “Silver” </w:t>
      </w:r>
      <w:r>
        <w:rPr>
          <w:rFonts w:ascii="Arial" w:hAnsi="Arial" w:cs="Arial"/>
          <w:color w:val="002060"/>
          <w:sz w:val="22"/>
        </w:rPr>
        <w:tab/>
      </w:r>
      <w:r>
        <w:rPr>
          <w:rFonts w:ascii="Arial" w:hAnsi="Arial" w:cs="Arial"/>
          <w:color w:val="002060"/>
          <w:sz w:val="22"/>
        </w:rPr>
        <w:tab/>
        <w:t>= X</w:t>
      </w:r>
    </w:p>
    <w:p w14:paraId="65836143" w14:textId="77777777" w:rsidR="009F0363" w:rsidRPr="003A02F2" w:rsidRDefault="009F0363" w:rsidP="009F0363">
      <w:pPr>
        <w:pStyle w:val="Corpodeltesto21"/>
        <w:rPr>
          <w:rFonts w:ascii="Arial" w:hAnsi="Arial" w:cs="Arial"/>
          <w:b/>
          <w:bCs/>
          <w:color w:val="002060"/>
          <w:sz w:val="22"/>
        </w:rPr>
      </w:pPr>
      <w:r w:rsidRPr="003A02F2">
        <w:rPr>
          <w:rFonts w:ascii="Arial" w:hAnsi="Arial" w:cs="Arial"/>
          <w:b/>
          <w:bCs/>
          <w:color w:val="002060"/>
          <w:sz w:val="22"/>
        </w:rPr>
        <w:t>FUTSAL VIRE GEOSISTEM ASD – CHIARAVALLE FUTSAL</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1-4</w:t>
      </w:r>
    </w:p>
    <w:p w14:paraId="7C374165" w14:textId="77777777" w:rsidR="009F0363" w:rsidRDefault="009F0363" w:rsidP="009F0363">
      <w:pPr>
        <w:pStyle w:val="Corpodeltesto21"/>
        <w:rPr>
          <w:rFonts w:ascii="Arial" w:hAnsi="Arial" w:cs="Arial"/>
          <w:color w:val="002060"/>
          <w:sz w:val="22"/>
        </w:rPr>
      </w:pPr>
    </w:p>
    <w:p w14:paraId="6ED4BBC5" w14:textId="77777777" w:rsidR="009F0363" w:rsidRPr="00E762DC" w:rsidRDefault="009F0363" w:rsidP="009F036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seconda miglior prima classificata gironi “Silver”</w:t>
      </w:r>
      <w:r>
        <w:rPr>
          <w:rFonts w:ascii="Arial" w:hAnsi="Arial" w:cs="Arial"/>
          <w:color w:val="002060"/>
          <w:sz w:val="22"/>
        </w:rPr>
        <w:tab/>
        <w:t>= Y</w:t>
      </w:r>
    </w:p>
    <w:p w14:paraId="72346CF9" w14:textId="77777777" w:rsidR="009F0363" w:rsidRPr="003A02F2" w:rsidRDefault="009F0363" w:rsidP="009F0363">
      <w:pPr>
        <w:pStyle w:val="Corpodeltesto21"/>
        <w:rPr>
          <w:rFonts w:ascii="Arial" w:hAnsi="Arial" w:cs="Arial"/>
          <w:b/>
          <w:bCs/>
          <w:color w:val="002060"/>
          <w:sz w:val="22"/>
        </w:rPr>
      </w:pPr>
      <w:r w:rsidRPr="003A02F2">
        <w:rPr>
          <w:rFonts w:ascii="Arial" w:hAnsi="Arial" w:cs="Arial"/>
          <w:b/>
          <w:bCs/>
          <w:color w:val="002060"/>
          <w:sz w:val="22"/>
        </w:rPr>
        <w:t xml:space="preserve">ACSS MONDOLFO C5 – </w:t>
      </w:r>
      <w:proofErr w:type="gramStart"/>
      <w:r w:rsidRPr="003A02F2">
        <w:rPr>
          <w:rFonts w:ascii="Arial" w:hAnsi="Arial" w:cs="Arial"/>
          <w:b/>
          <w:bCs/>
          <w:color w:val="002060"/>
          <w:sz w:val="22"/>
        </w:rPr>
        <w:t>U.MANDOLESI</w:t>
      </w:r>
      <w:proofErr w:type="gramEnd"/>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6-3</w:t>
      </w:r>
    </w:p>
    <w:p w14:paraId="604588C3" w14:textId="77777777" w:rsidR="009F0363" w:rsidRDefault="009F0363" w:rsidP="009F0363">
      <w:pPr>
        <w:pStyle w:val="Corpodeltesto21"/>
        <w:rPr>
          <w:rFonts w:ascii="Arial" w:hAnsi="Arial" w:cs="Arial"/>
          <w:color w:val="002060"/>
          <w:sz w:val="22"/>
        </w:rPr>
      </w:pPr>
    </w:p>
    <w:p w14:paraId="669C87DD" w14:textId="77777777" w:rsidR="009F0363" w:rsidRPr="00E762DC" w:rsidRDefault="009F0363" w:rsidP="009F036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miglior prima classificata gironi “Silver”</w:t>
      </w:r>
      <w:r>
        <w:rPr>
          <w:rFonts w:ascii="Arial" w:hAnsi="Arial" w:cs="Arial"/>
          <w:color w:val="002060"/>
          <w:sz w:val="22"/>
        </w:rPr>
        <w:tab/>
      </w:r>
      <w:r>
        <w:rPr>
          <w:rFonts w:ascii="Arial" w:hAnsi="Arial" w:cs="Arial"/>
          <w:color w:val="002060"/>
          <w:sz w:val="22"/>
        </w:rPr>
        <w:tab/>
        <w:t>= Z</w:t>
      </w:r>
    </w:p>
    <w:p w14:paraId="1E152020" w14:textId="77777777" w:rsidR="009F0363" w:rsidRPr="003A02F2" w:rsidRDefault="009F0363" w:rsidP="009F0363">
      <w:pPr>
        <w:pStyle w:val="Corpodeltesto21"/>
        <w:rPr>
          <w:rFonts w:ascii="Arial" w:hAnsi="Arial" w:cs="Arial"/>
          <w:b/>
          <w:bCs/>
          <w:color w:val="002060"/>
          <w:sz w:val="22"/>
        </w:rPr>
      </w:pPr>
      <w:r w:rsidRPr="003A02F2">
        <w:rPr>
          <w:rFonts w:ascii="Arial" w:hAnsi="Arial" w:cs="Arial"/>
          <w:b/>
          <w:bCs/>
          <w:color w:val="002060"/>
          <w:sz w:val="22"/>
        </w:rPr>
        <w:t>REAL FABRIANO – PIETRALACROCE 73</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3-2</w:t>
      </w:r>
    </w:p>
    <w:p w14:paraId="2B7E2240" w14:textId="77777777" w:rsidR="009F0363" w:rsidRPr="00E762DC" w:rsidRDefault="009F0363" w:rsidP="009F0363">
      <w:pPr>
        <w:pStyle w:val="Corpodeltesto21"/>
        <w:rPr>
          <w:color w:val="002060"/>
          <w:szCs w:val="22"/>
        </w:rPr>
      </w:pPr>
    </w:p>
    <w:p w14:paraId="20F4B4B0" w14:textId="77777777" w:rsidR="009F0363" w:rsidRPr="0033664C" w:rsidRDefault="009F0363" w:rsidP="009F0363">
      <w:pPr>
        <w:pStyle w:val="LndNormale1"/>
        <w:rPr>
          <w:b/>
          <w:i/>
          <w:color w:val="002060"/>
        </w:rPr>
      </w:pPr>
      <w:r w:rsidRPr="0033664C">
        <w:rPr>
          <w:b/>
          <w:i/>
          <w:color w:val="002060"/>
        </w:rPr>
        <w:t>Semifinali (gara unica 11/04/2026)</w:t>
      </w:r>
    </w:p>
    <w:p w14:paraId="66C489B2" w14:textId="77777777" w:rsidR="009F0363" w:rsidRPr="0033664C" w:rsidRDefault="009F0363" w:rsidP="009F0363">
      <w:pPr>
        <w:pStyle w:val="Corpodeltesto21"/>
        <w:rPr>
          <w:rFonts w:ascii="Arial" w:hAnsi="Arial" w:cs="Arial"/>
          <w:color w:val="002060"/>
          <w:sz w:val="22"/>
        </w:rPr>
      </w:pPr>
      <w:r w:rsidRPr="0033664C">
        <w:rPr>
          <w:rFonts w:ascii="Arial" w:hAnsi="Arial" w:cs="Arial"/>
          <w:color w:val="002060"/>
          <w:sz w:val="22"/>
        </w:rPr>
        <w:t>Le 4 squadre qualificate disputeranno Semifinali in gara unica in casa della squadra meglio piazzata al termine della seconda fase.</w:t>
      </w:r>
    </w:p>
    <w:p w14:paraId="1CE34FA0" w14:textId="77777777" w:rsidR="009F0363" w:rsidRPr="0033664C" w:rsidRDefault="009F0363" w:rsidP="009F0363">
      <w:pPr>
        <w:pStyle w:val="Corpodeltesto21"/>
        <w:rPr>
          <w:rFonts w:ascii="Arial" w:hAnsi="Arial" w:cs="Arial"/>
          <w:color w:val="002060"/>
          <w:sz w:val="22"/>
        </w:rPr>
      </w:pPr>
      <w:r w:rsidRPr="0033664C">
        <w:rPr>
          <w:rFonts w:ascii="Arial" w:hAnsi="Arial" w:cs="Arial"/>
          <w:color w:val="002060"/>
          <w:sz w:val="22"/>
        </w:rPr>
        <w:t>Gli abbinamenti saranno composti secondo il seguente criterio:</w:t>
      </w:r>
    </w:p>
    <w:p w14:paraId="57727E6C" w14:textId="77777777" w:rsidR="009F0363" w:rsidRPr="0033664C" w:rsidRDefault="009F0363" w:rsidP="009F0363">
      <w:pPr>
        <w:pStyle w:val="Corpodeltesto21"/>
        <w:rPr>
          <w:rFonts w:ascii="Arial" w:hAnsi="Arial" w:cs="Arial"/>
          <w:color w:val="002060"/>
          <w:sz w:val="22"/>
        </w:rPr>
      </w:pPr>
      <w:r w:rsidRPr="0033664C">
        <w:rPr>
          <w:rFonts w:ascii="Arial" w:hAnsi="Arial" w:cs="Arial"/>
          <w:color w:val="002060"/>
          <w:sz w:val="22"/>
        </w:rPr>
        <w:t xml:space="preserve">- 1^ classificata girone “Gold” </w:t>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t>vincente Z</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p>
    <w:p w14:paraId="5E68D225" w14:textId="77777777" w:rsidR="009F0363" w:rsidRPr="00BF7176" w:rsidRDefault="009F0363" w:rsidP="009F0363">
      <w:pPr>
        <w:pStyle w:val="Corpodeltesto21"/>
        <w:rPr>
          <w:rFonts w:ascii="Arial" w:hAnsi="Arial" w:cs="Arial"/>
          <w:b/>
          <w:bCs/>
          <w:color w:val="002060"/>
          <w:sz w:val="22"/>
        </w:rPr>
      </w:pPr>
      <w:r w:rsidRPr="00BF7176">
        <w:rPr>
          <w:rFonts w:ascii="Arial" w:hAnsi="Arial" w:cs="Arial"/>
          <w:b/>
          <w:bCs/>
          <w:color w:val="002060"/>
          <w:sz w:val="22"/>
        </w:rPr>
        <w:t>ACLI AUDAX MONTECOSARO – REAL FABRIANO</w:t>
      </w:r>
    </w:p>
    <w:p w14:paraId="7652B845" w14:textId="77777777" w:rsidR="009F0363" w:rsidRPr="00BF7176" w:rsidRDefault="009F0363" w:rsidP="009F0363">
      <w:pPr>
        <w:pStyle w:val="Corpodeltesto21"/>
        <w:rPr>
          <w:rFonts w:ascii="Arial" w:hAnsi="Arial" w:cs="Arial"/>
          <w:color w:val="002060"/>
          <w:sz w:val="22"/>
        </w:rPr>
      </w:pPr>
    </w:p>
    <w:p w14:paraId="5E741F4F" w14:textId="77777777" w:rsidR="009F0363" w:rsidRPr="00BF7176" w:rsidRDefault="009F0363" w:rsidP="009F0363">
      <w:pPr>
        <w:pStyle w:val="Corpodeltesto21"/>
        <w:rPr>
          <w:rFonts w:ascii="Arial" w:hAnsi="Arial" w:cs="Arial"/>
          <w:color w:val="002060"/>
          <w:sz w:val="22"/>
        </w:rPr>
      </w:pPr>
      <w:r w:rsidRPr="00BF7176">
        <w:rPr>
          <w:rFonts w:ascii="Arial" w:hAnsi="Arial" w:cs="Arial"/>
          <w:color w:val="002060"/>
          <w:sz w:val="22"/>
        </w:rPr>
        <w:t>- vincente X</w:t>
      </w:r>
      <w:r w:rsidRPr="00BF7176">
        <w:rPr>
          <w:rFonts w:ascii="Arial" w:hAnsi="Arial" w:cs="Arial"/>
          <w:color w:val="002060"/>
          <w:sz w:val="22"/>
        </w:rPr>
        <w:tab/>
      </w:r>
      <w:r w:rsidRPr="00BF7176">
        <w:rPr>
          <w:rFonts w:ascii="Arial" w:hAnsi="Arial" w:cs="Arial"/>
          <w:color w:val="002060"/>
          <w:sz w:val="22"/>
        </w:rPr>
        <w:tab/>
      </w:r>
      <w:r w:rsidRPr="00BF7176">
        <w:rPr>
          <w:rFonts w:ascii="Arial" w:hAnsi="Arial" w:cs="Arial"/>
          <w:color w:val="002060"/>
          <w:sz w:val="22"/>
        </w:rPr>
        <w:tab/>
      </w:r>
      <w:r w:rsidRPr="00BF7176">
        <w:rPr>
          <w:rFonts w:ascii="Arial" w:hAnsi="Arial" w:cs="Arial"/>
          <w:color w:val="002060"/>
          <w:sz w:val="22"/>
        </w:rPr>
        <w:tab/>
      </w:r>
      <w:r w:rsidRPr="00BF7176">
        <w:rPr>
          <w:rFonts w:ascii="Arial" w:hAnsi="Arial" w:cs="Arial"/>
          <w:color w:val="002060"/>
          <w:sz w:val="22"/>
        </w:rPr>
        <w:tab/>
        <w:t>-</w:t>
      </w:r>
      <w:r w:rsidRPr="00BF7176">
        <w:rPr>
          <w:rFonts w:ascii="Arial" w:hAnsi="Arial" w:cs="Arial"/>
          <w:color w:val="002060"/>
          <w:sz w:val="22"/>
        </w:rPr>
        <w:tab/>
        <w:t>vincente Y</w:t>
      </w:r>
    </w:p>
    <w:p w14:paraId="27E1F770" w14:textId="77777777" w:rsidR="009F0363" w:rsidRDefault="009F0363" w:rsidP="009F0363">
      <w:pPr>
        <w:pStyle w:val="Corpodeltesto21"/>
        <w:rPr>
          <w:rFonts w:ascii="Arial" w:hAnsi="Arial" w:cs="Arial"/>
          <w:b/>
          <w:bCs/>
          <w:color w:val="002060"/>
          <w:sz w:val="22"/>
          <w:szCs w:val="22"/>
        </w:rPr>
      </w:pPr>
      <w:r w:rsidRPr="006E7501">
        <w:rPr>
          <w:rFonts w:ascii="Arial" w:hAnsi="Arial" w:cs="Arial"/>
          <w:b/>
          <w:bCs/>
          <w:color w:val="002060"/>
          <w:sz w:val="22"/>
          <w:szCs w:val="22"/>
        </w:rPr>
        <w:t>CHIARAVALLE FUTSAL – ACSS MONDOLFO C5</w:t>
      </w:r>
      <w:r>
        <w:rPr>
          <w:rFonts w:ascii="Arial" w:hAnsi="Arial" w:cs="Arial"/>
          <w:b/>
          <w:bCs/>
          <w:color w:val="002060"/>
          <w:sz w:val="22"/>
          <w:szCs w:val="22"/>
        </w:rPr>
        <w:t>*</w:t>
      </w:r>
      <w:r>
        <w:rPr>
          <w:rFonts w:ascii="Arial" w:hAnsi="Arial" w:cs="Arial"/>
          <w:b/>
          <w:bCs/>
          <w:color w:val="002060"/>
          <w:sz w:val="22"/>
          <w:szCs w:val="22"/>
        </w:rPr>
        <w:tab/>
      </w:r>
    </w:p>
    <w:p w14:paraId="22DE4015" w14:textId="77777777" w:rsidR="009F0363" w:rsidRDefault="009F0363" w:rsidP="009F0363">
      <w:pPr>
        <w:pStyle w:val="Corpodeltesto21"/>
        <w:rPr>
          <w:rFonts w:ascii="Arial" w:hAnsi="Arial" w:cs="Arial"/>
          <w:b/>
          <w:bCs/>
          <w:color w:val="002060"/>
          <w:sz w:val="22"/>
          <w:szCs w:val="22"/>
        </w:rPr>
      </w:pPr>
    </w:p>
    <w:p w14:paraId="434D288A" w14:textId="77777777" w:rsidR="009F0363" w:rsidRPr="000F2B04" w:rsidRDefault="009F0363" w:rsidP="009F0363">
      <w:pPr>
        <w:pStyle w:val="Corpodeltesto21"/>
        <w:rPr>
          <w:rFonts w:ascii="Arial" w:hAnsi="Arial" w:cs="Arial"/>
          <w:i/>
          <w:iCs/>
          <w:color w:val="002060"/>
          <w:sz w:val="22"/>
          <w:szCs w:val="22"/>
        </w:rPr>
      </w:pPr>
      <w:r w:rsidRPr="000F2B04">
        <w:rPr>
          <w:rFonts w:ascii="Arial" w:hAnsi="Arial" w:cs="Arial"/>
          <w:i/>
          <w:iCs/>
          <w:color w:val="002060"/>
          <w:sz w:val="22"/>
          <w:szCs w:val="22"/>
        </w:rPr>
        <w:t>* disputerà la gara in casa in quanto meglio piazzata</w:t>
      </w:r>
    </w:p>
    <w:p w14:paraId="021917D8" w14:textId="77777777" w:rsidR="009F0363" w:rsidRPr="006E7501" w:rsidRDefault="009F0363" w:rsidP="009F0363">
      <w:pPr>
        <w:pStyle w:val="Corpodeltesto21"/>
        <w:rPr>
          <w:color w:val="002060"/>
          <w:szCs w:val="22"/>
        </w:rPr>
      </w:pPr>
    </w:p>
    <w:p w14:paraId="17B4678D" w14:textId="77777777" w:rsidR="009F0363" w:rsidRPr="0034028A" w:rsidRDefault="009F0363" w:rsidP="009F0363">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7EF55AE5" w14:textId="77777777" w:rsidR="009F0363" w:rsidRPr="0034028A" w:rsidRDefault="009F0363" w:rsidP="009F0363">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25AD0FC2" w14:textId="77777777" w:rsidR="009F0363" w:rsidRPr="00E762DC" w:rsidRDefault="009F0363" w:rsidP="009F0363">
      <w:pPr>
        <w:pStyle w:val="Corpodeltesto21"/>
        <w:rPr>
          <w:rFonts w:ascii="Arial" w:hAnsi="Arial" w:cs="Arial"/>
          <w:color w:val="002060"/>
          <w:sz w:val="22"/>
        </w:rPr>
      </w:pPr>
    </w:p>
    <w:p w14:paraId="7B425605" w14:textId="77777777" w:rsidR="009F0363" w:rsidRPr="0033664C" w:rsidRDefault="009F0363" w:rsidP="009F0363">
      <w:pPr>
        <w:pStyle w:val="Corpodeltesto21"/>
        <w:rPr>
          <w:rFonts w:ascii="Arial" w:hAnsi="Arial" w:cs="Arial"/>
          <w:b/>
          <w:bCs/>
          <w:i/>
          <w:iCs/>
          <w:color w:val="002060"/>
          <w:sz w:val="22"/>
          <w:szCs w:val="22"/>
        </w:rPr>
      </w:pPr>
      <w:r w:rsidRPr="0033664C">
        <w:rPr>
          <w:rFonts w:ascii="Arial" w:hAnsi="Arial" w:cs="Arial"/>
          <w:b/>
          <w:bCs/>
          <w:i/>
          <w:iCs/>
          <w:color w:val="002060"/>
          <w:sz w:val="22"/>
          <w:szCs w:val="22"/>
        </w:rPr>
        <w:t>Finale (18/04/2026)</w:t>
      </w:r>
    </w:p>
    <w:p w14:paraId="3AEB0822" w14:textId="77777777" w:rsidR="009F0363" w:rsidRPr="0033664C" w:rsidRDefault="009F0363" w:rsidP="009F0363">
      <w:pPr>
        <w:pStyle w:val="Corpodeltesto21"/>
        <w:rPr>
          <w:rFonts w:ascii="Arial" w:hAnsi="Arial" w:cs="Arial"/>
          <w:color w:val="002060"/>
          <w:sz w:val="22"/>
        </w:rPr>
      </w:pPr>
      <w:r w:rsidRPr="0033664C">
        <w:rPr>
          <w:rFonts w:ascii="Arial" w:hAnsi="Arial" w:cs="Arial"/>
          <w:color w:val="002060"/>
          <w:sz w:val="22"/>
        </w:rPr>
        <w:t>Le 2 squadre qualificate disputeranno la Finale in gara unica in casa della squadra meglio piazzata al termine della seconda fase.</w:t>
      </w:r>
    </w:p>
    <w:p w14:paraId="65A3E62D" w14:textId="77777777" w:rsidR="009F0363" w:rsidRPr="0033664C" w:rsidRDefault="009F0363" w:rsidP="009F0363">
      <w:pPr>
        <w:pStyle w:val="Corpodeltesto21"/>
        <w:rPr>
          <w:rFonts w:ascii="Arial" w:hAnsi="Arial" w:cs="Arial"/>
          <w:b/>
          <w:bCs/>
          <w:i/>
          <w:iCs/>
          <w:color w:val="002060"/>
          <w:sz w:val="22"/>
          <w:szCs w:val="22"/>
        </w:rPr>
      </w:pPr>
    </w:p>
    <w:p w14:paraId="5BC246C7" w14:textId="77777777" w:rsidR="009F0363" w:rsidRDefault="009F0363" w:rsidP="009F0363">
      <w:pPr>
        <w:pStyle w:val="Corpodeltesto21"/>
        <w:rPr>
          <w:rFonts w:ascii="Arial" w:hAnsi="Arial" w:cs="Arial"/>
          <w:color w:val="002060"/>
          <w:sz w:val="22"/>
        </w:rPr>
      </w:pPr>
      <w:r w:rsidRPr="0033664C">
        <w:rPr>
          <w:rFonts w:ascii="Arial" w:hAnsi="Arial" w:cs="Arial"/>
          <w:color w:val="002060"/>
          <w:sz w:val="22"/>
        </w:rPr>
        <w:t xml:space="preserve">Al termine dei tempi regolamentari, in caso di parità, si disputeranno due tempi supplementari di </w:t>
      </w:r>
      <w:proofErr w:type="gramStart"/>
      <w:r w:rsidRPr="0033664C">
        <w:rPr>
          <w:rFonts w:ascii="Arial" w:hAnsi="Arial" w:cs="Arial"/>
          <w:color w:val="002060"/>
          <w:sz w:val="22"/>
        </w:rPr>
        <w:t>5</w:t>
      </w:r>
      <w:proofErr w:type="gramEnd"/>
      <w:r w:rsidRPr="0033664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1AC67601" w14:textId="77777777" w:rsidR="003C1D7E" w:rsidRDefault="003C1D7E" w:rsidP="009F0363">
      <w:pPr>
        <w:pStyle w:val="Corpodeltesto21"/>
        <w:rPr>
          <w:rFonts w:ascii="Arial" w:hAnsi="Arial" w:cs="Arial"/>
          <w:color w:val="002060"/>
          <w:sz w:val="22"/>
        </w:rPr>
      </w:pPr>
    </w:p>
    <w:p w14:paraId="472238DA" w14:textId="77777777" w:rsidR="009F0363" w:rsidRPr="003521C2" w:rsidRDefault="009F0363" w:rsidP="009F0363">
      <w:pPr>
        <w:pStyle w:val="titoloprinc0"/>
        <w:rPr>
          <w:color w:val="002060"/>
        </w:rPr>
      </w:pPr>
      <w:r w:rsidRPr="003521C2">
        <w:rPr>
          <w:color w:val="002060"/>
        </w:rPr>
        <w:t>RISULTATI</w:t>
      </w:r>
    </w:p>
    <w:p w14:paraId="06EBE701" w14:textId="77777777" w:rsidR="009F0363" w:rsidRPr="003521C2" w:rsidRDefault="009F0363" w:rsidP="009F0363">
      <w:pPr>
        <w:pStyle w:val="breakline"/>
        <w:rPr>
          <w:color w:val="002060"/>
        </w:rPr>
      </w:pPr>
    </w:p>
    <w:p w14:paraId="2309C2BE" w14:textId="77777777" w:rsidR="009F0363" w:rsidRPr="003521C2" w:rsidRDefault="009F0363" w:rsidP="009F0363">
      <w:pPr>
        <w:pStyle w:val="sottotitolocampionato10"/>
        <w:rPr>
          <w:color w:val="002060"/>
        </w:rPr>
      </w:pPr>
      <w:r w:rsidRPr="003521C2">
        <w:rPr>
          <w:color w:val="002060"/>
        </w:rPr>
        <w:t>RISULTATI UFFICIALI GARE DEL 21/03/2026</w:t>
      </w:r>
    </w:p>
    <w:p w14:paraId="0C974D82" w14:textId="77777777" w:rsidR="009F0363" w:rsidRPr="009F0363" w:rsidRDefault="009F0363" w:rsidP="009F0363">
      <w:pPr>
        <w:pStyle w:val="sottotitolocampionato20"/>
        <w:spacing w:before="0" w:beforeAutospacing="0" w:after="0" w:afterAutospacing="0"/>
        <w:rPr>
          <w:rFonts w:ascii="Arial" w:hAnsi="Arial" w:cs="Arial"/>
          <w:color w:val="002060"/>
          <w:sz w:val="20"/>
          <w:szCs w:val="20"/>
        </w:rPr>
      </w:pPr>
      <w:r w:rsidRPr="009F0363">
        <w:rPr>
          <w:rFonts w:ascii="Arial" w:hAnsi="Arial" w:cs="Arial"/>
          <w:color w:val="002060"/>
          <w:sz w:val="20"/>
          <w:szCs w:val="20"/>
        </w:rPr>
        <w:t>Si trascrivono qui di seguito i risultati ufficiali delle gare disputate</w:t>
      </w:r>
    </w:p>
    <w:p w14:paraId="0E883FBF" w14:textId="77777777" w:rsidR="009F0363" w:rsidRPr="003521C2" w:rsidRDefault="009F0363" w:rsidP="009F03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F0363" w:rsidRPr="003521C2" w14:paraId="7C3A50E4" w14:textId="77777777" w:rsidTr="00A602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F0363" w:rsidRPr="003521C2" w14:paraId="1E48F4E5" w14:textId="77777777" w:rsidTr="00A602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24620" w14:textId="77777777" w:rsidR="009F0363" w:rsidRPr="003521C2" w:rsidRDefault="009F0363" w:rsidP="00A602E9">
                  <w:pPr>
                    <w:pStyle w:val="headertabella0"/>
                    <w:rPr>
                      <w:color w:val="002060"/>
                    </w:rPr>
                  </w:pPr>
                  <w:r w:rsidRPr="003521C2">
                    <w:rPr>
                      <w:color w:val="002060"/>
                    </w:rPr>
                    <w:t>GIRONE QF - 1 Giornata - A</w:t>
                  </w:r>
                </w:p>
              </w:tc>
            </w:tr>
            <w:tr w:rsidR="009F0363" w:rsidRPr="003521C2" w14:paraId="0E7C263D" w14:textId="77777777" w:rsidTr="00A602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E7C2AA" w14:textId="77777777" w:rsidR="009F0363" w:rsidRPr="003521C2" w:rsidRDefault="009F0363" w:rsidP="00A602E9">
                  <w:pPr>
                    <w:pStyle w:val="rowtabella0"/>
                    <w:rPr>
                      <w:color w:val="002060"/>
                    </w:rPr>
                  </w:pPr>
                  <w:r w:rsidRPr="003521C2">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23ECEB" w14:textId="77777777" w:rsidR="009F0363" w:rsidRPr="003521C2" w:rsidRDefault="009F0363" w:rsidP="00A602E9">
                  <w:pPr>
                    <w:pStyle w:val="rowtabella0"/>
                    <w:rPr>
                      <w:color w:val="002060"/>
                    </w:rPr>
                  </w:pPr>
                  <w:r w:rsidRPr="003521C2">
                    <w:rPr>
                      <w:color w:val="002060"/>
                    </w:rPr>
                    <w:t xml:space="preserve">- </w:t>
                  </w:r>
                  <w:proofErr w:type="gramStart"/>
                  <w:r w:rsidRPr="003521C2">
                    <w:rPr>
                      <w:color w:val="002060"/>
                    </w:rPr>
                    <w:t>U.MANDOLESI</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44C245" w14:textId="77777777" w:rsidR="009F0363" w:rsidRPr="003521C2" w:rsidRDefault="009F0363" w:rsidP="00A602E9">
                  <w:pPr>
                    <w:pStyle w:val="rowtabella0"/>
                    <w:jc w:val="center"/>
                    <w:rPr>
                      <w:color w:val="002060"/>
                    </w:rPr>
                  </w:pPr>
                  <w:r w:rsidRPr="003521C2">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DB52D" w14:textId="77777777" w:rsidR="009F0363" w:rsidRPr="003521C2" w:rsidRDefault="009F0363" w:rsidP="00A602E9">
                  <w:pPr>
                    <w:pStyle w:val="rowtabella0"/>
                    <w:jc w:val="center"/>
                    <w:rPr>
                      <w:color w:val="002060"/>
                    </w:rPr>
                  </w:pPr>
                  <w:r w:rsidRPr="003521C2">
                    <w:rPr>
                      <w:color w:val="002060"/>
                    </w:rPr>
                    <w:t> </w:t>
                  </w:r>
                </w:p>
              </w:tc>
            </w:tr>
            <w:tr w:rsidR="009F0363" w:rsidRPr="003521C2" w14:paraId="0B7C3C51"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D3B00E" w14:textId="77777777" w:rsidR="009F0363" w:rsidRPr="003521C2" w:rsidRDefault="009F0363" w:rsidP="00A602E9">
                  <w:pPr>
                    <w:pStyle w:val="rowtabella0"/>
                    <w:rPr>
                      <w:color w:val="002060"/>
                    </w:rPr>
                  </w:pPr>
                  <w:r w:rsidRPr="003521C2">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15D4EB" w14:textId="77777777" w:rsidR="009F0363" w:rsidRPr="003521C2" w:rsidRDefault="009F0363" w:rsidP="00A602E9">
                  <w:pPr>
                    <w:pStyle w:val="rowtabella0"/>
                    <w:rPr>
                      <w:color w:val="002060"/>
                    </w:rPr>
                  </w:pPr>
                  <w:r w:rsidRPr="003521C2">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95E7F4" w14:textId="77777777" w:rsidR="009F0363" w:rsidRPr="003521C2" w:rsidRDefault="009F0363" w:rsidP="00A602E9">
                  <w:pPr>
                    <w:pStyle w:val="rowtabella0"/>
                    <w:jc w:val="center"/>
                    <w:rPr>
                      <w:color w:val="002060"/>
                    </w:rPr>
                  </w:pPr>
                  <w:r w:rsidRPr="003521C2">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F05867" w14:textId="77777777" w:rsidR="009F0363" w:rsidRPr="003521C2" w:rsidRDefault="009F0363" w:rsidP="00A602E9">
                  <w:pPr>
                    <w:pStyle w:val="rowtabella0"/>
                    <w:jc w:val="center"/>
                    <w:rPr>
                      <w:color w:val="002060"/>
                    </w:rPr>
                  </w:pPr>
                  <w:r w:rsidRPr="003521C2">
                    <w:rPr>
                      <w:color w:val="002060"/>
                    </w:rPr>
                    <w:t> </w:t>
                  </w:r>
                </w:p>
              </w:tc>
            </w:tr>
            <w:tr w:rsidR="009F0363" w:rsidRPr="003521C2" w14:paraId="31CF9748" w14:textId="77777777" w:rsidTr="00A602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229B2F" w14:textId="77777777" w:rsidR="009F0363" w:rsidRPr="003521C2" w:rsidRDefault="009F0363" w:rsidP="00A602E9">
                  <w:pPr>
                    <w:pStyle w:val="rowtabella0"/>
                    <w:rPr>
                      <w:color w:val="002060"/>
                    </w:rPr>
                  </w:pPr>
                  <w:r w:rsidRPr="003521C2">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A836EA" w14:textId="77777777" w:rsidR="009F0363" w:rsidRPr="003521C2" w:rsidRDefault="009F0363" w:rsidP="00A602E9">
                  <w:pPr>
                    <w:pStyle w:val="rowtabella0"/>
                    <w:rPr>
                      <w:color w:val="002060"/>
                    </w:rPr>
                  </w:pPr>
                  <w:r w:rsidRPr="003521C2">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4F6482" w14:textId="77777777" w:rsidR="009F0363" w:rsidRPr="003521C2" w:rsidRDefault="009F0363" w:rsidP="00A602E9">
                  <w:pPr>
                    <w:pStyle w:val="rowtabella0"/>
                    <w:jc w:val="center"/>
                    <w:rPr>
                      <w:color w:val="002060"/>
                    </w:rPr>
                  </w:pPr>
                  <w:r w:rsidRPr="003521C2">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CF9D3A" w14:textId="77777777" w:rsidR="009F0363" w:rsidRPr="003521C2" w:rsidRDefault="009F0363" w:rsidP="00A602E9">
                  <w:pPr>
                    <w:pStyle w:val="rowtabella0"/>
                    <w:jc w:val="center"/>
                    <w:rPr>
                      <w:color w:val="002060"/>
                    </w:rPr>
                  </w:pPr>
                  <w:r w:rsidRPr="003521C2">
                    <w:rPr>
                      <w:color w:val="002060"/>
                    </w:rPr>
                    <w:t> </w:t>
                  </w:r>
                </w:p>
              </w:tc>
            </w:tr>
          </w:tbl>
          <w:p w14:paraId="03EB7D80" w14:textId="77777777" w:rsidR="009F0363" w:rsidRPr="003521C2" w:rsidRDefault="009F0363" w:rsidP="00A602E9">
            <w:pPr>
              <w:rPr>
                <w:color w:val="002060"/>
              </w:rPr>
            </w:pPr>
          </w:p>
        </w:tc>
      </w:tr>
    </w:tbl>
    <w:p w14:paraId="643E4046" w14:textId="77777777" w:rsidR="009F0363" w:rsidRPr="003521C2" w:rsidRDefault="009F0363" w:rsidP="009F0363">
      <w:pPr>
        <w:pStyle w:val="breakline"/>
        <w:rPr>
          <w:rFonts w:eastAsiaTheme="minorEastAsia"/>
          <w:color w:val="002060"/>
        </w:rPr>
      </w:pPr>
    </w:p>
    <w:p w14:paraId="4334AA9A" w14:textId="77777777" w:rsidR="009F0363" w:rsidRPr="003521C2" w:rsidRDefault="009F0363" w:rsidP="009F0363">
      <w:pPr>
        <w:pStyle w:val="breakline"/>
        <w:rPr>
          <w:color w:val="002060"/>
        </w:rPr>
      </w:pPr>
    </w:p>
    <w:p w14:paraId="5681A25F" w14:textId="77777777" w:rsidR="009F0363" w:rsidRPr="003521C2" w:rsidRDefault="009F0363" w:rsidP="009F0363">
      <w:pPr>
        <w:pStyle w:val="titoloprinc0"/>
        <w:rPr>
          <w:color w:val="002060"/>
        </w:rPr>
      </w:pPr>
      <w:r w:rsidRPr="003521C2">
        <w:rPr>
          <w:color w:val="002060"/>
        </w:rPr>
        <w:t>GIUDICE SPORTIVO</w:t>
      </w:r>
    </w:p>
    <w:p w14:paraId="463EFAD7" w14:textId="77777777" w:rsidR="009F0363" w:rsidRPr="003521C2" w:rsidRDefault="009F0363" w:rsidP="009F0363">
      <w:pPr>
        <w:pStyle w:val="diffida"/>
        <w:rPr>
          <w:color w:val="002060"/>
        </w:rPr>
      </w:pPr>
      <w:r w:rsidRPr="003521C2">
        <w:rPr>
          <w:color w:val="002060"/>
        </w:rPr>
        <w:t>Il Giudice Sportivo Avv. Agnese Lazzaretti, con l'assistenza del Segretario Angelo Castellana, nella seduta del 25/03/2026, ha adottato le decisioni che di seguito integralmente si riportano:</w:t>
      </w:r>
    </w:p>
    <w:p w14:paraId="7929EC42" w14:textId="77777777" w:rsidR="009F0363" w:rsidRPr="003521C2" w:rsidRDefault="009F0363" w:rsidP="009F0363">
      <w:pPr>
        <w:pStyle w:val="titolo10"/>
        <w:rPr>
          <w:color w:val="002060"/>
        </w:rPr>
      </w:pPr>
      <w:r w:rsidRPr="003521C2">
        <w:rPr>
          <w:color w:val="002060"/>
        </w:rPr>
        <w:lastRenderedPageBreak/>
        <w:t xml:space="preserve">GARE DEL 21/ 3/2026 </w:t>
      </w:r>
    </w:p>
    <w:p w14:paraId="58599E3B" w14:textId="77777777" w:rsidR="009F0363" w:rsidRPr="003521C2" w:rsidRDefault="009F0363" w:rsidP="009F0363">
      <w:pPr>
        <w:pStyle w:val="titolo7a"/>
        <w:rPr>
          <w:color w:val="002060"/>
        </w:rPr>
      </w:pPr>
      <w:r w:rsidRPr="003521C2">
        <w:rPr>
          <w:color w:val="002060"/>
        </w:rPr>
        <w:t xml:space="preserve">PROVVEDIMENTI DISCIPLINARI </w:t>
      </w:r>
    </w:p>
    <w:p w14:paraId="011819D3" w14:textId="77777777" w:rsidR="009F0363" w:rsidRPr="003521C2" w:rsidRDefault="009F0363" w:rsidP="009F0363">
      <w:pPr>
        <w:pStyle w:val="titolo7b0"/>
        <w:rPr>
          <w:color w:val="002060"/>
        </w:rPr>
      </w:pPr>
      <w:r w:rsidRPr="003521C2">
        <w:rPr>
          <w:color w:val="002060"/>
        </w:rPr>
        <w:t xml:space="preserve">In base alle risultanze degli atti ufficiali sono state deliberate le seguenti sanzioni disciplinari. </w:t>
      </w:r>
    </w:p>
    <w:p w14:paraId="14A365B5" w14:textId="77777777" w:rsidR="009F0363" w:rsidRPr="003521C2" w:rsidRDefault="009F0363" w:rsidP="009F0363">
      <w:pPr>
        <w:pStyle w:val="titolo30"/>
        <w:rPr>
          <w:color w:val="002060"/>
        </w:rPr>
      </w:pPr>
      <w:r w:rsidRPr="003521C2">
        <w:rPr>
          <w:color w:val="002060"/>
        </w:rPr>
        <w:t xml:space="preserve">ALLENATORI </w:t>
      </w:r>
    </w:p>
    <w:p w14:paraId="5B81911E" w14:textId="77777777" w:rsidR="009F0363" w:rsidRPr="003521C2" w:rsidRDefault="009F0363" w:rsidP="009F0363">
      <w:pPr>
        <w:pStyle w:val="titolo20"/>
        <w:rPr>
          <w:color w:val="002060"/>
        </w:rPr>
      </w:pPr>
      <w:r w:rsidRPr="003521C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2581AF08" w14:textId="77777777" w:rsidTr="00A602E9">
        <w:tc>
          <w:tcPr>
            <w:tcW w:w="2200" w:type="dxa"/>
            <w:tcMar>
              <w:top w:w="20" w:type="dxa"/>
              <w:left w:w="20" w:type="dxa"/>
              <w:bottom w:w="20" w:type="dxa"/>
              <w:right w:w="20" w:type="dxa"/>
            </w:tcMar>
            <w:vAlign w:val="center"/>
            <w:hideMark/>
          </w:tcPr>
          <w:p w14:paraId="14A9125E" w14:textId="77777777" w:rsidR="009F0363" w:rsidRPr="003521C2" w:rsidRDefault="009F0363" w:rsidP="00A602E9">
            <w:pPr>
              <w:pStyle w:val="movimento"/>
              <w:rPr>
                <w:color w:val="002060"/>
              </w:rPr>
            </w:pPr>
            <w:r w:rsidRPr="003521C2">
              <w:rPr>
                <w:color w:val="002060"/>
              </w:rPr>
              <w:t>ROMANI LUCA</w:t>
            </w:r>
          </w:p>
        </w:tc>
        <w:tc>
          <w:tcPr>
            <w:tcW w:w="2200" w:type="dxa"/>
            <w:tcMar>
              <w:top w:w="20" w:type="dxa"/>
              <w:left w:w="20" w:type="dxa"/>
              <w:bottom w:w="20" w:type="dxa"/>
              <w:right w:w="20" w:type="dxa"/>
            </w:tcMar>
            <w:vAlign w:val="center"/>
            <w:hideMark/>
          </w:tcPr>
          <w:p w14:paraId="35324F81" w14:textId="77777777" w:rsidR="009F0363" w:rsidRPr="003521C2" w:rsidRDefault="009F0363" w:rsidP="00A602E9">
            <w:pPr>
              <w:pStyle w:val="movimento2"/>
              <w:rPr>
                <w:color w:val="002060"/>
              </w:rPr>
            </w:pPr>
            <w:r w:rsidRPr="003521C2">
              <w:rPr>
                <w:color w:val="002060"/>
              </w:rPr>
              <w:t xml:space="preserve">(REAL FABRIANO) </w:t>
            </w:r>
          </w:p>
        </w:tc>
        <w:tc>
          <w:tcPr>
            <w:tcW w:w="800" w:type="dxa"/>
            <w:tcMar>
              <w:top w:w="20" w:type="dxa"/>
              <w:left w:w="20" w:type="dxa"/>
              <w:bottom w:w="20" w:type="dxa"/>
              <w:right w:w="20" w:type="dxa"/>
            </w:tcMar>
            <w:vAlign w:val="center"/>
            <w:hideMark/>
          </w:tcPr>
          <w:p w14:paraId="6620D9E8"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15549584"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68F8A292" w14:textId="77777777" w:rsidR="009F0363" w:rsidRPr="003521C2" w:rsidRDefault="009F0363" w:rsidP="00A602E9">
            <w:pPr>
              <w:pStyle w:val="movimento2"/>
              <w:rPr>
                <w:color w:val="002060"/>
              </w:rPr>
            </w:pPr>
            <w:r w:rsidRPr="003521C2">
              <w:rPr>
                <w:color w:val="002060"/>
              </w:rPr>
              <w:t> </w:t>
            </w:r>
          </w:p>
        </w:tc>
      </w:tr>
    </w:tbl>
    <w:p w14:paraId="7B248046" w14:textId="77777777" w:rsidR="009F0363" w:rsidRPr="003521C2" w:rsidRDefault="009F0363" w:rsidP="009F0363">
      <w:pPr>
        <w:pStyle w:val="titolo30"/>
        <w:rPr>
          <w:rFonts w:eastAsiaTheme="minorEastAsia"/>
          <w:color w:val="002060"/>
        </w:rPr>
      </w:pPr>
      <w:r w:rsidRPr="003521C2">
        <w:rPr>
          <w:color w:val="002060"/>
        </w:rPr>
        <w:t xml:space="preserve">CALCIATORI NON ESPULSI </w:t>
      </w:r>
    </w:p>
    <w:p w14:paraId="4259EA60" w14:textId="77777777" w:rsidR="009F0363" w:rsidRPr="003521C2" w:rsidRDefault="009F0363" w:rsidP="009F0363">
      <w:pPr>
        <w:pStyle w:val="titolo20"/>
        <w:rPr>
          <w:color w:val="002060"/>
        </w:rPr>
      </w:pPr>
      <w:r w:rsidRPr="003521C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22D20B2F" w14:textId="77777777" w:rsidTr="00A602E9">
        <w:tc>
          <w:tcPr>
            <w:tcW w:w="2200" w:type="dxa"/>
            <w:tcMar>
              <w:top w:w="20" w:type="dxa"/>
              <w:left w:w="20" w:type="dxa"/>
              <w:bottom w:w="20" w:type="dxa"/>
              <w:right w:w="20" w:type="dxa"/>
            </w:tcMar>
            <w:vAlign w:val="center"/>
            <w:hideMark/>
          </w:tcPr>
          <w:p w14:paraId="0E8142EA" w14:textId="77777777" w:rsidR="009F0363" w:rsidRPr="003521C2" w:rsidRDefault="009F0363" w:rsidP="00A602E9">
            <w:pPr>
              <w:pStyle w:val="movimento"/>
              <w:rPr>
                <w:color w:val="002060"/>
              </w:rPr>
            </w:pPr>
            <w:r w:rsidRPr="003521C2">
              <w:rPr>
                <w:color w:val="002060"/>
              </w:rPr>
              <w:t>GIOVANNOZZI MATTIA</w:t>
            </w:r>
          </w:p>
        </w:tc>
        <w:tc>
          <w:tcPr>
            <w:tcW w:w="2200" w:type="dxa"/>
            <w:tcMar>
              <w:top w:w="20" w:type="dxa"/>
              <w:left w:w="20" w:type="dxa"/>
              <w:bottom w:w="20" w:type="dxa"/>
              <w:right w:w="20" w:type="dxa"/>
            </w:tcMar>
            <w:vAlign w:val="center"/>
            <w:hideMark/>
          </w:tcPr>
          <w:p w14:paraId="0FF0BCEA" w14:textId="77777777" w:rsidR="009F0363" w:rsidRPr="003521C2" w:rsidRDefault="009F0363" w:rsidP="00A602E9">
            <w:pPr>
              <w:pStyle w:val="movimento2"/>
              <w:rPr>
                <w:color w:val="002060"/>
              </w:rPr>
            </w:pPr>
            <w:r w:rsidRPr="003521C2">
              <w:rPr>
                <w:color w:val="002060"/>
              </w:rPr>
              <w:t xml:space="preserve">(FUTSAL VIRE GEOSISTEM ASD) </w:t>
            </w:r>
          </w:p>
        </w:tc>
        <w:tc>
          <w:tcPr>
            <w:tcW w:w="800" w:type="dxa"/>
            <w:tcMar>
              <w:top w:w="20" w:type="dxa"/>
              <w:left w:w="20" w:type="dxa"/>
              <w:bottom w:w="20" w:type="dxa"/>
              <w:right w:w="20" w:type="dxa"/>
            </w:tcMar>
            <w:vAlign w:val="center"/>
            <w:hideMark/>
          </w:tcPr>
          <w:p w14:paraId="218C0F70"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1538F888"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45A33FC4" w14:textId="77777777" w:rsidR="009F0363" w:rsidRPr="003521C2" w:rsidRDefault="009F0363" w:rsidP="00A602E9">
            <w:pPr>
              <w:pStyle w:val="movimento2"/>
              <w:rPr>
                <w:color w:val="002060"/>
              </w:rPr>
            </w:pPr>
            <w:r w:rsidRPr="003521C2">
              <w:rPr>
                <w:color w:val="002060"/>
              </w:rPr>
              <w:t> </w:t>
            </w:r>
          </w:p>
        </w:tc>
      </w:tr>
    </w:tbl>
    <w:p w14:paraId="6F03E0C4" w14:textId="77777777" w:rsidR="009F0363" w:rsidRPr="003521C2" w:rsidRDefault="009F0363" w:rsidP="009F0363">
      <w:pPr>
        <w:pStyle w:val="titolo20"/>
        <w:rPr>
          <w:rFonts w:eastAsiaTheme="minorEastAsia"/>
          <w:color w:val="002060"/>
        </w:rPr>
      </w:pPr>
      <w:r w:rsidRPr="003521C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19FDE00C" w14:textId="77777777" w:rsidTr="00A602E9">
        <w:tc>
          <w:tcPr>
            <w:tcW w:w="2200" w:type="dxa"/>
            <w:tcMar>
              <w:top w:w="20" w:type="dxa"/>
              <w:left w:w="20" w:type="dxa"/>
              <w:bottom w:w="20" w:type="dxa"/>
              <w:right w:w="20" w:type="dxa"/>
            </w:tcMar>
            <w:vAlign w:val="center"/>
            <w:hideMark/>
          </w:tcPr>
          <w:p w14:paraId="02D29F1E" w14:textId="77777777" w:rsidR="009F0363" w:rsidRPr="003521C2" w:rsidRDefault="009F0363" w:rsidP="00A602E9">
            <w:pPr>
              <w:pStyle w:val="movimento"/>
              <w:rPr>
                <w:color w:val="002060"/>
              </w:rPr>
            </w:pPr>
            <w:r w:rsidRPr="003521C2">
              <w:rPr>
                <w:color w:val="002060"/>
              </w:rPr>
              <w:t>BURATTINI FILIPPO</w:t>
            </w:r>
          </w:p>
        </w:tc>
        <w:tc>
          <w:tcPr>
            <w:tcW w:w="2200" w:type="dxa"/>
            <w:tcMar>
              <w:top w:w="20" w:type="dxa"/>
              <w:left w:w="20" w:type="dxa"/>
              <w:bottom w:w="20" w:type="dxa"/>
              <w:right w:w="20" w:type="dxa"/>
            </w:tcMar>
            <w:vAlign w:val="center"/>
            <w:hideMark/>
          </w:tcPr>
          <w:p w14:paraId="652EE231" w14:textId="77777777" w:rsidR="009F0363" w:rsidRPr="003521C2" w:rsidRDefault="009F0363" w:rsidP="00A602E9">
            <w:pPr>
              <w:pStyle w:val="movimento2"/>
              <w:rPr>
                <w:color w:val="002060"/>
              </w:rPr>
            </w:pPr>
            <w:r w:rsidRPr="003521C2">
              <w:rPr>
                <w:color w:val="002060"/>
              </w:rPr>
              <w:t xml:space="preserve">(CHIARAVALLE FUTSAL) </w:t>
            </w:r>
          </w:p>
        </w:tc>
        <w:tc>
          <w:tcPr>
            <w:tcW w:w="800" w:type="dxa"/>
            <w:tcMar>
              <w:top w:w="20" w:type="dxa"/>
              <w:left w:w="20" w:type="dxa"/>
              <w:bottom w:w="20" w:type="dxa"/>
              <w:right w:w="20" w:type="dxa"/>
            </w:tcMar>
            <w:vAlign w:val="center"/>
            <w:hideMark/>
          </w:tcPr>
          <w:p w14:paraId="52A856A8"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1F11483F"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750D4ADC" w14:textId="77777777" w:rsidR="009F0363" w:rsidRPr="003521C2" w:rsidRDefault="009F0363" w:rsidP="00A602E9">
            <w:pPr>
              <w:pStyle w:val="movimento2"/>
              <w:rPr>
                <w:color w:val="002060"/>
              </w:rPr>
            </w:pPr>
            <w:r w:rsidRPr="003521C2">
              <w:rPr>
                <w:color w:val="002060"/>
              </w:rPr>
              <w:t> </w:t>
            </w:r>
          </w:p>
        </w:tc>
      </w:tr>
    </w:tbl>
    <w:p w14:paraId="3B88E53B" w14:textId="77777777" w:rsidR="009F0363" w:rsidRPr="003521C2" w:rsidRDefault="009F0363" w:rsidP="009F0363">
      <w:pPr>
        <w:pStyle w:val="titolo20"/>
        <w:rPr>
          <w:rFonts w:eastAsiaTheme="minorEastAsia"/>
          <w:color w:val="002060"/>
        </w:rPr>
      </w:pPr>
      <w:r w:rsidRPr="003521C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2212CF44" w14:textId="77777777" w:rsidTr="00A602E9">
        <w:tc>
          <w:tcPr>
            <w:tcW w:w="2200" w:type="dxa"/>
            <w:tcMar>
              <w:top w:w="20" w:type="dxa"/>
              <w:left w:w="20" w:type="dxa"/>
              <w:bottom w:w="20" w:type="dxa"/>
              <w:right w:w="20" w:type="dxa"/>
            </w:tcMar>
            <w:vAlign w:val="center"/>
            <w:hideMark/>
          </w:tcPr>
          <w:p w14:paraId="0DCEDD1B" w14:textId="77777777" w:rsidR="009F0363" w:rsidRPr="003521C2" w:rsidRDefault="009F0363" w:rsidP="00A602E9">
            <w:pPr>
              <w:pStyle w:val="movimento"/>
              <w:rPr>
                <w:color w:val="002060"/>
              </w:rPr>
            </w:pPr>
            <w:r w:rsidRPr="003521C2">
              <w:rPr>
                <w:color w:val="002060"/>
              </w:rPr>
              <w:t>COLANGELO DIMITRI</w:t>
            </w:r>
          </w:p>
        </w:tc>
        <w:tc>
          <w:tcPr>
            <w:tcW w:w="2200" w:type="dxa"/>
            <w:tcMar>
              <w:top w:w="20" w:type="dxa"/>
              <w:left w:w="20" w:type="dxa"/>
              <w:bottom w:w="20" w:type="dxa"/>
              <w:right w:w="20" w:type="dxa"/>
            </w:tcMar>
            <w:vAlign w:val="center"/>
            <w:hideMark/>
          </w:tcPr>
          <w:p w14:paraId="54051206" w14:textId="77777777" w:rsidR="009F0363" w:rsidRPr="003521C2" w:rsidRDefault="009F0363" w:rsidP="00A602E9">
            <w:pPr>
              <w:pStyle w:val="movimento2"/>
              <w:rPr>
                <w:color w:val="002060"/>
              </w:rPr>
            </w:pPr>
            <w:r w:rsidRPr="003521C2">
              <w:rPr>
                <w:color w:val="002060"/>
              </w:rPr>
              <w:t>(</w:t>
            </w:r>
            <w:proofErr w:type="gramStart"/>
            <w:r w:rsidRPr="003521C2">
              <w:rPr>
                <w:color w:val="002060"/>
              </w:rPr>
              <w:t>U.MANDOLESI</w:t>
            </w:r>
            <w:proofErr w:type="gramEnd"/>
            <w:r w:rsidRPr="003521C2">
              <w:rPr>
                <w:color w:val="002060"/>
              </w:rPr>
              <w:t xml:space="preserve">) </w:t>
            </w:r>
          </w:p>
        </w:tc>
        <w:tc>
          <w:tcPr>
            <w:tcW w:w="800" w:type="dxa"/>
            <w:tcMar>
              <w:top w:w="20" w:type="dxa"/>
              <w:left w:w="20" w:type="dxa"/>
              <w:bottom w:w="20" w:type="dxa"/>
              <w:right w:w="20" w:type="dxa"/>
            </w:tcMar>
            <w:vAlign w:val="center"/>
            <w:hideMark/>
          </w:tcPr>
          <w:p w14:paraId="61915961"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201EB8FB"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55AB2762" w14:textId="77777777" w:rsidR="009F0363" w:rsidRPr="003521C2" w:rsidRDefault="009F0363" w:rsidP="00A602E9">
            <w:pPr>
              <w:pStyle w:val="movimento2"/>
              <w:rPr>
                <w:color w:val="002060"/>
              </w:rPr>
            </w:pPr>
            <w:r w:rsidRPr="003521C2">
              <w:rPr>
                <w:color w:val="002060"/>
              </w:rPr>
              <w:t> </w:t>
            </w:r>
          </w:p>
        </w:tc>
      </w:tr>
    </w:tbl>
    <w:p w14:paraId="46A6366D" w14:textId="77777777" w:rsidR="009F0363" w:rsidRPr="003521C2" w:rsidRDefault="009F0363" w:rsidP="009F0363">
      <w:pPr>
        <w:pStyle w:val="titolo20"/>
        <w:rPr>
          <w:rFonts w:eastAsiaTheme="minorEastAsia"/>
          <w:color w:val="002060"/>
        </w:rPr>
      </w:pPr>
      <w:r w:rsidRPr="003521C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3B2C4C8D" w14:textId="77777777" w:rsidTr="00A602E9">
        <w:tc>
          <w:tcPr>
            <w:tcW w:w="2200" w:type="dxa"/>
            <w:tcMar>
              <w:top w:w="20" w:type="dxa"/>
              <w:left w:w="20" w:type="dxa"/>
              <w:bottom w:w="20" w:type="dxa"/>
              <w:right w:w="20" w:type="dxa"/>
            </w:tcMar>
            <w:vAlign w:val="center"/>
            <w:hideMark/>
          </w:tcPr>
          <w:p w14:paraId="7182BB74" w14:textId="77777777" w:rsidR="009F0363" w:rsidRPr="003521C2" w:rsidRDefault="009F0363" w:rsidP="00A602E9">
            <w:pPr>
              <w:pStyle w:val="movimento"/>
              <w:rPr>
                <w:color w:val="002060"/>
              </w:rPr>
            </w:pPr>
            <w:r w:rsidRPr="003521C2">
              <w:rPr>
                <w:color w:val="002060"/>
              </w:rPr>
              <w:t>MASCETTI CHRISTIAN</w:t>
            </w:r>
          </w:p>
        </w:tc>
        <w:tc>
          <w:tcPr>
            <w:tcW w:w="2200" w:type="dxa"/>
            <w:tcMar>
              <w:top w:w="20" w:type="dxa"/>
              <w:left w:w="20" w:type="dxa"/>
              <w:bottom w:w="20" w:type="dxa"/>
              <w:right w:w="20" w:type="dxa"/>
            </w:tcMar>
            <w:vAlign w:val="center"/>
            <w:hideMark/>
          </w:tcPr>
          <w:p w14:paraId="3F5E3266" w14:textId="77777777" w:rsidR="009F0363" w:rsidRPr="003521C2" w:rsidRDefault="009F0363" w:rsidP="00A602E9">
            <w:pPr>
              <w:pStyle w:val="movimento2"/>
              <w:rPr>
                <w:color w:val="002060"/>
              </w:rPr>
            </w:pPr>
            <w:r w:rsidRPr="003521C2">
              <w:rPr>
                <w:color w:val="002060"/>
              </w:rPr>
              <w:t xml:space="preserve">(FUTSAL VIRE GEOSISTEM ASD) </w:t>
            </w:r>
          </w:p>
        </w:tc>
        <w:tc>
          <w:tcPr>
            <w:tcW w:w="800" w:type="dxa"/>
            <w:tcMar>
              <w:top w:w="20" w:type="dxa"/>
              <w:left w:w="20" w:type="dxa"/>
              <w:bottom w:w="20" w:type="dxa"/>
              <w:right w:w="20" w:type="dxa"/>
            </w:tcMar>
            <w:vAlign w:val="center"/>
            <w:hideMark/>
          </w:tcPr>
          <w:p w14:paraId="1BC04434"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3A054DDE"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7889025B" w14:textId="77777777" w:rsidR="009F0363" w:rsidRPr="003521C2" w:rsidRDefault="009F0363" w:rsidP="00A602E9">
            <w:pPr>
              <w:pStyle w:val="movimento2"/>
              <w:rPr>
                <w:color w:val="002060"/>
              </w:rPr>
            </w:pPr>
            <w:r w:rsidRPr="003521C2">
              <w:rPr>
                <w:color w:val="002060"/>
              </w:rPr>
              <w:t> </w:t>
            </w:r>
          </w:p>
        </w:tc>
      </w:tr>
    </w:tbl>
    <w:p w14:paraId="2D81A1DA" w14:textId="77777777" w:rsidR="009F0363" w:rsidRDefault="009F0363" w:rsidP="009F0363">
      <w:pPr>
        <w:pStyle w:val="breakline"/>
        <w:rPr>
          <w:color w:val="002060"/>
        </w:rPr>
      </w:pPr>
    </w:p>
    <w:p w14:paraId="612AFFDC" w14:textId="77777777" w:rsidR="009F0363" w:rsidRPr="001910FC" w:rsidRDefault="009F0363" w:rsidP="009F0363">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49A688B1" w14:textId="77777777" w:rsidR="009F0363" w:rsidRPr="001910FC" w:rsidRDefault="009F0363" w:rsidP="009F0363">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14D6CC1D" w14:textId="77777777" w:rsidR="009F0363" w:rsidRDefault="009F0363" w:rsidP="009F0363">
      <w:pPr>
        <w:pStyle w:val="breakline"/>
        <w:rPr>
          <w:color w:val="002060"/>
        </w:rPr>
      </w:pPr>
    </w:p>
    <w:p w14:paraId="0F6137E6" w14:textId="77777777" w:rsidR="009F0363" w:rsidRPr="003521C2" w:rsidRDefault="009F0363" w:rsidP="009F0363">
      <w:pPr>
        <w:pStyle w:val="titoloprinc0"/>
        <w:rPr>
          <w:color w:val="002060"/>
        </w:rPr>
      </w:pPr>
      <w:r w:rsidRPr="003521C2">
        <w:rPr>
          <w:color w:val="002060"/>
        </w:rPr>
        <w:t>PROGRAMMA GARE</w:t>
      </w:r>
    </w:p>
    <w:p w14:paraId="1FAA3159" w14:textId="77777777" w:rsidR="009F0363" w:rsidRDefault="009F0363" w:rsidP="009F0363">
      <w:pPr>
        <w:pStyle w:val="breakline"/>
        <w:rPr>
          <w:rFonts w:eastAsiaTheme="minorEastAsia"/>
          <w:color w:val="002060"/>
        </w:rPr>
      </w:pPr>
    </w:p>
    <w:p w14:paraId="5E5E7E5C" w14:textId="77777777" w:rsidR="00996913" w:rsidRPr="003F643A" w:rsidRDefault="00996913" w:rsidP="00996913">
      <w:pPr>
        <w:pStyle w:val="sottotitolocampionato10"/>
        <w:rPr>
          <w:color w:val="002060"/>
        </w:rPr>
      </w:pPr>
      <w:r w:rsidRPr="003F643A">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5"/>
        <w:gridCol w:w="385"/>
        <w:gridCol w:w="898"/>
        <w:gridCol w:w="1198"/>
        <w:gridCol w:w="1554"/>
        <w:gridCol w:w="1544"/>
      </w:tblGrid>
      <w:tr w:rsidR="00996913" w:rsidRPr="003F643A" w14:paraId="3C1D544D" w14:textId="77777777" w:rsidTr="00A602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28715" w14:textId="77777777" w:rsidR="00996913" w:rsidRPr="003F643A" w:rsidRDefault="00996913" w:rsidP="00A602E9">
            <w:pPr>
              <w:pStyle w:val="headertabella0"/>
              <w:rPr>
                <w:color w:val="002060"/>
              </w:rPr>
            </w:pPr>
            <w:r w:rsidRPr="003F64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50D8A" w14:textId="77777777" w:rsidR="00996913" w:rsidRPr="003F643A" w:rsidRDefault="00996913" w:rsidP="00A602E9">
            <w:pPr>
              <w:pStyle w:val="headertabella0"/>
              <w:rPr>
                <w:color w:val="002060"/>
              </w:rPr>
            </w:pPr>
            <w:r w:rsidRPr="003F64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549F6" w14:textId="77777777" w:rsidR="00996913" w:rsidRPr="003F643A" w:rsidRDefault="00996913" w:rsidP="00A602E9">
            <w:pPr>
              <w:pStyle w:val="headertabella0"/>
              <w:rPr>
                <w:color w:val="002060"/>
              </w:rPr>
            </w:pPr>
            <w:r w:rsidRPr="003F64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3529C" w14:textId="77777777" w:rsidR="00996913" w:rsidRPr="003F643A" w:rsidRDefault="00996913" w:rsidP="00A602E9">
            <w:pPr>
              <w:pStyle w:val="headertabella0"/>
              <w:rPr>
                <w:color w:val="002060"/>
              </w:rPr>
            </w:pPr>
            <w:r w:rsidRPr="003F64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50841" w14:textId="77777777" w:rsidR="00996913" w:rsidRPr="003F643A" w:rsidRDefault="00996913" w:rsidP="00A602E9">
            <w:pPr>
              <w:pStyle w:val="headertabella0"/>
              <w:rPr>
                <w:color w:val="002060"/>
              </w:rPr>
            </w:pPr>
            <w:r w:rsidRPr="003F64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AA0CD" w14:textId="77777777" w:rsidR="00996913" w:rsidRPr="003F643A" w:rsidRDefault="00996913" w:rsidP="00A602E9">
            <w:pPr>
              <w:pStyle w:val="headertabella0"/>
              <w:rPr>
                <w:color w:val="002060"/>
              </w:rPr>
            </w:pPr>
            <w:proofErr w:type="spellStart"/>
            <w:r w:rsidRPr="003F643A">
              <w:rPr>
                <w:color w:val="002060"/>
              </w:rPr>
              <w:t>Localita'</w:t>
            </w:r>
            <w:proofErr w:type="spellEnd"/>
            <w:r w:rsidRPr="003F643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77D43" w14:textId="77777777" w:rsidR="00996913" w:rsidRPr="003F643A" w:rsidRDefault="00996913" w:rsidP="00A602E9">
            <w:pPr>
              <w:pStyle w:val="headertabella0"/>
              <w:rPr>
                <w:color w:val="002060"/>
              </w:rPr>
            </w:pPr>
            <w:r w:rsidRPr="003F643A">
              <w:rPr>
                <w:color w:val="002060"/>
              </w:rPr>
              <w:t>Indirizzo Impianto</w:t>
            </w:r>
          </w:p>
        </w:tc>
      </w:tr>
      <w:tr w:rsidR="00996913" w:rsidRPr="003F643A" w14:paraId="2430DB5B" w14:textId="77777777" w:rsidTr="00A602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37DA2D" w14:textId="77777777" w:rsidR="00996913" w:rsidRPr="003F643A" w:rsidRDefault="00996913" w:rsidP="00A602E9">
            <w:pPr>
              <w:pStyle w:val="rowtabella0"/>
              <w:rPr>
                <w:color w:val="002060"/>
              </w:rPr>
            </w:pPr>
            <w:r w:rsidRPr="003F643A">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B9BFC6" w14:textId="77777777" w:rsidR="00996913" w:rsidRPr="003F643A" w:rsidRDefault="00996913" w:rsidP="00A602E9">
            <w:pPr>
              <w:pStyle w:val="rowtabella0"/>
              <w:rPr>
                <w:color w:val="002060"/>
              </w:rPr>
            </w:pPr>
            <w:r w:rsidRPr="003F643A">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FED717" w14:textId="77777777" w:rsidR="00996913" w:rsidRPr="003F643A" w:rsidRDefault="00996913" w:rsidP="00A602E9">
            <w:pPr>
              <w:pStyle w:val="rowtabella0"/>
              <w:jc w:val="center"/>
              <w:rPr>
                <w:color w:val="002060"/>
              </w:rPr>
            </w:pPr>
            <w:r w:rsidRPr="003F643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8E3DC2" w14:textId="77777777" w:rsidR="00996913" w:rsidRPr="003F643A" w:rsidRDefault="00996913" w:rsidP="00A602E9">
            <w:pPr>
              <w:pStyle w:val="rowtabella0"/>
              <w:rPr>
                <w:color w:val="002060"/>
              </w:rPr>
            </w:pPr>
            <w:r w:rsidRPr="003F643A">
              <w:rPr>
                <w:color w:val="002060"/>
              </w:rPr>
              <w:t>11/04/2026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E4225B" w14:textId="77777777" w:rsidR="00996913" w:rsidRPr="003F643A" w:rsidRDefault="00996913" w:rsidP="00A602E9">
            <w:pPr>
              <w:pStyle w:val="rowtabella0"/>
              <w:rPr>
                <w:color w:val="002060"/>
              </w:rPr>
            </w:pPr>
            <w:r w:rsidRPr="003F643A">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06BFAB" w14:textId="77777777" w:rsidR="00996913" w:rsidRPr="003F643A" w:rsidRDefault="00996913" w:rsidP="00A602E9">
            <w:pPr>
              <w:pStyle w:val="rowtabella0"/>
              <w:rPr>
                <w:color w:val="002060"/>
              </w:rPr>
            </w:pPr>
            <w:r w:rsidRPr="003F643A">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F3EF52" w14:textId="77777777" w:rsidR="00996913" w:rsidRPr="003F643A" w:rsidRDefault="00996913" w:rsidP="00A602E9">
            <w:pPr>
              <w:pStyle w:val="rowtabella0"/>
              <w:rPr>
                <w:color w:val="002060"/>
              </w:rPr>
            </w:pPr>
            <w:r w:rsidRPr="003F643A">
              <w:rPr>
                <w:color w:val="002060"/>
              </w:rPr>
              <w:t>VIA ROSSINI</w:t>
            </w:r>
          </w:p>
        </w:tc>
      </w:tr>
      <w:tr w:rsidR="00996913" w:rsidRPr="003F643A" w14:paraId="0FF0B0BA" w14:textId="77777777" w:rsidTr="00A602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5BFF3D" w14:textId="77777777" w:rsidR="00996913" w:rsidRPr="003F643A" w:rsidRDefault="00996913" w:rsidP="00A602E9">
            <w:pPr>
              <w:pStyle w:val="rowtabella0"/>
              <w:rPr>
                <w:color w:val="002060"/>
              </w:rPr>
            </w:pPr>
            <w:r w:rsidRPr="003F643A">
              <w:rPr>
                <w:color w:val="002060"/>
              </w:rPr>
              <w:t>ACSS MONDOLFO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5B7E15" w14:textId="77777777" w:rsidR="00996913" w:rsidRPr="003F643A" w:rsidRDefault="00996913" w:rsidP="00A602E9">
            <w:pPr>
              <w:pStyle w:val="rowtabella0"/>
              <w:rPr>
                <w:color w:val="002060"/>
              </w:rPr>
            </w:pPr>
            <w:r w:rsidRPr="003F643A">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00CAF0" w14:textId="77777777" w:rsidR="00996913" w:rsidRPr="003F643A" w:rsidRDefault="00996913" w:rsidP="00A602E9">
            <w:pPr>
              <w:pStyle w:val="rowtabella0"/>
              <w:jc w:val="center"/>
              <w:rPr>
                <w:color w:val="002060"/>
              </w:rPr>
            </w:pPr>
            <w:r w:rsidRPr="003F643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76404A" w14:textId="77777777" w:rsidR="00996913" w:rsidRPr="003F643A" w:rsidRDefault="00996913" w:rsidP="00A602E9">
            <w:pPr>
              <w:pStyle w:val="rowtabella0"/>
              <w:rPr>
                <w:color w:val="002060"/>
              </w:rPr>
            </w:pPr>
            <w:r w:rsidRPr="003F643A">
              <w:rPr>
                <w:color w:val="002060"/>
              </w:rPr>
              <w:t>11/04/2026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8D2E52" w14:textId="77777777" w:rsidR="00996913" w:rsidRPr="003F643A" w:rsidRDefault="00996913" w:rsidP="00A602E9">
            <w:pPr>
              <w:pStyle w:val="rowtabella0"/>
              <w:rPr>
                <w:color w:val="002060"/>
              </w:rPr>
            </w:pPr>
            <w:r w:rsidRPr="003F643A">
              <w:rPr>
                <w:color w:val="002060"/>
              </w:rPr>
              <w:t xml:space="preserve">5429 PAL.COM. </w:t>
            </w:r>
            <w:proofErr w:type="gramStart"/>
            <w:r w:rsidRPr="003F643A">
              <w:rPr>
                <w:color w:val="002060"/>
              </w:rPr>
              <w:t>S.MICHELE</w:t>
            </w:r>
            <w:proofErr w:type="gramEnd"/>
            <w:r w:rsidRPr="003F643A">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36FF04" w14:textId="77777777" w:rsidR="00996913" w:rsidRPr="003F643A" w:rsidRDefault="00996913" w:rsidP="00A602E9">
            <w:pPr>
              <w:pStyle w:val="rowtabella0"/>
              <w:rPr>
                <w:color w:val="002060"/>
              </w:rPr>
            </w:pPr>
            <w:r w:rsidRPr="003F643A">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E226A0" w14:textId="77777777" w:rsidR="00996913" w:rsidRPr="003F643A" w:rsidRDefault="00996913" w:rsidP="00A602E9">
            <w:pPr>
              <w:pStyle w:val="rowtabella0"/>
              <w:rPr>
                <w:color w:val="002060"/>
              </w:rPr>
            </w:pPr>
            <w:r w:rsidRPr="003F643A">
              <w:rPr>
                <w:color w:val="002060"/>
              </w:rPr>
              <w:t>VIA LORETO</w:t>
            </w:r>
          </w:p>
        </w:tc>
      </w:tr>
    </w:tbl>
    <w:p w14:paraId="441E6D93" w14:textId="77777777" w:rsidR="00996913" w:rsidRPr="003521C2" w:rsidRDefault="00996913" w:rsidP="009F0363">
      <w:pPr>
        <w:pStyle w:val="breakline"/>
        <w:rPr>
          <w:rFonts w:eastAsiaTheme="minorEastAsia"/>
          <w:color w:val="002060"/>
        </w:rPr>
      </w:pPr>
    </w:p>
    <w:p w14:paraId="5F33DF0C" w14:textId="77777777" w:rsidR="009F0363" w:rsidRPr="003521C2" w:rsidRDefault="009F0363" w:rsidP="009F0363">
      <w:pPr>
        <w:pStyle w:val="breakline"/>
        <w:rPr>
          <w:rFonts w:eastAsiaTheme="minorEastAsia"/>
          <w:color w:val="002060"/>
        </w:rPr>
      </w:pPr>
    </w:p>
    <w:p w14:paraId="6400C6A5" w14:textId="77777777" w:rsidR="009F0363" w:rsidRPr="003521C2" w:rsidRDefault="009F0363" w:rsidP="009F0363">
      <w:pPr>
        <w:pStyle w:val="titolocampionato0"/>
        <w:shd w:val="clear" w:color="auto" w:fill="CCCCCC"/>
        <w:spacing w:before="80" w:after="40"/>
        <w:rPr>
          <w:color w:val="002060"/>
        </w:rPr>
      </w:pPr>
      <w:r w:rsidRPr="003521C2">
        <w:rPr>
          <w:color w:val="002060"/>
        </w:rPr>
        <w:t>UNDER 17 C5 REGIONALI MASCHILI</w:t>
      </w:r>
    </w:p>
    <w:p w14:paraId="0CD18861" w14:textId="77777777" w:rsidR="009F0363" w:rsidRPr="0038215C" w:rsidRDefault="009F0363" w:rsidP="009F0363">
      <w:pPr>
        <w:pStyle w:val="TITOLOPRINC"/>
        <w:spacing w:before="0" w:beforeAutospacing="0" w:after="0" w:afterAutospacing="0"/>
        <w:rPr>
          <w:color w:val="002060"/>
        </w:rPr>
      </w:pPr>
      <w:r>
        <w:rPr>
          <w:color w:val="002060"/>
        </w:rPr>
        <w:t>FASE FINALE</w:t>
      </w:r>
    </w:p>
    <w:p w14:paraId="5D699BF2" w14:textId="77777777" w:rsidR="009F0363" w:rsidRDefault="009F0363" w:rsidP="009F0363">
      <w:pPr>
        <w:pStyle w:val="Corpodeltesto21"/>
        <w:rPr>
          <w:rFonts w:ascii="Arial" w:hAnsi="Arial" w:cs="Arial"/>
          <w:b/>
          <w:bCs/>
          <w:color w:val="002060"/>
          <w:sz w:val="22"/>
        </w:rPr>
      </w:pPr>
    </w:p>
    <w:p w14:paraId="37908149" w14:textId="77777777" w:rsidR="009F0363" w:rsidRPr="00E762DC" w:rsidRDefault="009F0363" w:rsidP="009F0363">
      <w:pPr>
        <w:pStyle w:val="LndNormale1"/>
        <w:rPr>
          <w:rFonts w:cs="Arial"/>
          <w:color w:val="002060"/>
        </w:rPr>
      </w:pPr>
      <w:r>
        <w:rPr>
          <w:b/>
          <w:i/>
          <w:color w:val="002060"/>
        </w:rPr>
        <w:t>Ottavi</w:t>
      </w:r>
      <w:r w:rsidRPr="00E762DC">
        <w:rPr>
          <w:b/>
          <w:i/>
          <w:color w:val="002060"/>
        </w:rPr>
        <w:t xml:space="preserve"> di Finale </w:t>
      </w:r>
    </w:p>
    <w:p w14:paraId="3DBC965A" w14:textId="77777777" w:rsidR="009F0363" w:rsidRPr="00E762DC" w:rsidRDefault="009F0363" w:rsidP="009F036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Pr="000B09D4">
        <w:rPr>
          <w:rFonts w:ascii="Arial" w:hAnsi="Arial" w:cs="Arial"/>
          <w:color w:val="002060"/>
          <w:sz w:val="21"/>
          <w:szCs w:val="21"/>
        </w:rPr>
        <w:t>seconda miglior seconda class. gironi “Silver”</w:t>
      </w:r>
      <w:r>
        <w:rPr>
          <w:rFonts w:ascii="Arial" w:hAnsi="Arial" w:cs="Arial"/>
          <w:color w:val="002060"/>
          <w:sz w:val="21"/>
          <w:szCs w:val="21"/>
        </w:rPr>
        <w:tab/>
      </w:r>
      <w:r>
        <w:rPr>
          <w:rFonts w:ascii="Arial" w:hAnsi="Arial" w:cs="Arial"/>
          <w:color w:val="002060"/>
          <w:sz w:val="22"/>
        </w:rPr>
        <w:t>= A</w:t>
      </w:r>
    </w:p>
    <w:p w14:paraId="06E0C374" w14:textId="77777777" w:rsidR="009F0363" w:rsidRPr="00FA70A6" w:rsidRDefault="009F0363" w:rsidP="009F0363">
      <w:pPr>
        <w:pStyle w:val="Corpodeltesto21"/>
        <w:rPr>
          <w:rFonts w:ascii="Arial" w:hAnsi="Arial" w:cs="Arial"/>
          <w:b/>
          <w:bCs/>
          <w:color w:val="002060"/>
          <w:sz w:val="22"/>
        </w:rPr>
      </w:pPr>
      <w:r w:rsidRPr="00FA70A6">
        <w:rPr>
          <w:rFonts w:ascii="Arial" w:hAnsi="Arial" w:cs="Arial"/>
          <w:b/>
          <w:bCs/>
          <w:color w:val="002060"/>
          <w:sz w:val="22"/>
        </w:rPr>
        <w:t xml:space="preserve">FUTSAL VIRE GEOSISTEM ASD – </w:t>
      </w:r>
      <w:proofErr w:type="gramStart"/>
      <w:r w:rsidRPr="00FA70A6">
        <w:rPr>
          <w:rFonts w:ascii="Arial" w:hAnsi="Arial" w:cs="Arial"/>
          <w:b/>
          <w:bCs/>
          <w:color w:val="002060"/>
          <w:sz w:val="22"/>
        </w:rPr>
        <w:t>U.MANDOLESI</w:t>
      </w:r>
      <w:proofErr w:type="gramEnd"/>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5-0</w:t>
      </w:r>
    </w:p>
    <w:p w14:paraId="77B6FAED" w14:textId="77777777" w:rsidR="009F0363" w:rsidRDefault="009F0363" w:rsidP="009F0363">
      <w:pPr>
        <w:pStyle w:val="Corpodeltesto21"/>
        <w:rPr>
          <w:rFonts w:ascii="Arial" w:hAnsi="Arial" w:cs="Arial"/>
          <w:color w:val="002060"/>
          <w:sz w:val="22"/>
        </w:rPr>
      </w:pPr>
    </w:p>
    <w:p w14:paraId="41C5425F" w14:textId="77777777" w:rsidR="009F0363" w:rsidRDefault="009F0363" w:rsidP="009F036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Pr="000B09D4">
        <w:rPr>
          <w:rFonts w:ascii="Arial" w:hAnsi="Arial" w:cs="Arial"/>
          <w:color w:val="002060"/>
          <w:sz w:val="22"/>
          <w:szCs w:val="22"/>
        </w:rPr>
        <w:t>miglior seconda class. gironi “Silver”</w:t>
      </w:r>
      <w:r>
        <w:rPr>
          <w:rFonts w:ascii="Arial" w:hAnsi="Arial" w:cs="Arial"/>
          <w:color w:val="002060"/>
          <w:sz w:val="22"/>
        </w:rPr>
        <w:t xml:space="preserve"> </w:t>
      </w:r>
      <w:r>
        <w:rPr>
          <w:rFonts w:ascii="Arial" w:hAnsi="Arial" w:cs="Arial"/>
          <w:color w:val="002060"/>
          <w:sz w:val="22"/>
        </w:rPr>
        <w:tab/>
        <w:t>= B</w:t>
      </w:r>
    </w:p>
    <w:p w14:paraId="478FFC1F" w14:textId="77777777" w:rsidR="009F0363" w:rsidRPr="00FA70A6" w:rsidRDefault="009F0363" w:rsidP="009F0363">
      <w:pPr>
        <w:pStyle w:val="Corpodeltesto21"/>
        <w:rPr>
          <w:rFonts w:ascii="Arial" w:hAnsi="Arial" w:cs="Arial"/>
          <w:b/>
          <w:bCs/>
          <w:color w:val="002060"/>
          <w:sz w:val="22"/>
        </w:rPr>
      </w:pPr>
      <w:r w:rsidRPr="00FA70A6">
        <w:rPr>
          <w:rFonts w:ascii="Arial" w:hAnsi="Arial" w:cs="Arial"/>
          <w:b/>
          <w:bCs/>
          <w:color w:val="002060"/>
          <w:sz w:val="22"/>
        </w:rPr>
        <w:t>RECANATI CALCIO A 5 – ETA BETA F.C. FANO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3-1</w:t>
      </w:r>
    </w:p>
    <w:p w14:paraId="79C80148" w14:textId="77777777" w:rsidR="009F0363" w:rsidRDefault="009F0363" w:rsidP="009F0363">
      <w:pPr>
        <w:pStyle w:val="Corpodeltesto21"/>
        <w:rPr>
          <w:rFonts w:ascii="Arial" w:hAnsi="Arial" w:cs="Arial"/>
          <w:color w:val="002060"/>
          <w:sz w:val="22"/>
        </w:rPr>
      </w:pPr>
    </w:p>
    <w:p w14:paraId="08E62710" w14:textId="77777777" w:rsidR="009F0363" w:rsidRPr="00E762DC" w:rsidRDefault="009F0363" w:rsidP="009F036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miglior prima classifica gironi</w:t>
      </w:r>
      <w:r w:rsidRPr="00E762DC">
        <w:rPr>
          <w:rFonts w:ascii="Arial" w:hAnsi="Arial" w:cs="Arial"/>
          <w:color w:val="002060"/>
          <w:sz w:val="22"/>
        </w:rPr>
        <w:t xml:space="preserve"> </w:t>
      </w:r>
      <w:r>
        <w:rPr>
          <w:rFonts w:ascii="Arial" w:hAnsi="Arial" w:cs="Arial"/>
          <w:color w:val="002060"/>
          <w:sz w:val="22"/>
        </w:rPr>
        <w:t>“Silver”</w:t>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peggior prima class. gironi “Silver”</w:t>
      </w:r>
      <w:r>
        <w:rPr>
          <w:rFonts w:ascii="Arial" w:hAnsi="Arial" w:cs="Arial"/>
          <w:color w:val="002060"/>
          <w:sz w:val="22"/>
        </w:rPr>
        <w:tab/>
      </w:r>
      <w:r>
        <w:rPr>
          <w:rFonts w:ascii="Arial" w:hAnsi="Arial" w:cs="Arial"/>
          <w:color w:val="002060"/>
          <w:sz w:val="22"/>
        </w:rPr>
        <w:tab/>
        <w:t>= C</w:t>
      </w:r>
    </w:p>
    <w:p w14:paraId="007546B1" w14:textId="77777777" w:rsidR="009F0363" w:rsidRPr="00FA70A6" w:rsidRDefault="009F0363" w:rsidP="009F0363">
      <w:pPr>
        <w:pStyle w:val="Corpodeltesto21"/>
        <w:rPr>
          <w:rFonts w:ascii="Arial" w:hAnsi="Arial" w:cs="Arial"/>
          <w:b/>
          <w:bCs/>
          <w:color w:val="002060"/>
          <w:sz w:val="22"/>
        </w:rPr>
      </w:pPr>
      <w:r w:rsidRPr="00FA70A6">
        <w:rPr>
          <w:rFonts w:ascii="Arial" w:hAnsi="Arial" w:cs="Arial"/>
          <w:b/>
          <w:bCs/>
          <w:color w:val="002060"/>
          <w:sz w:val="22"/>
        </w:rPr>
        <w:t>CALCIO A 5 CORINALDO – C.U.S. MACERATA CALCIO A5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0-5</w:t>
      </w:r>
    </w:p>
    <w:p w14:paraId="2E25986B" w14:textId="77777777" w:rsidR="009F0363" w:rsidRDefault="009F0363" w:rsidP="009F0363">
      <w:pPr>
        <w:pStyle w:val="Corpodeltesto21"/>
        <w:rPr>
          <w:rFonts w:ascii="Arial" w:hAnsi="Arial" w:cs="Arial"/>
          <w:color w:val="002060"/>
          <w:sz w:val="22"/>
        </w:rPr>
      </w:pPr>
    </w:p>
    <w:p w14:paraId="7355097A" w14:textId="77777777" w:rsidR="009F0363" w:rsidRDefault="009F0363" w:rsidP="009F036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 xml:space="preserve">seconda miglior prima class. gironi “Silver” </w:t>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terza miglior prima class. gironi “Silver”</w:t>
      </w:r>
      <w:r>
        <w:rPr>
          <w:rFonts w:ascii="Arial" w:hAnsi="Arial" w:cs="Arial"/>
          <w:color w:val="002060"/>
          <w:sz w:val="22"/>
        </w:rPr>
        <w:tab/>
        <w:t xml:space="preserve">= D </w:t>
      </w:r>
    </w:p>
    <w:p w14:paraId="2059730A" w14:textId="77777777" w:rsidR="009F0363" w:rsidRPr="00FA70A6" w:rsidRDefault="009F0363" w:rsidP="009F0363">
      <w:pPr>
        <w:pStyle w:val="Corpodeltesto21"/>
        <w:rPr>
          <w:rFonts w:ascii="Arial" w:hAnsi="Arial" w:cs="Arial"/>
          <w:b/>
          <w:bCs/>
          <w:color w:val="002060"/>
          <w:sz w:val="22"/>
        </w:rPr>
      </w:pPr>
      <w:r w:rsidRPr="00FA70A6">
        <w:rPr>
          <w:rFonts w:ascii="Arial" w:hAnsi="Arial" w:cs="Arial"/>
          <w:b/>
          <w:bCs/>
          <w:color w:val="002060"/>
          <w:sz w:val="22"/>
        </w:rPr>
        <w:lastRenderedPageBreak/>
        <w:t>ITALSERVICE C5 – POLISPORTIVA RIPATRANSONE</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2-1</w:t>
      </w:r>
    </w:p>
    <w:p w14:paraId="229EFD1C" w14:textId="77777777" w:rsidR="009F0363" w:rsidRPr="001E6A72" w:rsidRDefault="009F0363" w:rsidP="009F0363">
      <w:pPr>
        <w:pStyle w:val="Corpodeltesto21"/>
        <w:rPr>
          <w:rFonts w:ascii="Arial" w:hAnsi="Arial" w:cs="Arial"/>
          <w:color w:val="002060"/>
          <w:sz w:val="22"/>
        </w:rPr>
      </w:pPr>
    </w:p>
    <w:p w14:paraId="4860D0AC" w14:textId="77777777" w:rsidR="009F0363" w:rsidRPr="004F0082" w:rsidRDefault="009F0363" w:rsidP="009F0363">
      <w:pPr>
        <w:pStyle w:val="LndNormale1"/>
        <w:rPr>
          <w:b/>
          <w:i/>
          <w:color w:val="002060"/>
        </w:rPr>
      </w:pPr>
      <w:r w:rsidRPr="004F0082">
        <w:rPr>
          <w:b/>
          <w:i/>
          <w:color w:val="002060"/>
        </w:rPr>
        <w:t xml:space="preserve">Quarti di Finale (gara unica </w:t>
      </w:r>
      <w:r>
        <w:rPr>
          <w:b/>
          <w:i/>
          <w:color w:val="002060"/>
        </w:rPr>
        <w:t>11</w:t>
      </w:r>
      <w:r w:rsidRPr="004F0082">
        <w:rPr>
          <w:b/>
          <w:i/>
          <w:color w:val="002060"/>
        </w:rPr>
        <w:t>/0</w:t>
      </w:r>
      <w:r>
        <w:rPr>
          <w:b/>
          <w:i/>
          <w:color w:val="002060"/>
        </w:rPr>
        <w:t>4</w:t>
      </w:r>
      <w:r w:rsidRPr="004F0082">
        <w:rPr>
          <w:b/>
          <w:i/>
          <w:color w:val="002060"/>
        </w:rPr>
        <w:t>/2025)</w:t>
      </w:r>
    </w:p>
    <w:p w14:paraId="4532247C" w14:textId="77777777" w:rsidR="009F0363" w:rsidRPr="004F0082" w:rsidRDefault="009F0363" w:rsidP="009F0363">
      <w:pPr>
        <w:pStyle w:val="Corpodeltesto21"/>
        <w:rPr>
          <w:rFonts w:ascii="Arial" w:hAnsi="Arial" w:cs="Arial"/>
          <w:color w:val="002060"/>
          <w:sz w:val="22"/>
        </w:rPr>
      </w:pPr>
      <w:r w:rsidRPr="004F0082">
        <w:rPr>
          <w:rFonts w:ascii="Arial" w:hAnsi="Arial" w:cs="Arial"/>
          <w:color w:val="002060"/>
          <w:sz w:val="22"/>
        </w:rPr>
        <w:t xml:space="preserve">Le </w:t>
      </w:r>
      <w:r>
        <w:rPr>
          <w:rFonts w:ascii="Arial" w:hAnsi="Arial" w:cs="Arial"/>
          <w:color w:val="002060"/>
          <w:sz w:val="22"/>
        </w:rPr>
        <w:t>4</w:t>
      </w:r>
      <w:r w:rsidRPr="004F0082">
        <w:rPr>
          <w:rFonts w:ascii="Arial" w:hAnsi="Arial" w:cs="Arial"/>
          <w:color w:val="002060"/>
          <w:sz w:val="22"/>
        </w:rPr>
        <w:t xml:space="preserve"> squadre qualificate del girone “Gold”</w:t>
      </w:r>
      <w:r>
        <w:rPr>
          <w:rFonts w:ascii="Arial" w:hAnsi="Arial" w:cs="Arial"/>
          <w:color w:val="002060"/>
          <w:sz w:val="22"/>
        </w:rPr>
        <w:t xml:space="preserve"> (1^, 2^, 3^ e 4^ classificata)</w:t>
      </w:r>
      <w:r w:rsidRPr="004F0082">
        <w:rPr>
          <w:rFonts w:ascii="Arial" w:hAnsi="Arial" w:cs="Arial"/>
          <w:color w:val="002060"/>
          <w:sz w:val="22"/>
        </w:rPr>
        <w:t xml:space="preserve"> e le </w:t>
      </w:r>
      <w:r>
        <w:rPr>
          <w:rFonts w:ascii="Arial" w:hAnsi="Arial" w:cs="Arial"/>
          <w:color w:val="002060"/>
          <w:sz w:val="22"/>
        </w:rPr>
        <w:t>4</w:t>
      </w:r>
      <w:r w:rsidRPr="004F0082">
        <w:rPr>
          <w:rFonts w:ascii="Arial" w:hAnsi="Arial" w:cs="Arial"/>
          <w:color w:val="002060"/>
          <w:sz w:val="22"/>
        </w:rPr>
        <w:t xml:space="preserve"> squadre qualificate dagli Ottavi di Finale disputeranno i Quarti di Finale in gara unica come segue</w:t>
      </w:r>
      <w:r>
        <w:rPr>
          <w:rFonts w:ascii="Arial" w:hAnsi="Arial" w:cs="Arial"/>
          <w:color w:val="002060"/>
          <w:sz w:val="22"/>
        </w:rPr>
        <w:t xml:space="preserve"> </w:t>
      </w:r>
      <w:r w:rsidRPr="00740FA2">
        <w:rPr>
          <w:rFonts w:ascii="Arial" w:hAnsi="Arial" w:cs="Arial"/>
          <w:color w:val="002060"/>
          <w:sz w:val="22"/>
          <w:u w:val="single"/>
        </w:rPr>
        <w:t>in casa della squadra meglio classificata</w:t>
      </w:r>
      <w:r>
        <w:rPr>
          <w:rFonts w:ascii="Arial" w:hAnsi="Arial" w:cs="Arial"/>
          <w:color w:val="002060"/>
          <w:sz w:val="22"/>
        </w:rPr>
        <w:t xml:space="preserve"> al termine della seconda fase (precedenza del girone “Gold” sui “Silver”)</w:t>
      </w:r>
      <w:r w:rsidRPr="004F0082">
        <w:rPr>
          <w:rFonts w:ascii="Arial" w:hAnsi="Arial" w:cs="Arial"/>
          <w:color w:val="002060"/>
          <w:sz w:val="22"/>
        </w:rPr>
        <w:t>:</w:t>
      </w:r>
    </w:p>
    <w:p w14:paraId="2FAE8642" w14:textId="77777777" w:rsidR="009F0363" w:rsidRPr="004F0082" w:rsidRDefault="009F0363" w:rsidP="009F0363">
      <w:pPr>
        <w:pStyle w:val="Corpodeltesto21"/>
        <w:rPr>
          <w:rFonts w:ascii="Arial" w:hAnsi="Arial" w:cs="Arial"/>
          <w:color w:val="002060"/>
          <w:sz w:val="22"/>
        </w:rPr>
      </w:pPr>
    </w:p>
    <w:p w14:paraId="55616A51" w14:textId="77777777" w:rsidR="009F0363" w:rsidRPr="004F0082" w:rsidRDefault="009F0363" w:rsidP="009F0363">
      <w:pPr>
        <w:pStyle w:val="Corpodeltesto21"/>
        <w:rPr>
          <w:rFonts w:ascii="Arial" w:hAnsi="Arial" w:cs="Arial"/>
          <w:color w:val="002060"/>
          <w:sz w:val="22"/>
        </w:rPr>
      </w:pPr>
      <w:r w:rsidRPr="004F0082">
        <w:rPr>
          <w:rFonts w:ascii="Arial" w:hAnsi="Arial" w:cs="Arial"/>
          <w:color w:val="002060"/>
          <w:sz w:val="22"/>
        </w:rPr>
        <w:t xml:space="preserve">- 1^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 xml:space="preserve"> </w:t>
      </w:r>
      <w:r w:rsidRPr="004F0082">
        <w:rPr>
          <w:rFonts w:ascii="Arial" w:hAnsi="Arial" w:cs="Arial"/>
          <w:color w:val="002060"/>
          <w:sz w:val="22"/>
        </w:rPr>
        <w:t xml:space="preserve">- </w:t>
      </w:r>
      <w:r w:rsidRPr="004F0082">
        <w:rPr>
          <w:rFonts w:ascii="Arial" w:hAnsi="Arial" w:cs="Arial"/>
          <w:color w:val="002060"/>
          <w:sz w:val="22"/>
        </w:rPr>
        <w:tab/>
        <w:t xml:space="preserve">vincente </w:t>
      </w:r>
      <w:r>
        <w:rPr>
          <w:rFonts w:ascii="Arial" w:hAnsi="Arial" w:cs="Arial"/>
          <w:color w:val="002060"/>
          <w:sz w:val="22"/>
        </w:rPr>
        <w:t>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P</w:t>
      </w:r>
    </w:p>
    <w:p w14:paraId="15388530" w14:textId="77777777" w:rsidR="009F0363" w:rsidRPr="00C067EB" w:rsidRDefault="009F0363" w:rsidP="009F0363">
      <w:pPr>
        <w:pStyle w:val="Corpodeltesto21"/>
        <w:rPr>
          <w:rFonts w:ascii="Arial" w:hAnsi="Arial" w:cs="Arial"/>
          <w:b/>
          <w:bCs/>
          <w:color w:val="002060"/>
          <w:sz w:val="22"/>
        </w:rPr>
      </w:pPr>
      <w:r w:rsidRPr="00C067EB">
        <w:rPr>
          <w:rFonts w:ascii="Arial" w:hAnsi="Arial" w:cs="Arial"/>
          <w:b/>
          <w:bCs/>
          <w:color w:val="002060"/>
          <w:sz w:val="22"/>
        </w:rPr>
        <w:t xml:space="preserve">ACSS MONDOLFO C5 – </w:t>
      </w:r>
      <w:r>
        <w:rPr>
          <w:rFonts w:ascii="Arial" w:hAnsi="Arial" w:cs="Arial"/>
          <w:b/>
          <w:bCs/>
          <w:color w:val="002060"/>
          <w:sz w:val="22"/>
        </w:rPr>
        <w:t>ITALSERVICE C5</w:t>
      </w:r>
    </w:p>
    <w:p w14:paraId="345A3B29" w14:textId="77777777" w:rsidR="009F0363" w:rsidRDefault="009F0363" w:rsidP="009F0363">
      <w:pPr>
        <w:pStyle w:val="Corpodeltesto21"/>
        <w:rPr>
          <w:rFonts w:ascii="Arial" w:hAnsi="Arial" w:cs="Arial"/>
          <w:color w:val="002060"/>
          <w:sz w:val="22"/>
        </w:rPr>
      </w:pPr>
    </w:p>
    <w:p w14:paraId="049C5AA1" w14:textId="77777777" w:rsidR="009F0363" w:rsidRPr="004F0082" w:rsidRDefault="009F0363" w:rsidP="009F0363">
      <w:pPr>
        <w:pStyle w:val="Corpodeltesto21"/>
        <w:rPr>
          <w:rFonts w:ascii="Arial" w:hAnsi="Arial" w:cs="Arial"/>
          <w:color w:val="002060"/>
          <w:sz w:val="22"/>
        </w:rPr>
      </w:pPr>
      <w:r w:rsidRPr="004F0082">
        <w:rPr>
          <w:rFonts w:ascii="Arial" w:hAnsi="Arial" w:cs="Arial"/>
          <w:color w:val="002060"/>
          <w:sz w:val="22"/>
        </w:rPr>
        <w:t xml:space="preserve">- 2^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C</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Q</w:t>
      </w:r>
    </w:p>
    <w:p w14:paraId="7D4D97F2" w14:textId="77777777" w:rsidR="009F0363" w:rsidRPr="000F2B04" w:rsidRDefault="009F0363" w:rsidP="009F0363">
      <w:pPr>
        <w:pStyle w:val="Corpodeltesto21"/>
        <w:rPr>
          <w:rFonts w:ascii="Arial" w:hAnsi="Arial" w:cs="Arial"/>
          <w:b/>
          <w:bCs/>
          <w:color w:val="002060"/>
          <w:sz w:val="22"/>
        </w:rPr>
      </w:pPr>
      <w:r w:rsidRPr="000F2B04">
        <w:rPr>
          <w:rFonts w:ascii="Arial" w:hAnsi="Arial" w:cs="Arial"/>
          <w:b/>
          <w:bCs/>
          <w:color w:val="002060"/>
          <w:sz w:val="22"/>
        </w:rPr>
        <w:t>C.U.S. ANCONA – C.U.S. MACERATA CALCI</w:t>
      </w:r>
      <w:r>
        <w:rPr>
          <w:rFonts w:ascii="Arial" w:hAnsi="Arial" w:cs="Arial"/>
          <w:b/>
          <w:bCs/>
          <w:color w:val="002060"/>
          <w:sz w:val="22"/>
        </w:rPr>
        <w:t>O A5</w:t>
      </w:r>
    </w:p>
    <w:p w14:paraId="24CB075E" w14:textId="77777777" w:rsidR="009F0363" w:rsidRPr="000F2B04" w:rsidRDefault="009F0363" w:rsidP="009F0363">
      <w:pPr>
        <w:pStyle w:val="Corpodeltesto21"/>
        <w:rPr>
          <w:rFonts w:ascii="Arial" w:hAnsi="Arial" w:cs="Arial"/>
          <w:color w:val="002060"/>
          <w:sz w:val="22"/>
        </w:rPr>
      </w:pPr>
    </w:p>
    <w:p w14:paraId="1BE65CB8" w14:textId="77777777" w:rsidR="009F0363" w:rsidRPr="004F0082" w:rsidRDefault="009F0363" w:rsidP="009F0363">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3</w:t>
      </w:r>
      <w:r w:rsidRPr="004F0082">
        <w:rPr>
          <w:rFonts w:ascii="Arial" w:hAnsi="Arial" w:cs="Arial"/>
          <w:color w:val="002060"/>
          <w:sz w:val="22"/>
        </w:rPr>
        <w:t xml:space="preserve">^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 xml:space="preserve"> </w:t>
      </w:r>
      <w:r w:rsidRPr="004F0082">
        <w:rPr>
          <w:rFonts w:ascii="Arial" w:hAnsi="Arial" w:cs="Arial"/>
          <w:color w:val="002060"/>
          <w:sz w:val="22"/>
        </w:rPr>
        <w:t xml:space="preserve">- </w:t>
      </w:r>
      <w:r w:rsidRPr="004F0082">
        <w:rPr>
          <w:rFonts w:ascii="Arial" w:hAnsi="Arial" w:cs="Arial"/>
          <w:color w:val="002060"/>
          <w:sz w:val="22"/>
        </w:rPr>
        <w:tab/>
        <w:t xml:space="preserve">vincente </w:t>
      </w:r>
      <w:r>
        <w:rPr>
          <w:rFonts w:ascii="Arial" w:hAnsi="Arial" w:cs="Arial"/>
          <w:color w:val="002060"/>
          <w:sz w:val="22"/>
        </w:rPr>
        <w:t>B</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R</w:t>
      </w:r>
    </w:p>
    <w:p w14:paraId="6F7FC1D4" w14:textId="77777777" w:rsidR="009F0363" w:rsidRPr="00C067EB" w:rsidRDefault="009F0363" w:rsidP="009F0363">
      <w:pPr>
        <w:pStyle w:val="Corpodeltesto21"/>
        <w:rPr>
          <w:rFonts w:ascii="Arial" w:hAnsi="Arial" w:cs="Arial"/>
          <w:b/>
          <w:bCs/>
          <w:color w:val="002060"/>
          <w:sz w:val="22"/>
        </w:rPr>
      </w:pPr>
      <w:r w:rsidRPr="00C067EB">
        <w:rPr>
          <w:rFonts w:ascii="Arial" w:hAnsi="Arial" w:cs="Arial"/>
          <w:b/>
          <w:bCs/>
          <w:color w:val="002060"/>
          <w:sz w:val="22"/>
        </w:rPr>
        <w:t xml:space="preserve">REAL SAN GIORGIO – </w:t>
      </w:r>
      <w:r>
        <w:rPr>
          <w:rFonts w:ascii="Arial" w:hAnsi="Arial" w:cs="Arial"/>
          <w:b/>
          <w:bCs/>
          <w:color w:val="002060"/>
          <w:sz w:val="22"/>
        </w:rPr>
        <w:t>RECANATI CALCIO A 5</w:t>
      </w:r>
    </w:p>
    <w:p w14:paraId="133BCAB2" w14:textId="77777777" w:rsidR="009F0363" w:rsidRDefault="009F0363" w:rsidP="009F0363">
      <w:pPr>
        <w:pStyle w:val="Corpodeltesto21"/>
        <w:rPr>
          <w:rFonts w:ascii="Arial" w:hAnsi="Arial" w:cs="Arial"/>
          <w:color w:val="002060"/>
          <w:sz w:val="22"/>
        </w:rPr>
      </w:pPr>
    </w:p>
    <w:p w14:paraId="77DBB8B2" w14:textId="77777777" w:rsidR="009F0363" w:rsidRPr="004F0082" w:rsidRDefault="009F0363" w:rsidP="009F0363">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4</w:t>
      </w:r>
      <w:r w:rsidRPr="004F0082">
        <w:rPr>
          <w:rFonts w:ascii="Arial" w:hAnsi="Arial" w:cs="Arial"/>
          <w:color w:val="002060"/>
          <w:sz w:val="22"/>
        </w:rPr>
        <w:t xml:space="preserve">^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A</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S</w:t>
      </w:r>
    </w:p>
    <w:p w14:paraId="4349810C" w14:textId="77777777" w:rsidR="009F0363" w:rsidRPr="00C067EB" w:rsidRDefault="009F0363" w:rsidP="009F0363">
      <w:pPr>
        <w:pStyle w:val="Corpodeltesto21"/>
        <w:rPr>
          <w:rFonts w:ascii="Arial" w:hAnsi="Arial" w:cs="Arial"/>
          <w:b/>
          <w:bCs/>
          <w:color w:val="002060"/>
          <w:sz w:val="22"/>
        </w:rPr>
      </w:pPr>
      <w:r w:rsidRPr="00C067EB">
        <w:rPr>
          <w:rFonts w:ascii="Arial" w:hAnsi="Arial" w:cs="Arial"/>
          <w:b/>
          <w:bCs/>
          <w:color w:val="002060"/>
          <w:sz w:val="22"/>
        </w:rPr>
        <w:t xml:space="preserve">BULDOG T.N.T. LUCREZIA – </w:t>
      </w:r>
      <w:r>
        <w:rPr>
          <w:rFonts w:ascii="Arial" w:hAnsi="Arial" w:cs="Arial"/>
          <w:b/>
          <w:bCs/>
          <w:color w:val="002060"/>
          <w:sz w:val="22"/>
        </w:rPr>
        <w:t>FUTSAL VIRE GEOSISTEM ASD</w:t>
      </w:r>
    </w:p>
    <w:p w14:paraId="75E870EA" w14:textId="77777777" w:rsidR="009F0363" w:rsidRPr="004F0082" w:rsidRDefault="009F0363" w:rsidP="009F0363">
      <w:pPr>
        <w:pStyle w:val="Corpodeltesto21"/>
        <w:rPr>
          <w:rFonts w:ascii="Arial" w:hAnsi="Arial" w:cs="Arial"/>
          <w:color w:val="002060"/>
          <w:sz w:val="22"/>
        </w:rPr>
      </w:pPr>
    </w:p>
    <w:p w14:paraId="7140ACC1" w14:textId="77777777" w:rsidR="009F0363" w:rsidRPr="004F0082" w:rsidRDefault="009F0363" w:rsidP="009F0363">
      <w:pPr>
        <w:pStyle w:val="Corpodeltesto21"/>
        <w:rPr>
          <w:rFonts w:ascii="Arial" w:hAnsi="Arial" w:cs="Arial"/>
          <w:color w:val="002060"/>
          <w:sz w:val="22"/>
        </w:rPr>
      </w:pPr>
      <w:r w:rsidRPr="004F0082">
        <w:rPr>
          <w:rFonts w:ascii="Arial" w:hAnsi="Arial" w:cs="Arial"/>
          <w:color w:val="002060"/>
          <w:sz w:val="22"/>
        </w:rPr>
        <w:t xml:space="preserve">Al termine dei tempi regolamentari, in caso di parità, si disputeranno due tempi supplementari di </w:t>
      </w:r>
      <w:proofErr w:type="gramStart"/>
      <w:r w:rsidRPr="004F0082">
        <w:rPr>
          <w:rFonts w:ascii="Arial" w:hAnsi="Arial" w:cs="Arial"/>
          <w:color w:val="002060"/>
          <w:sz w:val="22"/>
        </w:rPr>
        <w:t>5</w:t>
      </w:r>
      <w:proofErr w:type="gramEnd"/>
      <w:r w:rsidRPr="004F0082">
        <w:rPr>
          <w:rFonts w:ascii="Arial" w:hAnsi="Arial" w:cs="Arial"/>
          <w:color w:val="002060"/>
          <w:sz w:val="22"/>
        </w:rPr>
        <w:t xml:space="preserve"> minuti ciascuno.</w:t>
      </w:r>
    </w:p>
    <w:p w14:paraId="593049BE" w14:textId="77777777" w:rsidR="009F0363" w:rsidRPr="004F0082" w:rsidRDefault="009F0363" w:rsidP="009F0363">
      <w:pPr>
        <w:pStyle w:val="Corpodeltesto21"/>
        <w:rPr>
          <w:rFonts w:ascii="Arial" w:hAnsi="Arial" w:cs="Arial"/>
          <w:color w:val="002060"/>
          <w:sz w:val="22"/>
        </w:rPr>
      </w:pPr>
      <w:r w:rsidRPr="004F0082">
        <w:rPr>
          <w:rFonts w:ascii="Arial" w:hAnsi="Arial" w:cs="Arial"/>
          <w:color w:val="002060"/>
          <w:sz w:val="22"/>
        </w:rPr>
        <w:t>Se anche al termine dei tempi supplementari si verificasse la situazione di parità si qualificherà al turno successivo la squadra di casa.</w:t>
      </w:r>
    </w:p>
    <w:p w14:paraId="2C89F1F0" w14:textId="77777777" w:rsidR="009F0363" w:rsidRPr="00FA4D1D" w:rsidRDefault="009F0363" w:rsidP="009F0363">
      <w:pPr>
        <w:pStyle w:val="Corpodeltesto21"/>
        <w:rPr>
          <w:color w:val="002060"/>
          <w:szCs w:val="22"/>
          <w:highlight w:val="yellow"/>
        </w:rPr>
      </w:pPr>
    </w:p>
    <w:p w14:paraId="43135DF4" w14:textId="77777777" w:rsidR="009F0363" w:rsidRPr="00E762DC" w:rsidRDefault="009F0363" w:rsidP="009F0363">
      <w:pPr>
        <w:pStyle w:val="LndNormale1"/>
        <w:rPr>
          <w:b/>
          <w:i/>
          <w:color w:val="002060"/>
        </w:rPr>
      </w:pPr>
      <w:r>
        <w:rPr>
          <w:b/>
          <w:i/>
          <w:color w:val="002060"/>
        </w:rPr>
        <w:t>Semifinali (gara unica 18/04/2026)</w:t>
      </w:r>
    </w:p>
    <w:p w14:paraId="59082458" w14:textId="77777777" w:rsidR="009F0363" w:rsidRPr="0033664C" w:rsidRDefault="009F0363" w:rsidP="009F0363">
      <w:pPr>
        <w:pStyle w:val="Corpodeltesto21"/>
        <w:rPr>
          <w:rFonts w:ascii="Arial" w:hAnsi="Arial" w:cs="Arial"/>
          <w:color w:val="002060"/>
          <w:sz w:val="22"/>
        </w:rPr>
      </w:pPr>
      <w:r w:rsidRPr="0033664C">
        <w:rPr>
          <w:rFonts w:ascii="Arial" w:hAnsi="Arial" w:cs="Arial"/>
          <w:color w:val="002060"/>
          <w:sz w:val="22"/>
        </w:rPr>
        <w:t>Le 4 squadre qualificate disputeranno Semifinali in gara unica in casa della squadra meglio piazzata al termine della seconda fase.</w:t>
      </w:r>
    </w:p>
    <w:p w14:paraId="2867217B" w14:textId="77777777" w:rsidR="009F0363" w:rsidRPr="0033664C" w:rsidRDefault="009F0363" w:rsidP="009F0363">
      <w:pPr>
        <w:pStyle w:val="Corpodeltesto21"/>
        <w:rPr>
          <w:rFonts w:ascii="Arial" w:hAnsi="Arial" w:cs="Arial"/>
          <w:color w:val="002060"/>
          <w:sz w:val="22"/>
        </w:rPr>
      </w:pPr>
      <w:r w:rsidRPr="0033664C">
        <w:rPr>
          <w:rFonts w:ascii="Arial" w:hAnsi="Arial" w:cs="Arial"/>
          <w:color w:val="002060"/>
          <w:sz w:val="22"/>
        </w:rPr>
        <w:t>Gli abbinamenti saranno composti secondo il seguente criterio:</w:t>
      </w:r>
    </w:p>
    <w:p w14:paraId="177C3989" w14:textId="77777777" w:rsidR="009F0363" w:rsidRPr="0033664C" w:rsidRDefault="009F0363" w:rsidP="009F0363">
      <w:pPr>
        <w:pStyle w:val="Corpodeltesto21"/>
        <w:rPr>
          <w:rFonts w:ascii="Arial" w:hAnsi="Arial" w:cs="Arial"/>
          <w:color w:val="002060"/>
          <w:sz w:val="22"/>
        </w:rPr>
      </w:pPr>
      <w:r w:rsidRPr="0033664C">
        <w:rPr>
          <w:rFonts w:ascii="Arial" w:hAnsi="Arial" w:cs="Arial"/>
          <w:color w:val="002060"/>
          <w:sz w:val="22"/>
        </w:rPr>
        <w:t>- vincente P</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t>vincente S</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p>
    <w:p w14:paraId="13B80C0C" w14:textId="77777777" w:rsidR="009F0363" w:rsidRPr="0034028A" w:rsidRDefault="009F0363" w:rsidP="009F0363">
      <w:pPr>
        <w:pStyle w:val="Corpodeltesto21"/>
        <w:rPr>
          <w:rFonts w:ascii="Arial" w:hAnsi="Arial" w:cs="Arial"/>
          <w:color w:val="002060"/>
          <w:sz w:val="22"/>
        </w:rPr>
      </w:pPr>
      <w:r w:rsidRPr="0033664C">
        <w:rPr>
          <w:rFonts w:ascii="Arial" w:hAnsi="Arial" w:cs="Arial"/>
          <w:color w:val="002060"/>
          <w:sz w:val="22"/>
        </w:rPr>
        <w:t>- vincente Q</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t>-</w:t>
      </w:r>
      <w:r w:rsidRPr="0033664C">
        <w:rPr>
          <w:rFonts w:ascii="Arial" w:hAnsi="Arial" w:cs="Arial"/>
          <w:color w:val="002060"/>
          <w:sz w:val="22"/>
        </w:rPr>
        <w:tab/>
        <w:t>vincente R</w:t>
      </w:r>
    </w:p>
    <w:p w14:paraId="16B2E295" w14:textId="77777777" w:rsidR="009F0363" w:rsidRPr="0034028A" w:rsidRDefault="009F0363" w:rsidP="009F0363">
      <w:pPr>
        <w:pStyle w:val="Corpodeltesto21"/>
        <w:rPr>
          <w:color w:val="002060"/>
          <w:szCs w:val="22"/>
        </w:rPr>
      </w:pPr>
    </w:p>
    <w:p w14:paraId="67AB26C6" w14:textId="77777777" w:rsidR="009F0363" w:rsidRPr="0034028A" w:rsidRDefault="009F0363" w:rsidP="009F0363">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2BFB600F" w14:textId="77777777" w:rsidR="009F0363" w:rsidRPr="0034028A" w:rsidRDefault="009F0363" w:rsidP="009F0363">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65A0E907" w14:textId="77777777" w:rsidR="009F0363" w:rsidRPr="004F0082" w:rsidRDefault="009F0363" w:rsidP="009F0363">
      <w:pPr>
        <w:pStyle w:val="Corpodeltesto21"/>
        <w:rPr>
          <w:rFonts w:ascii="Arial" w:hAnsi="Arial" w:cs="Arial"/>
          <w:color w:val="002060"/>
          <w:sz w:val="22"/>
        </w:rPr>
      </w:pPr>
    </w:p>
    <w:p w14:paraId="6918999E" w14:textId="77777777" w:rsidR="009F0363" w:rsidRPr="0033664C" w:rsidRDefault="009F0363" w:rsidP="009F0363">
      <w:pPr>
        <w:pStyle w:val="Corpodeltesto21"/>
        <w:rPr>
          <w:rFonts w:ascii="Arial" w:hAnsi="Arial" w:cs="Arial"/>
          <w:b/>
          <w:bCs/>
          <w:i/>
          <w:iCs/>
          <w:color w:val="002060"/>
          <w:sz w:val="22"/>
          <w:szCs w:val="22"/>
        </w:rPr>
      </w:pPr>
      <w:r w:rsidRPr="0033664C">
        <w:rPr>
          <w:rFonts w:ascii="Arial" w:hAnsi="Arial" w:cs="Arial"/>
          <w:b/>
          <w:bCs/>
          <w:i/>
          <w:iCs/>
          <w:color w:val="002060"/>
          <w:sz w:val="22"/>
          <w:szCs w:val="22"/>
        </w:rPr>
        <w:t>Finale (0</w:t>
      </w:r>
      <w:r>
        <w:rPr>
          <w:rFonts w:ascii="Arial" w:hAnsi="Arial" w:cs="Arial"/>
          <w:b/>
          <w:bCs/>
          <w:i/>
          <w:iCs/>
          <w:color w:val="002060"/>
          <w:sz w:val="22"/>
          <w:szCs w:val="22"/>
        </w:rPr>
        <w:t>5</w:t>
      </w:r>
      <w:r w:rsidRPr="0033664C">
        <w:rPr>
          <w:rFonts w:ascii="Arial" w:hAnsi="Arial" w:cs="Arial"/>
          <w:b/>
          <w:bCs/>
          <w:i/>
          <w:iCs/>
          <w:color w:val="002060"/>
          <w:sz w:val="22"/>
          <w:szCs w:val="22"/>
        </w:rPr>
        <w:t>/05/2026)</w:t>
      </w:r>
    </w:p>
    <w:p w14:paraId="6FCA27B3" w14:textId="77777777" w:rsidR="009F0363" w:rsidRPr="0033664C" w:rsidRDefault="009F0363" w:rsidP="009F0363">
      <w:pPr>
        <w:pStyle w:val="Corpodeltesto21"/>
        <w:rPr>
          <w:rFonts w:ascii="Arial" w:hAnsi="Arial" w:cs="Arial"/>
          <w:color w:val="002060"/>
          <w:sz w:val="22"/>
        </w:rPr>
      </w:pPr>
      <w:r w:rsidRPr="0033664C">
        <w:rPr>
          <w:rFonts w:ascii="Arial" w:hAnsi="Arial" w:cs="Arial"/>
          <w:color w:val="002060"/>
          <w:sz w:val="22"/>
        </w:rPr>
        <w:t>Le 2 squadre qualificate disputeranno la Finale in gara unica in casa della squadra meglio piazzata al termine della seconda fase.</w:t>
      </w:r>
    </w:p>
    <w:p w14:paraId="3961EE0C" w14:textId="77777777" w:rsidR="009F0363" w:rsidRPr="0033664C" w:rsidRDefault="009F0363" w:rsidP="009F0363">
      <w:pPr>
        <w:pStyle w:val="Corpodeltesto21"/>
        <w:rPr>
          <w:rFonts w:ascii="Arial" w:hAnsi="Arial" w:cs="Arial"/>
          <w:b/>
          <w:bCs/>
          <w:i/>
          <w:iCs/>
          <w:color w:val="002060"/>
          <w:sz w:val="22"/>
          <w:szCs w:val="22"/>
        </w:rPr>
      </w:pPr>
    </w:p>
    <w:p w14:paraId="7CF60B1D" w14:textId="77777777" w:rsidR="009F0363" w:rsidRDefault="009F0363" w:rsidP="009F0363">
      <w:pPr>
        <w:pStyle w:val="Corpodeltesto21"/>
        <w:rPr>
          <w:rFonts w:ascii="Arial" w:hAnsi="Arial" w:cs="Arial"/>
          <w:color w:val="002060"/>
          <w:sz w:val="22"/>
        </w:rPr>
      </w:pPr>
      <w:r w:rsidRPr="0033664C">
        <w:rPr>
          <w:rFonts w:ascii="Arial" w:hAnsi="Arial" w:cs="Arial"/>
          <w:color w:val="002060"/>
          <w:sz w:val="22"/>
        </w:rPr>
        <w:t xml:space="preserve">Al termine dei tempi regolamentari, in caso di parità, si disputeranno due tempi supplementari di </w:t>
      </w:r>
      <w:proofErr w:type="gramStart"/>
      <w:r w:rsidRPr="0033664C">
        <w:rPr>
          <w:rFonts w:ascii="Arial" w:hAnsi="Arial" w:cs="Arial"/>
          <w:color w:val="002060"/>
          <w:sz w:val="22"/>
        </w:rPr>
        <w:t>5</w:t>
      </w:r>
      <w:proofErr w:type="gramEnd"/>
      <w:r w:rsidRPr="0033664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639327D1" w14:textId="77777777" w:rsidR="003C1D7E" w:rsidRDefault="003C1D7E" w:rsidP="009F0363">
      <w:pPr>
        <w:pStyle w:val="Corpodeltesto21"/>
        <w:rPr>
          <w:rFonts w:ascii="Arial" w:hAnsi="Arial" w:cs="Arial"/>
          <w:color w:val="002060"/>
          <w:sz w:val="22"/>
        </w:rPr>
      </w:pPr>
    </w:p>
    <w:p w14:paraId="06153FB0" w14:textId="77777777" w:rsidR="009F0363" w:rsidRPr="003521C2" w:rsidRDefault="009F0363" w:rsidP="009F0363">
      <w:pPr>
        <w:pStyle w:val="titoloprinc0"/>
        <w:rPr>
          <w:color w:val="002060"/>
        </w:rPr>
      </w:pPr>
      <w:r w:rsidRPr="003521C2">
        <w:rPr>
          <w:color w:val="002060"/>
        </w:rPr>
        <w:t>RISULTATI</w:t>
      </w:r>
    </w:p>
    <w:p w14:paraId="783908FE" w14:textId="77777777" w:rsidR="009F0363" w:rsidRPr="003521C2" w:rsidRDefault="009F0363" w:rsidP="009F0363">
      <w:pPr>
        <w:pStyle w:val="breakline"/>
        <w:rPr>
          <w:color w:val="002060"/>
        </w:rPr>
      </w:pPr>
    </w:p>
    <w:p w14:paraId="3F1AF21B" w14:textId="77777777" w:rsidR="009F0363" w:rsidRPr="003521C2" w:rsidRDefault="009F0363" w:rsidP="009F0363">
      <w:pPr>
        <w:pStyle w:val="sottotitolocampionato10"/>
        <w:rPr>
          <w:color w:val="002060"/>
        </w:rPr>
      </w:pPr>
      <w:r w:rsidRPr="003521C2">
        <w:rPr>
          <w:color w:val="002060"/>
        </w:rPr>
        <w:t>RISULTATI UFFICIALI GARE DEL 21/03/2026</w:t>
      </w:r>
    </w:p>
    <w:p w14:paraId="23851978" w14:textId="77777777" w:rsidR="009F0363" w:rsidRPr="009F0363" w:rsidRDefault="009F0363" w:rsidP="009F0363">
      <w:pPr>
        <w:pStyle w:val="sottotitolocampionato20"/>
        <w:spacing w:before="0" w:beforeAutospacing="0" w:after="0" w:afterAutospacing="0"/>
        <w:rPr>
          <w:rFonts w:ascii="Arial" w:hAnsi="Arial" w:cs="Arial"/>
          <w:color w:val="002060"/>
          <w:sz w:val="20"/>
          <w:szCs w:val="20"/>
        </w:rPr>
      </w:pPr>
      <w:r w:rsidRPr="009F0363">
        <w:rPr>
          <w:rFonts w:ascii="Arial" w:hAnsi="Arial" w:cs="Arial"/>
          <w:color w:val="002060"/>
          <w:sz w:val="20"/>
          <w:szCs w:val="20"/>
        </w:rPr>
        <w:t>Si trascrivono qui di seguito i risultati ufficiali delle gare disputate</w:t>
      </w:r>
    </w:p>
    <w:p w14:paraId="731E4DB2" w14:textId="77777777" w:rsidR="009F0363" w:rsidRPr="003521C2" w:rsidRDefault="009F0363" w:rsidP="009F03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F0363" w:rsidRPr="003521C2" w14:paraId="7A83EA15" w14:textId="77777777" w:rsidTr="00A602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F0363" w:rsidRPr="003521C2" w14:paraId="0EC35E6B" w14:textId="77777777" w:rsidTr="00A602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79887" w14:textId="77777777" w:rsidR="009F0363" w:rsidRPr="003521C2" w:rsidRDefault="009F0363" w:rsidP="00A602E9">
                  <w:pPr>
                    <w:pStyle w:val="headertabella0"/>
                    <w:rPr>
                      <w:color w:val="002060"/>
                    </w:rPr>
                  </w:pPr>
                  <w:r w:rsidRPr="003521C2">
                    <w:rPr>
                      <w:color w:val="002060"/>
                    </w:rPr>
                    <w:t>GIRONE OF - 1 Giornata - A</w:t>
                  </w:r>
                </w:p>
              </w:tc>
            </w:tr>
            <w:tr w:rsidR="009F0363" w:rsidRPr="003521C2" w14:paraId="4C5619B5" w14:textId="77777777" w:rsidTr="00A602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09ED95" w14:textId="77777777" w:rsidR="009F0363" w:rsidRPr="003521C2" w:rsidRDefault="009F0363" w:rsidP="00A602E9">
                  <w:pPr>
                    <w:pStyle w:val="rowtabella0"/>
                    <w:rPr>
                      <w:color w:val="002060"/>
                    </w:rPr>
                  </w:pPr>
                  <w:r w:rsidRPr="003521C2">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EC6E9B" w14:textId="77777777" w:rsidR="009F0363" w:rsidRPr="003521C2" w:rsidRDefault="009F0363" w:rsidP="00A602E9">
                  <w:pPr>
                    <w:pStyle w:val="rowtabella0"/>
                    <w:rPr>
                      <w:color w:val="002060"/>
                    </w:rPr>
                  </w:pPr>
                  <w:r w:rsidRPr="003521C2">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5C055B" w14:textId="77777777" w:rsidR="009F0363" w:rsidRPr="003521C2" w:rsidRDefault="009F0363" w:rsidP="00A602E9">
                  <w:pPr>
                    <w:pStyle w:val="rowtabella0"/>
                    <w:jc w:val="center"/>
                    <w:rPr>
                      <w:color w:val="002060"/>
                    </w:rPr>
                  </w:pPr>
                  <w:r w:rsidRPr="003521C2">
                    <w:rPr>
                      <w:color w:val="002060"/>
                    </w:rPr>
                    <w:t>0 - 5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462DC2" w14:textId="77777777" w:rsidR="009F0363" w:rsidRPr="003521C2" w:rsidRDefault="009F0363" w:rsidP="00A602E9">
                  <w:pPr>
                    <w:pStyle w:val="rowtabella0"/>
                    <w:jc w:val="center"/>
                    <w:rPr>
                      <w:color w:val="002060"/>
                    </w:rPr>
                  </w:pPr>
                  <w:r w:rsidRPr="003521C2">
                    <w:rPr>
                      <w:color w:val="002060"/>
                    </w:rPr>
                    <w:t> </w:t>
                  </w:r>
                </w:p>
              </w:tc>
            </w:tr>
            <w:tr w:rsidR="009F0363" w:rsidRPr="003521C2" w14:paraId="79B38171"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25115E" w14:textId="77777777" w:rsidR="009F0363" w:rsidRPr="003521C2" w:rsidRDefault="009F0363" w:rsidP="00A602E9">
                  <w:pPr>
                    <w:pStyle w:val="rowtabella0"/>
                    <w:rPr>
                      <w:color w:val="002060"/>
                    </w:rPr>
                  </w:pPr>
                  <w:r w:rsidRPr="003521C2">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180A1C" w14:textId="77777777" w:rsidR="009F0363" w:rsidRPr="003521C2" w:rsidRDefault="009F0363" w:rsidP="00A602E9">
                  <w:pPr>
                    <w:pStyle w:val="rowtabella0"/>
                    <w:rPr>
                      <w:color w:val="002060"/>
                    </w:rPr>
                  </w:pPr>
                  <w:r w:rsidRPr="003521C2">
                    <w:rPr>
                      <w:color w:val="002060"/>
                    </w:rPr>
                    <w:t xml:space="preserve">- </w:t>
                  </w:r>
                  <w:proofErr w:type="gramStart"/>
                  <w:r w:rsidRPr="003521C2">
                    <w:rPr>
                      <w:color w:val="002060"/>
                    </w:rPr>
                    <w:t>U.MANDOLESI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48882D" w14:textId="77777777" w:rsidR="009F0363" w:rsidRPr="003521C2" w:rsidRDefault="009F0363" w:rsidP="00A602E9">
                  <w:pPr>
                    <w:pStyle w:val="rowtabella0"/>
                    <w:jc w:val="center"/>
                    <w:rPr>
                      <w:color w:val="002060"/>
                    </w:rPr>
                  </w:pPr>
                  <w:r w:rsidRPr="003521C2">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9CDC13" w14:textId="77777777" w:rsidR="009F0363" w:rsidRPr="003521C2" w:rsidRDefault="009F0363" w:rsidP="00A602E9">
                  <w:pPr>
                    <w:pStyle w:val="rowtabella0"/>
                    <w:jc w:val="center"/>
                    <w:rPr>
                      <w:color w:val="002060"/>
                    </w:rPr>
                  </w:pPr>
                  <w:r w:rsidRPr="003521C2">
                    <w:rPr>
                      <w:color w:val="002060"/>
                    </w:rPr>
                    <w:t> </w:t>
                  </w:r>
                </w:p>
              </w:tc>
            </w:tr>
            <w:tr w:rsidR="009F0363" w:rsidRPr="003521C2" w14:paraId="6DA83BCD"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79C343" w14:textId="77777777" w:rsidR="009F0363" w:rsidRPr="003521C2" w:rsidRDefault="009F0363" w:rsidP="00A602E9">
                  <w:pPr>
                    <w:pStyle w:val="rowtabella0"/>
                    <w:rPr>
                      <w:color w:val="002060"/>
                    </w:rPr>
                  </w:pPr>
                  <w:r w:rsidRPr="003521C2">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44C66B" w14:textId="77777777" w:rsidR="009F0363" w:rsidRPr="003521C2" w:rsidRDefault="009F0363" w:rsidP="00A602E9">
                  <w:pPr>
                    <w:pStyle w:val="rowtabella0"/>
                    <w:rPr>
                      <w:color w:val="002060"/>
                    </w:rPr>
                  </w:pPr>
                  <w:r w:rsidRPr="003521C2">
                    <w:rPr>
                      <w:color w:val="002060"/>
                    </w:rPr>
                    <w:t>- POLISPORTIVA RIPATRANSONE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7CD20F" w14:textId="77777777" w:rsidR="009F0363" w:rsidRPr="003521C2" w:rsidRDefault="009F0363" w:rsidP="00A602E9">
                  <w:pPr>
                    <w:pStyle w:val="rowtabella0"/>
                    <w:jc w:val="center"/>
                    <w:rPr>
                      <w:color w:val="002060"/>
                    </w:rPr>
                  </w:pPr>
                  <w:r w:rsidRPr="003521C2">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936575" w14:textId="77777777" w:rsidR="009F0363" w:rsidRPr="003521C2" w:rsidRDefault="009F0363" w:rsidP="00A602E9">
                  <w:pPr>
                    <w:pStyle w:val="rowtabella0"/>
                    <w:jc w:val="center"/>
                    <w:rPr>
                      <w:color w:val="002060"/>
                    </w:rPr>
                  </w:pPr>
                  <w:r w:rsidRPr="003521C2">
                    <w:rPr>
                      <w:color w:val="002060"/>
                    </w:rPr>
                    <w:t> </w:t>
                  </w:r>
                </w:p>
              </w:tc>
            </w:tr>
            <w:tr w:rsidR="009F0363" w:rsidRPr="003521C2" w14:paraId="0F9CC687" w14:textId="77777777" w:rsidTr="00A602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0B22E1" w14:textId="77777777" w:rsidR="009F0363" w:rsidRPr="003521C2" w:rsidRDefault="009F0363" w:rsidP="00A602E9">
                  <w:pPr>
                    <w:pStyle w:val="rowtabella0"/>
                    <w:rPr>
                      <w:color w:val="002060"/>
                    </w:rPr>
                  </w:pPr>
                  <w:r w:rsidRPr="003521C2">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45F1DF" w14:textId="77777777" w:rsidR="009F0363" w:rsidRPr="003521C2" w:rsidRDefault="009F0363" w:rsidP="00A602E9">
                  <w:pPr>
                    <w:pStyle w:val="rowtabella0"/>
                    <w:rPr>
                      <w:color w:val="002060"/>
                    </w:rPr>
                  </w:pPr>
                  <w:r w:rsidRPr="003521C2">
                    <w:rPr>
                      <w:color w:val="002060"/>
                    </w:rPr>
                    <w:t>- ETA BETA F.C.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5CD393" w14:textId="77777777" w:rsidR="009F0363" w:rsidRPr="003521C2" w:rsidRDefault="009F0363" w:rsidP="00A602E9">
                  <w:pPr>
                    <w:pStyle w:val="rowtabella0"/>
                    <w:jc w:val="center"/>
                    <w:rPr>
                      <w:color w:val="002060"/>
                    </w:rPr>
                  </w:pPr>
                  <w:r w:rsidRPr="003521C2">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2D86E5" w14:textId="77777777" w:rsidR="009F0363" w:rsidRPr="003521C2" w:rsidRDefault="009F0363" w:rsidP="00A602E9">
                  <w:pPr>
                    <w:pStyle w:val="rowtabella0"/>
                    <w:jc w:val="center"/>
                    <w:rPr>
                      <w:color w:val="002060"/>
                    </w:rPr>
                  </w:pPr>
                  <w:r w:rsidRPr="003521C2">
                    <w:rPr>
                      <w:color w:val="002060"/>
                    </w:rPr>
                    <w:t> </w:t>
                  </w:r>
                </w:p>
              </w:tc>
            </w:tr>
            <w:tr w:rsidR="009F0363" w:rsidRPr="003521C2" w14:paraId="133DB12A" w14:textId="77777777" w:rsidTr="00A602E9">
              <w:tc>
                <w:tcPr>
                  <w:tcW w:w="4700" w:type="dxa"/>
                  <w:gridSpan w:val="4"/>
                  <w:tcBorders>
                    <w:top w:val="nil"/>
                    <w:left w:val="nil"/>
                    <w:bottom w:val="nil"/>
                    <w:right w:val="nil"/>
                  </w:tcBorders>
                  <w:tcMar>
                    <w:top w:w="20" w:type="dxa"/>
                    <w:left w:w="20" w:type="dxa"/>
                    <w:bottom w:w="20" w:type="dxa"/>
                    <w:right w:w="20" w:type="dxa"/>
                  </w:tcMar>
                  <w:vAlign w:val="center"/>
                  <w:hideMark/>
                </w:tcPr>
                <w:p w14:paraId="0C78D986" w14:textId="77777777" w:rsidR="009F0363" w:rsidRPr="003521C2" w:rsidRDefault="009F0363" w:rsidP="00A602E9">
                  <w:pPr>
                    <w:pStyle w:val="rowtabella0"/>
                    <w:rPr>
                      <w:color w:val="002060"/>
                    </w:rPr>
                  </w:pPr>
                  <w:r w:rsidRPr="003521C2">
                    <w:rPr>
                      <w:color w:val="002060"/>
                    </w:rPr>
                    <w:t>(1) - disputata il 22/03/2026</w:t>
                  </w:r>
                </w:p>
              </w:tc>
            </w:tr>
          </w:tbl>
          <w:p w14:paraId="40C256AC" w14:textId="77777777" w:rsidR="009F0363" w:rsidRPr="003521C2" w:rsidRDefault="009F0363" w:rsidP="00A602E9">
            <w:pPr>
              <w:rPr>
                <w:color w:val="002060"/>
              </w:rPr>
            </w:pPr>
          </w:p>
        </w:tc>
      </w:tr>
    </w:tbl>
    <w:p w14:paraId="31B83385" w14:textId="77777777" w:rsidR="009F0363" w:rsidRPr="003521C2" w:rsidRDefault="009F0363" w:rsidP="009F0363">
      <w:pPr>
        <w:pStyle w:val="breakline"/>
        <w:rPr>
          <w:rFonts w:eastAsiaTheme="minorEastAsia"/>
          <w:color w:val="002060"/>
        </w:rPr>
      </w:pPr>
    </w:p>
    <w:p w14:paraId="029D53F4" w14:textId="77777777" w:rsidR="009F0363" w:rsidRPr="003521C2" w:rsidRDefault="009F0363" w:rsidP="009F0363">
      <w:pPr>
        <w:pStyle w:val="breakline"/>
        <w:rPr>
          <w:color w:val="002060"/>
        </w:rPr>
      </w:pPr>
    </w:p>
    <w:p w14:paraId="68AA7AED" w14:textId="77777777" w:rsidR="009F0363" w:rsidRPr="003521C2" w:rsidRDefault="009F0363" w:rsidP="009F0363">
      <w:pPr>
        <w:pStyle w:val="titoloprinc0"/>
        <w:rPr>
          <w:color w:val="002060"/>
        </w:rPr>
      </w:pPr>
      <w:r w:rsidRPr="003521C2">
        <w:rPr>
          <w:color w:val="002060"/>
        </w:rPr>
        <w:lastRenderedPageBreak/>
        <w:t>GIUDICE SPORTIVO</w:t>
      </w:r>
    </w:p>
    <w:p w14:paraId="6F3AB448" w14:textId="77777777" w:rsidR="009F0363" w:rsidRPr="003521C2" w:rsidRDefault="009F0363" w:rsidP="009F0363">
      <w:pPr>
        <w:pStyle w:val="diffida"/>
        <w:rPr>
          <w:color w:val="002060"/>
        </w:rPr>
      </w:pPr>
      <w:r w:rsidRPr="003521C2">
        <w:rPr>
          <w:color w:val="002060"/>
        </w:rPr>
        <w:t>Il Giudice Sportivo Avv. Agnese Lazzaretti, con l'assistenza del Segretario Angelo Castellana, nella seduta del 25/03/2026, ha adottato le decisioni che di seguito integralmente si riportano:</w:t>
      </w:r>
    </w:p>
    <w:p w14:paraId="3A232B5D" w14:textId="77777777" w:rsidR="009F0363" w:rsidRPr="003521C2" w:rsidRDefault="009F0363" w:rsidP="009F0363">
      <w:pPr>
        <w:pStyle w:val="titolo10"/>
        <w:rPr>
          <w:color w:val="002060"/>
        </w:rPr>
      </w:pPr>
      <w:r w:rsidRPr="003521C2">
        <w:rPr>
          <w:color w:val="002060"/>
        </w:rPr>
        <w:t xml:space="preserve">GARE DEL 21/ 3/2026 </w:t>
      </w:r>
    </w:p>
    <w:p w14:paraId="72435657" w14:textId="77777777" w:rsidR="009F0363" w:rsidRPr="003521C2" w:rsidRDefault="009F0363" w:rsidP="009F0363">
      <w:pPr>
        <w:pStyle w:val="titolo7a"/>
        <w:rPr>
          <w:color w:val="002060"/>
        </w:rPr>
      </w:pPr>
      <w:r w:rsidRPr="003521C2">
        <w:rPr>
          <w:color w:val="002060"/>
        </w:rPr>
        <w:t xml:space="preserve">PROVVEDIMENTI DISCIPLINARI </w:t>
      </w:r>
    </w:p>
    <w:p w14:paraId="1C54335B" w14:textId="77777777" w:rsidR="009F0363" w:rsidRPr="003521C2" w:rsidRDefault="009F0363" w:rsidP="009F0363">
      <w:pPr>
        <w:pStyle w:val="titolo7b0"/>
        <w:rPr>
          <w:color w:val="002060"/>
        </w:rPr>
      </w:pPr>
      <w:r w:rsidRPr="003521C2">
        <w:rPr>
          <w:color w:val="002060"/>
        </w:rPr>
        <w:t xml:space="preserve">In base alle risultanze degli atti ufficiali sono state deliberate le seguenti sanzioni disciplinari. </w:t>
      </w:r>
    </w:p>
    <w:p w14:paraId="6542E553" w14:textId="77777777" w:rsidR="009F0363" w:rsidRPr="003521C2" w:rsidRDefault="009F0363" w:rsidP="009F0363">
      <w:pPr>
        <w:pStyle w:val="titolo30"/>
        <w:rPr>
          <w:color w:val="002060"/>
        </w:rPr>
      </w:pPr>
      <w:r w:rsidRPr="003521C2">
        <w:rPr>
          <w:color w:val="002060"/>
        </w:rPr>
        <w:t xml:space="preserve">CALCIATORI NON ESPULSI </w:t>
      </w:r>
    </w:p>
    <w:p w14:paraId="526494FE" w14:textId="77777777" w:rsidR="009F0363" w:rsidRPr="003521C2" w:rsidRDefault="009F0363" w:rsidP="009F0363">
      <w:pPr>
        <w:pStyle w:val="titolo20"/>
        <w:rPr>
          <w:color w:val="002060"/>
        </w:rPr>
      </w:pPr>
      <w:r w:rsidRPr="003521C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7EA7E0B8" w14:textId="77777777" w:rsidTr="00A602E9">
        <w:tc>
          <w:tcPr>
            <w:tcW w:w="2200" w:type="dxa"/>
            <w:tcMar>
              <w:top w:w="20" w:type="dxa"/>
              <w:left w:w="20" w:type="dxa"/>
              <w:bottom w:w="20" w:type="dxa"/>
              <w:right w:w="20" w:type="dxa"/>
            </w:tcMar>
            <w:vAlign w:val="center"/>
            <w:hideMark/>
          </w:tcPr>
          <w:p w14:paraId="77B4A711" w14:textId="77777777" w:rsidR="009F0363" w:rsidRPr="003521C2" w:rsidRDefault="009F0363" w:rsidP="00A602E9">
            <w:pPr>
              <w:pStyle w:val="movimento"/>
              <w:rPr>
                <w:color w:val="002060"/>
              </w:rPr>
            </w:pPr>
            <w:r w:rsidRPr="003521C2">
              <w:rPr>
                <w:color w:val="002060"/>
              </w:rPr>
              <w:t>DISCEPOLI DANIEL</w:t>
            </w:r>
          </w:p>
        </w:tc>
        <w:tc>
          <w:tcPr>
            <w:tcW w:w="2200" w:type="dxa"/>
            <w:tcMar>
              <w:top w:w="20" w:type="dxa"/>
              <w:left w:w="20" w:type="dxa"/>
              <w:bottom w:w="20" w:type="dxa"/>
              <w:right w:w="20" w:type="dxa"/>
            </w:tcMar>
            <w:vAlign w:val="center"/>
            <w:hideMark/>
          </w:tcPr>
          <w:p w14:paraId="687A2C5D" w14:textId="77777777" w:rsidR="009F0363" w:rsidRPr="003521C2" w:rsidRDefault="009F0363" w:rsidP="00A602E9">
            <w:pPr>
              <w:pStyle w:val="movimento2"/>
              <w:rPr>
                <w:color w:val="002060"/>
              </w:rPr>
            </w:pPr>
            <w:r w:rsidRPr="003521C2">
              <w:rPr>
                <w:color w:val="002060"/>
              </w:rPr>
              <w:t xml:space="preserve">(CALCIO A 5 CORINALDO) </w:t>
            </w:r>
          </w:p>
        </w:tc>
        <w:tc>
          <w:tcPr>
            <w:tcW w:w="800" w:type="dxa"/>
            <w:tcMar>
              <w:top w:w="20" w:type="dxa"/>
              <w:left w:w="20" w:type="dxa"/>
              <w:bottom w:w="20" w:type="dxa"/>
              <w:right w:w="20" w:type="dxa"/>
            </w:tcMar>
            <w:vAlign w:val="center"/>
            <w:hideMark/>
          </w:tcPr>
          <w:p w14:paraId="3204C8EC"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7C9CD71A"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27F50AB1" w14:textId="77777777" w:rsidR="009F0363" w:rsidRPr="003521C2" w:rsidRDefault="009F0363" w:rsidP="00A602E9">
            <w:pPr>
              <w:pStyle w:val="movimento2"/>
              <w:rPr>
                <w:color w:val="002060"/>
              </w:rPr>
            </w:pPr>
            <w:r w:rsidRPr="003521C2">
              <w:rPr>
                <w:color w:val="002060"/>
              </w:rPr>
              <w:t> </w:t>
            </w:r>
          </w:p>
        </w:tc>
      </w:tr>
    </w:tbl>
    <w:p w14:paraId="0964EA6F" w14:textId="77777777" w:rsidR="009F0363" w:rsidRPr="003521C2" w:rsidRDefault="009F0363" w:rsidP="009F0363">
      <w:pPr>
        <w:pStyle w:val="titolo20"/>
        <w:rPr>
          <w:rFonts w:eastAsiaTheme="minorEastAsia"/>
          <w:color w:val="002060"/>
        </w:rPr>
      </w:pPr>
      <w:r w:rsidRPr="003521C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2DAAD323" w14:textId="77777777" w:rsidTr="00A602E9">
        <w:tc>
          <w:tcPr>
            <w:tcW w:w="2200" w:type="dxa"/>
            <w:tcMar>
              <w:top w:w="20" w:type="dxa"/>
              <w:left w:w="20" w:type="dxa"/>
              <w:bottom w:w="20" w:type="dxa"/>
              <w:right w:w="20" w:type="dxa"/>
            </w:tcMar>
            <w:vAlign w:val="center"/>
            <w:hideMark/>
          </w:tcPr>
          <w:p w14:paraId="7F8253E6" w14:textId="77777777" w:rsidR="009F0363" w:rsidRPr="003521C2" w:rsidRDefault="009F0363" w:rsidP="00A602E9">
            <w:pPr>
              <w:pStyle w:val="movimento"/>
              <w:rPr>
                <w:color w:val="002060"/>
              </w:rPr>
            </w:pPr>
            <w:r w:rsidRPr="003521C2">
              <w:rPr>
                <w:color w:val="002060"/>
              </w:rPr>
              <w:t>VALENTINI DIEGO</w:t>
            </w:r>
          </w:p>
        </w:tc>
        <w:tc>
          <w:tcPr>
            <w:tcW w:w="2200" w:type="dxa"/>
            <w:tcMar>
              <w:top w:w="20" w:type="dxa"/>
              <w:left w:w="20" w:type="dxa"/>
              <w:bottom w:w="20" w:type="dxa"/>
              <w:right w:w="20" w:type="dxa"/>
            </w:tcMar>
            <w:vAlign w:val="center"/>
            <w:hideMark/>
          </w:tcPr>
          <w:p w14:paraId="45D9ABDF" w14:textId="77777777" w:rsidR="009F0363" w:rsidRPr="003521C2" w:rsidRDefault="009F0363" w:rsidP="00A602E9">
            <w:pPr>
              <w:pStyle w:val="movimento2"/>
              <w:rPr>
                <w:color w:val="002060"/>
              </w:rPr>
            </w:pPr>
            <w:r w:rsidRPr="003521C2">
              <w:rPr>
                <w:color w:val="002060"/>
              </w:rPr>
              <w:t xml:space="preserve">(CALCIO A 5 CORINALDO) </w:t>
            </w:r>
          </w:p>
        </w:tc>
        <w:tc>
          <w:tcPr>
            <w:tcW w:w="800" w:type="dxa"/>
            <w:tcMar>
              <w:top w:w="20" w:type="dxa"/>
              <w:left w:w="20" w:type="dxa"/>
              <w:bottom w:w="20" w:type="dxa"/>
              <w:right w:w="20" w:type="dxa"/>
            </w:tcMar>
            <w:vAlign w:val="center"/>
            <w:hideMark/>
          </w:tcPr>
          <w:p w14:paraId="4AA353AA"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76CD8FCC" w14:textId="77777777" w:rsidR="009F0363" w:rsidRPr="003521C2" w:rsidRDefault="009F0363" w:rsidP="00A602E9">
            <w:pPr>
              <w:pStyle w:val="movimento"/>
              <w:rPr>
                <w:color w:val="002060"/>
              </w:rPr>
            </w:pPr>
            <w:r w:rsidRPr="003521C2">
              <w:rPr>
                <w:color w:val="002060"/>
              </w:rPr>
              <w:t>SIGNORELLI EDOARDO</w:t>
            </w:r>
          </w:p>
        </w:tc>
        <w:tc>
          <w:tcPr>
            <w:tcW w:w="2200" w:type="dxa"/>
            <w:tcMar>
              <w:top w:w="20" w:type="dxa"/>
              <w:left w:w="20" w:type="dxa"/>
              <w:bottom w:w="20" w:type="dxa"/>
              <w:right w:w="20" w:type="dxa"/>
            </w:tcMar>
            <w:vAlign w:val="center"/>
            <w:hideMark/>
          </w:tcPr>
          <w:p w14:paraId="47128CA8" w14:textId="77777777" w:rsidR="009F0363" w:rsidRPr="003521C2" w:rsidRDefault="009F0363" w:rsidP="00A602E9">
            <w:pPr>
              <w:pStyle w:val="movimento2"/>
              <w:rPr>
                <w:color w:val="002060"/>
              </w:rPr>
            </w:pPr>
            <w:r w:rsidRPr="003521C2">
              <w:rPr>
                <w:color w:val="002060"/>
              </w:rPr>
              <w:t xml:space="preserve">(ITALSERVICE C5) </w:t>
            </w:r>
          </w:p>
        </w:tc>
      </w:tr>
      <w:tr w:rsidR="009F0363" w:rsidRPr="003521C2" w14:paraId="14B09F89" w14:textId="77777777" w:rsidTr="00A602E9">
        <w:tc>
          <w:tcPr>
            <w:tcW w:w="2200" w:type="dxa"/>
            <w:tcMar>
              <w:top w:w="20" w:type="dxa"/>
              <w:left w:w="20" w:type="dxa"/>
              <w:bottom w:w="20" w:type="dxa"/>
              <w:right w:w="20" w:type="dxa"/>
            </w:tcMar>
            <w:vAlign w:val="center"/>
            <w:hideMark/>
          </w:tcPr>
          <w:p w14:paraId="0D72B1D8" w14:textId="77777777" w:rsidR="009F0363" w:rsidRPr="003521C2" w:rsidRDefault="009F0363" w:rsidP="00A602E9">
            <w:pPr>
              <w:pStyle w:val="movimento"/>
              <w:rPr>
                <w:color w:val="002060"/>
              </w:rPr>
            </w:pPr>
            <w:r w:rsidRPr="003521C2">
              <w:rPr>
                <w:color w:val="002060"/>
              </w:rPr>
              <w:t>BIANCUCCI LEONARDO</w:t>
            </w:r>
          </w:p>
        </w:tc>
        <w:tc>
          <w:tcPr>
            <w:tcW w:w="2200" w:type="dxa"/>
            <w:tcMar>
              <w:top w:w="20" w:type="dxa"/>
              <w:left w:w="20" w:type="dxa"/>
              <w:bottom w:w="20" w:type="dxa"/>
              <w:right w:w="20" w:type="dxa"/>
            </w:tcMar>
            <w:vAlign w:val="center"/>
            <w:hideMark/>
          </w:tcPr>
          <w:p w14:paraId="041D73EE" w14:textId="77777777" w:rsidR="009F0363" w:rsidRPr="003521C2" w:rsidRDefault="009F0363" w:rsidP="00A602E9">
            <w:pPr>
              <w:pStyle w:val="movimento2"/>
              <w:rPr>
                <w:color w:val="002060"/>
              </w:rPr>
            </w:pPr>
            <w:r w:rsidRPr="003521C2">
              <w:rPr>
                <w:color w:val="002060"/>
              </w:rPr>
              <w:t xml:space="preserve">(POLISPORTIVA RIPATRANSONE) </w:t>
            </w:r>
          </w:p>
        </w:tc>
        <w:tc>
          <w:tcPr>
            <w:tcW w:w="800" w:type="dxa"/>
            <w:tcMar>
              <w:top w:w="20" w:type="dxa"/>
              <w:left w:w="20" w:type="dxa"/>
              <w:bottom w:w="20" w:type="dxa"/>
              <w:right w:w="20" w:type="dxa"/>
            </w:tcMar>
            <w:vAlign w:val="center"/>
            <w:hideMark/>
          </w:tcPr>
          <w:p w14:paraId="78F5175F"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6D8E9444"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11DADF2E" w14:textId="77777777" w:rsidR="009F0363" w:rsidRPr="003521C2" w:rsidRDefault="009F0363" w:rsidP="00A602E9">
            <w:pPr>
              <w:pStyle w:val="movimento2"/>
              <w:rPr>
                <w:color w:val="002060"/>
              </w:rPr>
            </w:pPr>
            <w:r w:rsidRPr="003521C2">
              <w:rPr>
                <w:color w:val="002060"/>
              </w:rPr>
              <w:t> </w:t>
            </w:r>
          </w:p>
        </w:tc>
      </w:tr>
    </w:tbl>
    <w:p w14:paraId="56E50A9B" w14:textId="77777777" w:rsidR="009F0363" w:rsidRDefault="009F0363" w:rsidP="009F0363">
      <w:pPr>
        <w:pStyle w:val="breakline"/>
        <w:rPr>
          <w:color w:val="002060"/>
        </w:rPr>
      </w:pPr>
    </w:p>
    <w:p w14:paraId="2BD4D339" w14:textId="77777777" w:rsidR="009F0363" w:rsidRPr="001910FC" w:rsidRDefault="009F0363" w:rsidP="009F0363">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1EB7EF4D" w14:textId="77777777" w:rsidR="009F0363" w:rsidRPr="001910FC" w:rsidRDefault="009F0363" w:rsidP="009F0363">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11641C4A" w14:textId="77777777" w:rsidR="009F0363" w:rsidRDefault="009F0363" w:rsidP="009F0363">
      <w:pPr>
        <w:pStyle w:val="breakline"/>
        <w:rPr>
          <w:color w:val="002060"/>
        </w:rPr>
      </w:pPr>
    </w:p>
    <w:p w14:paraId="489E0904" w14:textId="77777777" w:rsidR="009F0363" w:rsidRPr="003521C2" w:rsidRDefault="009F0363" w:rsidP="009F0363">
      <w:pPr>
        <w:pStyle w:val="titoloprinc0"/>
        <w:rPr>
          <w:color w:val="002060"/>
        </w:rPr>
      </w:pPr>
      <w:r w:rsidRPr="003521C2">
        <w:rPr>
          <w:color w:val="002060"/>
        </w:rPr>
        <w:t>PROGRAMMA GARE</w:t>
      </w:r>
    </w:p>
    <w:p w14:paraId="71CCB8E4" w14:textId="77777777" w:rsidR="009F0363" w:rsidRDefault="009F0363" w:rsidP="009F0363">
      <w:pPr>
        <w:pStyle w:val="breakline"/>
        <w:rPr>
          <w:rFonts w:eastAsiaTheme="minorEastAsia"/>
          <w:color w:val="002060"/>
        </w:rPr>
      </w:pPr>
    </w:p>
    <w:p w14:paraId="4379493D" w14:textId="77777777" w:rsidR="00996913" w:rsidRPr="003F643A" w:rsidRDefault="00996913" w:rsidP="00996913">
      <w:pPr>
        <w:pStyle w:val="sottotitolocampionato10"/>
        <w:rPr>
          <w:color w:val="002060"/>
        </w:rPr>
      </w:pPr>
      <w:r w:rsidRPr="003F643A">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96913" w:rsidRPr="003F643A" w14:paraId="300B52B6" w14:textId="77777777" w:rsidTr="00A602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B8E8A" w14:textId="77777777" w:rsidR="00996913" w:rsidRPr="003F643A" w:rsidRDefault="00996913" w:rsidP="00A602E9">
            <w:pPr>
              <w:pStyle w:val="headertabella0"/>
              <w:rPr>
                <w:color w:val="002060"/>
              </w:rPr>
            </w:pPr>
            <w:r w:rsidRPr="003F64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814C2" w14:textId="77777777" w:rsidR="00996913" w:rsidRPr="003F643A" w:rsidRDefault="00996913" w:rsidP="00A602E9">
            <w:pPr>
              <w:pStyle w:val="headertabella0"/>
              <w:rPr>
                <w:color w:val="002060"/>
              </w:rPr>
            </w:pPr>
            <w:r w:rsidRPr="003F64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11B09" w14:textId="77777777" w:rsidR="00996913" w:rsidRPr="003F643A" w:rsidRDefault="00996913" w:rsidP="00A602E9">
            <w:pPr>
              <w:pStyle w:val="headertabella0"/>
              <w:rPr>
                <w:color w:val="002060"/>
              </w:rPr>
            </w:pPr>
            <w:r w:rsidRPr="003F64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709D3" w14:textId="77777777" w:rsidR="00996913" w:rsidRPr="003F643A" w:rsidRDefault="00996913" w:rsidP="00A602E9">
            <w:pPr>
              <w:pStyle w:val="headertabella0"/>
              <w:rPr>
                <w:color w:val="002060"/>
              </w:rPr>
            </w:pPr>
            <w:r w:rsidRPr="003F64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0D0AB" w14:textId="77777777" w:rsidR="00996913" w:rsidRPr="003F643A" w:rsidRDefault="00996913" w:rsidP="00A602E9">
            <w:pPr>
              <w:pStyle w:val="headertabella0"/>
              <w:rPr>
                <w:color w:val="002060"/>
              </w:rPr>
            </w:pPr>
            <w:r w:rsidRPr="003F64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23B56" w14:textId="77777777" w:rsidR="00996913" w:rsidRPr="003F643A" w:rsidRDefault="00996913" w:rsidP="00A602E9">
            <w:pPr>
              <w:pStyle w:val="headertabella0"/>
              <w:rPr>
                <w:color w:val="002060"/>
              </w:rPr>
            </w:pPr>
            <w:proofErr w:type="spellStart"/>
            <w:r w:rsidRPr="003F643A">
              <w:rPr>
                <w:color w:val="002060"/>
              </w:rPr>
              <w:t>Localita'</w:t>
            </w:r>
            <w:proofErr w:type="spellEnd"/>
            <w:r w:rsidRPr="003F643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B3EF8" w14:textId="77777777" w:rsidR="00996913" w:rsidRPr="003F643A" w:rsidRDefault="00996913" w:rsidP="00A602E9">
            <w:pPr>
              <w:pStyle w:val="headertabella0"/>
              <w:rPr>
                <w:color w:val="002060"/>
              </w:rPr>
            </w:pPr>
            <w:r w:rsidRPr="003F643A">
              <w:rPr>
                <w:color w:val="002060"/>
              </w:rPr>
              <w:t>Indirizzo Impianto</w:t>
            </w:r>
          </w:p>
        </w:tc>
      </w:tr>
      <w:tr w:rsidR="00996913" w:rsidRPr="003F643A" w14:paraId="3D360A4D" w14:textId="77777777" w:rsidTr="00A602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70E6D0" w14:textId="77777777" w:rsidR="00996913" w:rsidRPr="003F643A" w:rsidRDefault="00996913" w:rsidP="00A602E9">
            <w:pPr>
              <w:pStyle w:val="rowtabella0"/>
              <w:rPr>
                <w:color w:val="002060"/>
              </w:rPr>
            </w:pPr>
            <w:r w:rsidRPr="003F643A">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538A1D" w14:textId="77777777" w:rsidR="00996913" w:rsidRPr="003F643A" w:rsidRDefault="00996913" w:rsidP="00A602E9">
            <w:pPr>
              <w:pStyle w:val="rowtabella0"/>
              <w:rPr>
                <w:color w:val="002060"/>
              </w:rPr>
            </w:pPr>
            <w:r w:rsidRPr="003F643A">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E63821" w14:textId="77777777" w:rsidR="00996913" w:rsidRPr="003F643A" w:rsidRDefault="00996913" w:rsidP="00A602E9">
            <w:pPr>
              <w:pStyle w:val="rowtabella0"/>
              <w:jc w:val="center"/>
              <w:rPr>
                <w:color w:val="002060"/>
              </w:rPr>
            </w:pPr>
            <w:r w:rsidRPr="003F643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04094D" w14:textId="77777777" w:rsidR="00996913" w:rsidRPr="003F643A" w:rsidRDefault="00996913" w:rsidP="00A602E9">
            <w:pPr>
              <w:pStyle w:val="rowtabella0"/>
              <w:rPr>
                <w:color w:val="002060"/>
              </w:rPr>
            </w:pPr>
            <w:r w:rsidRPr="003F643A">
              <w:rPr>
                <w:color w:val="002060"/>
              </w:rPr>
              <w:t>11/04/2026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E5BB78" w14:textId="77777777" w:rsidR="00996913" w:rsidRPr="003F643A" w:rsidRDefault="00996913" w:rsidP="00A602E9">
            <w:pPr>
              <w:pStyle w:val="rowtabella0"/>
              <w:rPr>
                <w:color w:val="002060"/>
              </w:rPr>
            </w:pPr>
            <w:r w:rsidRPr="003F643A">
              <w:rPr>
                <w:color w:val="002060"/>
              </w:rPr>
              <w:t xml:space="preserve">5429 PAL.COM. </w:t>
            </w:r>
            <w:proofErr w:type="gramStart"/>
            <w:r w:rsidRPr="003F643A">
              <w:rPr>
                <w:color w:val="002060"/>
              </w:rPr>
              <w:t>S.MICHELE</w:t>
            </w:r>
            <w:proofErr w:type="gramEnd"/>
            <w:r w:rsidRPr="003F643A">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55C507" w14:textId="77777777" w:rsidR="00996913" w:rsidRPr="003F643A" w:rsidRDefault="00996913" w:rsidP="00A602E9">
            <w:pPr>
              <w:pStyle w:val="rowtabella0"/>
              <w:rPr>
                <w:color w:val="002060"/>
              </w:rPr>
            </w:pPr>
            <w:r w:rsidRPr="003F643A">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74A6F6" w14:textId="77777777" w:rsidR="00996913" w:rsidRPr="003F643A" w:rsidRDefault="00996913" w:rsidP="00A602E9">
            <w:pPr>
              <w:pStyle w:val="rowtabella0"/>
              <w:rPr>
                <w:color w:val="002060"/>
              </w:rPr>
            </w:pPr>
            <w:r w:rsidRPr="003F643A">
              <w:rPr>
                <w:color w:val="002060"/>
              </w:rPr>
              <w:t>VIA LORETO</w:t>
            </w:r>
          </w:p>
        </w:tc>
      </w:tr>
      <w:tr w:rsidR="00996913" w:rsidRPr="003F643A" w14:paraId="3485ACE1"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360B21" w14:textId="77777777" w:rsidR="00996913" w:rsidRPr="003F643A" w:rsidRDefault="00996913" w:rsidP="00A602E9">
            <w:pPr>
              <w:pStyle w:val="rowtabella0"/>
              <w:rPr>
                <w:color w:val="002060"/>
              </w:rPr>
            </w:pPr>
            <w:r w:rsidRPr="003F643A">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55E50C" w14:textId="77777777" w:rsidR="00996913" w:rsidRPr="003F643A" w:rsidRDefault="00996913" w:rsidP="00A602E9">
            <w:pPr>
              <w:pStyle w:val="rowtabella0"/>
              <w:rPr>
                <w:color w:val="002060"/>
              </w:rPr>
            </w:pPr>
            <w:r w:rsidRPr="003F643A">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410B6C" w14:textId="77777777" w:rsidR="00996913" w:rsidRPr="003F643A" w:rsidRDefault="00996913" w:rsidP="00A602E9">
            <w:pPr>
              <w:pStyle w:val="rowtabella0"/>
              <w:jc w:val="center"/>
              <w:rPr>
                <w:color w:val="002060"/>
              </w:rPr>
            </w:pPr>
            <w:r w:rsidRPr="003F643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60170F" w14:textId="77777777" w:rsidR="00996913" w:rsidRPr="003F643A" w:rsidRDefault="00996913" w:rsidP="00A602E9">
            <w:pPr>
              <w:pStyle w:val="rowtabella0"/>
              <w:rPr>
                <w:color w:val="002060"/>
              </w:rPr>
            </w:pPr>
            <w:r w:rsidRPr="003F643A">
              <w:rPr>
                <w:color w:val="002060"/>
              </w:rPr>
              <w:t>11/04/2026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6178B5" w14:textId="77777777" w:rsidR="00996913" w:rsidRPr="003F643A" w:rsidRDefault="00996913" w:rsidP="00A602E9">
            <w:pPr>
              <w:pStyle w:val="rowtabella0"/>
              <w:rPr>
                <w:color w:val="002060"/>
              </w:rPr>
            </w:pPr>
            <w:r w:rsidRPr="003F643A">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60A4ED" w14:textId="77777777" w:rsidR="00996913" w:rsidRPr="003F643A" w:rsidRDefault="00996913" w:rsidP="00A602E9">
            <w:pPr>
              <w:pStyle w:val="rowtabella0"/>
              <w:rPr>
                <w:color w:val="002060"/>
              </w:rPr>
            </w:pPr>
            <w:r w:rsidRPr="003F643A">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A3E49A" w14:textId="77777777" w:rsidR="00996913" w:rsidRPr="003F643A" w:rsidRDefault="00996913" w:rsidP="00A602E9">
            <w:pPr>
              <w:pStyle w:val="rowtabella0"/>
              <w:rPr>
                <w:color w:val="002060"/>
              </w:rPr>
            </w:pPr>
            <w:r w:rsidRPr="003F643A">
              <w:rPr>
                <w:color w:val="002060"/>
              </w:rPr>
              <w:t>VIA NAZARIO SAURO</w:t>
            </w:r>
          </w:p>
        </w:tc>
      </w:tr>
      <w:tr w:rsidR="00996913" w:rsidRPr="003F643A" w14:paraId="7A4DCA3D" w14:textId="77777777" w:rsidTr="00A602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4611C7" w14:textId="77777777" w:rsidR="00996913" w:rsidRPr="003F643A" w:rsidRDefault="00996913" w:rsidP="00A602E9">
            <w:pPr>
              <w:pStyle w:val="rowtabella0"/>
              <w:rPr>
                <w:color w:val="002060"/>
              </w:rPr>
            </w:pPr>
            <w:r w:rsidRPr="003F643A">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24B132" w14:textId="77777777" w:rsidR="00996913" w:rsidRPr="003F643A" w:rsidRDefault="00996913" w:rsidP="00A602E9">
            <w:pPr>
              <w:pStyle w:val="rowtabella0"/>
              <w:rPr>
                <w:color w:val="002060"/>
              </w:rPr>
            </w:pPr>
            <w:r w:rsidRPr="003F643A">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AEA3F4" w14:textId="77777777" w:rsidR="00996913" w:rsidRPr="003F643A" w:rsidRDefault="00996913" w:rsidP="00A602E9">
            <w:pPr>
              <w:pStyle w:val="rowtabella0"/>
              <w:jc w:val="center"/>
              <w:rPr>
                <w:color w:val="002060"/>
              </w:rPr>
            </w:pPr>
            <w:r w:rsidRPr="003F643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D4AAD9" w14:textId="77777777" w:rsidR="00996913" w:rsidRPr="003F643A" w:rsidRDefault="00996913" w:rsidP="00A602E9">
            <w:pPr>
              <w:pStyle w:val="rowtabella0"/>
              <w:rPr>
                <w:color w:val="002060"/>
              </w:rPr>
            </w:pPr>
            <w:r w:rsidRPr="003F643A">
              <w:rPr>
                <w:color w:val="002060"/>
              </w:rPr>
              <w:t>11/04/2026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AB0D31" w14:textId="77777777" w:rsidR="00996913" w:rsidRPr="003F643A" w:rsidRDefault="00996913" w:rsidP="00A602E9">
            <w:pPr>
              <w:pStyle w:val="rowtabella0"/>
              <w:rPr>
                <w:color w:val="002060"/>
              </w:rPr>
            </w:pPr>
            <w:r w:rsidRPr="003F643A">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25D9C8" w14:textId="77777777" w:rsidR="00996913" w:rsidRPr="003F643A" w:rsidRDefault="00996913" w:rsidP="00A602E9">
            <w:pPr>
              <w:pStyle w:val="rowtabella0"/>
              <w:rPr>
                <w:color w:val="002060"/>
              </w:rPr>
            </w:pPr>
            <w:r w:rsidRPr="003F643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20A459" w14:textId="77777777" w:rsidR="00996913" w:rsidRPr="003F643A" w:rsidRDefault="00996913" w:rsidP="00A602E9">
            <w:pPr>
              <w:pStyle w:val="rowtabella0"/>
              <w:rPr>
                <w:color w:val="002060"/>
              </w:rPr>
            </w:pPr>
            <w:r w:rsidRPr="003F643A">
              <w:rPr>
                <w:color w:val="002060"/>
              </w:rPr>
              <w:t>VIA GROTTE DI POSATORA 19/A</w:t>
            </w:r>
          </w:p>
        </w:tc>
      </w:tr>
      <w:tr w:rsidR="00996913" w:rsidRPr="003F643A" w14:paraId="2E3DB9E0" w14:textId="77777777" w:rsidTr="00A602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54732F" w14:textId="77777777" w:rsidR="00996913" w:rsidRPr="003F643A" w:rsidRDefault="00996913" w:rsidP="00A602E9">
            <w:pPr>
              <w:pStyle w:val="rowtabella0"/>
              <w:rPr>
                <w:color w:val="002060"/>
              </w:rPr>
            </w:pPr>
            <w:r w:rsidRPr="003F643A">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D390A3" w14:textId="77777777" w:rsidR="00996913" w:rsidRPr="003F643A" w:rsidRDefault="00996913" w:rsidP="00A602E9">
            <w:pPr>
              <w:pStyle w:val="rowtabella0"/>
              <w:rPr>
                <w:color w:val="002060"/>
              </w:rPr>
            </w:pPr>
            <w:r w:rsidRPr="003F643A">
              <w:rPr>
                <w:color w:val="002060"/>
              </w:rPr>
              <w:t>RECANATI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0B0C1" w14:textId="77777777" w:rsidR="00996913" w:rsidRPr="003F643A" w:rsidRDefault="00996913" w:rsidP="00A602E9">
            <w:pPr>
              <w:pStyle w:val="rowtabella0"/>
              <w:jc w:val="center"/>
              <w:rPr>
                <w:color w:val="002060"/>
              </w:rPr>
            </w:pPr>
            <w:r w:rsidRPr="003F643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69B967" w14:textId="77777777" w:rsidR="00996913" w:rsidRPr="003F643A" w:rsidRDefault="00996913" w:rsidP="00A602E9">
            <w:pPr>
              <w:pStyle w:val="rowtabella0"/>
              <w:rPr>
                <w:color w:val="002060"/>
              </w:rPr>
            </w:pPr>
            <w:r w:rsidRPr="003F643A">
              <w:rPr>
                <w:color w:val="002060"/>
              </w:rPr>
              <w:t>12/04/2026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FA5D5E" w14:textId="77777777" w:rsidR="00996913" w:rsidRPr="003F643A" w:rsidRDefault="00996913" w:rsidP="00A602E9">
            <w:pPr>
              <w:pStyle w:val="rowtabella0"/>
              <w:rPr>
                <w:color w:val="002060"/>
              </w:rPr>
            </w:pPr>
            <w:r w:rsidRPr="003F643A">
              <w:rPr>
                <w:color w:val="002060"/>
              </w:rPr>
              <w:t xml:space="preserve">5623 PALESTRA </w:t>
            </w:r>
            <w:proofErr w:type="gramStart"/>
            <w:r w:rsidRPr="003F643A">
              <w:rPr>
                <w:color w:val="002060"/>
              </w:rPr>
              <w:t>SC.MEDIA</w:t>
            </w:r>
            <w:proofErr w:type="gramEnd"/>
            <w:r w:rsidRPr="003F643A">
              <w:rPr>
                <w:color w:val="002060"/>
              </w:rPr>
              <w:t xml:space="preserve"> </w:t>
            </w:r>
            <w:proofErr w:type="gramStart"/>
            <w:r w:rsidRPr="003F643A">
              <w:rPr>
                <w:color w:val="002060"/>
              </w:rPr>
              <w:t>B.ROSSELLI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DC946C" w14:textId="77777777" w:rsidR="00996913" w:rsidRPr="003F643A" w:rsidRDefault="00996913" w:rsidP="00A602E9">
            <w:pPr>
              <w:pStyle w:val="rowtabella0"/>
              <w:rPr>
                <w:color w:val="002060"/>
              </w:rPr>
            </w:pPr>
            <w:r w:rsidRPr="003F643A">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36D2B2" w14:textId="77777777" w:rsidR="00996913" w:rsidRPr="003F643A" w:rsidRDefault="00996913" w:rsidP="00A602E9">
            <w:pPr>
              <w:pStyle w:val="rowtabella0"/>
              <w:rPr>
                <w:color w:val="002060"/>
              </w:rPr>
            </w:pPr>
            <w:r w:rsidRPr="003F643A">
              <w:rPr>
                <w:color w:val="002060"/>
              </w:rPr>
              <w:t>VIA PIRANDELLO</w:t>
            </w:r>
          </w:p>
        </w:tc>
      </w:tr>
    </w:tbl>
    <w:p w14:paraId="66AE3021" w14:textId="77777777" w:rsidR="00996913" w:rsidRPr="003521C2" w:rsidRDefault="00996913" w:rsidP="009F0363">
      <w:pPr>
        <w:pStyle w:val="breakline"/>
        <w:rPr>
          <w:rFonts w:eastAsiaTheme="minorEastAsia"/>
          <w:color w:val="002060"/>
        </w:rPr>
      </w:pPr>
    </w:p>
    <w:p w14:paraId="55DDE5E2" w14:textId="77777777" w:rsidR="009F0363" w:rsidRPr="003521C2" w:rsidRDefault="009F0363" w:rsidP="009F0363">
      <w:pPr>
        <w:pStyle w:val="breakline"/>
        <w:rPr>
          <w:rFonts w:eastAsiaTheme="minorEastAsia"/>
          <w:color w:val="002060"/>
        </w:rPr>
      </w:pPr>
    </w:p>
    <w:p w14:paraId="3CC8EE09" w14:textId="77777777" w:rsidR="009F0363" w:rsidRPr="003521C2" w:rsidRDefault="009F0363" w:rsidP="009F0363">
      <w:pPr>
        <w:pStyle w:val="titolocampionato0"/>
        <w:shd w:val="clear" w:color="auto" w:fill="CCCCCC"/>
        <w:spacing w:before="80" w:after="40"/>
        <w:rPr>
          <w:color w:val="002060"/>
        </w:rPr>
      </w:pPr>
      <w:r w:rsidRPr="003521C2">
        <w:rPr>
          <w:color w:val="002060"/>
        </w:rPr>
        <w:t>UNDER 15 C5 REGIONALI MASCHILI</w:t>
      </w:r>
    </w:p>
    <w:p w14:paraId="0360AE6F" w14:textId="77777777" w:rsidR="009F0363" w:rsidRPr="0038215C" w:rsidRDefault="009F0363" w:rsidP="009F0363">
      <w:pPr>
        <w:pStyle w:val="TITOLOPRINC"/>
        <w:spacing w:before="0" w:beforeAutospacing="0" w:after="0" w:afterAutospacing="0"/>
        <w:rPr>
          <w:color w:val="002060"/>
        </w:rPr>
      </w:pPr>
      <w:r>
        <w:rPr>
          <w:color w:val="002060"/>
        </w:rPr>
        <w:t>FASE FINALE</w:t>
      </w:r>
    </w:p>
    <w:p w14:paraId="2F107FAA" w14:textId="77777777" w:rsidR="009F0363" w:rsidRDefault="009F0363" w:rsidP="009F0363">
      <w:pPr>
        <w:pStyle w:val="Corpodeltesto21"/>
        <w:rPr>
          <w:rFonts w:ascii="Arial" w:hAnsi="Arial" w:cs="Arial"/>
          <w:color w:val="002060"/>
          <w:sz w:val="22"/>
        </w:rPr>
      </w:pPr>
    </w:p>
    <w:p w14:paraId="26FE5E19" w14:textId="77777777" w:rsidR="009F0363" w:rsidRPr="00C02215" w:rsidRDefault="009F0363" w:rsidP="009F0363">
      <w:pPr>
        <w:pStyle w:val="LndNormale1"/>
        <w:rPr>
          <w:b/>
          <w:i/>
          <w:color w:val="002060"/>
        </w:rPr>
      </w:pPr>
      <w:r w:rsidRPr="00C02215">
        <w:rPr>
          <w:b/>
          <w:i/>
          <w:color w:val="002060"/>
        </w:rPr>
        <w:t xml:space="preserve">Ottavi di Finale </w:t>
      </w:r>
    </w:p>
    <w:p w14:paraId="076CA78C" w14:textId="77777777" w:rsidR="009F0363" w:rsidRPr="00C02215" w:rsidRDefault="009F0363" w:rsidP="009F0363">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1</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 xml:space="preserve">miglior </w:t>
      </w:r>
      <w:r>
        <w:rPr>
          <w:rFonts w:ascii="Arial" w:hAnsi="Arial" w:cs="Arial"/>
          <w:color w:val="002060"/>
          <w:sz w:val="22"/>
        </w:rPr>
        <w:t>quarta</w:t>
      </w:r>
      <w:r w:rsidRPr="00C02215">
        <w:rPr>
          <w:rFonts w:ascii="Arial" w:hAnsi="Arial" w:cs="Arial"/>
          <w:color w:val="002060"/>
          <w:sz w:val="22"/>
        </w:rPr>
        <w:t xml:space="preserve"> classificata “Silver”</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1</w:t>
      </w:r>
    </w:p>
    <w:p w14:paraId="6E645DC1" w14:textId="77777777" w:rsidR="009F0363" w:rsidRPr="00C87F9C" w:rsidRDefault="009F0363" w:rsidP="009F0363">
      <w:pPr>
        <w:pStyle w:val="Corpodeltesto21"/>
        <w:rPr>
          <w:rFonts w:ascii="Arial" w:hAnsi="Arial" w:cs="Arial"/>
          <w:b/>
          <w:bCs/>
          <w:color w:val="002060"/>
          <w:sz w:val="22"/>
        </w:rPr>
      </w:pPr>
      <w:r w:rsidRPr="00C87F9C">
        <w:rPr>
          <w:rFonts w:ascii="Arial" w:hAnsi="Arial" w:cs="Arial"/>
          <w:b/>
          <w:bCs/>
          <w:color w:val="002060"/>
          <w:sz w:val="22"/>
        </w:rPr>
        <w:t>ACSS MONDOLFO C5 – CITTA’ DI OSTRA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19-0</w:t>
      </w:r>
    </w:p>
    <w:p w14:paraId="1B6DA249" w14:textId="77777777" w:rsidR="009F0363" w:rsidRDefault="009F0363" w:rsidP="009F0363">
      <w:pPr>
        <w:pStyle w:val="Corpodeltesto21"/>
        <w:rPr>
          <w:rFonts w:ascii="Arial" w:hAnsi="Arial" w:cs="Arial"/>
          <w:color w:val="002060"/>
          <w:sz w:val="22"/>
        </w:rPr>
      </w:pPr>
    </w:p>
    <w:p w14:paraId="57F79705" w14:textId="77777777" w:rsidR="009F0363" w:rsidRPr="00C02215" w:rsidRDefault="009F0363" w:rsidP="009F0363">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2</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w:t>
      </w:r>
      <w:r>
        <w:rPr>
          <w:rFonts w:ascii="Arial" w:hAnsi="Arial" w:cs="Arial"/>
          <w:color w:val="002060"/>
          <w:sz w:val="22"/>
        </w:rPr>
        <w:t>terza</w:t>
      </w:r>
      <w:r w:rsidRPr="00C02215">
        <w:rPr>
          <w:rFonts w:ascii="Arial" w:hAnsi="Arial" w:cs="Arial"/>
          <w:color w:val="002060"/>
          <w:sz w:val="22"/>
        </w:rPr>
        <w:t xml:space="preserve"> classificata “Silver”</w:t>
      </w:r>
      <w:r w:rsidRPr="00C02215">
        <w:rPr>
          <w:rFonts w:ascii="Arial" w:hAnsi="Arial" w:cs="Arial"/>
          <w:color w:val="002060"/>
          <w:sz w:val="22"/>
        </w:rPr>
        <w:tab/>
        <w:t>= 2</w:t>
      </w:r>
    </w:p>
    <w:p w14:paraId="5069861D" w14:textId="77777777" w:rsidR="009F0363" w:rsidRPr="00C87F9C" w:rsidRDefault="009F0363" w:rsidP="009F0363">
      <w:pPr>
        <w:pStyle w:val="Corpodeltesto21"/>
        <w:rPr>
          <w:rFonts w:ascii="Arial" w:hAnsi="Arial" w:cs="Arial"/>
          <w:b/>
          <w:bCs/>
          <w:color w:val="002060"/>
          <w:sz w:val="22"/>
        </w:rPr>
      </w:pPr>
      <w:r w:rsidRPr="00C87F9C">
        <w:rPr>
          <w:rFonts w:ascii="Arial" w:hAnsi="Arial" w:cs="Arial"/>
          <w:b/>
          <w:bCs/>
          <w:color w:val="002060"/>
          <w:sz w:val="22"/>
        </w:rPr>
        <w:t>BULDOG T.N.T. LUCREZIA – SPORTFLY ARL</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6-0</w:t>
      </w:r>
    </w:p>
    <w:p w14:paraId="7B4AE491" w14:textId="77777777" w:rsidR="009F0363" w:rsidRPr="005E06FE" w:rsidRDefault="009F0363" w:rsidP="009F0363">
      <w:pPr>
        <w:pStyle w:val="Corpodeltesto21"/>
        <w:rPr>
          <w:rFonts w:ascii="Arial" w:hAnsi="Arial" w:cs="Arial"/>
          <w:color w:val="002060"/>
          <w:sz w:val="22"/>
        </w:rPr>
      </w:pPr>
    </w:p>
    <w:p w14:paraId="032F8D4F" w14:textId="77777777" w:rsidR="009F0363" w:rsidRPr="00C02215" w:rsidRDefault="009F0363" w:rsidP="009F0363">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3</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 xml:space="preserve">miglior </w:t>
      </w:r>
      <w:r>
        <w:rPr>
          <w:rFonts w:ascii="Arial" w:hAnsi="Arial" w:cs="Arial"/>
          <w:color w:val="002060"/>
          <w:sz w:val="22"/>
        </w:rPr>
        <w:t>terza</w:t>
      </w:r>
      <w:r w:rsidRPr="00C02215">
        <w:rPr>
          <w:rFonts w:ascii="Arial" w:hAnsi="Arial" w:cs="Arial"/>
          <w:color w:val="002060"/>
          <w:sz w:val="22"/>
        </w:rPr>
        <w:t xml:space="preserve"> classificata “Silver”</w:t>
      </w:r>
      <w:r w:rsidRPr="00C02215">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3</w:t>
      </w:r>
    </w:p>
    <w:p w14:paraId="524CC246" w14:textId="77777777" w:rsidR="009F0363" w:rsidRPr="00C87F9C" w:rsidRDefault="009F0363" w:rsidP="009F0363">
      <w:pPr>
        <w:pStyle w:val="Corpodeltesto21"/>
        <w:rPr>
          <w:rFonts w:ascii="Arial" w:hAnsi="Arial" w:cs="Arial"/>
          <w:b/>
          <w:bCs/>
          <w:color w:val="002060"/>
          <w:sz w:val="22"/>
        </w:rPr>
      </w:pPr>
      <w:r w:rsidRPr="00C87F9C">
        <w:rPr>
          <w:rFonts w:ascii="Arial" w:hAnsi="Arial" w:cs="Arial"/>
          <w:b/>
          <w:bCs/>
          <w:color w:val="002060"/>
          <w:sz w:val="22"/>
        </w:rPr>
        <w:t>ITALSERVICE C5 – C.U.S. MACERATA CALCIO A5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4-2</w:t>
      </w:r>
    </w:p>
    <w:p w14:paraId="65C5E892" w14:textId="77777777" w:rsidR="009F0363" w:rsidRPr="00C87F9C" w:rsidRDefault="009F0363" w:rsidP="009F0363">
      <w:pPr>
        <w:pStyle w:val="Corpodeltesto21"/>
        <w:rPr>
          <w:rFonts w:ascii="Arial" w:hAnsi="Arial" w:cs="Arial"/>
          <w:color w:val="002060"/>
          <w:sz w:val="22"/>
        </w:rPr>
      </w:pPr>
    </w:p>
    <w:p w14:paraId="74782485" w14:textId="77777777" w:rsidR="009F0363" w:rsidRPr="00C02215" w:rsidRDefault="009F0363" w:rsidP="009F0363">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4</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seconda class</w:t>
      </w:r>
      <w:r>
        <w:rPr>
          <w:rFonts w:ascii="Arial" w:hAnsi="Arial" w:cs="Arial"/>
          <w:color w:val="002060"/>
          <w:sz w:val="22"/>
        </w:rPr>
        <w:t>.</w:t>
      </w:r>
      <w:r w:rsidRPr="00C02215">
        <w:rPr>
          <w:rFonts w:ascii="Arial" w:hAnsi="Arial" w:cs="Arial"/>
          <w:color w:val="002060"/>
          <w:sz w:val="22"/>
        </w:rPr>
        <w:t xml:space="preserve"> “Silver”</w:t>
      </w:r>
      <w:r w:rsidRPr="00C02215">
        <w:rPr>
          <w:rFonts w:ascii="Arial" w:hAnsi="Arial" w:cs="Arial"/>
          <w:color w:val="002060"/>
          <w:sz w:val="22"/>
        </w:rPr>
        <w:tab/>
        <w:t xml:space="preserve">= </w:t>
      </w:r>
      <w:r>
        <w:rPr>
          <w:rFonts w:ascii="Arial" w:hAnsi="Arial" w:cs="Arial"/>
          <w:color w:val="002060"/>
          <w:sz w:val="22"/>
        </w:rPr>
        <w:t>4</w:t>
      </w:r>
    </w:p>
    <w:p w14:paraId="401DE958" w14:textId="77777777" w:rsidR="009F0363" w:rsidRPr="00C87F9C" w:rsidRDefault="009F0363" w:rsidP="009F0363">
      <w:pPr>
        <w:pStyle w:val="Corpodeltesto21"/>
        <w:rPr>
          <w:rFonts w:ascii="Arial" w:hAnsi="Arial" w:cs="Arial"/>
          <w:b/>
          <w:bCs/>
          <w:color w:val="002060"/>
          <w:sz w:val="22"/>
        </w:rPr>
      </w:pPr>
      <w:r w:rsidRPr="00C87F9C">
        <w:rPr>
          <w:rFonts w:ascii="Arial" w:hAnsi="Arial" w:cs="Arial"/>
          <w:b/>
          <w:bCs/>
          <w:color w:val="002060"/>
          <w:sz w:val="22"/>
        </w:rPr>
        <w:t>ASCOLI CALCIO A 5 – CSI GAUDIO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17-1</w:t>
      </w:r>
    </w:p>
    <w:p w14:paraId="568DA584" w14:textId="77777777" w:rsidR="009F0363" w:rsidRDefault="009F0363" w:rsidP="009F0363">
      <w:pPr>
        <w:pStyle w:val="Corpodeltesto21"/>
        <w:rPr>
          <w:rFonts w:ascii="Arial" w:hAnsi="Arial" w:cs="Arial"/>
          <w:color w:val="002060"/>
          <w:sz w:val="22"/>
        </w:rPr>
      </w:pPr>
    </w:p>
    <w:p w14:paraId="13139CE9" w14:textId="77777777" w:rsidR="009F0363" w:rsidRPr="00C02215" w:rsidRDefault="009F0363" w:rsidP="009F0363">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5</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miglior seconda classificata “Silver”</w:t>
      </w:r>
      <w:r w:rsidRPr="00C02215">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5</w:t>
      </w:r>
    </w:p>
    <w:p w14:paraId="727755F5" w14:textId="77777777" w:rsidR="009F0363" w:rsidRPr="00C87F9C" w:rsidRDefault="009F0363" w:rsidP="009F0363">
      <w:pPr>
        <w:pStyle w:val="Corpodeltesto21"/>
        <w:rPr>
          <w:rFonts w:ascii="Arial" w:hAnsi="Arial" w:cs="Arial"/>
          <w:b/>
          <w:bCs/>
          <w:color w:val="002060"/>
          <w:sz w:val="22"/>
        </w:rPr>
      </w:pPr>
      <w:r w:rsidRPr="00C87F9C">
        <w:rPr>
          <w:rFonts w:ascii="Arial" w:hAnsi="Arial" w:cs="Arial"/>
          <w:b/>
          <w:bCs/>
          <w:color w:val="002060"/>
          <w:sz w:val="22"/>
        </w:rPr>
        <w:lastRenderedPageBreak/>
        <w:t>CERRETO D’ESI ASD – RECANATI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8-3</w:t>
      </w:r>
    </w:p>
    <w:p w14:paraId="6729847F" w14:textId="77777777" w:rsidR="009F0363" w:rsidRDefault="009F0363" w:rsidP="009F0363">
      <w:pPr>
        <w:pStyle w:val="Corpodeltesto21"/>
        <w:rPr>
          <w:rFonts w:ascii="Arial" w:hAnsi="Arial" w:cs="Arial"/>
          <w:color w:val="002060"/>
          <w:sz w:val="22"/>
        </w:rPr>
      </w:pPr>
    </w:p>
    <w:p w14:paraId="3ECCFCF0" w14:textId="77777777" w:rsidR="009F0363" w:rsidRPr="00C02215" w:rsidRDefault="009F0363" w:rsidP="009F0363">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6</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w:t>
      </w:r>
      <w:r>
        <w:rPr>
          <w:rFonts w:ascii="Arial" w:hAnsi="Arial" w:cs="Arial"/>
          <w:color w:val="002060"/>
          <w:sz w:val="22"/>
        </w:rPr>
        <w:t>prima</w:t>
      </w:r>
      <w:r w:rsidRPr="00C02215">
        <w:rPr>
          <w:rFonts w:ascii="Arial" w:hAnsi="Arial" w:cs="Arial"/>
          <w:color w:val="002060"/>
          <w:sz w:val="22"/>
        </w:rPr>
        <w:t xml:space="preserve"> classificata “Silver”</w:t>
      </w:r>
      <w:r w:rsidRPr="00C02215">
        <w:rPr>
          <w:rFonts w:ascii="Arial" w:hAnsi="Arial" w:cs="Arial"/>
          <w:color w:val="002060"/>
          <w:sz w:val="22"/>
        </w:rPr>
        <w:tab/>
        <w:t xml:space="preserve">= </w:t>
      </w:r>
      <w:r>
        <w:rPr>
          <w:rFonts w:ascii="Arial" w:hAnsi="Arial" w:cs="Arial"/>
          <w:color w:val="002060"/>
          <w:sz w:val="22"/>
        </w:rPr>
        <w:t>6</w:t>
      </w:r>
    </w:p>
    <w:p w14:paraId="5910663E" w14:textId="77777777" w:rsidR="009F0363" w:rsidRPr="00C87F9C" w:rsidRDefault="009F0363" w:rsidP="009F0363">
      <w:pPr>
        <w:pStyle w:val="Corpodeltesto21"/>
        <w:rPr>
          <w:rFonts w:ascii="Arial" w:hAnsi="Arial" w:cs="Arial"/>
          <w:b/>
          <w:bCs/>
          <w:color w:val="002060"/>
          <w:sz w:val="22"/>
        </w:rPr>
      </w:pPr>
      <w:r w:rsidRPr="00C87F9C">
        <w:rPr>
          <w:rFonts w:ascii="Arial" w:hAnsi="Arial" w:cs="Arial"/>
          <w:b/>
          <w:bCs/>
          <w:color w:val="002060"/>
          <w:sz w:val="22"/>
        </w:rPr>
        <w:t>POL.CAGLI SPORT ASSOCIATI – CALCIO A 5 CORINALDO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5-2</w:t>
      </w:r>
    </w:p>
    <w:p w14:paraId="652F374E" w14:textId="77777777" w:rsidR="009F0363" w:rsidRDefault="009F0363" w:rsidP="009F0363">
      <w:pPr>
        <w:pStyle w:val="Corpodeltesto21"/>
        <w:rPr>
          <w:rFonts w:ascii="Arial" w:hAnsi="Arial" w:cs="Arial"/>
          <w:color w:val="002060"/>
          <w:sz w:val="22"/>
        </w:rPr>
      </w:pPr>
    </w:p>
    <w:p w14:paraId="5F69A2EB" w14:textId="77777777" w:rsidR="009F0363" w:rsidRPr="00C02215" w:rsidRDefault="009F0363" w:rsidP="009F0363">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7</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miglior prima classificata “Silver”</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7</w:t>
      </w:r>
    </w:p>
    <w:p w14:paraId="729C0DAD" w14:textId="77777777" w:rsidR="009F0363" w:rsidRPr="00C87F9C" w:rsidRDefault="009F0363" w:rsidP="009F0363">
      <w:pPr>
        <w:pStyle w:val="Corpodeltesto21"/>
        <w:rPr>
          <w:rFonts w:ascii="Arial" w:hAnsi="Arial" w:cs="Arial"/>
          <w:b/>
          <w:bCs/>
          <w:color w:val="002060"/>
          <w:sz w:val="22"/>
        </w:rPr>
      </w:pPr>
      <w:r w:rsidRPr="00C87F9C">
        <w:rPr>
          <w:rFonts w:ascii="Arial" w:hAnsi="Arial" w:cs="Arial"/>
          <w:b/>
          <w:bCs/>
          <w:color w:val="002060"/>
          <w:sz w:val="22"/>
        </w:rPr>
        <w:t>POLISPORTIVA RIPATRANSONE – SPORTING GROTTAMMARE</w:t>
      </w:r>
      <w:r>
        <w:rPr>
          <w:rFonts w:ascii="Arial" w:hAnsi="Arial" w:cs="Arial"/>
          <w:b/>
          <w:bCs/>
          <w:color w:val="002060"/>
          <w:sz w:val="22"/>
        </w:rPr>
        <w:tab/>
      </w:r>
      <w:r>
        <w:rPr>
          <w:rFonts w:ascii="Arial" w:hAnsi="Arial" w:cs="Arial"/>
          <w:b/>
          <w:bCs/>
          <w:color w:val="002060"/>
          <w:sz w:val="22"/>
        </w:rPr>
        <w:tab/>
        <w:t>10-2</w:t>
      </w:r>
    </w:p>
    <w:p w14:paraId="67C58CCC" w14:textId="77777777" w:rsidR="009F0363" w:rsidRDefault="009F0363" w:rsidP="009F0363">
      <w:pPr>
        <w:pStyle w:val="Corpodeltesto21"/>
        <w:rPr>
          <w:rFonts w:ascii="Arial" w:hAnsi="Arial" w:cs="Arial"/>
          <w:color w:val="002060"/>
          <w:sz w:val="22"/>
        </w:rPr>
      </w:pPr>
    </w:p>
    <w:p w14:paraId="20B75E21" w14:textId="77777777" w:rsidR="009F0363" w:rsidRPr="00C02215" w:rsidRDefault="009F0363" w:rsidP="009F0363">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8</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9^ classificata Girone “Gold”</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ab/>
        <w:t xml:space="preserve">= </w:t>
      </w:r>
      <w:r>
        <w:rPr>
          <w:rFonts w:ascii="Arial" w:hAnsi="Arial" w:cs="Arial"/>
          <w:color w:val="002060"/>
          <w:sz w:val="22"/>
        </w:rPr>
        <w:t>8</w:t>
      </w:r>
    </w:p>
    <w:p w14:paraId="35A2E0AB" w14:textId="77777777" w:rsidR="009F0363" w:rsidRPr="00C87F9C" w:rsidRDefault="009F0363" w:rsidP="009F0363">
      <w:pPr>
        <w:pStyle w:val="Corpodeltesto21"/>
        <w:rPr>
          <w:rFonts w:ascii="Arial" w:hAnsi="Arial" w:cs="Arial"/>
          <w:b/>
          <w:bCs/>
          <w:color w:val="002060"/>
          <w:sz w:val="22"/>
        </w:rPr>
      </w:pPr>
      <w:r w:rsidRPr="00C87F9C">
        <w:rPr>
          <w:rFonts w:ascii="Arial" w:hAnsi="Arial" w:cs="Arial"/>
          <w:b/>
          <w:bCs/>
          <w:color w:val="002060"/>
          <w:sz w:val="22"/>
        </w:rPr>
        <w:t>CANTINE RIUNITE CSI – C.U.S. ANCONA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2-4</w:t>
      </w:r>
    </w:p>
    <w:p w14:paraId="4491E14E" w14:textId="77777777" w:rsidR="009F0363" w:rsidRDefault="009F0363" w:rsidP="009F0363">
      <w:pPr>
        <w:pStyle w:val="Corpodeltesto21"/>
        <w:rPr>
          <w:rFonts w:ascii="Arial" w:hAnsi="Arial" w:cs="Arial"/>
          <w:color w:val="002060"/>
          <w:sz w:val="22"/>
        </w:rPr>
      </w:pPr>
    </w:p>
    <w:p w14:paraId="2B7D375E" w14:textId="77777777" w:rsidR="009F0363" w:rsidRPr="00C02215" w:rsidRDefault="009F0363" w:rsidP="009F0363">
      <w:pPr>
        <w:pStyle w:val="LndNormale1"/>
        <w:rPr>
          <w:color w:val="002060"/>
        </w:rPr>
      </w:pPr>
    </w:p>
    <w:p w14:paraId="7DC1D64E" w14:textId="77777777" w:rsidR="009F0363" w:rsidRPr="0034028A" w:rsidRDefault="009F0363" w:rsidP="009F0363">
      <w:pPr>
        <w:pStyle w:val="LndNormale1"/>
        <w:rPr>
          <w:b/>
          <w:i/>
          <w:color w:val="002060"/>
        </w:rPr>
      </w:pPr>
      <w:r w:rsidRPr="0034028A">
        <w:rPr>
          <w:b/>
          <w:i/>
          <w:color w:val="002060"/>
        </w:rPr>
        <w:t xml:space="preserve">Quarti di Finale (gara unica </w:t>
      </w:r>
      <w:r>
        <w:rPr>
          <w:b/>
          <w:i/>
          <w:color w:val="002060"/>
        </w:rPr>
        <w:t>21</w:t>
      </w:r>
      <w:r w:rsidRPr="0034028A">
        <w:rPr>
          <w:b/>
          <w:i/>
          <w:color w:val="002060"/>
        </w:rPr>
        <w:t>/0</w:t>
      </w:r>
      <w:r>
        <w:rPr>
          <w:b/>
          <w:i/>
          <w:color w:val="002060"/>
        </w:rPr>
        <w:t>3</w:t>
      </w:r>
      <w:r w:rsidRPr="0034028A">
        <w:rPr>
          <w:b/>
          <w:i/>
          <w:color w:val="002060"/>
        </w:rPr>
        <w:t>/202</w:t>
      </w:r>
      <w:r>
        <w:rPr>
          <w:b/>
          <w:i/>
          <w:color w:val="002060"/>
        </w:rPr>
        <w:t>6</w:t>
      </w:r>
      <w:r w:rsidRPr="0034028A">
        <w:rPr>
          <w:b/>
          <w:i/>
          <w:color w:val="002060"/>
        </w:rPr>
        <w:t>)</w:t>
      </w:r>
    </w:p>
    <w:p w14:paraId="10476147" w14:textId="77777777" w:rsidR="009F0363" w:rsidRPr="0034028A" w:rsidRDefault="009F0363" w:rsidP="009F0363">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8</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A</w:t>
      </w:r>
    </w:p>
    <w:p w14:paraId="1D6BACD9" w14:textId="77777777" w:rsidR="009F0363" w:rsidRPr="000A067E" w:rsidRDefault="009F0363" w:rsidP="009F0363">
      <w:pPr>
        <w:pStyle w:val="Corpodeltesto21"/>
        <w:rPr>
          <w:rFonts w:ascii="Arial" w:hAnsi="Arial" w:cs="Arial"/>
          <w:b/>
          <w:bCs/>
          <w:color w:val="002060"/>
          <w:sz w:val="22"/>
        </w:rPr>
      </w:pPr>
      <w:r w:rsidRPr="000A067E">
        <w:rPr>
          <w:rFonts w:ascii="Arial" w:hAnsi="Arial" w:cs="Arial"/>
          <w:b/>
          <w:bCs/>
          <w:color w:val="002060"/>
          <w:sz w:val="22"/>
        </w:rPr>
        <w:t>ACSS MONDOLFO C5 – C.U.S. ANCONA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5-1</w:t>
      </w:r>
    </w:p>
    <w:p w14:paraId="46D2C252" w14:textId="77777777" w:rsidR="009F0363" w:rsidRDefault="009F0363" w:rsidP="009F0363">
      <w:pPr>
        <w:pStyle w:val="Corpodeltesto21"/>
        <w:rPr>
          <w:rFonts w:ascii="Arial" w:hAnsi="Arial" w:cs="Arial"/>
          <w:color w:val="002060"/>
          <w:sz w:val="22"/>
        </w:rPr>
      </w:pPr>
    </w:p>
    <w:p w14:paraId="1E759431" w14:textId="77777777" w:rsidR="009F0363" w:rsidRPr="0034028A" w:rsidRDefault="009F0363" w:rsidP="009F0363">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7</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B</w:t>
      </w:r>
    </w:p>
    <w:p w14:paraId="1FC2CB75" w14:textId="77777777" w:rsidR="009F0363" w:rsidRPr="000A067E" w:rsidRDefault="009F0363" w:rsidP="009F0363">
      <w:pPr>
        <w:pStyle w:val="Corpodeltesto21"/>
        <w:rPr>
          <w:rFonts w:ascii="Arial" w:hAnsi="Arial" w:cs="Arial"/>
          <w:b/>
          <w:bCs/>
          <w:color w:val="002060"/>
          <w:sz w:val="22"/>
        </w:rPr>
      </w:pPr>
      <w:r>
        <w:rPr>
          <w:rFonts w:ascii="Arial" w:hAnsi="Arial" w:cs="Arial"/>
          <w:b/>
          <w:bCs/>
          <w:color w:val="002060"/>
          <w:sz w:val="22"/>
        </w:rPr>
        <w:t>BULDOG T.N.T. LUCREZIA</w:t>
      </w:r>
      <w:r w:rsidRPr="000A067E">
        <w:rPr>
          <w:rFonts w:ascii="Arial" w:hAnsi="Arial" w:cs="Arial"/>
          <w:b/>
          <w:bCs/>
          <w:color w:val="002060"/>
          <w:sz w:val="22"/>
        </w:rPr>
        <w:t xml:space="preserve"> – POLISPORTIVA RIPATRANSONE</w:t>
      </w:r>
      <w:r>
        <w:rPr>
          <w:rFonts w:ascii="Arial" w:hAnsi="Arial" w:cs="Arial"/>
          <w:b/>
          <w:bCs/>
          <w:color w:val="002060"/>
          <w:sz w:val="22"/>
        </w:rPr>
        <w:tab/>
      </w:r>
      <w:r>
        <w:rPr>
          <w:rFonts w:ascii="Arial" w:hAnsi="Arial" w:cs="Arial"/>
          <w:b/>
          <w:bCs/>
          <w:color w:val="002060"/>
          <w:sz w:val="22"/>
        </w:rPr>
        <w:tab/>
        <w:t>5-3</w:t>
      </w:r>
    </w:p>
    <w:p w14:paraId="0F040F10" w14:textId="77777777" w:rsidR="009F0363" w:rsidRDefault="009F0363" w:rsidP="009F0363">
      <w:pPr>
        <w:pStyle w:val="Corpodeltesto21"/>
        <w:rPr>
          <w:rFonts w:ascii="Arial" w:hAnsi="Arial" w:cs="Arial"/>
          <w:color w:val="002060"/>
          <w:sz w:val="22"/>
        </w:rPr>
      </w:pPr>
    </w:p>
    <w:p w14:paraId="29C29E33" w14:textId="77777777" w:rsidR="009F0363" w:rsidRPr="0034028A" w:rsidRDefault="009F0363" w:rsidP="009F0363">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6</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C</w:t>
      </w:r>
    </w:p>
    <w:p w14:paraId="2A3BC5A6" w14:textId="77777777" w:rsidR="009F0363" w:rsidRPr="000A067E" w:rsidRDefault="009F0363" w:rsidP="009F0363">
      <w:pPr>
        <w:pStyle w:val="Corpodeltesto21"/>
        <w:rPr>
          <w:rFonts w:ascii="Arial" w:hAnsi="Arial" w:cs="Arial"/>
          <w:b/>
          <w:bCs/>
          <w:color w:val="002060"/>
          <w:sz w:val="22"/>
        </w:rPr>
      </w:pPr>
      <w:r w:rsidRPr="000A067E">
        <w:rPr>
          <w:rFonts w:ascii="Arial" w:hAnsi="Arial" w:cs="Arial"/>
          <w:b/>
          <w:bCs/>
          <w:color w:val="002060"/>
          <w:sz w:val="22"/>
        </w:rPr>
        <w:t>ITALSERVICE C5 – POL.CAGLI SPORT ASSOCIATI</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0-4</w:t>
      </w:r>
    </w:p>
    <w:p w14:paraId="521A30D8" w14:textId="77777777" w:rsidR="009F0363" w:rsidRDefault="009F0363" w:rsidP="009F0363">
      <w:pPr>
        <w:pStyle w:val="Corpodeltesto21"/>
        <w:rPr>
          <w:rFonts w:ascii="Arial" w:hAnsi="Arial" w:cs="Arial"/>
          <w:color w:val="002060"/>
          <w:sz w:val="22"/>
        </w:rPr>
      </w:pPr>
    </w:p>
    <w:p w14:paraId="51D0A982" w14:textId="77777777" w:rsidR="009F0363" w:rsidRPr="0034028A" w:rsidRDefault="009F0363" w:rsidP="009F0363">
      <w:pPr>
        <w:pStyle w:val="Corpodeltesto21"/>
        <w:rPr>
          <w:rFonts w:ascii="Arial" w:hAnsi="Arial" w:cs="Arial"/>
          <w:color w:val="002060"/>
          <w:sz w:val="22"/>
        </w:rPr>
      </w:pPr>
      <w:r w:rsidRPr="0034028A">
        <w:rPr>
          <w:rFonts w:ascii="Arial" w:hAnsi="Arial" w:cs="Arial"/>
          <w:color w:val="002060"/>
          <w:sz w:val="22"/>
        </w:rPr>
        <w:t xml:space="preserve">- vincente </w:t>
      </w:r>
      <w:r>
        <w:rPr>
          <w:rFonts w:ascii="Arial" w:hAnsi="Arial" w:cs="Arial"/>
          <w:color w:val="002060"/>
          <w:sz w:val="22"/>
        </w:rPr>
        <w:t>4</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5</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D</w:t>
      </w:r>
    </w:p>
    <w:p w14:paraId="4D03AE4D" w14:textId="77777777" w:rsidR="009F0363" w:rsidRPr="000A067E" w:rsidRDefault="009F0363" w:rsidP="009F0363">
      <w:pPr>
        <w:pStyle w:val="Corpodeltesto21"/>
        <w:rPr>
          <w:rFonts w:ascii="Arial" w:hAnsi="Arial" w:cs="Arial"/>
          <w:b/>
          <w:bCs/>
          <w:color w:val="002060"/>
          <w:sz w:val="22"/>
        </w:rPr>
      </w:pPr>
      <w:r w:rsidRPr="000A067E">
        <w:rPr>
          <w:rFonts w:ascii="Arial" w:hAnsi="Arial" w:cs="Arial"/>
          <w:b/>
          <w:bCs/>
          <w:color w:val="002060"/>
          <w:sz w:val="22"/>
        </w:rPr>
        <w:t>ASCOL</w:t>
      </w:r>
      <w:r>
        <w:rPr>
          <w:rFonts w:ascii="Arial" w:hAnsi="Arial" w:cs="Arial"/>
          <w:b/>
          <w:bCs/>
          <w:color w:val="002060"/>
          <w:sz w:val="22"/>
        </w:rPr>
        <w:t>I</w:t>
      </w:r>
      <w:r w:rsidRPr="000A067E">
        <w:rPr>
          <w:rFonts w:ascii="Arial" w:hAnsi="Arial" w:cs="Arial"/>
          <w:b/>
          <w:bCs/>
          <w:color w:val="002060"/>
          <w:sz w:val="22"/>
        </w:rPr>
        <w:t xml:space="preserve"> CALCIO A 5 – </w:t>
      </w:r>
      <w:r>
        <w:rPr>
          <w:rFonts w:ascii="Arial" w:hAnsi="Arial" w:cs="Arial"/>
          <w:b/>
          <w:bCs/>
          <w:color w:val="002060"/>
          <w:sz w:val="22"/>
        </w:rPr>
        <w:t>CERRETO D’ESI ASD</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5-0</w:t>
      </w:r>
    </w:p>
    <w:p w14:paraId="2142A427" w14:textId="77777777" w:rsidR="009F0363" w:rsidRPr="0034028A" w:rsidRDefault="009F0363" w:rsidP="009F0363">
      <w:pPr>
        <w:pStyle w:val="Corpodeltesto21"/>
        <w:rPr>
          <w:rFonts w:ascii="Arial" w:hAnsi="Arial" w:cs="Arial"/>
          <w:color w:val="002060"/>
          <w:sz w:val="22"/>
        </w:rPr>
      </w:pPr>
    </w:p>
    <w:p w14:paraId="14A04064" w14:textId="77777777" w:rsidR="009F0363" w:rsidRPr="0034028A" w:rsidRDefault="009F0363" w:rsidP="009F0363">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62D2F619" w14:textId="77777777" w:rsidR="009F0363" w:rsidRPr="0034028A" w:rsidRDefault="009F0363" w:rsidP="009F0363">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di casa.</w:t>
      </w:r>
    </w:p>
    <w:p w14:paraId="5237F8A5" w14:textId="77777777" w:rsidR="009F0363" w:rsidRPr="00FA4D1D" w:rsidRDefault="009F0363" w:rsidP="009F0363">
      <w:pPr>
        <w:pStyle w:val="Corpodeltesto21"/>
        <w:rPr>
          <w:color w:val="002060"/>
          <w:szCs w:val="22"/>
          <w:highlight w:val="yellow"/>
        </w:rPr>
      </w:pPr>
    </w:p>
    <w:p w14:paraId="484AAA6E" w14:textId="77777777" w:rsidR="009F0363" w:rsidRPr="0034028A" w:rsidRDefault="009F0363" w:rsidP="009F0363">
      <w:pPr>
        <w:pStyle w:val="LndNormale1"/>
        <w:rPr>
          <w:b/>
          <w:i/>
          <w:color w:val="002060"/>
        </w:rPr>
      </w:pPr>
      <w:r w:rsidRPr="0034028A">
        <w:rPr>
          <w:b/>
          <w:i/>
          <w:color w:val="002060"/>
        </w:rPr>
        <w:t>Semifinali (gara unica 1</w:t>
      </w:r>
      <w:r>
        <w:rPr>
          <w:b/>
          <w:i/>
          <w:color w:val="002060"/>
        </w:rPr>
        <w:t>1</w:t>
      </w:r>
      <w:r w:rsidRPr="0034028A">
        <w:rPr>
          <w:b/>
          <w:i/>
          <w:color w:val="002060"/>
        </w:rPr>
        <w:t>/04/202</w:t>
      </w:r>
      <w:r>
        <w:rPr>
          <w:b/>
          <w:i/>
          <w:color w:val="002060"/>
        </w:rPr>
        <w:t>6</w:t>
      </w:r>
      <w:r w:rsidRPr="0034028A">
        <w:rPr>
          <w:b/>
          <w:i/>
          <w:color w:val="002060"/>
        </w:rPr>
        <w:t>)</w:t>
      </w:r>
    </w:p>
    <w:p w14:paraId="73792BA7" w14:textId="77777777" w:rsidR="009F0363" w:rsidRPr="0034028A" w:rsidRDefault="009F0363" w:rsidP="009F0363">
      <w:pPr>
        <w:pStyle w:val="Corpodeltesto21"/>
        <w:rPr>
          <w:rFonts w:ascii="Arial" w:hAnsi="Arial" w:cs="Arial"/>
          <w:color w:val="002060"/>
          <w:sz w:val="22"/>
        </w:rPr>
      </w:pPr>
      <w:r w:rsidRPr="0034028A">
        <w:rPr>
          <w:rFonts w:ascii="Arial" w:hAnsi="Arial" w:cs="Arial"/>
          <w:color w:val="002060"/>
          <w:sz w:val="22"/>
        </w:rPr>
        <w:t>Le 4 squadre qualificate disputeranno Semifinali in gara unica in casa della squadra meglio piazzata al termine della seconda fase.</w:t>
      </w:r>
    </w:p>
    <w:p w14:paraId="0A8CA2E0" w14:textId="77777777" w:rsidR="009F0363" w:rsidRPr="0034028A" w:rsidRDefault="009F0363" w:rsidP="009F0363">
      <w:pPr>
        <w:pStyle w:val="Corpodeltesto21"/>
        <w:rPr>
          <w:rFonts w:ascii="Arial" w:hAnsi="Arial" w:cs="Arial"/>
          <w:color w:val="002060"/>
          <w:sz w:val="22"/>
        </w:rPr>
      </w:pPr>
      <w:r w:rsidRPr="0034028A">
        <w:rPr>
          <w:rFonts w:ascii="Arial" w:hAnsi="Arial" w:cs="Arial"/>
          <w:color w:val="002060"/>
          <w:sz w:val="22"/>
        </w:rPr>
        <w:t>Gli abbinamenti saranno composti secondo il seguente criterio:</w:t>
      </w:r>
    </w:p>
    <w:p w14:paraId="505132EE" w14:textId="77777777" w:rsidR="009F0363" w:rsidRPr="0034028A" w:rsidRDefault="009F0363" w:rsidP="009F0363">
      <w:pPr>
        <w:pStyle w:val="Corpodeltesto21"/>
        <w:rPr>
          <w:rFonts w:ascii="Arial" w:hAnsi="Arial" w:cs="Arial"/>
          <w:color w:val="002060"/>
          <w:sz w:val="22"/>
        </w:rPr>
      </w:pPr>
      <w:r w:rsidRPr="0034028A">
        <w:rPr>
          <w:rFonts w:ascii="Arial" w:hAnsi="Arial" w:cs="Arial"/>
          <w:color w:val="002060"/>
          <w:sz w:val="22"/>
        </w:rPr>
        <w:t xml:space="preserve">- vincente A </w:t>
      </w:r>
      <w:r w:rsidRPr="0034028A">
        <w:rPr>
          <w:rFonts w:ascii="Arial" w:hAnsi="Arial" w:cs="Arial"/>
          <w:color w:val="002060"/>
          <w:sz w:val="22"/>
        </w:rPr>
        <w:tab/>
      </w:r>
      <w:r w:rsidRPr="0034028A">
        <w:rPr>
          <w:rFonts w:ascii="Arial" w:hAnsi="Arial" w:cs="Arial"/>
          <w:color w:val="002060"/>
          <w:sz w:val="22"/>
        </w:rPr>
        <w:tab/>
        <w:t xml:space="preserve">- </w:t>
      </w:r>
      <w:r w:rsidRPr="0034028A">
        <w:rPr>
          <w:rFonts w:ascii="Arial" w:hAnsi="Arial" w:cs="Arial"/>
          <w:color w:val="002060"/>
          <w:sz w:val="22"/>
        </w:rPr>
        <w:tab/>
        <w:t>vincente 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p>
    <w:p w14:paraId="561BC035" w14:textId="77777777" w:rsidR="009F0363" w:rsidRPr="000F2B04" w:rsidRDefault="009F0363" w:rsidP="009F0363">
      <w:pPr>
        <w:pStyle w:val="Corpodeltesto21"/>
        <w:rPr>
          <w:rFonts w:ascii="Arial" w:hAnsi="Arial" w:cs="Arial"/>
          <w:b/>
          <w:bCs/>
          <w:color w:val="002060"/>
          <w:sz w:val="22"/>
        </w:rPr>
      </w:pPr>
      <w:r w:rsidRPr="000F2B04">
        <w:rPr>
          <w:rFonts w:ascii="Arial" w:hAnsi="Arial" w:cs="Arial"/>
          <w:b/>
          <w:bCs/>
          <w:color w:val="002060"/>
          <w:sz w:val="22"/>
        </w:rPr>
        <w:t>ACSS MONDOLFO – ASCOLI CALCIO A 5</w:t>
      </w:r>
    </w:p>
    <w:p w14:paraId="01A992BD" w14:textId="77777777" w:rsidR="009F0363" w:rsidRDefault="009F0363" w:rsidP="009F0363">
      <w:pPr>
        <w:pStyle w:val="Corpodeltesto21"/>
        <w:rPr>
          <w:rFonts w:ascii="Arial" w:hAnsi="Arial" w:cs="Arial"/>
          <w:color w:val="002060"/>
          <w:sz w:val="22"/>
        </w:rPr>
      </w:pPr>
    </w:p>
    <w:p w14:paraId="616F1C33" w14:textId="77777777" w:rsidR="009F0363" w:rsidRPr="0034028A" w:rsidRDefault="009F0363" w:rsidP="009F0363">
      <w:pPr>
        <w:pStyle w:val="Corpodeltesto21"/>
        <w:rPr>
          <w:rFonts w:ascii="Arial" w:hAnsi="Arial" w:cs="Arial"/>
          <w:color w:val="002060"/>
          <w:sz w:val="22"/>
        </w:rPr>
      </w:pPr>
      <w:r w:rsidRPr="0034028A">
        <w:rPr>
          <w:rFonts w:ascii="Arial" w:hAnsi="Arial" w:cs="Arial"/>
          <w:color w:val="002060"/>
          <w:sz w:val="22"/>
        </w:rPr>
        <w:t>- vincente B</w:t>
      </w:r>
      <w:r w:rsidRPr="0034028A">
        <w:rPr>
          <w:rFonts w:ascii="Arial" w:hAnsi="Arial" w:cs="Arial"/>
          <w:color w:val="002060"/>
          <w:sz w:val="22"/>
        </w:rPr>
        <w:tab/>
      </w:r>
      <w:r w:rsidRPr="0034028A">
        <w:rPr>
          <w:rFonts w:ascii="Arial" w:hAnsi="Arial" w:cs="Arial"/>
          <w:color w:val="002060"/>
          <w:sz w:val="22"/>
        </w:rPr>
        <w:tab/>
        <w:t>-</w:t>
      </w:r>
      <w:r w:rsidRPr="0034028A">
        <w:rPr>
          <w:rFonts w:ascii="Arial" w:hAnsi="Arial" w:cs="Arial"/>
          <w:color w:val="002060"/>
          <w:sz w:val="22"/>
        </w:rPr>
        <w:tab/>
        <w:t>vincente C</w:t>
      </w:r>
    </w:p>
    <w:p w14:paraId="7E99AB90" w14:textId="77777777" w:rsidR="009F0363" w:rsidRPr="000F2B04" w:rsidRDefault="009F0363" w:rsidP="009F0363">
      <w:pPr>
        <w:pStyle w:val="Corpodeltesto21"/>
        <w:rPr>
          <w:rFonts w:ascii="Arial" w:hAnsi="Arial" w:cs="Arial"/>
          <w:b/>
          <w:bCs/>
          <w:color w:val="002060"/>
          <w:sz w:val="22"/>
          <w:szCs w:val="22"/>
        </w:rPr>
      </w:pPr>
      <w:r>
        <w:rPr>
          <w:rFonts w:ascii="Arial" w:hAnsi="Arial" w:cs="Arial"/>
          <w:b/>
          <w:bCs/>
          <w:color w:val="002060"/>
          <w:sz w:val="22"/>
        </w:rPr>
        <w:t>BULDOG T.N.T. LUCREZIA</w:t>
      </w:r>
      <w:r w:rsidRPr="000F2B04">
        <w:rPr>
          <w:rFonts w:ascii="Arial" w:hAnsi="Arial" w:cs="Arial"/>
          <w:b/>
          <w:bCs/>
          <w:color w:val="002060"/>
          <w:sz w:val="22"/>
          <w:szCs w:val="22"/>
        </w:rPr>
        <w:t xml:space="preserve"> – POL.CAGLI SPORT ASSOCIATI</w:t>
      </w:r>
    </w:p>
    <w:p w14:paraId="6857B337" w14:textId="77777777" w:rsidR="009F0363" w:rsidRPr="0034028A" w:rsidRDefault="009F0363" w:rsidP="009F0363">
      <w:pPr>
        <w:pStyle w:val="Corpodeltesto21"/>
        <w:rPr>
          <w:color w:val="002060"/>
          <w:szCs w:val="22"/>
        </w:rPr>
      </w:pPr>
    </w:p>
    <w:p w14:paraId="07832139" w14:textId="77777777" w:rsidR="009F0363" w:rsidRPr="0034028A" w:rsidRDefault="009F0363" w:rsidP="009F0363">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4C9E2BD2" w14:textId="77777777" w:rsidR="009F0363" w:rsidRPr="0034028A" w:rsidRDefault="009F0363" w:rsidP="009F0363">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6B040641" w14:textId="77777777" w:rsidR="009F0363" w:rsidRPr="0034028A" w:rsidRDefault="009F0363" w:rsidP="009F0363">
      <w:pPr>
        <w:pStyle w:val="Corpodeltesto21"/>
        <w:rPr>
          <w:rFonts w:ascii="Arial" w:hAnsi="Arial" w:cs="Arial"/>
          <w:color w:val="002060"/>
          <w:sz w:val="22"/>
        </w:rPr>
      </w:pPr>
    </w:p>
    <w:p w14:paraId="1470EC31" w14:textId="77777777" w:rsidR="009F0363" w:rsidRPr="00474EAB" w:rsidRDefault="009F0363" w:rsidP="009F0363">
      <w:pPr>
        <w:pStyle w:val="Corpodeltesto21"/>
        <w:rPr>
          <w:rFonts w:ascii="Arial" w:hAnsi="Arial" w:cs="Arial"/>
          <w:b/>
          <w:bCs/>
          <w:i/>
          <w:iCs/>
          <w:color w:val="002060"/>
          <w:sz w:val="22"/>
          <w:szCs w:val="22"/>
        </w:rPr>
      </w:pPr>
      <w:r w:rsidRPr="00474EAB">
        <w:rPr>
          <w:rFonts w:ascii="Arial" w:hAnsi="Arial" w:cs="Arial"/>
          <w:b/>
          <w:bCs/>
          <w:i/>
          <w:iCs/>
          <w:color w:val="002060"/>
          <w:sz w:val="22"/>
          <w:szCs w:val="22"/>
        </w:rPr>
        <w:t>Finale (</w:t>
      </w:r>
      <w:r>
        <w:rPr>
          <w:rFonts w:ascii="Arial" w:hAnsi="Arial" w:cs="Arial"/>
          <w:b/>
          <w:bCs/>
          <w:i/>
          <w:iCs/>
          <w:color w:val="002060"/>
          <w:sz w:val="22"/>
          <w:szCs w:val="22"/>
        </w:rPr>
        <w:t>18</w:t>
      </w:r>
      <w:r w:rsidRPr="00474EAB">
        <w:rPr>
          <w:rFonts w:ascii="Arial" w:hAnsi="Arial" w:cs="Arial"/>
          <w:b/>
          <w:bCs/>
          <w:i/>
          <w:iCs/>
          <w:color w:val="002060"/>
          <w:sz w:val="22"/>
          <w:szCs w:val="22"/>
        </w:rPr>
        <w:t>/0</w:t>
      </w:r>
      <w:r>
        <w:rPr>
          <w:rFonts w:ascii="Arial" w:hAnsi="Arial" w:cs="Arial"/>
          <w:b/>
          <w:bCs/>
          <w:i/>
          <w:iCs/>
          <w:color w:val="002060"/>
          <w:sz w:val="22"/>
          <w:szCs w:val="22"/>
        </w:rPr>
        <w:t>4</w:t>
      </w:r>
      <w:r w:rsidRPr="00474EAB">
        <w:rPr>
          <w:rFonts w:ascii="Arial" w:hAnsi="Arial" w:cs="Arial"/>
          <w:b/>
          <w:bCs/>
          <w:i/>
          <w:iCs/>
          <w:color w:val="002060"/>
          <w:sz w:val="22"/>
          <w:szCs w:val="22"/>
        </w:rPr>
        <w:t>/2026)</w:t>
      </w:r>
    </w:p>
    <w:p w14:paraId="4B21E1F3" w14:textId="77777777" w:rsidR="009F0363" w:rsidRPr="00474EAB" w:rsidRDefault="009F0363" w:rsidP="009F0363">
      <w:pPr>
        <w:pStyle w:val="Corpodeltesto21"/>
        <w:rPr>
          <w:rFonts w:ascii="Arial" w:hAnsi="Arial" w:cs="Arial"/>
          <w:color w:val="002060"/>
          <w:sz w:val="22"/>
        </w:rPr>
      </w:pPr>
      <w:r w:rsidRPr="00474EAB">
        <w:rPr>
          <w:rFonts w:ascii="Arial" w:hAnsi="Arial" w:cs="Arial"/>
          <w:color w:val="002060"/>
          <w:sz w:val="22"/>
        </w:rPr>
        <w:t>Le 2 squadre qualificate disputeranno la Finale in gara unica in casa della squadra meglio piazzata al termine della seconda fase.</w:t>
      </w:r>
    </w:p>
    <w:p w14:paraId="6DE6126C" w14:textId="77777777" w:rsidR="009F0363" w:rsidRPr="00474EAB" w:rsidRDefault="009F0363" w:rsidP="009F0363">
      <w:pPr>
        <w:pStyle w:val="Corpodeltesto21"/>
        <w:rPr>
          <w:rFonts w:ascii="Arial" w:hAnsi="Arial" w:cs="Arial"/>
          <w:b/>
          <w:bCs/>
          <w:i/>
          <w:iCs/>
          <w:color w:val="002060"/>
          <w:sz w:val="22"/>
          <w:szCs w:val="22"/>
        </w:rPr>
      </w:pPr>
    </w:p>
    <w:p w14:paraId="2E5DAFB3" w14:textId="77777777" w:rsidR="009F0363" w:rsidRDefault="009F0363" w:rsidP="009F0363">
      <w:pPr>
        <w:pStyle w:val="Corpodeltesto21"/>
        <w:rPr>
          <w:rFonts w:ascii="Arial" w:hAnsi="Arial" w:cs="Arial"/>
          <w:color w:val="002060"/>
          <w:sz w:val="22"/>
        </w:rPr>
      </w:pPr>
      <w:r w:rsidRPr="00474EAB">
        <w:rPr>
          <w:rFonts w:ascii="Arial" w:hAnsi="Arial" w:cs="Arial"/>
          <w:color w:val="002060"/>
          <w:sz w:val="22"/>
        </w:rPr>
        <w:t xml:space="preserve">Al termine dei tempi regolamentari, in caso di parità, si disputeranno due tempi supplementari di </w:t>
      </w:r>
      <w:proofErr w:type="gramStart"/>
      <w:r w:rsidRPr="00474EAB">
        <w:rPr>
          <w:rFonts w:ascii="Arial" w:hAnsi="Arial" w:cs="Arial"/>
          <w:color w:val="002060"/>
          <w:sz w:val="22"/>
        </w:rPr>
        <w:t>5</w:t>
      </w:r>
      <w:proofErr w:type="gramEnd"/>
      <w:r w:rsidRPr="00474EAB">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770E6ACA" w14:textId="77777777" w:rsidR="003C1D7E" w:rsidRDefault="003C1D7E" w:rsidP="009F0363">
      <w:pPr>
        <w:pStyle w:val="Corpodeltesto21"/>
        <w:rPr>
          <w:rFonts w:ascii="Arial" w:hAnsi="Arial" w:cs="Arial"/>
          <w:color w:val="002060"/>
          <w:sz w:val="22"/>
        </w:rPr>
      </w:pPr>
    </w:p>
    <w:p w14:paraId="5B2A203F" w14:textId="77777777" w:rsidR="009F0363" w:rsidRPr="003521C2" w:rsidRDefault="009F0363" w:rsidP="009F0363">
      <w:pPr>
        <w:pStyle w:val="titoloprinc0"/>
        <w:rPr>
          <w:color w:val="002060"/>
        </w:rPr>
      </w:pPr>
      <w:r w:rsidRPr="003521C2">
        <w:rPr>
          <w:color w:val="002060"/>
        </w:rPr>
        <w:t>RISULTATI</w:t>
      </w:r>
    </w:p>
    <w:p w14:paraId="7A23EFE4" w14:textId="77777777" w:rsidR="009F0363" w:rsidRPr="003521C2" w:rsidRDefault="009F0363" w:rsidP="009F0363">
      <w:pPr>
        <w:pStyle w:val="breakline"/>
        <w:rPr>
          <w:color w:val="002060"/>
        </w:rPr>
      </w:pPr>
    </w:p>
    <w:p w14:paraId="4FB70A51" w14:textId="77777777" w:rsidR="009F0363" w:rsidRPr="003521C2" w:rsidRDefault="009F0363" w:rsidP="009F0363">
      <w:pPr>
        <w:pStyle w:val="sottotitolocampionato10"/>
        <w:rPr>
          <w:color w:val="002060"/>
        </w:rPr>
      </w:pPr>
      <w:r w:rsidRPr="003521C2">
        <w:rPr>
          <w:color w:val="002060"/>
        </w:rPr>
        <w:t>RISULTATI UFFICIALI GARE DEL 22/03/2026</w:t>
      </w:r>
    </w:p>
    <w:p w14:paraId="442ECEA2" w14:textId="77777777" w:rsidR="009F0363" w:rsidRPr="009F0363" w:rsidRDefault="009F0363" w:rsidP="009F0363">
      <w:pPr>
        <w:pStyle w:val="sottotitolocampionato20"/>
        <w:spacing w:before="0" w:beforeAutospacing="0" w:after="0" w:afterAutospacing="0"/>
        <w:rPr>
          <w:rFonts w:ascii="Arial" w:hAnsi="Arial" w:cs="Arial"/>
          <w:color w:val="002060"/>
          <w:sz w:val="20"/>
          <w:szCs w:val="20"/>
        </w:rPr>
      </w:pPr>
      <w:r w:rsidRPr="009F0363">
        <w:rPr>
          <w:rFonts w:ascii="Arial" w:hAnsi="Arial" w:cs="Arial"/>
          <w:color w:val="002060"/>
          <w:sz w:val="20"/>
          <w:szCs w:val="20"/>
        </w:rPr>
        <w:t>Si trascrivono qui di seguito i risultati ufficiali delle gare disputate</w:t>
      </w:r>
    </w:p>
    <w:p w14:paraId="5B249F18" w14:textId="77777777" w:rsidR="009F0363" w:rsidRPr="003521C2" w:rsidRDefault="009F0363" w:rsidP="009F03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F0363" w:rsidRPr="003521C2" w14:paraId="4F96F614" w14:textId="77777777" w:rsidTr="00A602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F0363" w:rsidRPr="003521C2" w14:paraId="1C4533F3" w14:textId="77777777" w:rsidTr="00A602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83CE7" w14:textId="77777777" w:rsidR="009F0363" w:rsidRPr="003521C2" w:rsidRDefault="009F0363" w:rsidP="00A602E9">
                  <w:pPr>
                    <w:pStyle w:val="headertabella0"/>
                    <w:rPr>
                      <w:color w:val="002060"/>
                    </w:rPr>
                  </w:pPr>
                  <w:r w:rsidRPr="003521C2">
                    <w:rPr>
                      <w:color w:val="002060"/>
                    </w:rPr>
                    <w:t>GIRONE QF - 1 Giornata - A</w:t>
                  </w:r>
                </w:p>
              </w:tc>
            </w:tr>
            <w:tr w:rsidR="009F0363" w:rsidRPr="003521C2" w14:paraId="0AD1025A" w14:textId="77777777" w:rsidTr="00A602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E6B670" w14:textId="77777777" w:rsidR="009F0363" w:rsidRPr="003521C2" w:rsidRDefault="009F0363" w:rsidP="00A602E9">
                  <w:pPr>
                    <w:pStyle w:val="rowtabella0"/>
                    <w:rPr>
                      <w:color w:val="002060"/>
                    </w:rPr>
                  </w:pPr>
                  <w:r w:rsidRPr="003521C2">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F1B344" w14:textId="77777777" w:rsidR="009F0363" w:rsidRPr="003521C2" w:rsidRDefault="009F0363" w:rsidP="00A602E9">
                  <w:pPr>
                    <w:pStyle w:val="rowtabella0"/>
                    <w:rPr>
                      <w:color w:val="002060"/>
                    </w:rPr>
                  </w:pPr>
                  <w:r w:rsidRPr="003521C2">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77039B" w14:textId="77777777" w:rsidR="009F0363" w:rsidRPr="003521C2" w:rsidRDefault="009F0363" w:rsidP="00A602E9">
                  <w:pPr>
                    <w:pStyle w:val="rowtabella0"/>
                    <w:jc w:val="center"/>
                    <w:rPr>
                      <w:color w:val="002060"/>
                    </w:rPr>
                  </w:pPr>
                  <w:r w:rsidRPr="003521C2">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D22B39" w14:textId="77777777" w:rsidR="009F0363" w:rsidRPr="003521C2" w:rsidRDefault="009F0363" w:rsidP="00A602E9">
                  <w:pPr>
                    <w:pStyle w:val="rowtabella0"/>
                    <w:jc w:val="center"/>
                    <w:rPr>
                      <w:color w:val="002060"/>
                    </w:rPr>
                  </w:pPr>
                  <w:r w:rsidRPr="003521C2">
                    <w:rPr>
                      <w:color w:val="002060"/>
                    </w:rPr>
                    <w:t> </w:t>
                  </w:r>
                </w:p>
              </w:tc>
            </w:tr>
            <w:tr w:rsidR="009F0363" w:rsidRPr="003521C2" w14:paraId="4E3ADF1C"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53E59B" w14:textId="77777777" w:rsidR="009F0363" w:rsidRPr="003521C2" w:rsidRDefault="009F0363" w:rsidP="00A602E9">
                  <w:pPr>
                    <w:pStyle w:val="rowtabella0"/>
                    <w:rPr>
                      <w:color w:val="002060"/>
                    </w:rPr>
                  </w:pPr>
                  <w:r w:rsidRPr="003521C2">
                    <w:rPr>
                      <w:color w:val="002060"/>
                    </w:rPr>
                    <w:t>(1) ASCOLI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9C138C" w14:textId="77777777" w:rsidR="009F0363" w:rsidRPr="003521C2" w:rsidRDefault="009F0363" w:rsidP="00A602E9">
                  <w:pPr>
                    <w:pStyle w:val="rowtabella0"/>
                    <w:rPr>
                      <w:color w:val="002060"/>
                    </w:rPr>
                  </w:pPr>
                  <w:r w:rsidRPr="003521C2">
                    <w:rPr>
                      <w:color w:val="002060"/>
                    </w:rPr>
                    <w:t>- CERRETO D ESI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A6AA18" w14:textId="77777777" w:rsidR="009F0363" w:rsidRPr="003521C2" w:rsidRDefault="009F0363" w:rsidP="00A602E9">
                  <w:pPr>
                    <w:pStyle w:val="rowtabella0"/>
                    <w:jc w:val="center"/>
                    <w:rPr>
                      <w:color w:val="002060"/>
                    </w:rPr>
                  </w:pPr>
                  <w:r w:rsidRPr="003521C2">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D81216" w14:textId="77777777" w:rsidR="009F0363" w:rsidRPr="003521C2" w:rsidRDefault="009F0363" w:rsidP="00A602E9">
                  <w:pPr>
                    <w:pStyle w:val="rowtabella0"/>
                    <w:jc w:val="center"/>
                    <w:rPr>
                      <w:color w:val="002060"/>
                    </w:rPr>
                  </w:pPr>
                  <w:r w:rsidRPr="003521C2">
                    <w:rPr>
                      <w:color w:val="002060"/>
                    </w:rPr>
                    <w:t> </w:t>
                  </w:r>
                </w:p>
              </w:tc>
            </w:tr>
            <w:tr w:rsidR="009F0363" w:rsidRPr="003521C2" w14:paraId="7BE7C1E5" w14:textId="77777777" w:rsidTr="00A602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8E1E99" w14:textId="77777777" w:rsidR="009F0363" w:rsidRPr="003521C2" w:rsidRDefault="009F0363" w:rsidP="00A602E9">
                  <w:pPr>
                    <w:pStyle w:val="rowtabella0"/>
                    <w:rPr>
                      <w:color w:val="002060"/>
                    </w:rPr>
                  </w:pPr>
                  <w:r w:rsidRPr="003521C2">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389CDD" w14:textId="77777777" w:rsidR="009F0363" w:rsidRPr="003521C2" w:rsidRDefault="009F0363" w:rsidP="00A602E9">
                  <w:pPr>
                    <w:pStyle w:val="rowtabella0"/>
                    <w:rPr>
                      <w:color w:val="002060"/>
                    </w:rPr>
                  </w:pPr>
                  <w:r w:rsidRPr="003521C2">
                    <w:rPr>
                      <w:color w:val="002060"/>
                    </w:rPr>
                    <w:t>- POLISPORTIVA RIPATRANSONE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E6967D" w14:textId="77777777" w:rsidR="009F0363" w:rsidRPr="003521C2" w:rsidRDefault="009F0363" w:rsidP="00A602E9">
                  <w:pPr>
                    <w:pStyle w:val="rowtabella0"/>
                    <w:jc w:val="center"/>
                    <w:rPr>
                      <w:color w:val="002060"/>
                    </w:rPr>
                  </w:pPr>
                  <w:r w:rsidRPr="003521C2">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2808D5" w14:textId="77777777" w:rsidR="009F0363" w:rsidRPr="003521C2" w:rsidRDefault="009F0363" w:rsidP="00A602E9">
                  <w:pPr>
                    <w:pStyle w:val="rowtabella0"/>
                    <w:jc w:val="center"/>
                    <w:rPr>
                      <w:color w:val="002060"/>
                    </w:rPr>
                  </w:pPr>
                  <w:r w:rsidRPr="003521C2">
                    <w:rPr>
                      <w:color w:val="002060"/>
                    </w:rPr>
                    <w:t> </w:t>
                  </w:r>
                </w:p>
              </w:tc>
            </w:tr>
            <w:tr w:rsidR="009F0363" w:rsidRPr="003521C2" w14:paraId="3EF5346F" w14:textId="77777777" w:rsidTr="00A602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066B53" w14:textId="77777777" w:rsidR="009F0363" w:rsidRPr="003521C2" w:rsidRDefault="009F0363" w:rsidP="00A602E9">
                  <w:pPr>
                    <w:pStyle w:val="rowtabella0"/>
                    <w:rPr>
                      <w:color w:val="002060"/>
                    </w:rPr>
                  </w:pPr>
                  <w:r w:rsidRPr="003521C2">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500FD0" w14:textId="77777777" w:rsidR="009F0363" w:rsidRPr="003521C2" w:rsidRDefault="009F0363" w:rsidP="00A602E9">
                  <w:pPr>
                    <w:pStyle w:val="rowtabella0"/>
                    <w:rPr>
                      <w:color w:val="002060"/>
                    </w:rPr>
                  </w:pPr>
                  <w:r w:rsidRPr="003521C2">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7B9566" w14:textId="77777777" w:rsidR="009F0363" w:rsidRPr="003521C2" w:rsidRDefault="009F0363" w:rsidP="00A602E9">
                  <w:pPr>
                    <w:pStyle w:val="rowtabella0"/>
                    <w:jc w:val="center"/>
                    <w:rPr>
                      <w:color w:val="002060"/>
                    </w:rPr>
                  </w:pPr>
                  <w:r w:rsidRPr="003521C2">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1F470B" w14:textId="77777777" w:rsidR="009F0363" w:rsidRPr="003521C2" w:rsidRDefault="009F0363" w:rsidP="00A602E9">
                  <w:pPr>
                    <w:pStyle w:val="rowtabella0"/>
                    <w:jc w:val="center"/>
                    <w:rPr>
                      <w:color w:val="002060"/>
                    </w:rPr>
                  </w:pPr>
                  <w:r w:rsidRPr="003521C2">
                    <w:rPr>
                      <w:color w:val="002060"/>
                    </w:rPr>
                    <w:t> </w:t>
                  </w:r>
                </w:p>
              </w:tc>
            </w:tr>
            <w:tr w:rsidR="009F0363" w:rsidRPr="003521C2" w14:paraId="14189F98" w14:textId="77777777" w:rsidTr="00A602E9">
              <w:tc>
                <w:tcPr>
                  <w:tcW w:w="4700" w:type="dxa"/>
                  <w:gridSpan w:val="4"/>
                  <w:tcBorders>
                    <w:top w:val="nil"/>
                    <w:left w:val="nil"/>
                    <w:bottom w:val="nil"/>
                    <w:right w:val="nil"/>
                  </w:tcBorders>
                  <w:tcMar>
                    <w:top w:w="20" w:type="dxa"/>
                    <w:left w:w="20" w:type="dxa"/>
                    <w:bottom w:w="20" w:type="dxa"/>
                    <w:right w:w="20" w:type="dxa"/>
                  </w:tcMar>
                  <w:vAlign w:val="center"/>
                  <w:hideMark/>
                </w:tcPr>
                <w:p w14:paraId="5FE94C15" w14:textId="77777777" w:rsidR="009F0363" w:rsidRPr="003521C2" w:rsidRDefault="009F0363" w:rsidP="00A602E9">
                  <w:pPr>
                    <w:pStyle w:val="rowtabella0"/>
                    <w:rPr>
                      <w:color w:val="002060"/>
                    </w:rPr>
                  </w:pPr>
                  <w:r w:rsidRPr="003521C2">
                    <w:rPr>
                      <w:color w:val="002060"/>
                    </w:rPr>
                    <w:t>(1) - disputata il 20/03/2026</w:t>
                  </w:r>
                </w:p>
              </w:tc>
            </w:tr>
          </w:tbl>
          <w:p w14:paraId="0FAF3528" w14:textId="77777777" w:rsidR="009F0363" w:rsidRPr="003521C2" w:rsidRDefault="009F0363" w:rsidP="00A602E9">
            <w:pPr>
              <w:rPr>
                <w:color w:val="002060"/>
              </w:rPr>
            </w:pPr>
          </w:p>
        </w:tc>
      </w:tr>
    </w:tbl>
    <w:p w14:paraId="6D6B4018" w14:textId="77777777" w:rsidR="009F0363" w:rsidRPr="003521C2" w:rsidRDefault="009F0363" w:rsidP="009F0363">
      <w:pPr>
        <w:pStyle w:val="breakline"/>
        <w:rPr>
          <w:rFonts w:eastAsiaTheme="minorEastAsia"/>
          <w:color w:val="002060"/>
        </w:rPr>
      </w:pPr>
    </w:p>
    <w:p w14:paraId="4686C8F6" w14:textId="77777777" w:rsidR="009F0363" w:rsidRPr="003521C2" w:rsidRDefault="009F0363" w:rsidP="009F0363">
      <w:pPr>
        <w:pStyle w:val="breakline"/>
        <w:rPr>
          <w:color w:val="002060"/>
        </w:rPr>
      </w:pPr>
    </w:p>
    <w:p w14:paraId="3BD8631A" w14:textId="77777777" w:rsidR="009F0363" w:rsidRPr="003521C2" w:rsidRDefault="009F0363" w:rsidP="009F0363">
      <w:pPr>
        <w:pStyle w:val="titoloprinc0"/>
        <w:rPr>
          <w:color w:val="002060"/>
        </w:rPr>
      </w:pPr>
      <w:r w:rsidRPr="003521C2">
        <w:rPr>
          <w:color w:val="002060"/>
        </w:rPr>
        <w:t>GIUDICE SPORTIVO</w:t>
      </w:r>
    </w:p>
    <w:p w14:paraId="775EBF33" w14:textId="77777777" w:rsidR="009F0363" w:rsidRPr="003521C2" w:rsidRDefault="009F0363" w:rsidP="009F0363">
      <w:pPr>
        <w:pStyle w:val="diffida"/>
        <w:rPr>
          <w:color w:val="002060"/>
        </w:rPr>
      </w:pPr>
      <w:r w:rsidRPr="003521C2">
        <w:rPr>
          <w:color w:val="002060"/>
        </w:rPr>
        <w:t>Il Giudice Sportivo Avv. Agnese Lazzaretti, con l'assistenza del Segretario Angelo Castellana, nella seduta del 25/03/2026, ha adottato le decisioni che di seguito integralmente si riportano:</w:t>
      </w:r>
    </w:p>
    <w:p w14:paraId="08D9F0CE" w14:textId="77777777" w:rsidR="009F0363" w:rsidRPr="003521C2" w:rsidRDefault="009F0363" w:rsidP="009F0363">
      <w:pPr>
        <w:pStyle w:val="titolo10"/>
        <w:rPr>
          <w:color w:val="002060"/>
        </w:rPr>
      </w:pPr>
      <w:r w:rsidRPr="003521C2">
        <w:rPr>
          <w:color w:val="002060"/>
        </w:rPr>
        <w:t xml:space="preserve">GARE DEL 20/ 3/2026 </w:t>
      </w:r>
    </w:p>
    <w:p w14:paraId="2BF7CA41" w14:textId="77777777" w:rsidR="009F0363" w:rsidRPr="003521C2" w:rsidRDefault="009F0363" w:rsidP="009F0363">
      <w:pPr>
        <w:pStyle w:val="titolo7a"/>
        <w:rPr>
          <w:color w:val="002060"/>
        </w:rPr>
      </w:pPr>
      <w:r w:rsidRPr="003521C2">
        <w:rPr>
          <w:color w:val="002060"/>
        </w:rPr>
        <w:t xml:space="preserve">PROVVEDIMENTI DISCIPLINARI </w:t>
      </w:r>
    </w:p>
    <w:p w14:paraId="5C16FB06" w14:textId="77777777" w:rsidR="009F0363" w:rsidRPr="003521C2" w:rsidRDefault="009F0363" w:rsidP="009F0363">
      <w:pPr>
        <w:pStyle w:val="titolo7b0"/>
        <w:rPr>
          <w:color w:val="002060"/>
        </w:rPr>
      </w:pPr>
      <w:r w:rsidRPr="003521C2">
        <w:rPr>
          <w:color w:val="002060"/>
        </w:rPr>
        <w:t xml:space="preserve">In base alle risultanze degli atti ufficiali sono state deliberate le seguenti sanzioni disciplinari. </w:t>
      </w:r>
    </w:p>
    <w:p w14:paraId="78A90618" w14:textId="77777777" w:rsidR="009F0363" w:rsidRPr="003521C2" w:rsidRDefault="009F0363" w:rsidP="009F0363">
      <w:pPr>
        <w:pStyle w:val="titolo30"/>
        <w:rPr>
          <w:color w:val="002060"/>
        </w:rPr>
      </w:pPr>
      <w:r w:rsidRPr="003521C2">
        <w:rPr>
          <w:color w:val="002060"/>
        </w:rPr>
        <w:t xml:space="preserve">CALCIATORI NON ESPULSI </w:t>
      </w:r>
    </w:p>
    <w:p w14:paraId="075BBCA9" w14:textId="77777777" w:rsidR="009F0363" w:rsidRPr="003521C2" w:rsidRDefault="009F0363" w:rsidP="009F0363">
      <w:pPr>
        <w:pStyle w:val="titolo20"/>
        <w:rPr>
          <w:color w:val="002060"/>
        </w:rPr>
      </w:pPr>
      <w:r w:rsidRPr="003521C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10B6E606" w14:textId="77777777" w:rsidTr="00A602E9">
        <w:tc>
          <w:tcPr>
            <w:tcW w:w="2200" w:type="dxa"/>
            <w:tcMar>
              <w:top w:w="20" w:type="dxa"/>
              <w:left w:w="20" w:type="dxa"/>
              <w:bottom w:w="20" w:type="dxa"/>
              <w:right w:w="20" w:type="dxa"/>
            </w:tcMar>
            <w:vAlign w:val="center"/>
            <w:hideMark/>
          </w:tcPr>
          <w:p w14:paraId="65614F46" w14:textId="77777777" w:rsidR="009F0363" w:rsidRPr="003521C2" w:rsidRDefault="009F0363" w:rsidP="00A602E9">
            <w:pPr>
              <w:pStyle w:val="movimento"/>
              <w:rPr>
                <w:color w:val="002060"/>
              </w:rPr>
            </w:pPr>
            <w:r w:rsidRPr="003521C2">
              <w:rPr>
                <w:color w:val="002060"/>
              </w:rPr>
              <w:t>BELLU IGOR</w:t>
            </w:r>
          </w:p>
        </w:tc>
        <w:tc>
          <w:tcPr>
            <w:tcW w:w="2200" w:type="dxa"/>
            <w:tcMar>
              <w:top w:w="20" w:type="dxa"/>
              <w:left w:w="20" w:type="dxa"/>
              <w:bottom w:w="20" w:type="dxa"/>
              <w:right w:w="20" w:type="dxa"/>
            </w:tcMar>
            <w:vAlign w:val="center"/>
            <w:hideMark/>
          </w:tcPr>
          <w:p w14:paraId="612B0CE4" w14:textId="77777777" w:rsidR="009F0363" w:rsidRPr="003521C2" w:rsidRDefault="009F0363" w:rsidP="00A602E9">
            <w:pPr>
              <w:pStyle w:val="movimento2"/>
              <w:rPr>
                <w:color w:val="002060"/>
              </w:rPr>
            </w:pPr>
            <w:r w:rsidRPr="003521C2">
              <w:rPr>
                <w:color w:val="002060"/>
              </w:rPr>
              <w:t xml:space="preserve">(CERRETO D ESI ASD) </w:t>
            </w:r>
          </w:p>
        </w:tc>
        <w:tc>
          <w:tcPr>
            <w:tcW w:w="800" w:type="dxa"/>
            <w:tcMar>
              <w:top w:w="20" w:type="dxa"/>
              <w:left w:w="20" w:type="dxa"/>
              <w:bottom w:w="20" w:type="dxa"/>
              <w:right w:w="20" w:type="dxa"/>
            </w:tcMar>
            <w:vAlign w:val="center"/>
            <w:hideMark/>
          </w:tcPr>
          <w:p w14:paraId="4B9A6636"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7D500838"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02584E0C" w14:textId="77777777" w:rsidR="009F0363" w:rsidRPr="003521C2" w:rsidRDefault="009F0363" w:rsidP="00A602E9">
            <w:pPr>
              <w:pStyle w:val="movimento2"/>
              <w:rPr>
                <w:color w:val="002060"/>
              </w:rPr>
            </w:pPr>
            <w:r w:rsidRPr="003521C2">
              <w:rPr>
                <w:color w:val="002060"/>
              </w:rPr>
              <w:t> </w:t>
            </w:r>
          </w:p>
        </w:tc>
      </w:tr>
    </w:tbl>
    <w:p w14:paraId="53A3287B" w14:textId="77777777" w:rsidR="009F0363" w:rsidRPr="003521C2" w:rsidRDefault="009F0363" w:rsidP="009F0363">
      <w:pPr>
        <w:pStyle w:val="titolo20"/>
        <w:rPr>
          <w:rFonts w:eastAsiaTheme="minorEastAsia"/>
          <w:color w:val="002060"/>
        </w:rPr>
      </w:pPr>
      <w:r w:rsidRPr="003521C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7DC8E5A0" w14:textId="77777777" w:rsidTr="00A602E9">
        <w:tc>
          <w:tcPr>
            <w:tcW w:w="2200" w:type="dxa"/>
            <w:tcMar>
              <w:top w:w="20" w:type="dxa"/>
              <w:left w:w="20" w:type="dxa"/>
              <w:bottom w:w="20" w:type="dxa"/>
              <w:right w:w="20" w:type="dxa"/>
            </w:tcMar>
            <w:vAlign w:val="center"/>
            <w:hideMark/>
          </w:tcPr>
          <w:p w14:paraId="3554DF49" w14:textId="77777777" w:rsidR="009F0363" w:rsidRPr="003521C2" w:rsidRDefault="009F0363" w:rsidP="00A602E9">
            <w:pPr>
              <w:pStyle w:val="movimento"/>
              <w:rPr>
                <w:color w:val="002060"/>
              </w:rPr>
            </w:pPr>
            <w:r w:rsidRPr="003521C2">
              <w:rPr>
                <w:color w:val="002060"/>
              </w:rPr>
              <w:t>DORINZI RAFFAELE</w:t>
            </w:r>
          </w:p>
        </w:tc>
        <w:tc>
          <w:tcPr>
            <w:tcW w:w="2200" w:type="dxa"/>
            <w:tcMar>
              <w:top w:w="20" w:type="dxa"/>
              <w:left w:w="20" w:type="dxa"/>
              <w:bottom w:w="20" w:type="dxa"/>
              <w:right w:w="20" w:type="dxa"/>
            </w:tcMar>
            <w:vAlign w:val="center"/>
            <w:hideMark/>
          </w:tcPr>
          <w:p w14:paraId="1406BCE1" w14:textId="77777777" w:rsidR="009F0363" w:rsidRPr="003521C2" w:rsidRDefault="009F0363" w:rsidP="00A602E9">
            <w:pPr>
              <w:pStyle w:val="movimento2"/>
              <w:rPr>
                <w:color w:val="002060"/>
              </w:rPr>
            </w:pPr>
            <w:r w:rsidRPr="003521C2">
              <w:rPr>
                <w:color w:val="002060"/>
              </w:rPr>
              <w:t xml:space="preserve">(ASCOLI CALCIO A 5) </w:t>
            </w:r>
          </w:p>
        </w:tc>
        <w:tc>
          <w:tcPr>
            <w:tcW w:w="800" w:type="dxa"/>
            <w:tcMar>
              <w:top w:w="20" w:type="dxa"/>
              <w:left w:w="20" w:type="dxa"/>
              <w:bottom w:w="20" w:type="dxa"/>
              <w:right w:w="20" w:type="dxa"/>
            </w:tcMar>
            <w:vAlign w:val="center"/>
            <w:hideMark/>
          </w:tcPr>
          <w:p w14:paraId="6188B08B"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53E9B629"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47FE31CA" w14:textId="77777777" w:rsidR="009F0363" w:rsidRPr="003521C2" w:rsidRDefault="009F0363" w:rsidP="00A602E9">
            <w:pPr>
              <w:pStyle w:val="movimento2"/>
              <w:rPr>
                <w:color w:val="002060"/>
              </w:rPr>
            </w:pPr>
            <w:r w:rsidRPr="003521C2">
              <w:rPr>
                <w:color w:val="002060"/>
              </w:rPr>
              <w:t> </w:t>
            </w:r>
          </w:p>
        </w:tc>
      </w:tr>
    </w:tbl>
    <w:p w14:paraId="1F1E23C3" w14:textId="77777777" w:rsidR="009F0363" w:rsidRPr="003521C2" w:rsidRDefault="009F0363" w:rsidP="009F0363">
      <w:pPr>
        <w:pStyle w:val="titolo10"/>
        <w:rPr>
          <w:rFonts w:eastAsiaTheme="minorEastAsia"/>
          <w:color w:val="002060"/>
        </w:rPr>
      </w:pPr>
      <w:r w:rsidRPr="003521C2">
        <w:rPr>
          <w:color w:val="002060"/>
        </w:rPr>
        <w:t xml:space="preserve">GARE DEL 22/ 3/2026 </w:t>
      </w:r>
    </w:p>
    <w:p w14:paraId="624EB466" w14:textId="77777777" w:rsidR="009F0363" w:rsidRPr="003521C2" w:rsidRDefault="009F0363" w:rsidP="009F0363">
      <w:pPr>
        <w:pStyle w:val="titolo7a"/>
        <w:rPr>
          <w:color w:val="002060"/>
        </w:rPr>
      </w:pPr>
      <w:r w:rsidRPr="003521C2">
        <w:rPr>
          <w:color w:val="002060"/>
        </w:rPr>
        <w:t xml:space="preserve">PROVVEDIMENTI DISCIPLINARI </w:t>
      </w:r>
    </w:p>
    <w:p w14:paraId="006B8E9E" w14:textId="77777777" w:rsidR="009F0363" w:rsidRPr="003521C2" w:rsidRDefault="009F0363" w:rsidP="009F0363">
      <w:pPr>
        <w:pStyle w:val="titolo7b0"/>
        <w:rPr>
          <w:color w:val="002060"/>
        </w:rPr>
      </w:pPr>
      <w:r w:rsidRPr="003521C2">
        <w:rPr>
          <w:color w:val="002060"/>
        </w:rPr>
        <w:t xml:space="preserve">In base alle risultanze degli atti ufficiali sono state deliberate le seguenti sanzioni disciplinari. </w:t>
      </w:r>
    </w:p>
    <w:p w14:paraId="394AE38B" w14:textId="77777777" w:rsidR="009F0363" w:rsidRPr="003521C2" w:rsidRDefault="009F0363" w:rsidP="009F0363">
      <w:pPr>
        <w:pStyle w:val="titolo30"/>
        <w:rPr>
          <w:color w:val="002060"/>
        </w:rPr>
      </w:pPr>
      <w:r w:rsidRPr="003521C2">
        <w:rPr>
          <w:color w:val="002060"/>
        </w:rPr>
        <w:t xml:space="preserve">CALCIATORI NON ESPULSI </w:t>
      </w:r>
    </w:p>
    <w:p w14:paraId="0908226B" w14:textId="77777777" w:rsidR="009F0363" w:rsidRPr="003521C2" w:rsidRDefault="009F0363" w:rsidP="009F0363">
      <w:pPr>
        <w:pStyle w:val="titolo20"/>
        <w:rPr>
          <w:color w:val="002060"/>
        </w:rPr>
      </w:pPr>
      <w:r w:rsidRPr="003521C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1E97444F" w14:textId="77777777" w:rsidTr="00A602E9">
        <w:tc>
          <w:tcPr>
            <w:tcW w:w="2200" w:type="dxa"/>
            <w:tcMar>
              <w:top w:w="20" w:type="dxa"/>
              <w:left w:w="20" w:type="dxa"/>
              <w:bottom w:w="20" w:type="dxa"/>
              <w:right w:w="20" w:type="dxa"/>
            </w:tcMar>
            <w:vAlign w:val="center"/>
            <w:hideMark/>
          </w:tcPr>
          <w:p w14:paraId="181D166D" w14:textId="77777777" w:rsidR="009F0363" w:rsidRPr="003521C2" w:rsidRDefault="009F0363" w:rsidP="00A602E9">
            <w:pPr>
              <w:pStyle w:val="movimento"/>
              <w:rPr>
                <w:color w:val="002060"/>
              </w:rPr>
            </w:pPr>
            <w:r w:rsidRPr="003521C2">
              <w:rPr>
                <w:color w:val="002060"/>
              </w:rPr>
              <w:t>BIANCUCCI FRANCESCO</w:t>
            </w:r>
          </w:p>
        </w:tc>
        <w:tc>
          <w:tcPr>
            <w:tcW w:w="2200" w:type="dxa"/>
            <w:tcMar>
              <w:top w:w="20" w:type="dxa"/>
              <w:left w:w="20" w:type="dxa"/>
              <w:bottom w:w="20" w:type="dxa"/>
              <w:right w:w="20" w:type="dxa"/>
            </w:tcMar>
            <w:vAlign w:val="center"/>
            <w:hideMark/>
          </w:tcPr>
          <w:p w14:paraId="2EF205E0" w14:textId="77777777" w:rsidR="009F0363" w:rsidRPr="003521C2" w:rsidRDefault="009F0363" w:rsidP="00A602E9">
            <w:pPr>
              <w:pStyle w:val="movimento2"/>
              <w:rPr>
                <w:color w:val="002060"/>
              </w:rPr>
            </w:pPr>
            <w:r w:rsidRPr="003521C2">
              <w:rPr>
                <w:color w:val="002060"/>
              </w:rPr>
              <w:t xml:space="preserve">(POLISPORTIVA RIPATRANSONE) </w:t>
            </w:r>
          </w:p>
        </w:tc>
        <w:tc>
          <w:tcPr>
            <w:tcW w:w="800" w:type="dxa"/>
            <w:tcMar>
              <w:top w:w="20" w:type="dxa"/>
              <w:left w:w="20" w:type="dxa"/>
              <w:bottom w:w="20" w:type="dxa"/>
              <w:right w:w="20" w:type="dxa"/>
            </w:tcMar>
            <w:vAlign w:val="center"/>
            <w:hideMark/>
          </w:tcPr>
          <w:p w14:paraId="15D837A5"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22DB838B"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5A5233BA" w14:textId="77777777" w:rsidR="009F0363" w:rsidRPr="003521C2" w:rsidRDefault="009F0363" w:rsidP="00A602E9">
            <w:pPr>
              <w:pStyle w:val="movimento2"/>
              <w:rPr>
                <w:color w:val="002060"/>
              </w:rPr>
            </w:pPr>
            <w:r w:rsidRPr="003521C2">
              <w:rPr>
                <w:color w:val="002060"/>
              </w:rPr>
              <w:t> </w:t>
            </w:r>
          </w:p>
        </w:tc>
      </w:tr>
    </w:tbl>
    <w:p w14:paraId="2C244718" w14:textId="77777777" w:rsidR="009F0363" w:rsidRPr="003521C2" w:rsidRDefault="009F0363" w:rsidP="009F0363">
      <w:pPr>
        <w:pStyle w:val="titolo20"/>
        <w:rPr>
          <w:rFonts w:eastAsiaTheme="minorEastAsia"/>
          <w:color w:val="002060"/>
        </w:rPr>
      </w:pPr>
      <w:r w:rsidRPr="003521C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F0363" w:rsidRPr="003521C2" w14:paraId="4DE7FD05" w14:textId="77777777" w:rsidTr="00A602E9">
        <w:tc>
          <w:tcPr>
            <w:tcW w:w="2200" w:type="dxa"/>
            <w:tcMar>
              <w:top w:w="20" w:type="dxa"/>
              <w:left w:w="20" w:type="dxa"/>
              <w:bottom w:w="20" w:type="dxa"/>
              <w:right w:w="20" w:type="dxa"/>
            </w:tcMar>
            <w:vAlign w:val="center"/>
            <w:hideMark/>
          </w:tcPr>
          <w:p w14:paraId="06C826A2" w14:textId="77777777" w:rsidR="009F0363" w:rsidRPr="003521C2" w:rsidRDefault="009F0363" w:rsidP="00A602E9">
            <w:pPr>
              <w:pStyle w:val="movimento"/>
              <w:rPr>
                <w:color w:val="002060"/>
              </w:rPr>
            </w:pPr>
            <w:r w:rsidRPr="003521C2">
              <w:rPr>
                <w:color w:val="002060"/>
              </w:rPr>
              <w:t>ALIU DIONIS</w:t>
            </w:r>
          </w:p>
        </w:tc>
        <w:tc>
          <w:tcPr>
            <w:tcW w:w="2200" w:type="dxa"/>
            <w:tcMar>
              <w:top w:w="20" w:type="dxa"/>
              <w:left w:w="20" w:type="dxa"/>
              <w:bottom w:w="20" w:type="dxa"/>
              <w:right w:w="20" w:type="dxa"/>
            </w:tcMar>
            <w:vAlign w:val="center"/>
            <w:hideMark/>
          </w:tcPr>
          <w:p w14:paraId="477ED032" w14:textId="77777777" w:rsidR="009F0363" w:rsidRPr="003521C2" w:rsidRDefault="009F0363" w:rsidP="00A602E9">
            <w:pPr>
              <w:pStyle w:val="movimento2"/>
              <w:rPr>
                <w:color w:val="002060"/>
              </w:rPr>
            </w:pPr>
            <w:r w:rsidRPr="003521C2">
              <w:rPr>
                <w:color w:val="002060"/>
              </w:rPr>
              <w:t xml:space="preserve">(BULDOG T.N.T. LUCREZIA) </w:t>
            </w:r>
          </w:p>
        </w:tc>
        <w:tc>
          <w:tcPr>
            <w:tcW w:w="800" w:type="dxa"/>
            <w:tcMar>
              <w:top w:w="20" w:type="dxa"/>
              <w:left w:w="20" w:type="dxa"/>
              <w:bottom w:w="20" w:type="dxa"/>
              <w:right w:w="20" w:type="dxa"/>
            </w:tcMar>
            <w:vAlign w:val="center"/>
            <w:hideMark/>
          </w:tcPr>
          <w:p w14:paraId="6705E29B" w14:textId="77777777" w:rsidR="009F0363" w:rsidRPr="003521C2" w:rsidRDefault="009F0363" w:rsidP="00A602E9">
            <w:pPr>
              <w:pStyle w:val="movimento"/>
              <w:rPr>
                <w:color w:val="002060"/>
              </w:rPr>
            </w:pPr>
            <w:r w:rsidRPr="003521C2">
              <w:rPr>
                <w:color w:val="002060"/>
              </w:rPr>
              <w:t> </w:t>
            </w:r>
          </w:p>
        </w:tc>
        <w:tc>
          <w:tcPr>
            <w:tcW w:w="2200" w:type="dxa"/>
            <w:tcMar>
              <w:top w:w="20" w:type="dxa"/>
              <w:left w:w="20" w:type="dxa"/>
              <w:bottom w:w="20" w:type="dxa"/>
              <w:right w:w="20" w:type="dxa"/>
            </w:tcMar>
            <w:vAlign w:val="center"/>
            <w:hideMark/>
          </w:tcPr>
          <w:p w14:paraId="67D34958" w14:textId="77777777" w:rsidR="009F0363" w:rsidRPr="003521C2" w:rsidRDefault="009F0363" w:rsidP="00A602E9">
            <w:pPr>
              <w:pStyle w:val="movimento"/>
              <w:rPr>
                <w:color w:val="002060"/>
              </w:rPr>
            </w:pPr>
            <w:r w:rsidRPr="003521C2">
              <w:rPr>
                <w:color w:val="002060"/>
              </w:rPr>
              <w:t>MARCOZZI FRANCESCO</w:t>
            </w:r>
          </w:p>
        </w:tc>
        <w:tc>
          <w:tcPr>
            <w:tcW w:w="2200" w:type="dxa"/>
            <w:tcMar>
              <w:top w:w="20" w:type="dxa"/>
              <w:left w:w="20" w:type="dxa"/>
              <w:bottom w:w="20" w:type="dxa"/>
              <w:right w:w="20" w:type="dxa"/>
            </w:tcMar>
            <w:vAlign w:val="center"/>
            <w:hideMark/>
          </w:tcPr>
          <w:p w14:paraId="2FB1AA88" w14:textId="77777777" w:rsidR="009F0363" w:rsidRPr="003521C2" w:rsidRDefault="009F0363" w:rsidP="00A602E9">
            <w:pPr>
              <w:pStyle w:val="movimento2"/>
              <w:rPr>
                <w:color w:val="002060"/>
              </w:rPr>
            </w:pPr>
            <w:r w:rsidRPr="003521C2">
              <w:rPr>
                <w:color w:val="002060"/>
              </w:rPr>
              <w:t xml:space="preserve">(POLISPORTIVA RIPATRANSONE) </w:t>
            </w:r>
          </w:p>
        </w:tc>
      </w:tr>
    </w:tbl>
    <w:p w14:paraId="57E28BF2" w14:textId="77777777" w:rsidR="009F0363" w:rsidRDefault="009F0363" w:rsidP="009F0363">
      <w:pPr>
        <w:pStyle w:val="breakline"/>
        <w:rPr>
          <w:color w:val="002060"/>
        </w:rPr>
      </w:pPr>
    </w:p>
    <w:p w14:paraId="291FA8AB" w14:textId="77777777" w:rsidR="009F0363" w:rsidRPr="001910FC" w:rsidRDefault="009F0363" w:rsidP="009F0363">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3E967539" w14:textId="77777777" w:rsidR="009F0363" w:rsidRPr="001910FC" w:rsidRDefault="009F0363" w:rsidP="009F0363">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2D1BE207" w14:textId="77777777" w:rsidR="009F0363" w:rsidRDefault="009F0363" w:rsidP="009F0363">
      <w:pPr>
        <w:pStyle w:val="breakline"/>
        <w:rPr>
          <w:color w:val="002060"/>
        </w:rPr>
      </w:pPr>
    </w:p>
    <w:p w14:paraId="21BAE39D" w14:textId="77777777" w:rsidR="009F0363" w:rsidRPr="003521C2" w:rsidRDefault="009F0363" w:rsidP="009F0363">
      <w:pPr>
        <w:pStyle w:val="titoloprinc0"/>
        <w:rPr>
          <w:color w:val="002060"/>
        </w:rPr>
      </w:pPr>
      <w:r w:rsidRPr="003521C2">
        <w:rPr>
          <w:color w:val="002060"/>
        </w:rPr>
        <w:t>PROGRAMMA GARE</w:t>
      </w:r>
    </w:p>
    <w:p w14:paraId="19BAB2F0" w14:textId="77777777" w:rsidR="009F0363" w:rsidRDefault="009F0363" w:rsidP="009F0363">
      <w:pPr>
        <w:pStyle w:val="breakline"/>
        <w:rPr>
          <w:rFonts w:eastAsiaTheme="minorEastAsia"/>
          <w:color w:val="002060"/>
        </w:rPr>
      </w:pPr>
    </w:p>
    <w:p w14:paraId="4AC3B052" w14:textId="77777777" w:rsidR="00996913" w:rsidRPr="003F643A" w:rsidRDefault="00996913" w:rsidP="00996913">
      <w:pPr>
        <w:pStyle w:val="sottotitolocampionato10"/>
        <w:rPr>
          <w:color w:val="002060"/>
        </w:rPr>
      </w:pPr>
      <w:r w:rsidRPr="003F643A">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96913" w:rsidRPr="003F643A" w14:paraId="5EF60FCD" w14:textId="77777777" w:rsidTr="00A602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00744" w14:textId="77777777" w:rsidR="00996913" w:rsidRPr="003F643A" w:rsidRDefault="00996913" w:rsidP="00A602E9">
            <w:pPr>
              <w:pStyle w:val="headertabella0"/>
              <w:rPr>
                <w:color w:val="002060"/>
              </w:rPr>
            </w:pPr>
            <w:r w:rsidRPr="003F64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38E80" w14:textId="77777777" w:rsidR="00996913" w:rsidRPr="003F643A" w:rsidRDefault="00996913" w:rsidP="00A602E9">
            <w:pPr>
              <w:pStyle w:val="headertabella0"/>
              <w:rPr>
                <w:color w:val="002060"/>
              </w:rPr>
            </w:pPr>
            <w:r w:rsidRPr="003F64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E9353" w14:textId="77777777" w:rsidR="00996913" w:rsidRPr="003F643A" w:rsidRDefault="00996913" w:rsidP="00A602E9">
            <w:pPr>
              <w:pStyle w:val="headertabella0"/>
              <w:rPr>
                <w:color w:val="002060"/>
              </w:rPr>
            </w:pPr>
            <w:r w:rsidRPr="003F64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6B44B" w14:textId="77777777" w:rsidR="00996913" w:rsidRPr="003F643A" w:rsidRDefault="00996913" w:rsidP="00A602E9">
            <w:pPr>
              <w:pStyle w:val="headertabella0"/>
              <w:rPr>
                <w:color w:val="002060"/>
              </w:rPr>
            </w:pPr>
            <w:r w:rsidRPr="003F64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F4C42" w14:textId="77777777" w:rsidR="00996913" w:rsidRPr="003F643A" w:rsidRDefault="00996913" w:rsidP="00A602E9">
            <w:pPr>
              <w:pStyle w:val="headertabella0"/>
              <w:rPr>
                <w:color w:val="002060"/>
              </w:rPr>
            </w:pPr>
            <w:r w:rsidRPr="003F64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D3D7F" w14:textId="77777777" w:rsidR="00996913" w:rsidRPr="003F643A" w:rsidRDefault="00996913" w:rsidP="00A602E9">
            <w:pPr>
              <w:pStyle w:val="headertabella0"/>
              <w:rPr>
                <w:color w:val="002060"/>
              </w:rPr>
            </w:pPr>
            <w:proofErr w:type="spellStart"/>
            <w:r w:rsidRPr="003F643A">
              <w:rPr>
                <w:color w:val="002060"/>
              </w:rPr>
              <w:t>Localita'</w:t>
            </w:r>
            <w:proofErr w:type="spellEnd"/>
            <w:r w:rsidRPr="003F643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CE97C" w14:textId="77777777" w:rsidR="00996913" w:rsidRPr="003F643A" w:rsidRDefault="00996913" w:rsidP="00A602E9">
            <w:pPr>
              <w:pStyle w:val="headertabella0"/>
              <w:rPr>
                <w:color w:val="002060"/>
              </w:rPr>
            </w:pPr>
            <w:r w:rsidRPr="003F643A">
              <w:rPr>
                <w:color w:val="002060"/>
              </w:rPr>
              <w:t>Indirizzo Impianto</w:t>
            </w:r>
          </w:p>
        </w:tc>
      </w:tr>
      <w:tr w:rsidR="00996913" w:rsidRPr="003F643A" w14:paraId="6440B8AA" w14:textId="77777777" w:rsidTr="00A602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C9143A" w14:textId="77777777" w:rsidR="00996913" w:rsidRPr="003F643A" w:rsidRDefault="00996913" w:rsidP="00A602E9">
            <w:pPr>
              <w:pStyle w:val="rowtabella0"/>
              <w:rPr>
                <w:color w:val="002060"/>
              </w:rPr>
            </w:pPr>
            <w:r w:rsidRPr="003F643A">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19A5FF" w14:textId="77777777" w:rsidR="00996913" w:rsidRPr="003F643A" w:rsidRDefault="00996913" w:rsidP="00A602E9">
            <w:pPr>
              <w:pStyle w:val="rowtabella0"/>
              <w:rPr>
                <w:color w:val="002060"/>
              </w:rPr>
            </w:pPr>
            <w:r w:rsidRPr="003F643A">
              <w:rPr>
                <w:color w:val="002060"/>
              </w:rPr>
              <w:t>ASCOLI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0218EE" w14:textId="77777777" w:rsidR="00996913" w:rsidRPr="003F643A" w:rsidRDefault="00996913" w:rsidP="00A602E9">
            <w:pPr>
              <w:pStyle w:val="rowtabella0"/>
              <w:jc w:val="center"/>
              <w:rPr>
                <w:color w:val="002060"/>
              </w:rPr>
            </w:pPr>
            <w:r w:rsidRPr="003F643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832E84" w14:textId="77777777" w:rsidR="00996913" w:rsidRPr="003F643A" w:rsidRDefault="00996913" w:rsidP="00A602E9">
            <w:pPr>
              <w:pStyle w:val="rowtabella0"/>
              <w:rPr>
                <w:color w:val="002060"/>
              </w:rPr>
            </w:pPr>
            <w:r w:rsidRPr="003F643A">
              <w:rPr>
                <w:color w:val="002060"/>
              </w:rPr>
              <w:t>12/04/2026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9C3F71" w14:textId="77777777" w:rsidR="00996913" w:rsidRPr="003F643A" w:rsidRDefault="00996913" w:rsidP="00A602E9">
            <w:pPr>
              <w:pStyle w:val="rowtabella0"/>
              <w:rPr>
                <w:color w:val="002060"/>
              </w:rPr>
            </w:pPr>
            <w:r w:rsidRPr="003F643A">
              <w:rPr>
                <w:color w:val="002060"/>
              </w:rPr>
              <w:t xml:space="preserve">5429 PAL.COM. </w:t>
            </w:r>
            <w:proofErr w:type="gramStart"/>
            <w:r w:rsidRPr="003F643A">
              <w:rPr>
                <w:color w:val="002060"/>
              </w:rPr>
              <w:t>S.MICHELE</w:t>
            </w:r>
            <w:proofErr w:type="gramEnd"/>
            <w:r w:rsidRPr="003F643A">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3AA274" w14:textId="77777777" w:rsidR="00996913" w:rsidRPr="003F643A" w:rsidRDefault="00996913" w:rsidP="00A602E9">
            <w:pPr>
              <w:pStyle w:val="rowtabella0"/>
              <w:rPr>
                <w:color w:val="002060"/>
              </w:rPr>
            </w:pPr>
            <w:r w:rsidRPr="003F643A">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76EBCB" w14:textId="77777777" w:rsidR="00996913" w:rsidRPr="003F643A" w:rsidRDefault="00996913" w:rsidP="00A602E9">
            <w:pPr>
              <w:pStyle w:val="rowtabella0"/>
              <w:rPr>
                <w:color w:val="002060"/>
              </w:rPr>
            </w:pPr>
            <w:r w:rsidRPr="003F643A">
              <w:rPr>
                <w:color w:val="002060"/>
              </w:rPr>
              <w:t>VIA LORETO</w:t>
            </w:r>
          </w:p>
        </w:tc>
      </w:tr>
      <w:tr w:rsidR="00996913" w:rsidRPr="003F643A" w14:paraId="6C43B8C7" w14:textId="77777777" w:rsidTr="00A602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F93D82" w14:textId="77777777" w:rsidR="00996913" w:rsidRPr="003F643A" w:rsidRDefault="00996913" w:rsidP="00A602E9">
            <w:pPr>
              <w:pStyle w:val="rowtabella0"/>
              <w:rPr>
                <w:color w:val="002060"/>
              </w:rPr>
            </w:pPr>
            <w:r w:rsidRPr="003F643A">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B95F58" w14:textId="77777777" w:rsidR="00996913" w:rsidRPr="003F643A" w:rsidRDefault="00996913" w:rsidP="00A602E9">
            <w:pPr>
              <w:pStyle w:val="rowtabella0"/>
              <w:rPr>
                <w:color w:val="002060"/>
              </w:rPr>
            </w:pPr>
            <w:r w:rsidRPr="003F643A">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8B98DE" w14:textId="77777777" w:rsidR="00996913" w:rsidRPr="003F643A" w:rsidRDefault="00996913" w:rsidP="00A602E9">
            <w:pPr>
              <w:pStyle w:val="rowtabella0"/>
              <w:jc w:val="center"/>
              <w:rPr>
                <w:color w:val="002060"/>
              </w:rPr>
            </w:pPr>
            <w:r w:rsidRPr="003F643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747E0C" w14:textId="77777777" w:rsidR="00996913" w:rsidRPr="003F643A" w:rsidRDefault="00996913" w:rsidP="00A602E9">
            <w:pPr>
              <w:pStyle w:val="rowtabella0"/>
              <w:rPr>
                <w:color w:val="002060"/>
              </w:rPr>
            </w:pPr>
            <w:r w:rsidRPr="003F643A">
              <w:rPr>
                <w:color w:val="002060"/>
              </w:rPr>
              <w:t>12/04/2026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1486DF" w14:textId="77777777" w:rsidR="00996913" w:rsidRPr="003F643A" w:rsidRDefault="00996913" w:rsidP="00A602E9">
            <w:pPr>
              <w:pStyle w:val="rowtabella0"/>
              <w:rPr>
                <w:color w:val="002060"/>
              </w:rPr>
            </w:pPr>
            <w:r w:rsidRPr="003F643A">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870428" w14:textId="77777777" w:rsidR="00996913" w:rsidRPr="003F643A" w:rsidRDefault="00996913" w:rsidP="00A602E9">
            <w:pPr>
              <w:pStyle w:val="rowtabella0"/>
              <w:rPr>
                <w:color w:val="002060"/>
              </w:rPr>
            </w:pPr>
            <w:r w:rsidRPr="003F643A">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B768FE" w14:textId="77777777" w:rsidR="00996913" w:rsidRPr="003F643A" w:rsidRDefault="00996913" w:rsidP="00A602E9">
            <w:pPr>
              <w:pStyle w:val="rowtabella0"/>
              <w:rPr>
                <w:color w:val="002060"/>
              </w:rPr>
            </w:pPr>
            <w:r w:rsidRPr="003F643A">
              <w:rPr>
                <w:color w:val="002060"/>
              </w:rPr>
              <w:t>VIA NAZARIO SAURO</w:t>
            </w:r>
          </w:p>
        </w:tc>
      </w:tr>
    </w:tbl>
    <w:p w14:paraId="3311BE70" w14:textId="77777777" w:rsidR="00996913" w:rsidRPr="003521C2" w:rsidRDefault="00996913" w:rsidP="009F0363">
      <w:pPr>
        <w:pStyle w:val="breakline"/>
        <w:rPr>
          <w:rFonts w:eastAsiaTheme="minorEastAsia"/>
          <w:color w:val="002060"/>
        </w:rPr>
      </w:pPr>
    </w:p>
    <w:p w14:paraId="2A6F5DCE" w14:textId="77777777" w:rsidR="009F0363" w:rsidRDefault="009F0363" w:rsidP="009F0363">
      <w:pPr>
        <w:pStyle w:val="breakline"/>
        <w:rPr>
          <w:color w:val="002060"/>
        </w:rPr>
      </w:pPr>
    </w:p>
    <w:p w14:paraId="0D6E7FA8" w14:textId="77777777" w:rsidR="009F0363" w:rsidRDefault="009F0363" w:rsidP="009F0363">
      <w:pPr>
        <w:pStyle w:val="breakline"/>
        <w:rPr>
          <w:color w:val="002060"/>
        </w:rPr>
      </w:pPr>
    </w:p>
    <w:p w14:paraId="6323FF02" w14:textId="77777777" w:rsidR="009F0363" w:rsidRPr="003521C2" w:rsidRDefault="009F0363" w:rsidP="009F0363">
      <w:pPr>
        <w:pStyle w:val="titolocampionato0"/>
        <w:shd w:val="clear" w:color="auto" w:fill="CCCCCC"/>
        <w:spacing w:before="80" w:after="40"/>
        <w:rPr>
          <w:color w:val="002060"/>
        </w:rPr>
      </w:pPr>
      <w:r w:rsidRPr="003521C2">
        <w:rPr>
          <w:color w:val="002060"/>
        </w:rPr>
        <w:lastRenderedPageBreak/>
        <w:t>CALCIO A 5 UNDER 15 FEM. REG.</w:t>
      </w:r>
    </w:p>
    <w:p w14:paraId="76FAEBA8" w14:textId="77777777" w:rsidR="009F0363" w:rsidRPr="003521C2" w:rsidRDefault="009F0363" w:rsidP="009F0363">
      <w:pPr>
        <w:pStyle w:val="titoloprinc0"/>
        <w:rPr>
          <w:color w:val="002060"/>
        </w:rPr>
      </w:pPr>
      <w:r w:rsidRPr="003521C2">
        <w:rPr>
          <w:color w:val="002060"/>
        </w:rPr>
        <w:t>VARIAZIONI AL PROGRAMMA GARE</w:t>
      </w:r>
    </w:p>
    <w:p w14:paraId="132F7682" w14:textId="77777777" w:rsidR="009F0363" w:rsidRPr="003521C2" w:rsidRDefault="009F0363" w:rsidP="009F0363">
      <w:pPr>
        <w:pStyle w:val="breakline"/>
        <w:rPr>
          <w:color w:val="002060"/>
        </w:rPr>
      </w:pPr>
    </w:p>
    <w:p w14:paraId="1EE2110D" w14:textId="77777777" w:rsidR="009F0363" w:rsidRPr="003521C2" w:rsidRDefault="009F0363" w:rsidP="009F0363">
      <w:pPr>
        <w:pStyle w:val="breakline"/>
        <w:rPr>
          <w:color w:val="002060"/>
        </w:rPr>
      </w:pPr>
    </w:p>
    <w:p w14:paraId="1AEDE535" w14:textId="77777777" w:rsidR="009F0363" w:rsidRPr="003521C2" w:rsidRDefault="009F0363" w:rsidP="009F0363">
      <w:pPr>
        <w:pStyle w:val="sottotitolocampionato10"/>
        <w:rPr>
          <w:color w:val="002060"/>
        </w:rPr>
      </w:pPr>
      <w:r w:rsidRPr="003521C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F0363" w:rsidRPr="003521C2" w14:paraId="7436D898" w14:textId="77777777" w:rsidTr="00A602E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ECFF6" w14:textId="77777777" w:rsidR="009F0363" w:rsidRPr="003521C2" w:rsidRDefault="009F0363" w:rsidP="00A602E9">
            <w:pPr>
              <w:pStyle w:val="headertabella0"/>
              <w:rPr>
                <w:color w:val="002060"/>
              </w:rPr>
            </w:pPr>
            <w:r w:rsidRPr="003521C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CE291" w14:textId="77777777" w:rsidR="009F0363" w:rsidRPr="003521C2" w:rsidRDefault="009F0363" w:rsidP="00A602E9">
            <w:pPr>
              <w:pStyle w:val="headertabella0"/>
              <w:rPr>
                <w:color w:val="002060"/>
              </w:rPr>
            </w:pPr>
            <w:r w:rsidRPr="003521C2">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C921E" w14:textId="77777777" w:rsidR="009F0363" w:rsidRPr="003521C2" w:rsidRDefault="009F0363" w:rsidP="00A602E9">
            <w:pPr>
              <w:pStyle w:val="headertabella0"/>
              <w:rPr>
                <w:color w:val="002060"/>
              </w:rPr>
            </w:pPr>
            <w:r w:rsidRPr="003521C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E60A3" w14:textId="77777777" w:rsidR="009F0363" w:rsidRPr="003521C2" w:rsidRDefault="009F0363" w:rsidP="00A602E9">
            <w:pPr>
              <w:pStyle w:val="headertabella0"/>
              <w:rPr>
                <w:color w:val="002060"/>
              </w:rPr>
            </w:pPr>
            <w:r w:rsidRPr="003521C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E41F4" w14:textId="77777777" w:rsidR="009F0363" w:rsidRPr="003521C2" w:rsidRDefault="009F0363" w:rsidP="00A602E9">
            <w:pPr>
              <w:pStyle w:val="headertabella0"/>
              <w:rPr>
                <w:color w:val="002060"/>
              </w:rPr>
            </w:pPr>
            <w:r w:rsidRPr="003521C2">
              <w:rPr>
                <w:color w:val="002060"/>
              </w:rPr>
              <w:t xml:space="preserve">Data </w:t>
            </w:r>
            <w:proofErr w:type="spellStart"/>
            <w:r w:rsidRPr="003521C2">
              <w:rPr>
                <w:color w:val="002060"/>
              </w:rPr>
              <w:t>Orig</w:t>
            </w:r>
            <w:proofErr w:type="spellEnd"/>
            <w:r w:rsidRPr="003521C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50755" w14:textId="77777777" w:rsidR="009F0363" w:rsidRPr="003521C2" w:rsidRDefault="009F0363" w:rsidP="00A602E9">
            <w:pPr>
              <w:pStyle w:val="headertabella0"/>
              <w:rPr>
                <w:color w:val="002060"/>
              </w:rPr>
            </w:pPr>
            <w:r w:rsidRPr="003521C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70B9D" w14:textId="77777777" w:rsidR="009F0363" w:rsidRPr="003521C2" w:rsidRDefault="009F0363" w:rsidP="00A602E9">
            <w:pPr>
              <w:pStyle w:val="headertabella0"/>
              <w:rPr>
                <w:color w:val="002060"/>
              </w:rPr>
            </w:pPr>
            <w:r w:rsidRPr="003521C2">
              <w:rPr>
                <w:color w:val="002060"/>
              </w:rPr>
              <w:t xml:space="preserve">Ora </w:t>
            </w:r>
            <w:proofErr w:type="spellStart"/>
            <w:r w:rsidRPr="003521C2">
              <w:rPr>
                <w:color w:val="002060"/>
              </w:rPr>
              <w:t>Orig</w:t>
            </w:r>
            <w:proofErr w:type="spellEnd"/>
            <w:r w:rsidRPr="003521C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567AA" w14:textId="77777777" w:rsidR="009F0363" w:rsidRPr="003521C2" w:rsidRDefault="009F0363" w:rsidP="00A602E9">
            <w:pPr>
              <w:pStyle w:val="headertabella0"/>
              <w:rPr>
                <w:color w:val="002060"/>
              </w:rPr>
            </w:pPr>
            <w:r w:rsidRPr="003521C2">
              <w:rPr>
                <w:color w:val="002060"/>
              </w:rPr>
              <w:t>Impianto</w:t>
            </w:r>
          </w:p>
        </w:tc>
      </w:tr>
      <w:tr w:rsidR="009F0363" w:rsidRPr="003521C2" w14:paraId="44B19E0A" w14:textId="77777777" w:rsidTr="00A602E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03886" w14:textId="77777777" w:rsidR="009F0363" w:rsidRPr="00393352" w:rsidRDefault="009F0363" w:rsidP="00A602E9">
            <w:pPr>
              <w:pStyle w:val="rowtabella0"/>
              <w:rPr>
                <w:color w:val="002060"/>
                <w:highlight w:val="yellow"/>
              </w:rPr>
            </w:pPr>
            <w:r w:rsidRPr="00393352">
              <w:rPr>
                <w:color w:val="002060"/>
                <w:highlight w:val="yellow"/>
              </w:rPr>
              <w:t>03/04/2026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56FE1" w14:textId="77777777" w:rsidR="009F0363" w:rsidRPr="00393352" w:rsidRDefault="009F0363" w:rsidP="00A602E9">
            <w:pPr>
              <w:pStyle w:val="rowtabella0"/>
              <w:jc w:val="center"/>
              <w:rPr>
                <w:color w:val="002060"/>
                <w:highlight w:val="yellow"/>
              </w:rPr>
            </w:pPr>
            <w:r w:rsidRPr="00393352">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1E6AC" w14:textId="77777777" w:rsidR="009F0363" w:rsidRPr="00393352" w:rsidRDefault="009F0363" w:rsidP="00A602E9">
            <w:pPr>
              <w:pStyle w:val="rowtabella0"/>
              <w:rPr>
                <w:color w:val="002060"/>
                <w:highlight w:val="yellow"/>
              </w:rPr>
            </w:pPr>
            <w:r w:rsidRPr="00393352">
              <w:rPr>
                <w:color w:val="002060"/>
                <w:highlight w:val="yellow"/>
              </w:rPr>
              <w:t>FALCONARA 1995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B4FD0" w14:textId="77777777" w:rsidR="009F0363" w:rsidRPr="00393352" w:rsidRDefault="009F0363" w:rsidP="00A602E9">
            <w:pPr>
              <w:pStyle w:val="rowtabella0"/>
              <w:rPr>
                <w:color w:val="002060"/>
                <w:highlight w:val="yellow"/>
              </w:rPr>
            </w:pPr>
            <w:r w:rsidRPr="00393352">
              <w:rPr>
                <w:color w:val="002060"/>
                <w:highlight w:val="yellow"/>
              </w:rPr>
              <w:t>ACSS MONDOLFO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1DE2B" w14:textId="6BC39DC6" w:rsidR="009F0363" w:rsidRPr="00393352" w:rsidRDefault="00393352" w:rsidP="00A602E9">
            <w:pPr>
              <w:rPr>
                <w:rFonts w:ascii="Arial" w:hAnsi="Arial" w:cs="Arial"/>
                <w:color w:val="002060"/>
                <w:sz w:val="12"/>
                <w:szCs w:val="12"/>
              </w:rPr>
            </w:pPr>
            <w:r w:rsidRPr="00393352">
              <w:rPr>
                <w:rFonts w:ascii="Arial" w:hAnsi="Arial" w:cs="Arial"/>
                <w:color w:val="002060"/>
                <w:sz w:val="12"/>
                <w:szCs w:val="12"/>
              </w:rPr>
              <w:t>28/03/2026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4D7FC" w14:textId="77777777" w:rsidR="009F0363" w:rsidRPr="003521C2" w:rsidRDefault="009F0363" w:rsidP="00A602E9">
            <w:pPr>
              <w:pStyle w:val="rowtabella0"/>
              <w:jc w:val="center"/>
              <w:rPr>
                <w:color w:val="002060"/>
              </w:rPr>
            </w:pPr>
            <w:r w:rsidRPr="00393352">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EB982" w14:textId="77777777" w:rsidR="009F0363" w:rsidRPr="003521C2" w:rsidRDefault="009F0363" w:rsidP="00A602E9">
            <w:pPr>
              <w:pStyle w:val="rowtabella0"/>
              <w:jc w:val="center"/>
              <w:rPr>
                <w:color w:val="002060"/>
              </w:rPr>
            </w:pPr>
            <w:r w:rsidRPr="003521C2">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F9DB2" w14:textId="77777777" w:rsidR="009F0363" w:rsidRPr="003521C2" w:rsidRDefault="009F0363" w:rsidP="00A602E9">
            <w:pPr>
              <w:rPr>
                <w:color w:val="002060"/>
              </w:rPr>
            </w:pPr>
          </w:p>
        </w:tc>
      </w:tr>
    </w:tbl>
    <w:p w14:paraId="6D08C072" w14:textId="77777777" w:rsidR="009F0363" w:rsidRPr="003521C2" w:rsidRDefault="009F0363" w:rsidP="009F0363">
      <w:pPr>
        <w:pStyle w:val="breakline"/>
        <w:rPr>
          <w:rFonts w:eastAsiaTheme="minorEastAsia"/>
          <w:color w:val="002060"/>
        </w:rPr>
      </w:pPr>
    </w:p>
    <w:p w14:paraId="03CBB4F4" w14:textId="77777777" w:rsidR="009F0363" w:rsidRPr="003521C2" w:rsidRDefault="009F0363" w:rsidP="009F0363">
      <w:pPr>
        <w:pStyle w:val="breakline"/>
        <w:rPr>
          <w:color w:val="002060"/>
        </w:rPr>
      </w:pPr>
    </w:p>
    <w:p w14:paraId="38E99888" w14:textId="77777777" w:rsidR="009F0363" w:rsidRPr="003521C2" w:rsidRDefault="009F0363" w:rsidP="009F0363">
      <w:pPr>
        <w:pStyle w:val="titoloprinc0"/>
        <w:rPr>
          <w:color w:val="002060"/>
        </w:rPr>
      </w:pPr>
      <w:r w:rsidRPr="003521C2">
        <w:rPr>
          <w:color w:val="002060"/>
        </w:rPr>
        <w:t>RISULTATI</w:t>
      </w:r>
    </w:p>
    <w:p w14:paraId="748D7378" w14:textId="77777777" w:rsidR="009F0363" w:rsidRPr="003521C2" w:rsidRDefault="009F0363" w:rsidP="009F0363">
      <w:pPr>
        <w:pStyle w:val="breakline"/>
        <w:rPr>
          <w:color w:val="002060"/>
        </w:rPr>
      </w:pPr>
    </w:p>
    <w:p w14:paraId="7193A92B" w14:textId="77777777" w:rsidR="009F0363" w:rsidRPr="003521C2" w:rsidRDefault="009F0363" w:rsidP="009F0363">
      <w:pPr>
        <w:pStyle w:val="sottotitolocampionato10"/>
        <w:rPr>
          <w:color w:val="002060"/>
        </w:rPr>
      </w:pPr>
      <w:r w:rsidRPr="003521C2">
        <w:rPr>
          <w:color w:val="002060"/>
        </w:rPr>
        <w:t>RISULTATI UFFICIALI GARE DEL 22/03/2026</w:t>
      </w:r>
    </w:p>
    <w:p w14:paraId="52BA05FA" w14:textId="77777777" w:rsidR="009F0363" w:rsidRPr="009F0363" w:rsidRDefault="009F0363" w:rsidP="009F0363">
      <w:pPr>
        <w:pStyle w:val="sottotitolocampionato20"/>
        <w:spacing w:before="0" w:beforeAutospacing="0" w:after="0" w:afterAutospacing="0"/>
        <w:rPr>
          <w:rFonts w:ascii="Arial" w:hAnsi="Arial" w:cs="Arial"/>
          <w:color w:val="002060"/>
          <w:sz w:val="20"/>
          <w:szCs w:val="20"/>
        </w:rPr>
      </w:pPr>
      <w:r w:rsidRPr="009F0363">
        <w:rPr>
          <w:rFonts w:ascii="Arial" w:hAnsi="Arial" w:cs="Arial"/>
          <w:color w:val="002060"/>
          <w:sz w:val="20"/>
          <w:szCs w:val="20"/>
        </w:rPr>
        <w:t>Si trascrivono qui di seguito i risultati ufficiali delle gare disputate</w:t>
      </w:r>
    </w:p>
    <w:p w14:paraId="19CE8463" w14:textId="77777777" w:rsidR="009F0363" w:rsidRPr="003521C2" w:rsidRDefault="009F0363" w:rsidP="009F03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F0363" w:rsidRPr="003521C2" w14:paraId="1A0561D0" w14:textId="77777777" w:rsidTr="00A602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F0363" w:rsidRPr="003521C2" w14:paraId="43896D24" w14:textId="77777777" w:rsidTr="00A602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98E00" w14:textId="77777777" w:rsidR="009F0363" w:rsidRPr="003521C2" w:rsidRDefault="009F0363" w:rsidP="00A602E9">
                  <w:pPr>
                    <w:pStyle w:val="headertabella0"/>
                    <w:rPr>
                      <w:color w:val="002060"/>
                    </w:rPr>
                  </w:pPr>
                  <w:r w:rsidRPr="003521C2">
                    <w:rPr>
                      <w:color w:val="002060"/>
                    </w:rPr>
                    <w:t>GIRONE A - 3 Giornata - A</w:t>
                  </w:r>
                </w:p>
              </w:tc>
            </w:tr>
            <w:tr w:rsidR="009F0363" w:rsidRPr="003521C2" w14:paraId="3E7AFA6B" w14:textId="77777777" w:rsidTr="00A602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2CE170" w14:textId="77777777" w:rsidR="009F0363" w:rsidRPr="003521C2" w:rsidRDefault="009F0363" w:rsidP="00A602E9">
                  <w:pPr>
                    <w:pStyle w:val="rowtabella0"/>
                    <w:rPr>
                      <w:color w:val="002060"/>
                    </w:rPr>
                  </w:pPr>
                  <w:r w:rsidRPr="003521C2">
                    <w:rPr>
                      <w:color w:val="002060"/>
                    </w:rPr>
                    <w:t>ACSS MONDOLFO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D1339E" w14:textId="77777777" w:rsidR="009F0363" w:rsidRPr="003521C2" w:rsidRDefault="009F0363" w:rsidP="00A602E9">
                  <w:pPr>
                    <w:pStyle w:val="rowtabella0"/>
                    <w:rPr>
                      <w:color w:val="002060"/>
                    </w:rPr>
                  </w:pPr>
                  <w:r w:rsidRPr="003521C2">
                    <w:rPr>
                      <w:color w:val="002060"/>
                    </w:rPr>
                    <w:t>- FALCONARA 1995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B61B80" w14:textId="77777777" w:rsidR="009F0363" w:rsidRPr="003521C2" w:rsidRDefault="009F0363" w:rsidP="00A602E9">
                  <w:pPr>
                    <w:pStyle w:val="rowtabella0"/>
                    <w:jc w:val="center"/>
                    <w:rPr>
                      <w:color w:val="002060"/>
                    </w:rPr>
                  </w:pPr>
                  <w:r w:rsidRPr="003521C2">
                    <w:rPr>
                      <w:color w:val="002060"/>
                    </w:rPr>
                    <w:t>2 - 7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49D4F1" w14:textId="77777777" w:rsidR="009F0363" w:rsidRPr="003521C2" w:rsidRDefault="009F0363" w:rsidP="00A602E9">
                  <w:pPr>
                    <w:pStyle w:val="rowtabella0"/>
                    <w:jc w:val="center"/>
                    <w:rPr>
                      <w:color w:val="002060"/>
                    </w:rPr>
                  </w:pPr>
                  <w:r w:rsidRPr="003521C2">
                    <w:rPr>
                      <w:color w:val="002060"/>
                    </w:rPr>
                    <w:t> </w:t>
                  </w:r>
                </w:p>
              </w:tc>
            </w:tr>
          </w:tbl>
          <w:p w14:paraId="0EE59EAF" w14:textId="77777777" w:rsidR="009F0363" w:rsidRPr="003521C2" w:rsidRDefault="009F0363" w:rsidP="00A602E9">
            <w:pPr>
              <w:rPr>
                <w:color w:val="002060"/>
              </w:rPr>
            </w:pPr>
          </w:p>
        </w:tc>
      </w:tr>
    </w:tbl>
    <w:p w14:paraId="5B8631EA" w14:textId="77777777" w:rsidR="009F0363" w:rsidRDefault="009F0363" w:rsidP="009F0363">
      <w:pPr>
        <w:pStyle w:val="breakline"/>
        <w:rPr>
          <w:color w:val="002060"/>
        </w:rPr>
      </w:pPr>
    </w:p>
    <w:p w14:paraId="4635D78B" w14:textId="77777777" w:rsidR="009F0363" w:rsidRDefault="009F0363" w:rsidP="009F0363">
      <w:pPr>
        <w:pStyle w:val="breakline"/>
        <w:rPr>
          <w:color w:val="002060"/>
        </w:rPr>
      </w:pPr>
    </w:p>
    <w:p w14:paraId="1A9ABACD" w14:textId="77777777" w:rsidR="009F0363" w:rsidRPr="007A6443" w:rsidRDefault="009F0363" w:rsidP="009F0363">
      <w:pPr>
        <w:pStyle w:val="titoloprinc0"/>
        <w:rPr>
          <w:color w:val="002060"/>
        </w:rPr>
      </w:pPr>
      <w:r w:rsidRPr="007A6443">
        <w:rPr>
          <w:color w:val="002060"/>
        </w:rPr>
        <w:t>CLASSIFICA</w:t>
      </w:r>
    </w:p>
    <w:p w14:paraId="3CFD1301" w14:textId="77777777" w:rsidR="009F0363" w:rsidRPr="007A6443" w:rsidRDefault="009F0363" w:rsidP="009F0363">
      <w:pPr>
        <w:pStyle w:val="breakline"/>
        <w:rPr>
          <w:color w:val="002060"/>
        </w:rPr>
      </w:pPr>
    </w:p>
    <w:p w14:paraId="53CEE09C" w14:textId="77777777" w:rsidR="009F0363" w:rsidRPr="007A6443" w:rsidRDefault="009F0363" w:rsidP="009F0363">
      <w:pPr>
        <w:pStyle w:val="breakline"/>
        <w:rPr>
          <w:color w:val="002060"/>
        </w:rPr>
      </w:pPr>
    </w:p>
    <w:p w14:paraId="428B92F1" w14:textId="77777777" w:rsidR="009F0363" w:rsidRPr="007A6443" w:rsidRDefault="009F0363" w:rsidP="009F0363">
      <w:pPr>
        <w:pStyle w:val="sottotitolocampionato10"/>
        <w:rPr>
          <w:color w:val="002060"/>
        </w:rPr>
      </w:pPr>
      <w:r w:rsidRPr="007A6443">
        <w:rPr>
          <w:color w:val="002060"/>
        </w:rPr>
        <w:t xml:space="preserve">GIRONE </w:t>
      </w:r>
      <w:r>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F0363" w:rsidRPr="007A6443" w14:paraId="0933092B" w14:textId="77777777" w:rsidTr="00A602E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11252" w14:textId="77777777" w:rsidR="009F0363" w:rsidRPr="007A6443" w:rsidRDefault="009F0363" w:rsidP="00A602E9">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8CDC5" w14:textId="77777777" w:rsidR="009F0363" w:rsidRPr="007A6443" w:rsidRDefault="009F0363" w:rsidP="00A602E9">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AF3AD" w14:textId="77777777" w:rsidR="009F0363" w:rsidRPr="007A6443" w:rsidRDefault="009F0363" w:rsidP="00A602E9">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33074" w14:textId="77777777" w:rsidR="009F0363" w:rsidRPr="007A6443" w:rsidRDefault="009F0363" w:rsidP="00A602E9">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6AE9A" w14:textId="77777777" w:rsidR="009F0363" w:rsidRPr="007A6443" w:rsidRDefault="009F0363" w:rsidP="00A602E9">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52955" w14:textId="77777777" w:rsidR="009F0363" w:rsidRPr="007A6443" w:rsidRDefault="009F0363" w:rsidP="00A602E9">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F5E20" w14:textId="77777777" w:rsidR="009F0363" w:rsidRPr="007A6443" w:rsidRDefault="009F0363" w:rsidP="00A602E9">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AA69A" w14:textId="77777777" w:rsidR="009F0363" w:rsidRPr="007A6443" w:rsidRDefault="009F0363" w:rsidP="00A602E9">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62587" w14:textId="77777777" w:rsidR="009F0363" w:rsidRPr="007A6443" w:rsidRDefault="009F0363" w:rsidP="00A602E9">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AA61B" w14:textId="77777777" w:rsidR="009F0363" w:rsidRPr="007A6443" w:rsidRDefault="009F0363" w:rsidP="00A602E9">
            <w:pPr>
              <w:pStyle w:val="headertabella0"/>
              <w:rPr>
                <w:color w:val="002060"/>
              </w:rPr>
            </w:pPr>
            <w:r w:rsidRPr="007A6443">
              <w:rPr>
                <w:color w:val="002060"/>
              </w:rPr>
              <w:t>PE</w:t>
            </w:r>
          </w:p>
        </w:tc>
      </w:tr>
      <w:tr w:rsidR="009F0363" w:rsidRPr="007A6443" w14:paraId="4C2B6174" w14:textId="77777777" w:rsidTr="009F036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5F3624F" w14:textId="4F7B2346" w:rsidR="009F0363" w:rsidRPr="007A6443" w:rsidRDefault="009F0363" w:rsidP="009F0363">
            <w:pPr>
              <w:pStyle w:val="rowtabella0"/>
              <w:rPr>
                <w:color w:val="002060"/>
              </w:rPr>
            </w:pPr>
            <w:r w:rsidRPr="007A6443">
              <w:rPr>
                <w:color w:val="002060"/>
              </w:rPr>
              <w:t xml:space="preserve">A.S.D. </w:t>
            </w:r>
            <w:r>
              <w:rPr>
                <w:color w:val="002060"/>
              </w:rPr>
              <w:t>FALCONARA 1995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F2034" w14:textId="4205116A" w:rsidR="009F0363" w:rsidRPr="007A6443" w:rsidRDefault="009F0363" w:rsidP="009F0363">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534AE1" w14:textId="5779F94E" w:rsidR="009F0363" w:rsidRPr="007A6443" w:rsidRDefault="009F0363" w:rsidP="009F0363">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C4100" w14:textId="7D5E1174" w:rsidR="009F0363" w:rsidRPr="007A6443" w:rsidRDefault="009F0363" w:rsidP="009F0363">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067DBB" w14:textId="1CD09377" w:rsidR="009F0363" w:rsidRPr="007A6443" w:rsidRDefault="009F0363" w:rsidP="009F0363">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125BE1" w14:textId="08B60DAE" w:rsidR="009F0363" w:rsidRPr="007A6443" w:rsidRDefault="009F0363" w:rsidP="009F0363">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5BA4A0" w14:textId="4B3790B2" w:rsidR="009F0363" w:rsidRPr="007A6443" w:rsidRDefault="009F0363" w:rsidP="009F0363">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C75875" w14:textId="2DB6D741" w:rsidR="009F0363" w:rsidRPr="007A6443" w:rsidRDefault="009F0363" w:rsidP="009F0363">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993B2D" w14:textId="5A6CA33E" w:rsidR="009F0363" w:rsidRPr="007A6443" w:rsidRDefault="009F0363" w:rsidP="009F0363">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FE971" w14:textId="14BF5812" w:rsidR="009F0363" w:rsidRPr="007A6443" w:rsidRDefault="009F0363" w:rsidP="009F0363">
            <w:pPr>
              <w:pStyle w:val="rowtabella0"/>
              <w:jc w:val="center"/>
              <w:rPr>
                <w:color w:val="002060"/>
              </w:rPr>
            </w:pPr>
            <w:r w:rsidRPr="007A6443">
              <w:rPr>
                <w:color w:val="002060"/>
              </w:rPr>
              <w:t>0</w:t>
            </w:r>
          </w:p>
        </w:tc>
      </w:tr>
      <w:tr w:rsidR="009F0363" w:rsidRPr="007A6443" w14:paraId="04880B69" w14:textId="77777777" w:rsidTr="00A602E9">
        <w:tc>
          <w:tcPr>
            <w:tcW w:w="5640" w:type="dxa"/>
            <w:tcBorders>
              <w:top w:val="nil"/>
              <w:left w:val="outset" w:sz="6" w:space="0" w:color="auto"/>
              <w:bottom w:val="nil"/>
              <w:right w:val="nil"/>
            </w:tcBorders>
            <w:tcMar>
              <w:top w:w="20" w:type="dxa"/>
              <w:left w:w="20" w:type="dxa"/>
              <w:bottom w:w="20" w:type="dxa"/>
              <w:right w:w="20" w:type="dxa"/>
            </w:tcMar>
            <w:vAlign w:val="center"/>
          </w:tcPr>
          <w:p w14:paraId="31C8D2C3" w14:textId="3E0A131A" w:rsidR="009F0363" w:rsidRDefault="009F0363" w:rsidP="009F0363">
            <w:pPr>
              <w:pStyle w:val="rowtabella0"/>
              <w:rPr>
                <w:color w:val="002060"/>
              </w:rPr>
            </w:pPr>
            <w:r>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4A5ACF" w14:textId="238B9534" w:rsidR="009F0363" w:rsidRDefault="009F0363" w:rsidP="009F0363">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8A741E" w14:textId="3CE7ADAE" w:rsidR="009F0363" w:rsidRDefault="009F0363" w:rsidP="009F0363">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95703A" w14:textId="1EFEB21F" w:rsidR="009F0363" w:rsidRDefault="009F0363" w:rsidP="009F0363">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FF3451" w14:textId="2C0414CC" w:rsidR="009F0363" w:rsidRPr="007A6443" w:rsidRDefault="009F0363" w:rsidP="009F0363">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86D9B2" w14:textId="339E9F2A" w:rsidR="009F0363" w:rsidRDefault="009F0363" w:rsidP="009F0363">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5A6C71" w14:textId="674CEBEB" w:rsidR="009F0363" w:rsidRDefault="009F0363" w:rsidP="009F0363">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FED84E" w14:textId="0D037229" w:rsidR="009F0363" w:rsidRDefault="009F0363" w:rsidP="009F0363">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BD1D73" w14:textId="583F55ED" w:rsidR="009F0363" w:rsidRDefault="009F0363" w:rsidP="009F0363">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1F9AF3" w14:textId="10D0466F" w:rsidR="009F0363" w:rsidRPr="007A6443" w:rsidRDefault="009F0363" w:rsidP="009F0363">
            <w:pPr>
              <w:pStyle w:val="rowtabella0"/>
              <w:jc w:val="center"/>
              <w:rPr>
                <w:color w:val="002060"/>
              </w:rPr>
            </w:pPr>
            <w:r w:rsidRPr="007A6443">
              <w:rPr>
                <w:color w:val="002060"/>
              </w:rPr>
              <w:t>0</w:t>
            </w:r>
          </w:p>
        </w:tc>
      </w:tr>
      <w:tr w:rsidR="009F0363" w:rsidRPr="007A6443" w14:paraId="4A948E02" w14:textId="77777777" w:rsidTr="00A602E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AC21A4D" w14:textId="2BC7259A" w:rsidR="009F0363" w:rsidRDefault="009F0363" w:rsidP="009F0363">
            <w:pPr>
              <w:pStyle w:val="rowtabella0"/>
              <w:rPr>
                <w:color w:val="002060"/>
              </w:rPr>
            </w:pPr>
            <w:r w:rsidRPr="007A6443">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77C2B5" w14:textId="11FA441D" w:rsidR="009F0363" w:rsidRDefault="009F0363" w:rsidP="009F0363">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55F36" w14:textId="4913C4BB" w:rsidR="009F0363" w:rsidRDefault="009F0363" w:rsidP="009F0363">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D28311" w14:textId="166F1C9E" w:rsidR="009F0363" w:rsidRDefault="009F0363" w:rsidP="009F0363">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B04F5" w14:textId="3FA99557" w:rsidR="009F0363" w:rsidRPr="007A6443" w:rsidRDefault="009F0363" w:rsidP="009F0363">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FA066A" w14:textId="67D3106E" w:rsidR="009F0363" w:rsidRDefault="009F0363" w:rsidP="009F0363">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D5016D" w14:textId="272A4665" w:rsidR="009F0363" w:rsidRDefault="009F0363" w:rsidP="009F0363">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A4822C" w14:textId="1BDB62E4" w:rsidR="009F0363" w:rsidRDefault="009F0363" w:rsidP="009F0363">
            <w:pPr>
              <w:pStyle w:val="rowtabella0"/>
              <w:jc w:val="center"/>
              <w:rPr>
                <w:color w:val="002060"/>
              </w:rPr>
            </w:pPr>
            <w:r>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22A814" w14:textId="4A6D8245" w:rsidR="009F0363" w:rsidRDefault="009F0363" w:rsidP="009F0363">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96D5CB" w14:textId="662B68CE" w:rsidR="009F0363" w:rsidRPr="007A6443" w:rsidRDefault="009F0363" w:rsidP="009F0363">
            <w:pPr>
              <w:pStyle w:val="rowtabella0"/>
              <w:jc w:val="center"/>
              <w:rPr>
                <w:color w:val="002060"/>
              </w:rPr>
            </w:pPr>
            <w:r w:rsidRPr="007A6443">
              <w:rPr>
                <w:color w:val="002060"/>
              </w:rPr>
              <w:t>0</w:t>
            </w:r>
          </w:p>
        </w:tc>
      </w:tr>
    </w:tbl>
    <w:p w14:paraId="4018C495" w14:textId="77777777" w:rsidR="009F0363" w:rsidRPr="00A7123E" w:rsidRDefault="009F0363" w:rsidP="009F0363">
      <w:pPr>
        <w:pStyle w:val="breakline"/>
        <w:rPr>
          <w:color w:val="002060"/>
        </w:rPr>
      </w:pPr>
    </w:p>
    <w:p w14:paraId="113A6A83" w14:textId="77777777" w:rsidR="009F0363" w:rsidRDefault="009F0363" w:rsidP="009F0363">
      <w:pPr>
        <w:pStyle w:val="breakline"/>
        <w:rPr>
          <w:color w:val="002060"/>
        </w:rPr>
      </w:pPr>
    </w:p>
    <w:p w14:paraId="0914EA07" w14:textId="77777777" w:rsidR="009F0363" w:rsidRPr="003521C2" w:rsidRDefault="009F0363" w:rsidP="009F0363">
      <w:pPr>
        <w:pStyle w:val="titoloprinc0"/>
        <w:rPr>
          <w:color w:val="002060"/>
        </w:rPr>
      </w:pPr>
      <w:r w:rsidRPr="003521C2">
        <w:rPr>
          <w:color w:val="002060"/>
        </w:rPr>
        <w:t>PROGRAMMA GARE</w:t>
      </w:r>
    </w:p>
    <w:p w14:paraId="0262B822" w14:textId="77777777" w:rsidR="009F0363" w:rsidRDefault="009F0363" w:rsidP="009F0363">
      <w:pPr>
        <w:pStyle w:val="breakline"/>
        <w:rPr>
          <w:rFonts w:eastAsiaTheme="minorEastAsia"/>
          <w:color w:val="002060"/>
        </w:rPr>
      </w:pPr>
    </w:p>
    <w:p w14:paraId="233455CD" w14:textId="77777777" w:rsidR="00996913" w:rsidRPr="003F643A" w:rsidRDefault="00996913" w:rsidP="00996913">
      <w:pPr>
        <w:pStyle w:val="sottotitolocampionato10"/>
        <w:rPr>
          <w:color w:val="002060"/>
        </w:rPr>
      </w:pPr>
      <w:r w:rsidRPr="003F643A">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96913" w:rsidRPr="003F643A" w14:paraId="5684BC33" w14:textId="77777777" w:rsidTr="00A602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C7124" w14:textId="77777777" w:rsidR="00996913" w:rsidRPr="003F643A" w:rsidRDefault="00996913" w:rsidP="00A602E9">
            <w:pPr>
              <w:pStyle w:val="headertabella0"/>
              <w:rPr>
                <w:color w:val="002060"/>
              </w:rPr>
            </w:pPr>
            <w:r w:rsidRPr="003F64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D397D" w14:textId="77777777" w:rsidR="00996913" w:rsidRPr="003F643A" w:rsidRDefault="00996913" w:rsidP="00A602E9">
            <w:pPr>
              <w:pStyle w:val="headertabella0"/>
              <w:rPr>
                <w:color w:val="002060"/>
              </w:rPr>
            </w:pPr>
            <w:r w:rsidRPr="003F64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327DC" w14:textId="77777777" w:rsidR="00996913" w:rsidRPr="003F643A" w:rsidRDefault="00996913" w:rsidP="00A602E9">
            <w:pPr>
              <w:pStyle w:val="headertabella0"/>
              <w:rPr>
                <w:color w:val="002060"/>
              </w:rPr>
            </w:pPr>
            <w:r w:rsidRPr="003F64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CE648" w14:textId="77777777" w:rsidR="00996913" w:rsidRPr="003F643A" w:rsidRDefault="00996913" w:rsidP="00A602E9">
            <w:pPr>
              <w:pStyle w:val="headertabella0"/>
              <w:rPr>
                <w:color w:val="002060"/>
              </w:rPr>
            </w:pPr>
            <w:r w:rsidRPr="003F64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B3D4F" w14:textId="77777777" w:rsidR="00996913" w:rsidRPr="003F643A" w:rsidRDefault="00996913" w:rsidP="00A602E9">
            <w:pPr>
              <w:pStyle w:val="headertabella0"/>
              <w:rPr>
                <w:color w:val="002060"/>
              </w:rPr>
            </w:pPr>
            <w:r w:rsidRPr="003F64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BE1C8" w14:textId="77777777" w:rsidR="00996913" w:rsidRPr="003F643A" w:rsidRDefault="00996913" w:rsidP="00A602E9">
            <w:pPr>
              <w:pStyle w:val="headertabella0"/>
              <w:rPr>
                <w:color w:val="002060"/>
              </w:rPr>
            </w:pPr>
            <w:proofErr w:type="spellStart"/>
            <w:r w:rsidRPr="003F643A">
              <w:rPr>
                <w:color w:val="002060"/>
              </w:rPr>
              <w:t>Localita'</w:t>
            </w:r>
            <w:proofErr w:type="spellEnd"/>
            <w:r w:rsidRPr="003F643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18695" w14:textId="77777777" w:rsidR="00996913" w:rsidRPr="003F643A" w:rsidRDefault="00996913" w:rsidP="00A602E9">
            <w:pPr>
              <w:pStyle w:val="headertabella0"/>
              <w:rPr>
                <w:color w:val="002060"/>
              </w:rPr>
            </w:pPr>
            <w:r w:rsidRPr="003F643A">
              <w:rPr>
                <w:color w:val="002060"/>
              </w:rPr>
              <w:t>Indirizzo Impianto</w:t>
            </w:r>
          </w:p>
        </w:tc>
      </w:tr>
      <w:tr w:rsidR="00996913" w:rsidRPr="003F643A" w14:paraId="751A94E4" w14:textId="77777777" w:rsidTr="00A602E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34C19A" w14:textId="77777777" w:rsidR="00996913" w:rsidRPr="003F643A" w:rsidRDefault="00996913" w:rsidP="00A602E9">
            <w:pPr>
              <w:pStyle w:val="rowtabella0"/>
              <w:rPr>
                <w:color w:val="002060"/>
              </w:rPr>
            </w:pPr>
            <w:r w:rsidRPr="003F643A">
              <w:rPr>
                <w:color w:val="002060"/>
              </w:rPr>
              <w:t>FALCONARA 1995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F3F8F4" w14:textId="77777777" w:rsidR="00996913" w:rsidRPr="003F643A" w:rsidRDefault="00996913" w:rsidP="00A602E9">
            <w:pPr>
              <w:pStyle w:val="rowtabella0"/>
              <w:rPr>
                <w:color w:val="002060"/>
              </w:rPr>
            </w:pPr>
            <w:r w:rsidRPr="003F643A">
              <w:rPr>
                <w:color w:val="002060"/>
              </w:rPr>
              <w:t>ACSS MONDOLFO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A27178" w14:textId="77777777" w:rsidR="00996913" w:rsidRPr="003F643A" w:rsidRDefault="00996913" w:rsidP="00A602E9">
            <w:pPr>
              <w:pStyle w:val="rowtabella0"/>
              <w:jc w:val="center"/>
              <w:rPr>
                <w:color w:val="002060"/>
              </w:rPr>
            </w:pPr>
            <w:r w:rsidRPr="003F643A">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E7F7B6" w14:textId="77777777" w:rsidR="00996913" w:rsidRPr="003F643A" w:rsidRDefault="00996913" w:rsidP="00A602E9">
            <w:pPr>
              <w:pStyle w:val="rowtabella0"/>
              <w:rPr>
                <w:color w:val="002060"/>
              </w:rPr>
            </w:pPr>
            <w:r w:rsidRPr="003F643A">
              <w:rPr>
                <w:color w:val="002060"/>
              </w:rPr>
              <w:t>03/04/2026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16E945" w14:textId="77777777" w:rsidR="00996913" w:rsidRPr="003F643A" w:rsidRDefault="00996913" w:rsidP="00A602E9">
            <w:pPr>
              <w:pStyle w:val="rowtabella0"/>
              <w:rPr>
                <w:color w:val="002060"/>
              </w:rPr>
            </w:pPr>
            <w:r w:rsidRPr="003F643A">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FFC220" w14:textId="77777777" w:rsidR="00996913" w:rsidRPr="003F643A" w:rsidRDefault="00996913" w:rsidP="00A602E9">
            <w:pPr>
              <w:pStyle w:val="rowtabella0"/>
              <w:rPr>
                <w:color w:val="002060"/>
              </w:rPr>
            </w:pPr>
            <w:r w:rsidRPr="003F643A">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C71918" w14:textId="77777777" w:rsidR="00996913" w:rsidRPr="003F643A" w:rsidRDefault="00996913" w:rsidP="00A602E9">
            <w:pPr>
              <w:pStyle w:val="rowtabella0"/>
              <w:rPr>
                <w:color w:val="002060"/>
              </w:rPr>
            </w:pPr>
            <w:r w:rsidRPr="003F643A">
              <w:rPr>
                <w:color w:val="002060"/>
              </w:rPr>
              <w:t>VIA DELLO STADIO</w:t>
            </w:r>
          </w:p>
        </w:tc>
      </w:tr>
    </w:tbl>
    <w:p w14:paraId="17CEF39B" w14:textId="77777777" w:rsidR="00996913" w:rsidRPr="003F643A" w:rsidRDefault="00996913" w:rsidP="00996913">
      <w:pPr>
        <w:pStyle w:val="breakline"/>
        <w:rPr>
          <w:rFonts w:eastAsiaTheme="minorEastAsia"/>
          <w:color w:val="002060"/>
        </w:rPr>
      </w:pPr>
    </w:p>
    <w:p w14:paraId="79642FB0" w14:textId="77777777" w:rsidR="00996913" w:rsidRPr="003F643A" w:rsidRDefault="00996913" w:rsidP="00996913">
      <w:pPr>
        <w:pStyle w:val="breakline"/>
        <w:rPr>
          <w:color w:val="002060"/>
        </w:rPr>
      </w:pPr>
    </w:p>
    <w:p w14:paraId="13865D7D" w14:textId="77777777" w:rsidR="00996913" w:rsidRPr="003F643A" w:rsidRDefault="00996913" w:rsidP="00996913">
      <w:pPr>
        <w:pStyle w:val="breakline"/>
        <w:rPr>
          <w:color w:val="002060"/>
        </w:rPr>
      </w:pPr>
    </w:p>
    <w:p w14:paraId="24BD4347" w14:textId="77777777" w:rsidR="00996913" w:rsidRPr="003F643A" w:rsidRDefault="00996913" w:rsidP="00996913">
      <w:pPr>
        <w:pStyle w:val="sottotitolocampionato10"/>
        <w:rPr>
          <w:color w:val="002060"/>
        </w:rPr>
      </w:pPr>
      <w:r w:rsidRPr="003F643A">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996913" w:rsidRPr="003F643A" w14:paraId="1248C355" w14:textId="77777777" w:rsidTr="00A602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ABD7C" w14:textId="77777777" w:rsidR="00996913" w:rsidRPr="003F643A" w:rsidRDefault="00996913" w:rsidP="00A602E9">
            <w:pPr>
              <w:pStyle w:val="headertabella0"/>
              <w:rPr>
                <w:color w:val="002060"/>
              </w:rPr>
            </w:pPr>
            <w:r w:rsidRPr="003F643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3E47B" w14:textId="77777777" w:rsidR="00996913" w:rsidRPr="003F643A" w:rsidRDefault="00996913" w:rsidP="00A602E9">
            <w:pPr>
              <w:pStyle w:val="headertabella0"/>
              <w:rPr>
                <w:color w:val="002060"/>
              </w:rPr>
            </w:pPr>
            <w:r w:rsidRPr="003F643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149DC" w14:textId="77777777" w:rsidR="00996913" w:rsidRPr="003F643A" w:rsidRDefault="00996913" w:rsidP="00A602E9">
            <w:pPr>
              <w:pStyle w:val="headertabella0"/>
              <w:rPr>
                <w:color w:val="002060"/>
              </w:rPr>
            </w:pPr>
            <w:r w:rsidRPr="003F643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B241B" w14:textId="77777777" w:rsidR="00996913" w:rsidRPr="003F643A" w:rsidRDefault="00996913" w:rsidP="00A602E9">
            <w:pPr>
              <w:pStyle w:val="headertabella0"/>
              <w:rPr>
                <w:color w:val="002060"/>
              </w:rPr>
            </w:pPr>
            <w:r w:rsidRPr="003F643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51FEF" w14:textId="77777777" w:rsidR="00996913" w:rsidRPr="003F643A" w:rsidRDefault="00996913" w:rsidP="00A602E9">
            <w:pPr>
              <w:pStyle w:val="headertabella0"/>
              <w:rPr>
                <w:color w:val="002060"/>
              </w:rPr>
            </w:pPr>
            <w:r w:rsidRPr="003F643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704E5" w14:textId="77777777" w:rsidR="00996913" w:rsidRPr="003F643A" w:rsidRDefault="00996913" w:rsidP="00A602E9">
            <w:pPr>
              <w:pStyle w:val="headertabella0"/>
              <w:rPr>
                <w:color w:val="002060"/>
              </w:rPr>
            </w:pPr>
            <w:proofErr w:type="spellStart"/>
            <w:r w:rsidRPr="003F643A">
              <w:rPr>
                <w:color w:val="002060"/>
              </w:rPr>
              <w:t>Localita'</w:t>
            </w:r>
            <w:proofErr w:type="spellEnd"/>
            <w:r w:rsidRPr="003F643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37C6A" w14:textId="77777777" w:rsidR="00996913" w:rsidRPr="003F643A" w:rsidRDefault="00996913" w:rsidP="00A602E9">
            <w:pPr>
              <w:pStyle w:val="headertabella0"/>
              <w:rPr>
                <w:color w:val="002060"/>
              </w:rPr>
            </w:pPr>
            <w:r w:rsidRPr="003F643A">
              <w:rPr>
                <w:color w:val="002060"/>
              </w:rPr>
              <w:t>Indirizzo Impianto</w:t>
            </w:r>
          </w:p>
        </w:tc>
      </w:tr>
      <w:tr w:rsidR="00996913" w:rsidRPr="003F643A" w14:paraId="29B35353" w14:textId="77777777" w:rsidTr="00A602E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7A442C" w14:textId="77777777" w:rsidR="00996913" w:rsidRPr="003F643A" w:rsidRDefault="00996913" w:rsidP="00A602E9">
            <w:pPr>
              <w:pStyle w:val="rowtabella0"/>
              <w:rPr>
                <w:color w:val="002060"/>
              </w:rPr>
            </w:pPr>
            <w:r w:rsidRPr="003F643A">
              <w:rPr>
                <w:color w:val="002060"/>
              </w:rPr>
              <w:t>ACSS MONDOLFO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96153A" w14:textId="77777777" w:rsidR="00996913" w:rsidRPr="003F643A" w:rsidRDefault="00996913" w:rsidP="00A602E9">
            <w:pPr>
              <w:pStyle w:val="rowtabella0"/>
              <w:rPr>
                <w:color w:val="002060"/>
              </w:rPr>
            </w:pPr>
            <w:r w:rsidRPr="003F643A">
              <w:rPr>
                <w:color w:val="002060"/>
              </w:rPr>
              <w:t>POLISPORTIVA BOCA S.E.M.</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B92DF9" w14:textId="77777777" w:rsidR="00996913" w:rsidRPr="003F643A" w:rsidRDefault="00996913" w:rsidP="00A602E9">
            <w:pPr>
              <w:pStyle w:val="rowtabella0"/>
              <w:jc w:val="center"/>
              <w:rPr>
                <w:color w:val="002060"/>
              </w:rPr>
            </w:pPr>
            <w:r w:rsidRPr="003F643A">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2567CC" w14:textId="77777777" w:rsidR="00996913" w:rsidRPr="003F643A" w:rsidRDefault="00996913" w:rsidP="00A602E9">
            <w:pPr>
              <w:pStyle w:val="rowtabella0"/>
              <w:rPr>
                <w:color w:val="002060"/>
              </w:rPr>
            </w:pPr>
            <w:r w:rsidRPr="003F643A">
              <w:rPr>
                <w:color w:val="002060"/>
              </w:rPr>
              <w:t>12/04/2026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0BDBBF" w14:textId="77777777" w:rsidR="00996913" w:rsidRPr="003F643A" w:rsidRDefault="00996913" w:rsidP="00A602E9">
            <w:pPr>
              <w:pStyle w:val="rowtabella0"/>
              <w:rPr>
                <w:color w:val="002060"/>
              </w:rPr>
            </w:pPr>
            <w:r w:rsidRPr="003F643A">
              <w:rPr>
                <w:color w:val="002060"/>
              </w:rPr>
              <w:t>5445 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F9F1AD" w14:textId="77777777" w:rsidR="00996913" w:rsidRPr="003F643A" w:rsidRDefault="00996913" w:rsidP="00A602E9">
            <w:pPr>
              <w:pStyle w:val="rowtabella0"/>
              <w:rPr>
                <w:color w:val="002060"/>
              </w:rPr>
            </w:pPr>
            <w:r w:rsidRPr="003F643A">
              <w:rPr>
                <w:color w:val="002060"/>
              </w:rPr>
              <w:t>MONDOLFO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B931AC" w14:textId="77777777" w:rsidR="00996913" w:rsidRPr="003F643A" w:rsidRDefault="00996913" w:rsidP="00A602E9">
            <w:pPr>
              <w:pStyle w:val="rowtabella0"/>
              <w:rPr>
                <w:color w:val="002060"/>
              </w:rPr>
            </w:pPr>
            <w:r w:rsidRPr="003F643A">
              <w:rPr>
                <w:color w:val="002060"/>
              </w:rPr>
              <w:t>VIA AMATO</w:t>
            </w:r>
          </w:p>
        </w:tc>
      </w:tr>
    </w:tbl>
    <w:p w14:paraId="161E4B1D" w14:textId="77777777" w:rsidR="00996913" w:rsidRPr="003521C2" w:rsidRDefault="00996913" w:rsidP="009F0363">
      <w:pPr>
        <w:pStyle w:val="breakline"/>
        <w:rPr>
          <w:rFonts w:eastAsiaTheme="minorEastAsia"/>
          <w:color w:val="002060"/>
        </w:rPr>
      </w:pPr>
    </w:p>
    <w:p w14:paraId="0954B8FF" w14:textId="77777777" w:rsidR="009F0363" w:rsidRPr="00A7123E" w:rsidRDefault="009F0363" w:rsidP="001B61AF">
      <w:pPr>
        <w:pStyle w:val="breakline"/>
        <w:rPr>
          <w:color w:val="002060"/>
        </w:rPr>
      </w:pPr>
    </w:p>
    <w:p w14:paraId="40AD7958" w14:textId="77777777" w:rsidR="001B61AF" w:rsidRDefault="001B61AF" w:rsidP="001B61AF">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774FA7F4"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CA1C4C">
        <w:rPr>
          <w:rFonts w:ascii="Arial" w:hAnsi="Arial" w:cs="Arial"/>
          <w:b/>
          <w:bCs/>
          <w:color w:val="002060"/>
        </w:rPr>
        <w:t>7 aprile</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lastRenderedPageBreak/>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bookmarkEnd w:id="13"/>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5824CCED" w14:textId="77777777" w:rsidR="00354C9F" w:rsidRDefault="00354C9F" w:rsidP="00530523">
      <w:pPr>
        <w:pStyle w:val="breakline"/>
        <w:rPr>
          <w:color w:val="002060"/>
          <w:sz w:val="22"/>
          <w:szCs w:val="22"/>
        </w:rPr>
      </w:pP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5CCD77F0" w:rsidR="0022051B" w:rsidRPr="00DE1EF7" w:rsidRDefault="0022051B" w:rsidP="005F1C85">
      <w:pPr>
        <w:pStyle w:val="LndNormale1"/>
        <w:jc w:val="center"/>
        <w:rPr>
          <w:b/>
          <w:color w:val="002060"/>
          <w:u w:val="single"/>
        </w:rPr>
      </w:pPr>
      <w:r w:rsidRPr="00DE1EF7">
        <w:rPr>
          <w:b/>
          <w:color w:val="002060"/>
          <w:u w:val="single"/>
        </w:rPr>
        <w:lastRenderedPageBreak/>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CA1C4C">
        <w:rPr>
          <w:b/>
          <w:color w:val="002060"/>
          <w:u w:val="single"/>
        </w:rPr>
        <w:t>25</w:t>
      </w:r>
      <w:r w:rsidR="003D6BA1">
        <w:rPr>
          <w:b/>
          <w:color w:val="002060"/>
          <w:u w:val="single"/>
        </w:rPr>
        <w:t>/</w:t>
      </w:r>
      <w:r w:rsidR="00F3715D">
        <w:rPr>
          <w:b/>
          <w:color w:val="002060"/>
          <w:u w:val="single"/>
        </w:rPr>
        <w:t>0</w:t>
      </w:r>
      <w:r w:rsidR="004549B8">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6"/>
      <w:footerReference w:type="even" r:id="rId17"/>
      <w:footerReference w:type="default" r:id="rId18"/>
      <w:headerReference w:type="first" r:id="rId19"/>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C34EE" w14:textId="77777777" w:rsidR="00FD43E5" w:rsidRDefault="00FD43E5">
      <w:r>
        <w:separator/>
      </w:r>
    </w:p>
  </w:endnote>
  <w:endnote w:type="continuationSeparator" w:id="0">
    <w:p w14:paraId="33AA6D46" w14:textId="77777777" w:rsidR="00FD43E5" w:rsidRDefault="00FD4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3FA740AE"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69BA">
      <w:rPr>
        <w:rStyle w:val="Numeropagina"/>
        <w:rFonts w:ascii="Arial" w:hAnsi="Arial" w:cs="Arial"/>
        <w:color w:val="002060"/>
      </w:rPr>
      <w:t>9</w:t>
    </w:r>
    <w:r w:rsidR="006E7501">
      <w:rPr>
        <w:rStyle w:val="Numeropagina"/>
        <w:rFonts w:ascii="Arial" w:hAnsi="Arial" w:cs="Arial"/>
        <w:color w:val="002060"/>
      </w:rPr>
      <w:t>7</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E2C31" w14:textId="77777777" w:rsidR="00FD43E5" w:rsidRDefault="00FD43E5">
      <w:r>
        <w:separator/>
      </w:r>
    </w:p>
  </w:footnote>
  <w:footnote w:type="continuationSeparator" w:id="0">
    <w:p w14:paraId="05A4961C" w14:textId="77777777" w:rsidR="00FD43E5" w:rsidRDefault="00FD4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21"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4"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23"/>
  </w:num>
  <w:num w:numId="3" w16cid:durableId="57946484">
    <w:abstractNumId w:val="2"/>
  </w:num>
  <w:num w:numId="4" w16cid:durableId="564266614">
    <w:abstractNumId w:val="19"/>
  </w:num>
  <w:num w:numId="5" w16cid:durableId="1249315646">
    <w:abstractNumId w:val="16"/>
  </w:num>
  <w:num w:numId="6" w16cid:durableId="934754267">
    <w:abstractNumId w:val="3"/>
  </w:num>
  <w:num w:numId="7" w16cid:durableId="2088965195">
    <w:abstractNumId w:val="11"/>
  </w:num>
  <w:num w:numId="8" w16cid:durableId="1258707900">
    <w:abstractNumId w:val="24"/>
  </w:num>
  <w:num w:numId="9" w16cid:durableId="1178347381">
    <w:abstractNumId w:val="10"/>
  </w:num>
  <w:num w:numId="10" w16cid:durableId="898786278">
    <w:abstractNumId w:val="18"/>
  </w:num>
  <w:num w:numId="11" w16cid:durableId="494956249">
    <w:abstractNumId w:val="1"/>
  </w:num>
  <w:num w:numId="12" w16cid:durableId="42485999">
    <w:abstractNumId w:val="20"/>
  </w:num>
  <w:num w:numId="13" w16cid:durableId="719942284">
    <w:abstractNumId w:val="22"/>
  </w:num>
  <w:num w:numId="14" w16cid:durableId="441070817">
    <w:abstractNumId w:val="17"/>
  </w:num>
  <w:num w:numId="15" w16cid:durableId="185873864">
    <w:abstractNumId w:val="12"/>
  </w:num>
  <w:num w:numId="16" w16cid:durableId="2025663332">
    <w:abstractNumId w:val="9"/>
  </w:num>
  <w:num w:numId="17" w16cid:durableId="835270767">
    <w:abstractNumId w:val="14"/>
  </w:num>
  <w:num w:numId="18" w16cid:durableId="1125348853">
    <w:abstractNumId w:val="6"/>
  </w:num>
  <w:num w:numId="19" w16cid:durableId="1200316192">
    <w:abstractNumId w:val="13"/>
  </w:num>
  <w:num w:numId="20" w16cid:durableId="1561752122">
    <w:abstractNumId w:val="15"/>
  </w:num>
  <w:num w:numId="21" w16cid:durableId="1582134860">
    <w:abstractNumId w:val="21"/>
  </w:num>
  <w:num w:numId="22" w16cid:durableId="2112506361">
    <w:abstractNumId w:val="4"/>
  </w:num>
  <w:num w:numId="23" w16cid:durableId="747462559">
    <w:abstractNumId w:val="7"/>
  </w:num>
  <w:num w:numId="24" w16cid:durableId="1143424291">
    <w:abstractNumId w:val="8"/>
  </w:num>
  <w:num w:numId="25" w16cid:durableId="1515802342">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4C6F"/>
    <w:rsid w:val="00005189"/>
    <w:rsid w:val="00005731"/>
    <w:rsid w:val="000058FC"/>
    <w:rsid w:val="00005D12"/>
    <w:rsid w:val="0000615B"/>
    <w:rsid w:val="000064EE"/>
    <w:rsid w:val="00006FDF"/>
    <w:rsid w:val="00007127"/>
    <w:rsid w:val="00007368"/>
    <w:rsid w:val="000074BF"/>
    <w:rsid w:val="00007A73"/>
    <w:rsid w:val="00007A77"/>
    <w:rsid w:val="00007DAD"/>
    <w:rsid w:val="00010684"/>
    <w:rsid w:val="0001087C"/>
    <w:rsid w:val="00010C17"/>
    <w:rsid w:val="00011727"/>
    <w:rsid w:val="00011F55"/>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596"/>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73E"/>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986"/>
    <w:rsid w:val="000E6C22"/>
    <w:rsid w:val="000E70BF"/>
    <w:rsid w:val="000E7419"/>
    <w:rsid w:val="000E7845"/>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B04"/>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93"/>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7AF"/>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A69"/>
    <w:rsid w:val="00167D8D"/>
    <w:rsid w:val="00167F50"/>
    <w:rsid w:val="00170B6C"/>
    <w:rsid w:val="00170D11"/>
    <w:rsid w:val="00171204"/>
    <w:rsid w:val="001719C2"/>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6B2"/>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C0"/>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178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14D"/>
    <w:rsid w:val="00323435"/>
    <w:rsid w:val="00323BD6"/>
    <w:rsid w:val="0032424A"/>
    <w:rsid w:val="003254DA"/>
    <w:rsid w:val="00325736"/>
    <w:rsid w:val="0032614D"/>
    <w:rsid w:val="003261F3"/>
    <w:rsid w:val="003263BE"/>
    <w:rsid w:val="00326561"/>
    <w:rsid w:val="00326607"/>
    <w:rsid w:val="00326D71"/>
    <w:rsid w:val="00326F74"/>
    <w:rsid w:val="0032743C"/>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6D5"/>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5B6"/>
    <w:rsid w:val="003929EF"/>
    <w:rsid w:val="00393225"/>
    <w:rsid w:val="00393352"/>
    <w:rsid w:val="00393B65"/>
    <w:rsid w:val="00393F47"/>
    <w:rsid w:val="00394622"/>
    <w:rsid w:val="00394DA7"/>
    <w:rsid w:val="00394F5A"/>
    <w:rsid w:val="00395615"/>
    <w:rsid w:val="0039603B"/>
    <w:rsid w:val="0039625E"/>
    <w:rsid w:val="00396434"/>
    <w:rsid w:val="003964BE"/>
    <w:rsid w:val="00396A3F"/>
    <w:rsid w:val="00396AD1"/>
    <w:rsid w:val="00397434"/>
    <w:rsid w:val="00397561"/>
    <w:rsid w:val="00397A9A"/>
    <w:rsid w:val="00397AB1"/>
    <w:rsid w:val="00397AED"/>
    <w:rsid w:val="00397C10"/>
    <w:rsid w:val="003A00EA"/>
    <w:rsid w:val="003A02F2"/>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D7E"/>
    <w:rsid w:val="003C1EA9"/>
    <w:rsid w:val="003C25B7"/>
    <w:rsid w:val="003C2F6C"/>
    <w:rsid w:val="003C3713"/>
    <w:rsid w:val="003C3740"/>
    <w:rsid w:val="003C3948"/>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DFA"/>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486"/>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5CF"/>
    <w:rsid w:val="005D4705"/>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2CA3"/>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C6"/>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79A"/>
    <w:rsid w:val="00662A14"/>
    <w:rsid w:val="00662DA3"/>
    <w:rsid w:val="00663063"/>
    <w:rsid w:val="0066320B"/>
    <w:rsid w:val="006634E1"/>
    <w:rsid w:val="00664140"/>
    <w:rsid w:val="006644BA"/>
    <w:rsid w:val="00664AFB"/>
    <w:rsid w:val="00664CA5"/>
    <w:rsid w:val="00665012"/>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AD"/>
    <w:rsid w:val="006858AD"/>
    <w:rsid w:val="00685F46"/>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2F3"/>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501"/>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788"/>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0A2"/>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5AD"/>
    <w:rsid w:val="008738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47C7D"/>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6913"/>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456"/>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696"/>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363"/>
    <w:rsid w:val="009F04FD"/>
    <w:rsid w:val="009F0F93"/>
    <w:rsid w:val="009F0FA1"/>
    <w:rsid w:val="009F10C6"/>
    <w:rsid w:val="009F1E91"/>
    <w:rsid w:val="009F21D0"/>
    <w:rsid w:val="009F226F"/>
    <w:rsid w:val="009F3950"/>
    <w:rsid w:val="009F4073"/>
    <w:rsid w:val="009F4F37"/>
    <w:rsid w:val="009F5436"/>
    <w:rsid w:val="009F5B6F"/>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0DBA"/>
    <w:rsid w:val="00A912F4"/>
    <w:rsid w:val="00A91ADC"/>
    <w:rsid w:val="00A92335"/>
    <w:rsid w:val="00A923BC"/>
    <w:rsid w:val="00A923E3"/>
    <w:rsid w:val="00A924D1"/>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A43"/>
    <w:rsid w:val="00B800D6"/>
    <w:rsid w:val="00B802F8"/>
    <w:rsid w:val="00B806D2"/>
    <w:rsid w:val="00B80CF0"/>
    <w:rsid w:val="00B80CF7"/>
    <w:rsid w:val="00B80D1B"/>
    <w:rsid w:val="00B811E5"/>
    <w:rsid w:val="00B81228"/>
    <w:rsid w:val="00B81592"/>
    <w:rsid w:val="00B81D91"/>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76"/>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113"/>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C4C"/>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5FE1"/>
    <w:rsid w:val="00CE609D"/>
    <w:rsid w:val="00CE60DF"/>
    <w:rsid w:val="00CE61AE"/>
    <w:rsid w:val="00CE6339"/>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2E70"/>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1B35"/>
    <w:rsid w:val="00DA2052"/>
    <w:rsid w:val="00DA24A0"/>
    <w:rsid w:val="00DA259D"/>
    <w:rsid w:val="00DA268F"/>
    <w:rsid w:val="00DA302F"/>
    <w:rsid w:val="00DA3709"/>
    <w:rsid w:val="00DA378F"/>
    <w:rsid w:val="00DA3C1B"/>
    <w:rsid w:val="00DA3CFB"/>
    <w:rsid w:val="00DA487F"/>
    <w:rsid w:val="00DA4BBD"/>
    <w:rsid w:val="00DA4CF8"/>
    <w:rsid w:val="00DA4FF1"/>
    <w:rsid w:val="00DA59D1"/>
    <w:rsid w:val="00DA5EF3"/>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5FC"/>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7E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5BB"/>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712"/>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0BD"/>
    <w:rsid w:val="00F42375"/>
    <w:rsid w:val="00F42613"/>
    <w:rsid w:val="00F42747"/>
    <w:rsid w:val="00F42816"/>
    <w:rsid w:val="00F42AF2"/>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0A6"/>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3E5"/>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cs.google.com/forms/d/e/1FAIpQLSch4nY1XWLQeuAK26DTs7gErQL6oQR_bm4AnKQL7KOC1QcIDA/viewfor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crizioni.lnd.it/" TargetMode="External"/><Relationship Id="rId5" Type="http://schemas.openxmlformats.org/officeDocument/2006/relationships/webSettings" Target="webSettings.xml"/><Relationship Id="rId15" Type="http://schemas.openxmlformats.org/officeDocument/2006/relationships/hyperlink" Target="mailto:sportellomarche@lnd.it" TargetMode="External"/><Relationship Id="rId10" Type="http://schemas.openxmlformats.org/officeDocument/2006/relationships/hyperlink" Target="mailto:c5marche@lnd.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file:///G:\Il%20mio%20Drive\Calcio%20a%20Cinque%20Marche\IL%20MODULO%20DI%20ISCRIZION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55</TotalTime>
  <Pages>32</Pages>
  <Words>10642</Words>
  <Characters>60660</Characters>
  <Application>Microsoft Office Word</Application>
  <DocSecurity>0</DocSecurity>
  <Lines>505</Lines>
  <Paragraphs>142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71160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17</cp:revision>
  <cp:lastPrinted>2026-03-18T17:15:00Z</cp:lastPrinted>
  <dcterms:created xsi:type="dcterms:W3CDTF">2026-03-23T09:44:00Z</dcterms:created>
  <dcterms:modified xsi:type="dcterms:W3CDTF">2026-03-25T14:36:00Z</dcterms:modified>
</cp:coreProperties>
</file>