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0701A0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w:t>
            </w:r>
            <w:r w:rsidR="000807B5">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303B4A">
              <w:rPr>
                <w:rFonts w:ascii="Arial" w:hAnsi="Arial" w:cs="Arial"/>
                <w:color w:val="002060"/>
                <w:sz w:val="40"/>
                <w:szCs w:val="40"/>
              </w:rPr>
              <w:t>1</w:t>
            </w:r>
            <w:r w:rsidR="000807B5">
              <w:rPr>
                <w:rFonts w:ascii="Arial" w:hAnsi="Arial" w:cs="Arial"/>
                <w:color w:val="002060"/>
                <w:sz w:val="40"/>
                <w:szCs w:val="40"/>
              </w:rPr>
              <w:t>3</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A3C6C3F"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F1E54">
          <w:rPr>
            <w:noProof/>
            <w:webHidden/>
          </w:rPr>
          <w:t>1</w:t>
        </w:r>
        <w:r w:rsidR="00AC19D9" w:rsidRPr="00DE1EF7">
          <w:rPr>
            <w:noProof/>
            <w:webHidden/>
          </w:rPr>
          <w:fldChar w:fldCharType="end"/>
        </w:r>
      </w:hyperlink>
    </w:p>
    <w:p w14:paraId="112EDB38" w14:textId="7B729B50"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F1E54">
          <w:rPr>
            <w:noProof/>
            <w:webHidden/>
          </w:rPr>
          <w:t>1</w:t>
        </w:r>
        <w:r w:rsidRPr="00DE1EF7">
          <w:rPr>
            <w:noProof/>
            <w:webHidden/>
          </w:rPr>
          <w:fldChar w:fldCharType="end"/>
        </w:r>
      </w:hyperlink>
    </w:p>
    <w:p w14:paraId="4D9CAD43" w14:textId="7C80FF44"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F1E54">
          <w:rPr>
            <w:noProof/>
            <w:webHidden/>
          </w:rPr>
          <w:t>2</w:t>
        </w:r>
        <w:r w:rsidRPr="00DE1EF7">
          <w:rPr>
            <w:noProof/>
            <w:webHidden/>
          </w:rPr>
          <w:fldChar w:fldCharType="end"/>
        </w:r>
      </w:hyperlink>
    </w:p>
    <w:p w14:paraId="0EAFCCD8" w14:textId="76CF3843"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F1E54">
          <w:rPr>
            <w:noProof/>
            <w:webHidden/>
          </w:rPr>
          <w:t>2</w:t>
        </w:r>
        <w:r w:rsidRPr="00DE1EF7">
          <w:rPr>
            <w:noProof/>
            <w:webHidden/>
          </w:rPr>
          <w:fldChar w:fldCharType="end"/>
        </w:r>
      </w:hyperlink>
    </w:p>
    <w:p w14:paraId="0952245B" w14:textId="48F330D8"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F1E54">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7F9F86B0" w14:textId="77777777" w:rsidR="003D1451"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59F10621"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4"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lastRenderedPageBreak/>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124E74BC" w14:textId="77777777" w:rsidR="00A8324A" w:rsidRDefault="00A8324A" w:rsidP="0047674B">
      <w:pPr>
        <w:pStyle w:val="LndNormale1"/>
        <w:rPr>
          <w:rFonts w:cs="Arial"/>
          <w:color w:val="002060"/>
          <w:szCs w:val="22"/>
        </w:rPr>
      </w:pPr>
    </w:p>
    <w:p w14:paraId="371A9FF4" w14:textId="21A7FE2E" w:rsidR="0068577F" w:rsidRPr="00A21490" w:rsidRDefault="0068577F" w:rsidP="0068577F">
      <w:pPr>
        <w:pStyle w:val="LndNormale1"/>
        <w:rPr>
          <w:b/>
          <w:color w:val="002060"/>
          <w:sz w:val="28"/>
          <w:szCs w:val="28"/>
        </w:rPr>
      </w:pPr>
      <w:r>
        <w:rPr>
          <w:b/>
          <w:color w:val="002060"/>
          <w:sz w:val="28"/>
          <w:szCs w:val="28"/>
        </w:rPr>
        <w:t>BANDO CORSO ALLENATORE UEFA FUTSAL B</w:t>
      </w:r>
    </w:p>
    <w:p w14:paraId="137714F2" w14:textId="77777777" w:rsidR="0068577F" w:rsidRPr="00A21490" w:rsidRDefault="0068577F" w:rsidP="0068577F">
      <w:pPr>
        <w:pStyle w:val="LndNormale1"/>
        <w:rPr>
          <w:color w:val="002060"/>
        </w:rPr>
      </w:pPr>
    </w:p>
    <w:p w14:paraId="40AD11E5" w14:textId="5FF87ED4" w:rsidR="0068577F" w:rsidRPr="0068577F" w:rsidRDefault="0068577F" w:rsidP="0068577F">
      <w:pPr>
        <w:pStyle w:val="LndNormale1"/>
        <w:rPr>
          <w:b/>
          <w:bCs/>
          <w:color w:val="002060"/>
        </w:rPr>
      </w:pPr>
      <w:r w:rsidRPr="0068577F">
        <w:rPr>
          <w:b/>
          <w:bCs/>
          <w:color w:val="002060"/>
        </w:rPr>
        <w:t xml:space="preserve">In allegato si trasmette il </w:t>
      </w:r>
      <w:r>
        <w:rPr>
          <w:b/>
          <w:bCs/>
          <w:color w:val="002060"/>
        </w:rPr>
        <w:t>b</w:t>
      </w:r>
      <w:r w:rsidRPr="0068577F">
        <w:rPr>
          <w:b/>
          <w:bCs/>
          <w:color w:val="002060"/>
        </w:rPr>
        <w:t>ando di ammissione al Corso per l’abilitazione ad Allenatore UEFA FUTSAL B che si svolgerà ad Ancona dall’11/</w:t>
      </w:r>
      <w:r w:rsidR="000E1E81">
        <w:rPr>
          <w:b/>
          <w:bCs/>
          <w:color w:val="002060"/>
        </w:rPr>
        <w:t>0</w:t>
      </w:r>
      <w:r w:rsidRPr="0068577F">
        <w:rPr>
          <w:b/>
          <w:bCs/>
          <w:color w:val="002060"/>
        </w:rPr>
        <w:t>5/2026 al 04/07/2026.</w:t>
      </w:r>
    </w:p>
    <w:p w14:paraId="2AC0877D" w14:textId="4A944E84" w:rsidR="0068577F" w:rsidRDefault="0068577F" w:rsidP="0068577F">
      <w:pPr>
        <w:pStyle w:val="LndNormale1"/>
        <w:rPr>
          <w:rFonts w:cs="Arial"/>
          <w:color w:val="002060"/>
          <w:szCs w:val="22"/>
        </w:rPr>
      </w:pPr>
    </w:p>
    <w:p w14:paraId="171C9D7B" w14:textId="77777777" w:rsidR="00421BFE" w:rsidRDefault="00421BFE" w:rsidP="0068577F">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5"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29193C4" w14:textId="77777777" w:rsidR="00CC4D59" w:rsidRDefault="00CC4D59" w:rsidP="006249C0">
      <w:pPr>
        <w:pStyle w:val="breakline"/>
        <w:rPr>
          <w:color w:val="002060"/>
        </w:rPr>
      </w:pPr>
    </w:p>
    <w:p w14:paraId="06709E08" w14:textId="77777777" w:rsidR="00572D81" w:rsidRPr="007C7C4A" w:rsidRDefault="00572D81" w:rsidP="00572D81">
      <w:pPr>
        <w:pStyle w:val="titolocampionato0"/>
        <w:shd w:val="clear" w:color="auto" w:fill="CCCCCC"/>
        <w:spacing w:before="80" w:after="40"/>
        <w:rPr>
          <w:color w:val="002060"/>
        </w:rPr>
      </w:pPr>
      <w:r w:rsidRPr="007C7C4A">
        <w:rPr>
          <w:color w:val="002060"/>
        </w:rPr>
        <w:t>CALCIO A CINQUE SERIE D</w:t>
      </w:r>
    </w:p>
    <w:p w14:paraId="296B480A" w14:textId="77777777" w:rsidR="00572D81" w:rsidRPr="007C7C4A" w:rsidRDefault="00572D81" w:rsidP="00572D81">
      <w:pPr>
        <w:pStyle w:val="titoloprinc0"/>
        <w:rPr>
          <w:color w:val="002060"/>
        </w:rPr>
      </w:pPr>
      <w:r w:rsidRPr="007C7C4A">
        <w:rPr>
          <w:color w:val="002060"/>
        </w:rPr>
        <w:t>VARIAZIONI AL PROGRAMMA GARE</w:t>
      </w:r>
    </w:p>
    <w:p w14:paraId="13B764C7" w14:textId="77777777" w:rsidR="00572D81" w:rsidRPr="007C7C4A" w:rsidRDefault="00572D81" w:rsidP="00572D81">
      <w:pPr>
        <w:pStyle w:val="breakline"/>
        <w:rPr>
          <w:color w:val="002060"/>
        </w:rPr>
      </w:pPr>
    </w:p>
    <w:p w14:paraId="7DA1E228" w14:textId="77777777" w:rsidR="00572D81" w:rsidRPr="007C7C4A" w:rsidRDefault="00572D81" w:rsidP="00572D81">
      <w:pPr>
        <w:pStyle w:val="breakline"/>
        <w:rPr>
          <w:color w:val="002060"/>
        </w:rPr>
      </w:pPr>
    </w:p>
    <w:p w14:paraId="466E1DC1" w14:textId="77777777" w:rsidR="00572D81" w:rsidRPr="007C7C4A" w:rsidRDefault="00572D81" w:rsidP="00572D81">
      <w:pPr>
        <w:pStyle w:val="sottotitolocampionato10"/>
        <w:rPr>
          <w:color w:val="002060"/>
        </w:rPr>
      </w:pPr>
      <w:r w:rsidRPr="007C7C4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2D81" w:rsidRPr="007C7C4A" w14:paraId="59740B92" w14:textId="77777777" w:rsidTr="00C400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84D75" w14:textId="77777777" w:rsidR="00572D81" w:rsidRPr="007C7C4A" w:rsidRDefault="00572D81" w:rsidP="00C400D2">
            <w:pPr>
              <w:pStyle w:val="headertabella0"/>
              <w:rPr>
                <w:color w:val="002060"/>
              </w:rPr>
            </w:pPr>
            <w:r w:rsidRPr="007C7C4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03AE6" w14:textId="77777777" w:rsidR="00572D81" w:rsidRPr="007C7C4A" w:rsidRDefault="00572D81" w:rsidP="00C400D2">
            <w:pPr>
              <w:pStyle w:val="headertabella0"/>
              <w:rPr>
                <w:color w:val="002060"/>
              </w:rPr>
            </w:pPr>
            <w:r w:rsidRPr="007C7C4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068A4" w14:textId="77777777" w:rsidR="00572D81" w:rsidRPr="007C7C4A" w:rsidRDefault="00572D81" w:rsidP="00C400D2">
            <w:pPr>
              <w:pStyle w:val="headertabella0"/>
              <w:rPr>
                <w:color w:val="002060"/>
              </w:rPr>
            </w:pPr>
            <w:r w:rsidRPr="007C7C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B224F" w14:textId="77777777" w:rsidR="00572D81" w:rsidRPr="007C7C4A" w:rsidRDefault="00572D81" w:rsidP="00C400D2">
            <w:pPr>
              <w:pStyle w:val="headertabella0"/>
              <w:rPr>
                <w:color w:val="002060"/>
              </w:rPr>
            </w:pPr>
            <w:r w:rsidRPr="007C7C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01C85" w14:textId="77777777" w:rsidR="00572D81" w:rsidRPr="007C7C4A" w:rsidRDefault="00572D81" w:rsidP="00C400D2">
            <w:pPr>
              <w:pStyle w:val="headertabella0"/>
              <w:rPr>
                <w:color w:val="002060"/>
              </w:rPr>
            </w:pPr>
            <w:r w:rsidRPr="007C7C4A">
              <w:rPr>
                <w:color w:val="002060"/>
              </w:rPr>
              <w:t xml:space="preserve">Data </w:t>
            </w:r>
            <w:proofErr w:type="spellStart"/>
            <w:r w:rsidRPr="007C7C4A">
              <w:rPr>
                <w:color w:val="002060"/>
              </w:rPr>
              <w:t>Orig</w:t>
            </w:r>
            <w:proofErr w:type="spellEnd"/>
            <w:r w:rsidRPr="007C7C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302C4" w14:textId="77777777" w:rsidR="00572D81" w:rsidRPr="007C7C4A" w:rsidRDefault="00572D81" w:rsidP="00C400D2">
            <w:pPr>
              <w:pStyle w:val="headertabella0"/>
              <w:rPr>
                <w:color w:val="002060"/>
              </w:rPr>
            </w:pPr>
            <w:r w:rsidRPr="007C7C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DFB23" w14:textId="77777777" w:rsidR="00572D81" w:rsidRPr="007C7C4A" w:rsidRDefault="00572D81" w:rsidP="00C400D2">
            <w:pPr>
              <w:pStyle w:val="headertabella0"/>
              <w:rPr>
                <w:color w:val="002060"/>
              </w:rPr>
            </w:pPr>
            <w:r w:rsidRPr="007C7C4A">
              <w:rPr>
                <w:color w:val="002060"/>
              </w:rPr>
              <w:t xml:space="preserve">Ora </w:t>
            </w:r>
            <w:proofErr w:type="spellStart"/>
            <w:r w:rsidRPr="007C7C4A">
              <w:rPr>
                <w:color w:val="002060"/>
              </w:rPr>
              <w:t>Orig</w:t>
            </w:r>
            <w:proofErr w:type="spellEnd"/>
            <w:r w:rsidRPr="007C7C4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830C6" w14:textId="77777777" w:rsidR="00572D81" w:rsidRPr="007C7C4A" w:rsidRDefault="00572D81" w:rsidP="00C400D2">
            <w:pPr>
              <w:pStyle w:val="headertabella0"/>
              <w:rPr>
                <w:color w:val="002060"/>
              </w:rPr>
            </w:pPr>
            <w:r>
              <w:rPr>
                <w:color w:val="002060"/>
              </w:rPr>
              <w:t>Note</w:t>
            </w:r>
          </w:p>
        </w:tc>
      </w:tr>
      <w:tr w:rsidR="00572D81" w:rsidRPr="007C7C4A" w14:paraId="6CC0D802"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D2C1" w14:textId="77777777" w:rsidR="00572D81" w:rsidRPr="007C7C4A" w:rsidRDefault="00572D81" w:rsidP="00C400D2">
            <w:pPr>
              <w:pStyle w:val="rowtabella0"/>
              <w:rPr>
                <w:color w:val="002060"/>
                <w:highlight w:val="yellow"/>
              </w:rPr>
            </w:pPr>
            <w:r w:rsidRPr="007C7C4A">
              <w:rPr>
                <w:color w:val="002060"/>
                <w:highlight w:val="yellow"/>
              </w:rPr>
              <w:t>18/04/2026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1379" w14:textId="77777777" w:rsidR="00572D81" w:rsidRPr="007C7C4A" w:rsidRDefault="00572D81" w:rsidP="00C400D2">
            <w:pPr>
              <w:pStyle w:val="rowtabella0"/>
              <w:jc w:val="center"/>
              <w:rPr>
                <w:color w:val="002060"/>
                <w:highlight w:val="yellow"/>
              </w:rPr>
            </w:pPr>
            <w:r w:rsidRPr="007C7C4A">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EF3D" w14:textId="77777777" w:rsidR="00572D81" w:rsidRPr="007C7C4A" w:rsidRDefault="00572D81" w:rsidP="00C400D2">
            <w:pPr>
              <w:pStyle w:val="rowtabella0"/>
              <w:rPr>
                <w:color w:val="002060"/>
                <w:highlight w:val="yellow"/>
              </w:rPr>
            </w:pPr>
            <w:r w:rsidRPr="007C7C4A">
              <w:rPr>
                <w:color w:val="002060"/>
                <w:highlight w:val="yellow"/>
              </w:rPr>
              <w:t>ESANATOGLIA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FA84F" w14:textId="77777777" w:rsidR="00572D81" w:rsidRPr="007C7C4A" w:rsidRDefault="00572D81" w:rsidP="00C400D2">
            <w:pPr>
              <w:pStyle w:val="rowtabella0"/>
              <w:rPr>
                <w:color w:val="002060"/>
                <w:highlight w:val="yellow"/>
              </w:rPr>
            </w:pPr>
            <w:r w:rsidRPr="007C7C4A">
              <w:rPr>
                <w:color w:val="002060"/>
                <w:highlight w:val="yellow"/>
              </w:rPr>
              <w:t>FABRIANO CALCIO A 5 2023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E4E5" w14:textId="77777777" w:rsidR="00572D81" w:rsidRPr="007C7C4A" w:rsidRDefault="00572D81" w:rsidP="00C400D2">
            <w:pPr>
              <w:pStyle w:val="rowtabella0"/>
              <w:rPr>
                <w:color w:val="002060"/>
              </w:rPr>
            </w:pPr>
            <w:r w:rsidRPr="007C7C4A">
              <w:rPr>
                <w:color w:val="002060"/>
              </w:rPr>
              <w:t>17/04/2026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0B52" w14:textId="77777777" w:rsidR="00572D81" w:rsidRPr="007C7C4A" w:rsidRDefault="00572D81" w:rsidP="00C400D2">
            <w:pPr>
              <w:pStyle w:val="rowtabella0"/>
              <w:jc w:val="center"/>
              <w:rPr>
                <w:color w:val="002060"/>
              </w:rPr>
            </w:pPr>
            <w:r w:rsidRPr="007C7C4A">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125F" w14:textId="77777777" w:rsidR="00572D81" w:rsidRPr="007C7C4A" w:rsidRDefault="00572D81" w:rsidP="00C400D2">
            <w:pPr>
              <w:pStyle w:val="rowtabella0"/>
              <w:jc w:val="center"/>
              <w:rPr>
                <w:color w:val="002060"/>
              </w:rPr>
            </w:pPr>
            <w:r w:rsidRPr="007C7C4A">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883A" w14:textId="77777777" w:rsidR="00572D81" w:rsidRPr="007C7C4A" w:rsidRDefault="00572D81" w:rsidP="00C400D2">
            <w:pPr>
              <w:rPr>
                <w:rFonts w:ascii="Arial" w:hAnsi="Arial" w:cs="Arial"/>
                <w:color w:val="002060"/>
                <w:sz w:val="12"/>
                <w:szCs w:val="12"/>
              </w:rPr>
            </w:pPr>
            <w:r w:rsidRPr="007C7C4A">
              <w:rPr>
                <w:rFonts w:ascii="Arial" w:hAnsi="Arial" w:cs="Arial"/>
                <w:color w:val="002060"/>
                <w:sz w:val="12"/>
                <w:szCs w:val="12"/>
                <w:highlight w:val="yellow"/>
              </w:rPr>
              <w:t>Variazione d’ufficio. Gara avente interesse di classifica per il primo posto</w:t>
            </w:r>
          </w:p>
        </w:tc>
      </w:tr>
    </w:tbl>
    <w:p w14:paraId="3D2BB4BF" w14:textId="77777777" w:rsidR="00572D81" w:rsidRPr="007C7C4A" w:rsidRDefault="00572D81" w:rsidP="00572D81">
      <w:pPr>
        <w:pStyle w:val="breakline"/>
        <w:rPr>
          <w:rFonts w:eastAsiaTheme="minorEastAsia"/>
          <w:color w:val="002060"/>
        </w:rPr>
      </w:pPr>
    </w:p>
    <w:p w14:paraId="50C1CC24" w14:textId="77777777" w:rsidR="00572D81" w:rsidRPr="007C7C4A" w:rsidRDefault="00572D81" w:rsidP="00572D81">
      <w:pPr>
        <w:pStyle w:val="breakline"/>
        <w:rPr>
          <w:color w:val="002060"/>
        </w:rPr>
      </w:pPr>
    </w:p>
    <w:p w14:paraId="35C1693B" w14:textId="77777777" w:rsidR="00572D81" w:rsidRPr="007C7C4A" w:rsidRDefault="00572D81" w:rsidP="00572D81">
      <w:pPr>
        <w:pStyle w:val="sottotitolocampionato10"/>
        <w:rPr>
          <w:color w:val="002060"/>
        </w:rPr>
      </w:pPr>
      <w:r w:rsidRPr="007C7C4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2D81" w:rsidRPr="007C7C4A" w14:paraId="30401322" w14:textId="77777777" w:rsidTr="00C400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EC257" w14:textId="77777777" w:rsidR="00572D81" w:rsidRPr="007C7C4A" w:rsidRDefault="00572D81" w:rsidP="00C400D2">
            <w:pPr>
              <w:pStyle w:val="headertabella0"/>
              <w:rPr>
                <w:color w:val="002060"/>
              </w:rPr>
            </w:pPr>
            <w:r w:rsidRPr="007C7C4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26F80" w14:textId="77777777" w:rsidR="00572D81" w:rsidRPr="007C7C4A" w:rsidRDefault="00572D81" w:rsidP="00C400D2">
            <w:pPr>
              <w:pStyle w:val="headertabella0"/>
              <w:rPr>
                <w:color w:val="002060"/>
              </w:rPr>
            </w:pPr>
            <w:r w:rsidRPr="007C7C4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C70EB" w14:textId="77777777" w:rsidR="00572D81" w:rsidRPr="007C7C4A" w:rsidRDefault="00572D81" w:rsidP="00C400D2">
            <w:pPr>
              <w:pStyle w:val="headertabella0"/>
              <w:rPr>
                <w:color w:val="002060"/>
              </w:rPr>
            </w:pPr>
            <w:r w:rsidRPr="007C7C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4C51C" w14:textId="77777777" w:rsidR="00572D81" w:rsidRPr="007C7C4A" w:rsidRDefault="00572D81" w:rsidP="00C400D2">
            <w:pPr>
              <w:pStyle w:val="headertabella0"/>
              <w:rPr>
                <w:color w:val="002060"/>
              </w:rPr>
            </w:pPr>
            <w:r w:rsidRPr="007C7C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A7F91" w14:textId="77777777" w:rsidR="00572D81" w:rsidRPr="007C7C4A" w:rsidRDefault="00572D81" w:rsidP="00C400D2">
            <w:pPr>
              <w:pStyle w:val="headertabella0"/>
              <w:rPr>
                <w:color w:val="002060"/>
              </w:rPr>
            </w:pPr>
            <w:r w:rsidRPr="007C7C4A">
              <w:rPr>
                <w:color w:val="002060"/>
              </w:rPr>
              <w:t xml:space="preserve">Data </w:t>
            </w:r>
            <w:proofErr w:type="spellStart"/>
            <w:r w:rsidRPr="007C7C4A">
              <w:rPr>
                <w:color w:val="002060"/>
              </w:rPr>
              <w:t>Orig</w:t>
            </w:r>
            <w:proofErr w:type="spellEnd"/>
            <w:r w:rsidRPr="007C7C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CA096" w14:textId="77777777" w:rsidR="00572D81" w:rsidRPr="007C7C4A" w:rsidRDefault="00572D81" w:rsidP="00C400D2">
            <w:pPr>
              <w:pStyle w:val="headertabella0"/>
              <w:rPr>
                <w:color w:val="002060"/>
              </w:rPr>
            </w:pPr>
            <w:r w:rsidRPr="007C7C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97C34" w14:textId="77777777" w:rsidR="00572D81" w:rsidRPr="007C7C4A" w:rsidRDefault="00572D81" w:rsidP="00C400D2">
            <w:pPr>
              <w:pStyle w:val="headertabella0"/>
              <w:rPr>
                <w:color w:val="002060"/>
              </w:rPr>
            </w:pPr>
            <w:r w:rsidRPr="007C7C4A">
              <w:rPr>
                <w:color w:val="002060"/>
              </w:rPr>
              <w:t xml:space="preserve">Ora </w:t>
            </w:r>
            <w:proofErr w:type="spellStart"/>
            <w:r w:rsidRPr="007C7C4A">
              <w:rPr>
                <w:color w:val="002060"/>
              </w:rPr>
              <w:t>Orig</w:t>
            </w:r>
            <w:proofErr w:type="spellEnd"/>
            <w:r w:rsidRPr="007C7C4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E84F9" w14:textId="77777777" w:rsidR="00572D81" w:rsidRPr="007C7C4A" w:rsidRDefault="00572D81" w:rsidP="00C400D2">
            <w:pPr>
              <w:pStyle w:val="headertabella0"/>
              <w:rPr>
                <w:color w:val="002060"/>
              </w:rPr>
            </w:pPr>
            <w:r w:rsidRPr="007C7C4A">
              <w:rPr>
                <w:color w:val="002060"/>
              </w:rPr>
              <w:t>Impianto</w:t>
            </w:r>
          </w:p>
        </w:tc>
      </w:tr>
      <w:tr w:rsidR="00572D81" w:rsidRPr="007C7C4A" w14:paraId="31C7573A"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CE8D" w14:textId="77777777" w:rsidR="00572D81" w:rsidRPr="007C7C4A" w:rsidRDefault="00572D81" w:rsidP="00C400D2">
            <w:pPr>
              <w:pStyle w:val="rowtabella0"/>
              <w:rPr>
                <w:color w:val="002060"/>
                <w:highlight w:val="yellow"/>
              </w:rPr>
            </w:pPr>
            <w:r w:rsidRPr="007C7C4A">
              <w:rPr>
                <w:color w:val="002060"/>
                <w:highlight w:val="yellow"/>
              </w:rPr>
              <w:t>17/04/2026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2D0D5" w14:textId="77777777" w:rsidR="00572D81" w:rsidRPr="007C7C4A" w:rsidRDefault="00572D81" w:rsidP="00C400D2">
            <w:pPr>
              <w:pStyle w:val="rowtabella0"/>
              <w:jc w:val="center"/>
              <w:rPr>
                <w:color w:val="002060"/>
                <w:highlight w:val="yellow"/>
              </w:rPr>
            </w:pPr>
            <w:r w:rsidRPr="007C7C4A">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284DE" w14:textId="77777777" w:rsidR="00572D81" w:rsidRPr="007C7C4A" w:rsidRDefault="00572D81" w:rsidP="00C400D2">
            <w:pPr>
              <w:pStyle w:val="rowtabella0"/>
              <w:rPr>
                <w:color w:val="002060"/>
                <w:highlight w:val="yellow"/>
              </w:rPr>
            </w:pPr>
            <w:r w:rsidRPr="007C7C4A">
              <w:rPr>
                <w:color w:val="002060"/>
                <w:highlight w:val="yellow"/>
              </w:rPr>
              <w:t>FUTSAL OTTRANO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44D8" w14:textId="77777777" w:rsidR="00572D81" w:rsidRPr="007C7C4A" w:rsidRDefault="00572D81" w:rsidP="00C400D2">
            <w:pPr>
              <w:pStyle w:val="rowtabella0"/>
              <w:rPr>
                <w:color w:val="002060"/>
                <w:highlight w:val="yellow"/>
              </w:rPr>
            </w:pPr>
            <w:r w:rsidRPr="007C7C4A">
              <w:rPr>
                <w:color w:val="002060"/>
                <w:highlight w:val="yellow"/>
              </w:rPr>
              <w:t>IMBRECCIATA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DC040" w14:textId="77777777" w:rsidR="00572D81" w:rsidRPr="007C7C4A" w:rsidRDefault="00572D81" w:rsidP="00C400D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306B" w14:textId="77777777" w:rsidR="00572D81" w:rsidRPr="007C7C4A" w:rsidRDefault="00572D81" w:rsidP="00C400D2">
            <w:pPr>
              <w:pStyle w:val="rowtabella0"/>
              <w:jc w:val="center"/>
              <w:rPr>
                <w:color w:val="002060"/>
                <w:highlight w:val="yellow"/>
              </w:rPr>
            </w:pPr>
            <w:r w:rsidRPr="007C7C4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3231" w14:textId="77777777" w:rsidR="00572D81" w:rsidRPr="007C7C4A" w:rsidRDefault="00572D81" w:rsidP="00C400D2">
            <w:pPr>
              <w:pStyle w:val="rowtabella0"/>
              <w:jc w:val="center"/>
              <w:rPr>
                <w:color w:val="002060"/>
              </w:rPr>
            </w:pPr>
            <w:r w:rsidRPr="007C7C4A">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59EA" w14:textId="77777777" w:rsidR="00572D81" w:rsidRPr="007C7C4A" w:rsidRDefault="00572D81" w:rsidP="00C400D2">
            <w:pPr>
              <w:rPr>
                <w:color w:val="002060"/>
                <w:highlight w:val="yellow"/>
              </w:rPr>
            </w:pPr>
            <w:r w:rsidRPr="007C7C4A">
              <w:rPr>
                <w:rFonts w:ascii="Arial" w:hAnsi="Arial" w:cs="Arial"/>
                <w:color w:val="002060"/>
                <w:sz w:val="12"/>
                <w:szCs w:val="12"/>
                <w:highlight w:val="yellow"/>
              </w:rPr>
              <w:t>Variazione d’ufficio. Gara avente interesse di classifica per il primo posto</w:t>
            </w:r>
          </w:p>
        </w:tc>
      </w:tr>
      <w:tr w:rsidR="00572D81" w:rsidRPr="007C7C4A" w14:paraId="08A273C3"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A113B" w14:textId="77777777" w:rsidR="00572D81" w:rsidRPr="007C7C4A" w:rsidRDefault="00572D81" w:rsidP="00C400D2">
            <w:pPr>
              <w:pStyle w:val="rowtabella0"/>
              <w:rPr>
                <w:color w:val="002060"/>
                <w:highlight w:val="yellow"/>
              </w:rPr>
            </w:pPr>
            <w:r w:rsidRPr="007C7C4A">
              <w:rPr>
                <w:color w:val="002060"/>
                <w:highlight w:val="yellow"/>
              </w:rPr>
              <w:t>17/04/2026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3D103" w14:textId="77777777" w:rsidR="00572D81" w:rsidRPr="007C7C4A" w:rsidRDefault="00572D81" w:rsidP="00C400D2">
            <w:pPr>
              <w:pStyle w:val="rowtabella0"/>
              <w:jc w:val="center"/>
              <w:rPr>
                <w:color w:val="002060"/>
                <w:highlight w:val="yellow"/>
              </w:rPr>
            </w:pPr>
            <w:r w:rsidRPr="007C7C4A">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2BFE" w14:textId="77777777" w:rsidR="00572D81" w:rsidRPr="007C7C4A" w:rsidRDefault="00572D81" w:rsidP="00C400D2">
            <w:pPr>
              <w:pStyle w:val="rowtabella0"/>
              <w:rPr>
                <w:color w:val="002060"/>
                <w:highlight w:val="yellow"/>
              </w:rPr>
            </w:pPr>
            <w:r w:rsidRPr="007C7C4A">
              <w:rPr>
                <w:color w:val="002060"/>
                <w:highlight w:val="yellow"/>
              </w:rPr>
              <w:t>RIPE SAN GINESIO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8930" w14:textId="77777777" w:rsidR="00572D81" w:rsidRPr="007C7C4A" w:rsidRDefault="00572D81" w:rsidP="00C400D2">
            <w:pPr>
              <w:pStyle w:val="rowtabella0"/>
              <w:rPr>
                <w:color w:val="002060"/>
                <w:highlight w:val="yellow"/>
              </w:rPr>
            </w:pPr>
            <w:r w:rsidRPr="007C7C4A">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CF15" w14:textId="77777777" w:rsidR="00572D81" w:rsidRPr="007C7C4A" w:rsidRDefault="00572D81" w:rsidP="00C400D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60789" w14:textId="77777777" w:rsidR="00572D81" w:rsidRPr="007C7C4A" w:rsidRDefault="00572D81" w:rsidP="00C400D2">
            <w:pPr>
              <w:pStyle w:val="rowtabella0"/>
              <w:jc w:val="center"/>
              <w:rPr>
                <w:color w:val="002060"/>
                <w:highlight w:val="yellow"/>
              </w:rPr>
            </w:pPr>
            <w:r w:rsidRPr="007C7C4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E15F" w14:textId="77777777" w:rsidR="00572D81" w:rsidRPr="007C7C4A" w:rsidRDefault="00572D81" w:rsidP="00C400D2">
            <w:pPr>
              <w:pStyle w:val="rowtabella0"/>
              <w:jc w:val="center"/>
              <w:rPr>
                <w:color w:val="002060"/>
              </w:rPr>
            </w:pPr>
            <w:r w:rsidRPr="007C7C4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C1BE" w14:textId="77777777" w:rsidR="00572D81" w:rsidRPr="007C7C4A" w:rsidRDefault="00572D81" w:rsidP="00C400D2">
            <w:pPr>
              <w:rPr>
                <w:color w:val="002060"/>
                <w:highlight w:val="yellow"/>
              </w:rPr>
            </w:pPr>
            <w:r w:rsidRPr="007C7C4A">
              <w:rPr>
                <w:rFonts w:ascii="Arial" w:hAnsi="Arial" w:cs="Arial"/>
                <w:color w:val="002060"/>
                <w:sz w:val="12"/>
                <w:szCs w:val="12"/>
                <w:highlight w:val="yellow"/>
              </w:rPr>
              <w:t>Variazione d’ufficio. Gara avente interesse di classifica per il primo posto</w:t>
            </w:r>
          </w:p>
        </w:tc>
      </w:tr>
    </w:tbl>
    <w:p w14:paraId="5B3FBC3B" w14:textId="77777777" w:rsidR="00572D81" w:rsidRPr="007C7C4A" w:rsidRDefault="00572D81" w:rsidP="00572D81">
      <w:pPr>
        <w:pStyle w:val="breakline"/>
        <w:rPr>
          <w:rFonts w:eastAsiaTheme="minorEastAsia"/>
          <w:color w:val="002060"/>
        </w:rPr>
      </w:pPr>
    </w:p>
    <w:p w14:paraId="37250CB5" w14:textId="77777777" w:rsidR="00572D81" w:rsidRPr="007C7C4A" w:rsidRDefault="00572D81" w:rsidP="00572D81">
      <w:pPr>
        <w:pStyle w:val="breakline"/>
        <w:rPr>
          <w:color w:val="002060"/>
        </w:rPr>
      </w:pPr>
    </w:p>
    <w:p w14:paraId="23655D76" w14:textId="4466FE8F" w:rsidR="00572D81" w:rsidRPr="007C7C4A" w:rsidRDefault="00572D81" w:rsidP="00572D81">
      <w:pPr>
        <w:pStyle w:val="sottotitolocampionato10"/>
        <w:rPr>
          <w:color w:val="002060"/>
        </w:rPr>
      </w:pPr>
      <w:r w:rsidRPr="007C7C4A">
        <w:rPr>
          <w:color w:val="002060"/>
        </w:rPr>
        <w:t xml:space="preserve">GIRONE </w:t>
      </w:r>
      <w:r w:rsidR="006134B1">
        <w:rPr>
          <w:color w:val="002060"/>
        </w:rPr>
        <w:t>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2D81" w:rsidRPr="007C7C4A" w14:paraId="60BC7A17" w14:textId="77777777" w:rsidTr="00C400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F4C51" w14:textId="77777777" w:rsidR="00572D81" w:rsidRPr="007C7C4A" w:rsidRDefault="00572D81" w:rsidP="00C400D2">
            <w:pPr>
              <w:pStyle w:val="headertabella0"/>
              <w:rPr>
                <w:color w:val="002060"/>
              </w:rPr>
            </w:pPr>
            <w:r w:rsidRPr="007C7C4A">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F67BC" w14:textId="77777777" w:rsidR="00572D81" w:rsidRPr="007C7C4A" w:rsidRDefault="00572D81" w:rsidP="00C400D2">
            <w:pPr>
              <w:pStyle w:val="headertabella0"/>
              <w:rPr>
                <w:color w:val="002060"/>
              </w:rPr>
            </w:pPr>
            <w:r w:rsidRPr="007C7C4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B8CDD" w14:textId="77777777" w:rsidR="00572D81" w:rsidRPr="007C7C4A" w:rsidRDefault="00572D81" w:rsidP="00C400D2">
            <w:pPr>
              <w:pStyle w:val="headertabella0"/>
              <w:rPr>
                <w:color w:val="002060"/>
              </w:rPr>
            </w:pPr>
            <w:r w:rsidRPr="007C7C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7C48A" w14:textId="77777777" w:rsidR="00572D81" w:rsidRPr="007C7C4A" w:rsidRDefault="00572D81" w:rsidP="00C400D2">
            <w:pPr>
              <w:pStyle w:val="headertabella0"/>
              <w:rPr>
                <w:color w:val="002060"/>
              </w:rPr>
            </w:pPr>
            <w:r w:rsidRPr="007C7C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BBC33" w14:textId="77777777" w:rsidR="00572D81" w:rsidRPr="007C7C4A" w:rsidRDefault="00572D81" w:rsidP="00C400D2">
            <w:pPr>
              <w:pStyle w:val="headertabella0"/>
              <w:rPr>
                <w:color w:val="002060"/>
              </w:rPr>
            </w:pPr>
            <w:r w:rsidRPr="007C7C4A">
              <w:rPr>
                <w:color w:val="002060"/>
              </w:rPr>
              <w:t xml:space="preserve">Data </w:t>
            </w:r>
            <w:proofErr w:type="spellStart"/>
            <w:r w:rsidRPr="007C7C4A">
              <w:rPr>
                <w:color w:val="002060"/>
              </w:rPr>
              <w:t>Orig</w:t>
            </w:r>
            <w:proofErr w:type="spellEnd"/>
            <w:r w:rsidRPr="007C7C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FB0BE" w14:textId="77777777" w:rsidR="00572D81" w:rsidRPr="007C7C4A" w:rsidRDefault="00572D81" w:rsidP="00C400D2">
            <w:pPr>
              <w:pStyle w:val="headertabella0"/>
              <w:rPr>
                <w:color w:val="002060"/>
              </w:rPr>
            </w:pPr>
            <w:r w:rsidRPr="007C7C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C360C" w14:textId="77777777" w:rsidR="00572D81" w:rsidRPr="007C7C4A" w:rsidRDefault="00572D81" w:rsidP="00C400D2">
            <w:pPr>
              <w:pStyle w:val="headertabella0"/>
              <w:rPr>
                <w:color w:val="002060"/>
              </w:rPr>
            </w:pPr>
            <w:r w:rsidRPr="007C7C4A">
              <w:rPr>
                <w:color w:val="002060"/>
              </w:rPr>
              <w:t xml:space="preserve">Ora </w:t>
            </w:r>
            <w:proofErr w:type="spellStart"/>
            <w:r w:rsidRPr="007C7C4A">
              <w:rPr>
                <w:color w:val="002060"/>
              </w:rPr>
              <w:t>Orig</w:t>
            </w:r>
            <w:proofErr w:type="spellEnd"/>
            <w:r w:rsidRPr="007C7C4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26012" w14:textId="77777777" w:rsidR="00572D81" w:rsidRPr="007C7C4A" w:rsidRDefault="00572D81" w:rsidP="00C400D2">
            <w:pPr>
              <w:pStyle w:val="headertabella0"/>
              <w:rPr>
                <w:color w:val="002060"/>
              </w:rPr>
            </w:pPr>
            <w:r w:rsidRPr="007C7C4A">
              <w:rPr>
                <w:color w:val="002060"/>
              </w:rPr>
              <w:t>Impianto</w:t>
            </w:r>
          </w:p>
        </w:tc>
      </w:tr>
      <w:tr w:rsidR="00572D81" w:rsidRPr="007C7C4A" w14:paraId="4581E65A"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9F3F" w14:textId="77777777" w:rsidR="00572D81" w:rsidRPr="007C7C4A" w:rsidRDefault="00572D81" w:rsidP="00C400D2">
            <w:pPr>
              <w:pStyle w:val="rowtabella0"/>
              <w:rPr>
                <w:color w:val="002060"/>
                <w:highlight w:val="yellow"/>
              </w:rPr>
            </w:pPr>
            <w:r w:rsidRPr="007C7C4A">
              <w:rPr>
                <w:color w:val="002060"/>
                <w:highlight w:val="yellow"/>
              </w:rPr>
              <w:t>17/04/2026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F406" w14:textId="77777777" w:rsidR="00572D81" w:rsidRPr="007C7C4A" w:rsidRDefault="00572D81" w:rsidP="00C400D2">
            <w:pPr>
              <w:pStyle w:val="rowtabella0"/>
              <w:jc w:val="center"/>
              <w:rPr>
                <w:color w:val="002060"/>
                <w:highlight w:val="yellow"/>
              </w:rPr>
            </w:pPr>
            <w:r w:rsidRPr="007C7C4A">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769A" w14:textId="0E454DB9" w:rsidR="00572D81" w:rsidRPr="007C7C4A" w:rsidRDefault="006134B1" w:rsidP="00C400D2">
            <w:pPr>
              <w:pStyle w:val="rowtabella0"/>
              <w:rPr>
                <w:color w:val="002060"/>
                <w:highlight w:val="yellow"/>
              </w:rPr>
            </w:pPr>
            <w:r>
              <w:rPr>
                <w:color w:val="002060"/>
                <w:highlight w:val="yellow"/>
              </w:rPr>
              <w:t>POLISPORTIVA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C57D" w14:textId="4F747D30" w:rsidR="00572D81" w:rsidRPr="007C7C4A" w:rsidRDefault="006134B1" w:rsidP="00C400D2">
            <w:pPr>
              <w:pStyle w:val="rowtabella0"/>
              <w:rPr>
                <w:color w:val="002060"/>
                <w:highlight w:val="yellow"/>
              </w:rPr>
            </w:pPr>
            <w:r>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3A8E" w14:textId="77777777" w:rsidR="00572D81" w:rsidRPr="007C7C4A" w:rsidRDefault="00572D81" w:rsidP="00C400D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3406" w14:textId="7496D5FC" w:rsidR="00572D81" w:rsidRPr="007C7C4A" w:rsidRDefault="00572D81" w:rsidP="00C400D2">
            <w:pPr>
              <w:pStyle w:val="rowtabella0"/>
              <w:jc w:val="center"/>
              <w:rPr>
                <w:color w:val="002060"/>
              </w:rPr>
            </w:pPr>
            <w:r w:rsidRPr="006134B1">
              <w:rPr>
                <w:color w:val="002060"/>
                <w:highlight w:val="yellow"/>
              </w:rPr>
              <w:t>2</w:t>
            </w:r>
            <w:r w:rsidR="006134B1" w:rsidRPr="006134B1">
              <w:rPr>
                <w:color w:val="002060"/>
                <w:highlight w:val="yellow"/>
              </w:rPr>
              <w:t>1</w:t>
            </w:r>
            <w:r w:rsidRPr="006134B1">
              <w:rPr>
                <w:color w:val="002060"/>
                <w:highlight w:val="yellow"/>
              </w:rPr>
              <w:t>:</w:t>
            </w:r>
            <w:r w:rsidR="006134B1" w:rsidRPr="006134B1">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AD3C" w14:textId="77777777" w:rsidR="00572D81" w:rsidRPr="007C7C4A" w:rsidRDefault="00572D81" w:rsidP="00C400D2">
            <w:pPr>
              <w:pStyle w:val="rowtabella0"/>
              <w:jc w:val="center"/>
              <w:rPr>
                <w:color w:val="002060"/>
              </w:rPr>
            </w:pPr>
            <w:r w:rsidRPr="007C7C4A">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B594" w14:textId="77777777" w:rsidR="00572D81" w:rsidRPr="007C7C4A" w:rsidRDefault="00572D81" w:rsidP="00C400D2">
            <w:pPr>
              <w:rPr>
                <w:color w:val="002060"/>
              </w:rPr>
            </w:pPr>
            <w:r w:rsidRPr="007C7C4A">
              <w:rPr>
                <w:rFonts w:ascii="Arial" w:hAnsi="Arial" w:cs="Arial"/>
                <w:color w:val="002060"/>
                <w:sz w:val="12"/>
                <w:szCs w:val="12"/>
                <w:highlight w:val="yellow"/>
              </w:rPr>
              <w:t>Variazione d’ufficio. Gara avente interesse di classifica per il primo posto</w:t>
            </w:r>
          </w:p>
        </w:tc>
      </w:tr>
    </w:tbl>
    <w:p w14:paraId="236EE0A4" w14:textId="77777777" w:rsidR="00572D81" w:rsidRDefault="00572D81" w:rsidP="00572D81">
      <w:pPr>
        <w:pStyle w:val="breakline"/>
        <w:rPr>
          <w:rFonts w:eastAsiaTheme="minorEastAsia"/>
          <w:color w:val="002060"/>
        </w:rPr>
      </w:pPr>
    </w:p>
    <w:p w14:paraId="35E99333" w14:textId="77777777" w:rsidR="006134B1" w:rsidRDefault="006134B1" w:rsidP="00572D81">
      <w:pPr>
        <w:pStyle w:val="breakline"/>
        <w:rPr>
          <w:rFonts w:eastAsiaTheme="minorEastAsia"/>
          <w:color w:val="002060"/>
        </w:rPr>
      </w:pPr>
    </w:p>
    <w:p w14:paraId="255A6B6E" w14:textId="77777777" w:rsidR="006134B1" w:rsidRPr="007C7C4A" w:rsidRDefault="006134B1" w:rsidP="006134B1">
      <w:pPr>
        <w:pStyle w:val="sottotitolocampionato10"/>
        <w:rPr>
          <w:color w:val="002060"/>
        </w:rPr>
      </w:pPr>
      <w:r w:rsidRPr="007C7C4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134B1" w:rsidRPr="007C7C4A" w14:paraId="63EBE4A8" w14:textId="77777777" w:rsidTr="00C400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82345" w14:textId="77777777" w:rsidR="006134B1" w:rsidRPr="007C7C4A" w:rsidRDefault="006134B1" w:rsidP="00C400D2">
            <w:pPr>
              <w:pStyle w:val="headertabella0"/>
              <w:rPr>
                <w:color w:val="002060"/>
              </w:rPr>
            </w:pPr>
            <w:r w:rsidRPr="007C7C4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DCC68" w14:textId="77777777" w:rsidR="006134B1" w:rsidRPr="007C7C4A" w:rsidRDefault="006134B1" w:rsidP="00C400D2">
            <w:pPr>
              <w:pStyle w:val="headertabella0"/>
              <w:rPr>
                <w:color w:val="002060"/>
              </w:rPr>
            </w:pPr>
            <w:r w:rsidRPr="007C7C4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7906B" w14:textId="77777777" w:rsidR="006134B1" w:rsidRPr="007C7C4A" w:rsidRDefault="006134B1" w:rsidP="00C400D2">
            <w:pPr>
              <w:pStyle w:val="headertabella0"/>
              <w:rPr>
                <w:color w:val="002060"/>
              </w:rPr>
            </w:pPr>
            <w:r w:rsidRPr="007C7C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C1C28" w14:textId="77777777" w:rsidR="006134B1" w:rsidRPr="007C7C4A" w:rsidRDefault="006134B1" w:rsidP="00C400D2">
            <w:pPr>
              <w:pStyle w:val="headertabella0"/>
              <w:rPr>
                <w:color w:val="002060"/>
              </w:rPr>
            </w:pPr>
            <w:r w:rsidRPr="007C7C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108B8" w14:textId="77777777" w:rsidR="006134B1" w:rsidRPr="007C7C4A" w:rsidRDefault="006134B1" w:rsidP="00C400D2">
            <w:pPr>
              <w:pStyle w:val="headertabella0"/>
              <w:rPr>
                <w:color w:val="002060"/>
              </w:rPr>
            </w:pPr>
            <w:r w:rsidRPr="007C7C4A">
              <w:rPr>
                <w:color w:val="002060"/>
              </w:rPr>
              <w:t xml:space="preserve">Data </w:t>
            </w:r>
            <w:proofErr w:type="spellStart"/>
            <w:r w:rsidRPr="007C7C4A">
              <w:rPr>
                <w:color w:val="002060"/>
              </w:rPr>
              <w:t>Orig</w:t>
            </w:r>
            <w:proofErr w:type="spellEnd"/>
            <w:r w:rsidRPr="007C7C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83AAE" w14:textId="77777777" w:rsidR="006134B1" w:rsidRPr="007C7C4A" w:rsidRDefault="006134B1" w:rsidP="00C400D2">
            <w:pPr>
              <w:pStyle w:val="headertabella0"/>
              <w:rPr>
                <w:color w:val="002060"/>
              </w:rPr>
            </w:pPr>
            <w:r w:rsidRPr="007C7C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01C20" w14:textId="77777777" w:rsidR="006134B1" w:rsidRPr="007C7C4A" w:rsidRDefault="006134B1" w:rsidP="00C400D2">
            <w:pPr>
              <w:pStyle w:val="headertabella0"/>
              <w:rPr>
                <w:color w:val="002060"/>
              </w:rPr>
            </w:pPr>
            <w:r w:rsidRPr="007C7C4A">
              <w:rPr>
                <w:color w:val="002060"/>
              </w:rPr>
              <w:t xml:space="preserve">Ora </w:t>
            </w:r>
            <w:proofErr w:type="spellStart"/>
            <w:r w:rsidRPr="007C7C4A">
              <w:rPr>
                <w:color w:val="002060"/>
              </w:rPr>
              <w:t>Orig</w:t>
            </w:r>
            <w:proofErr w:type="spellEnd"/>
            <w:r w:rsidRPr="007C7C4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3B537" w14:textId="77777777" w:rsidR="006134B1" w:rsidRPr="007C7C4A" w:rsidRDefault="006134B1" w:rsidP="00C400D2">
            <w:pPr>
              <w:pStyle w:val="headertabella0"/>
              <w:rPr>
                <w:color w:val="002060"/>
              </w:rPr>
            </w:pPr>
            <w:r w:rsidRPr="007C7C4A">
              <w:rPr>
                <w:color w:val="002060"/>
              </w:rPr>
              <w:t>Impianto</w:t>
            </w:r>
          </w:p>
        </w:tc>
      </w:tr>
      <w:tr w:rsidR="006134B1" w:rsidRPr="007C7C4A" w14:paraId="4E46D67C"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ED86" w14:textId="77777777" w:rsidR="006134B1" w:rsidRPr="007C7C4A" w:rsidRDefault="006134B1" w:rsidP="00C400D2">
            <w:pPr>
              <w:pStyle w:val="rowtabella0"/>
              <w:rPr>
                <w:color w:val="002060"/>
                <w:highlight w:val="yellow"/>
              </w:rPr>
            </w:pPr>
            <w:r w:rsidRPr="007C7C4A">
              <w:rPr>
                <w:color w:val="002060"/>
                <w:highlight w:val="yellow"/>
              </w:rPr>
              <w:t>17/04/2026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82E7B" w14:textId="77777777" w:rsidR="006134B1" w:rsidRPr="007C7C4A" w:rsidRDefault="006134B1" w:rsidP="00C400D2">
            <w:pPr>
              <w:pStyle w:val="rowtabella0"/>
              <w:jc w:val="center"/>
              <w:rPr>
                <w:color w:val="002060"/>
                <w:highlight w:val="yellow"/>
              </w:rPr>
            </w:pPr>
            <w:r w:rsidRPr="007C7C4A">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07D1" w14:textId="77777777" w:rsidR="006134B1" w:rsidRPr="007C7C4A" w:rsidRDefault="006134B1" w:rsidP="00C400D2">
            <w:pPr>
              <w:pStyle w:val="rowtabella0"/>
              <w:rPr>
                <w:color w:val="002060"/>
                <w:highlight w:val="yellow"/>
              </w:rPr>
            </w:pPr>
            <w:r w:rsidRPr="007C7C4A">
              <w:rPr>
                <w:color w:val="002060"/>
                <w:highlight w:val="yellow"/>
              </w:rPr>
              <w:t>CASTIGNANO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9C50" w14:textId="77777777" w:rsidR="006134B1" w:rsidRPr="007C7C4A" w:rsidRDefault="006134B1" w:rsidP="00C400D2">
            <w:pPr>
              <w:pStyle w:val="rowtabella0"/>
              <w:rPr>
                <w:color w:val="002060"/>
                <w:highlight w:val="yellow"/>
              </w:rPr>
            </w:pPr>
            <w:r w:rsidRPr="007C7C4A">
              <w:rPr>
                <w:color w:val="002060"/>
                <w:highlight w:val="yellow"/>
              </w:rPr>
              <w:t>MANSARDA PAGLIARE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9C86" w14:textId="77777777" w:rsidR="006134B1" w:rsidRPr="007C7C4A" w:rsidRDefault="006134B1" w:rsidP="00C400D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ABD5D" w14:textId="77777777" w:rsidR="006134B1" w:rsidRPr="007C7C4A" w:rsidRDefault="006134B1" w:rsidP="00C400D2">
            <w:pPr>
              <w:pStyle w:val="rowtabella0"/>
              <w:jc w:val="center"/>
              <w:rPr>
                <w:color w:val="002060"/>
              </w:rPr>
            </w:pPr>
            <w:r w:rsidRPr="007C7C4A">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55DA" w14:textId="77777777" w:rsidR="006134B1" w:rsidRPr="007C7C4A" w:rsidRDefault="006134B1" w:rsidP="00C400D2">
            <w:pPr>
              <w:pStyle w:val="rowtabella0"/>
              <w:jc w:val="center"/>
              <w:rPr>
                <w:color w:val="002060"/>
              </w:rPr>
            </w:pPr>
            <w:r w:rsidRPr="007C7C4A">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6775" w14:textId="77777777" w:rsidR="006134B1" w:rsidRPr="007C7C4A" w:rsidRDefault="006134B1" w:rsidP="00C400D2">
            <w:pPr>
              <w:rPr>
                <w:color w:val="002060"/>
              </w:rPr>
            </w:pPr>
            <w:r w:rsidRPr="007C7C4A">
              <w:rPr>
                <w:rFonts w:ascii="Arial" w:hAnsi="Arial" w:cs="Arial"/>
                <w:color w:val="002060"/>
                <w:sz w:val="12"/>
                <w:szCs w:val="12"/>
                <w:highlight w:val="yellow"/>
              </w:rPr>
              <w:t>Variazione d’ufficio. Gara avente interesse di classifica per il primo posto</w:t>
            </w:r>
          </w:p>
        </w:tc>
      </w:tr>
    </w:tbl>
    <w:p w14:paraId="6EFE1AE3" w14:textId="77777777" w:rsidR="006134B1" w:rsidRPr="007C7C4A" w:rsidRDefault="006134B1" w:rsidP="00572D81">
      <w:pPr>
        <w:pStyle w:val="breakline"/>
        <w:rPr>
          <w:rFonts w:eastAsiaTheme="minorEastAsia"/>
          <w:color w:val="002060"/>
        </w:rPr>
      </w:pPr>
    </w:p>
    <w:p w14:paraId="6663318B" w14:textId="77777777" w:rsidR="00572D81" w:rsidRPr="008354C6" w:rsidRDefault="00572D81" w:rsidP="006249C0">
      <w:pPr>
        <w:pStyle w:val="breakline"/>
        <w:rPr>
          <w:color w:val="002060"/>
        </w:rPr>
      </w:pPr>
    </w:p>
    <w:p w14:paraId="28BE1453" w14:textId="77777777" w:rsidR="00CC4D59" w:rsidRPr="00CE58E2" w:rsidRDefault="00CC4D59" w:rsidP="00CC4D59">
      <w:pPr>
        <w:pStyle w:val="titolocampionato0"/>
        <w:shd w:val="clear" w:color="auto" w:fill="CCCCCC"/>
        <w:spacing w:before="80" w:after="40"/>
        <w:rPr>
          <w:color w:val="002060"/>
        </w:rPr>
      </w:pPr>
      <w:r w:rsidRPr="00CE58E2">
        <w:rPr>
          <w:color w:val="002060"/>
        </w:rPr>
        <w:t>UNDER 19 CALCIO A 5 REGIONALE</w:t>
      </w:r>
    </w:p>
    <w:p w14:paraId="1F1E8B5F" w14:textId="77777777" w:rsidR="00CC4D59" w:rsidRPr="00E762DC" w:rsidRDefault="00CC4D59" w:rsidP="00CC4D59">
      <w:pPr>
        <w:pStyle w:val="TITOLOPRINC"/>
        <w:spacing w:before="0" w:beforeAutospacing="0" w:after="0" w:afterAutospacing="0"/>
        <w:rPr>
          <w:color w:val="002060"/>
        </w:rPr>
      </w:pPr>
      <w:r>
        <w:rPr>
          <w:color w:val="002060"/>
        </w:rPr>
        <w:t>FASE FINALE</w:t>
      </w:r>
    </w:p>
    <w:p w14:paraId="71D57F78" w14:textId="77777777" w:rsidR="00CC4D59" w:rsidRDefault="00CC4D59" w:rsidP="00CC4D59">
      <w:pPr>
        <w:pStyle w:val="LndNormale1"/>
        <w:jc w:val="left"/>
        <w:rPr>
          <w:b/>
          <w:color w:val="002060"/>
          <w:sz w:val="24"/>
          <w:u w:val="single"/>
        </w:rPr>
      </w:pPr>
    </w:p>
    <w:p w14:paraId="26881522" w14:textId="77777777" w:rsidR="00CC4D59" w:rsidRPr="006E7501" w:rsidRDefault="00CC4D59" w:rsidP="00CC4D59">
      <w:pPr>
        <w:pStyle w:val="LndNormale1"/>
        <w:rPr>
          <w:b/>
          <w:bCs/>
          <w:i/>
          <w:iCs/>
          <w:color w:val="002060"/>
        </w:rPr>
      </w:pPr>
      <w:r w:rsidRPr="006E7501">
        <w:rPr>
          <w:b/>
          <w:bCs/>
          <w:i/>
          <w:iCs/>
          <w:color w:val="002060"/>
        </w:rPr>
        <w:t>Semifinali girone “Gold”</w:t>
      </w:r>
    </w:p>
    <w:p w14:paraId="4D9F7A77" w14:textId="77777777" w:rsidR="00CC4D59" w:rsidRPr="003F778E" w:rsidRDefault="00CC4D59" w:rsidP="00CC4D59">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7A29FB26" w14:textId="77777777" w:rsidR="00CC4D59" w:rsidRPr="004F0082" w:rsidRDefault="00CC4D59" w:rsidP="00CC4D59">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3794CB6E" w14:textId="77777777" w:rsidR="00CC4D59" w:rsidRPr="00B264CD" w:rsidRDefault="00CC4D59" w:rsidP="00CC4D59">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r>
        <w:rPr>
          <w:rFonts w:ascii="Arial" w:hAnsi="Arial" w:cs="Arial"/>
          <w:b/>
          <w:bCs/>
          <w:color w:val="002060"/>
          <w:sz w:val="22"/>
        </w:rPr>
        <w:tab/>
      </w:r>
      <w:r>
        <w:rPr>
          <w:rFonts w:ascii="Arial" w:hAnsi="Arial" w:cs="Arial"/>
          <w:b/>
          <w:bCs/>
          <w:color w:val="002060"/>
          <w:sz w:val="22"/>
        </w:rPr>
        <w:tab/>
        <w:t>2-1</w:t>
      </w:r>
      <w:r>
        <w:rPr>
          <w:rFonts w:ascii="Arial" w:hAnsi="Arial" w:cs="Arial"/>
          <w:b/>
          <w:bCs/>
          <w:color w:val="002060"/>
          <w:sz w:val="22"/>
        </w:rPr>
        <w:tab/>
        <w:t>2-0</w:t>
      </w:r>
    </w:p>
    <w:p w14:paraId="624D00B8" w14:textId="77777777" w:rsidR="00CC4D59" w:rsidRDefault="00CC4D59" w:rsidP="00CC4D59">
      <w:pPr>
        <w:pStyle w:val="Corpodeltesto21"/>
        <w:rPr>
          <w:rFonts w:ascii="Arial" w:hAnsi="Arial" w:cs="Arial"/>
          <w:color w:val="002060"/>
          <w:sz w:val="22"/>
        </w:rPr>
      </w:pPr>
    </w:p>
    <w:p w14:paraId="3F2170CE" w14:textId="77777777" w:rsidR="00CC4D59" w:rsidRPr="003F778E" w:rsidRDefault="00CC4D59" w:rsidP="00CC4D59">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00F16023" w14:textId="77777777" w:rsidR="00CC4D59" w:rsidRPr="004F0082" w:rsidRDefault="00CC4D59" w:rsidP="00CC4D59">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4701D543" w14:textId="77777777" w:rsidR="00CC4D59" w:rsidRDefault="00CC4D59" w:rsidP="00CC4D59">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r>
        <w:rPr>
          <w:rFonts w:ascii="Arial" w:hAnsi="Arial" w:cs="Arial"/>
          <w:b/>
          <w:bCs/>
          <w:color w:val="002060"/>
          <w:sz w:val="22"/>
        </w:rPr>
        <w:tab/>
        <w:t>2-4</w:t>
      </w:r>
    </w:p>
    <w:p w14:paraId="2C5F4E2C" w14:textId="77777777" w:rsidR="00CC4D59" w:rsidRDefault="00CC4D59" w:rsidP="00CC4D59">
      <w:pPr>
        <w:pStyle w:val="Corpodeltesto21"/>
        <w:rPr>
          <w:rFonts w:ascii="Arial" w:hAnsi="Arial" w:cs="Arial"/>
          <w:b/>
          <w:bCs/>
          <w:color w:val="002060"/>
          <w:sz w:val="22"/>
        </w:rPr>
      </w:pPr>
    </w:p>
    <w:p w14:paraId="5F46C353" w14:textId="77777777" w:rsidR="00CC4D59" w:rsidRPr="006E7501" w:rsidRDefault="00CC4D59" w:rsidP="00CC4D59">
      <w:pPr>
        <w:pStyle w:val="LndNormale1"/>
        <w:rPr>
          <w:b/>
          <w:i/>
          <w:color w:val="002060"/>
        </w:rPr>
      </w:pPr>
      <w:r w:rsidRPr="00E762DC">
        <w:rPr>
          <w:b/>
          <w:i/>
          <w:color w:val="002060"/>
        </w:rPr>
        <w:t>Quarti di Finale</w:t>
      </w:r>
    </w:p>
    <w:p w14:paraId="38C04316" w14:textId="77777777" w:rsidR="00CC4D59" w:rsidRDefault="00CC4D59" w:rsidP="00CC4D5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42DA671A" w14:textId="77777777" w:rsidR="00CC4D59" w:rsidRPr="003A02F2" w:rsidRDefault="00CC4D59" w:rsidP="00CC4D59">
      <w:pPr>
        <w:pStyle w:val="Corpodeltesto21"/>
        <w:rPr>
          <w:rFonts w:ascii="Arial" w:hAnsi="Arial" w:cs="Arial"/>
          <w:b/>
          <w:bCs/>
          <w:color w:val="002060"/>
          <w:sz w:val="22"/>
        </w:rPr>
      </w:pPr>
      <w:r w:rsidRPr="003A02F2">
        <w:rPr>
          <w:rFonts w:ascii="Arial" w:hAnsi="Arial" w:cs="Arial"/>
          <w:b/>
          <w:bCs/>
          <w:color w:val="002060"/>
          <w:sz w:val="22"/>
        </w:rPr>
        <w:t>FUTSAL VIRE GEOSISTEM ASD – CHIARAVALLE FUTSAL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1-4</w:t>
      </w:r>
    </w:p>
    <w:p w14:paraId="4FB22E8E" w14:textId="77777777" w:rsidR="00CC4D59" w:rsidRDefault="00CC4D59" w:rsidP="00CC4D59">
      <w:pPr>
        <w:pStyle w:val="Corpodeltesto21"/>
        <w:rPr>
          <w:rFonts w:ascii="Arial" w:hAnsi="Arial" w:cs="Arial"/>
          <w:color w:val="002060"/>
          <w:sz w:val="22"/>
        </w:rPr>
      </w:pPr>
    </w:p>
    <w:p w14:paraId="01B0DCD3" w14:textId="77777777" w:rsidR="00CC4D59" w:rsidRPr="00E762DC" w:rsidRDefault="00CC4D59" w:rsidP="00CC4D5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791438F4" w14:textId="77777777" w:rsidR="00CC4D59" w:rsidRPr="003A02F2" w:rsidRDefault="00CC4D59" w:rsidP="00CC4D59">
      <w:pPr>
        <w:pStyle w:val="Corpodeltesto21"/>
        <w:rPr>
          <w:rFonts w:ascii="Arial" w:hAnsi="Arial" w:cs="Arial"/>
          <w:b/>
          <w:bCs/>
          <w:color w:val="002060"/>
          <w:sz w:val="22"/>
        </w:rPr>
      </w:pPr>
      <w:r w:rsidRPr="003A02F2">
        <w:rPr>
          <w:rFonts w:ascii="Arial" w:hAnsi="Arial" w:cs="Arial"/>
          <w:b/>
          <w:bCs/>
          <w:color w:val="002060"/>
          <w:sz w:val="22"/>
        </w:rPr>
        <w:t xml:space="preserve">ACSS MONDOLFO C5 – </w:t>
      </w:r>
      <w:proofErr w:type="gramStart"/>
      <w:r w:rsidRPr="003A02F2">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17D9F297" w14:textId="77777777" w:rsidR="00CC4D59" w:rsidRDefault="00CC4D59" w:rsidP="00CC4D59">
      <w:pPr>
        <w:pStyle w:val="Corpodeltesto21"/>
        <w:rPr>
          <w:rFonts w:ascii="Arial" w:hAnsi="Arial" w:cs="Arial"/>
          <w:color w:val="002060"/>
          <w:sz w:val="22"/>
        </w:rPr>
      </w:pPr>
    </w:p>
    <w:p w14:paraId="1F3C3E55" w14:textId="77777777" w:rsidR="00CC4D59" w:rsidRPr="00E762DC" w:rsidRDefault="00CC4D59" w:rsidP="00CC4D5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6530148C" w14:textId="77777777" w:rsidR="00CC4D59" w:rsidRPr="003A02F2" w:rsidRDefault="00CC4D59" w:rsidP="00CC4D59">
      <w:pPr>
        <w:pStyle w:val="Corpodeltesto21"/>
        <w:rPr>
          <w:rFonts w:ascii="Arial" w:hAnsi="Arial" w:cs="Arial"/>
          <w:b/>
          <w:bCs/>
          <w:color w:val="002060"/>
          <w:sz w:val="22"/>
        </w:rPr>
      </w:pPr>
      <w:r w:rsidRPr="003A02F2">
        <w:rPr>
          <w:rFonts w:ascii="Arial" w:hAnsi="Arial" w:cs="Arial"/>
          <w:b/>
          <w:bCs/>
          <w:color w:val="002060"/>
          <w:sz w:val="22"/>
        </w:rPr>
        <w:t>REAL FABRIANO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p>
    <w:p w14:paraId="00913E9E" w14:textId="77777777" w:rsidR="00CC4D59" w:rsidRPr="00E762DC" w:rsidRDefault="00CC4D59" w:rsidP="00CC4D59">
      <w:pPr>
        <w:pStyle w:val="Corpodeltesto21"/>
        <w:rPr>
          <w:color w:val="002060"/>
          <w:szCs w:val="22"/>
        </w:rPr>
      </w:pPr>
    </w:p>
    <w:p w14:paraId="5F1BDB42" w14:textId="77777777" w:rsidR="00CC4D59" w:rsidRPr="0033664C" w:rsidRDefault="00CC4D59" w:rsidP="00CC4D59">
      <w:pPr>
        <w:pStyle w:val="LndNormale1"/>
        <w:rPr>
          <w:b/>
          <w:i/>
          <w:color w:val="002060"/>
        </w:rPr>
      </w:pPr>
      <w:r w:rsidRPr="0033664C">
        <w:rPr>
          <w:b/>
          <w:i/>
          <w:color w:val="002060"/>
        </w:rPr>
        <w:t>Semifinali (gara unica 11/04/2026)</w:t>
      </w:r>
    </w:p>
    <w:p w14:paraId="4B3AFAC2" w14:textId="77777777" w:rsidR="00CC4D59" w:rsidRPr="0033664C" w:rsidRDefault="00CC4D59" w:rsidP="00CC4D59">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30B2CEA7" w14:textId="3EC446FF" w:rsidR="00CC4D59" w:rsidRPr="00BF7176" w:rsidRDefault="00CC4D59" w:rsidP="00CC4D59">
      <w:pPr>
        <w:pStyle w:val="Corpodeltesto21"/>
        <w:rPr>
          <w:rFonts w:ascii="Arial" w:hAnsi="Arial" w:cs="Arial"/>
          <w:b/>
          <w:bCs/>
          <w:color w:val="002060"/>
          <w:sz w:val="22"/>
        </w:rPr>
      </w:pPr>
      <w:r w:rsidRPr="00BF7176">
        <w:rPr>
          <w:rFonts w:ascii="Arial" w:hAnsi="Arial" w:cs="Arial"/>
          <w:b/>
          <w:bCs/>
          <w:color w:val="002060"/>
          <w:sz w:val="22"/>
        </w:rPr>
        <w:t>ACLI AUDAX MONTECOSARO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p>
    <w:p w14:paraId="56AE9EE7" w14:textId="77777777" w:rsidR="00CC4D59" w:rsidRPr="00BF7176" w:rsidRDefault="00CC4D59" w:rsidP="00CC4D59">
      <w:pPr>
        <w:pStyle w:val="Corpodeltesto21"/>
        <w:rPr>
          <w:rFonts w:ascii="Arial" w:hAnsi="Arial" w:cs="Arial"/>
          <w:color w:val="002060"/>
          <w:sz w:val="22"/>
        </w:rPr>
      </w:pPr>
    </w:p>
    <w:p w14:paraId="0412F3A4" w14:textId="77777777" w:rsidR="00CC4D59" w:rsidRPr="00BF7176" w:rsidRDefault="00CC4D59" w:rsidP="00CC4D59">
      <w:pPr>
        <w:pStyle w:val="Corpodeltesto21"/>
        <w:rPr>
          <w:rFonts w:ascii="Arial" w:hAnsi="Arial" w:cs="Arial"/>
          <w:color w:val="002060"/>
          <w:sz w:val="22"/>
        </w:rPr>
      </w:pPr>
      <w:r w:rsidRPr="00BF7176">
        <w:rPr>
          <w:rFonts w:ascii="Arial" w:hAnsi="Arial" w:cs="Arial"/>
          <w:color w:val="002060"/>
          <w:sz w:val="22"/>
        </w:rPr>
        <w:t>- vincente X</w:t>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t>-</w:t>
      </w:r>
      <w:r w:rsidRPr="00BF7176">
        <w:rPr>
          <w:rFonts w:ascii="Arial" w:hAnsi="Arial" w:cs="Arial"/>
          <w:color w:val="002060"/>
          <w:sz w:val="22"/>
        </w:rPr>
        <w:tab/>
        <w:t>vincente Y</w:t>
      </w:r>
    </w:p>
    <w:p w14:paraId="66198762" w14:textId="04A4C3DF" w:rsidR="00CC4D59" w:rsidRDefault="00CC4D59" w:rsidP="00CC4D59">
      <w:pPr>
        <w:pStyle w:val="Corpodeltesto21"/>
        <w:rPr>
          <w:rFonts w:ascii="Arial" w:hAnsi="Arial" w:cs="Arial"/>
          <w:b/>
          <w:bCs/>
          <w:color w:val="002060"/>
          <w:sz w:val="22"/>
          <w:szCs w:val="22"/>
        </w:rPr>
      </w:pPr>
      <w:r w:rsidRPr="006E7501">
        <w:rPr>
          <w:rFonts w:ascii="Arial" w:hAnsi="Arial" w:cs="Arial"/>
          <w:b/>
          <w:bCs/>
          <w:color w:val="002060"/>
          <w:sz w:val="22"/>
          <w:szCs w:val="22"/>
        </w:rPr>
        <w:t>CHIARAVALLE FUTSAL – ACSS MONDOLFO C5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1-3</w:t>
      </w:r>
    </w:p>
    <w:p w14:paraId="12CC79DF" w14:textId="77777777" w:rsidR="00CC4D59" w:rsidRPr="00E762DC" w:rsidRDefault="00CC4D59" w:rsidP="00CC4D59">
      <w:pPr>
        <w:pStyle w:val="Corpodeltesto21"/>
        <w:rPr>
          <w:rFonts w:ascii="Arial" w:hAnsi="Arial" w:cs="Arial"/>
          <w:color w:val="002060"/>
          <w:sz w:val="22"/>
        </w:rPr>
      </w:pPr>
    </w:p>
    <w:p w14:paraId="496C0866" w14:textId="77777777" w:rsidR="00CC4D59" w:rsidRPr="0033664C" w:rsidRDefault="00CC4D59" w:rsidP="00CC4D59">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(18/04/2026)</w:t>
      </w:r>
    </w:p>
    <w:p w14:paraId="508B0739" w14:textId="77777777" w:rsidR="00CC4D59" w:rsidRPr="0033664C" w:rsidRDefault="00CC4D59" w:rsidP="00CC4D59">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00A0EB34" w14:textId="77777777" w:rsidR="00CC4D59" w:rsidRDefault="00CC4D59" w:rsidP="00CC4D59">
      <w:pPr>
        <w:pStyle w:val="Corpodeltesto21"/>
        <w:rPr>
          <w:rFonts w:ascii="Arial" w:hAnsi="Arial" w:cs="Arial"/>
          <w:b/>
          <w:bCs/>
          <w:color w:val="002060"/>
          <w:sz w:val="22"/>
          <w:szCs w:val="22"/>
        </w:rPr>
      </w:pPr>
    </w:p>
    <w:p w14:paraId="398D0052" w14:textId="784B72C9" w:rsidR="00CC4D59" w:rsidRDefault="00CC4D59" w:rsidP="00CC4D59">
      <w:pPr>
        <w:pStyle w:val="Corpodeltesto21"/>
        <w:rPr>
          <w:rFonts w:ascii="Arial" w:hAnsi="Arial" w:cs="Arial"/>
          <w:b/>
          <w:bCs/>
          <w:color w:val="002060"/>
          <w:sz w:val="22"/>
          <w:szCs w:val="22"/>
        </w:rPr>
      </w:pPr>
      <w:r>
        <w:rPr>
          <w:rFonts w:ascii="Arial" w:hAnsi="Arial" w:cs="Arial"/>
          <w:b/>
          <w:bCs/>
          <w:color w:val="002060"/>
          <w:sz w:val="22"/>
          <w:szCs w:val="22"/>
        </w:rPr>
        <w:t>ACLI AUDAX MONTECOSARO – ACSS MONDOLFO C5</w:t>
      </w:r>
    </w:p>
    <w:p w14:paraId="6CF65650" w14:textId="0E48E570" w:rsidR="00CC4D59" w:rsidRPr="00CC4D59" w:rsidRDefault="00CC4D59" w:rsidP="00CC4D59">
      <w:pPr>
        <w:pStyle w:val="Corpodeltesto21"/>
        <w:rPr>
          <w:rFonts w:ascii="Arial" w:hAnsi="Arial" w:cs="Arial"/>
          <w:b/>
          <w:bCs/>
          <w:color w:val="002060"/>
          <w:sz w:val="22"/>
          <w:szCs w:val="22"/>
        </w:rPr>
      </w:pPr>
    </w:p>
    <w:p w14:paraId="386BE708" w14:textId="77777777" w:rsidR="00CC4D59" w:rsidRDefault="00CC4D59" w:rsidP="00CC4D59">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E8B0024" w14:textId="77777777" w:rsidR="00CC4D59" w:rsidRDefault="00CC4D59" w:rsidP="00CC4D59">
      <w:pPr>
        <w:pStyle w:val="Corpodeltesto21"/>
        <w:rPr>
          <w:rFonts w:ascii="Arial" w:hAnsi="Arial" w:cs="Arial"/>
          <w:color w:val="002060"/>
          <w:sz w:val="22"/>
        </w:rPr>
      </w:pPr>
    </w:p>
    <w:p w14:paraId="4C587C92" w14:textId="77777777" w:rsidR="00572D81" w:rsidRPr="007C7C4A" w:rsidRDefault="00572D81" w:rsidP="00572D81">
      <w:pPr>
        <w:pStyle w:val="titoloprinc0"/>
        <w:rPr>
          <w:color w:val="002060"/>
        </w:rPr>
      </w:pPr>
      <w:r w:rsidRPr="007C7C4A">
        <w:rPr>
          <w:color w:val="002060"/>
        </w:rPr>
        <w:t>RISULTATI</w:t>
      </w:r>
    </w:p>
    <w:p w14:paraId="79AFD0B1" w14:textId="77777777" w:rsidR="00572D81" w:rsidRPr="007C7C4A" w:rsidRDefault="00572D81" w:rsidP="00572D81">
      <w:pPr>
        <w:pStyle w:val="breakline"/>
        <w:rPr>
          <w:color w:val="002060"/>
        </w:rPr>
      </w:pPr>
    </w:p>
    <w:p w14:paraId="68E60677" w14:textId="77777777" w:rsidR="00572D81" w:rsidRPr="007C7C4A" w:rsidRDefault="00572D81" w:rsidP="00572D81">
      <w:pPr>
        <w:pStyle w:val="sottotitolocampionato10"/>
        <w:rPr>
          <w:color w:val="002060"/>
        </w:rPr>
      </w:pPr>
      <w:r w:rsidRPr="007C7C4A">
        <w:rPr>
          <w:color w:val="002060"/>
        </w:rPr>
        <w:t>RISULTATI UFFICIALI GARE DEL 11/04/2026</w:t>
      </w:r>
    </w:p>
    <w:p w14:paraId="5B930049" w14:textId="77777777" w:rsidR="00572D81" w:rsidRPr="00572D81" w:rsidRDefault="00572D81" w:rsidP="00572D81">
      <w:pPr>
        <w:pStyle w:val="sottotitolocampionato20"/>
        <w:spacing w:before="0" w:beforeAutospacing="0" w:after="0" w:afterAutospacing="0"/>
        <w:rPr>
          <w:rFonts w:ascii="Arial" w:hAnsi="Arial" w:cs="Arial"/>
          <w:color w:val="002060"/>
          <w:sz w:val="20"/>
          <w:szCs w:val="20"/>
        </w:rPr>
      </w:pPr>
      <w:r w:rsidRPr="00572D81">
        <w:rPr>
          <w:rFonts w:ascii="Arial" w:hAnsi="Arial" w:cs="Arial"/>
          <w:color w:val="002060"/>
          <w:sz w:val="20"/>
          <w:szCs w:val="20"/>
        </w:rPr>
        <w:t>Si trascrivono qui di seguito i risultati ufficiali delle gare disputate</w:t>
      </w:r>
    </w:p>
    <w:p w14:paraId="317ED06E" w14:textId="77777777" w:rsidR="00572D81" w:rsidRPr="007C7C4A" w:rsidRDefault="00572D81" w:rsidP="00572D8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2D81" w:rsidRPr="007C7C4A" w14:paraId="0E53E5D0" w14:textId="77777777" w:rsidTr="00C400D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2D81" w:rsidRPr="007C7C4A" w14:paraId="78B2DC40" w14:textId="77777777" w:rsidTr="00C400D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ED29E" w14:textId="77777777" w:rsidR="00572D81" w:rsidRPr="007C7C4A" w:rsidRDefault="00572D81" w:rsidP="00C400D2">
                  <w:pPr>
                    <w:pStyle w:val="headertabella0"/>
                    <w:rPr>
                      <w:color w:val="002060"/>
                    </w:rPr>
                  </w:pPr>
                  <w:r w:rsidRPr="007C7C4A">
                    <w:rPr>
                      <w:color w:val="002060"/>
                    </w:rPr>
                    <w:t>GIRONE SF - 1 Giornata - A</w:t>
                  </w:r>
                </w:p>
              </w:tc>
            </w:tr>
            <w:tr w:rsidR="00572D81" w:rsidRPr="007C7C4A" w14:paraId="38C2FE24" w14:textId="77777777" w:rsidTr="00C400D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B86FD3" w14:textId="77777777" w:rsidR="00572D81" w:rsidRPr="007C7C4A" w:rsidRDefault="00572D81" w:rsidP="00C400D2">
                  <w:pPr>
                    <w:pStyle w:val="rowtabella0"/>
                    <w:rPr>
                      <w:color w:val="002060"/>
                    </w:rPr>
                  </w:pPr>
                  <w:r w:rsidRPr="007C7C4A">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6ACC5" w14:textId="77777777" w:rsidR="00572D81" w:rsidRPr="007C7C4A" w:rsidRDefault="00572D81" w:rsidP="00C400D2">
                  <w:pPr>
                    <w:pStyle w:val="rowtabella0"/>
                    <w:rPr>
                      <w:color w:val="002060"/>
                    </w:rPr>
                  </w:pPr>
                  <w:r w:rsidRPr="007C7C4A">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EE779" w14:textId="77777777" w:rsidR="00572D81" w:rsidRPr="007C7C4A" w:rsidRDefault="00572D81" w:rsidP="00C400D2">
                  <w:pPr>
                    <w:pStyle w:val="rowtabella0"/>
                    <w:jc w:val="center"/>
                    <w:rPr>
                      <w:color w:val="002060"/>
                    </w:rPr>
                  </w:pPr>
                  <w:r w:rsidRPr="007C7C4A">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2CD18" w14:textId="77777777" w:rsidR="00572D81" w:rsidRPr="007C7C4A" w:rsidRDefault="00572D81" w:rsidP="00C400D2">
                  <w:pPr>
                    <w:pStyle w:val="rowtabella0"/>
                    <w:jc w:val="center"/>
                    <w:rPr>
                      <w:color w:val="002060"/>
                    </w:rPr>
                  </w:pPr>
                  <w:r w:rsidRPr="007C7C4A">
                    <w:rPr>
                      <w:color w:val="002060"/>
                    </w:rPr>
                    <w:t> </w:t>
                  </w:r>
                </w:p>
              </w:tc>
            </w:tr>
            <w:tr w:rsidR="00572D81" w:rsidRPr="007C7C4A" w14:paraId="1C0FDD31" w14:textId="77777777" w:rsidTr="00C400D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C7E8D" w14:textId="77777777" w:rsidR="00572D81" w:rsidRPr="007C7C4A" w:rsidRDefault="00572D81" w:rsidP="00C400D2">
                  <w:pPr>
                    <w:pStyle w:val="rowtabella0"/>
                    <w:rPr>
                      <w:color w:val="002060"/>
                    </w:rPr>
                  </w:pPr>
                  <w:r w:rsidRPr="007C7C4A">
                    <w:rPr>
                      <w:color w:val="002060"/>
                    </w:rPr>
                    <w:t>ACSS MONDOLFO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FA809" w14:textId="77777777" w:rsidR="00572D81" w:rsidRPr="007C7C4A" w:rsidRDefault="00572D81" w:rsidP="00C400D2">
                  <w:pPr>
                    <w:pStyle w:val="rowtabella0"/>
                    <w:rPr>
                      <w:color w:val="002060"/>
                    </w:rPr>
                  </w:pPr>
                  <w:r w:rsidRPr="007C7C4A">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E3FAE" w14:textId="77777777" w:rsidR="00572D81" w:rsidRPr="007C7C4A" w:rsidRDefault="00572D81" w:rsidP="00C400D2">
                  <w:pPr>
                    <w:pStyle w:val="rowtabella0"/>
                    <w:jc w:val="center"/>
                    <w:rPr>
                      <w:color w:val="002060"/>
                    </w:rPr>
                  </w:pPr>
                  <w:r w:rsidRPr="007C7C4A">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DCAF4" w14:textId="77777777" w:rsidR="00572D81" w:rsidRPr="007C7C4A" w:rsidRDefault="00572D81" w:rsidP="00C400D2">
                  <w:pPr>
                    <w:pStyle w:val="rowtabella0"/>
                    <w:jc w:val="center"/>
                    <w:rPr>
                      <w:color w:val="002060"/>
                    </w:rPr>
                  </w:pPr>
                  <w:r w:rsidRPr="007C7C4A">
                    <w:rPr>
                      <w:color w:val="002060"/>
                    </w:rPr>
                    <w:t> </w:t>
                  </w:r>
                </w:p>
              </w:tc>
            </w:tr>
          </w:tbl>
          <w:p w14:paraId="27A55FAB" w14:textId="77777777" w:rsidR="00572D81" w:rsidRPr="007C7C4A" w:rsidRDefault="00572D81" w:rsidP="00C400D2">
            <w:pPr>
              <w:rPr>
                <w:color w:val="002060"/>
              </w:rPr>
            </w:pPr>
          </w:p>
        </w:tc>
      </w:tr>
    </w:tbl>
    <w:p w14:paraId="43A40300" w14:textId="77777777" w:rsidR="00572D81" w:rsidRPr="007C7C4A" w:rsidRDefault="00572D81" w:rsidP="00572D81">
      <w:pPr>
        <w:pStyle w:val="breakline"/>
        <w:rPr>
          <w:rFonts w:eastAsiaTheme="minorEastAsia"/>
          <w:color w:val="002060"/>
        </w:rPr>
      </w:pPr>
    </w:p>
    <w:p w14:paraId="0613F7D0" w14:textId="77777777" w:rsidR="00572D81" w:rsidRPr="007C7C4A" w:rsidRDefault="00572D81" w:rsidP="00572D81">
      <w:pPr>
        <w:pStyle w:val="breakline"/>
        <w:rPr>
          <w:color w:val="002060"/>
        </w:rPr>
      </w:pPr>
    </w:p>
    <w:p w14:paraId="47168DC0" w14:textId="77777777" w:rsidR="00572D81" w:rsidRPr="007C7C4A" w:rsidRDefault="00572D81" w:rsidP="00572D81">
      <w:pPr>
        <w:pStyle w:val="titoloprinc0"/>
        <w:rPr>
          <w:color w:val="002060"/>
        </w:rPr>
      </w:pPr>
      <w:r w:rsidRPr="007C7C4A">
        <w:rPr>
          <w:color w:val="002060"/>
        </w:rPr>
        <w:t>GIUDICE SPORTIVO</w:t>
      </w:r>
    </w:p>
    <w:p w14:paraId="4748D884" w14:textId="77777777" w:rsidR="00572D81" w:rsidRPr="007C7C4A" w:rsidRDefault="00572D81" w:rsidP="00572D81">
      <w:pPr>
        <w:pStyle w:val="diffida"/>
        <w:rPr>
          <w:color w:val="002060"/>
        </w:rPr>
      </w:pPr>
      <w:r w:rsidRPr="007C7C4A">
        <w:rPr>
          <w:color w:val="002060"/>
        </w:rPr>
        <w:t>Il Giudice Sportivo Avv. Agnese Lazzaretti, con l'assistenza del Segretario Angelo Castellana, nella seduta del 13/04/2026, ha adottato le decisioni che di seguito integralmente si riportano:</w:t>
      </w:r>
    </w:p>
    <w:p w14:paraId="50A70AA8" w14:textId="77777777" w:rsidR="00572D81" w:rsidRPr="007C7C4A" w:rsidRDefault="00572D81" w:rsidP="00572D81">
      <w:pPr>
        <w:pStyle w:val="titolo10"/>
        <w:rPr>
          <w:color w:val="002060"/>
        </w:rPr>
      </w:pPr>
      <w:r w:rsidRPr="007C7C4A">
        <w:rPr>
          <w:color w:val="002060"/>
        </w:rPr>
        <w:t xml:space="preserve">GARE DEL 11/ 4/2026 </w:t>
      </w:r>
    </w:p>
    <w:p w14:paraId="3350AC8B" w14:textId="77777777" w:rsidR="00572D81" w:rsidRPr="007C7C4A" w:rsidRDefault="00572D81" w:rsidP="00572D81">
      <w:pPr>
        <w:pStyle w:val="titolo7a"/>
        <w:rPr>
          <w:color w:val="002060"/>
        </w:rPr>
      </w:pPr>
      <w:r w:rsidRPr="007C7C4A">
        <w:rPr>
          <w:color w:val="002060"/>
        </w:rPr>
        <w:t xml:space="preserve">PROVVEDIMENTI DISCIPLINARI </w:t>
      </w:r>
    </w:p>
    <w:p w14:paraId="38F81E59" w14:textId="77777777" w:rsidR="00572D81" w:rsidRPr="007C7C4A" w:rsidRDefault="00572D81" w:rsidP="00572D81">
      <w:pPr>
        <w:pStyle w:val="titolo7b0"/>
        <w:rPr>
          <w:color w:val="002060"/>
        </w:rPr>
      </w:pPr>
      <w:r w:rsidRPr="007C7C4A">
        <w:rPr>
          <w:color w:val="002060"/>
        </w:rPr>
        <w:t xml:space="preserve">In base alle risultanze degli atti ufficiali sono state deliberate le seguenti sanzioni disciplinari. </w:t>
      </w:r>
    </w:p>
    <w:p w14:paraId="21B10B9C" w14:textId="77777777" w:rsidR="00572D81" w:rsidRPr="007C7C4A" w:rsidRDefault="00572D81" w:rsidP="00572D81">
      <w:pPr>
        <w:pStyle w:val="titolo30"/>
        <w:rPr>
          <w:color w:val="002060"/>
        </w:rPr>
      </w:pPr>
      <w:r w:rsidRPr="007C7C4A">
        <w:rPr>
          <w:color w:val="002060"/>
        </w:rPr>
        <w:t xml:space="preserve">ALLENATORI </w:t>
      </w:r>
    </w:p>
    <w:p w14:paraId="201719E5" w14:textId="77777777" w:rsidR="00572D81" w:rsidRPr="007C7C4A" w:rsidRDefault="00572D81" w:rsidP="00572D81">
      <w:pPr>
        <w:pStyle w:val="titolo20"/>
        <w:rPr>
          <w:color w:val="002060"/>
        </w:rPr>
      </w:pPr>
      <w:r w:rsidRPr="007C7C4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0DAC54DC" w14:textId="77777777" w:rsidTr="00C400D2">
        <w:tc>
          <w:tcPr>
            <w:tcW w:w="2200" w:type="dxa"/>
            <w:tcMar>
              <w:top w:w="20" w:type="dxa"/>
              <w:left w:w="20" w:type="dxa"/>
              <w:bottom w:w="20" w:type="dxa"/>
              <w:right w:w="20" w:type="dxa"/>
            </w:tcMar>
            <w:vAlign w:val="center"/>
            <w:hideMark/>
          </w:tcPr>
          <w:p w14:paraId="31491ED7" w14:textId="77777777" w:rsidR="00572D81" w:rsidRPr="007C7C4A" w:rsidRDefault="00572D81" w:rsidP="00C400D2">
            <w:pPr>
              <w:pStyle w:val="movimento"/>
              <w:rPr>
                <w:color w:val="002060"/>
              </w:rPr>
            </w:pPr>
            <w:r w:rsidRPr="007C7C4A">
              <w:rPr>
                <w:color w:val="002060"/>
              </w:rPr>
              <w:t>MULINARI MATTEO</w:t>
            </w:r>
          </w:p>
        </w:tc>
        <w:tc>
          <w:tcPr>
            <w:tcW w:w="2200" w:type="dxa"/>
            <w:tcMar>
              <w:top w:w="20" w:type="dxa"/>
              <w:left w:w="20" w:type="dxa"/>
              <w:bottom w:w="20" w:type="dxa"/>
              <w:right w:w="20" w:type="dxa"/>
            </w:tcMar>
            <w:vAlign w:val="center"/>
            <w:hideMark/>
          </w:tcPr>
          <w:p w14:paraId="5D30DDDE" w14:textId="77777777" w:rsidR="00572D81" w:rsidRPr="007C7C4A" w:rsidRDefault="00572D81" w:rsidP="00C400D2">
            <w:pPr>
              <w:pStyle w:val="movimento2"/>
              <w:rPr>
                <w:color w:val="002060"/>
              </w:rPr>
            </w:pPr>
            <w:r w:rsidRPr="007C7C4A">
              <w:rPr>
                <w:color w:val="002060"/>
              </w:rPr>
              <w:t xml:space="preserve">(CHIARAVALLE FUTSAL) </w:t>
            </w:r>
          </w:p>
        </w:tc>
        <w:tc>
          <w:tcPr>
            <w:tcW w:w="800" w:type="dxa"/>
            <w:tcMar>
              <w:top w:w="20" w:type="dxa"/>
              <w:left w:w="20" w:type="dxa"/>
              <w:bottom w:w="20" w:type="dxa"/>
              <w:right w:w="20" w:type="dxa"/>
            </w:tcMar>
            <w:vAlign w:val="center"/>
            <w:hideMark/>
          </w:tcPr>
          <w:p w14:paraId="36BC7D98"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782AF1EE"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22901CC4" w14:textId="77777777" w:rsidR="00572D81" w:rsidRPr="007C7C4A" w:rsidRDefault="00572D81" w:rsidP="00C400D2">
            <w:pPr>
              <w:pStyle w:val="movimento2"/>
              <w:rPr>
                <w:color w:val="002060"/>
              </w:rPr>
            </w:pPr>
            <w:r w:rsidRPr="007C7C4A">
              <w:rPr>
                <w:color w:val="002060"/>
              </w:rPr>
              <w:t> </w:t>
            </w:r>
          </w:p>
        </w:tc>
      </w:tr>
    </w:tbl>
    <w:p w14:paraId="2740449B" w14:textId="77777777" w:rsidR="00572D81" w:rsidRPr="007C7C4A" w:rsidRDefault="00572D81" w:rsidP="00572D81">
      <w:pPr>
        <w:pStyle w:val="titolo30"/>
        <w:rPr>
          <w:rFonts w:eastAsiaTheme="minorEastAsia"/>
          <w:color w:val="002060"/>
        </w:rPr>
      </w:pPr>
      <w:r w:rsidRPr="007C7C4A">
        <w:rPr>
          <w:color w:val="002060"/>
        </w:rPr>
        <w:t xml:space="preserve">CALCIATORI NON ESPULSI </w:t>
      </w:r>
    </w:p>
    <w:p w14:paraId="6794A920" w14:textId="77777777" w:rsidR="00572D81" w:rsidRPr="007C7C4A" w:rsidRDefault="00572D81" w:rsidP="00572D81">
      <w:pPr>
        <w:pStyle w:val="titolo20"/>
        <w:rPr>
          <w:color w:val="002060"/>
        </w:rPr>
      </w:pPr>
      <w:r w:rsidRPr="007C7C4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6428CB16" w14:textId="77777777" w:rsidTr="00C400D2">
        <w:tc>
          <w:tcPr>
            <w:tcW w:w="2200" w:type="dxa"/>
            <w:tcMar>
              <w:top w:w="20" w:type="dxa"/>
              <w:left w:w="20" w:type="dxa"/>
              <w:bottom w:w="20" w:type="dxa"/>
              <w:right w:w="20" w:type="dxa"/>
            </w:tcMar>
            <w:vAlign w:val="center"/>
            <w:hideMark/>
          </w:tcPr>
          <w:p w14:paraId="4D292104" w14:textId="77777777" w:rsidR="00572D81" w:rsidRPr="007C7C4A" w:rsidRDefault="00572D81" w:rsidP="00C400D2">
            <w:pPr>
              <w:pStyle w:val="movimento"/>
              <w:rPr>
                <w:color w:val="002060"/>
              </w:rPr>
            </w:pPr>
            <w:r w:rsidRPr="007C7C4A">
              <w:rPr>
                <w:color w:val="002060"/>
              </w:rPr>
              <w:t>CECCHINI MATTIA</w:t>
            </w:r>
          </w:p>
        </w:tc>
        <w:tc>
          <w:tcPr>
            <w:tcW w:w="2200" w:type="dxa"/>
            <w:tcMar>
              <w:top w:w="20" w:type="dxa"/>
              <w:left w:w="20" w:type="dxa"/>
              <w:bottom w:w="20" w:type="dxa"/>
              <w:right w:w="20" w:type="dxa"/>
            </w:tcMar>
            <w:vAlign w:val="center"/>
            <w:hideMark/>
          </w:tcPr>
          <w:p w14:paraId="3DE481FA" w14:textId="77777777" w:rsidR="00572D81" w:rsidRPr="007C7C4A" w:rsidRDefault="00572D81" w:rsidP="00C400D2">
            <w:pPr>
              <w:pStyle w:val="movimento2"/>
              <w:rPr>
                <w:color w:val="002060"/>
              </w:rPr>
            </w:pPr>
            <w:r w:rsidRPr="007C7C4A">
              <w:rPr>
                <w:color w:val="002060"/>
              </w:rPr>
              <w:t xml:space="preserve">(CHIARAVALLE FUTSAL) </w:t>
            </w:r>
          </w:p>
        </w:tc>
        <w:tc>
          <w:tcPr>
            <w:tcW w:w="800" w:type="dxa"/>
            <w:tcMar>
              <w:top w:w="20" w:type="dxa"/>
              <w:left w:w="20" w:type="dxa"/>
              <w:bottom w:w="20" w:type="dxa"/>
              <w:right w:w="20" w:type="dxa"/>
            </w:tcMar>
            <w:vAlign w:val="center"/>
            <w:hideMark/>
          </w:tcPr>
          <w:p w14:paraId="025B2067"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7CF6B4F4"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1F88F4EC" w14:textId="77777777" w:rsidR="00572D81" w:rsidRPr="007C7C4A" w:rsidRDefault="00572D81" w:rsidP="00C400D2">
            <w:pPr>
              <w:pStyle w:val="movimento2"/>
              <w:rPr>
                <w:color w:val="002060"/>
              </w:rPr>
            </w:pPr>
            <w:r w:rsidRPr="007C7C4A">
              <w:rPr>
                <w:color w:val="002060"/>
              </w:rPr>
              <w:t> </w:t>
            </w:r>
          </w:p>
        </w:tc>
      </w:tr>
    </w:tbl>
    <w:p w14:paraId="0C040488" w14:textId="77777777" w:rsidR="00572D81" w:rsidRPr="007C7C4A" w:rsidRDefault="00572D81" w:rsidP="00572D81">
      <w:pPr>
        <w:pStyle w:val="titolo20"/>
        <w:rPr>
          <w:rFonts w:eastAsiaTheme="minorEastAsia"/>
          <w:color w:val="002060"/>
        </w:rPr>
      </w:pPr>
      <w:r w:rsidRPr="007C7C4A">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0013F276" w14:textId="77777777" w:rsidTr="00C400D2">
        <w:tc>
          <w:tcPr>
            <w:tcW w:w="2200" w:type="dxa"/>
            <w:tcMar>
              <w:top w:w="20" w:type="dxa"/>
              <w:left w:w="20" w:type="dxa"/>
              <w:bottom w:w="20" w:type="dxa"/>
              <w:right w:w="20" w:type="dxa"/>
            </w:tcMar>
            <w:vAlign w:val="center"/>
            <w:hideMark/>
          </w:tcPr>
          <w:p w14:paraId="112E7A59" w14:textId="77777777" w:rsidR="00572D81" w:rsidRPr="007C7C4A" w:rsidRDefault="00572D81" w:rsidP="00C400D2">
            <w:pPr>
              <w:pStyle w:val="movimento"/>
              <w:rPr>
                <w:color w:val="002060"/>
              </w:rPr>
            </w:pPr>
            <w:r w:rsidRPr="007C7C4A">
              <w:rPr>
                <w:color w:val="002060"/>
              </w:rPr>
              <w:t>SABBATINI LUCA</w:t>
            </w:r>
          </w:p>
        </w:tc>
        <w:tc>
          <w:tcPr>
            <w:tcW w:w="2200" w:type="dxa"/>
            <w:tcMar>
              <w:top w:w="20" w:type="dxa"/>
              <w:left w:w="20" w:type="dxa"/>
              <w:bottom w:w="20" w:type="dxa"/>
              <w:right w:w="20" w:type="dxa"/>
            </w:tcMar>
            <w:vAlign w:val="center"/>
            <w:hideMark/>
          </w:tcPr>
          <w:p w14:paraId="3F1870DD" w14:textId="77777777" w:rsidR="00572D81" w:rsidRPr="007C7C4A" w:rsidRDefault="00572D81" w:rsidP="00C400D2">
            <w:pPr>
              <w:pStyle w:val="movimento2"/>
              <w:rPr>
                <w:color w:val="002060"/>
              </w:rPr>
            </w:pPr>
            <w:r w:rsidRPr="007C7C4A">
              <w:rPr>
                <w:color w:val="002060"/>
              </w:rPr>
              <w:t xml:space="preserve">(CHIARAVALLE FUTSAL) </w:t>
            </w:r>
          </w:p>
        </w:tc>
        <w:tc>
          <w:tcPr>
            <w:tcW w:w="800" w:type="dxa"/>
            <w:tcMar>
              <w:top w:w="20" w:type="dxa"/>
              <w:left w:w="20" w:type="dxa"/>
              <w:bottom w:w="20" w:type="dxa"/>
              <w:right w:w="20" w:type="dxa"/>
            </w:tcMar>
            <w:vAlign w:val="center"/>
            <w:hideMark/>
          </w:tcPr>
          <w:p w14:paraId="27AEA188"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7177B0AD"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17C1C7A0" w14:textId="77777777" w:rsidR="00572D81" w:rsidRPr="007C7C4A" w:rsidRDefault="00572D81" w:rsidP="00C400D2">
            <w:pPr>
              <w:pStyle w:val="movimento2"/>
              <w:rPr>
                <w:color w:val="002060"/>
              </w:rPr>
            </w:pPr>
            <w:r w:rsidRPr="007C7C4A">
              <w:rPr>
                <w:color w:val="002060"/>
              </w:rPr>
              <w:t> </w:t>
            </w:r>
          </w:p>
        </w:tc>
      </w:tr>
    </w:tbl>
    <w:p w14:paraId="1849483A" w14:textId="77777777" w:rsidR="00572D81" w:rsidRPr="007C7C4A" w:rsidRDefault="00572D81" w:rsidP="00572D81">
      <w:pPr>
        <w:pStyle w:val="titolo20"/>
        <w:rPr>
          <w:rFonts w:eastAsiaTheme="minorEastAsia"/>
          <w:color w:val="002060"/>
        </w:rPr>
      </w:pPr>
      <w:r w:rsidRPr="007C7C4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4A317F52" w14:textId="77777777" w:rsidTr="00C400D2">
        <w:tc>
          <w:tcPr>
            <w:tcW w:w="2200" w:type="dxa"/>
            <w:tcMar>
              <w:top w:w="20" w:type="dxa"/>
              <w:left w:w="20" w:type="dxa"/>
              <w:bottom w:w="20" w:type="dxa"/>
              <w:right w:w="20" w:type="dxa"/>
            </w:tcMar>
            <w:vAlign w:val="center"/>
            <w:hideMark/>
          </w:tcPr>
          <w:p w14:paraId="4E6484C1" w14:textId="77777777" w:rsidR="00572D81" w:rsidRPr="007C7C4A" w:rsidRDefault="00572D81" w:rsidP="00C400D2">
            <w:pPr>
              <w:pStyle w:val="movimento"/>
              <w:rPr>
                <w:color w:val="002060"/>
              </w:rPr>
            </w:pPr>
            <w:r w:rsidRPr="007C7C4A">
              <w:rPr>
                <w:color w:val="002060"/>
              </w:rPr>
              <w:t>PAOLINI LORENZO</w:t>
            </w:r>
          </w:p>
        </w:tc>
        <w:tc>
          <w:tcPr>
            <w:tcW w:w="2200" w:type="dxa"/>
            <w:tcMar>
              <w:top w:w="20" w:type="dxa"/>
              <w:left w:w="20" w:type="dxa"/>
              <w:bottom w:w="20" w:type="dxa"/>
              <w:right w:w="20" w:type="dxa"/>
            </w:tcMar>
            <w:vAlign w:val="center"/>
            <w:hideMark/>
          </w:tcPr>
          <w:p w14:paraId="0145C3A4" w14:textId="77777777" w:rsidR="00572D81" w:rsidRPr="007C7C4A" w:rsidRDefault="00572D81" w:rsidP="00C400D2">
            <w:pPr>
              <w:pStyle w:val="movimento2"/>
              <w:rPr>
                <w:color w:val="002060"/>
              </w:rPr>
            </w:pPr>
            <w:r w:rsidRPr="007C7C4A">
              <w:rPr>
                <w:color w:val="002060"/>
              </w:rPr>
              <w:t xml:space="preserve">(ACSS MONDOLFO C5) </w:t>
            </w:r>
          </w:p>
        </w:tc>
        <w:tc>
          <w:tcPr>
            <w:tcW w:w="800" w:type="dxa"/>
            <w:tcMar>
              <w:top w:w="20" w:type="dxa"/>
              <w:left w:w="20" w:type="dxa"/>
              <w:bottom w:w="20" w:type="dxa"/>
              <w:right w:w="20" w:type="dxa"/>
            </w:tcMar>
            <w:vAlign w:val="center"/>
            <w:hideMark/>
          </w:tcPr>
          <w:p w14:paraId="6C6F1E93"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7DF4EFDA"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38A26CB7" w14:textId="77777777" w:rsidR="00572D81" w:rsidRPr="007C7C4A" w:rsidRDefault="00572D81" w:rsidP="00C400D2">
            <w:pPr>
              <w:pStyle w:val="movimento2"/>
              <w:rPr>
                <w:color w:val="002060"/>
              </w:rPr>
            </w:pPr>
            <w:r w:rsidRPr="007C7C4A">
              <w:rPr>
                <w:color w:val="002060"/>
              </w:rPr>
              <w:t> </w:t>
            </w:r>
          </w:p>
        </w:tc>
      </w:tr>
    </w:tbl>
    <w:p w14:paraId="67EE5AA2" w14:textId="77777777" w:rsidR="00572D81" w:rsidRPr="007C7C4A" w:rsidRDefault="00572D81" w:rsidP="00572D81">
      <w:pPr>
        <w:pStyle w:val="titolo20"/>
        <w:rPr>
          <w:rFonts w:eastAsiaTheme="minorEastAsia"/>
          <w:color w:val="002060"/>
        </w:rPr>
      </w:pPr>
      <w:r w:rsidRPr="007C7C4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47C42748" w14:textId="77777777" w:rsidTr="00C400D2">
        <w:tc>
          <w:tcPr>
            <w:tcW w:w="2200" w:type="dxa"/>
            <w:tcMar>
              <w:top w:w="20" w:type="dxa"/>
              <w:left w:w="20" w:type="dxa"/>
              <w:bottom w:w="20" w:type="dxa"/>
              <w:right w:w="20" w:type="dxa"/>
            </w:tcMar>
            <w:vAlign w:val="center"/>
            <w:hideMark/>
          </w:tcPr>
          <w:p w14:paraId="3E17DDA1" w14:textId="77777777" w:rsidR="00572D81" w:rsidRPr="007C7C4A" w:rsidRDefault="00572D81" w:rsidP="00C400D2">
            <w:pPr>
              <w:pStyle w:val="movimento"/>
              <w:rPr>
                <w:color w:val="002060"/>
              </w:rPr>
            </w:pPr>
            <w:r w:rsidRPr="007C7C4A">
              <w:rPr>
                <w:color w:val="002060"/>
              </w:rPr>
              <w:t>NAHORNYY DANIL</w:t>
            </w:r>
          </w:p>
        </w:tc>
        <w:tc>
          <w:tcPr>
            <w:tcW w:w="2200" w:type="dxa"/>
            <w:tcMar>
              <w:top w:w="20" w:type="dxa"/>
              <w:left w:w="20" w:type="dxa"/>
              <w:bottom w:w="20" w:type="dxa"/>
              <w:right w:w="20" w:type="dxa"/>
            </w:tcMar>
            <w:vAlign w:val="center"/>
            <w:hideMark/>
          </w:tcPr>
          <w:p w14:paraId="349E4F18" w14:textId="77777777" w:rsidR="00572D81" w:rsidRPr="007C7C4A" w:rsidRDefault="00572D81" w:rsidP="00C400D2">
            <w:pPr>
              <w:pStyle w:val="movimento2"/>
              <w:rPr>
                <w:color w:val="002060"/>
              </w:rPr>
            </w:pPr>
            <w:r w:rsidRPr="007C7C4A">
              <w:rPr>
                <w:color w:val="002060"/>
              </w:rPr>
              <w:t xml:space="preserve">(ACLI AUDAX MONTECOSARO C5) </w:t>
            </w:r>
          </w:p>
        </w:tc>
        <w:tc>
          <w:tcPr>
            <w:tcW w:w="800" w:type="dxa"/>
            <w:tcMar>
              <w:top w:w="20" w:type="dxa"/>
              <w:left w:w="20" w:type="dxa"/>
              <w:bottom w:w="20" w:type="dxa"/>
              <w:right w:w="20" w:type="dxa"/>
            </w:tcMar>
            <w:vAlign w:val="center"/>
            <w:hideMark/>
          </w:tcPr>
          <w:p w14:paraId="384D0AE2"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7EA75EA8"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75E75C12" w14:textId="77777777" w:rsidR="00572D81" w:rsidRPr="007C7C4A" w:rsidRDefault="00572D81" w:rsidP="00C400D2">
            <w:pPr>
              <w:pStyle w:val="movimento2"/>
              <w:rPr>
                <w:color w:val="002060"/>
              </w:rPr>
            </w:pPr>
            <w:r w:rsidRPr="007C7C4A">
              <w:rPr>
                <w:color w:val="002060"/>
              </w:rPr>
              <w:t> </w:t>
            </w:r>
          </w:p>
        </w:tc>
      </w:tr>
    </w:tbl>
    <w:p w14:paraId="4B23E207" w14:textId="77777777" w:rsidR="00572D81" w:rsidRDefault="00572D81" w:rsidP="00572D81">
      <w:pPr>
        <w:pStyle w:val="breakline"/>
        <w:rPr>
          <w:color w:val="002060"/>
        </w:rPr>
      </w:pPr>
    </w:p>
    <w:p w14:paraId="3AA2FD76" w14:textId="77777777" w:rsidR="00572D81" w:rsidRPr="001910FC" w:rsidRDefault="00572D81" w:rsidP="00572D81">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19E26652" w14:textId="77777777" w:rsidR="00572D81" w:rsidRPr="001910FC" w:rsidRDefault="00572D81" w:rsidP="00572D81">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78B0C03" w14:textId="77777777" w:rsidR="00572D81" w:rsidRDefault="00572D81" w:rsidP="00CC4D59">
      <w:pPr>
        <w:pStyle w:val="Corpodeltesto21"/>
        <w:rPr>
          <w:rFonts w:ascii="Arial" w:hAnsi="Arial" w:cs="Arial"/>
          <w:color w:val="002060"/>
          <w:sz w:val="22"/>
        </w:rPr>
      </w:pPr>
    </w:p>
    <w:p w14:paraId="46434ABD" w14:textId="2F71BA52" w:rsidR="009B44F1" w:rsidRPr="0038215C" w:rsidRDefault="009B44F1" w:rsidP="009B44F1">
      <w:pPr>
        <w:pStyle w:val="TITOLOPRINC"/>
        <w:spacing w:before="0" w:beforeAutospacing="0" w:after="0" w:afterAutospacing="0"/>
        <w:rPr>
          <w:color w:val="002060"/>
        </w:rPr>
      </w:pPr>
      <w:r>
        <w:rPr>
          <w:color w:val="002060"/>
        </w:rPr>
        <w:t>PROGRAMMA GARE</w:t>
      </w:r>
    </w:p>
    <w:p w14:paraId="5670F3BC" w14:textId="77777777" w:rsidR="009B44F1" w:rsidRDefault="009B44F1" w:rsidP="00CC4D59">
      <w:pPr>
        <w:pStyle w:val="Corpodeltesto21"/>
        <w:rPr>
          <w:rFonts w:ascii="Arial" w:hAnsi="Arial" w:cs="Arial"/>
          <w:color w:val="002060"/>
          <w:sz w:val="22"/>
        </w:rPr>
      </w:pPr>
    </w:p>
    <w:p w14:paraId="49C32FE9" w14:textId="77777777" w:rsidR="003E21E8" w:rsidRPr="004477BF" w:rsidRDefault="003E21E8" w:rsidP="003E21E8">
      <w:pPr>
        <w:pStyle w:val="sottotitolocampionato10"/>
        <w:rPr>
          <w:color w:val="002060"/>
        </w:rPr>
      </w:pPr>
      <w:r w:rsidRPr="004477BF">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3E21E8" w:rsidRPr="004477BF" w14:paraId="4BCC2880" w14:textId="77777777" w:rsidTr="00C400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1DD7A" w14:textId="77777777" w:rsidR="003E21E8" w:rsidRPr="004477BF" w:rsidRDefault="003E21E8" w:rsidP="00C400D2">
            <w:pPr>
              <w:pStyle w:val="headertabella0"/>
              <w:rPr>
                <w:color w:val="002060"/>
              </w:rPr>
            </w:pPr>
            <w:r w:rsidRPr="004477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A7760" w14:textId="77777777" w:rsidR="003E21E8" w:rsidRPr="004477BF" w:rsidRDefault="003E21E8" w:rsidP="00C400D2">
            <w:pPr>
              <w:pStyle w:val="headertabella0"/>
              <w:rPr>
                <w:color w:val="002060"/>
              </w:rPr>
            </w:pPr>
            <w:r w:rsidRPr="004477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2607D" w14:textId="77777777" w:rsidR="003E21E8" w:rsidRPr="004477BF" w:rsidRDefault="003E21E8" w:rsidP="00C400D2">
            <w:pPr>
              <w:pStyle w:val="headertabella0"/>
              <w:rPr>
                <w:color w:val="002060"/>
              </w:rPr>
            </w:pPr>
            <w:r w:rsidRPr="004477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C613F" w14:textId="77777777" w:rsidR="003E21E8" w:rsidRPr="004477BF" w:rsidRDefault="003E21E8" w:rsidP="00C400D2">
            <w:pPr>
              <w:pStyle w:val="headertabella0"/>
              <w:rPr>
                <w:color w:val="002060"/>
              </w:rPr>
            </w:pPr>
            <w:r w:rsidRPr="004477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B6C74" w14:textId="77777777" w:rsidR="003E21E8" w:rsidRPr="004477BF" w:rsidRDefault="003E21E8" w:rsidP="00C400D2">
            <w:pPr>
              <w:pStyle w:val="headertabella0"/>
              <w:rPr>
                <w:color w:val="002060"/>
              </w:rPr>
            </w:pPr>
            <w:r w:rsidRPr="004477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C6B50" w14:textId="77777777" w:rsidR="003E21E8" w:rsidRPr="004477BF" w:rsidRDefault="003E21E8" w:rsidP="00C400D2">
            <w:pPr>
              <w:pStyle w:val="headertabella0"/>
              <w:rPr>
                <w:color w:val="002060"/>
              </w:rPr>
            </w:pPr>
            <w:proofErr w:type="spellStart"/>
            <w:r w:rsidRPr="004477BF">
              <w:rPr>
                <w:color w:val="002060"/>
              </w:rPr>
              <w:t>Localita'</w:t>
            </w:r>
            <w:proofErr w:type="spellEnd"/>
            <w:r w:rsidRPr="004477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DDFB6" w14:textId="77777777" w:rsidR="003E21E8" w:rsidRPr="004477BF" w:rsidRDefault="003E21E8" w:rsidP="00C400D2">
            <w:pPr>
              <w:pStyle w:val="headertabella0"/>
              <w:rPr>
                <w:color w:val="002060"/>
              </w:rPr>
            </w:pPr>
            <w:r w:rsidRPr="004477BF">
              <w:rPr>
                <w:color w:val="002060"/>
              </w:rPr>
              <w:t>Indirizzo Impianto</w:t>
            </w:r>
          </w:p>
        </w:tc>
      </w:tr>
      <w:tr w:rsidR="003E21E8" w:rsidRPr="004477BF" w14:paraId="7C592886" w14:textId="77777777" w:rsidTr="00C400D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3A991A" w14:textId="77777777" w:rsidR="003E21E8" w:rsidRPr="004477BF" w:rsidRDefault="003E21E8" w:rsidP="00C400D2">
            <w:pPr>
              <w:pStyle w:val="rowtabella0"/>
              <w:rPr>
                <w:color w:val="002060"/>
              </w:rPr>
            </w:pPr>
            <w:r w:rsidRPr="004477BF">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07C25" w14:textId="77777777" w:rsidR="003E21E8" w:rsidRPr="004477BF" w:rsidRDefault="003E21E8" w:rsidP="00C400D2">
            <w:pPr>
              <w:pStyle w:val="rowtabella0"/>
              <w:rPr>
                <w:color w:val="002060"/>
              </w:rPr>
            </w:pPr>
            <w:r w:rsidRPr="004477BF">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78178" w14:textId="77777777" w:rsidR="003E21E8" w:rsidRPr="004477BF" w:rsidRDefault="003E21E8" w:rsidP="00C400D2">
            <w:pPr>
              <w:pStyle w:val="rowtabella0"/>
              <w:jc w:val="center"/>
              <w:rPr>
                <w:color w:val="002060"/>
              </w:rPr>
            </w:pPr>
            <w:r w:rsidRPr="004477B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AE8CE4" w14:textId="77777777" w:rsidR="003E21E8" w:rsidRPr="004477BF" w:rsidRDefault="003E21E8" w:rsidP="00C400D2">
            <w:pPr>
              <w:pStyle w:val="rowtabella0"/>
              <w:rPr>
                <w:color w:val="002060"/>
              </w:rPr>
            </w:pPr>
            <w:r w:rsidRPr="004477BF">
              <w:rPr>
                <w:color w:val="002060"/>
              </w:rPr>
              <w:t>18/04/2026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5FFECA" w14:textId="77777777" w:rsidR="003E21E8" w:rsidRPr="004477BF" w:rsidRDefault="003E21E8" w:rsidP="00C400D2">
            <w:pPr>
              <w:pStyle w:val="rowtabella0"/>
              <w:rPr>
                <w:color w:val="002060"/>
              </w:rPr>
            </w:pPr>
            <w:r w:rsidRPr="004477BF">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BE5DCD" w14:textId="77777777" w:rsidR="003E21E8" w:rsidRPr="004477BF" w:rsidRDefault="003E21E8" w:rsidP="00C400D2">
            <w:pPr>
              <w:pStyle w:val="rowtabella0"/>
              <w:rPr>
                <w:color w:val="002060"/>
              </w:rPr>
            </w:pPr>
            <w:r w:rsidRPr="004477BF">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217A30" w14:textId="77777777" w:rsidR="003E21E8" w:rsidRPr="004477BF" w:rsidRDefault="003E21E8" w:rsidP="00C400D2">
            <w:pPr>
              <w:pStyle w:val="rowtabella0"/>
              <w:rPr>
                <w:color w:val="002060"/>
              </w:rPr>
            </w:pPr>
            <w:r w:rsidRPr="004477BF">
              <w:rPr>
                <w:color w:val="002060"/>
              </w:rPr>
              <w:t>VIA ROSSINI</w:t>
            </w:r>
          </w:p>
        </w:tc>
      </w:tr>
    </w:tbl>
    <w:p w14:paraId="0E96C9AA" w14:textId="77777777" w:rsidR="003E21E8" w:rsidRDefault="003E21E8" w:rsidP="00CC4D59">
      <w:pPr>
        <w:pStyle w:val="Corpodeltesto21"/>
        <w:rPr>
          <w:rFonts w:ascii="Arial" w:hAnsi="Arial" w:cs="Arial"/>
          <w:color w:val="002060"/>
          <w:sz w:val="22"/>
        </w:rPr>
      </w:pPr>
    </w:p>
    <w:p w14:paraId="020739AE" w14:textId="77777777" w:rsidR="00CC4D59" w:rsidRPr="00CE58E2" w:rsidRDefault="00CC4D59" w:rsidP="00CC4D59">
      <w:pPr>
        <w:pStyle w:val="breakline"/>
        <w:rPr>
          <w:rFonts w:eastAsiaTheme="minorEastAsia"/>
          <w:color w:val="002060"/>
        </w:rPr>
      </w:pPr>
    </w:p>
    <w:p w14:paraId="6A3C8935" w14:textId="77777777" w:rsidR="00CC4D59" w:rsidRPr="00CE58E2" w:rsidRDefault="00CC4D59" w:rsidP="00CC4D59">
      <w:pPr>
        <w:pStyle w:val="titolocampionato0"/>
        <w:shd w:val="clear" w:color="auto" w:fill="CCCCCC"/>
        <w:spacing w:before="80" w:after="40"/>
        <w:rPr>
          <w:color w:val="002060"/>
        </w:rPr>
      </w:pPr>
      <w:r w:rsidRPr="00CE58E2">
        <w:rPr>
          <w:color w:val="002060"/>
        </w:rPr>
        <w:t>UNDER 17 C5 REGIONALI MASCHILI</w:t>
      </w:r>
    </w:p>
    <w:p w14:paraId="2F68B945" w14:textId="77777777" w:rsidR="00CC4D59" w:rsidRPr="0038215C" w:rsidRDefault="00CC4D59" w:rsidP="00CC4D59">
      <w:pPr>
        <w:pStyle w:val="TITOLOPRINC"/>
        <w:spacing w:before="0" w:beforeAutospacing="0" w:after="0" w:afterAutospacing="0"/>
        <w:rPr>
          <w:color w:val="002060"/>
        </w:rPr>
      </w:pPr>
      <w:r>
        <w:rPr>
          <w:color w:val="002060"/>
        </w:rPr>
        <w:t>FASE FINALE</w:t>
      </w:r>
    </w:p>
    <w:p w14:paraId="5F985A4A" w14:textId="77777777" w:rsidR="00CC4D59" w:rsidRDefault="00CC4D59" w:rsidP="00CC4D59">
      <w:pPr>
        <w:pStyle w:val="Corpodeltesto21"/>
        <w:rPr>
          <w:rFonts w:ascii="Arial" w:hAnsi="Arial" w:cs="Arial"/>
          <w:b/>
          <w:bCs/>
          <w:color w:val="002060"/>
          <w:sz w:val="22"/>
        </w:rPr>
      </w:pPr>
    </w:p>
    <w:p w14:paraId="72CCBAFF" w14:textId="77777777" w:rsidR="00CC4D59" w:rsidRPr="00E762DC" w:rsidRDefault="00CC4D59" w:rsidP="00CC4D59">
      <w:pPr>
        <w:pStyle w:val="LndNormale1"/>
        <w:rPr>
          <w:rFonts w:cs="Arial"/>
          <w:color w:val="002060"/>
        </w:rPr>
      </w:pPr>
      <w:r>
        <w:rPr>
          <w:b/>
          <w:i/>
          <w:color w:val="002060"/>
        </w:rPr>
        <w:t>Ottavi</w:t>
      </w:r>
      <w:r w:rsidRPr="00E762DC">
        <w:rPr>
          <w:b/>
          <w:i/>
          <w:color w:val="002060"/>
        </w:rPr>
        <w:t xml:space="preserve"> di Finale </w:t>
      </w:r>
    </w:p>
    <w:p w14:paraId="332EBAFA" w14:textId="77777777" w:rsidR="00CC4D59" w:rsidRPr="00E762DC" w:rsidRDefault="00CC4D59" w:rsidP="00CC4D5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22C7E9B4" w14:textId="77777777" w:rsidR="00CC4D59" w:rsidRPr="00FA70A6" w:rsidRDefault="00CC4D59" w:rsidP="00CC4D59">
      <w:pPr>
        <w:pStyle w:val="Corpodeltesto21"/>
        <w:rPr>
          <w:rFonts w:ascii="Arial" w:hAnsi="Arial" w:cs="Arial"/>
          <w:b/>
          <w:bCs/>
          <w:color w:val="002060"/>
          <w:sz w:val="22"/>
        </w:rPr>
      </w:pPr>
      <w:r w:rsidRPr="00FA70A6">
        <w:rPr>
          <w:rFonts w:ascii="Arial" w:hAnsi="Arial" w:cs="Arial"/>
          <w:b/>
          <w:bCs/>
          <w:color w:val="002060"/>
          <w:sz w:val="22"/>
        </w:rPr>
        <w:lastRenderedPageBreak/>
        <w:t xml:space="preserve">FUTSAL VIRE GEOSISTEM ASD – </w:t>
      </w:r>
      <w:proofErr w:type="gramStart"/>
      <w:r w:rsidRPr="00FA70A6">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6A5D72E8" w14:textId="77777777" w:rsidR="00CC4D59" w:rsidRDefault="00CC4D59" w:rsidP="00CC4D59">
      <w:pPr>
        <w:pStyle w:val="Corpodeltesto21"/>
        <w:rPr>
          <w:rFonts w:ascii="Arial" w:hAnsi="Arial" w:cs="Arial"/>
          <w:color w:val="002060"/>
          <w:sz w:val="22"/>
        </w:rPr>
      </w:pPr>
    </w:p>
    <w:p w14:paraId="1E0E2A4A" w14:textId="77777777" w:rsidR="00CC4D59" w:rsidRDefault="00CC4D59" w:rsidP="00CC4D5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207923F7" w14:textId="77777777" w:rsidR="00CC4D59" w:rsidRPr="00FA70A6" w:rsidRDefault="00CC4D59" w:rsidP="00CC4D59">
      <w:pPr>
        <w:pStyle w:val="Corpodeltesto21"/>
        <w:rPr>
          <w:rFonts w:ascii="Arial" w:hAnsi="Arial" w:cs="Arial"/>
          <w:b/>
          <w:bCs/>
          <w:color w:val="002060"/>
          <w:sz w:val="22"/>
        </w:rPr>
      </w:pPr>
      <w:r w:rsidRPr="00FA70A6">
        <w:rPr>
          <w:rFonts w:ascii="Arial" w:hAnsi="Arial" w:cs="Arial"/>
          <w:b/>
          <w:bCs/>
          <w:color w:val="002060"/>
          <w:sz w:val="22"/>
        </w:rPr>
        <w:t>RECANATI CALCIO A 5 – ETA BETA F.C.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62656E5B" w14:textId="77777777" w:rsidR="00CC4D59" w:rsidRDefault="00CC4D59" w:rsidP="00CC4D59">
      <w:pPr>
        <w:pStyle w:val="Corpodeltesto21"/>
        <w:rPr>
          <w:rFonts w:ascii="Arial" w:hAnsi="Arial" w:cs="Arial"/>
          <w:color w:val="002060"/>
          <w:sz w:val="22"/>
        </w:rPr>
      </w:pPr>
    </w:p>
    <w:p w14:paraId="684778AA" w14:textId="77777777" w:rsidR="00CC4D59" w:rsidRPr="00E762DC" w:rsidRDefault="00CC4D59" w:rsidP="00CC4D5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18ED0945" w14:textId="77777777" w:rsidR="00CC4D59" w:rsidRPr="00FA70A6" w:rsidRDefault="00CC4D59" w:rsidP="00CC4D59">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0-5</w:t>
      </w:r>
    </w:p>
    <w:p w14:paraId="58896B0A" w14:textId="77777777" w:rsidR="00CC4D59" w:rsidRDefault="00CC4D59" w:rsidP="00CC4D59">
      <w:pPr>
        <w:pStyle w:val="Corpodeltesto21"/>
        <w:rPr>
          <w:rFonts w:ascii="Arial" w:hAnsi="Arial" w:cs="Arial"/>
          <w:color w:val="002060"/>
          <w:sz w:val="22"/>
        </w:rPr>
      </w:pPr>
    </w:p>
    <w:p w14:paraId="2ADC49B5" w14:textId="77777777" w:rsidR="00CC4D59" w:rsidRDefault="00CC4D59" w:rsidP="00CC4D5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60046DE2" w14:textId="77777777" w:rsidR="00CC4D59" w:rsidRPr="00FA70A6" w:rsidRDefault="00CC4D59" w:rsidP="00CC4D59">
      <w:pPr>
        <w:pStyle w:val="Corpodeltesto21"/>
        <w:rPr>
          <w:rFonts w:ascii="Arial" w:hAnsi="Arial" w:cs="Arial"/>
          <w:b/>
          <w:bCs/>
          <w:color w:val="002060"/>
          <w:sz w:val="22"/>
        </w:rPr>
      </w:pPr>
      <w:r w:rsidRPr="00FA70A6">
        <w:rPr>
          <w:rFonts w:ascii="Arial" w:hAnsi="Arial" w:cs="Arial"/>
          <w:b/>
          <w:bCs/>
          <w:color w:val="002060"/>
          <w:sz w:val="22"/>
        </w:rPr>
        <w:t>ITALSERVICE C5 – POLISPORTIVA RIPATRANSONE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2-1</w:t>
      </w:r>
    </w:p>
    <w:p w14:paraId="24F85BBB" w14:textId="77777777" w:rsidR="00CC4D59" w:rsidRDefault="00CC4D59" w:rsidP="00CC4D59">
      <w:pPr>
        <w:pStyle w:val="Corpodeltesto21"/>
        <w:rPr>
          <w:rFonts w:ascii="Arial" w:hAnsi="Arial" w:cs="Arial"/>
          <w:color w:val="002060"/>
          <w:sz w:val="22"/>
        </w:rPr>
      </w:pPr>
    </w:p>
    <w:p w14:paraId="41F5E670" w14:textId="77777777" w:rsidR="00CC4D59" w:rsidRPr="001E6A72" w:rsidRDefault="00CC4D59" w:rsidP="00CC4D59">
      <w:pPr>
        <w:pStyle w:val="Corpodeltesto21"/>
        <w:rPr>
          <w:rFonts w:ascii="Arial" w:hAnsi="Arial" w:cs="Arial"/>
          <w:color w:val="002060"/>
          <w:sz w:val="22"/>
        </w:rPr>
      </w:pPr>
    </w:p>
    <w:p w14:paraId="66E3EC99" w14:textId="77777777" w:rsidR="00CC4D59" w:rsidRPr="004F0082" w:rsidRDefault="00CC4D59" w:rsidP="00CC4D59">
      <w:pPr>
        <w:pStyle w:val="LndNormale1"/>
        <w:rPr>
          <w:b/>
          <w:i/>
          <w:color w:val="002060"/>
        </w:rPr>
      </w:pPr>
      <w:r w:rsidRPr="004F0082">
        <w:rPr>
          <w:b/>
          <w:i/>
          <w:color w:val="002060"/>
        </w:rPr>
        <w:t xml:space="preserve">Quarti di Finale (gara unica </w:t>
      </w:r>
      <w:r>
        <w:rPr>
          <w:b/>
          <w:i/>
          <w:color w:val="002060"/>
        </w:rPr>
        <w:t>11</w:t>
      </w:r>
      <w:r w:rsidRPr="004F0082">
        <w:rPr>
          <w:b/>
          <w:i/>
          <w:color w:val="002060"/>
        </w:rPr>
        <w:t>/0</w:t>
      </w:r>
      <w:r>
        <w:rPr>
          <w:b/>
          <w:i/>
          <w:color w:val="002060"/>
        </w:rPr>
        <w:t>4</w:t>
      </w:r>
      <w:r w:rsidRPr="004F0082">
        <w:rPr>
          <w:b/>
          <w:i/>
          <w:color w:val="002060"/>
        </w:rPr>
        <w:t>/2025)</w:t>
      </w:r>
    </w:p>
    <w:p w14:paraId="20B87F97" w14:textId="11963088" w:rsidR="00CC4D59" w:rsidRPr="004F0082" w:rsidRDefault="00CC4D59" w:rsidP="00CC4D59">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P</w:t>
      </w:r>
    </w:p>
    <w:p w14:paraId="610382B8" w14:textId="44217C38" w:rsidR="00CC4D59" w:rsidRPr="00C067EB" w:rsidRDefault="00CC4D59" w:rsidP="00CC4D59">
      <w:pPr>
        <w:pStyle w:val="Corpodeltesto21"/>
        <w:rPr>
          <w:rFonts w:ascii="Arial" w:hAnsi="Arial" w:cs="Arial"/>
          <w:b/>
          <w:bCs/>
          <w:color w:val="002060"/>
          <w:sz w:val="22"/>
        </w:rPr>
      </w:pPr>
      <w:r w:rsidRPr="00C067EB">
        <w:rPr>
          <w:rFonts w:ascii="Arial" w:hAnsi="Arial" w:cs="Arial"/>
          <w:b/>
          <w:bCs/>
          <w:color w:val="002060"/>
          <w:sz w:val="22"/>
        </w:rPr>
        <w:t xml:space="preserve">ACSS MONDOLFO C5 – </w:t>
      </w:r>
      <w:r>
        <w:rPr>
          <w:rFonts w:ascii="Arial" w:hAnsi="Arial" w:cs="Arial"/>
          <w:b/>
          <w:bCs/>
          <w:color w:val="002060"/>
          <w:sz w:val="22"/>
        </w:rPr>
        <w:t>ITALSERVICE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5EBAB5E4" w14:textId="77777777" w:rsidR="00CC4D59" w:rsidRDefault="00CC4D59" w:rsidP="00CC4D59">
      <w:pPr>
        <w:pStyle w:val="Corpodeltesto21"/>
        <w:rPr>
          <w:rFonts w:ascii="Arial" w:hAnsi="Arial" w:cs="Arial"/>
          <w:color w:val="002060"/>
          <w:sz w:val="22"/>
        </w:rPr>
      </w:pPr>
    </w:p>
    <w:p w14:paraId="3BE0DEFE" w14:textId="49D07CB7" w:rsidR="00CC4D59" w:rsidRPr="004F0082" w:rsidRDefault="00CC4D59" w:rsidP="00CC4D59">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Q</w:t>
      </w:r>
    </w:p>
    <w:p w14:paraId="3CD79715" w14:textId="4657A69E" w:rsidR="00CC4D59" w:rsidRPr="000F2B04" w:rsidRDefault="00CC4D59" w:rsidP="00CC4D59">
      <w:pPr>
        <w:pStyle w:val="Corpodeltesto21"/>
        <w:rPr>
          <w:rFonts w:ascii="Arial" w:hAnsi="Arial" w:cs="Arial"/>
          <w:b/>
          <w:bCs/>
          <w:color w:val="002060"/>
          <w:sz w:val="22"/>
        </w:rPr>
      </w:pPr>
      <w:r w:rsidRPr="000F2B04">
        <w:rPr>
          <w:rFonts w:ascii="Arial" w:hAnsi="Arial" w:cs="Arial"/>
          <w:b/>
          <w:bCs/>
          <w:color w:val="002060"/>
          <w:sz w:val="22"/>
        </w:rPr>
        <w:t>C.U.S. ANCONA – C.U.S. MACERATA CALCI</w:t>
      </w:r>
      <w:r>
        <w:rPr>
          <w:rFonts w:ascii="Arial" w:hAnsi="Arial" w:cs="Arial"/>
          <w:b/>
          <w:bCs/>
          <w:color w:val="002060"/>
          <w:sz w:val="22"/>
        </w:rPr>
        <w:t>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3-3</w:t>
      </w:r>
    </w:p>
    <w:p w14:paraId="35CBCE2E" w14:textId="77777777" w:rsidR="00CC4D59" w:rsidRPr="000F2B04" w:rsidRDefault="00CC4D59" w:rsidP="00CC4D59">
      <w:pPr>
        <w:pStyle w:val="Corpodeltesto21"/>
        <w:rPr>
          <w:rFonts w:ascii="Arial" w:hAnsi="Arial" w:cs="Arial"/>
          <w:color w:val="002060"/>
          <w:sz w:val="22"/>
        </w:rPr>
      </w:pPr>
    </w:p>
    <w:p w14:paraId="66B19479" w14:textId="65D83DE9" w:rsidR="00CC4D59" w:rsidRPr="004F0082" w:rsidRDefault="00CC4D59" w:rsidP="00CC4D59">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R</w:t>
      </w:r>
    </w:p>
    <w:p w14:paraId="4599D706" w14:textId="5A116855" w:rsidR="00CC4D59" w:rsidRPr="00C067EB" w:rsidRDefault="00CC4D59" w:rsidP="00CC4D59">
      <w:pPr>
        <w:pStyle w:val="Corpodeltesto21"/>
        <w:rPr>
          <w:rFonts w:ascii="Arial" w:hAnsi="Arial" w:cs="Arial"/>
          <w:b/>
          <w:bCs/>
          <w:color w:val="002060"/>
          <w:sz w:val="22"/>
        </w:rPr>
      </w:pPr>
      <w:r w:rsidRPr="00C067EB">
        <w:rPr>
          <w:rFonts w:ascii="Arial" w:hAnsi="Arial" w:cs="Arial"/>
          <w:b/>
          <w:bCs/>
          <w:color w:val="002060"/>
          <w:sz w:val="22"/>
        </w:rPr>
        <w:t xml:space="preserve">REAL SAN GIORGIO – </w:t>
      </w:r>
      <w:r>
        <w:rPr>
          <w:rFonts w:ascii="Arial" w:hAnsi="Arial" w:cs="Arial"/>
          <w:b/>
          <w:bCs/>
          <w:color w:val="002060"/>
          <w:sz w:val="22"/>
        </w:rPr>
        <w:t>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39DADEB1" w14:textId="77777777" w:rsidR="00CC4D59" w:rsidRDefault="00CC4D59" w:rsidP="00CC4D59">
      <w:pPr>
        <w:pStyle w:val="Corpodeltesto21"/>
        <w:rPr>
          <w:rFonts w:ascii="Arial" w:hAnsi="Arial" w:cs="Arial"/>
          <w:color w:val="002060"/>
          <w:sz w:val="22"/>
        </w:rPr>
      </w:pPr>
    </w:p>
    <w:p w14:paraId="1C9DFA27" w14:textId="33CC05FC" w:rsidR="00CC4D59" w:rsidRPr="004F0082" w:rsidRDefault="00CC4D59" w:rsidP="00CC4D59">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S</w:t>
      </w:r>
    </w:p>
    <w:p w14:paraId="73927970" w14:textId="0ED72E31" w:rsidR="00CC4D59" w:rsidRPr="00C067EB" w:rsidRDefault="00CC4D59" w:rsidP="00CC4D59">
      <w:pPr>
        <w:pStyle w:val="Corpodeltesto21"/>
        <w:rPr>
          <w:rFonts w:ascii="Arial" w:hAnsi="Arial" w:cs="Arial"/>
          <w:b/>
          <w:bCs/>
          <w:color w:val="002060"/>
          <w:sz w:val="22"/>
        </w:rPr>
      </w:pPr>
      <w:r w:rsidRPr="00C067EB">
        <w:rPr>
          <w:rFonts w:ascii="Arial" w:hAnsi="Arial" w:cs="Arial"/>
          <w:b/>
          <w:bCs/>
          <w:color w:val="002060"/>
          <w:sz w:val="22"/>
        </w:rPr>
        <w:t xml:space="preserve">BULDOG T.N.T. LUCREZIA – </w:t>
      </w:r>
      <w:r>
        <w:rPr>
          <w:rFonts w:ascii="Arial" w:hAnsi="Arial" w:cs="Arial"/>
          <w:b/>
          <w:bCs/>
          <w:color w:val="002060"/>
          <w:sz w:val="22"/>
        </w:rPr>
        <w:t>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4-1</w:t>
      </w:r>
    </w:p>
    <w:p w14:paraId="5549C4A2" w14:textId="77777777" w:rsidR="00CC4D59" w:rsidRPr="004F0082" w:rsidRDefault="00CC4D59" w:rsidP="00CC4D59">
      <w:pPr>
        <w:pStyle w:val="Corpodeltesto21"/>
        <w:rPr>
          <w:rFonts w:ascii="Arial" w:hAnsi="Arial" w:cs="Arial"/>
          <w:color w:val="002060"/>
          <w:sz w:val="22"/>
        </w:rPr>
      </w:pPr>
    </w:p>
    <w:p w14:paraId="66FEAD31" w14:textId="77777777" w:rsidR="00CC4D59" w:rsidRPr="00FA4D1D" w:rsidRDefault="00CC4D59" w:rsidP="00CC4D59">
      <w:pPr>
        <w:pStyle w:val="Corpodeltesto21"/>
        <w:rPr>
          <w:color w:val="002060"/>
          <w:szCs w:val="22"/>
          <w:highlight w:val="yellow"/>
        </w:rPr>
      </w:pPr>
    </w:p>
    <w:p w14:paraId="53471940" w14:textId="77777777" w:rsidR="00CC4D59" w:rsidRPr="00E762DC" w:rsidRDefault="00CC4D59" w:rsidP="00CC4D59">
      <w:pPr>
        <w:pStyle w:val="LndNormale1"/>
        <w:rPr>
          <w:b/>
          <w:i/>
          <w:color w:val="002060"/>
        </w:rPr>
      </w:pPr>
      <w:r>
        <w:rPr>
          <w:b/>
          <w:i/>
          <w:color w:val="002060"/>
        </w:rPr>
        <w:t>Semifinali (gara unica 18/04/2026)</w:t>
      </w:r>
    </w:p>
    <w:p w14:paraId="69A08E07" w14:textId="77777777" w:rsidR="00CC4D59" w:rsidRPr="0033664C" w:rsidRDefault="00CC4D59" w:rsidP="00CC4D59">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4F75A451" w14:textId="77777777" w:rsidR="00CC4D59" w:rsidRPr="0033664C" w:rsidRDefault="00CC4D59" w:rsidP="00CC4D59">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6F2DA857" w14:textId="77777777" w:rsidR="00CC4D59" w:rsidRPr="0033664C" w:rsidRDefault="00CC4D59" w:rsidP="00CC4D59">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06BBD17C" w14:textId="1F2F9F2D" w:rsidR="00CC4D59" w:rsidRPr="00CC4D59" w:rsidRDefault="00CC4D59" w:rsidP="00CC4D59">
      <w:pPr>
        <w:pStyle w:val="Corpodeltesto21"/>
        <w:rPr>
          <w:rFonts w:ascii="Arial" w:hAnsi="Arial" w:cs="Arial"/>
          <w:b/>
          <w:bCs/>
          <w:color w:val="002060"/>
          <w:sz w:val="22"/>
        </w:rPr>
      </w:pPr>
      <w:r w:rsidRPr="00CC4D59">
        <w:rPr>
          <w:rFonts w:ascii="Arial" w:hAnsi="Arial" w:cs="Arial"/>
          <w:b/>
          <w:bCs/>
          <w:color w:val="002060"/>
          <w:sz w:val="22"/>
        </w:rPr>
        <w:t>ACSS MONDOLFO C5 – BULDOG T.N.T. LUCREZIA</w:t>
      </w:r>
    </w:p>
    <w:p w14:paraId="1CCBB1AB" w14:textId="77777777" w:rsidR="00CC4D59" w:rsidRDefault="00CC4D59" w:rsidP="00CC4D59">
      <w:pPr>
        <w:pStyle w:val="Corpodeltesto21"/>
        <w:rPr>
          <w:rFonts w:ascii="Arial" w:hAnsi="Arial" w:cs="Arial"/>
          <w:color w:val="002060"/>
          <w:sz w:val="22"/>
        </w:rPr>
      </w:pPr>
    </w:p>
    <w:p w14:paraId="45A0078B" w14:textId="350E756E" w:rsidR="00CC4D59" w:rsidRPr="0034028A" w:rsidRDefault="00CC4D59" w:rsidP="00CC4D59">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274E3597" w14:textId="678F316E" w:rsidR="00CC4D59" w:rsidRPr="00CC4D59" w:rsidRDefault="00CC4D59" w:rsidP="00CC4D59">
      <w:pPr>
        <w:pStyle w:val="Corpodeltesto21"/>
        <w:rPr>
          <w:rFonts w:ascii="Arial" w:hAnsi="Arial" w:cs="Arial"/>
          <w:b/>
          <w:bCs/>
          <w:color w:val="002060"/>
          <w:sz w:val="22"/>
          <w:szCs w:val="22"/>
        </w:rPr>
      </w:pPr>
      <w:r w:rsidRPr="00CC4D59">
        <w:rPr>
          <w:rFonts w:ascii="Arial" w:hAnsi="Arial" w:cs="Arial"/>
          <w:b/>
          <w:bCs/>
          <w:color w:val="002060"/>
          <w:sz w:val="22"/>
          <w:szCs w:val="22"/>
        </w:rPr>
        <w:t>C.U.S. ANCONA – REAL SAN GIORGIO</w:t>
      </w:r>
    </w:p>
    <w:p w14:paraId="6681AA55" w14:textId="77777777" w:rsidR="00CC4D59" w:rsidRPr="0034028A" w:rsidRDefault="00CC4D59" w:rsidP="00CC4D59">
      <w:pPr>
        <w:pStyle w:val="Corpodeltesto21"/>
        <w:rPr>
          <w:color w:val="002060"/>
          <w:szCs w:val="22"/>
        </w:rPr>
      </w:pPr>
    </w:p>
    <w:p w14:paraId="7E6AB060" w14:textId="77777777" w:rsidR="00CC4D59" w:rsidRPr="0034028A" w:rsidRDefault="00CC4D59" w:rsidP="00CC4D59">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5DFD60DD" w14:textId="77777777" w:rsidR="00CC4D59" w:rsidRPr="0034028A" w:rsidRDefault="00CC4D59" w:rsidP="00CC4D59">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5C79E037" w14:textId="77777777" w:rsidR="00CC4D59" w:rsidRPr="004F0082" w:rsidRDefault="00CC4D59" w:rsidP="00CC4D59">
      <w:pPr>
        <w:pStyle w:val="Corpodeltesto21"/>
        <w:rPr>
          <w:rFonts w:ascii="Arial" w:hAnsi="Arial" w:cs="Arial"/>
          <w:color w:val="002060"/>
          <w:sz w:val="22"/>
        </w:rPr>
      </w:pPr>
    </w:p>
    <w:p w14:paraId="4A9B8754" w14:textId="6CE2D445" w:rsidR="00CC4D59" w:rsidRPr="0033664C" w:rsidRDefault="00CC4D59" w:rsidP="00CC4D59">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(0</w:t>
      </w:r>
      <w:r w:rsidR="00572D81">
        <w:rPr>
          <w:rFonts w:ascii="Arial" w:hAnsi="Arial" w:cs="Arial"/>
          <w:b/>
          <w:bCs/>
          <w:i/>
          <w:iCs/>
          <w:color w:val="002060"/>
          <w:sz w:val="22"/>
          <w:szCs w:val="22"/>
        </w:rPr>
        <w:t>3</w:t>
      </w:r>
      <w:r w:rsidRPr="0033664C">
        <w:rPr>
          <w:rFonts w:ascii="Arial" w:hAnsi="Arial" w:cs="Arial"/>
          <w:b/>
          <w:bCs/>
          <w:i/>
          <w:iCs/>
          <w:color w:val="002060"/>
          <w:sz w:val="22"/>
          <w:szCs w:val="22"/>
        </w:rPr>
        <w:t>/05/2026)</w:t>
      </w:r>
    </w:p>
    <w:p w14:paraId="4BA38A31" w14:textId="77777777" w:rsidR="00CC4D59" w:rsidRPr="0033664C" w:rsidRDefault="00CC4D59" w:rsidP="00CC4D59">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5BF94A1F" w14:textId="77777777" w:rsidR="00CC4D59" w:rsidRPr="0033664C" w:rsidRDefault="00CC4D59" w:rsidP="00CC4D59">
      <w:pPr>
        <w:pStyle w:val="Corpodeltesto21"/>
        <w:rPr>
          <w:rFonts w:ascii="Arial" w:hAnsi="Arial" w:cs="Arial"/>
          <w:b/>
          <w:bCs/>
          <w:i/>
          <w:iCs/>
          <w:color w:val="002060"/>
          <w:sz w:val="22"/>
          <w:szCs w:val="22"/>
        </w:rPr>
      </w:pPr>
    </w:p>
    <w:p w14:paraId="059D7CAE" w14:textId="77777777" w:rsidR="00CC4D59" w:rsidRDefault="00CC4D59" w:rsidP="00CC4D59">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5C4C487" w14:textId="77777777" w:rsidR="00CC4D59" w:rsidRDefault="00CC4D59" w:rsidP="00CC4D59">
      <w:pPr>
        <w:pStyle w:val="Corpodeltesto21"/>
        <w:rPr>
          <w:rFonts w:ascii="Arial" w:hAnsi="Arial" w:cs="Arial"/>
          <w:color w:val="002060"/>
          <w:sz w:val="22"/>
        </w:rPr>
      </w:pPr>
    </w:p>
    <w:p w14:paraId="7C87CCBC" w14:textId="77777777" w:rsidR="00572D81" w:rsidRPr="007C7C4A" w:rsidRDefault="00572D81" w:rsidP="00572D81">
      <w:pPr>
        <w:pStyle w:val="titoloprinc0"/>
        <w:rPr>
          <w:color w:val="002060"/>
        </w:rPr>
      </w:pPr>
      <w:r w:rsidRPr="007C7C4A">
        <w:rPr>
          <w:color w:val="002060"/>
        </w:rPr>
        <w:t>RISULTATI</w:t>
      </w:r>
    </w:p>
    <w:p w14:paraId="00C65311" w14:textId="77777777" w:rsidR="00572D81" w:rsidRPr="007C7C4A" w:rsidRDefault="00572D81" w:rsidP="00572D81">
      <w:pPr>
        <w:pStyle w:val="breakline"/>
        <w:rPr>
          <w:color w:val="002060"/>
        </w:rPr>
      </w:pPr>
    </w:p>
    <w:p w14:paraId="536D75F0" w14:textId="77777777" w:rsidR="00572D81" w:rsidRPr="007C7C4A" w:rsidRDefault="00572D81" w:rsidP="00572D81">
      <w:pPr>
        <w:pStyle w:val="sottotitolocampionato10"/>
        <w:rPr>
          <w:color w:val="002060"/>
        </w:rPr>
      </w:pPr>
      <w:r w:rsidRPr="007C7C4A">
        <w:rPr>
          <w:color w:val="002060"/>
        </w:rPr>
        <w:t>RISULTATI UFFICIALI GARE DEL 11/04/2026</w:t>
      </w:r>
    </w:p>
    <w:p w14:paraId="46383C50" w14:textId="77777777" w:rsidR="00572D81" w:rsidRPr="00572D81" w:rsidRDefault="00572D81" w:rsidP="00572D81">
      <w:pPr>
        <w:pStyle w:val="sottotitolocampionato20"/>
        <w:spacing w:before="0" w:beforeAutospacing="0" w:after="0" w:afterAutospacing="0"/>
        <w:rPr>
          <w:rFonts w:ascii="Arial" w:hAnsi="Arial" w:cs="Arial"/>
          <w:color w:val="002060"/>
          <w:sz w:val="20"/>
          <w:szCs w:val="20"/>
        </w:rPr>
      </w:pPr>
      <w:r w:rsidRPr="00572D81">
        <w:rPr>
          <w:rFonts w:ascii="Arial" w:hAnsi="Arial" w:cs="Arial"/>
          <w:color w:val="002060"/>
          <w:sz w:val="20"/>
          <w:szCs w:val="20"/>
        </w:rPr>
        <w:t>Si trascrivono qui di seguito i risultati ufficiali delle gare disputate</w:t>
      </w:r>
    </w:p>
    <w:p w14:paraId="5538DE27" w14:textId="77777777" w:rsidR="00572D81" w:rsidRPr="007C7C4A" w:rsidRDefault="00572D81" w:rsidP="00572D8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2D81" w:rsidRPr="007C7C4A" w14:paraId="504E91C2" w14:textId="77777777" w:rsidTr="00C400D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2D81" w:rsidRPr="007C7C4A" w14:paraId="41933696" w14:textId="77777777" w:rsidTr="00C400D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F6A72" w14:textId="77777777" w:rsidR="00572D81" w:rsidRPr="007C7C4A" w:rsidRDefault="00572D81" w:rsidP="00C400D2">
                  <w:pPr>
                    <w:pStyle w:val="headertabella0"/>
                    <w:rPr>
                      <w:color w:val="002060"/>
                    </w:rPr>
                  </w:pPr>
                  <w:r w:rsidRPr="007C7C4A">
                    <w:rPr>
                      <w:color w:val="002060"/>
                    </w:rPr>
                    <w:t>GIRONE QF - 1 Giornata - A</w:t>
                  </w:r>
                </w:p>
              </w:tc>
            </w:tr>
            <w:tr w:rsidR="00572D81" w:rsidRPr="007C7C4A" w14:paraId="58F314AF" w14:textId="77777777" w:rsidTr="00C400D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A1E18D" w14:textId="77777777" w:rsidR="00572D81" w:rsidRPr="007C7C4A" w:rsidRDefault="00572D81" w:rsidP="00C400D2">
                  <w:pPr>
                    <w:pStyle w:val="rowtabella0"/>
                    <w:rPr>
                      <w:color w:val="002060"/>
                    </w:rPr>
                  </w:pPr>
                  <w:r w:rsidRPr="007C7C4A">
                    <w:rPr>
                      <w:color w:val="002060"/>
                    </w:rPr>
                    <w:lastRenderedPageBreak/>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6AC86" w14:textId="77777777" w:rsidR="00572D81" w:rsidRPr="007C7C4A" w:rsidRDefault="00572D81" w:rsidP="00C400D2">
                  <w:pPr>
                    <w:pStyle w:val="rowtabella0"/>
                    <w:rPr>
                      <w:color w:val="002060"/>
                    </w:rPr>
                  </w:pPr>
                  <w:r w:rsidRPr="007C7C4A">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56367" w14:textId="77777777" w:rsidR="00572D81" w:rsidRPr="007C7C4A" w:rsidRDefault="00572D81" w:rsidP="00C400D2">
                  <w:pPr>
                    <w:pStyle w:val="rowtabella0"/>
                    <w:jc w:val="center"/>
                    <w:rPr>
                      <w:color w:val="002060"/>
                    </w:rPr>
                  </w:pPr>
                  <w:r w:rsidRPr="007C7C4A">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32E46" w14:textId="77777777" w:rsidR="00572D81" w:rsidRPr="007C7C4A" w:rsidRDefault="00572D81" w:rsidP="00C400D2">
                  <w:pPr>
                    <w:pStyle w:val="rowtabella0"/>
                    <w:jc w:val="center"/>
                    <w:rPr>
                      <w:color w:val="002060"/>
                    </w:rPr>
                  </w:pPr>
                  <w:r w:rsidRPr="007C7C4A">
                    <w:rPr>
                      <w:color w:val="002060"/>
                    </w:rPr>
                    <w:t> </w:t>
                  </w:r>
                </w:p>
              </w:tc>
            </w:tr>
            <w:tr w:rsidR="00572D81" w:rsidRPr="007C7C4A" w14:paraId="3F48EECE" w14:textId="77777777" w:rsidTr="00C400D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6D74F0" w14:textId="77777777" w:rsidR="00572D81" w:rsidRPr="007C7C4A" w:rsidRDefault="00572D81" w:rsidP="00C400D2">
                  <w:pPr>
                    <w:pStyle w:val="rowtabella0"/>
                    <w:rPr>
                      <w:color w:val="002060"/>
                    </w:rPr>
                  </w:pPr>
                  <w:r w:rsidRPr="007C7C4A">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2BDC3B" w14:textId="77777777" w:rsidR="00572D81" w:rsidRPr="007C7C4A" w:rsidRDefault="00572D81" w:rsidP="00C400D2">
                  <w:pPr>
                    <w:pStyle w:val="rowtabella0"/>
                    <w:rPr>
                      <w:color w:val="002060"/>
                    </w:rPr>
                  </w:pPr>
                  <w:r w:rsidRPr="007C7C4A">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AC6A05" w14:textId="77777777" w:rsidR="00572D81" w:rsidRPr="007C7C4A" w:rsidRDefault="00572D81" w:rsidP="00C400D2">
                  <w:pPr>
                    <w:pStyle w:val="rowtabella0"/>
                    <w:jc w:val="center"/>
                    <w:rPr>
                      <w:color w:val="002060"/>
                    </w:rPr>
                  </w:pPr>
                  <w:r w:rsidRPr="007C7C4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6C3C0F" w14:textId="77777777" w:rsidR="00572D81" w:rsidRPr="007C7C4A" w:rsidRDefault="00572D81" w:rsidP="00C400D2">
                  <w:pPr>
                    <w:pStyle w:val="rowtabella0"/>
                    <w:jc w:val="center"/>
                    <w:rPr>
                      <w:color w:val="002060"/>
                    </w:rPr>
                  </w:pPr>
                  <w:r w:rsidRPr="007C7C4A">
                    <w:rPr>
                      <w:color w:val="002060"/>
                    </w:rPr>
                    <w:t> </w:t>
                  </w:r>
                </w:p>
              </w:tc>
            </w:tr>
            <w:tr w:rsidR="00572D81" w:rsidRPr="007C7C4A" w14:paraId="0941C3A2" w14:textId="77777777" w:rsidTr="00C400D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FE2921" w14:textId="77777777" w:rsidR="00572D81" w:rsidRPr="007C7C4A" w:rsidRDefault="00572D81" w:rsidP="00C400D2">
                  <w:pPr>
                    <w:pStyle w:val="rowtabella0"/>
                    <w:rPr>
                      <w:color w:val="002060"/>
                    </w:rPr>
                  </w:pPr>
                  <w:r w:rsidRPr="007C7C4A">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7CBE18" w14:textId="77777777" w:rsidR="00572D81" w:rsidRPr="007C7C4A" w:rsidRDefault="00572D81" w:rsidP="00C400D2">
                  <w:pPr>
                    <w:pStyle w:val="rowtabella0"/>
                    <w:rPr>
                      <w:color w:val="002060"/>
                    </w:rPr>
                  </w:pPr>
                  <w:r w:rsidRPr="007C7C4A">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954FCD" w14:textId="77777777" w:rsidR="00572D81" w:rsidRPr="007C7C4A" w:rsidRDefault="00572D81" w:rsidP="00C400D2">
                  <w:pPr>
                    <w:pStyle w:val="rowtabella0"/>
                    <w:jc w:val="center"/>
                    <w:rPr>
                      <w:color w:val="002060"/>
                    </w:rPr>
                  </w:pPr>
                  <w:r w:rsidRPr="007C7C4A">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231DFA" w14:textId="77777777" w:rsidR="00572D81" w:rsidRPr="007C7C4A" w:rsidRDefault="00572D81" w:rsidP="00C400D2">
                  <w:pPr>
                    <w:pStyle w:val="rowtabella0"/>
                    <w:jc w:val="center"/>
                    <w:rPr>
                      <w:color w:val="002060"/>
                    </w:rPr>
                  </w:pPr>
                  <w:r w:rsidRPr="007C7C4A">
                    <w:rPr>
                      <w:color w:val="002060"/>
                    </w:rPr>
                    <w:t> </w:t>
                  </w:r>
                </w:p>
              </w:tc>
            </w:tr>
            <w:tr w:rsidR="00572D81" w:rsidRPr="007C7C4A" w14:paraId="7F97BC0A" w14:textId="77777777" w:rsidTr="00C400D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FAE017" w14:textId="77777777" w:rsidR="00572D81" w:rsidRPr="007C7C4A" w:rsidRDefault="00572D81" w:rsidP="00C400D2">
                  <w:pPr>
                    <w:pStyle w:val="rowtabella0"/>
                    <w:rPr>
                      <w:color w:val="002060"/>
                    </w:rPr>
                  </w:pPr>
                  <w:r w:rsidRPr="007C7C4A">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39BB6" w14:textId="77777777" w:rsidR="00572D81" w:rsidRPr="007C7C4A" w:rsidRDefault="00572D81" w:rsidP="00C400D2">
                  <w:pPr>
                    <w:pStyle w:val="rowtabella0"/>
                    <w:rPr>
                      <w:color w:val="002060"/>
                    </w:rPr>
                  </w:pPr>
                  <w:r w:rsidRPr="007C7C4A">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96849" w14:textId="77777777" w:rsidR="00572D81" w:rsidRPr="007C7C4A" w:rsidRDefault="00572D81" w:rsidP="00C400D2">
                  <w:pPr>
                    <w:pStyle w:val="rowtabella0"/>
                    <w:jc w:val="center"/>
                    <w:rPr>
                      <w:color w:val="002060"/>
                    </w:rPr>
                  </w:pPr>
                  <w:r w:rsidRPr="007C7C4A">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2AA2F" w14:textId="77777777" w:rsidR="00572D81" w:rsidRPr="007C7C4A" w:rsidRDefault="00572D81" w:rsidP="00C400D2">
                  <w:pPr>
                    <w:pStyle w:val="rowtabella0"/>
                    <w:jc w:val="center"/>
                    <w:rPr>
                      <w:color w:val="002060"/>
                    </w:rPr>
                  </w:pPr>
                  <w:r w:rsidRPr="007C7C4A">
                    <w:rPr>
                      <w:color w:val="002060"/>
                    </w:rPr>
                    <w:t> </w:t>
                  </w:r>
                </w:p>
              </w:tc>
            </w:tr>
            <w:tr w:rsidR="00572D81" w:rsidRPr="007C7C4A" w14:paraId="0E4AE1B7" w14:textId="77777777" w:rsidTr="00C400D2">
              <w:tc>
                <w:tcPr>
                  <w:tcW w:w="4700" w:type="dxa"/>
                  <w:gridSpan w:val="4"/>
                  <w:tcBorders>
                    <w:top w:val="nil"/>
                    <w:left w:val="nil"/>
                    <w:bottom w:val="nil"/>
                    <w:right w:val="nil"/>
                  </w:tcBorders>
                  <w:tcMar>
                    <w:top w:w="20" w:type="dxa"/>
                    <w:left w:w="20" w:type="dxa"/>
                    <w:bottom w:w="20" w:type="dxa"/>
                    <w:right w:w="20" w:type="dxa"/>
                  </w:tcMar>
                  <w:vAlign w:val="center"/>
                  <w:hideMark/>
                </w:tcPr>
                <w:p w14:paraId="7B15CC48" w14:textId="77777777" w:rsidR="00572D81" w:rsidRPr="007C7C4A" w:rsidRDefault="00572D81" w:rsidP="00C400D2">
                  <w:pPr>
                    <w:pStyle w:val="rowtabella0"/>
                    <w:rPr>
                      <w:color w:val="002060"/>
                    </w:rPr>
                  </w:pPr>
                  <w:r w:rsidRPr="007C7C4A">
                    <w:rPr>
                      <w:color w:val="002060"/>
                    </w:rPr>
                    <w:t>(1) - disputata il 12/04/2026</w:t>
                  </w:r>
                </w:p>
              </w:tc>
            </w:tr>
          </w:tbl>
          <w:p w14:paraId="69C1F12F" w14:textId="77777777" w:rsidR="00572D81" w:rsidRPr="007C7C4A" w:rsidRDefault="00572D81" w:rsidP="00C400D2">
            <w:pPr>
              <w:rPr>
                <w:color w:val="002060"/>
              </w:rPr>
            </w:pPr>
          </w:p>
        </w:tc>
      </w:tr>
    </w:tbl>
    <w:p w14:paraId="713A98B7" w14:textId="77777777" w:rsidR="00572D81" w:rsidRPr="007C7C4A" w:rsidRDefault="00572D81" w:rsidP="00572D81">
      <w:pPr>
        <w:pStyle w:val="breakline"/>
        <w:rPr>
          <w:rFonts w:eastAsiaTheme="minorEastAsia"/>
          <w:color w:val="002060"/>
        </w:rPr>
      </w:pPr>
    </w:p>
    <w:p w14:paraId="70018B21" w14:textId="77777777" w:rsidR="00572D81" w:rsidRPr="007C7C4A" w:rsidRDefault="00572D81" w:rsidP="00572D81">
      <w:pPr>
        <w:pStyle w:val="breakline"/>
        <w:rPr>
          <w:color w:val="002060"/>
        </w:rPr>
      </w:pPr>
    </w:p>
    <w:p w14:paraId="06436B80" w14:textId="77777777" w:rsidR="00572D81" w:rsidRPr="007C7C4A" w:rsidRDefault="00572D81" w:rsidP="00572D81">
      <w:pPr>
        <w:pStyle w:val="titoloprinc0"/>
        <w:rPr>
          <w:color w:val="002060"/>
        </w:rPr>
      </w:pPr>
      <w:r w:rsidRPr="007C7C4A">
        <w:rPr>
          <w:color w:val="002060"/>
        </w:rPr>
        <w:t>GIUDICE SPORTIVO</w:t>
      </w:r>
    </w:p>
    <w:p w14:paraId="637FC060" w14:textId="77777777" w:rsidR="00572D81" w:rsidRPr="007C7C4A" w:rsidRDefault="00572D81" w:rsidP="00572D81">
      <w:pPr>
        <w:pStyle w:val="diffida"/>
        <w:rPr>
          <w:color w:val="002060"/>
        </w:rPr>
      </w:pPr>
      <w:r w:rsidRPr="007C7C4A">
        <w:rPr>
          <w:color w:val="002060"/>
        </w:rPr>
        <w:t>Il Giudice Sportivo Avv. Agnese Lazzaretti, con l'assistenza del Segretario Angelo Castellana, nella seduta del 13/04/2026, ha adottato le decisioni che di seguito integralmente si riportano:</w:t>
      </w:r>
    </w:p>
    <w:p w14:paraId="37040987" w14:textId="77777777" w:rsidR="00572D81" w:rsidRPr="007C7C4A" w:rsidRDefault="00572D81" w:rsidP="00572D81">
      <w:pPr>
        <w:pStyle w:val="titolo10"/>
        <w:rPr>
          <w:color w:val="002060"/>
        </w:rPr>
      </w:pPr>
      <w:r w:rsidRPr="007C7C4A">
        <w:rPr>
          <w:color w:val="002060"/>
        </w:rPr>
        <w:t xml:space="preserve">GARE DEL 11/ 4/2026 </w:t>
      </w:r>
    </w:p>
    <w:p w14:paraId="30EE540A" w14:textId="77777777" w:rsidR="00572D81" w:rsidRPr="007C7C4A" w:rsidRDefault="00572D81" w:rsidP="00572D81">
      <w:pPr>
        <w:pStyle w:val="titolo7a"/>
        <w:rPr>
          <w:color w:val="002060"/>
        </w:rPr>
      </w:pPr>
      <w:r w:rsidRPr="007C7C4A">
        <w:rPr>
          <w:color w:val="002060"/>
        </w:rPr>
        <w:t xml:space="preserve">PROVVEDIMENTI DISCIPLINARI </w:t>
      </w:r>
    </w:p>
    <w:p w14:paraId="421ACEDC" w14:textId="77777777" w:rsidR="00572D81" w:rsidRPr="007C7C4A" w:rsidRDefault="00572D81" w:rsidP="00572D81">
      <w:pPr>
        <w:pStyle w:val="titolo7b0"/>
        <w:rPr>
          <w:color w:val="002060"/>
        </w:rPr>
      </w:pPr>
      <w:r w:rsidRPr="007C7C4A">
        <w:rPr>
          <w:color w:val="002060"/>
        </w:rPr>
        <w:t xml:space="preserve">In base alle risultanze degli atti ufficiali sono state deliberate le seguenti sanzioni disciplinari. </w:t>
      </w:r>
    </w:p>
    <w:p w14:paraId="197EB5DA" w14:textId="77777777" w:rsidR="00572D81" w:rsidRPr="007C7C4A" w:rsidRDefault="00572D81" w:rsidP="00572D81">
      <w:pPr>
        <w:pStyle w:val="titolo30"/>
        <w:rPr>
          <w:color w:val="002060"/>
        </w:rPr>
      </w:pPr>
      <w:r w:rsidRPr="007C7C4A">
        <w:rPr>
          <w:color w:val="002060"/>
        </w:rPr>
        <w:t xml:space="preserve">DIRIGENTI </w:t>
      </w:r>
    </w:p>
    <w:p w14:paraId="2D131D33" w14:textId="77777777" w:rsidR="00572D81" w:rsidRPr="007C7C4A" w:rsidRDefault="00572D81" w:rsidP="00572D81">
      <w:pPr>
        <w:pStyle w:val="titolo20"/>
        <w:rPr>
          <w:color w:val="002060"/>
        </w:rPr>
      </w:pPr>
      <w:r w:rsidRPr="007C7C4A">
        <w:rPr>
          <w:color w:val="002060"/>
        </w:rPr>
        <w:t xml:space="preserve">INIBIZIONE A TEMPO OPPURE SQUALIFICA A GARE: FINO AL 20/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431C1AF2" w14:textId="77777777" w:rsidTr="00C400D2">
        <w:tc>
          <w:tcPr>
            <w:tcW w:w="2200" w:type="dxa"/>
            <w:tcMar>
              <w:top w:w="20" w:type="dxa"/>
              <w:left w:w="20" w:type="dxa"/>
              <w:bottom w:w="20" w:type="dxa"/>
              <w:right w:w="20" w:type="dxa"/>
            </w:tcMar>
            <w:vAlign w:val="center"/>
            <w:hideMark/>
          </w:tcPr>
          <w:p w14:paraId="5153FF6C" w14:textId="77777777" w:rsidR="00572D81" w:rsidRPr="007C7C4A" w:rsidRDefault="00572D81" w:rsidP="00C400D2">
            <w:pPr>
              <w:pStyle w:val="movimento"/>
              <w:rPr>
                <w:color w:val="002060"/>
              </w:rPr>
            </w:pPr>
            <w:r w:rsidRPr="007C7C4A">
              <w:rPr>
                <w:color w:val="002060"/>
              </w:rPr>
              <w:t>LONGARINI GIOVANNI</w:t>
            </w:r>
          </w:p>
        </w:tc>
        <w:tc>
          <w:tcPr>
            <w:tcW w:w="2200" w:type="dxa"/>
            <w:tcMar>
              <w:top w:w="20" w:type="dxa"/>
              <w:left w:w="20" w:type="dxa"/>
              <w:bottom w:w="20" w:type="dxa"/>
              <w:right w:w="20" w:type="dxa"/>
            </w:tcMar>
            <w:vAlign w:val="center"/>
            <w:hideMark/>
          </w:tcPr>
          <w:p w14:paraId="1E7AC088" w14:textId="77777777" w:rsidR="00572D81" w:rsidRPr="007C7C4A" w:rsidRDefault="00572D81" w:rsidP="00C400D2">
            <w:pPr>
              <w:pStyle w:val="movimento2"/>
              <w:rPr>
                <w:color w:val="002060"/>
              </w:rPr>
            </w:pPr>
            <w:r w:rsidRPr="007C7C4A">
              <w:rPr>
                <w:color w:val="002060"/>
              </w:rPr>
              <w:t xml:space="preserve">(ACSS MONDOLFO C5) </w:t>
            </w:r>
          </w:p>
        </w:tc>
        <w:tc>
          <w:tcPr>
            <w:tcW w:w="800" w:type="dxa"/>
            <w:tcMar>
              <w:top w:w="20" w:type="dxa"/>
              <w:left w:w="20" w:type="dxa"/>
              <w:bottom w:w="20" w:type="dxa"/>
              <w:right w:w="20" w:type="dxa"/>
            </w:tcMar>
            <w:vAlign w:val="center"/>
            <w:hideMark/>
          </w:tcPr>
          <w:p w14:paraId="6638E344"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2F739AF2"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010BF755" w14:textId="77777777" w:rsidR="00572D81" w:rsidRPr="007C7C4A" w:rsidRDefault="00572D81" w:rsidP="00C400D2">
            <w:pPr>
              <w:pStyle w:val="movimento2"/>
              <w:rPr>
                <w:color w:val="002060"/>
              </w:rPr>
            </w:pPr>
            <w:r w:rsidRPr="007C7C4A">
              <w:rPr>
                <w:color w:val="002060"/>
              </w:rPr>
              <w:t> </w:t>
            </w:r>
          </w:p>
        </w:tc>
      </w:tr>
    </w:tbl>
    <w:p w14:paraId="2842900E" w14:textId="77777777" w:rsidR="00572D81" w:rsidRPr="007C7C4A" w:rsidRDefault="00572D81" w:rsidP="00572D81">
      <w:pPr>
        <w:pStyle w:val="diffida"/>
        <w:spacing w:before="80" w:beforeAutospacing="0" w:after="40" w:afterAutospacing="0"/>
        <w:rPr>
          <w:rFonts w:eastAsiaTheme="minorEastAsia"/>
          <w:color w:val="002060"/>
        </w:rPr>
      </w:pPr>
      <w:r w:rsidRPr="007C7C4A">
        <w:rPr>
          <w:color w:val="002060"/>
        </w:rPr>
        <w:t xml:space="preserve">Per proteste </w:t>
      </w:r>
    </w:p>
    <w:p w14:paraId="1C9D3BBC" w14:textId="77777777" w:rsidR="00572D81" w:rsidRPr="007C7C4A" w:rsidRDefault="00572D81" w:rsidP="00572D81">
      <w:pPr>
        <w:pStyle w:val="titolo30"/>
        <w:rPr>
          <w:color w:val="002060"/>
        </w:rPr>
      </w:pPr>
      <w:r w:rsidRPr="007C7C4A">
        <w:rPr>
          <w:color w:val="002060"/>
        </w:rPr>
        <w:t xml:space="preserve">CALCIATORI NON ESPULSI </w:t>
      </w:r>
    </w:p>
    <w:p w14:paraId="57095C2F" w14:textId="77777777" w:rsidR="00572D81" w:rsidRPr="007C7C4A" w:rsidRDefault="00572D81" w:rsidP="00572D81">
      <w:pPr>
        <w:pStyle w:val="titolo20"/>
        <w:rPr>
          <w:color w:val="002060"/>
        </w:rPr>
      </w:pPr>
      <w:r w:rsidRPr="007C7C4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001CF53C" w14:textId="77777777" w:rsidTr="00C400D2">
        <w:tc>
          <w:tcPr>
            <w:tcW w:w="2200" w:type="dxa"/>
            <w:tcMar>
              <w:top w:w="20" w:type="dxa"/>
              <w:left w:w="20" w:type="dxa"/>
              <w:bottom w:w="20" w:type="dxa"/>
              <w:right w:w="20" w:type="dxa"/>
            </w:tcMar>
            <w:vAlign w:val="center"/>
            <w:hideMark/>
          </w:tcPr>
          <w:p w14:paraId="1D225C74" w14:textId="77777777" w:rsidR="00572D81" w:rsidRPr="007C7C4A" w:rsidRDefault="00572D81" w:rsidP="00C400D2">
            <w:pPr>
              <w:pStyle w:val="movimento"/>
              <w:rPr>
                <w:color w:val="002060"/>
              </w:rPr>
            </w:pPr>
            <w:r w:rsidRPr="007C7C4A">
              <w:rPr>
                <w:color w:val="002060"/>
              </w:rPr>
              <w:t>POLVERINI LEONARDO</w:t>
            </w:r>
          </w:p>
        </w:tc>
        <w:tc>
          <w:tcPr>
            <w:tcW w:w="2200" w:type="dxa"/>
            <w:tcMar>
              <w:top w:w="20" w:type="dxa"/>
              <w:left w:w="20" w:type="dxa"/>
              <w:bottom w:w="20" w:type="dxa"/>
              <w:right w:w="20" w:type="dxa"/>
            </w:tcMar>
            <w:vAlign w:val="center"/>
            <w:hideMark/>
          </w:tcPr>
          <w:p w14:paraId="4A419EC3" w14:textId="77777777" w:rsidR="00572D81" w:rsidRPr="007C7C4A" w:rsidRDefault="00572D81" w:rsidP="00C400D2">
            <w:pPr>
              <w:pStyle w:val="movimento2"/>
              <w:rPr>
                <w:color w:val="002060"/>
              </w:rPr>
            </w:pPr>
            <w:r w:rsidRPr="007C7C4A">
              <w:rPr>
                <w:color w:val="002060"/>
              </w:rPr>
              <w:t xml:space="preserve">(C.U.S. MACERATA CALCIO A5) </w:t>
            </w:r>
          </w:p>
        </w:tc>
        <w:tc>
          <w:tcPr>
            <w:tcW w:w="800" w:type="dxa"/>
            <w:tcMar>
              <w:top w:w="20" w:type="dxa"/>
              <w:left w:w="20" w:type="dxa"/>
              <w:bottom w:w="20" w:type="dxa"/>
              <w:right w:w="20" w:type="dxa"/>
            </w:tcMar>
            <w:vAlign w:val="center"/>
            <w:hideMark/>
          </w:tcPr>
          <w:p w14:paraId="527489C3"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5BD5DF65" w14:textId="77777777" w:rsidR="00572D81" w:rsidRPr="007C7C4A" w:rsidRDefault="00572D81" w:rsidP="00C400D2">
            <w:pPr>
              <w:pStyle w:val="movimento"/>
              <w:rPr>
                <w:color w:val="002060"/>
              </w:rPr>
            </w:pPr>
            <w:r w:rsidRPr="007C7C4A">
              <w:rPr>
                <w:color w:val="002060"/>
              </w:rPr>
              <w:t>SCIAMANNA CHRISTIAN</w:t>
            </w:r>
          </w:p>
        </w:tc>
        <w:tc>
          <w:tcPr>
            <w:tcW w:w="2200" w:type="dxa"/>
            <w:tcMar>
              <w:top w:w="20" w:type="dxa"/>
              <w:left w:w="20" w:type="dxa"/>
              <w:bottom w:w="20" w:type="dxa"/>
              <w:right w:w="20" w:type="dxa"/>
            </w:tcMar>
            <w:vAlign w:val="center"/>
            <w:hideMark/>
          </w:tcPr>
          <w:p w14:paraId="36E81290" w14:textId="77777777" w:rsidR="00572D81" w:rsidRPr="007C7C4A" w:rsidRDefault="00572D81" w:rsidP="00C400D2">
            <w:pPr>
              <w:pStyle w:val="movimento2"/>
              <w:rPr>
                <w:color w:val="002060"/>
              </w:rPr>
            </w:pPr>
            <w:r w:rsidRPr="007C7C4A">
              <w:rPr>
                <w:color w:val="002060"/>
              </w:rPr>
              <w:t xml:space="preserve">(FUTSAL VIRE GEOSISTEM ASD) </w:t>
            </w:r>
          </w:p>
        </w:tc>
      </w:tr>
      <w:tr w:rsidR="00572D81" w:rsidRPr="007C7C4A" w14:paraId="5FE33EDA" w14:textId="77777777" w:rsidTr="00C400D2">
        <w:tc>
          <w:tcPr>
            <w:tcW w:w="2200" w:type="dxa"/>
            <w:tcMar>
              <w:top w:w="20" w:type="dxa"/>
              <w:left w:w="20" w:type="dxa"/>
              <w:bottom w:w="20" w:type="dxa"/>
              <w:right w:w="20" w:type="dxa"/>
            </w:tcMar>
            <w:vAlign w:val="center"/>
            <w:hideMark/>
          </w:tcPr>
          <w:p w14:paraId="71F8A6E1" w14:textId="77777777" w:rsidR="00572D81" w:rsidRPr="007C7C4A" w:rsidRDefault="00572D81" w:rsidP="00C400D2">
            <w:pPr>
              <w:pStyle w:val="movimento"/>
              <w:rPr>
                <w:color w:val="002060"/>
              </w:rPr>
            </w:pPr>
            <w:r w:rsidRPr="007C7C4A">
              <w:rPr>
                <w:color w:val="002060"/>
              </w:rPr>
              <w:t>QUACQUARELLI ALESSANDRO</w:t>
            </w:r>
          </w:p>
        </w:tc>
        <w:tc>
          <w:tcPr>
            <w:tcW w:w="2200" w:type="dxa"/>
            <w:tcMar>
              <w:top w:w="20" w:type="dxa"/>
              <w:left w:w="20" w:type="dxa"/>
              <w:bottom w:w="20" w:type="dxa"/>
              <w:right w:w="20" w:type="dxa"/>
            </w:tcMar>
            <w:vAlign w:val="center"/>
            <w:hideMark/>
          </w:tcPr>
          <w:p w14:paraId="6B270CC2" w14:textId="77777777" w:rsidR="00572D81" w:rsidRPr="007C7C4A" w:rsidRDefault="00572D81" w:rsidP="00C400D2">
            <w:pPr>
              <w:pStyle w:val="movimento2"/>
              <w:rPr>
                <w:color w:val="002060"/>
              </w:rPr>
            </w:pPr>
            <w:r w:rsidRPr="007C7C4A">
              <w:rPr>
                <w:color w:val="002060"/>
              </w:rPr>
              <w:t xml:space="preserve">(ITALSERVICE C5) </w:t>
            </w:r>
          </w:p>
        </w:tc>
        <w:tc>
          <w:tcPr>
            <w:tcW w:w="800" w:type="dxa"/>
            <w:tcMar>
              <w:top w:w="20" w:type="dxa"/>
              <w:left w:w="20" w:type="dxa"/>
              <w:bottom w:w="20" w:type="dxa"/>
              <w:right w:w="20" w:type="dxa"/>
            </w:tcMar>
            <w:vAlign w:val="center"/>
            <w:hideMark/>
          </w:tcPr>
          <w:p w14:paraId="542162D7"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1FD9AF65"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7D2A6EA2" w14:textId="77777777" w:rsidR="00572D81" w:rsidRPr="007C7C4A" w:rsidRDefault="00572D81" w:rsidP="00C400D2">
            <w:pPr>
              <w:pStyle w:val="movimento2"/>
              <w:rPr>
                <w:color w:val="002060"/>
              </w:rPr>
            </w:pPr>
            <w:r w:rsidRPr="007C7C4A">
              <w:rPr>
                <w:color w:val="002060"/>
              </w:rPr>
              <w:t> </w:t>
            </w:r>
          </w:p>
        </w:tc>
      </w:tr>
    </w:tbl>
    <w:p w14:paraId="2BEF10BB" w14:textId="77777777" w:rsidR="00572D81" w:rsidRPr="007C7C4A" w:rsidRDefault="00572D81" w:rsidP="00572D81">
      <w:pPr>
        <w:pStyle w:val="titolo20"/>
        <w:rPr>
          <w:rFonts w:eastAsiaTheme="minorEastAsia"/>
          <w:color w:val="002060"/>
        </w:rPr>
      </w:pPr>
      <w:r w:rsidRPr="007C7C4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20FB57BC" w14:textId="77777777" w:rsidTr="00C400D2">
        <w:tc>
          <w:tcPr>
            <w:tcW w:w="2200" w:type="dxa"/>
            <w:tcMar>
              <w:top w:w="20" w:type="dxa"/>
              <w:left w:w="20" w:type="dxa"/>
              <w:bottom w:w="20" w:type="dxa"/>
              <w:right w:w="20" w:type="dxa"/>
            </w:tcMar>
            <w:vAlign w:val="center"/>
            <w:hideMark/>
          </w:tcPr>
          <w:p w14:paraId="0D61A01E" w14:textId="77777777" w:rsidR="00572D81" w:rsidRPr="007C7C4A" w:rsidRDefault="00572D81" w:rsidP="00C400D2">
            <w:pPr>
              <w:pStyle w:val="movimento"/>
              <w:rPr>
                <w:color w:val="002060"/>
              </w:rPr>
            </w:pPr>
            <w:r w:rsidRPr="007C7C4A">
              <w:rPr>
                <w:color w:val="002060"/>
              </w:rPr>
              <w:t>GASDIA JAMES</w:t>
            </w:r>
          </w:p>
        </w:tc>
        <w:tc>
          <w:tcPr>
            <w:tcW w:w="2200" w:type="dxa"/>
            <w:tcMar>
              <w:top w:w="20" w:type="dxa"/>
              <w:left w:w="20" w:type="dxa"/>
              <w:bottom w:w="20" w:type="dxa"/>
              <w:right w:w="20" w:type="dxa"/>
            </w:tcMar>
            <w:vAlign w:val="center"/>
            <w:hideMark/>
          </w:tcPr>
          <w:p w14:paraId="75484BA1" w14:textId="77777777" w:rsidR="00572D81" w:rsidRPr="007C7C4A" w:rsidRDefault="00572D81" w:rsidP="00C400D2">
            <w:pPr>
              <w:pStyle w:val="movimento2"/>
              <w:rPr>
                <w:color w:val="002060"/>
              </w:rPr>
            </w:pPr>
            <w:r w:rsidRPr="007C7C4A">
              <w:rPr>
                <w:color w:val="002060"/>
              </w:rPr>
              <w:t xml:space="preserve">(ITALSERVICE C5) </w:t>
            </w:r>
          </w:p>
        </w:tc>
        <w:tc>
          <w:tcPr>
            <w:tcW w:w="800" w:type="dxa"/>
            <w:tcMar>
              <w:top w:w="20" w:type="dxa"/>
              <w:left w:w="20" w:type="dxa"/>
              <w:bottom w:w="20" w:type="dxa"/>
              <w:right w:w="20" w:type="dxa"/>
            </w:tcMar>
            <w:vAlign w:val="center"/>
            <w:hideMark/>
          </w:tcPr>
          <w:p w14:paraId="718A4A2F"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614CE016"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5D3DA54D" w14:textId="77777777" w:rsidR="00572D81" w:rsidRPr="007C7C4A" w:rsidRDefault="00572D81" w:rsidP="00C400D2">
            <w:pPr>
              <w:pStyle w:val="movimento2"/>
              <w:rPr>
                <w:color w:val="002060"/>
              </w:rPr>
            </w:pPr>
            <w:r w:rsidRPr="007C7C4A">
              <w:rPr>
                <w:color w:val="002060"/>
              </w:rPr>
              <w:t> </w:t>
            </w:r>
          </w:p>
        </w:tc>
      </w:tr>
    </w:tbl>
    <w:p w14:paraId="65619C30" w14:textId="77777777" w:rsidR="00572D81" w:rsidRPr="007C7C4A" w:rsidRDefault="00572D81" w:rsidP="00572D81">
      <w:pPr>
        <w:pStyle w:val="titolo10"/>
        <w:rPr>
          <w:rFonts w:eastAsiaTheme="minorEastAsia"/>
          <w:color w:val="002060"/>
        </w:rPr>
      </w:pPr>
      <w:r w:rsidRPr="007C7C4A">
        <w:rPr>
          <w:color w:val="002060"/>
        </w:rPr>
        <w:t xml:space="preserve">GARE DEL 12/ 4/2026 </w:t>
      </w:r>
    </w:p>
    <w:p w14:paraId="6CB1D5EB" w14:textId="77777777" w:rsidR="00572D81" w:rsidRPr="007C7C4A" w:rsidRDefault="00572D81" w:rsidP="00572D81">
      <w:pPr>
        <w:pStyle w:val="titolo7a"/>
        <w:rPr>
          <w:color w:val="002060"/>
        </w:rPr>
      </w:pPr>
      <w:r w:rsidRPr="007C7C4A">
        <w:rPr>
          <w:color w:val="002060"/>
        </w:rPr>
        <w:t xml:space="preserve">PROVVEDIMENTI DISCIPLINARI </w:t>
      </w:r>
    </w:p>
    <w:p w14:paraId="7D689B91" w14:textId="77777777" w:rsidR="00572D81" w:rsidRPr="007C7C4A" w:rsidRDefault="00572D81" w:rsidP="00572D81">
      <w:pPr>
        <w:pStyle w:val="titolo7b0"/>
        <w:rPr>
          <w:color w:val="002060"/>
        </w:rPr>
      </w:pPr>
      <w:r w:rsidRPr="007C7C4A">
        <w:rPr>
          <w:color w:val="002060"/>
        </w:rPr>
        <w:t xml:space="preserve">In base alle risultanze degli atti ufficiali sono state deliberate le seguenti sanzioni disciplinari. </w:t>
      </w:r>
    </w:p>
    <w:p w14:paraId="31250BFA" w14:textId="77777777" w:rsidR="00572D81" w:rsidRPr="007C7C4A" w:rsidRDefault="00572D81" w:rsidP="00572D81">
      <w:pPr>
        <w:pStyle w:val="titolo30"/>
        <w:rPr>
          <w:color w:val="002060"/>
        </w:rPr>
      </w:pPr>
      <w:r w:rsidRPr="007C7C4A">
        <w:rPr>
          <w:color w:val="002060"/>
        </w:rPr>
        <w:t xml:space="preserve">CALCIATORI NON ESPULSI </w:t>
      </w:r>
    </w:p>
    <w:p w14:paraId="75494ADC" w14:textId="77777777" w:rsidR="00572D81" w:rsidRPr="007C7C4A" w:rsidRDefault="00572D81" w:rsidP="00572D81">
      <w:pPr>
        <w:pStyle w:val="titolo20"/>
        <w:rPr>
          <w:color w:val="002060"/>
        </w:rPr>
      </w:pPr>
      <w:r w:rsidRPr="007C7C4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0793C49B" w14:textId="77777777" w:rsidTr="00C400D2">
        <w:tc>
          <w:tcPr>
            <w:tcW w:w="2200" w:type="dxa"/>
            <w:tcMar>
              <w:top w:w="20" w:type="dxa"/>
              <w:left w:w="20" w:type="dxa"/>
              <w:bottom w:w="20" w:type="dxa"/>
              <w:right w:w="20" w:type="dxa"/>
            </w:tcMar>
            <w:vAlign w:val="center"/>
            <w:hideMark/>
          </w:tcPr>
          <w:p w14:paraId="17C9E059" w14:textId="77777777" w:rsidR="00572D81" w:rsidRPr="007C7C4A" w:rsidRDefault="00572D81" w:rsidP="00C400D2">
            <w:pPr>
              <w:pStyle w:val="movimento"/>
              <w:rPr>
                <w:color w:val="002060"/>
              </w:rPr>
            </w:pPr>
            <w:r w:rsidRPr="007C7C4A">
              <w:rPr>
                <w:color w:val="002060"/>
              </w:rPr>
              <w:t>PIATTELLA MARCO</w:t>
            </w:r>
          </w:p>
        </w:tc>
        <w:tc>
          <w:tcPr>
            <w:tcW w:w="2200" w:type="dxa"/>
            <w:tcMar>
              <w:top w:w="20" w:type="dxa"/>
              <w:left w:w="20" w:type="dxa"/>
              <w:bottom w:w="20" w:type="dxa"/>
              <w:right w:w="20" w:type="dxa"/>
            </w:tcMar>
            <w:vAlign w:val="center"/>
            <w:hideMark/>
          </w:tcPr>
          <w:p w14:paraId="36B064B7" w14:textId="77777777" w:rsidR="00572D81" w:rsidRPr="007C7C4A" w:rsidRDefault="00572D81" w:rsidP="00C400D2">
            <w:pPr>
              <w:pStyle w:val="movimento2"/>
              <w:rPr>
                <w:color w:val="002060"/>
              </w:rPr>
            </w:pPr>
            <w:r w:rsidRPr="007C7C4A">
              <w:rPr>
                <w:color w:val="002060"/>
              </w:rPr>
              <w:t xml:space="preserve">(REAL SAN GIORGIO) </w:t>
            </w:r>
          </w:p>
        </w:tc>
        <w:tc>
          <w:tcPr>
            <w:tcW w:w="800" w:type="dxa"/>
            <w:tcMar>
              <w:top w:w="20" w:type="dxa"/>
              <w:left w:w="20" w:type="dxa"/>
              <w:bottom w:w="20" w:type="dxa"/>
              <w:right w:w="20" w:type="dxa"/>
            </w:tcMar>
            <w:vAlign w:val="center"/>
            <w:hideMark/>
          </w:tcPr>
          <w:p w14:paraId="281484AB"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363252D6"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43A0B6DB" w14:textId="77777777" w:rsidR="00572D81" w:rsidRPr="007C7C4A" w:rsidRDefault="00572D81" w:rsidP="00C400D2">
            <w:pPr>
              <w:pStyle w:val="movimento2"/>
              <w:rPr>
                <w:color w:val="002060"/>
              </w:rPr>
            </w:pPr>
            <w:r w:rsidRPr="007C7C4A">
              <w:rPr>
                <w:color w:val="002060"/>
              </w:rPr>
              <w:t> </w:t>
            </w:r>
          </w:p>
        </w:tc>
      </w:tr>
    </w:tbl>
    <w:p w14:paraId="4AEA2801" w14:textId="77777777" w:rsidR="00572D81" w:rsidRDefault="00572D81" w:rsidP="00572D81">
      <w:pPr>
        <w:pStyle w:val="breakline"/>
        <w:rPr>
          <w:color w:val="002060"/>
        </w:rPr>
      </w:pPr>
    </w:p>
    <w:p w14:paraId="140D82F6" w14:textId="77777777" w:rsidR="00572D81" w:rsidRPr="001910FC" w:rsidRDefault="00572D81" w:rsidP="00572D81">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565CD9D" w14:textId="77777777" w:rsidR="00572D81" w:rsidRPr="001910FC" w:rsidRDefault="00572D81" w:rsidP="00572D81">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3764D7E" w14:textId="77777777" w:rsidR="00572D81" w:rsidRDefault="00572D81" w:rsidP="00CC4D59">
      <w:pPr>
        <w:pStyle w:val="Corpodeltesto21"/>
        <w:rPr>
          <w:rFonts w:ascii="Arial" w:hAnsi="Arial" w:cs="Arial"/>
          <w:color w:val="002060"/>
          <w:sz w:val="22"/>
        </w:rPr>
      </w:pPr>
    </w:p>
    <w:p w14:paraId="2701E806" w14:textId="77777777" w:rsidR="009B44F1" w:rsidRPr="0038215C" w:rsidRDefault="009B44F1" w:rsidP="009B44F1">
      <w:pPr>
        <w:pStyle w:val="TITOLOPRINC"/>
        <w:spacing w:before="0" w:beforeAutospacing="0" w:after="0" w:afterAutospacing="0"/>
        <w:rPr>
          <w:color w:val="002060"/>
        </w:rPr>
      </w:pPr>
      <w:r>
        <w:rPr>
          <w:color w:val="002060"/>
        </w:rPr>
        <w:t>PROGRAMMA GARE</w:t>
      </w:r>
    </w:p>
    <w:p w14:paraId="1458A014" w14:textId="77777777" w:rsidR="009B44F1" w:rsidRDefault="009B44F1" w:rsidP="00CC4D59">
      <w:pPr>
        <w:pStyle w:val="Corpodeltesto21"/>
        <w:rPr>
          <w:rFonts w:ascii="Arial" w:hAnsi="Arial" w:cs="Arial"/>
          <w:color w:val="002060"/>
          <w:sz w:val="22"/>
        </w:rPr>
      </w:pPr>
    </w:p>
    <w:p w14:paraId="2F3270CD" w14:textId="77777777" w:rsidR="003E21E8" w:rsidRPr="004477BF" w:rsidRDefault="003E21E8" w:rsidP="003E21E8">
      <w:pPr>
        <w:pStyle w:val="sottotitolocampionato10"/>
        <w:rPr>
          <w:color w:val="002060"/>
        </w:rPr>
      </w:pPr>
      <w:r w:rsidRPr="004477BF">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E21E8" w:rsidRPr="004477BF" w14:paraId="58B183A0" w14:textId="77777777" w:rsidTr="00C400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E477B" w14:textId="77777777" w:rsidR="003E21E8" w:rsidRPr="004477BF" w:rsidRDefault="003E21E8" w:rsidP="00C400D2">
            <w:pPr>
              <w:pStyle w:val="headertabella0"/>
              <w:rPr>
                <w:color w:val="002060"/>
              </w:rPr>
            </w:pPr>
            <w:r w:rsidRPr="004477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91FCF" w14:textId="77777777" w:rsidR="003E21E8" w:rsidRPr="004477BF" w:rsidRDefault="003E21E8" w:rsidP="00C400D2">
            <w:pPr>
              <w:pStyle w:val="headertabella0"/>
              <w:rPr>
                <w:color w:val="002060"/>
              </w:rPr>
            </w:pPr>
            <w:r w:rsidRPr="004477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63824" w14:textId="77777777" w:rsidR="003E21E8" w:rsidRPr="004477BF" w:rsidRDefault="003E21E8" w:rsidP="00C400D2">
            <w:pPr>
              <w:pStyle w:val="headertabella0"/>
              <w:rPr>
                <w:color w:val="002060"/>
              </w:rPr>
            </w:pPr>
            <w:r w:rsidRPr="004477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4A527" w14:textId="77777777" w:rsidR="003E21E8" w:rsidRPr="004477BF" w:rsidRDefault="003E21E8" w:rsidP="00C400D2">
            <w:pPr>
              <w:pStyle w:val="headertabella0"/>
              <w:rPr>
                <w:color w:val="002060"/>
              </w:rPr>
            </w:pPr>
            <w:r w:rsidRPr="004477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0AE8B" w14:textId="77777777" w:rsidR="003E21E8" w:rsidRPr="004477BF" w:rsidRDefault="003E21E8" w:rsidP="00C400D2">
            <w:pPr>
              <w:pStyle w:val="headertabella0"/>
              <w:rPr>
                <w:color w:val="002060"/>
              </w:rPr>
            </w:pPr>
            <w:r w:rsidRPr="004477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5018F" w14:textId="77777777" w:rsidR="003E21E8" w:rsidRPr="004477BF" w:rsidRDefault="003E21E8" w:rsidP="00C400D2">
            <w:pPr>
              <w:pStyle w:val="headertabella0"/>
              <w:rPr>
                <w:color w:val="002060"/>
              </w:rPr>
            </w:pPr>
            <w:proofErr w:type="spellStart"/>
            <w:r w:rsidRPr="004477BF">
              <w:rPr>
                <w:color w:val="002060"/>
              </w:rPr>
              <w:t>Localita'</w:t>
            </w:r>
            <w:proofErr w:type="spellEnd"/>
            <w:r w:rsidRPr="004477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9968E" w14:textId="77777777" w:rsidR="003E21E8" w:rsidRPr="004477BF" w:rsidRDefault="003E21E8" w:rsidP="00C400D2">
            <w:pPr>
              <w:pStyle w:val="headertabella0"/>
              <w:rPr>
                <w:color w:val="002060"/>
              </w:rPr>
            </w:pPr>
            <w:r w:rsidRPr="004477BF">
              <w:rPr>
                <w:color w:val="002060"/>
              </w:rPr>
              <w:t>Indirizzo Impianto</w:t>
            </w:r>
          </w:p>
        </w:tc>
      </w:tr>
      <w:tr w:rsidR="003E21E8" w:rsidRPr="004477BF" w14:paraId="6587F90E" w14:textId="77777777" w:rsidTr="00C400D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137A40" w14:textId="77777777" w:rsidR="003E21E8" w:rsidRPr="004477BF" w:rsidRDefault="003E21E8" w:rsidP="00C400D2">
            <w:pPr>
              <w:pStyle w:val="rowtabella0"/>
              <w:rPr>
                <w:color w:val="002060"/>
              </w:rPr>
            </w:pPr>
            <w:r w:rsidRPr="004477BF">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5BD05" w14:textId="77777777" w:rsidR="003E21E8" w:rsidRPr="004477BF" w:rsidRDefault="003E21E8" w:rsidP="00C400D2">
            <w:pPr>
              <w:pStyle w:val="rowtabella0"/>
              <w:rPr>
                <w:color w:val="002060"/>
              </w:rPr>
            </w:pPr>
            <w:r w:rsidRPr="004477BF">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14582" w14:textId="77777777" w:rsidR="003E21E8" w:rsidRPr="004477BF" w:rsidRDefault="003E21E8" w:rsidP="00C400D2">
            <w:pPr>
              <w:pStyle w:val="rowtabella0"/>
              <w:jc w:val="center"/>
              <w:rPr>
                <w:color w:val="002060"/>
              </w:rPr>
            </w:pPr>
            <w:r w:rsidRPr="004477B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433CA" w14:textId="77777777" w:rsidR="003E21E8" w:rsidRPr="004477BF" w:rsidRDefault="003E21E8" w:rsidP="00C400D2">
            <w:pPr>
              <w:pStyle w:val="rowtabella0"/>
              <w:rPr>
                <w:color w:val="002060"/>
              </w:rPr>
            </w:pPr>
            <w:r w:rsidRPr="004477BF">
              <w:rPr>
                <w:color w:val="002060"/>
              </w:rPr>
              <w:t>18/04/2026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3A2A1" w14:textId="77777777" w:rsidR="003E21E8" w:rsidRPr="004477BF" w:rsidRDefault="003E21E8" w:rsidP="00C400D2">
            <w:pPr>
              <w:pStyle w:val="rowtabella0"/>
              <w:rPr>
                <w:color w:val="002060"/>
              </w:rPr>
            </w:pPr>
            <w:r w:rsidRPr="004477BF">
              <w:rPr>
                <w:color w:val="002060"/>
              </w:rPr>
              <w:t xml:space="preserve">5429 PAL.COM. </w:t>
            </w:r>
            <w:proofErr w:type="gramStart"/>
            <w:r w:rsidRPr="004477BF">
              <w:rPr>
                <w:color w:val="002060"/>
              </w:rPr>
              <w:t>S.MICHELE</w:t>
            </w:r>
            <w:proofErr w:type="gramEnd"/>
            <w:r w:rsidRPr="004477BF">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2B095" w14:textId="77777777" w:rsidR="003E21E8" w:rsidRPr="004477BF" w:rsidRDefault="003E21E8" w:rsidP="00C400D2">
            <w:pPr>
              <w:pStyle w:val="rowtabella0"/>
              <w:rPr>
                <w:color w:val="002060"/>
              </w:rPr>
            </w:pPr>
            <w:r w:rsidRPr="004477BF">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D49E0" w14:textId="77777777" w:rsidR="003E21E8" w:rsidRPr="004477BF" w:rsidRDefault="003E21E8" w:rsidP="00C400D2">
            <w:pPr>
              <w:pStyle w:val="rowtabella0"/>
              <w:rPr>
                <w:color w:val="002060"/>
              </w:rPr>
            </w:pPr>
            <w:r w:rsidRPr="004477BF">
              <w:rPr>
                <w:color w:val="002060"/>
              </w:rPr>
              <w:t>VIA LORETO</w:t>
            </w:r>
          </w:p>
        </w:tc>
      </w:tr>
      <w:tr w:rsidR="003E21E8" w:rsidRPr="004477BF" w14:paraId="62282B28" w14:textId="77777777" w:rsidTr="00C400D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6A7065" w14:textId="77777777" w:rsidR="003E21E8" w:rsidRPr="004477BF" w:rsidRDefault="003E21E8" w:rsidP="00C400D2">
            <w:pPr>
              <w:pStyle w:val="rowtabella0"/>
              <w:rPr>
                <w:color w:val="002060"/>
              </w:rPr>
            </w:pPr>
            <w:r w:rsidRPr="004477BF">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69229" w14:textId="77777777" w:rsidR="003E21E8" w:rsidRPr="004477BF" w:rsidRDefault="003E21E8" w:rsidP="00C400D2">
            <w:pPr>
              <w:pStyle w:val="rowtabella0"/>
              <w:rPr>
                <w:color w:val="002060"/>
              </w:rPr>
            </w:pPr>
            <w:r w:rsidRPr="004477BF">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1DC9A" w14:textId="77777777" w:rsidR="003E21E8" w:rsidRPr="004477BF" w:rsidRDefault="003E21E8" w:rsidP="00C400D2">
            <w:pPr>
              <w:pStyle w:val="rowtabella0"/>
              <w:jc w:val="center"/>
              <w:rPr>
                <w:color w:val="002060"/>
              </w:rPr>
            </w:pPr>
            <w:r w:rsidRPr="004477B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8D225" w14:textId="77777777" w:rsidR="003E21E8" w:rsidRPr="004477BF" w:rsidRDefault="003E21E8" w:rsidP="00C400D2">
            <w:pPr>
              <w:pStyle w:val="rowtabella0"/>
              <w:rPr>
                <w:color w:val="002060"/>
              </w:rPr>
            </w:pPr>
            <w:r w:rsidRPr="004477BF">
              <w:rPr>
                <w:color w:val="002060"/>
              </w:rPr>
              <w:t>18/04/2026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292E2" w14:textId="77777777" w:rsidR="003E21E8" w:rsidRPr="004477BF" w:rsidRDefault="003E21E8" w:rsidP="00C400D2">
            <w:pPr>
              <w:pStyle w:val="rowtabella0"/>
              <w:rPr>
                <w:color w:val="002060"/>
              </w:rPr>
            </w:pPr>
            <w:r w:rsidRPr="004477BF">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9BFD7" w14:textId="77777777" w:rsidR="003E21E8" w:rsidRPr="004477BF" w:rsidRDefault="003E21E8" w:rsidP="00C400D2">
            <w:pPr>
              <w:pStyle w:val="rowtabella0"/>
              <w:rPr>
                <w:color w:val="002060"/>
              </w:rPr>
            </w:pPr>
            <w:r w:rsidRPr="004477B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18FD9" w14:textId="77777777" w:rsidR="003E21E8" w:rsidRPr="004477BF" w:rsidRDefault="003E21E8" w:rsidP="00C400D2">
            <w:pPr>
              <w:pStyle w:val="rowtabella0"/>
              <w:rPr>
                <w:color w:val="002060"/>
              </w:rPr>
            </w:pPr>
            <w:r w:rsidRPr="004477BF">
              <w:rPr>
                <w:color w:val="002060"/>
              </w:rPr>
              <w:t>VIA GROTTE DI POSATORA 19/A</w:t>
            </w:r>
          </w:p>
        </w:tc>
      </w:tr>
    </w:tbl>
    <w:p w14:paraId="1EAB5D99" w14:textId="77777777" w:rsidR="003E21E8" w:rsidRDefault="003E21E8" w:rsidP="00CC4D59">
      <w:pPr>
        <w:pStyle w:val="Corpodeltesto21"/>
        <w:rPr>
          <w:rFonts w:ascii="Arial" w:hAnsi="Arial" w:cs="Arial"/>
          <w:color w:val="002060"/>
          <w:sz w:val="22"/>
        </w:rPr>
      </w:pPr>
    </w:p>
    <w:p w14:paraId="0ACFFC03" w14:textId="77777777" w:rsidR="00CC4D59" w:rsidRPr="00CE58E2" w:rsidRDefault="00CC4D59" w:rsidP="00CC4D59">
      <w:pPr>
        <w:pStyle w:val="breakline"/>
        <w:rPr>
          <w:rFonts w:eastAsiaTheme="minorEastAsia"/>
          <w:color w:val="002060"/>
        </w:rPr>
      </w:pPr>
    </w:p>
    <w:p w14:paraId="6803A2AE" w14:textId="77777777" w:rsidR="00CC4D59" w:rsidRPr="00CE58E2" w:rsidRDefault="00CC4D59" w:rsidP="00CC4D59">
      <w:pPr>
        <w:pStyle w:val="titolocampionato0"/>
        <w:shd w:val="clear" w:color="auto" w:fill="CCCCCC"/>
        <w:spacing w:before="80" w:after="40"/>
        <w:rPr>
          <w:color w:val="002060"/>
        </w:rPr>
      </w:pPr>
      <w:r w:rsidRPr="00CE58E2">
        <w:rPr>
          <w:color w:val="002060"/>
        </w:rPr>
        <w:t>UNDER 15 C5 REGIONALI MASCHILI</w:t>
      </w:r>
    </w:p>
    <w:p w14:paraId="6E84D1C3" w14:textId="77777777" w:rsidR="00CC4D59" w:rsidRPr="0038215C" w:rsidRDefault="00CC4D59" w:rsidP="00CC4D59">
      <w:pPr>
        <w:pStyle w:val="TITOLOPRINC"/>
        <w:spacing w:before="0" w:beforeAutospacing="0" w:after="0" w:afterAutospacing="0"/>
        <w:rPr>
          <w:color w:val="002060"/>
        </w:rPr>
      </w:pPr>
      <w:r>
        <w:rPr>
          <w:color w:val="002060"/>
        </w:rPr>
        <w:t>FASE FINALE</w:t>
      </w:r>
    </w:p>
    <w:p w14:paraId="78701CE6" w14:textId="77777777" w:rsidR="00CC4D59" w:rsidRDefault="00CC4D59" w:rsidP="00CC4D59">
      <w:pPr>
        <w:pStyle w:val="Corpodeltesto21"/>
        <w:rPr>
          <w:rFonts w:ascii="Arial" w:hAnsi="Arial" w:cs="Arial"/>
          <w:color w:val="002060"/>
          <w:sz w:val="22"/>
        </w:rPr>
      </w:pPr>
    </w:p>
    <w:p w14:paraId="00119586" w14:textId="77777777" w:rsidR="00CC4D59" w:rsidRPr="00C02215" w:rsidRDefault="00CC4D59" w:rsidP="00CC4D59">
      <w:pPr>
        <w:pStyle w:val="LndNormale1"/>
        <w:rPr>
          <w:b/>
          <w:i/>
          <w:color w:val="002060"/>
        </w:rPr>
      </w:pPr>
      <w:r w:rsidRPr="00C02215">
        <w:rPr>
          <w:b/>
          <w:i/>
          <w:color w:val="002060"/>
        </w:rPr>
        <w:t xml:space="preserve">Ottavi di Finale </w:t>
      </w:r>
    </w:p>
    <w:p w14:paraId="3DA1F3CC" w14:textId="77777777" w:rsidR="00CC4D59" w:rsidRPr="00C02215" w:rsidRDefault="00CC4D59" w:rsidP="00CC4D59">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0912A2D8" w14:textId="77777777" w:rsidR="00CC4D59" w:rsidRPr="00C87F9C" w:rsidRDefault="00CC4D59" w:rsidP="00CC4D59">
      <w:pPr>
        <w:pStyle w:val="Corpodeltesto21"/>
        <w:rPr>
          <w:rFonts w:ascii="Arial" w:hAnsi="Arial" w:cs="Arial"/>
          <w:b/>
          <w:bCs/>
          <w:color w:val="002060"/>
          <w:sz w:val="22"/>
        </w:rPr>
      </w:pPr>
      <w:r w:rsidRPr="00C87F9C">
        <w:rPr>
          <w:rFonts w:ascii="Arial" w:hAnsi="Arial" w:cs="Arial"/>
          <w:b/>
          <w:bCs/>
          <w:color w:val="002060"/>
          <w:sz w:val="22"/>
        </w:rPr>
        <w:t>ACSS MONDOLFO C5 – CITTA’ DI OSTRA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19-0</w:t>
      </w:r>
    </w:p>
    <w:p w14:paraId="2AFDEF65" w14:textId="77777777" w:rsidR="00CC4D59" w:rsidRDefault="00CC4D59" w:rsidP="00CC4D59">
      <w:pPr>
        <w:pStyle w:val="Corpodeltesto21"/>
        <w:rPr>
          <w:rFonts w:ascii="Arial" w:hAnsi="Arial" w:cs="Arial"/>
          <w:color w:val="002060"/>
          <w:sz w:val="22"/>
        </w:rPr>
      </w:pPr>
    </w:p>
    <w:p w14:paraId="6AD5AEA2" w14:textId="77777777" w:rsidR="00CC4D59" w:rsidRPr="00C02215" w:rsidRDefault="00CC4D59" w:rsidP="00CC4D59">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22997EDB" w14:textId="77777777" w:rsidR="00CC4D59" w:rsidRPr="00C87F9C" w:rsidRDefault="00CC4D59" w:rsidP="00CC4D59">
      <w:pPr>
        <w:pStyle w:val="Corpodeltesto21"/>
        <w:rPr>
          <w:rFonts w:ascii="Arial" w:hAnsi="Arial" w:cs="Arial"/>
          <w:b/>
          <w:bCs/>
          <w:color w:val="002060"/>
          <w:sz w:val="22"/>
        </w:rPr>
      </w:pPr>
      <w:r w:rsidRPr="00C87F9C">
        <w:rPr>
          <w:rFonts w:ascii="Arial" w:hAnsi="Arial" w:cs="Arial"/>
          <w:b/>
          <w:bCs/>
          <w:color w:val="002060"/>
          <w:sz w:val="22"/>
        </w:rPr>
        <w:t>BULDOG T.N.T. LUCREZIA – SPORTFLY ARL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6-0</w:t>
      </w:r>
    </w:p>
    <w:p w14:paraId="75A450BA" w14:textId="77777777" w:rsidR="00CC4D59" w:rsidRPr="005E06FE" w:rsidRDefault="00CC4D59" w:rsidP="00CC4D59">
      <w:pPr>
        <w:pStyle w:val="Corpodeltesto21"/>
        <w:rPr>
          <w:rFonts w:ascii="Arial" w:hAnsi="Arial" w:cs="Arial"/>
          <w:color w:val="002060"/>
          <w:sz w:val="22"/>
        </w:rPr>
      </w:pPr>
    </w:p>
    <w:p w14:paraId="3BB9E01D" w14:textId="77777777" w:rsidR="00CC4D59" w:rsidRPr="00C02215" w:rsidRDefault="00CC4D59" w:rsidP="00CC4D59">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64D78BA1" w14:textId="77777777" w:rsidR="00CC4D59" w:rsidRPr="00C87F9C" w:rsidRDefault="00CC4D59" w:rsidP="00CC4D59">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4-2</w:t>
      </w:r>
    </w:p>
    <w:p w14:paraId="3C148A30" w14:textId="77777777" w:rsidR="00CC4D59" w:rsidRPr="00C87F9C" w:rsidRDefault="00CC4D59" w:rsidP="00CC4D59">
      <w:pPr>
        <w:pStyle w:val="Corpodeltesto21"/>
        <w:rPr>
          <w:rFonts w:ascii="Arial" w:hAnsi="Arial" w:cs="Arial"/>
          <w:color w:val="002060"/>
          <w:sz w:val="22"/>
        </w:rPr>
      </w:pPr>
    </w:p>
    <w:p w14:paraId="7B062016" w14:textId="77777777" w:rsidR="00CC4D59" w:rsidRPr="00C02215" w:rsidRDefault="00CC4D59" w:rsidP="00CC4D59">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3509E53A" w14:textId="77777777" w:rsidR="00CC4D59" w:rsidRPr="00C87F9C" w:rsidRDefault="00CC4D59" w:rsidP="00CC4D59">
      <w:pPr>
        <w:pStyle w:val="Corpodeltesto21"/>
        <w:rPr>
          <w:rFonts w:ascii="Arial" w:hAnsi="Arial" w:cs="Arial"/>
          <w:b/>
          <w:bCs/>
          <w:color w:val="002060"/>
          <w:sz w:val="22"/>
        </w:rPr>
      </w:pPr>
      <w:r w:rsidRPr="00C87F9C">
        <w:rPr>
          <w:rFonts w:ascii="Arial" w:hAnsi="Arial" w:cs="Arial"/>
          <w:b/>
          <w:bCs/>
          <w:color w:val="002060"/>
          <w:sz w:val="22"/>
        </w:rPr>
        <w:t>ASCOLI CALCIO A 5 – CSI GAUDIO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17-1</w:t>
      </w:r>
    </w:p>
    <w:p w14:paraId="57ABB7DD" w14:textId="77777777" w:rsidR="00CC4D59" w:rsidRDefault="00CC4D59" w:rsidP="00CC4D59">
      <w:pPr>
        <w:pStyle w:val="Corpodeltesto21"/>
        <w:rPr>
          <w:rFonts w:ascii="Arial" w:hAnsi="Arial" w:cs="Arial"/>
          <w:color w:val="002060"/>
          <w:sz w:val="22"/>
        </w:rPr>
      </w:pPr>
    </w:p>
    <w:p w14:paraId="71B9724C" w14:textId="77777777" w:rsidR="00CC4D59" w:rsidRPr="00C02215" w:rsidRDefault="00CC4D59" w:rsidP="00CC4D59">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7262C5B7" w14:textId="77777777" w:rsidR="00CC4D59" w:rsidRPr="00C87F9C" w:rsidRDefault="00CC4D59" w:rsidP="00CC4D59">
      <w:pPr>
        <w:pStyle w:val="Corpodeltesto21"/>
        <w:rPr>
          <w:rFonts w:ascii="Arial" w:hAnsi="Arial" w:cs="Arial"/>
          <w:b/>
          <w:bCs/>
          <w:color w:val="002060"/>
          <w:sz w:val="22"/>
        </w:rPr>
      </w:pPr>
      <w:r w:rsidRPr="00C87F9C">
        <w:rPr>
          <w:rFonts w:ascii="Arial" w:hAnsi="Arial" w:cs="Arial"/>
          <w:b/>
          <w:bCs/>
          <w:color w:val="002060"/>
          <w:sz w:val="22"/>
        </w:rPr>
        <w:t>CERRETO D’ESI ASD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8-3</w:t>
      </w:r>
    </w:p>
    <w:p w14:paraId="52480447" w14:textId="77777777" w:rsidR="00CC4D59" w:rsidRDefault="00CC4D59" w:rsidP="00CC4D59">
      <w:pPr>
        <w:pStyle w:val="Corpodeltesto21"/>
        <w:rPr>
          <w:rFonts w:ascii="Arial" w:hAnsi="Arial" w:cs="Arial"/>
          <w:color w:val="002060"/>
          <w:sz w:val="22"/>
        </w:rPr>
      </w:pPr>
    </w:p>
    <w:p w14:paraId="2FD8E8F1" w14:textId="77777777" w:rsidR="00CC4D59" w:rsidRPr="00C02215" w:rsidRDefault="00CC4D59" w:rsidP="00CC4D59">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2F6D3487" w14:textId="77777777" w:rsidR="00CC4D59" w:rsidRPr="00C87F9C" w:rsidRDefault="00CC4D59" w:rsidP="00CC4D59">
      <w:pPr>
        <w:pStyle w:val="Corpodeltesto21"/>
        <w:rPr>
          <w:rFonts w:ascii="Arial" w:hAnsi="Arial" w:cs="Arial"/>
          <w:b/>
          <w:bCs/>
          <w:color w:val="002060"/>
          <w:sz w:val="22"/>
        </w:rPr>
      </w:pPr>
      <w:r w:rsidRPr="00C87F9C">
        <w:rPr>
          <w:rFonts w:ascii="Arial" w:hAnsi="Arial" w:cs="Arial"/>
          <w:b/>
          <w:bCs/>
          <w:color w:val="002060"/>
          <w:sz w:val="22"/>
        </w:rPr>
        <w:t>POL.CAGLI SPORT ASSOCIATI – CALCIO A 5 CORINALDO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5-2</w:t>
      </w:r>
    </w:p>
    <w:p w14:paraId="0B84E3C1" w14:textId="77777777" w:rsidR="00CC4D59" w:rsidRDefault="00CC4D59" w:rsidP="00CC4D59">
      <w:pPr>
        <w:pStyle w:val="Corpodeltesto21"/>
        <w:rPr>
          <w:rFonts w:ascii="Arial" w:hAnsi="Arial" w:cs="Arial"/>
          <w:color w:val="002060"/>
          <w:sz w:val="22"/>
        </w:rPr>
      </w:pPr>
    </w:p>
    <w:p w14:paraId="04222C3F" w14:textId="77777777" w:rsidR="00CC4D59" w:rsidRPr="00C02215" w:rsidRDefault="00CC4D59" w:rsidP="00CC4D59">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2E082B27" w14:textId="77777777" w:rsidR="00CC4D59" w:rsidRPr="00C87F9C" w:rsidRDefault="00CC4D59" w:rsidP="00CC4D59">
      <w:pPr>
        <w:pStyle w:val="Corpodeltesto21"/>
        <w:rPr>
          <w:rFonts w:ascii="Arial" w:hAnsi="Arial" w:cs="Arial"/>
          <w:b/>
          <w:bCs/>
          <w:color w:val="002060"/>
          <w:sz w:val="22"/>
        </w:rPr>
      </w:pPr>
      <w:r w:rsidRPr="00C87F9C">
        <w:rPr>
          <w:rFonts w:ascii="Arial" w:hAnsi="Arial" w:cs="Arial"/>
          <w:b/>
          <w:bCs/>
          <w:color w:val="002060"/>
          <w:sz w:val="22"/>
        </w:rPr>
        <w:t>POLISPORTIVA RIPATRANSONE – SPORTING GROTTAMMARE</w:t>
      </w:r>
      <w:r>
        <w:rPr>
          <w:rFonts w:ascii="Arial" w:hAnsi="Arial" w:cs="Arial"/>
          <w:b/>
          <w:bCs/>
          <w:color w:val="002060"/>
          <w:sz w:val="22"/>
        </w:rPr>
        <w:tab/>
      </w:r>
      <w:r>
        <w:rPr>
          <w:rFonts w:ascii="Arial" w:hAnsi="Arial" w:cs="Arial"/>
          <w:b/>
          <w:bCs/>
          <w:color w:val="002060"/>
          <w:sz w:val="22"/>
        </w:rPr>
        <w:tab/>
        <w:t>10-2</w:t>
      </w:r>
    </w:p>
    <w:p w14:paraId="0A6C4ED6" w14:textId="77777777" w:rsidR="00CC4D59" w:rsidRDefault="00CC4D59" w:rsidP="00CC4D59">
      <w:pPr>
        <w:pStyle w:val="Corpodeltesto21"/>
        <w:rPr>
          <w:rFonts w:ascii="Arial" w:hAnsi="Arial" w:cs="Arial"/>
          <w:color w:val="002060"/>
          <w:sz w:val="22"/>
        </w:rPr>
      </w:pPr>
    </w:p>
    <w:p w14:paraId="78192F25" w14:textId="77777777" w:rsidR="00CC4D59" w:rsidRPr="00C02215" w:rsidRDefault="00CC4D59" w:rsidP="00CC4D59">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7932A29D" w14:textId="77777777" w:rsidR="00CC4D59" w:rsidRPr="00C87F9C" w:rsidRDefault="00CC4D59" w:rsidP="00CC4D59">
      <w:pPr>
        <w:pStyle w:val="Corpodeltesto21"/>
        <w:rPr>
          <w:rFonts w:ascii="Arial" w:hAnsi="Arial" w:cs="Arial"/>
          <w:b/>
          <w:bCs/>
          <w:color w:val="002060"/>
          <w:sz w:val="22"/>
        </w:rPr>
      </w:pPr>
      <w:r w:rsidRPr="00C87F9C">
        <w:rPr>
          <w:rFonts w:ascii="Arial" w:hAnsi="Arial" w:cs="Arial"/>
          <w:b/>
          <w:bCs/>
          <w:color w:val="002060"/>
          <w:sz w:val="22"/>
        </w:rPr>
        <w:t>CANTINE RIUNITE CSI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2-4</w:t>
      </w:r>
    </w:p>
    <w:p w14:paraId="26954AC3" w14:textId="77777777" w:rsidR="00CC4D59" w:rsidRDefault="00CC4D59" w:rsidP="00CC4D59">
      <w:pPr>
        <w:pStyle w:val="Corpodeltesto21"/>
        <w:rPr>
          <w:rFonts w:ascii="Arial" w:hAnsi="Arial" w:cs="Arial"/>
          <w:color w:val="002060"/>
          <w:sz w:val="22"/>
        </w:rPr>
      </w:pPr>
    </w:p>
    <w:p w14:paraId="4861D9B4" w14:textId="77777777" w:rsidR="00CC4D59" w:rsidRPr="00C02215" w:rsidRDefault="00CC4D59" w:rsidP="00CC4D59">
      <w:pPr>
        <w:pStyle w:val="LndNormale1"/>
        <w:rPr>
          <w:color w:val="002060"/>
        </w:rPr>
      </w:pPr>
    </w:p>
    <w:p w14:paraId="6CE9B770" w14:textId="77777777" w:rsidR="00CC4D59" w:rsidRPr="0034028A" w:rsidRDefault="00CC4D59" w:rsidP="00CC4D59">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5D2F36DA" w14:textId="09EE5E95" w:rsidR="00CC4D59" w:rsidRPr="0034028A" w:rsidRDefault="00CC4D59" w:rsidP="00CC4D59">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003E21E8">
        <w:rPr>
          <w:rFonts w:ascii="Arial" w:hAnsi="Arial" w:cs="Arial"/>
          <w:color w:val="002060"/>
          <w:sz w:val="22"/>
        </w:rPr>
        <w:tab/>
      </w:r>
      <w:r w:rsidRPr="0034028A">
        <w:rPr>
          <w:rFonts w:ascii="Arial" w:hAnsi="Arial" w:cs="Arial"/>
          <w:color w:val="002060"/>
          <w:sz w:val="22"/>
        </w:rPr>
        <w:t>= A</w:t>
      </w:r>
    </w:p>
    <w:p w14:paraId="77582A13" w14:textId="77777777" w:rsidR="00CC4D59" w:rsidRPr="000A067E" w:rsidRDefault="00CC4D59" w:rsidP="00CC4D59">
      <w:pPr>
        <w:pStyle w:val="Corpodeltesto21"/>
        <w:rPr>
          <w:rFonts w:ascii="Arial" w:hAnsi="Arial" w:cs="Arial"/>
          <w:b/>
          <w:bCs/>
          <w:color w:val="002060"/>
          <w:sz w:val="22"/>
        </w:rPr>
      </w:pPr>
      <w:r w:rsidRPr="000A067E">
        <w:rPr>
          <w:rFonts w:ascii="Arial" w:hAnsi="Arial" w:cs="Arial"/>
          <w:b/>
          <w:bCs/>
          <w:color w:val="002060"/>
          <w:sz w:val="22"/>
        </w:rPr>
        <w:t>ACSS MONDOLFO C5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0C5315CA" w14:textId="77777777" w:rsidR="00CC4D59" w:rsidRDefault="00CC4D59" w:rsidP="00CC4D59">
      <w:pPr>
        <w:pStyle w:val="Corpodeltesto21"/>
        <w:rPr>
          <w:rFonts w:ascii="Arial" w:hAnsi="Arial" w:cs="Arial"/>
          <w:color w:val="002060"/>
          <w:sz w:val="22"/>
        </w:rPr>
      </w:pPr>
    </w:p>
    <w:p w14:paraId="6A7795A9" w14:textId="18AF1FBF" w:rsidR="00CC4D59" w:rsidRPr="0034028A" w:rsidRDefault="00CC4D59" w:rsidP="00CC4D59">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003E21E8">
        <w:rPr>
          <w:rFonts w:ascii="Arial" w:hAnsi="Arial" w:cs="Arial"/>
          <w:color w:val="002060"/>
          <w:sz w:val="22"/>
        </w:rPr>
        <w:tab/>
      </w:r>
      <w:r w:rsidRPr="0034028A">
        <w:rPr>
          <w:rFonts w:ascii="Arial" w:hAnsi="Arial" w:cs="Arial"/>
          <w:color w:val="002060"/>
          <w:sz w:val="22"/>
        </w:rPr>
        <w:t>= B</w:t>
      </w:r>
    </w:p>
    <w:p w14:paraId="08B565D7" w14:textId="77777777" w:rsidR="00CC4D59" w:rsidRPr="000A067E" w:rsidRDefault="00CC4D59" w:rsidP="00CC4D59">
      <w:pPr>
        <w:pStyle w:val="Corpodeltesto21"/>
        <w:rPr>
          <w:rFonts w:ascii="Arial" w:hAnsi="Arial" w:cs="Arial"/>
          <w:b/>
          <w:bCs/>
          <w:color w:val="002060"/>
          <w:sz w:val="22"/>
        </w:rPr>
      </w:pPr>
      <w:r>
        <w:rPr>
          <w:rFonts w:ascii="Arial" w:hAnsi="Arial" w:cs="Arial"/>
          <w:b/>
          <w:bCs/>
          <w:color w:val="002060"/>
          <w:sz w:val="22"/>
        </w:rPr>
        <w:t>BULDOG T.N.T. LUCREZIA</w:t>
      </w:r>
      <w:r w:rsidRPr="000A067E">
        <w:rPr>
          <w:rFonts w:ascii="Arial" w:hAnsi="Arial" w:cs="Arial"/>
          <w:b/>
          <w:bCs/>
          <w:color w:val="002060"/>
          <w:sz w:val="22"/>
        </w:rPr>
        <w:t xml:space="preserve"> – POLISPORTIVA RIPATRANSONE</w:t>
      </w:r>
      <w:r>
        <w:rPr>
          <w:rFonts w:ascii="Arial" w:hAnsi="Arial" w:cs="Arial"/>
          <w:b/>
          <w:bCs/>
          <w:color w:val="002060"/>
          <w:sz w:val="22"/>
        </w:rPr>
        <w:tab/>
      </w:r>
      <w:r>
        <w:rPr>
          <w:rFonts w:ascii="Arial" w:hAnsi="Arial" w:cs="Arial"/>
          <w:b/>
          <w:bCs/>
          <w:color w:val="002060"/>
          <w:sz w:val="22"/>
        </w:rPr>
        <w:tab/>
        <w:t>5-3</w:t>
      </w:r>
    </w:p>
    <w:p w14:paraId="32109CBB" w14:textId="77777777" w:rsidR="00CC4D59" w:rsidRDefault="00CC4D59" w:rsidP="00CC4D59">
      <w:pPr>
        <w:pStyle w:val="Corpodeltesto21"/>
        <w:rPr>
          <w:rFonts w:ascii="Arial" w:hAnsi="Arial" w:cs="Arial"/>
          <w:color w:val="002060"/>
          <w:sz w:val="22"/>
        </w:rPr>
      </w:pPr>
    </w:p>
    <w:p w14:paraId="4259918B" w14:textId="11619CE9" w:rsidR="00CC4D59" w:rsidRPr="0034028A" w:rsidRDefault="00CC4D59" w:rsidP="00CC4D59">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003E21E8">
        <w:rPr>
          <w:rFonts w:ascii="Arial" w:hAnsi="Arial" w:cs="Arial"/>
          <w:color w:val="002060"/>
          <w:sz w:val="22"/>
        </w:rPr>
        <w:tab/>
      </w:r>
      <w:r w:rsidRPr="0034028A">
        <w:rPr>
          <w:rFonts w:ascii="Arial" w:hAnsi="Arial" w:cs="Arial"/>
          <w:color w:val="002060"/>
          <w:sz w:val="22"/>
        </w:rPr>
        <w:t>= C</w:t>
      </w:r>
    </w:p>
    <w:p w14:paraId="013152A6" w14:textId="77777777" w:rsidR="00CC4D59" w:rsidRPr="000A067E" w:rsidRDefault="00CC4D59" w:rsidP="00CC4D59">
      <w:pPr>
        <w:pStyle w:val="Corpodeltesto21"/>
        <w:rPr>
          <w:rFonts w:ascii="Arial" w:hAnsi="Arial" w:cs="Arial"/>
          <w:b/>
          <w:bCs/>
          <w:color w:val="002060"/>
          <w:sz w:val="22"/>
        </w:rPr>
      </w:pPr>
      <w:r w:rsidRPr="000A067E">
        <w:rPr>
          <w:rFonts w:ascii="Arial" w:hAnsi="Arial" w:cs="Arial"/>
          <w:b/>
          <w:bCs/>
          <w:color w:val="002060"/>
          <w:sz w:val="22"/>
        </w:rPr>
        <w:t>ITALSERVICE C5 – POL.CAGLI SPORT ASSOCIATI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0-4</w:t>
      </w:r>
    </w:p>
    <w:p w14:paraId="5C3C52EA" w14:textId="77777777" w:rsidR="00CC4D59" w:rsidRDefault="00CC4D59" w:rsidP="00CC4D59">
      <w:pPr>
        <w:pStyle w:val="Corpodeltesto21"/>
        <w:rPr>
          <w:rFonts w:ascii="Arial" w:hAnsi="Arial" w:cs="Arial"/>
          <w:color w:val="002060"/>
          <w:sz w:val="22"/>
        </w:rPr>
      </w:pPr>
    </w:p>
    <w:p w14:paraId="1145C616" w14:textId="68CD44CC" w:rsidR="00CC4D59" w:rsidRPr="0034028A" w:rsidRDefault="00CC4D59" w:rsidP="00CC4D59">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003E21E8">
        <w:rPr>
          <w:rFonts w:ascii="Arial" w:hAnsi="Arial" w:cs="Arial"/>
          <w:color w:val="002060"/>
          <w:sz w:val="22"/>
        </w:rPr>
        <w:tab/>
      </w:r>
      <w:r w:rsidRPr="0034028A">
        <w:rPr>
          <w:rFonts w:ascii="Arial" w:hAnsi="Arial" w:cs="Arial"/>
          <w:color w:val="002060"/>
          <w:sz w:val="22"/>
        </w:rPr>
        <w:t>= D</w:t>
      </w:r>
    </w:p>
    <w:p w14:paraId="3CCCE839" w14:textId="77777777" w:rsidR="00CC4D59" w:rsidRPr="000A067E" w:rsidRDefault="00CC4D59" w:rsidP="00CC4D59">
      <w:pPr>
        <w:pStyle w:val="Corpodeltesto21"/>
        <w:rPr>
          <w:rFonts w:ascii="Arial" w:hAnsi="Arial" w:cs="Arial"/>
          <w:b/>
          <w:bCs/>
          <w:color w:val="002060"/>
          <w:sz w:val="22"/>
        </w:rPr>
      </w:pPr>
      <w:r w:rsidRPr="000A067E">
        <w:rPr>
          <w:rFonts w:ascii="Arial" w:hAnsi="Arial" w:cs="Arial"/>
          <w:b/>
          <w:bCs/>
          <w:color w:val="002060"/>
          <w:sz w:val="22"/>
        </w:rPr>
        <w:t>ASCOL</w:t>
      </w:r>
      <w:r>
        <w:rPr>
          <w:rFonts w:ascii="Arial" w:hAnsi="Arial" w:cs="Arial"/>
          <w:b/>
          <w:bCs/>
          <w:color w:val="002060"/>
          <w:sz w:val="22"/>
        </w:rPr>
        <w:t>I</w:t>
      </w:r>
      <w:r w:rsidRPr="000A067E">
        <w:rPr>
          <w:rFonts w:ascii="Arial" w:hAnsi="Arial" w:cs="Arial"/>
          <w:b/>
          <w:bCs/>
          <w:color w:val="002060"/>
          <w:sz w:val="22"/>
        </w:rPr>
        <w:t xml:space="preserve"> CALCIO A 5 – </w:t>
      </w:r>
      <w:r>
        <w:rPr>
          <w:rFonts w:ascii="Arial" w:hAnsi="Arial" w:cs="Arial"/>
          <w:b/>
          <w:bCs/>
          <w:color w:val="002060"/>
          <w:sz w:val="22"/>
        </w:rPr>
        <w:t>CERRETO D’ESI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1BF5AF52" w14:textId="77777777" w:rsidR="00CC4D59" w:rsidRPr="0034028A" w:rsidRDefault="00CC4D59" w:rsidP="00CC4D59">
      <w:pPr>
        <w:pStyle w:val="Corpodeltesto21"/>
        <w:rPr>
          <w:rFonts w:ascii="Arial" w:hAnsi="Arial" w:cs="Arial"/>
          <w:color w:val="002060"/>
          <w:sz w:val="22"/>
        </w:rPr>
      </w:pPr>
    </w:p>
    <w:p w14:paraId="123291D7" w14:textId="77777777" w:rsidR="00CC4D59" w:rsidRPr="00FA4D1D" w:rsidRDefault="00CC4D59" w:rsidP="00CC4D59">
      <w:pPr>
        <w:pStyle w:val="Corpodeltesto21"/>
        <w:rPr>
          <w:color w:val="002060"/>
          <w:szCs w:val="22"/>
          <w:highlight w:val="yellow"/>
        </w:rPr>
      </w:pPr>
    </w:p>
    <w:p w14:paraId="3911A1A6" w14:textId="77777777" w:rsidR="00CC4D59" w:rsidRPr="0034028A" w:rsidRDefault="00CC4D59" w:rsidP="00CC4D59">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009A870D" w14:textId="77777777" w:rsidR="00CC4D59" w:rsidRPr="0034028A" w:rsidRDefault="00CC4D59" w:rsidP="00CC4D59">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433B9EFE" w14:textId="44FF1DC3" w:rsidR="00CC4D59" w:rsidRPr="000F2B04" w:rsidRDefault="00CC4D59" w:rsidP="00CC4D59">
      <w:pPr>
        <w:pStyle w:val="Corpodeltesto21"/>
        <w:rPr>
          <w:rFonts w:ascii="Arial" w:hAnsi="Arial" w:cs="Arial"/>
          <w:b/>
          <w:bCs/>
          <w:color w:val="002060"/>
          <w:sz w:val="22"/>
        </w:rPr>
      </w:pPr>
      <w:r w:rsidRPr="000F2B04">
        <w:rPr>
          <w:rFonts w:ascii="Arial" w:hAnsi="Arial" w:cs="Arial"/>
          <w:b/>
          <w:bCs/>
          <w:color w:val="002060"/>
          <w:sz w:val="22"/>
        </w:rPr>
        <w:t>ACSS MONDOLFO</w:t>
      </w:r>
      <w:r>
        <w:rPr>
          <w:rFonts w:ascii="Arial" w:hAnsi="Arial" w:cs="Arial"/>
          <w:b/>
          <w:bCs/>
          <w:color w:val="002060"/>
          <w:sz w:val="22"/>
        </w:rPr>
        <w:t xml:space="preserve"> C5</w:t>
      </w:r>
      <w:r w:rsidRPr="000F2B04">
        <w:rPr>
          <w:rFonts w:ascii="Arial" w:hAnsi="Arial" w:cs="Arial"/>
          <w:b/>
          <w:bCs/>
          <w:color w:val="002060"/>
          <w:sz w:val="22"/>
        </w:rPr>
        <w:t xml:space="preserve">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4-0</w:t>
      </w:r>
    </w:p>
    <w:p w14:paraId="614F599F" w14:textId="77777777" w:rsidR="00CC4D59" w:rsidRDefault="00CC4D59" w:rsidP="00CC4D59">
      <w:pPr>
        <w:pStyle w:val="Corpodeltesto21"/>
        <w:rPr>
          <w:rFonts w:ascii="Arial" w:hAnsi="Arial" w:cs="Arial"/>
          <w:color w:val="002060"/>
          <w:sz w:val="22"/>
        </w:rPr>
      </w:pPr>
    </w:p>
    <w:p w14:paraId="3C2E1050" w14:textId="77777777" w:rsidR="00CC4D59" w:rsidRPr="0034028A" w:rsidRDefault="00CC4D59" w:rsidP="00CC4D59">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4E34A7F3" w14:textId="48E2CB21" w:rsidR="00CC4D59" w:rsidRPr="000F2B04" w:rsidRDefault="00CC4D59" w:rsidP="00CC4D59">
      <w:pPr>
        <w:pStyle w:val="Corpodeltesto21"/>
        <w:rPr>
          <w:rFonts w:ascii="Arial" w:hAnsi="Arial" w:cs="Arial"/>
          <w:b/>
          <w:bCs/>
          <w:color w:val="002060"/>
          <w:sz w:val="22"/>
          <w:szCs w:val="22"/>
        </w:rPr>
      </w:pPr>
      <w:r>
        <w:rPr>
          <w:rFonts w:ascii="Arial" w:hAnsi="Arial" w:cs="Arial"/>
          <w:b/>
          <w:bCs/>
          <w:color w:val="002060"/>
          <w:sz w:val="22"/>
        </w:rPr>
        <w:t>BULDOG T.N.T. LUCREZIA</w:t>
      </w:r>
      <w:r w:rsidRPr="000F2B04">
        <w:rPr>
          <w:rFonts w:ascii="Arial" w:hAnsi="Arial" w:cs="Arial"/>
          <w:b/>
          <w:bCs/>
          <w:color w:val="002060"/>
          <w:sz w:val="22"/>
          <w:szCs w:val="22"/>
        </w:rPr>
        <w:t xml:space="preserve"> – POL.CAGLI SPORT ASSOCIATI</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5-0</w:t>
      </w:r>
    </w:p>
    <w:p w14:paraId="551BFBC7" w14:textId="77777777" w:rsidR="00CC4D59" w:rsidRPr="0034028A" w:rsidRDefault="00CC4D59" w:rsidP="00CC4D59">
      <w:pPr>
        <w:pStyle w:val="Corpodeltesto21"/>
        <w:rPr>
          <w:color w:val="002060"/>
          <w:szCs w:val="22"/>
        </w:rPr>
      </w:pPr>
    </w:p>
    <w:p w14:paraId="7DA34973" w14:textId="77777777" w:rsidR="00CC4D59" w:rsidRPr="0034028A" w:rsidRDefault="00CC4D59" w:rsidP="00CC4D59">
      <w:pPr>
        <w:pStyle w:val="Corpodeltesto21"/>
        <w:rPr>
          <w:rFonts w:ascii="Arial" w:hAnsi="Arial" w:cs="Arial"/>
          <w:color w:val="002060"/>
          <w:sz w:val="22"/>
        </w:rPr>
      </w:pPr>
    </w:p>
    <w:p w14:paraId="7C45C58C" w14:textId="77777777" w:rsidR="00CC4D59" w:rsidRPr="00474EAB" w:rsidRDefault="00CC4D59" w:rsidP="00CC4D59">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1BB886F8" w14:textId="77777777" w:rsidR="00CC4D59" w:rsidRPr="00474EAB" w:rsidRDefault="00CC4D59" w:rsidP="00CC4D59">
      <w:pPr>
        <w:pStyle w:val="Corpodeltesto21"/>
        <w:rPr>
          <w:rFonts w:ascii="Arial" w:hAnsi="Arial" w:cs="Arial"/>
          <w:color w:val="002060"/>
          <w:sz w:val="22"/>
        </w:rPr>
      </w:pPr>
      <w:r w:rsidRPr="00474EAB">
        <w:rPr>
          <w:rFonts w:ascii="Arial" w:hAnsi="Arial" w:cs="Arial"/>
          <w:color w:val="002060"/>
          <w:sz w:val="22"/>
        </w:rPr>
        <w:lastRenderedPageBreak/>
        <w:t>Le 2 squadre qualificate disputeranno la Finale in gara unica in casa della squadra meglio piazzata al termine della seconda fase.</w:t>
      </w:r>
    </w:p>
    <w:p w14:paraId="111E9C5B" w14:textId="77777777" w:rsidR="00CC4D59" w:rsidRDefault="00CC4D59" w:rsidP="00CC4D59">
      <w:pPr>
        <w:pStyle w:val="Corpodeltesto21"/>
        <w:rPr>
          <w:rFonts w:ascii="Arial" w:hAnsi="Arial" w:cs="Arial"/>
          <w:b/>
          <w:bCs/>
          <w:i/>
          <w:iCs/>
          <w:color w:val="002060"/>
          <w:sz w:val="22"/>
          <w:szCs w:val="22"/>
        </w:rPr>
      </w:pPr>
    </w:p>
    <w:p w14:paraId="347C0FC4" w14:textId="01F60D2C" w:rsidR="00CC4D59" w:rsidRPr="00CC4D59" w:rsidRDefault="00CC4D59" w:rsidP="00CC4D59">
      <w:pPr>
        <w:pStyle w:val="Corpodeltesto21"/>
        <w:rPr>
          <w:rFonts w:ascii="Arial" w:hAnsi="Arial" w:cs="Arial"/>
          <w:b/>
          <w:bCs/>
          <w:color w:val="002060"/>
          <w:sz w:val="22"/>
          <w:szCs w:val="22"/>
        </w:rPr>
      </w:pPr>
      <w:r w:rsidRPr="00CC4D59">
        <w:rPr>
          <w:rFonts w:ascii="Arial" w:hAnsi="Arial" w:cs="Arial"/>
          <w:b/>
          <w:bCs/>
          <w:color w:val="002060"/>
          <w:sz w:val="22"/>
          <w:szCs w:val="22"/>
        </w:rPr>
        <w:t>ACSS MONDOLFO C5 – BULDOG T.N.T. LUCREZIA</w:t>
      </w:r>
    </w:p>
    <w:p w14:paraId="3062B331" w14:textId="77777777" w:rsidR="00CC4D59" w:rsidRPr="00474EAB" w:rsidRDefault="00CC4D59" w:rsidP="00CC4D59">
      <w:pPr>
        <w:pStyle w:val="Corpodeltesto21"/>
        <w:rPr>
          <w:rFonts w:ascii="Arial" w:hAnsi="Arial" w:cs="Arial"/>
          <w:b/>
          <w:bCs/>
          <w:i/>
          <w:iCs/>
          <w:color w:val="002060"/>
          <w:sz w:val="22"/>
          <w:szCs w:val="22"/>
        </w:rPr>
      </w:pPr>
    </w:p>
    <w:p w14:paraId="5E6114BE" w14:textId="77777777" w:rsidR="00CC4D59" w:rsidRDefault="00CC4D59" w:rsidP="00CC4D59">
      <w:pPr>
        <w:pStyle w:val="Corpodeltesto21"/>
        <w:rPr>
          <w:rFonts w:ascii="Arial" w:hAnsi="Arial" w:cs="Arial"/>
          <w:color w:val="002060"/>
          <w:sz w:val="22"/>
        </w:rPr>
      </w:pPr>
      <w:r w:rsidRPr="00474EAB">
        <w:rPr>
          <w:rFonts w:ascii="Arial" w:hAnsi="Arial" w:cs="Arial"/>
          <w:color w:val="002060"/>
          <w:sz w:val="22"/>
        </w:rPr>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C4A46E1" w14:textId="77777777" w:rsidR="00572D81" w:rsidRDefault="00572D81" w:rsidP="00CC4D59">
      <w:pPr>
        <w:pStyle w:val="Corpodeltesto21"/>
        <w:rPr>
          <w:rFonts w:ascii="Arial" w:hAnsi="Arial" w:cs="Arial"/>
          <w:color w:val="002060"/>
          <w:sz w:val="22"/>
        </w:rPr>
      </w:pPr>
    </w:p>
    <w:p w14:paraId="5679005F" w14:textId="77777777" w:rsidR="00572D81" w:rsidRPr="007C7C4A" w:rsidRDefault="00572D81" w:rsidP="00572D81">
      <w:pPr>
        <w:pStyle w:val="titoloprinc0"/>
        <w:rPr>
          <w:color w:val="002060"/>
        </w:rPr>
      </w:pPr>
      <w:r w:rsidRPr="007C7C4A">
        <w:rPr>
          <w:color w:val="002060"/>
        </w:rPr>
        <w:t>RISULTATI</w:t>
      </w:r>
    </w:p>
    <w:p w14:paraId="7B10215D" w14:textId="77777777" w:rsidR="00572D81" w:rsidRPr="007C7C4A" w:rsidRDefault="00572D81" w:rsidP="00572D81">
      <w:pPr>
        <w:pStyle w:val="breakline"/>
        <w:rPr>
          <w:color w:val="002060"/>
        </w:rPr>
      </w:pPr>
    </w:p>
    <w:p w14:paraId="34DCD95B" w14:textId="77777777" w:rsidR="00572D81" w:rsidRPr="007C7C4A" w:rsidRDefault="00572D81" w:rsidP="00572D81">
      <w:pPr>
        <w:pStyle w:val="sottotitolocampionato10"/>
        <w:rPr>
          <w:color w:val="002060"/>
        </w:rPr>
      </w:pPr>
      <w:r w:rsidRPr="007C7C4A">
        <w:rPr>
          <w:color w:val="002060"/>
        </w:rPr>
        <w:t>RISULTATI UFFICIALI GARE DEL 12/04/2026</w:t>
      </w:r>
    </w:p>
    <w:p w14:paraId="766EA0E0" w14:textId="77777777" w:rsidR="00572D81" w:rsidRPr="00572D81" w:rsidRDefault="00572D81" w:rsidP="00572D81">
      <w:pPr>
        <w:pStyle w:val="sottotitolocampionato20"/>
        <w:spacing w:before="0" w:beforeAutospacing="0" w:after="0" w:afterAutospacing="0"/>
        <w:rPr>
          <w:rFonts w:ascii="Arial" w:hAnsi="Arial" w:cs="Arial"/>
          <w:color w:val="002060"/>
          <w:sz w:val="20"/>
          <w:szCs w:val="20"/>
        </w:rPr>
      </w:pPr>
      <w:r w:rsidRPr="00572D81">
        <w:rPr>
          <w:rFonts w:ascii="Arial" w:hAnsi="Arial" w:cs="Arial"/>
          <w:color w:val="002060"/>
          <w:sz w:val="20"/>
          <w:szCs w:val="20"/>
        </w:rPr>
        <w:t>Si trascrivono qui di seguito i risultati ufficiali delle gare disputate</w:t>
      </w:r>
    </w:p>
    <w:p w14:paraId="57F6E909" w14:textId="77777777" w:rsidR="00572D81" w:rsidRPr="007C7C4A" w:rsidRDefault="00572D81" w:rsidP="00572D8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2D81" w:rsidRPr="007C7C4A" w14:paraId="4C6F46F7" w14:textId="77777777" w:rsidTr="00C400D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2D81" w:rsidRPr="007C7C4A" w14:paraId="3CDB79C6" w14:textId="77777777" w:rsidTr="00C400D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6D94F" w14:textId="77777777" w:rsidR="00572D81" w:rsidRPr="007C7C4A" w:rsidRDefault="00572D81" w:rsidP="00C400D2">
                  <w:pPr>
                    <w:pStyle w:val="headertabella0"/>
                    <w:rPr>
                      <w:color w:val="002060"/>
                    </w:rPr>
                  </w:pPr>
                  <w:r w:rsidRPr="007C7C4A">
                    <w:rPr>
                      <w:color w:val="002060"/>
                    </w:rPr>
                    <w:t>GIRONE SF - 1 Giornata - A</w:t>
                  </w:r>
                </w:p>
              </w:tc>
            </w:tr>
            <w:tr w:rsidR="00572D81" w:rsidRPr="007C7C4A" w14:paraId="51BCE573" w14:textId="77777777" w:rsidTr="00C400D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B851C" w14:textId="77777777" w:rsidR="00572D81" w:rsidRPr="007C7C4A" w:rsidRDefault="00572D81" w:rsidP="00C400D2">
                  <w:pPr>
                    <w:pStyle w:val="rowtabella0"/>
                    <w:rPr>
                      <w:color w:val="002060"/>
                    </w:rPr>
                  </w:pPr>
                  <w:r w:rsidRPr="007C7C4A">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E5764" w14:textId="77777777" w:rsidR="00572D81" w:rsidRPr="007C7C4A" w:rsidRDefault="00572D81" w:rsidP="00C400D2">
                  <w:pPr>
                    <w:pStyle w:val="rowtabella0"/>
                    <w:rPr>
                      <w:color w:val="002060"/>
                    </w:rPr>
                  </w:pPr>
                  <w:r w:rsidRPr="007C7C4A">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B7777" w14:textId="77777777" w:rsidR="00572D81" w:rsidRPr="007C7C4A" w:rsidRDefault="00572D81" w:rsidP="00C400D2">
                  <w:pPr>
                    <w:pStyle w:val="rowtabella0"/>
                    <w:jc w:val="center"/>
                    <w:rPr>
                      <w:color w:val="002060"/>
                    </w:rPr>
                  </w:pPr>
                  <w:r w:rsidRPr="007C7C4A">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2C56D" w14:textId="77777777" w:rsidR="00572D81" w:rsidRPr="007C7C4A" w:rsidRDefault="00572D81" w:rsidP="00C400D2">
                  <w:pPr>
                    <w:pStyle w:val="rowtabella0"/>
                    <w:jc w:val="center"/>
                    <w:rPr>
                      <w:color w:val="002060"/>
                    </w:rPr>
                  </w:pPr>
                  <w:r w:rsidRPr="007C7C4A">
                    <w:rPr>
                      <w:color w:val="002060"/>
                    </w:rPr>
                    <w:t> </w:t>
                  </w:r>
                </w:p>
              </w:tc>
            </w:tr>
            <w:tr w:rsidR="00572D81" w:rsidRPr="007C7C4A" w14:paraId="1E852FB7" w14:textId="77777777" w:rsidTr="00C400D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BB5A8C" w14:textId="77777777" w:rsidR="00572D81" w:rsidRPr="007C7C4A" w:rsidRDefault="00572D81" w:rsidP="00C400D2">
                  <w:pPr>
                    <w:pStyle w:val="rowtabella0"/>
                    <w:rPr>
                      <w:color w:val="002060"/>
                    </w:rPr>
                  </w:pPr>
                  <w:r w:rsidRPr="007C7C4A">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D8AAB" w14:textId="77777777" w:rsidR="00572D81" w:rsidRPr="007C7C4A" w:rsidRDefault="00572D81" w:rsidP="00C400D2">
                  <w:pPr>
                    <w:pStyle w:val="rowtabella0"/>
                    <w:rPr>
                      <w:color w:val="002060"/>
                    </w:rPr>
                  </w:pPr>
                  <w:r w:rsidRPr="007C7C4A">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DABD9" w14:textId="77777777" w:rsidR="00572D81" w:rsidRPr="007C7C4A" w:rsidRDefault="00572D81" w:rsidP="00C400D2">
                  <w:pPr>
                    <w:pStyle w:val="rowtabella0"/>
                    <w:jc w:val="center"/>
                    <w:rPr>
                      <w:color w:val="002060"/>
                    </w:rPr>
                  </w:pPr>
                  <w:r w:rsidRPr="007C7C4A">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662B2" w14:textId="77777777" w:rsidR="00572D81" w:rsidRPr="007C7C4A" w:rsidRDefault="00572D81" w:rsidP="00C400D2">
                  <w:pPr>
                    <w:pStyle w:val="rowtabella0"/>
                    <w:jc w:val="center"/>
                    <w:rPr>
                      <w:color w:val="002060"/>
                    </w:rPr>
                  </w:pPr>
                  <w:r w:rsidRPr="007C7C4A">
                    <w:rPr>
                      <w:color w:val="002060"/>
                    </w:rPr>
                    <w:t> </w:t>
                  </w:r>
                </w:p>
              </w:tc>
            </w:tr>
          </w:tbl>
          <w:p w14:paraId="76844C47" w14:textId="77777777" w:rsidR="00572D81" w:rsidRPr="007C7C4A" w:rsidRDefault="00572D81" w:rsidP="00C400D2">
            <w:pPr>
              <w:rPr>
                <w:color w:val="002060"/>
              </w:rPr>
            </w:pPr>
          </w:p>
        </w:tc>
      </w:tr>
    </w:tbl>
    <w:p w14:paraId="64023F48" w14:textId="77777777" w:rsidR="00572D81" w:rsidRPr="007C7C4A" w:rsidRDefault="00572D81" w:rsidP="00572D81">
      <w:pPr>
        <w:pStyle w:val="breakline"/>
        <w:rPr>
          <w:rFonts w:eastAsiaTheme="minorEastAsia"/>
          <w:color w:val="002060"/>
        </w:rPr>
      </w:pPr>
    </w:p>
    <w:p w14:paraId="454286EC" w14:textId="77777777" w:rsidR="00572D81" w:rsidRPr="007C7C4A" w:rsidRDefault="00572D81" w:rsidP="00572D81">
      <w:pPr>
        <w:pStyle w:val="breakline"/>
        <w:rPr>
          <w:color w:val="002060"/>
        </w:rPr>
      </w:pPr>
    </w:p>
    <w:p w14:paraId="243ED671" w14:textId="77777777" w:rsidR="00572D81" w:rsidRPr="007C7C4A" w:rsidRDefault="00572D81" w:rsidP="00572D81">
      <w:pPr>
        <w:pStyle w:val="titoloprinc0"/>
        <w:rPr>
          <w:color w:val="002060"/>
        </w:rPr>
      </w:pPr>
      <w:r w:rsidRPr="007C7C4A">
        <w:rPr>
          <w:color w:val="002060"/>
        </w:rPr>
        <w:t>GIUDICE SPORTIVO</w:t>
      </w:r>
    </w:p>
    <w:p w14:paraId="19B56433" w14:textId="77777777" w:rsidR="00572D81" w:rsidRPr="007C7C4A" w:rsidRDefault="00572D81" w:rsidP="00572D81">
      <w:pPr>
        <w:pStyle w:val="diffida"/>
        <w:rPr>
          <w:color w:val="002060"/>
        </w:rPr>
      </w:pPr>
      <w:r w:rsidRPr="007C7C4A">
        <w:rPr>
          <w:color w:val="002060"/>
        </w:rPr>
        <w:t>Il Giudice Sportivo Avv. Agnese Lazzaretti, con l'assistenza del Segretario Angelo Castellana, nella seduta del 13/04/2026, ha adottato le decisioni che di seguito integralmente si riportano:</w:t>
      </w:r>
    </w:p>
    <w:p w14:paraId="5ED1C660" w14:textId="77777777" w:rsidR="00572D81" w:rsidRPr="007C7C4A" w:rsidRDefault="00572D81" w:rsidP="00572D81">
      <w:pPr>
        <w:pStyle w:val="titolo10"/>
        <w:rPr>
          <w:color w:val="002060"/>
        </w:rPr>
      </w:pPr>
      <w:r w:rsidRPr="007C7C4A">
        <w:rPr>
          <w:color w:val="002060"/>
        </w:rPr>
        <w:t xml:space="preserve">GARE DEL 12/ 4/2026 </w:t>
      </w:r>
    </w:p>
    <w:p w14:paraId="30B44684" w14:textId="77777777" w:rsidR="00572D81" w:rsidRPr="007C7C4A" w:rsidRDefault="00572D81" w:rsidP="00572D81">
      <w:pPr>
        <w:pStyle w:val="titolo7a"/>
        <w:rPr>
          <w:color w:val="002060"/>
        </w:rPr>
      </w:pPr>
      <w:r w:rsidRPr="007C7C4A">
        <w:rPr>
          <w:color w:val="002060"/>
        </w:rPr>
        <w:t xml:space="preserve">PROVVEDIMENTI DISCIPLINARI </w:t>
      </w:r>
    </w:p>
    <w:p w14:paraId="0F01F02D" w14:textId="77777777" w:rsidR="00572D81" w:rsidRPr="007C7C4A" w:rsidRDefault="00572D81" w:rsidP="00572D81">
      <w:pPr>
        <w:pStyle w:val="titolo7b0"/>
        <w:rPr>
          <w:color w:val="002060"/>
        </w:rPr>
      </w:pPr>
      <w:r w:rsidRPr="007C7C4A">
        <w:rPr>
          <w:color w:val="002060"/>
        </w:rPr>
        <w:t xml:space="preserve">In base alle risultanze degli atti ufficiali sono state deliberate le seguenti sanzioni disciplinari. </w:t>
      </w:r>
    </w:p>
    <w:p w14:paraId="5867A6FE" w14:textId="77777777" w:rsidR="00572D81" w:rsidRPr="007C7C4A" w:rsidRDefault="00572D81" w:rsidP="00572D81">
      <w:pPr>
        <w:pStyle w:val="titolo30"/>
        <w:rPr>
          <w:color w:val="002060"/>
        </w:rPr>
      </w:pPr>
      <w:r w:rsidRPr="007C7C4A">
        <w:rPr>
          <w:color w:val="002060"/>
        </w:rPr>
        <w:t xml:space="preserve">DIRIGENTI </w:t>
      </w:r>
    </w:p>
    <w:p w14:paraId="1B7E4467" w14:textId="77777777" w:rsidR="00572D81" w:rsidRPr="007C7C4A" w:rsidRDefault="00572D81" w:rsidP="00572D81">
      <w:pPr>
        <w:pStyle w:val="titolo20"/>
        <w:rPr>
          <w:color w:val="002060"/>
        </w:rPr>
      </w:pPr>
      <w:r w:rsidRPr="007C7C4A">
        <w:rPr>
          <w:color w:val="002060"/>
        </w:rPr>
        <w:t xml:space="preserve">INIBIZIONE A TEMPO OPPURE SQUALIFICA A GARE: FINO AL 20/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051A2C6A" w14:textId="77777777" w:rsidTr="00C400D2">
        <w:tc>
          <w:tcPr>
            <w:tcW w:w="2200" w:type="dxa"/>
            <w:tcMar>
              <w:top w:w="20" w:type="dxa"/>
              <w:left w:w="20" w:type="dxa"/>
              <w:bottom w:w="20" w:type="dxa"/>
              <w:right w:w="20" w:type="dxa"/>
            </w:tcMar>
            <w:vAlign w:val="center"/>
            <w:hideMark/>
          </w:tcPr>
          <w:p w14:paraId="5612ECFF" w14:textId="77777777" w:rsidR="00572D81" w:rsidRPr="007C7C4A" w:rsidRDefault="00572D81" w:rsidP="00C400D2">
            <w:pPr>
              <w:pStyle w:val="movimento"/>
              <w:rPr>
                <w:color w:val="002060"/>
              </w:rPr>
            </w:pPr>
            <w:r w:rsidRPr="007C7C4A">
              <w:rPr>
                <w:color w:val="002060"/>
              </w:rPr>
              <w:t>TARQUINI MAURO</w:t>
            </w:r>
          </w:p>
        </w:tc>
        <w:tc>
          <w:tcPr>
            <w:tcW w:w="2200" w:type="dxa"/>
            <w:tcMar>
              <w:top w:w="20" w:type="dxa"/>
              <w:left w:w="20" w:type="dxa"/>
              <w:bottom w:w="20" w:type="dxa"/>
              <w:right w:w="20" w:type="dxa"/>
            </w:tcMar>
            <w:vAlign w:val="center"/>
            <w:hideMark/>
          </w:tcPr>
          <w:p w14:paraId="2F1ADAB7" w14:textId="77777777" w:rsidR="00572D81" w:rsidRPr="007C7C4A" w:rsidRDefault="00572D81" w:rsidP="00C400D2">
            <w:pPr>
              <w:pStyle w:val="movimento2"/>
              <w:rPr>
                <w:color w:val="002060"/>
              </w:rPr>
            </w:pPr>
            <w:r w:rsidRPr="007C7C4A">
              <w:rPr>
                <w:color w:val="002060"/>
              </w:rPr>
              <w:t xml:space="preserve">(ASCOLI CALCIO A 5) </w:t>
            </w:r>
          </w:p>
        </w:tc>
        <w:tc>
          <w:tcPr>
            <w:tcW w:w="800" w:type="dxa"/>
            <w:tcMar>
              <w:top w:w="20" w:type="dxa"/>
              <w:left w:w="20" w:type="dxa"/>
              <w:bottom w:w="20" w:type="dxa"/>
              <w:right w:w="20" w:type="dxa"/>
            </w:tcMar>
            <w:vAlign w:val="center"/>
            <w:hideMark/>
          </w:tcPr>
          <w:p w14:paraId="34455D6C"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641DC1E3"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64A41082" w14:textId="77777777" w:rsidR="00572D81" w:rsidRPr="007C7C4A" w:rsidRDefault="00572D81" w:rsidP="00C400D2">
            <w:pPr>
              <w:pStyle w:val="movimento2"/>
              <w:rPr>
                <w:color w:val="002060"/>
              </w:rPr>
            </w:pPr>
            <w:r w:rsidRPr="007C7C4A">
              <w:rPr>
                <w:color w:val="002060"/>
              </w:rPr>
              <w:t> </w:t>
            </w:r>
          </w:p>
        </w:tc>
      </w:tr>
    </w:tbl>
    <w:p w14:paraId="5826822C" w14:textId="77777777" w:rsidR="00572D81" w:rsidRPr="007C7C4A" w:rsidRDefault="00572D81" w:rsidP="00572D81">
      <w:pPr>
        <w:pStyle w:val="diffida"/>
        <w:spacing w:before="80" w:beforeAutospacing="0" w:after="40" w:afterAutospacing="0"/>
        <w:rPr>
          <w:rFonts w:eastAsiaTheme="minorEastAsia"/>
          <w:color w:val="002060"/>
        </w:rPr>
      </w:pPr>
      <w:r w:rsidRPr="007C7C4A">
        <w:rPr>
          <w:color w:val="002060"/>
        </w:rPr>
        <w:t xml:space="preserve">Per aver rivolto all'arbitro espressione di protesta </w:t>
      </w:r>
    </w:p>
    <w:p w14:paraId="585CBD81" w14:textId="77777777" w:rsidR="00572D81" w:rsidRPr="007C7C4A" w:rsidRDefault="00572D81" w:rsidP="00572D81">
      <w:pPr>
        <w:pStyle w:val="titolo30"/>
        <w:rPr>
          <w:color w:val="002060"/>
        </w:rPr>
      </w:pPr>
      <w:r w:rsidRPr="007C7C4A">
        <w:rPr>
          <w:color w:val="002060"/>
        </w:rPr>
        <w:t xml:space="preserve">ALLENATORI </w:t>
      </w:r>
    </w:p>
    <w:p w14:paraId="78DEF0CD" w14:textId="77777777" w:rsidR="00572D81" w:rsidRPr="007C7C4A" w:rsidRDefault="00572D81" w:rsidP="00572D81">
      <w:pPr>
        <w:pStyle w:val="titolo20"/>
        <w:rPr>
          <w:color w:val="002060"/>
        </w:rPr>
      </w:pPr>
      <w:r w:rsidRPr="007C7C4A">
        <w:rPr>
          <w:color w:val="002060"/>
        </w:rPr>
        <w:t xml:space="preserve">SQUALIFICA FINO AL 20/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2024A3F0" w14:textId="77777777" w:rsidTr="00C400D2">
        <w:tc>
          <w:tcPr>
            <w:tcW w:w="2200" w:type="dxa"/>
            <w:tcMar>
              <w:top w:w="20" w:type="dxa"/>
              <w:left w:w="20" w:type="dxa"/>
              <w:bottom w:w="20" w:type="dxa"/>
              <w:right w:w="20" w:type="dxa"/>
            </w:tcMar>
            <w:vAlign w:val="center"/>
            <w:hideMark/>
          </w:tcPr>
          <w:p w14:paraId="1BC8DABE" w14:textId="77777777" w:rsidR="00572D81" w:rsidRPr="007C7C4A" w:rsidRDefault="00572D81" w:rsidP="00C400D2">
            <w:pPr>
              <w:pStyle w:val="movimento"/>
              <w:rPr>
                <w:color w:val="002060"/>
              </w:rPr>
            </w:pPr>
            <w:r w:rsidRPr="007C7C4A">
              <w:rPr>
                <w:color w:val="002060"/>
              </w:rPr>
              <w:t>CAPPONI PAOLO</w:t>
            </w:r>
          </w:p>
        </w:tc>
        <w:tc>
          <w:tcPr>
            <w:tcW w:w="2200" w:type="dxa"/>
            <w:tcMar>
              <w:top w:w="20" w:type="dxa"/>
              <w:left w:w="20" w:type="dxa"/>
              <w:bottom w:w="20" w:type="dxa"/>
              <w:right w:w="20" w:type="dxa"/>
            </w:tcMar>
            <w:vAlign w:val="center"/>
            <w:hideMark/>
          </w:tcPr>
          <w:p w14:paraId="037C5EA7" w14:textId="77777777" w:rsidR="00572D81" w:rsidRPr="007C7C4A" w:rsidRDefault="00572D81" w:rsidP="00C400D2">
            <w:pPr>
              <w:pStyle w:val="movimento2"/>
              <w:rPr>
                <w:color w:val="002060"/>
              </w:rPr>
            </w:pPr>
            <w:r w:rsidRPr="007C7C4A">
              <w:rPr>
                <w:color w:val="002060"/>
              </w:rPr>
              <w:t xml:space="preserve">(ASCOLI CALCIO A 5) </w:t>
            </w:r>
          </w:p>
        </w:tc>
        <w:tc>
          <w:tcPr>
            <w:tcW w:w="800" w:type="dxa"/>
            <w:tcMar>
              <w:top w:w="20" w:type="dxa"/>
              <w:left w:w="20" w:type="dxa"/>
              <w:bottom w:w="20" w:type="dxa"/>
              <w:right w:w="20" w:type="dxa"/>
            </w:tcMar>
            <w:vAlign w:val="center"/>
            <w:hideMark/>
          </w:tcPr>
          <w:p w14:paraId="5547E5EA"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424C1328"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7B87B481" w14:textId="77777777" w:rsidR="00572D81" w:rsidRPr="007C7C4A" w:rsidRDefault="00572D81" w:rsidP="00C400D2">
            <w:pPr>
              <w:pStyle w:val="movimento2"/>
              <w:rPr>
                <w:color w:val="002060"/>
              </w:rPr>
            </w:pPr>
            <w:r w:rsidRPr="007C7C4A">
              <w:rPr>
                <w:color w:val="002060"/>
              </w:rPr>
              <w:t> </w:t>
            </w:r>
          </w:p>
        </w:tc>
      </w:tr>
    </w:tbl>
    <w:p w14:paraId="38B1F765" w14:textId="77777777" w:rsidR="00572D81" w:rsidRPr="007C7C4A" w:rsidRDefault="00572D81" w:rsidP="00572D81">
      <w:pPr>
        <w:pStyle w:val="diffida"/>
        <w:spacing w:before="80" w:beforeAutospacing="0" w:after="40" w:afterAutospacing="0"/>
        <w:rPr>
          <w:rFonts w:eastAsiaTheme="minorEastAsia"/>
          <w:color w:val="002060"/>
        </w:rPr>
      </w:pPr>
      <w:r w:rsidRPr="007C7C4A">
        <w:rPr>
          <w:color w:val="002060"/>
        </w:rPr>
        <w:t xml:space="preserve">Per aver rivolto all'arbitro espressione di protesta </w:t>
      </w:r>
    </w:p>
    <w:p w14:paraId="1E6CA2ED" w14:textId="77777777" w:rsidR="00572D81" w:rsidRPr="007C7C4A" w:rsidRDefault="00572D81" w:rsidP="00572D81">
      <w:pPr>
        <w:pStyle w:val="titolo30"/>
        <w:rPr>
          <w:color w:val="002060"/>
        </w:rPr>
      </w:pPr>
      <w:r w:rsidRPr="007C7C4A">
        <w:rPr>
          <w:color w:val="002060"/>
        </w:rPr>
        <w:t xml:space="preserve">CALCIATORI ESPULSI </w:t>
      </w:r>
    </w:p>
    <w:p w14:paraId="48B331A4" w14:textId="77777777" w:rsidR="00572D81" w:rsidRPr="007C7C4A" w:rsidRDefault="00572D81" w:rsidP="00572D81">
      <w:pPr>
        <w:pStyle w:val="titolo20"/>
        <w:rPr>
          <w:color w:val="002060"/>
        </w:rPr>
      </w:pPr>
      <w:r w:rsidRPr="007C7C4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4FA771B5" w14:textId="77777777" w:rsidTr="00C400D2">
        <w:tc>
          <w:tcPr>
            <w:tcW w:w="2200" w:type="dxa"/>
            <w:tcMar>
              <w:top w:w="20" w:type="dxa"/>
              <w:left w:w="20" w:type="dxa"/>
              <w:bottom w:w="20" w:type="dxa"/>
              <w:right w:w="20" w:type="dxa"/>
            </w:tcMar>
            <w:vAlign w:val="center"/>
            <w:hideMark/>
          </w:tcPr>
          <w:p w14:paraId="1D844EBA" w14:textId="77777777" w:rsidR="00572D81" w:rsidRPr="007C7C4A" w:rsidRDefault="00572D81" w:rsidP="00C400D2">
            <w:pPr>
              <w:pStyle w:val="movimento"/>
              <w:rPr>
                <w:color w:val="002060"/>
              </w:rPr>
            </w:pPr>
            <w:r w:rsidRPr="007C7C4A">
              <w:rPr>
                <w:color w:val="002060"/>
              </w:rPr>
              <w:t>GUTIERREZ DURANTE YAN LUCCA</w:t>
            </w:r>
          </w:p>
        </w:tc>
        <w:tc>
          <w:tcPr>
            <w:tcW w:w="2200" w:type="dxa"/>
            <w:tcMar>
              <w:top w:w="20" w:type="dxa"/>
              <w:left w:w="20" w:type="dxa"/>
              <w:bottom w:w="20" w:type="dxa"/>
              <w:right w:w="20" w:type="dxa"/>
            </w:tcMar>
            <w:vAlign w:val="center"/>
            <w:hideMark/>
          </w:tcPr>
          <w:p w14:paraId="77CCE97E" w14:textId="77777777" w:rsidR="00572D81" w:rsidRPr="007C7C4A" w:rsidRDefault="00572D81" w:rsidP="00C400D2">
            <w:pPr>
              <w:pStyle w:val="movimento2"/>
              <w:rPr>
                <w:color w:val="002060"/>
              </w:rPr>
            </w:pPr>
            <w:r w:rsidRPr="007C7C4A">
              <w:rPr>
                <w:color w:val="002060"/>
              </w:rPr>
              <w:t xml:space="preserve">(ASCOLI CALCIO A 5) </w:t>
            </w:r>
          </w:p>
        </w:tc>
        <w:tc>
          <w:tcPr>
            <w:tcW w:w="800" w:type="dxa"/>
            <w:tcMar>
              <w:top w:w="20" w:type="dxa"/>
              <w:left w:w="20" w:type="dxa"/>
              <w:bottom w:w="20" w:type="dxa"/>
              <w:right w:w="20" w:type="dxa"/>
            </w:tcMar>
            <w:vAlign w:val="center"/>
            <w:hideMark/>
          </w:tcPr>
          <w:p w14:paraId="0B268242"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5F5FDEA3"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7BED0A0C" w14:textId="77777777" w:rsidR="00572D81" w:rsidRPr="007C7C4A" w:rsidRDefault="00572D81" w:rsidP="00C400D2">
            <w:pPr>
              <w:pStyle w:val="movimento2"/>
              <w:rPr>
                <w:color w:val="002060"/>
              </w:rPr>
            </w:pPr>
            <w:r w:rsidRPr="007C7C4A">
              <w:rPr>
                <w:color w:val="002060"/>
              </w:rPr>
              <w:t> </w:t>
            </w:r>
          </w:p>
        </w:tc>
      </w:tr>
    </w:tbl>
    <w:p w14:paraId="65C216A0" w14:textId="77777777" w:rsidR="00572D81" w:rsidRPr="007C7C4A" w:rsidRDefault="00572D81" w:rsidP="00572D81">
      <w:pPr>
        <w:pStyle w:val="titolo30"/>
        <w:rPr>
          <w:rFonts w:eastAsiaTheme="minorEastAsia"/>
          <w:color w:val="002060"/>
        </w:rPr>
      </w:pPr>
      <w:r w:rsidRPr="007C7C4A">
        <w:rPr>
          <w:color w:val="002060"/>
        </w:rPr>
        <w:t xml:space="preserve">CALCIATORI NON ESPULSI </w:t>
      </w:r>
    </w:p>
    <w:p w14:paraId="61EAEB37" w14:textId="77777777" w:rsidR="00572D81" w:rsidRPr="007C7C4A" w:rsidRDefault="00572D81" w:rsidP="00572D81">
      <w:pPr>
        <w:pStyle w:val="titolo20"/>
        <w:rPr>
          <w:color w:val="002060"/>
        </w:rPr>
      </w:pPr>
      <w:r w:rsidRPr="007C7C4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75FE2D6A" w14:textId="77777777" w:rsidTr="00C400D2">
        <w:tc>
          <w:tcPr>
            <w:tcW w:w="2200" w:type="dxa"/>
            <w:tcMar>
              <w:top w:w="20" w:type="dxa"/>
              <w:left w:w="20" w:type="dxa"/>
              <w:bottom w:w="20" w:type="dxa"/>
              <w:right w:w="20" w:type="dxa"/>
            </w:tcMar>
            <w:vAlign w:val="center"/>
            <w:hideMark/>
          </w:tcPr>
          <w:p w14:paraId="0C4E76D3" w14:textId="77777777" w:rsidR="00572D81" w:rsidRPr="007C7C4A" w:rsidRDefault="00572D81" w:rsidP="00C400D2">
            <w:pPr>
              <w:pStyle w:val="movimento"/>
              <w:rPr>
                <w:color w:val="002060"/>
              </w:rPr>
            </w:pPr>
            <w:r w:rsidRPr="007C7C4A">
              <w:rPr>
                <w:color w:val="002060"/>
              </w:rPr>
              <w:t>MENSA ISAIA</w:t>
            </w:r>
          </w:p>
        </w:tc>
        <w:tc>
          <w:tcPr>
            <w:tcW w:w="2200" w:type="dxa"/>
            <w:tcMar>
              <w:top w:w="20" w:type="dxa"/>
              <w:left w:w="20" w:type="dxa"/>
              <w:bottom w:w="20" w:type="dxa"/>
              <w:right w:w="20" w:type="dxa"/>
            </w:tcMar>
            <w:vAlign w:val="center"/>
            <w:hideMark/>
          </w:tcPr>
          <w:p w14:paraId="393127F6" w14:textId="77777777" w:rsidR="00572D81" w:rsidRPr="007C7C4A" w:rsidRDefault="00572D81" w:rsidP="00C400D2">
            <w:pPr>
              <w:pStyle w:val="movimento2"/>
              <w:rPr>
                <w:color w:val="002060"/>
              </w:rPr>
            </w:pPr>
            <w:r w:rsidRPr="007C7C4A">
              <w:rPr>
                <w:color w:val="002060"/>
              </w:rPr>
              <w:t xml:space="preserve">(POL.CAGLI SPORT ASSOCIATI) </w:t>
            </w:r>
          </w:p>
        </w:tc>
        <w:tc>
          <w:tcPr>
            <w:tcW w:w="800" w:type="dxa"/>
            <w:tcMar>
              <w:top w:w="20" w:type="dxa"/>
              <w:left w:w="20" w:type="dxa"/>
              <w:bottom w:w="20" w:type="dxa"/>
              <w:right w:w="20" w:type="dxa"/>
            </w:tcMar>
            <w:vAlign w:val="center"/>
            <w:hideMark/>
          </w:tcPr>
          <w:p w14:paraId="2DD6E1C2"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279F9DB4"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3171CE25" w14:textId="77777777" w:rsidR="00572D81" w:rsidRPr="007C7C4A" w:rsidRDefault="00572D81" w:rsidP="00C400D2">
            <w:pPr>
              <w:pStyle w:val="movimento2"/>
              <w:rPr>
                <w:color w:val="002060"/>
              </w:rPr>
            </w:pPr>
            <w:r w:rsidRPr="007C7C4A">
              <w:rPr>
                <w:color w:val="002060"/>
              </w:rPr>
              <w:t> </w:t>
            </w:r>
          </w:p>
        </w:tc>
      </w:tr>
    </w:tbl>
    <w:p w14:paraId="332142C1" w14:textId="77777777" w:rsidR="00572D81" w:rsidRPr="007C7C4A" w:rsidRDefault="00572D81" w:rsidP="00572D81">
      <w:pPr>
        <w:pStyle w:val="titolo20"/>
        <w:rPr>
          <w:rFonts w:eastAsiaTheme="minorEastAsia"/>
          <w:color w:val="002060"/>
        </w:rPr>
      </w:pPr>
      <w:r w:rsidRPr="007C7C4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32288E72" w14:textId="77777777" w:rsidTr="00C400D2">
        <w:tc>
          <w:tcPr>
            <w:tcW w:w="2200" w:type="dxa"/>
            <w:tcMar>
              <w:top w:w="20" w:type="dxa"/>
              <w:left w:w="20" w:type="dxa"/>
              <w:bottom w:w="20" w:type="dxa"/>
              <w:right w:w="20" w:type="dxa"/>
            </w:tcMar>
            <w:vAlign w:val="center"/>
            <w:hideMark/>
          </w:tcPr>
          <w:p w14:paraId="1E0ABAB6" w14:textId="77777777" w:rsidR="00572D81" w:rsidRPr="007C7C4A" w:rsidRDefault="00572D81" w:rsidP="00C400D2">
            <w:pPr>
              <w:pStyle w:val="movimento"/>
              <w:rPr>
                <w:color w:val="002060"/>
              </w:rPr>
            </w:pPr>
            <w:r w:rsidRPr="007C7C4A">
              <w:rPr>
                <w:color w:val="002060"/>
              </w:rPr>
              <w:t>FAGGIANI ENEA</w:t>
            </w:r>
          </w:p>
        </w:tc>
        <w:tc>
          <w:tcPr>
            <w:tcW w:w="2200" w:type="dxa"/>
            <w:tcMar>
              <w:top w:w="20" w:type="dxa"/>
              <w:left w:w="20" w:type="dxa"/>
              <w:bottom w:w="20" w:type="dxa"/>
              <w:right w:w="20" w:type="dxa"/>
            </w:tcMar>
            <w:vAlign w:val="center"/>
            <w:hideMark/>
          </w:tcPr>
          <w:p w14:paraId="1CA98E5E" w14:textId="77777777" w:rsidR="00572D81" w:rsidRPr="007C7C4A" w:rsidRDefault="00572D81" w:rsidP="00C400D2">
            <w:pPr>
              <w:pStyle w:val="movimento2"/>
              <w:rPr>
                <w:color w:val="002060"/>
              </w:rPr>
            </w:pPr>
            <w:r w:rsidRPr="007C7C4A">
              <w:rPr>
                <w:color w:val="002060"/>
              </w:rPr>
              <w:t xml:space="preserve">(POL.CAGLI SPORT ASSOCIATI) </w:t>
            </w:r>
          </w:p>
        </w:tc>
        <w:tc>
          <w:tcPr>
            <w:tcW w:w="800" w:type="dxa"/>
            <w:tcMar>
              <w:top w:w="20" w:type="dxa"/>
              <w:left w:w="20" w:type="dxa"/>
              <w:bottom w:w="20" w:type="dxa"/>
              <w:right w:w="20" w:type="dxa"/>
            </w:tcMar>
            <w:vAlign w:val="center"/>
            <w:hideMark/>
          </w:tcPr>
          <w:p w14:paraId="2FC7731B"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1197AD2D"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02DB4D13" w14:textId="77777777" w:rsidR="00572D81" w:rsidRPr="007C7C4A" w:rsidRDefault="00572D81" w:rsidP="00C400D2">
            <w:pPr>
              <w:pStyle w:val="movimento2"/>
              <w:rPr>
                <w:color w:val="002060"/>
              </w:rPr>
            </w:pPr>
            <w:r w:rsidRPr="007C7C4A">
              <w:rPr>
                <w:color w:val="002060"/>
              </w:rPr>
              <w:t> </w:t>
            </w:r>
          </w:p>
        </w:tc>
      </w:tr>
    </w:tbl>
    <w:p w14:paraId="58ED7C43" w14:textId="77777777" w:rsidR="00572D81" w:rsidRPr="007C7C4A" w:rsidRDefault="00572D81" w:rsidP="00572D81">
      <w:pPr>
        <w:pStyle w:val="titolo20"/>
        <w:rPr>
          <w:rFonts w:eastAsiaTheme="minorEastAsia"/>
          <w:color w:val="002060"/>
        </w:rPr>
      </w:pPr>
      <w:r w:rsidRPr="007C7C4A">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2D81" w:rsidRPr="007C7C4A" w14:paraId="7EF70555" w14:textId="77777777" w:rsidTr="00C400D2">
        <w:tc>
          <w:tcPr>
            <w:tcW w:w="2200" w:type="dxa"/>
            <w:tcMar>
              <w:top w:w="20" w:type="dxa"/>
              <w:left w:w="20" w:type="dxa"/>
              <w:bottom w:w="20" w:type="dxa"/>
              <w:right w:w="20" w:type="dxa"/>
            </w:tcMar>
            <w:vAlign w:val="center"/>
            <w:hideMark/>
          </w:tcPr>
          <w:p w14:paraId="29C506CF" w14:textId="77777777" w:rsidR="00572D81" w:rsidRPr="007C7C4A" w:rsidRDefault="00572D81" w:rsidP="00C400D2">
            <w:pPr>
              <w:pStyle w:val="movimento"/>
              <w:rPr>
                <w:color w:val="002060"/>
              </w:rPr>
            </w:pPr>
            <w:r w:rsidRPr="007C7C4A">
              <w:rPr>
                <w:color w:val="002060"/>
              </w:rPr>
              <w:t>CATALANI MANUEL</w:t>
            </w:r>
          </w:p>
        </w:tc>
        <w:tc>
          <w:tcPr>
            <w:tcW w:w="2200" w:type="dxa"/>
            <w:tcMar>
              <w:top w:w="20" w:type="dxa"/>
              <w:left w:w="20" w:type="dxa"/>
              <w:bottom w:w="20" w:type="dxa"/>
              <w:right w:w="20" w:type="dxa"/>
            </w:tcMar>
            <w:vAlign w:val="center"/>
            <w:hideMark/>
          </w:tcPr>
          <w:p w14:paraId="06A2FF55" w14:textId="77777777" w:rsidR="00572D81" w:rsidRPr="007C7C4A" w:rsidRDefault="00572D81" w:rsidP="00C400D2">
            <w:pPr>
              <w:pStyle w:val="movimento2"/>
              <w:rPr>
                <w:color w:val="002060"/>
              </w:rPr>
            </w:pPr>
            <w:r w:rsidRPr="007C7C4A">
              <w:rPr>
                <w:color w:val="002060"/>
              </w:rPr>
              <w:t xml:space="preserve">(BULDOG T.N.T. LUCREZIA) </w:t>
            </w:r>
          </w:p>
        </w:tc>
        <w:tc>
          <w:tcPr>
            <w:tcW w:w="800" w:type="dxa"/>
            <w:tcMar>
              <w:top w:w="20" w:type="dxa"/>
              <w:left w:w="20" w:type="dxa"/>
              <w:bottom w:w="20" w:type="dxa"/>
              <w:right w:w="20" w:type="dxa"/>
            </w:tcMar>
            <w:vAlign w:val="center"/>
            <w:hideMark/>
          </w:tcPr>
          <w:p w14:paraId="362A01F9"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049A79BD" w14:textId="77777777" w:rsidR="00572D81" w:rsidRPr="007C7C4A" w:rsidRDefault="00572D81" w:rsidP="00C400D2">
            <w:pPr>
              <w:pStyle w:val="movimento"/>
              <w:rPr>
                <w:color w:val="002060"/>
              </w:rPr>
            </w:pPr>
            <w:r w:rsidRPr="007C7C4A">
              <w:rPr>
                <w:color w:val="002060"/>
              </w:rPr>
              <w:t> </w:t>
            </w:r>
          </w:p>
        </w:tc>
        <w:tc>
          <w:tcPr>
            <w:tcW w:w="2200" w:type="dxa"/>
            <w:tcMar>
              <w:top w:w="20" w:type="dxa"/>
              <w:left w:w="20" w:type="dxa"/>
              <w:bottom w:w="20" w:type="dxa"/>
              <w:right w:w="20" w:type="dxa"/>
            </w:tcMar>
            <w:vAlign w:val="center"/>
            <w:hideMark/>
          </w:tcPr>
          <w:p w14:paraId="353CF7B1" w14:textId="77777777" w:rsidR="00572D81" w:rsidRPr="007C7C4A" w:rsidRDefault="00572D81" w:rsidP="00C400D2">
            <w:pPr>
              <w:pStyle w:val="movimento2"/>
              <w:rPr>
                <w:color w:val="002060"/>
              </w:rPr>
            </w:pPr>
            <w:r w:rsidRPr="007C7C4A">
              <w:rPr>
                <w:color w:val="002060"/>
              </w:rPr>
              <w:t> </w:t>
            </w:r>
          </w:p>
        </w:tc>
      </w:tr>
    </w:tbl>
    <w:p w14:paraId="65948B62" w14:textId="77777777" w:rsidR="00572D81" w:rsidRDefault="00572D81" w:rsidP="00572D81">
      <w:pPr>
        <w:pStyle w:val="breakline"/>
        <w:rPr>
          <w:color w:val="002060"/>
        </w:rPr>
      </w:pPr>
    </w:p>
    <w:p w14:paraId="0EB41209" w14:textId="77777777" w:rsidR="00572D81" w:rsidRPr="001910FC" w:rsidRDefault="00572D81" w:rsidP="00572D81">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2D24982C" w14:textId="77777777" w:rsidR="00572D81" w:rsidRPr="001910FC" w:rsidRDefault="00572D81" w:rsidP="00572D81">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D659404" w14:textId="77777777" w:rsidR="00CC4D59" w:rsidRDefault="00CC4D59" w:rsidP="00CC4D59">
      <w:pPr>
        <w:pStyle w:val="Corpodeltesto21"/>
        <w:rPr>
          <w:rFonts w:ascii="Arial" w:hAnsi="Arial" w:cs="Arial"/>
          <w:color w:val="002060"/>
          <w:sz w:val="22"/>
        </w:rPr>
      </w:pPr>
    </w:p>
    <w:p w14:paraId="491DC2E6" w14:textId="77777777" w:rsidR="009B44F1" w:rsidRPr="0038215C" w:rsidRDefault="009B44F1" w:rsidP="009B44F1">
      <w:pPr>
        <w:pStyle w:val="TITOLOPRINC"/>
        <w:spacing w:before="0" w:beforeAutospacing="0" w:after="0" w:afterAutospacing="0"/>
        <w:rPr>
          <w:color w:val="002060"/>
        </w:rPr>
      </w:pPr>
      <w:r>
        <w:rPr>
          <w:color w:val="002060"/>
        </w:rPr>
        <w:t>PROGRAMMA GARE</w:t>
      </w:r>
    </w:p>
    <w:p w14:paraId="16B8C301" w14:textId="77777777" w:rsidR="009B44F1" w:rsidRDefault="009B44F1" w:rsidP="00CC4D59">
      <w:pPr>
        <w:pStyle w:val="Corpodeltesto21"/>
        <w:rPr>
          <w:rFonts w:ascii="Arial" w:hAnsi="Arial" w:cs="Arial"/>
          <w:color w:val="002060"/>
          <w:sz w:val="22"/>
        </w:rPr>
      </w:pPr>
    </w:p>
    <w:p w14:paraId="6A370B48" w14:textId="77777777" w:rsidR="003E21E8" w:rsidRPr="004477BF" w:rsidRDefault="003E21E8" w:rsidP="003E21E8">
      <w:pPr>
        <w:pStyle w:val="sottotitolocampionato10"/>
        <w:rPr>
          <w:color w:val="002060"/>
        </w:rPr>
      </w:pPr>
      <w:r w:rsidRPr="004477BF">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E21E8" w:rsidRPr="004477BF" w14:paraId="09B8E5F3" w14:textId="77777777" w:rsidTr="00C400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8B3ED" w14:textId="77777777" w:rsidR="003E21E8" w:rsidRPr="004477BF" w:rsidRDefault="003E21E8" w:rsidP="00C400D2">
            <w:pPr>
              <w:pStyle w:val="headertabella0"/>
              <w:rPr>
                <w:color w:val="002060"/>
              </w:rPr>
            </w:pPr>
            <w:r w:rsidRPr="004477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B8515" w14:textId="77777777" w:rsidR="003E21E8" w:rsidRPr="004477BF" w:rsidRDefault="003E21E8" w:rsidP="00C400D2">
            <w:pPr>
              <w:pStyle w:val="headertabella0"/>
              <w:rPr>
                <w:color w:val="002060"/>
              </w:rPr>
            </w:pPr>
            <w:r w:rsidRPr="004477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D4560" w14:textId="77777777" w:rsidR="003E21E8" w:rsidRPr="004477BF" w:rsidRDefault="003E21E8" w:rsidP="00C400D2">
            <w:pPr>
              <w:pStyle w:val="headertabella0"/>
              <w:rPr>
                <w:color w:val="002060"/>
              </w:rPr>
            </w:pPr>
            <w:r w:rsidRPr="004477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B7069" w14:textId="77777777" w:rsidR="003E21E8" w:rsidRPr="004477BF" w:rsidRDefault="003E21E8" w:rsidP="00C400D2">
            <w:pPr>
              <w:pStyle w:val="headertabella0"/>
              <w:rPr>
                <w:color w:val="002060"/>
              </w:rPr>
            </w:pPr>
            <w:r w:rsidRPr="004477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41B46" w14:textId="77777777" w:rsidR="003E21E8" w:rsidRPr="004477BF" w:rsidRDefault="003E21E8" w:rsidP="00C400D2">
            <w:pPr>
              <w:pStyle w:val="headertabella0"/>
              <w:rPr>
                <w:color w:val="002060"/>
              </w:rPr>
            </w:pPr>
            <w:r w:rsidRPr="004477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72FEF" w14:textId="77777777" w:rsidR="003E21E8" w:rsidRPr="004477BF" w:rsidRDefault="003E21E8" w:rsidP="00C400D2">
            <w:pPr>
              <w:pStyle w:val="headertabella0"/>
              <w:rPr>
                <w:color w:val="002060"/>
              </w:rPr>
            </w:pPr>
            <w:proofErr w:type="spellStart"/>
            <w:r w:rsidRPr="004477BF">
              <w:rPr>
                <w:color w:val="002060"/>
              </w:rPr>
              <w:t>Localita'</w:t>
            </w:r>
            <w:proofErr w:type="spellEnd"/>
            <w:r w:rsidRPr="004477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6C60E" w14:textId="77777777" w:rsidR="003E21E8" w:rsidRPr="004477BF" w:rsidRDefault="003E21E8" w:rsidP="00C400D2">
            <w:pPr>
              <w:pStyle w:val="headertabella0"/>
              <w:rPr>
                <w:color w:val="002060"/>
              </w:rPr>
            </w:pPr>
            <w:r w:rsidRPr="004477BF">
              <w:rPr>
                <w:color w:val="002060"/>
              </w:rPr>
              <w:t>Indirizzo Impianto</w:t>
            </w:r>
          </w:p>
        </w:tc>
      </w:tr>
      <w:tr w:rsidR="003E21E8" w:rsidRPr="004477BF" w14:paraId="3D13BFD2" w14:textId="77777777" w:rsidTr="00C400D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5A4D1C" w14:textId="77777777" w:rsidR="003E21E8" w:rsidRPr="004477BF" w:rsidRDefault="003E21E8" w:rsidP="00C400D2">
            <w:pPr>
              <w:pStyle w:val="rowtabella0"/>
              <w:rPr>
                <w:color w:val="002060"/>
              </w:rPr>
            </w:pPr>
            <w:r w:rsidRPr="004477BF">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CD6A1" w14:textId="77777777" w:rsidR="003E21E8" w:rsidRPr="004477BF" w:rsidRDefault="003E21E8" w:rsidP="00C400D2">
            <w:pPr>
              <w:pStyle w:val="rowtabella0"/>
              <w:rPr>
                <w:color w:val="002060"/>
              </w:rPr>
            </w:pPr>
            <w:r w:rsidRPr="004477BF">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2C5D0" w14:textId="77777777" w:rsidR="003E21E8" w:rsidRPr="004477BF" w:rsidRDefault="003E21E8" w:rsidP="00C400D2">
            <w:pPr>
              <w:pStyle w:val="rowtabella0"/>
              <w:jc w:val="center"/>
              <w:rPr>
                <w:color w:val="002060"/>
              </w:rPr>
            </w:pPr>
            <w:r w:rsidRPr="004477B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BA8E8" w14:textId="77777777" w:rsidR="003E21E8" w:rsidRPr="004477BF" w:rsidRDefault="003E21E8" w:rsidP="00C400D2">
            <w:pPr>
              <w:pStyle w:val="rowtabella0"/>
              <w:rPr>
                <w:color w:val="002060"/>
              </w:rPr>
            </w:pPr>
            <w:r w:rsidRPr="004477BF">
              <w:rPr>
                <w:color w:val="002060"/>
              </w:rPr>
              <w:t>19/04/2026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BBF26" w14:textId="77777777" w:rsidR="003E21E8" w:rsidRPr="004477BF" w:rsidRDefault="003E21E8" w:rsidP="00C400D2">
            <w:pPr>
              <w:pStyle w:val="rowtabella0"/>
              <w:rPr>
                <w:color w:val="002060"/>
              </w:rPr>
            </w:pPr>
            <w:r w:rsidRPr="004477BF">
              <w:rPr>
                <w:color w:val="002060"/>
              </w:rPr>
              <w:t xml:space="preserve">5429 PAL.COM. </w:t>
            </w:r>
            <w:proofErr w:type="gramStart"/>
            <w:r w:rsidRPr="004477BF">
              <w:rPr>
                <w:color w:val="002060"/>
              </w:rPr>
              <w:t>S.MICHELE</w:t>
            </w:r>
            <w:proofErr w:type="gramEnd"/>
            <w:r w:rsidRPr="004477BF">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0D9D0" w14:textId="77777777" w:rsidR="003E21E8" w:rsidRPr="004477BF" w:rsidRDefault="003E21E8" w:rsidP="00C400D2">
            <w:pPr>
              <w:pStyle w:val="rowtabella0"/>
              <w:rPr>
                <w:color w:val="002060"/>
              </w:rPr>
            </w:pPr>
            <w:r w:rsidRPr="004477BF">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20E591" w14:textId="77777777" w:rsidR="003E21E8" w:rsidRPr="004477BF" w:rsidRDefault="003E21E8" w:rsidP="00C400D2">
            <w:pPr>
              <w:pStyle w:val="rowtabella0"/>
              <w:rPr>
                <w:color w:val="002060"/>
              </w:rPr>
            </w:pPr>
            <w:r w:rsidRPr="004477BF">
              <w:rPr>
                <w:color w:val="002060"/>
              </w:rPr>
              <w:t>VIA LORETO</w:t>
            </w:r>
          </w:p>
        </w:tc>
      </w:tr>
    </w:tbl>
    <w:p w14:paraId="6F72BF67" w14:textId="77777777" w:rsidR="009F0363" w:rsidRPr="003521C2" w:rsidRDefault="009F0363" w:rsidP="009F0363">
      <w:pPr>
        <w:pStyle w:val="breakline"/>
        <w:rPr>
          <w:rFonts w:eastAsiaTheme="minorEastAsia"/>
          <w:color w:val="002060"/>
        </w:rPr>
      </w:pPr>
    </w:p>
    <w:p w14:paraId="0954B8FF" w14:textId="77777777" w:rsidR="009F0363" w:rsidRDefault="009F0363" w:rsidP="001B61AF">
      <w:pPr>
        <w:pStyle w:val="breakline"/>
        <w:rPr>
          <w:color w:val="002060"/>
        </w:rPr>
      </w:pPr>
    </w:p>
    <w:p w14:paraId="0DA16388" w14:textId="77777777" w:rsidR="001B14D9" w:rsidRPr="007C7C4A" w:rsidRDefault="001B14D9" w:rsidP="001B14D9">
      <w:pPr>
        <w:pStyle w:val="titolocampionato0"/>
        <w:shd w:val="clear" w:color="auto" w:fill="CCCCCC"/>
        <w:spacing w:before="80" w:after="40"/>
        <w:rPr>
          <w:color w:val="002060"/>
        </w:rPr>
      </w:pPr>
      <w:r w:rsidRPr="007C7C4A">
        <w:rPr>
          <w:color w:val="002060"/>
        </w:rPr>
        <w:t>COPPA PRIMAVERA C5 UNDER 18</w:t>
      </w:r>
    </w:p>
    <w:p w14:paraId="0374097D" w14:textId="77777777" w:rsidR="001B14D9" w:rsidRPr="007C7C4A" w:rsidRDefault="001B14D9" w:rsidP="001B14D9">
      <w:pPr>
        <w:pStyle w:val="titoloprinc0"/>
        <w:rPr>
          <w:color w:val="002060"/>
        </w:rPr>
      </w:pPr>
      <w:r w:rsidRPr="007C7C4A">
        <w:rPr>
          <w:color w:val="002060"/>
        </w:rPr>
        <w:t>VARIAZIONI AL PROGRAMMA GARE</w:t>
      </w:r>
    </w:p>
    <w:p w14:paraId="159CB2EA" w14:textId="77777777" w:rsidR="001B14D9" w:rsidRPr="007C7C4A" w:rsidRDefault="001B14D9" w:rsidP="001B14D9">
      <w:pPr>
        <w:pStyle w:val="breakline"/>
        <w:rPr>
          <w:color w:val="002060"/>
        </w:rPr>
      </w:pPr>
    </w:p>
    <w:p w14:paraId="37887ED2" w14:textId="77777777" w:rsidR="001B14D9" w:rsidRPr="007C7C4A" w:rsidRDefault="001B14D9" w:rsidP="001B14D9">
      <w:pPr>
        <w:pStyle w:val="breakline"/>
        <w:rPr>
          <w:color w:val="002060"/>
        </w:rPr>
      </w:pPr>
    </w:p>
    <w:p w14:paraId="0A760087" w14:textId="77777777" w:rsidR="001B14D9" w:rsidRPr="007C7C4A" w:rsidRDefault="001B14D9" w:rsidP="001B14D9">
      <w:pPr>
        <w:pStyle w:val="sottotitolocampionato10"/>
        <w:rPr>
          <w:color w:val="002060"/>
        </w:rPr>
      </w:pPr>
      <w:r w:rsidRPr="007C7C4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14D9" w:rsidRPr="007C7C4A" w14:paraId="39FB9B58" w14:textId="77777777" w:rsidTr="00C400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F0465" w14:textId="77777777" w:rsidR="001B14D9" w:rsidRPr="007C7C4A" w:rsidRDefault="001B14D9" w:rsidP="00C400D2">
            <w:pPr>
              <w:pStyle w:val="headertabella0"/>
              <w:rPr>
                <w:color w:val="002060"/>
              </w:rPr>
            </w:pPr>
            <w:r w:rsidRPr="007C7C4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8903A" w14:textId="77777777" w:rsidR="001B14D9" w:rsidRPr="007C7C4A" w:rsidRDefault="001B14D9" w:rsidP="00C400D2">
            <w:pPr>
              <w:pStyle w:val="headertabella0"/>
              <w:rPr>
                <w:color w:val="002060"/>
              </w:rPr>
            </w:pPr>
            <w:r w:rsidRPr="007C7C4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1CC86" w14:textId="77777777" w:rsidR="001B14D9" w:rsidRPr="007C7C4A" w:rsidRDefault="001B14D9" w:rsidP="00C400D2">
            <w:pPr>
              <w:pStyle w:val="headertabella0"/>
              <w:rPr>
                <w:color w:val="002060"/>
              </w:rPr>
            </w:pPr>
            <w:r w:rsidRPr="007C7C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00726" w14:textId="77777777" w:rsidR="001B14D9" w:rsidRPr="007C7C4A" w:rsidRDefault="001B14D9" w:rsidP="00C400D2">
            <w:pPr>
              <w:pStyle w:val="headertabella0"/>
              <w:rPr>
                <w:color w:val="002060"/>
              </w:rPr>
            </w:pPr>
            <w:r w:rsidRPr="007C7C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F07CF" w14:textId="77777777" w:rsidR="001B14D9" w:rsidRPr="007C7C4A" w:rsidRDefault="001B14D9" w:rsidP="00C400D2">
            <w:pPr>
              <w:pStyle w:val="headertabella0"/>
              <w:rPr>
                <w:color w:val="002060"/>
              </w:rPr>
            </w:pPr>
            <w:r w:rsidRPr="007C7C4A">
              <w:rPr>
                <w:color w:val="002060"/>
              </w:rPr>
              <w:t xml:space="preserve">Data </w:t>
            </w:r>
            <w:proofErr w:type="spellStart"/>
            <w:r w:rsidRPr="007C7C4A">
              <w:rPr>
                <w:color w:val="002060"/>
              </w:rPr>
              <w:t>Orig</w:t>
            </w:r>
            <w:proofErr w:type="spellEnd"/>
            <w:r w:rsidRPr="007C7C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B6339" w14:textId="77777777" w:rsidR="001B14D9" w:rsidRPr="007C7C4A" w:rsidRDefault="001B14D9" w:rsidP="00C400D2">
            <w:pPr>
              <w:pStyle w:val="headertabella0"/>
              <w:rPr>
                <w:color w:val="002060"/>
              </w:rPr>
            </w:pPr>
            <w:r w:rsidRPr="007C7C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A3F13" w14:textId="77777777" w:rsidR="001B14D9" w:rsidRPr="007C7C4A" w:rsidRDefault="001B14D9" w:rsidP="00C400D2">
            <w:pPr>
              <w:pStyle w:val="headertabella0"/>
              <w:rPr>
                <w:color w:val="002060"/>
              </w:rPr>
            </w:pPr>
            <w:r w:rsidRPr="007C7C4A">
              <w:rPr>
                <w:color w:val="002060"/>
              </w:rPr>
              <w:t xml:space="preserve">Ora </w:t>
            </w:r>
            <w:proofErr w:type="spellStart"/>
            <w:r w:rsidRPr="007C7C4A">
              <w:rPr>
                <w:color w:val="002060"/>
              </w:rPr>
              <w:t>Orig</w:t>
            </w:r>
            <w:proofErr w:type="spellEnd"/>
            <w:r w:rsidRPr="007C7C4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28CAD" w14:textId="77777777" w:rsidR="001B14D9" w:rsidRPr="007C7C4A" w:rsidRDefault="001B14D9" w:rsidP="00C400D2">
            <w:pPr>
              <w:pStyle w:val="headertabella0"/>
              <w:rPr>
                <w:color w:val="002060"/>
              </w:rPr>
            </w:pPr>
            <w:r w:rsidRPr="007C7C4A">
              <w:rPr>
                <w:color w:val="002060"/>
              </w:rPr>
              <w:t>Impianto</w:t>
            </w:r>
          </w:p>
        </w:tc>
      </w:tr>
      <w:tr w:rsidR="00685F71" w:rsidRPr="007C7C4A" w14:paraId="26F6771D"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46C2B" w14:textId="36417A56" w:rsidR="00685F71" w:rsidRPr="00685F71" w:rsidRDefault="00685F71" w:rsidP="00685F71">
            <w:pPr>
              <w:pStyle w:val="rowtabella0"/>
              <w:rPr>
                <w:color w:val="auto"/>
                <w:highlight w:val="yellow"/>
              </w:rPr>
            </w:pPr>
            <w:r w:rsidRPr="00685F71">
              <w:rPr>
                <w:color w:val="auto"/>
                <w:highlight w:val="yellow"/>
              </w:rPr>
              <w:t>21/04/2026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69312" w14:textId="08FEF8AE" w:rsidR="00685F71" w:rsidRPr="00685F71" w:rsidRDefault="00685F71" w:rsidP="00685F71">
            <w:pPr>
              <w:pStyle w:val="rowtabella0"/>
              <w:jc w:val="center"/>
              <w:rPr>
                <w:color w:val="auto"/>
                <w:highlight w:val="yellow"/>
              </w:rPr>
            </w:pPr>
            <w:r w:rsidRPr="00685F71">
              <w:rPr>
                <w:color w:val="auto"/>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5177F" w14:textId="3896F0F8" w:rsidR="00685F71" w:rsidRPr="00685F71" w:rsidRDefault="00685F71" w:rsidP="00685F71">
            <w:pPr>
              <w:pStyle w:val="rowtabella0"/>
              <w:rPr>
                <w:color w:val="auto"/>
                <w:highlight w:val="yellow"/>
              </w:rPr>
            </w:pPr>
            <w:r w:rsidRPr="00685F71">
              <w:rPr>
                <w:color w:val="auto"/>
                <w:highlight w:val="yellow"/>
              </w:rPr>
              <w:t>CERRETO D ESI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32393" w14:textId="11A7380F" w:rsidR="00685F71" w:rsidRPr="00685F71" w:rsidRDefault="00685F71" w:rsidP="00685F71">
            <w:pPr>
              <w:pStyle w:val="rowtabella0"/>
              <w:rPr>
                <w:color w:val="auto"/>
                <w:highlight w:val="yellow"/>
              </w:rPr>
            </w:pPr>
            <w:r w:rsidRPr="00685F71">
              <w:rPr>
                <w:color w:val="auto"/>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8A056" w14:textId="571E4262" w:rsidR="00685F71" w:rsidRPr="00685F71" w:rsidRDefault="00685F71" w:rsidP="00685F71">
            <w:pPr>
              <w:pStyle w:val="rowtabella0"/>
              <w:rPr>
                <w:color w:val="auto"/>
              </w:rPr>
            </w:pPr>
            <w:r w:rsidRPr="00685F71">
              <w:rPr>
                <w:color w:val="auto"/>
              </w:rPr>
              <w:t>18/04/2026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BC64D" w14:textId="3EE58683" w:rsidR="00685F71" w:rsidRPr="00685F71" w:rsidRDefault="00685F71" w:rsidP="00685F71">
            <w:pPr>
              <w:pStyle w:val="rowtabella0"/>
              <w:jc w:val="center"/>
              <w:rPr>
                <w:color w:val="auto"/>
                <w:highlight w:val="yellow"/>
              </w:rPr>
            </w:pPr>
            <w:r w:rsidRPr="00685F71">
              <w:rPr>
                <w:color w:val="auto"/>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3679E" w14:textId="77777777" w:rsidR="00685F71" w:rsidRPr="00685F71" w:rsidRDefault="00685F71" w:rsidP="00685F71">
            <w:pPr>
              <w:pStyle w:val="rowtabella0"/>
              <w:jc w:val="center"/>
              <w:rPr>
                <w:color w:val="auto"/>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AE4BF" w14:textId="77777777" w:rsidR="00685F71" w:rsidRPr="00685F71" w:rsidRDefault="00685F71" w:rsidP="00685F71"/>
        </w:tc>
      </w:tr>
      <w:tr w:rsidR="00685F71" w:rsidRPr="007C7C4A" w14:paraId="5E06BDC3"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584A" w14:textId="77777777" w:rsidR="00685F71" w:rsidRPr="007C7C4A" w:rsidRDefault="00685F71" w:rsidP="00685F71">
            <w:pPr>
              <w:pStyle w:val="rowtabella0"/>
              <w:rPr>
                <w:color w:val="002060"/>
                <w:highlight w:val="yellow"/>
              </w:rPr>
            </w:pPr>
            <w:r w:rsidRPr="007C7C4A">
              <w:rPr>
                <w:color w:val="002060"/>
                <w:highlight w:val="yellow"/>
              </w:rPr>
              <w:t>26/04/2026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AFC7" w14:textId="77777777" w:rsidR="00685F71" w:rsidRPr="007C7C4A" w:rsidRDefault="00685F71" w:rsidP="00685F71">
            <w:pPr>
              <w:pStyle w:val="rowtabella0"/>
              <w:jc w:val="center"/>
              <w:rPr>
                <w:color w:val="002060"/>
                <w:highlight w:val="yellow"/>
              </w:rPr>
            </w:pPr>
            <w:r w:rsidRPr="007C7C4A">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352B" w14:textId="77777777" w:rsidR="00685F71" w:rsidRPr="007C7C4A" w:rsidRDefault="00685F71" w:rsidP="00685F71">
            <w:pPr>
              <w:pStyle w:val="rowtabella0"/>
              <w:rPr>
                <w:color w:val="002060"/>
                <w:highlight w:val="yellow"/>
              </w:rPr>
            </w:pPr>
            <w:r w:rsidRPr="007C7C4A">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7E39" w14:textId="77777777" w:rsidR="00685F71" w:rsidRPr="007C7C4A" w:rsidRDefault="00685F71" w:rsidP="00685F71">
            <w:pPr>
              <w:pStyle w:val="rowtabella0"/>
              <w:rPr>
                <w:color w:val="002060"/>
                <w:highlight w:val="yellow"/>
              </w:rPr>
            </w:pPr>
            <w:r w:rsidRPr="007C7C4A">
              <w:rPr>
                <w:color w:val="002060"/>
                <w:highlight w:val="yellow"/>
              </w:rPr>
              <w:t>CERRETO D ESI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5351C" w14:textId="77777777" w:rsidR="00685F71" w:rsidRPr="007C7C4A" w:rsidRDefault="00685F71" w:rsidP="00685F71">
            <w:pPr>
              <w:pStyle w:val="rowtabella0"/>
              <w:rPr>
                <w:color w:val="002060"/>
              </w:rPr>
            </w:pPr>
            <w:r w:rsidRPr="007C7C4A">
              <w:rPr>
                <w:color w:val="002060"/>
              </w:rPr>
              <w:t>25/04/2026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5C4B" w14:textId="77777777" w:rsidR="00685F71" w:rsidRPr="007C7C4A" w:rsidRDefault="00685F71" w:rsidP="00685F71">
            <w:pPr>
              <w:pStyle w:val="rowtabella0"/>
              <w:jc w:val="center"/>
              <w:rPr>
                <w:color w:val="002060"/>
              </w:rPr>
            </w:pPr>
            <w:r w:rsidRPr="007C7C4A">
              <w:rPr>
                <w:color w:val="002060"/>
                <w:highlight w:val="yellow"/>
              </w:rPr>
              <w:t>18:0</w:t>
            </w:r>
            <w:r w:rsidRPr="007C7C4A">
              <w:rPr>
                <w:color w:val="002060"/>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8A362" w14:textId="77777777" w:rsidR="00685F71" w:rsidRPr="007C7C4A" w:rsidRDefault="00685F71" w:rsidP="00685F71">
            <w:pPr>
              <w:pStyle w:val="rowtabella0"/>
              <w:jc w:val="center"/>
              <w:rPr>
                <w:color w:val="002060"/>
              </w:rPr>
            </w:pPr>
            <w:r w:rsidRPr="007C7C4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9D13" w14:textId="77777777" w:rsidR="00685F71" w:rsidRPr="007C7C4A" w:rsidRDefault="00685F71" w:rsidP="00685F71">
            <w:pPr>
              <w:rPr>
                <w:color w:val="002060"/>
              </w:rPr>
            </w:pPr>
          </w:p>
        </w:tc>
      </w:tr>
    </w:tbl>
    <w:p w14:paraId="43AAD634" w14:textId="77777777" w:rsidR="001B14D9" w:rsidRPr="007C7C4A" w:rsidRDefault="001B14D9" w:rsidP="001B14D9">
      <w:pPr>
        <w:pStyle w:val="breakline"/>
        <w:rPr>
          <w:rFonts w:eastAsiaTheme="minorEastAsia"/>
          <w:color w:val="002060"/>
        </w:rPr>
      </w:pPr>
    </w:p>
    <w:p w14:paraId="0BE8661B" w14:textId="77777777" w:rsidR="001B14D9" w:rsidRPr="007C7C4A" w:rsidRDefault="001B14D9" w:rsidP="001B14D9">
      <w:pPr>
        <w:pStyle w:val="breakline"/>
        <w:rPr>
          <w:color w:val="002060"/>
        </w:rPr>
      </w:pPr>
    </w:p>
    <w:p w14:paraId="6DA1CBC9" w14:textId="77777777" w:rsidR="001B14D9" w:rsidRPr="007C7C4A" w:rsidRDefault="001B14D9" w:rsidP="001B14D9">
      <w:pPr>
        <w:pStyle w:val="titolocampionato0"/>
        <w:shd w:val="clear" w:color="auto" w:fill="CCCCCC"/>
        <w:spacing w:before="80" w:after="40"/>
        <w:rPr>
          <w:color w:val="002060"/>
        </w:rPr>
      </w:pPr>
      <w:r w:rsidRPr="007C7C4A">
        <w:rPr>
          <w:color w:val="002060"/>
        </w:rPr>
        <w:t>COPPA PRIMAVERA C5 UNDER 16</w:t>
      </w:r>
    </w:p>
    <w:p w14:paraId="7313BDC6" w14:textId="77777777" w:rsidR="001B14D9" w:rsidRPr="007C7C4A" w:rsidRDefault="001B14D9" w:rsidP="001B14D9">
      <w:pPr>
        <w:pStyle w:val="titoloprinc0"/>
        <w:rPr>
          <w:color w:val="002060"/>
        </w:rPr>
      </w:pPr>
      <w:r w:rsidRPr="007C7C4A">
        <w:rPr>
          <w:color w:val="002060"/>
        </w:rPr>
        <w:t>VARIAZIONI AL PROGRAMMA GARE</w:t>
      </w:r>
    </w:p>
    <w:p w14:paraId="57645A87" w14:textId="77777777" w:rsidR="001B14D9" w:rsidRPr="007C7C4A" w:rsidRDefault="001B14D9" w:rsidP="001B14D9">
      <w:pPr>
        <w:pStyle w:val="breakline"/>
        <w:rPr>
          <w:color w:val="002060"/>
        </w:rPr>
      </w:pPr>
    </w:p>
    <w:p w14:paraId="3FF1C1CA" w14:textId="77777777" w:rsidR="001B14D9" w:rsidRPr="007C7C4A" w:rsidRDefault="001B14D9" w:rsidP="001B14D9">
      <w:pPr>
        <w:pStyle w:val="breakline"/>
        <w:rPr>
          <w:color w:val="002060"/>
        </w:rPr>
      </w:pPr>
    </w:p>
    <w:p w14:paraId="38A42691" w14:textId="77777777" w:rsidR="001B14D9" w:rsidRPr="007C7C4A" w:rsidRDefault="001B14D9" w:rsidP="001B14D9">
      <w:pPr>
        <w:pStyle w:val="sottotitolocampionato10"/>
        <w:rPr>
          <w:color w:val="002060"/>
        </w:rPr>
      </w:pPr>
      <w:r w:rsidRPr="007C7C4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14D9" w:rsidRPr="007C7C4A" w14:paraId="546F0F51" w14:textId="77777777" w:rsidTr="00C400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86DC2" w14:textId="77777777" w:rsidR="001B14D9" w:rsidRPr="007C7C4A" w:rsidRDefault="001B14D9" w:rsidP="00C400D2">
            <w:pPr>
              <w:pStyle w:val="headertabella0"/>
              <w:rPr>
                <w:color w:val="002060"/>
              </w:rPr>
            </w:pPr>
            <w:r w:rsidRPr="007C7C4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7603B" w14:textId="77777777" w:rsidR="001B14D9" w:rsidRPr="007C7C4A" w:rsidRDefault="001B14D9" w:rsidP="00C400D2">
            <w:pPr>
              <w:pStyle w:val="headertabella0"/>
              <w:rPr>
                <w:color w:val="002060"/>
              </w:rPr>
            </w:pPr>
            <w:r w:rsidRPr="007C7C4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3661D" w14:textId="77777777" w:rsidR="001B14D9" w:rsidRPr="007C7C4A" w:rsidRDefault="001B14D9" w:rsidP="00C400D2">
            <w:pPr>
              <w:pStyle w:val="headertabella0"/>
              <w:rPr>
                <w:color w:val="002060"/>
              </w:rPr>
            </w:pPr>
            <w:r w:rsidRPr="007C7C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14697" w14:textId="77777777" w:rsidR="001B14D9" w:rsidRPr="007C7C4A" w:rsidRDefault="001B14D9" w:rsidP="00C400D2">
            <w:pPr>
              <w:pStyle w:val="headertabella0"/>
              <w:rPr>
                <w:color w:val="002060"/>
              </w:rPr>
            </w:pPr>
            <w:r w:rsidRPr="007C7C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E09D1" w14:textId="77777777" w:rsidR="001B14D9" w:rsidRPr="007C7C4A" w:rsidRDefault="001B14D9" w:rsidP="00C400D2">
            <w:pPr>
              <w:pStyle w:val="headertabella0"/>
              <w:rPr>
                <w:color w:val="002060"/>
              </w:rPr>
            </w:pPr>
            <w:r w:rsidRPr="007C7C4A">
              <w:rPr>
                <w:color w:val="002060"/>
              </w:rPr>
              <w:t xml:space="preserve">Data </w:t>
            </w:r>
            <w:proofErr w:type="spellStart"/>
            <w:r w:rsidRPr="007C7C4A">
              <w:rPr>
                <w:color w:val="002060"/>
              </w:rPr>
              <w:t>Orig</w:t>
            </w:r>
            <w:proofErr w:type="spellEnd"/>
            <w:r w:rsidRPr="007C7C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B4D3F" w14:textId="77777777" w:rsidR="001B14D9" w:rsidRPr="007C7C4A" w:rsidRDefault="001B14D9" w:rsidP="00C400D2">
            <w:pPr>
              <w:pStyle w:val="headertabella0"/>
              <w:rPr>
                <w:color w:val="002060"/>
              </w:rPr>
            </w:pPr>
            <w:r w:rsidRPr="007C7C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F5E2D" w14:textId="77777777" w:rsidR="001B14D9" w:rsidRPr="007C7C4A" w:rsidRDefault="001B14D9" w:rsidP="00C400D2">
            <w:pPr>
              <w:pStyle w:val="headertabella0"/>
              <w:rPr>
                <w:color w:val="002060"/>
              </w:rPr>
            </w:pPr>
            <w:r w:rsidRPr="007C7C4A">
              <w:rPr>
                <w:color w:val="002060"/>
              </w:rPr>
              <w:t xml:space="preserve">Ora </w:t>
            </w:r>
            <w:proofErr w:type="spellStart"/>
            <w:r w:rsidRPr="007C7C4A">
              <w:rPr>
                <w:color w:val="002060"/>
              </w:rPr>
              <w:t>Orig</w:t>
            </w:r>
            <w:proofErr w:type="spellEnd"/>
            <w:r w:rsidRPr="007C7C4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CBA97" w14:textId="77777777" w:rsidR="001B14D9" w:rsidRPr="007C7C4A" w:rsidRDefault="001B14D9" w:rsidP="00C400D2">
            <w:pPr>
              <w:pStyle w:val="headertabella0"/>
              <w:rPr>
                <w:color w:val="002060"/>
              </w:rPr>
            </w:pPr>
            <w:r w:rsidRPr="007C7C4A">
              <w:rPr>
                <w:color w:val="002060"/>
              </w:rPr>
              <w:t>Impianto</w:t>
            </w:r>
          </w:p>
        </w:tc>
      </w:tr>
      <w:tr w:rsidR="00685F71" w:rsidRPr="007C7C4A" w14:paraId="2EA72735"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47E7F" w14:textId="0A3BA533" w:rsidR="00685F71" w:rsidRPr="00685F71" w:rsidRDefault="00685F71" w:rsidP="00685F71">
            <w:pPr>
              <w:pStyle w:val="rowtabella0"/>
              <w:rPr>
                <w:color w:val="002060"/>
                <w:highlight w:val="yellow"/>
              </w:rPr>
            </w:pPr>
            <w:r w:rsidRPr="00685F71">
              <w:rPr>
                <w:color w:val="002060"/>
                <w:highlight w:val="yellow"/>
              </w:rPr>
              <w:t>15/04/2026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580B8" w14:textId="2D3D38D2" w:rsidR="00685F71" w:rsidRPr="00685F71" w:rsidRDefault="00685F71" w:rsidP="00685F71">
            <w:pPr>
              <w:pStyle w:val="rowtabella0"/>
              <w:jc w:val="center"/>
              <w:rPr>
                <w:color w:val="002060"/>
                <w:highlight w:val="yellow"/>
              </w:rPr>
            </w:pPr>
            <w:r w:rsidRPr="00685F71">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7B743" w14:textId="20B998F9" w:rsidR="00685F71" w:rsidRPr="00685F71" w:rsidRDefault="00685F71" w:rsidP="00685F71">
            <w:pPr>
              <w:pStyle w:val="rowtabella0"/>
              <w:rPr>
                <w:color w:val="002060"/>
                <w:highlight w:val="yellow"/>
              </w:rPr>
            </w:pPr>
            <w:r w:rsidRPr="00685F71">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E4375" w14:textId="0B2E4347" w:rsidR="00685F71" w:rsidRPr="00685F71" w:rsidRDefault="00685F71" w:rsidP="00685F71">
            <w:pPr>
              <w:pStyle w:val="rowtabella0"/>
              <w:rPr>
                <w:color w:val="002060"/>
                <w:highlight w:val="yellow"/>
              </w:rPr>
            </w:pPr>
            <w:r w:rsidRPr="00685F71">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EA93B" w14:textId="08D7C4D3" w:rsidR="00685F71" w:rsidRPr="00685F71" w:rsidRDefault="00685F71" w:rsidP="00685F71">
            <w:pPr>
              <w:pStyle w:val="rowtabella0"/>
              <w:rPr>
                <w:color w:val="002060"/>
              </w:rPr>
            </w:pPr>
            <w:r w:rsidRPr="00685F71">
              <w:rPr>
                <w:color w:val="002060"/>
              </w:rPr>
              <w:t>18/04/2026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F3272" w14:textId="58A697CF" w:rsidR="00685F71" w:rsidRPr="00685F71" w:rsidRDefault="00685F71" w:rsidP="00685F71">
            <w:pPr>
              <w:pStyle w:val="rowtabella0"/>
              <w:jc w:val="center"/>
              <w:rPr>
                <w:color w:val="002060"/>
                <w:highlight w:val="yellow"/>
              </w:rPr>
            </w:pPr>
            <w:r w:rsidRPr="00685F71">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F1C79" w14:textId="0A1AD325" w:rsidR="00685F71" w:rsidRPr="00685F71" w:rsidRDefault="00685F71" w:rsidP="00685F71">
            <w:pPr>
              <w:pStyle w:val="rowtabella0"/>
              <w:jc w:val="center"/>
              <w:rPr>
                <w:color w:val="002060"/>
              </w:rPr>
            </w:pPr>
            <w:r w:rsidRPr="00685F7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43EBA" w14:textId="77777777" w:rsidR="00685F71" w:rsidRPr="007C7C4A" w:rsidRDefault="00685F71" w:rsidP="00685F71">
            <w:pPr>
              <w:rPr>
                <w:color w:val="002060"/>
              </w:rPr>
            </w:pPr>
          </w:p>
        </w:tc>
      </w:tr>
      <w:tr w:rsidR="00685F71" w:rsidRPr="007C7C4A" w14:paraId="6B505328"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75CF" w14:textId="77777777" w:rsidR="00685F71" w:rsidRPr="007C7C4A" w:rsidRDefault="00685F71" w:rsidP="00685F71">
            <w:pPr>
              <w:pStyle w:val="rowtabella0"/>
              <w:rPr>
                <w:color w:val="002060"/>
                <w:highlight w:val="yellow"/>
              </w:rPr>
            </w:pPr>
            <w:r w:rsidRPr="007C7C4A">
              <w:rPr>
                <w:color w:val="002060"/>
                <w:highlight w:val="yellow"/>
              </w:rPr>
              <w:t>19/04/2026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368CF" w14:textId="77777777" w:rsidR="00685F71" w:rsidRPr="007C7C4A" w:rsidRDefault="00685F71" w:rsidP="00685F71">
            <w:pPr>
              <w:pStyle w:val="rowtabella0"/>
              <w:jc w:val="center"/>
              <w:rPr>
                <w:color w:val="002060"/>
                <w:highlight w:val="yellow"/>
              </w:rPr>
            </w:pPr>
            <w:r w:rsidRPr="007C7C4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822D" w14:textId="77777777" w:rsidR="00685F71" w:rsidRPr="007C7C4A" w:rsidRDefault="00685F71" w:rsidP="00685F71">
            <w:pPr>
              <w:pStyle w:val="rowtabella0"/>
              <w:rPr>
                <w:color w:val="002060"/>
                <w:highlight w:val="yellow"/>
              </w:rPr>
            </w:pPr>
            <w:r w:rsidRPr="007C7C4A">
              <w:rPr>
                <w:color w:val="002060"/>
                <w:highlight w:val="yellow"/>
              </w:rPr>
              <w:t>FFJ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BBEF" w14:textId="77777777" w:rsidR="00685F71" w:rsidRPr="007C7C4A" w:rsidRDefault="00685F71" w:rsidP="00685F71">
            <w:pPr>
              <w:pStyle w:val="rowtabella0"/>
              <w:rPr>
                <w:color w:val="002060"/>
                <w:highlight w:val="yellow"/>
              </w:rPr>
            </w:pPr>
            <w:r w:rsidRPr="007C7C4A">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9385" w14:textId="77777777" w:rsidR="00685F71" w:rsidRPr="007C7C4A" w:rsidRDefault="00685F71" w:rsidP="00685F71">
            <w:pPr>
              <w:pStyle w:val="rowtabella0"/>
              <w:rPr>
                <w:color w:val="002060"/>
              </w:rPr>
            </w:pPr>
            <w:r w:rsidRPr="007C7C4A">
              <w:rPr>
                <w:color w:val="002060"/>
              </w:rPr>
              <w:t>18/04/2026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396B" w14:textId="77777777" w:rsidR="00685F71" w:rsidRPr="007C7C4A" w:rsidRDefault="00685F71" w:rsidP="00685F71">
            <w:pPr>
              <w:pStyle w:val="rowtabella0"/>
              <w:jc w:val="center"/>
              <w:rPr>
                <w:color w:val="002060"/>
              </w:rPr>
            </w:pPr>
            <w:r w:rsidRPr="007C7C4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B17D" w14:textId="77777777" w:rsidR="00685F71" w:rsidRPr="007C7C4A" w:rsidRDefault="00685F71" w:rsidP="00685F71">
            <w:pPr>
              <w:pStyle w:val="rowtabella0"/>
              <w:jc w:val="center"/>
              <w:rPr>
                <w:color w:val="002060"/>
              </w:rPr>
            </w:pPr>
            <w:r w:rsidRPr="007C7C4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C64D" w14:textId="77777777" w:rsidR="00685F71" w:rsidRPr="007C7C4A" w:rsidRDefault="00685F71" w:rsidP="00685F71">
            <w:pPr>
              <w:rPr>
                <w:color w:val="002060"/>
              </w:rPr>
            </w:pPr>
          </w:p>
        </w:tc>
      </w:tr>
    </w:tbl>
    <w:p w14:paraId="039327E9" w14:textId="77777777" w:rsidR="001B14D9" w:rsidRPr="007C7C4A" w:rsidRDefault="001B14D9" w:rsidP="001B14D9">
      <w:pPr>
        <w:pStyle w:val="breakline"/>
        <w:rPr>
          <w:rFonts w:eastAsiaTheme="minorEastAsia"/>
          <w:color w:val="002060"/>
        </w:rPr>
      </w:pPr>
    </w:p>
    <w:p w14:paraId="3F6ECB38" w14:textId="77777777" w:rsidR="001B14D9" w:rsidRPr="007C7C4A" w:rsidRDefault="001B14D9" w:rsidP="001B14D9">
      <w:pPr>
        <w:pStyle w:val="breakline"/>
        <w:rPr>
          <w:color w:val="002060"/>
        </w:rPr>
      </w:pPr>
    </w:p>
    <w:p w14:paraId="1876F851" w14:textId="77777777" w:rsidR="001B14D9" w:rsidRPr="007C7C4A" w:rsidRDefault="001B14D9" w:rsidP="001B14D9">
      <w:pPr>
        <w:pStyle w:val="titolocampionato0"/>
        <w:shd w:val="clear" w:color="auto" w:fill="CCCCCC"/>
        <w:spacing w:before="80" w:after="40"/>
        <w:rPr>
          <w:color w:val="002060"/>
        </w:rPr>
      </w:pPr>
      <w:r w:rsidRPr="007C7C4A">
        <w:rPr>
          <w:color w:val="002060"/>
        </w:rPr>
        <w:t>COPPA PRIMAVERA C5 UNDER 14</w:t>
      </w:r>
    </w:p>
    <w:p w14:paraId="2720EE27" w14:textId="77777777" w:rsidR="001B14D9" w:rsidRPr="007C7C4A" w:rsidRDefault="001B14D9" w:rsidP="001B14D9">
      <w:pPr>
        <w:pStyle w:val="titoloprinc0"/>
        <w:rPr>
          <w:color w:val="002060"/>
        </w:rPr>
      </w:pPr>
      <w:r w:rsidRPr="007C7C4A">
        <w:rPr>
          <w:color w:val="002060"/>
        </w:rPr>
        <w:t>VARIAZIONI AL PROGRAMMA GARE</w:t>
      </w:r>
    </w:p>
    <w:p w14:paraId="355D26E2" w14:textId="77777777" w:rsidR="001B14D9" w:rsidRPr="007C7C4A" w:rsidRDefault="001B14D9" w:rsidP="001B14D9">
      <w:pPr>
        <w:pStyle w:val="breakline"/>
        <w:rPr>
          <w:color w:val="002060"/>
        </w:rPr>
      </w:pPr>
    </w:p>
    <w:p w14:paraId="51A98856" w14:textId="77777777" w:rsidR="001B14D9" w:rsidRPr="007C7C4A" w:rsidRDefault="001B14D9" w:rsidP="001B14D9">
      <w:pPr>
        <w:pStyle w:val="breakline"/>
        <w:rPr>
          <w:color w:val="002060"/>
        </w:rPr>
      </w:pPr>
    </w:p>
    <w:p w14:paraId="6FE03C15" w14:textId="77777777" w:rsidR="001B14D9" w:rsidRPr="007C7C4A" w:rsidRDefault="001B14D9" w:rsidP="001B14D9">
      <w:pPr>
        <w:pStyle w:val="sottotitolocampionato10"/>
        <w:rPr>
          <w:color w:val="002060"/>
        </w:rPr>
      </w:pPr>
      <w:r w:rsidRPr="007C7C4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14D9" w:rsidRPr="007C7C4A" w14:paraId="44E1CACE" w14:textId="77777777" w:rsidTr="00C400D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DE09A" w14:textId="77777777" w:rsidR="001B14D9" w:rsidRPr="007C7C4A" w:rsidRDefault="001B14D9" w:rsidP="00C400D2">
            <w:pPr>
              <w:pStyle w:val="headertabella0"/>
              <w:rPr>
                <w:color w:val="002060"/>
              </w:rPr>
            </w:pPr>
            <w:r w:rsidRPr="007C7C4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E27DE" w14:textId="77777777" w:rsidR="001B14D9" w:rsidRPr="007C7C4A" w:rsidRDefault="001B14D9" w:rsidP="00C400D2">
            <w:pPr>
              <w:pStyle w:val="headertabella0"/>
              <w:rPr>
                <w:color w:val="002060"/>
              </w:rPr>
            </w:pPr>
            <w:r w:rsidRPr="007C7C4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C6B22" w14:textId="77777777" w:rsidR="001B14D9" w:rsidRPr="007C7C4A" w:rsidRDefault="001B14D9" w:rsidP="00C400D2">
            <w:pPr>
              <w:pStyle w:val="headertabella0"/>
              <w:rPr>
                <w:color w:val="002060"/>
              </w:rPr>
            </w:pPr>
            <w:r w:rsidRPr="007C7C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6B804" w14:textId="77777777" w:rsidR="001B14D9" w:rsidRPr="007C7C4A" w:rsidRDefault="001B14D9" w:rsidP="00C400D2">
            <w:pPr>
              <w:pStyle w:val="headertabella0"/>
              <w:rPr>
                <w:color w:val="002060"/>
              </w:rPr>
            </w:pPr>
            <w:r w:rsidRPr="007C7C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E41ED" w14:textId="77777777" w:rsidR="001B14D9" w:rsidRPr="007C7C4A" w:rsidRDefault="001B14D9" w:rsidP="00C400D2">
            <w:pPr>
              <w:pStyle w:val="headertabella0"/>
              <w:rPr>
                <w:color w:val="002060"/>
              </w:rPr>
            </w:pPr>
            <w:r w:rsidRPr="007C7C4A">
              <w:rPr>
                <w:color w:val="002060"/>
              </w:rPr>
              <w:t xml:space="preserve">Data </w:t>
            </w:r>
            <w:proofErr w:type="spellStart"/>
            <w:r w:rsidRPr="007C7C4A">
              <w:rPr>
                <w:color w:val="002060"/>
              </w:rPr>
              <w:t>Orig</w:t>
            </w:r>
            <w:proofErr w:type="spellEnd"/>
            <w:r w:rsidRPr="007C7C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3FE15" w14:textId="77777777" w:rsidR="001B14D9" w:rsidRPr="007C7C4A" w:rsidRDefault="001B14D9" w:rsidP="00C400D2">
            <w:pPr>
              <w:pStyle w:val="headertabella0"/>
              <w:rPr>
                <w:color w:val="002060"/>
              </w:rPr>
            </w:pPr>
            <w:r w:rsidRPr="007C7C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7556D" w14:textId="77777777" w:rsidR="001B14D9" w:rsidRPr="007C7C4A" w:rsidRDefault="001B14D9" w:rsidP="00C400D2">
            <w:pPr>
              <w:pStyle w:val="headertabella0"/>
              <w:rPr>
                <w:color w:val="002060"/>
              </w:rPr>
            </w:pPr>
            <w:r w:rsidRPr="007C7C4A">
              <w:rPr>
                <w:color w:val="002060"/>
              </w:rPr>
              <w:t xml:space="preserve">Ora </w:t>
            </w:r>
            <w:proofErr w:type="spellStart"/>
            <w:r w:rsidRPr="007C7C4A">
              <w:rPr>
                <w:color w:val="002060"/>
              </w:rPr>
              <w:t>Orig</w:t>
            </w:r>
            <w:proofErr w:type="spellEnd"/>
            <w:r w:rsidRPr="007C7C4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522B9" w14:textId="77777777" w:rsidR="001B14D9" w:rsidRPr="007C7C4A" w:rsidRDefault="001B14D9" w:rsidP="00C400D2">
            <w:pPr>
              <w:pStyle w:val="headertabella0"/>
              <w:rPr>
                <w:color w:val="002060"/>
              </w:rPr>
            </w:pPr>
            <w:r w:rsidRPr="007C7C4A">
              <w:rPr>
                <w:color w:val="002060"/>
              </w:rPr>
              <w:t>Impianto</w:t>
            </w:r>
          </w:p>
        </w:tc>
      </w:tr>
      <w:tr w:rsidR="001B14D9" w:rsidRPr="007C7C4A" w14:paraId="4CFEDB12"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1223" w14:textId="77777777" w:rsidR="001B14D9" w:rsidRPr="007C7C4A" w:rsidRDefault="001B14D9" w:rsidP="00C400D2">
            <w:pPr>
              <w:pStyle w:val="rowtabella0"/>
              <w:rPr>
                <w:color w:val="002060"/>
                <w:highlight w:val="yellow"/>
              </w:rPr>
            </w:pPr>
            <w:r w:rsidRPr="007C7C4A">
              <w:rPr>
                <w:color w:val="002060"/>
                <w:highlight w:val="yellow"/>
              </w:rPr>
              <w:t>18/04/2026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7F43" w14:textId="77777777" w:rsidR="001B14D9" w:rsidRPr="007C7C4A" w:rsidRDefault="001B14D9" w:rsidP="00C400D2">
            <w:pPr>
              <w:pStyle w:val="rowtabella0"/>
              <w:jc w:val="center"/>
              <w:rPr>
                <w:color w:val="002060"/>
                <w:highlight w:val="yellow"/>
              </w:rPr>
            </w:pPr>
            <w:r w:rsidRPr="007C7C4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102C" w14:textId="77777777" w:rsidR="001B14D9" w:rsidRPr="007C7C4A" w:rsidRDefault="001B14D9" w:rsidP="00C400D2">
            <w:pPr>
              <w:pStyle w:val="rowtabella0"/>
              <w:rPr>
                <w:color w:val="002060"/>
                <w:highlight w:val="yellow"/>
              </w:rPr>
            </w:pPr>
            <w:r w:rsidRPr="007C7C4A">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31F1" w14:textId="77777777" w:rsidR="001B14D9" w:rsidRPr="007C7C4A" w:rsidRDefault="001B14D9" w:rsidP="00C400D2">
            <w:pPr>
              <w:pStyle w:val="rowtabella0"/>
              <w:rPr>
                <w:color w:val="002060"/>
                <w:highlight w:val="yellow"/>
              </w:rPr>
            </w:pPr>
            <w:r w:rsidRPr="007C7C4A">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A8BD" w14:textId="77777777" w:rsidR="001B14D9" w:rsidRPr="000237DF" w:rsidRDefault="001B14D9" w:rsidP="00C400D2">
            <w:pPr>
              <w:rPr>
                <w:rFonts w:ascii="Arial" w:hAnsi="Arial" w:cs="Arial"/>
                <w:color w:val="002060"/>
                <w:sz w:val="12"/>
                <w:szCs w:val="12"/>
              </w:rPr>
            </w:pPr>
            <w:r w:rsidRPr="000237DF">
              <w:rPr>
                <w:rFonts w:ascii="Arial" w:hAnsi="Arial" w:cs="Arial"/>
                <w:color w:val="002060"/>
                <w:sz w:val="12"/>
                <w:szCs w:val="12"/>
              </w:rPr>
              <w:t>19/04/2026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51B8" w14:textId="77777777" w:rsidR="001B14D9" w:rsidRPr="007C7C4A" w:rsidRDefault="001B14D9" w:rsidP="00C400D2">
            <w:pPr>
              <w:pStyle w:val="rowtabella0"/>
              <w:jc w:val="center"/>
              <w:rPr>
                <w:color w:val="002060"/>
                <w:highlight w:val="yellow"/>
              </w:rPr>
            </w:pPr>
            <w:r w:rsidRPr="007C7C4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F1D0" w14:textId="77777777" w:rsidR="001B14D9" w:rsidRPr="007C7C4A" w:rsidRDefault="001B14D9" w:rsidP="00C400D2">
            <w:pPr>
              <w:pStyle w:val="rowtabella0"/>
              <w:jc w:val="center"/>
              <w:rPr>
                <w:color w:val="002060"/>
              </w:rPr>
            </w:pPr>
            <w:r w:rsidRPr="007C7C4A">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769A" w14:textId="77777777" w:rsidR="001B14D9" w:rsidRPr="007C7C4A" w:rsidRDefault="001B14D9" w:rsidP="00C400D2">
            <w:pPr>
              <w:rPr>
                <w:color w:val="002060"/>
              </w:rPr>
            </w:pPr>
          </w:p>
        </w:tc>
      </w:tr>
      <w:tr w:rsidR="00685F71" w:rsidRPr="007C7C4A" w14:paraId="3E23C146" w14:textId="77777777" w:rsidTr="00C400D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D9AA2" w14:textId="30992277" w:rsidR="00685F71" w:rsidRPr="007C7C4A" w:rsidRDefault="00685F71" w:rsidP="00685F71">
            <w:pPr>
              <w:pStyle w:val="rowtabella0"/>
              <w:rPr>
                <w:color w:val="002060"/>
                <w:highlight w:val="yellow"/>
              </w:rPr>
            </w:pPr>
            <w:r w:rsidRPr="007C7C4A">
              <w:rPr>
                <w:color w:val="002060"/>
                <w:highlight w:val="yellow"/>
              </w:rPr>
              <w:t>21/04/2026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2049B" w14:textId="7DCC0253" w:rsidR="00685F71" w:rsidRPr="007C7C4A" w:rsidRDefault="00685F71" w:rsidP="00685F71">
            <w:pPr>
              <w:pStyle w:val="rowtabella0"/>
              <w:jc w:val="center"/>
              <w:rPr>
                <w:color w:val="002060"/>
                <w:highlight w:val="yellow"/>
              </w:rPr>
            </w:pPr>
            <w:r w:rsidRPr="007C7C4A">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77A4A" w14:textId="168214DA" w:rsidR="00685F71" w:rsidRPr="007C7C4A" w:rsidRDefault="00685F71" w:rsidP="00685F71">
            <w:pPr>
              <w:pStyle w:val="rowtabella0"/>
              <w:rPr>
                <w:color w:val="002060"/>
                <w:highlight w:val="yellow"/>
              </w:rPr>
            </w:pPr>
            <w:r w:rsidRPr="007C7C4A">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B2368" w14:textId="1766BBDA" w:rsidR="00685F71" w:rsidRPr="007C7C4A" w:rsidRDefault="00685F71" w:rsidP="00685F71">
            <w:pPr>
              <w:pStyle w:val="rowtabella0"/>
              <w:rPr>
                <w:color w:val="002060"/>
                <w:highlight w:val="yellow"/>
              </w:rPr>
            </w:pPr>
            <w:r w:rsidRPr="007C7C4A">
              <w:rPr>
                <w:color w:val="002060"/>
                <w:highlight w:val="yellow"/>
              </w:rPr>
              <w:t>CERRETO D ESI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9FAEF" w14:textId="5B4146B4" w:rsidR="00685F71" w:rsidRPr="007C7C4A" w:rsidRDefault="00685F71" w:rsidP="00685F71">
            <w:pPr>
              <w:pStyle w:val="rowtabella0"/>
              <w:rPr>
                <w:color w:val="002060"/>
              </w:rPr>
            </w:pPr>
            <w:r w:rsidRPr="007C7C4A">
              <w:rPr>
                <w:color w:val="002060"/>
              </w:rPr>
              <w:t>18/04/2026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C9ED5" w14:textId="72423D2E" w:rsidR="00685F71" w:rsidRPr="007C7C4A" w:rsidRDefault="00685F71" w:rsidP="00685F71">
            <w:pPr>
              <w:pStyle w:val="rowtabella0"/>
              <w:jc w:val="center"/>
              <w:rPr>
                <w:color w:val="002060"/>
                <w:highlight w:val="yellow"/>
              </w:rPr>
            </w:pPr>
            <w:r w:rsidRPr="007C7C4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61C89" w14:textId="72320D16" w:rsidR="00685F71" w:rsidRPr="007C7C4A" w:rsidRDefault="00685F71" w:rsidP="00685F71">
            <w:pPr>
              <w:pStyle w:val="rowtabella0"/>
              <w:jc w:val="center"/>
              <w:rPr>
                <w:color w:val="002060"/>
              </w:rPr>
            </w:pPr>
            <w:r w:rsidRPr="007C7C4A">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16E5C" w14:textId="77777777" w:rsidR="00685F71" w:rsidRPr="007C7C4A" w:rsidRDefault="00685F71" w:rsidP="00685F71">
            <w:pPr>
              <w:rPr>
                <w:color w:val="002060"/>
              </w:rPr>
            </w:pPr>
          </w:p>
        </w:tc>
      </w:tr>
      <w:tr w:rsidR="00685F71" w:rsidRPr="007C7C4A" w14:paraId="04BD874A" w14:textId="77777777" w:rsidTr="00685F7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7154F" w14:textId="10DF977A" w:rsidR="00685F71" w:rsidRPr="00685F71" w:rsidRDefault="00685F71" w:rsidP="00685F71">
            <w:pPr>
              <w:pStyle w:val="rowtabella0"/>
              <w:rPr>
                <w:color w:val="002060"/>
                <w:highlight w:val="yellow"/>
              </w:rPr>
            </w:pPr>
            <w:r w:rsidRPr="00685F71">
              <w:rPr>
                <w:color w:val="002060"/>
                <w:highlight w:val="yellow"/>
              </w:rPr>
              <w:t>22/04/2026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95463" w14:textId="6CC2E794" w:rsidR="00685F71" w:rsidRPr="00685F71" w:rsidRDefault="00685F71" w:rsidP="00685F71">
            <w:pPr>
              <w:pStyle w:val="rowtabella0"/>
              <w:jc w:val="center"/>
              <w:rPr>
                <w:color w:val="002060"/>
                <w:highlight w:val="yellow"/>
              </w:rPr>
            </w:pPr>
            <w:r w:rsidRPr="00685F71">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727E3" w14:textId="0C3B04D1" w:rsidR="00685F71" w:rsidRPr="00685F71" w:rsidRDefault="00685F71" w:rsidP="00685F71">
            <w:pPr>
              <w:pStyle w:val="rowtabella0"/>
              <w:rPr>
                <w:color w:val="002060"/>
                <w:highlight w:val="yellow"/>
              </w:rPr>
            </w:pPr>
            <w:r w:rsidRPr="00685F71">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22C11" w14:textId="4F3476B4" w:rsidR="00685F71" w:rsidRPr="00685F71" w:rsidRDefault="00685F71" w:rsidP="00685F71">
            <w:pPr>
              <w:pStyle w:val="rowtabella0"/>
              <w:rPr>
                <w:color w:val="002060"/>
                <w:highlight w:val="yellow"/>
              </w:rPr>
            </w:pPr>
            <w:r w:rsidRPr="00685F71">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18B01" w14:textId="21357C6E" w:rsidR="00685F71" w:rsidRPr="00685F71" w:rsidRDefault="00685F71" w:rsidP="00685F71">
            <w:pPr>
              <w:pStyle w:val="rowtabella0"/>
              <w:rPr>
                <w:color w:val="002060"/>
              </w:rPr>
            </w:pPr>
            <w:r w:rsidRPr="00685F71">
              <w:rPr>
                <w:color w:val="002060"/>
              </w:rPr>
              <w:t>1</w:t>
            </w:r>
            <w:r>
              <w:rPr>
                <w:color w:val="002060"/>
              </w:rPr>
              <w:t>9</w:t>
            </w:r>
            <w:r w:rsidRPr="00685F71">
              <w:rPr>
                <w:color w:val="002060"/>
              </w:rPr>
              <w:t>/04/2026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E5E88" w14:textId="589B05AE" w:rsidR="00685F71" w:rsidRPr="00685F71" w:rsidRDefault="00685F71" w:rsidP="00685F71">
            <w:pPr>
              <w:pStyle w:val="rowtabella0"/>
              <w:jc w:val="center"/>
              <w:rPr>
                <w:color w:val="002060"/>
                <w:highlight w:val="yellow"/>
              </w:rPr>
            </w:pPr>
            <w:r w:rsidRPr="00685F7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D77F3" w14:textId="4E35CB50" w:rsidR="00685F71" w:rsidRPr="00685F71" w:rsidRDefault="00685F71" w:rsidP="00685F71">
            <w:pPr>
              <w:pStyle w:val="rowtabella0"/>
              <w:jc w:val="center"/>
              <w:rPr>
                <w:color w:val="002060"/>
              </w:rPr>
            </w:pPr>
            <w:r w:rsidRPr="00685F71">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F863C" w14:textId="77777777" w:rsidR="00685F71" w:rsidRPr="007C7C4A" w:rsidRDefault="00685F71" w:rsidP="00685F71">
            <w:pPr>
              <w:rPr>
                <w:color w:val="002060"/>
              </w:rPr>
            </w:pPr>
          </w:p>
        </w:tc>
      </w:tr>
    </w:tbl>
    <w:p w14:paraId="75FBCD0A" w14:textId="77777777" w:rsidR="001B14D9" w:rsidRPr="007C7C4A" w:rsidRDefault="001B14D9" w:rsidP="001B14D9">
      <w:pPr>
        <w:pStyle w:val="breakline"/>
        <w:rPr>
          <w:rFonts w:eastAsiaTheme="minorEastAsia"/>
          <w:color w:val="002060"/>
        </w:rPr>
      </w:pPr>
    </w:p>
    <w:p w14:paraId="0A522D52" w14:textId="77777777" w:rsidR="001B14D9" w:rsidRPr="00A7123E" w:rsidRDefault="001B14D9" w:rsidP="001B61AF">
      <w:pPr>
        <w:pStyle w:val="breakline"/>
        <w:rPr>
          <w:color w:val="002060"/>
        </w:rPr>
      </w:pPr>
    </w:p>
    <w:p w14:paraId="40AD7958" w14:textId="77777777" w:rsidR="001B61AF" w:rsidRDefault="001B61AF" w:rsidP="001B61A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4AD1C95B"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37830">
        <w:rPr>
          <w:rFonts w:ascii="Arial" w:hAnsi="Arial" w:cs="Arial"/>
          <w:b/>
          <w:bCs/>
          <w:color w:val="002060"/>
        </w:rPr>
        <w:t>2</w:t>
      </w:r>
      <w:r w:rsidR="00CC4D59">
        <w:rPr>
          <w:rFonts w:ascii="Arial" w:hAnsi="Arial" w:cs="Arial"/>
          <w:b/>
          <w:bCs/>
          <w:color w:val="002060"/>
        </w:rPr>
        <w:t>7</w:t>
      </w:r>
      <w:r w:rsidR="00CA1C4C">
        <w:rPr>
          <w:rFonts w:ascii="Arial" w:hAnsi="Arial" w:cs="Arial"/>
          <w:b/>
          <w:bCs/>
          <w:color w:val="002060"/>
        </w:rPr>
        <w:t xml:space="preserve"> aprile</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7AA836D5"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E1E81">
        <w:rPr>
          <w:b/>
          <w:color w:val="002060"/>
          <w:u w:val="single"/>
        </w:rPr>
        <w:t>1</w:t>
      </w:r>
      <w:r w:rsidR="00CC4D59">
        <w:rPr>
          <w:b/>
          <w:color w:val="002060"/>
          <w:u w:val="single"/>
        </w:rPr>
        <w:t>3</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6"/>
      <w:footerReference w:type="even" r:id="rId17"/>
      <w:footerReference w:type="default" r:id="rId18"/>
      <w:headerReference w:type="first" r:id="rId19"/>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0BDFF" w14:textId="77777777" w:rsidR="0092052A" w:rsidRDefault="0092052A">
      <w:r>
        <w:separator/>
      </w:r>
    </w:p>
  </w:endnote>
  <w:endnote w:type="continuationSeparator" w:id="0">
    <w:p w14:paraId="6D9C85E1" w14:textId="77777777" w:rsidR="0092052A" w:rsidRDefault="00920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C293A3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w:t>
    </w:r>
    <w:r w:rsidR="000807B5">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066D0" w14:textId="77777777" w:rsidR="0092052A" w:rsidRDefault="0092052A">
      <w:r>
        <w:separator/>
      </w:r>
    </w:p>
  </w:footnote>
  <w:footnote w:type="continuationSeparator" w:id="0">
    <w:p w14:paraId="4E33A37D" w14:textId="77777777" w:rsidR="0092052A" w:rsidRDefault="00920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5"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7"/>
  </w:num>
  <w:num w:numId="3" w16cid:durableId="57946484">
    <w:abstractNumId w:val="3"/>
  </w:num>
  <w:num w:numId="4" w16cid:durableId="564266614">
    <w:abstractNumId w:val="23"/>
  </w:num>
  <w:num w:numId="5" w16cid:durableId="1249315646">
    <w:abstractNumId w:val="20"/>
  </w:num>
  <w:num w:numId="6" w16cid:durableId="934754267">
    <w:abstractNumId w:val="4"/>
  </w:num>
  <w:num w:numId="7" w16cid:durableId="2088965195">
    <w:abstractNumId w:val="14"/>
  </w:num>
  <w:num w:numId="8" w16cid:durableId="1258707900">
    <w:abstractNumId w:val="28"/>
  </w:num>
  <w:num w:numId="9" w16cid:durableId="1178347381">
    <w:abstractNumId w:val="12"/>
  </w:num>
  <w:num w:numId="10" w16cid:durableId="898786278">
    <w:abstractNumId w:val="22"/>
  </w:num>
  <w:num w:numId="11" w16cid:durableId="494956249">
    <w:abstractNumId w:val="2"/>
  </w:num>
  <w:num w:numId="12" w16cid:durableId="42485999">
    <w:abstractNumId w:val="24"/>
  </w:num>
  <w:num w:numId="13" w16cid:durableId="719942284">
    <w:abstractNumId w:val="26"/>
  </w:num>
  <w:num w:numId="14" w16cid:durableId="441070817">
    <w:abstractNumId w:val="21"/>
  </w:num>
  <w:num w:numId="15" w16cid:durableId="185873864">
    <w:abstractNumId w:val="15"/>
  </w:num>
  <w:num w:numId="16" w16cid:durableId="2025663332">
    <w:abstractNumId w:val="11"/>
  </w:num>
  <w:num w:numId="17" w16cid:durableId="835270767">
    <w:abstractNumId w:val="18"/>
  </w:num>
  <w:num w:numId="18" w16cid:durableId="1125348853">
    <w:abstractNumId w:val="7"/>
  </w:num>
  <w:num w:numId="19" w16cid:durableId="1200316192">
    <w:abstractNumId w:val="16"/>
  </w:num>
  <w:num w:numId="20" w16cid:durableId="1561752122">
    <w:abstractNumId w:val="19"/>
  </w:num>
  <w:num w:numId="21" w16cid:durableId="1582134860">
    <w:abstractNumId w:val="25"/>
  </w:num>
  <w:num w:numId="22" w16cid:durableId="2112506361">
    <w:abstractNumId w:val="5"/>
  </w:num>
  <w:num w:numId="23" w16cid:durableId="747462559">
    <w:abstractNumId w:val="8"/>
  </w:num>
  <w:num w:numId="24" w16cid:durableId="1143424291">
    <w:abstractNumId w:val="9"/>
  </w:num>
  <w:num w:numId="25" w16cid:durableId="1515802342">
    <w:abstractNumId w:val="6"/>
  </w:num>
  <w:num w:numId="26" w16cid:durableId="777599862">
    <w:abstractNumId w:val="0"/>
  </w:num>
  <w:num w:numId="27" w16cid:durableId="1074427556">
    <w:abstractNumId w:val="17"/>
  </w:num>
  <w:num w:numId="28" w16cid:durableId="234822795">
    <w:abstractNumId w:val="10"/>
  </w:num>
  <w:num w:numId="29" w16cid:durableId="211616979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56C"/>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B8"/>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5" Type="http://schemas.openxmlformats.org/officeDocument/2006/relationships/webSettings" Target="webSettings.xml"/><Relationship Id="rId15" Type="http://schemas.openxmlformats.org/officeDocument/2006/relationships/hyperlink" Target="mailto:sportellomarche@lnd.it" TargetMode="Externa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https://iscrizioni.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199</TotalTime>
  <Pages>13</Pages>
  <Words>3831</Words>
  <Characters>21842</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25622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18</cp:revision>
  <cp:lastPrinted>2026-04-13T12:44:00Z</cp:lastPrinted>
  <dcterms:created xsi:type="dcterms:W3CDTF">2026-04-12T18:47:00Z</dcterms:created>
  <dcterms:modified xsi:type="dcterms:W3CDTF">2026-04-13T14:43:00Z</dcterms:modified>
</cp:coreProperties>
</file>