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772DCC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w:t>
            </w:r>
            <w:r w:rsidR="000F4E8C">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303B4A">
              <w:rPr>
                <w:rFonts w:ascii="Arial" w:hAnsi="Arial" w:cs="Arial"/>
                <w:color w:val="002060"/>
                <w:sz w:val="40"/>
                <w:szCs w:val="40"/>
              </w:rPr>
              <w:t>1</w:t>
            </w:r>
            <w:r w:rsidR="000F4E8C">
              <w:rPr>
                <w:rFonts w:ascii="Arial" w:hAnsi="Arial" w:cs="Arial"/>
                <w:color w:val="002060"/>
                <w:sz w:val="40"/>
                <w:szCs w:val="40"/>
              </w:rPr>
              <w:t>5</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060181E"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60C22">
          <w:rPr>
            <w:noProof/>
            <w:webHidden/>
          </w:rPr>
          <w:t>1</w:t>
        </w:r>
        <w:r w:rsidR="00AC19D9" w:rsidRPr="00DE1EF7">
          <w:rPr>
            <w:noProof/>
            <w:webHidden/>
          </w:rPr>
          <w:fldChar w:fldCharType="end"/>
        </w:r>
      </w:hyperlink>
    </w:p>
    <w:p w14:paraId="112EDB38" w14:textId="605ECF66"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60C22">
          <w:rPr>
            <w:noProof/>
            <w:webHidden/>
          </w:rPr>
          <w:t>1</w:t>
        </w:r>
        <w:r w:rsidRPr="00DE1EF7">
          <w:rPr>
            <w:noProof/>
            <w:webHidden/>
          </w:rPr>
          <w:fldChar w:fldCharType="end"/>
        </w:r>
      </w:hyperlink>
    </w:p>
    <w:p w14:paraId="4D9CAD43" w14:textId="0EA21FC5"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60C22">
          <w:rPr>
            <w:noProof/>
            <w:webHidden/>
          </w:rPr>
          <w:t>2</w:t>
        </w:r>
        <w:r w:rsidRPr="00DE1EF7">
          <w:rPr>
            <w:noProof/>
            <w:webHidden/>
          </w:rPr>
          <w:fldChar w:fldCharType="end"/>
        </w:r>
      </w:hyperlink>
    </w:p>
    <w:p w14:paraId="0EAFCCD8" w14:textId="60673726"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60C22">
          <w:rPr>
            <w:noProof/>
            <w:webHidden/>
          </w:rPr>
          <w:t>2</w:t>
        </w:r>
        <w:r w:rsidRPr="00DE1EF7">
          <w:rPr>
            <w:noProof/>
            <w:webHidden/>
          </w:rPr>
          <w:fldChar w:fldCharType="end"/>
        </w:r>
      </w:hyperlink>
    </w:p>
    <w:p w14:paraId="0952245B" w14:textId="77A20642"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60C22">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265594DE" w14:textId="77777777" w:rsidR="005136C7" w:rsidRPr="005136C7" w:rsidRDefault="005136C7" w:rsidP="005136C7">
      <w:pPr>
        <w:pStyle w:val="LndNormale1"/>
        <w:jc w:val="center"/>
        <w:rPr>
          <w:b/>
          <w:color w:val="002060"/>
          <w:sz w:val="28"/>
          <w:szCs w:val="28"/>
          <w:u w:val="single"/>
        </w:rPr>
      </w:pPr>
      <w:r w:rsidRPr="005136C7">
        <w:rPr>
          <w:b/>
          <w:color w:val="002060"/>
          <w:sz w:val="28"/>
          <w:szCs w:val="28"/>
          <w:u w:val="single"/>
        </w:rPr>
        <w:t>ASSEMBLEA STRAORDINARIA</w:t>
      </w:r>
    </w:p>
    <w:p w14:paraId="3C3CDDEB" w14:textId="77777777" w:rsidR="005136C7" w:rsidRPr="005136C7" w:rsidRDefault="005136C7" w:rsidP="005136C7">
      <w:pPr>
        <w:pStyle w:val="LndNormale1"/>
        <w:rPr>
          <w:color w:val="002060"/>
        </w:rPr>
      </w:pPr>
    </w:p>
    <w:p w14:paraId="061A4EFA" w14:textId="77777777" w:rsidR="005136C7" w:rsidRPr="005136C7" w:rsidRDefault="005136C7" w:rsidP="005136C7">
      <w:pPr>
        <w:pStyle w:val="LndNormale1"/>
        <w:rPr>
          <w:color w:val="002060"/>
        </w:rPr>
      </w:pPr>
    </w:p>
    <w:p w14:paraId="3A546EB0" w14:textId="77777777" w:rsidR="005136C7" w:rsidRPr="005136C7" w:rsidRDefault="005136C7" w:rsidP="005136C7">
      <w:pPr>
        <w:pStyle w:val="LndNormale1"/>
        <w:rPr>
          <w:color w:val="002060"/>
        </w:rPr>
      </w:pPr>
      <w:r w:rsidRPr="005136C7">
        <w:rPr>
          <w:color w:val="002060"/>
        </w:rPr>
        <w:t xml:space="preserve">L’Assemblea Straordinaria del Comitato Regionale Marche è convocata, ai sensi del Regolamento della Lega Nazionale Dilettanti e delle “Norme Procedurali per le Assemblee della LND”, per il giorno </w:t>
      </w:r>
    </w:p>
    <w:p w14:paraId="542733AC" w14:textId="77777777" w:rsidR="005136C7" w:rsidRPr="005136C7" w:rsidRDefault="005136C7" w:rsidP="005136C7">
      <w:pPr>
        <w:pStyle w:val="LndNormale1"/>
        <w:rPr>
          <w:b/>
          <w:color w:val="002060"/>
        </w:rPr>
      </w:pPr>
    </w:p>
    <w:p w14:paraId="7EF6303D" w14:textId="77777777" w:rsidR="005136C7" w:rsidRPr="005136C7" w:rsidRDefault="005136C7" w:rsidP="005136C7">
      <w:pPr>
        <w:pStyle w:val="LndNormale1"/>
        <w:jc w:val="center"/>
        <w:rPr>
          <w:b/>
          <w:color w:val="002060"/>
          <w:u w:val="single"/>
        </w:rPr>
      </w:pPr>
      <w:r w:rsidRPr="005136C7">
        <w:rPr>
          <w:b/>
          <w:color w:val="002060"/>
          <w:u w:val="single"/>
        </w:rPr>
        <w:t>MARTEDI’ 05 MAGGIO 2026</w:t>
      </w:r>
    </w:p>
    <w:p w14:paraId="45A57D6F" w14:textId="77777777" w:rsidR="005136C7" w:rsidRPr="005136C7" w:rsidRDefault="005136C7" w:rsidP="005136C7">
      <w:pPr>
        <w:pStyle w:val="LndNormale1"/>
        <w:jc w:val="center"/>
        <w:rPr>
          <w:b/>
          <w:color w:val="002060"/>
          <w:u w:val="single"/>
        </w:rPr>
      </w:pPr>
    </w:p>
    <w:p w14:paraId="78C9ED1A" w14:textId="77777777" w:rsidR="005136C7" w:rsidRPr="005136C7" w:rsidRDefault="005136C7" w:rsidP="005136C7">
      <w:pPr>
        <w:pStyle w:val="LndNormale1"/>
        <w:rPr>
          <w:color w:val="002060"/>
        </w:rPr>
      </w:pPr>
      <w:r w:rsidRPr="005136C7">
        <w:rPr>
          <w:color w:val="002060"/>
        </w:rPr>
        <w:t xml:space="preserve">presso </w:t>
      </w:r>
      <w:r w:rsidRPr="005136C7">
        <w:rPr>
          <w:b/>
          <w:color w:val="002060"/>
        </w:rPr>
        <w:t>Sala delle Riunioni del Comitato Regionale Marche</w:t>
      </w:r>
      <w:r w:rsidRPr="005136C7">
        <w:rPr>
          <w:color w:val="002060"/>
        </w:rPr>
        <w:t xml:space="preserve"> in </w:t>
      </w:r>
      <w:r w:rsidRPr="005136C7">
        <w:rPr>
          <w:b/>
          <w:color w:val="002060"/>
        </w:rPr>
        <w:t>Ancona via Schiavoni snc</w:t>
      </w:r>
      <w:r w:rsidRPr="005136C7">
        <w:rPr>
          <w:color w:val="002060"/>
        </w:rPr>
        <w:t xml:space="preserve">, </w:t>
      </w:r>
      <w:r w:rsidRPr="005136C7">
        <w:rPr>
          <w:b/>
          <w:color w:val="002060"/>
        </w:rPr>
        <w:t>alle ore 14,30 in prima convocazione ed alle ore 17,30 in seconda convocazione</w:t>
      </w:r>
      <w:r w:rsidRPr="005136C7">
        <w:rPr>
          <w:color w:val="002060"/>
        </w:rPr>
        <w:t xml:space="preserve"> per l’esame, la discussione e le decisioni in merito agli argomenti contenuti nel seguente </w:t>
      </w:r>
    </w:p>
    <w:p w14:paraId="759A0038" w14:textId="77777777" w:rsidR="005136C7" w:rsidRPr="005136C7" w:rsidRDefault="005136C7" w:rsidP="005136C7">
      <w:pPr>
        <w:pStyle w:val="LndNormale1"/>
        <w:rPr>
          <w:color w:val="002060"/>
        </w:rPr>
      </w:pPr>
    </w:p>
    <w:p w14:paraId="30075543" w14:textId="77777777" w:rsidR="005136C7" w:rsidRPr="005136C7" w:rsidRDefault="005136C7" w:rsidP="005136C7">
      <w:pPr>
        <w:pStyle w:val="LndNormale1"/>
        <w:jc w:val="center"/>
        <w:rPr>
          <w:b/>
          <w:color w:val="002060"/>
        </w:rPr>
      </w:pPr>
      <w:r w:rsidRPr="005136C7">
        <w:rPr>
          <w:b/>
          <w:color w:val="002060"/>
        </w:rPr>
        <w:t>ORDINE DEL GIORNO</w:t>
      </w:r>
    </w:p>
    <w:p w14:paraId="245EBAFE" w14:textId="77777777" w:rsidR="005136C7" w:rsidRPr="005136C7" w:rsidRDefault="005136C7" w:rsidP="005136C7">
      <w:pPr>
        <w:pStyle w:val="LndNormale1"/>
        <w:jc w:val="center"/>
        <w:rPr>
          <w:b/>
          <w:color w:val="002060"/>
        </w:rPr>
      </w:pPr>
    </w:p>
    <w:p w14:paraId="613858F8" w14:textId="77777777" w:rsidR="005136C7" w:rsidRPr="005136C7" w:rsidRDefault="005136C7" w:rsidP="005136C7">
      <w:pPr>
        <w:pStyle w:val="LndNormale1"/>
        <w:rPr>
          <w:color w:val="002060"/>
        </w:rPr>
      </w:pPr>
      <w:r w:rsidRPr="005136C7">
        <w:rPr>
          <w:color w:val="002060"/>
        </w:rPr>
        <w:t xml:space="preserve">1. </w:t>
      </w:r>
      <w:r w:rsidRPr="005136C7">
        <w:rPr>
          <w:color w:val="002060"/>
        </w:rPr>
        <w:tab/>
        <w:t xml:space="preserve">Verifica poteri; </w:t>
      </w:r>
    </w:p>
    <w:p w14:paraId="49BA12DC" w14:textId="77777777" w:rsidR="005136C7" w:rsidRPr="005136C7" w:rsidRDefault="005136C7" w:rsidP="005136C7">
      <w:pPr>
        <w:pStyle w:val="LndNormale1"/>
        <w:rPr>
          <w:color w:val="002060"/>
        </w:rPr>
      </w:pPr>
      <w:r w:rsidRPr="005136C7">
        <w:rPr>
          <w:color w:val="002060"/>
        </w:rPr>
        <w:lastRenderedPageBreak/>
        <w:t xml:space="preserve">2. </w:t>
      </w:r>
      <w:r w:rsidRPr="005136C7">
        <w:rPr>
          <w:color w:val="002060"/>
        </w:rPr>
        <w:tab/>
        <w:t xml:space="preserve">Costituzione dell’Ufficio di Presidenza dell’Assemblea; </w:t>
      </w:r>
    </w:p>
    <w:p w14:paraId="027269ED" w14:textId="77777777" w:rsidR="005136C7" w:rsidRPr="005136C7" w:rsidRDefault="005136C7" w:rsidP="005136C7">
      <w:pPr>
        <w:pStyle w:val="LndNormale1"/>
        <w:ind w:left="705" w:hanging="705"/>
        <w:rPr>
          <w:color w:val="002060"/>
        </w:rPr>
      </w:pPr>
      <w:r w:rsidRPr="005136C7">
        <w:rPr>
          <w:color w:val="002060"/>
        </w:rPr>
        <w:t xml:space="preserve">3. </w:t>
      </w:r>
      <w:r w:rsidRPr="005136C7">
        <w:rPr>
          <w:color w:val="002060"/>
        </w:rPr>
        <w:tab/>
        <w:t>Comunicazioni del Presidente del Comitato;</w:t>
      </w:r>
    </w:p>
    <w:p w14:paraId="7A566111" w14:textId="77777777" w:rsidR="005136C7" w:rsidRPr="005136C7" w:rsidRDefault="005136C7" w:rsidP="005136C7">
      <w:pPr>
        <w:pStyle w:val="LndNormale1"/>
        <w:ind w:left="705" w:hanging="705"/>
        <w:rPr>
          <w:color w:val="002060"/>
        </w:rPr>
      </w:pPr>
      <w:r w:rsidRPr="005136C7">
        <w:rPr>
          <w:color w:val="002060"/>
        </w:rPr>
        <w:t>4</w:t>
      </w:r>
      <w:r w:rsidRPr="005136C7">
        <w:rPr>
          <w:color w:val="002060"/>
        </w:rPr>
        <w:tab/>
        <w:t xml:space="preserve">Designazione di un candidato alla carica di Consigiere Federale, sulla base dell’area territoriale di appartenenza; </w:t>
      </w:r>
    </w:p>
    <w:p w14:paraId="5ED6BD51" w14:textId="77777777" w:rsidR="005136C7" w:rsidRPr="005136C7" w:rsidRDefault="005136C7" w:rsidP="005136C7">
      <w:pPr>
        <w:pStyle w:val="LndNormale1"/>
        <w:ind w:left="705" w:hanging="705"/>
        <w:rPr>
          <w:color w:val="002060"/>
        </w:rPr>
      </w:pPr>
      <w:r w:rsidRPr="005136C7">
        <w:rPr>
          <w:color w:val="002060"/>
        </w:rPr>
        <w:t xml:space="preserve">5. </w:t>
      </w:r>
      <w:r w:rsidRPr="005136C7">
        <w:rPr>
          <w:color w:val="002060"/>
        </w:rPr>
        <w:tab/>
        <w:t>Designazione dei candidati alla carica di Consigliere Federale Nazionale;</w:t>
      </w:r>
    </w:p>
    <w:p w14:paraId="6F29ABCF" w14:textId="77777777" w:rsidR="005136C7" w:rsidRPr="005136C7" w:rsidRDefault="005136C7" w:rsidP="005136C7">
      <w:pPr>
        <w:pStyle w:val="LndNormale1"/>
        <w:rPr>
          <w:color w:val="002060"/>
        </w:rPr>
      </w:pPr>
      <w:r w:rsidRPr="005136C7">
        <w:rPr>
          <w:color w:val="002060"/>
        </w:rPr>
        <w:t xml:space="preserve">6. </w:t>
      </w:r>
      <w:r w:rsidRPr="005136C7">
        <w:rPr>
          <w:color w:val="002060"/>
        </w:rPr>
        <w:tab/>
        <w:t xml:space="preserve">Varie ed eventuali. </w:t>
      </w:r>
    </w:p>
    <w:p w14:paraId="2CB106CE" w14:textId="77777777" w:rsidR="005136C7" w:rsidRPr="005136C7" w:rsidRDefault="005136C7" w:rsidP="005136C7">
      <w:pPr>
        <w:pStyle w:val="LndNormale1"/>
        <w:rPr>
          <w:color w:val="002060"/>
        </w:rPr>
      </w:pPr>
    </w:p>
    <w:p w14:paraId="1E5EE82D" w14:textId="77777777" w:rsidR="005136C7" w:rsidRPr="005136C7" w:rsidRDefault="005136C7" w:rsidP="005136C7">
      <w:pPr>
        <w:pStyle w:val="LndNormale1"/>
        <w:rPr>
          <w:color w:val="002060"/>
        </w:rPr>
      </w:pPr>
      <w:r w:rsidRPr="005136C7">
        <w:rPr>
          <w:color w:val="002060"/>
        </w:rPr>
        <w:t xml:space="preserve">L’Assemblea sarà disciplinata dalle norme regolamentari vigenti alla data di svolgimento della stessa. </w:t>
      </w:r>
    </w:p>
    <w:p w14:paraId="39FDC9EF" w14:textId="77777777" w:rsidR="005136C7" w:rsidRPr="005136C7" w:rsidRDefault="005136C7" w:rsidP="005136C7">
      <w:pPr>
        <w:pStyle w:val="LndNormale1"/>
        <w:rPr>
          <w:color w:val="002060"/>
        </w:rPr>
      </w:pPr>
    </w:p>
    <w:p w14:paraId="5838A985" w14:textId="77777777" w:rsidR="005136C7" w:rsidRPr="005136C7" w:rsidRDefault="005136C7" w:rsidP="005136C7">
      <w:pPr>
        <w:pStyle w:val="LndNormale1"/>
        <w:rPr>
          <w:color w:val="002060"/>
        </w:rPr>
      </w:pPr>
      <w:r w:rsidRPr="005136C7">
        <w:rPr>
          <w:color w:val="002060"/>
        </w:rPr>
        <w:t xml:space="preserve">Le operazioni di verifica dei poteri e di scrutinio saranno svolte dal Tribunale Federale a livello territoriale presso il Comitato Regionale Marche. </w:t>
      </w:r>
    </w:p>
    <w:p w14:paraId="10CC290A" w14:textId="77777777" w:rsidR="005136C7" w:rsidRPr="005136C7" w:rsidRDefault="005136C7" w:rsidP="005136C7">
      <w:pPr>
        <w:pStyle w:val="LndNormale1"/>
        <w:rPr>
          <w:color w:val="002060"/>
        </w:rPr>
      </w:pPr>
    </w:p>
    <w:p w14:paraId="034F1052" w14:textId="77777777" w:rsidR="005136C7" w:rsidRPr="005136C7" w:rsidRDefault="005136C7" w:rsidP="005136C7">
      <w:pPr>
        <w:pStyle w:val="LndNormale1"/>
        <w:rPr>
          <w:color w:val="002060"/>
        </w:rPr>
      </w:pPr>
      <w:r w:rsidRPr="005136C7">
        <w:rPr>
          <w:color w:val="002060"/>
        </w:rPr>
        <w:t xml:space="preserve">La verifica dei poteri sarà effettuata presso la sede dell’Assemblea dalle ore 14,30 del giorno 05 maggio 2026. </w:t>
      </w:r>
    </w:p>
    <w:p w14:paraId="0B31C94C" w14:textId="77777777" w:rsidR="005136C7" w:rsidRPr="005136C7" w:rsidRDefault="005136C7" w:rsidP="005136C7">
      <w:pPr>
        <w:pStyle w:val="LndNormale1"/>
        <w:rPr>
          <w:color w:val="002060"/>
        </w:rPr>
      </w:pPr>
    </w:p>
    <w:p w14:paraId="1004223C" w14:textId="77777777" w:rsidR="005136C7" w:rsidRPr="005136C7" w:rsidRDefault="005136C7" w:rsidP="005136C7">
      <w:pPr>
        <w:pStyle w:val="LndNormale1"/>
        <w:rPr>
          <w:color w:val="002060"/>
        </w:rPr>
      </w:pPr>
      <w:r w:rsidRPr="005136C7">
        <w:rPr>
          <w:color w:val="002060"/>
        </w:rPr>
        <w:t xml:space="preserve">Il presente Comunicato Ufficiale costituisce formale convocazione per le Società aventi diritto, ai sensi delle norme regolamentari. </w:t>
      </w:r>
    </w:p>
    <w:p w14:paraId="09A2160E" w14:textId="77777777" w:rsidR="005136C7" w:rsidRPr="005136C7" w:rsidRDefault="005136C7" w:rsidP="005136C7">
      <w:pPr>
        <w:pStyle w:val="LndNormale1"/>
        <w:rPr>
          <w:color w:val="002060"/>
        </w:rPr>
      </w:pPr>
    </w:p>
    <w:p w14:paraId="2A34DF81" w14:textId="77777777" w:rsidR="005136C7" w:rsidRPr="005136C7" w:rsidRDefault="005136C7" w:rsidP="005136C7">
      <w:pPr>
        <w:pStyle w:val="LndNormale1"/>
        <w:rPr>
          <w:color w:val="002060"/>
        </w:rPr>
      </w:pPr>
      <w:r w:rsidRPr="005136C7">
        <w:rPr>
          <w:color w:val="002060"/>
        </w:rPr>
        <w:t xml:space="preserve">Si allegano alla presente convocazione, costituendone parte integrante: </w:t>
      </w:r>
    </w:p>
    <w:p w14:paraId="496F33D6" w14:textId="77777777" w:rsidR="005136C7" w:rsidRPr="005136C7" w:rsidRDefault="005136C7" w:rsidP="005136C7">
      <w:pPr>
        <w:pStyle w:val="LndNormale1"/>
        <w:rPr>
          <w:color w:val="002060"/>
        </w:rPr>
      </w:pPr>
    </w:p>
    <w:p w14:paraId="4A248460" w14:textId="77777777" w:rsidR="005136C7" w:rsidRPr="005136C7" w:rsidRDefault="005136C7" w:rsidP="005136C7">
      <w:pPr>
        <w:pStyle w:val="LndNormale1"/>
        <w:ind w:left="705" w:hanging="705"/>
        <w:rPr>
          <w:color w:val="002060"/>
        </w:rPr>
      </w:pPr>
      <w:r w:rsidRPr="005136C7">
        <w:rPr>
          <w:color w:val="002060"/>
        </w:rPr>
        <w:t xml:space="preserve">a) </w:t>
      </w:r>
      <w:r w:rsidRPr="005136C7">
        <w:rPr>
          <w:color w:val="002060"/>
        </w:rPr>
        <w:tab/>
        <w:t xml:space="preserve">Norme Procedurali per le Assemblee della L.N.D., approvate dalla F.I.G.C. con provvedimento di cui al Comunicato Ufficiale n. 157/A del 30 Gennaio 2025 (corrispondente Comunicato Ufficiale di Lega n. 311 del 30 Gennaio  2025); </w:t>
      </w:r>
    </w:p>
    <w:p w14:paraId="75F7411F" w14:textId="77777777" w:rsidR="005136C7" w:rsidRPr="005136C7" w:rsidRDefault="005136C7" w:rsidP="005136C7">
      <w:pPr>
        <w:pStyle w:val="LndNormale1"/>
        <w:rPr>
          <w:color w:val="002060"/>
        </w:rPr>
      </w:pPr>
    </w:p>
    <w:p w14:paraId="298A31D5" w14:textId="77777777" w:rsidR="005136C7" w:rsidRPr="005136C7" w:rsidRDefault="005136C7" w:rsidP="005136C7">
      <w:pPr>
        <w:pStyle w:val="LndNormale1"/>
        <w:ind w:left="705" w:hanging="705"/>
        <w:rPr>
          <w:color w:val="002060"/>
        </w:rPr>
      </w:pPr>
      <w:r w:rsidRPr="005136C7">
        <w:rPr>
          <w:color w:val="002060"/>
        </w:rPr>
        <w:t xml:space="preserve">b) </w:t>
      </w:r>
      <w:r w:rsidRPr="005136C7">
        <w:rPr>
          <w:color w:val="002060"/>
        </w:rPr>
        <w:tab/>
        <w:t>Convocazione dell’Assemblea Federale Elettiva per il 22 Giugno 2026 e allegato “Regolamento Elettorale e dei Voti dell’Assemblea Elettiva” (Comuniocato Ufficiale F.I.G.C. n. 191/A del 2 Aprile 2026 e corrispondente Comunicato Ufficiale di Lega n. 377 del 2 Aprile 2026);</w:t>
      </w:r>
    </w:p>
    <w:p w14:paraId="35A67DB0" w14:textId="77777777" w:rsidR="005136C7" w:rsidRPr="005136C7" w:rsidRDefault="005136C7" w:rsidP="005136C7">
      <w:pPr>
        <w:pStyle w:val="LndNormale1"/>
        <w:rPr>
          <w:color w:val="002060"/>
        </w:rPr>
      </w:pPr>
    </w:p>
    <w:p w14:paraId="4F30A373" w14:textId="77777777" w:rsidR="005136C7" w:rsidRPr="005136C7" w:rsidRDefault="005136C7" w:rsidP="005136C7">
      <w:pPr>
        <w:pStyle w:val="LndNormale1"/>
        <w:rPr>
          <w:color w:val="002060"/>
        </w:rPr>
      </w:pPr>
      <w:r w:rsidRPr="005136C7">
        <w:rPr>
          <w:color w:val="002060"/>
        </w:rPr>
        <w:t xml:space="preserve">c) </w:t>
      </w:r>
      <w:r w:rsidRPr="005136C7">
        <w:rPr>
          <w:color w:val="002060"/>
        </w:rPr>
        <w:tab/>
        <w:t xml:space="preserve">Elenco delle Società con diritto di voto alla data di convocazione dell’Assemblea; </w:t>
      </w:r>
    </w:p>
    <w:p w14:paraId="17FB5CCE" w14:textId="77777777" w:rsidR="005136C7" w:rsidRPr="005136C7" w:rsidRDefault="005136C7" w:rsidP="005136C7">
      <w:pPr>
        <w:pStyle w:val="LndNormale1"/>
        <w:rPr>
          <w:color w:val="002060"/>
        </w:rPr>
      </w:pPr>
    </w:p>
    <w:p w14:paraId="2123FF23" w14:textId="77777777" w:rsidR="005136C7" w:rsidRPr="005136C7" w:rsidRDefault="005136C7" w:rsidP="005136C7">
      <w:pPr>
        <w:pStyle w:val="LndNormale1"/>
        <w:rPr>
          <w:color w:val="002060"/>
        </w:rPr>
      </w:pPr>
      <w:r w:rsidRPr="005136C7">
        <w:rPr>
          <w:color w:val="002060"/>
        </w:rPr>
        <w:t xml:space="preserve">d) </w:t>
      </w:r>
      <w:r w:rsidRPr="005136C7">
        <w:rPr>
          <w:color w:val="002060"/>
        </w:rPr>
        <w:tab/>
        <w:t xml:space="preserve">Modulo A) – Delega di rappresentanza extra-societaria (Comitato Regionale Marche); </w:t>
      </w:r>
    </w:p>
    <w:p w14:paraId="7CFFB34F" w14:textId="77777777" w:rsidR="005136C7" w:rsidRPr="005136C7" w:rsidRDefault="005136C7" w:rsidP="005136C7">
      <w:pPr>
        <w:pStyle w:val="LndNormale1"/>
        <w:rPr>
          <w:color w:val="002060"/>
        </w:rPr>
      </w:pPr>
    </w:p>
    <w:p w14:paraId="788ED67B" w14:textId="77777777" w:rsidR="005136C7" w:rsidRPr="005136C7" w:rsidRDefault="005136C7" w:rsidP="005136C7">
      <w:pPr>
        <w:pStyle w:val="LndNormale1"/>
        <w:rPr>
          <w:color w:val="002060"/>
        </w:rPr>
      </w:pPr>
      <w:r w:rsidRPr="005136C7">
        <w:rPr>
          <w:color w:val="002060"/>
        </w:rPr>
        <w:t xml:space="preserve">e) </w:t>
      </w:r>
      <w:r w:rsidRPr="005136C7">
        <w:rPr>
          <w:color w:val="002060"/>
        </w:rPr>
        <w:tab/>
        <w:t xml:space="preserve">Modulo B – Delega di rappresentanza intra-societaria (Comitato Regionale Marche); </w:t>
      </w:r>
    </w:p>
    <w:p w14:paraId="1AC72565" w14:textId="77777777" w:rsidR="005136C7" w:rsidRPr="005136C7" w:rsidRDefault="005136C7" w:rsidP="005136C7">
      <w:pPr>
        <w:pStyle w:val="LndNormale1"/>
        <w:rPr>
          <w:color w:val="002060"/>
        </w:rPr>
      </w:pPr>
    </w:p>
    <w:p w14:paraId="3EB289A6" w14:textId="77777777" w:rsidR="005136C7" w:rsidRPr="005136C7" w:rsidRDefault="005136C7" w:rsidP="005136C7">
      <w:pPr>
        <w:pStyle w:val="LndNormale1"/>
        <w:rPr>
          <w:color w:val="002060"/>
        </w:rPr>
      </w:pPr>
    </w:p>
    <w:p w14:paraId="62577853" w14:textId="77777777" w:rsidR="005136C7" w:rsidRPr="005136C7" w:rsidRDefault="005136C7" w:rsidP="005136C7">
      <w:pPr>
        <w:pStyle w:val="LndNormale1"/>
        <w:rPr>
          <w:color w:val="002060"/>
        </w:rPr>
      </w:pPr>
      <w:r w:rsidRPr="005136C7">
        <w:rPr>
          <w:color w:val="002060"/>
        </w:rPr>
        <w:t>Pubblicato in Ancona il 15 aprile 2026</w:t>
      </w:r>
    </w:p>
    <w:p w14:paraId="50AFEBE2" w14:textId="77777777" w:rsidR="005136C7" w:rsidRPr="005136C7" w:rsidRDefault="005136C7" w:rsidP="005136C7">
      <w:pPr>
        <w:pStyle w:val="LndNormale1"/>
        <w:rPr>
          <w:color w:val="002060"/>
        </w:rPr>
      </w:pPr>
    </w:p>
    <w:p w14:paraId="78961CDE" w14:textId="77777777" w:rsidR="005136C7" w:rsidRPr="005136C7" w:rsidRDefault="005136C7" w:rsidP="005136C7">
      <w:pPr>
        <w:pStyle w:val="LndNormale1"/>
        <w:rPr>
          <w:b/>
          <w:color w:val="002060"/>
          <w:u w:val="single"/>
        </w:rPr>
      </w:pPr>
    </w:p>
    <w:tbl>
      <w:tblPr>
        <w:tblW w:w="10774" w:type="dxa"/>
        <w:tblLayout w:type="fixed"/>
        <w:tblCellMar>
          <w:left w:w="71" w:type="dxa"/>
          <w:right w:w="71" w:type="dxa"/>
        </w:tblCellMar>
        <w:tblLook w:val="0000" w:firstRow="0" w:lastRow="0" w:firstColumn="0" w:lastColumn="0" w:noHBand="0" w:noVBand="0"/>
      </w:tblPr>
      <w:tblGrid>
        <w:gridCol w:w="5387"/>
        <w:gridCol w:w="5387"/>
      </w:tblGrid>
      <w:tr w:rsidR="005136C7" w:rsidRPr="005136C7" w14:paraId="20304318" w14:textId="77777777" w:rsidTr="00172686">
        <w:tc>
          <w:tcPr>
            <w:tcW w:w="5387" w:type="dxa"/>
          </w:tcPr>
          <w:p w14:paraId="31DE7054" w14:textId="77777777" w:rsidR="005136C7" w:rsidRPr="005136C7" w:rsidRDefault="005136C7" w:rsidP="00172686">
            <w:pPr>
              <w:pStyle w:val="LndNormale1"/>
              <w:jc w:val="center"/>
              <w:rPr>
                <w:color w:val="002060"/>
              </w:rPr>
            </w:pPr>
            <w:r w:rsidRPr="005136C7">
              <w:rPr>
                <w:color w:val="002060"/>
              </w:rPr>
              <w:t xml:space="preserve">  Il Segretario</w:t>
            </w:r>
          </w:p>
          <w:p w14:paraId="3D880DC6" w14:textId="77777777" w:rsidR="005136C7" w:rsidRPr="005136C7" w:rsidRDefault="005136C7" w:rsidP="00172686">
            <w:pPr>
              <w:pStyle w:val="LndNormale1"/>
              <w:jc w:val="center"/>
              <w:rPr>
                <w:color w:val="002060"/>
              </w:rPr>
            </w:pPr>
            <w:r w:rsidRPr="005136C7">
              <w:rPr>
                <w:color w:val="002060"/>
              </w:rPr>
              <w:t>Angelo Castellana</w:t>
            </w:r>
          </w:p>
        </w:tc>
        <w:tc>
          <w:tcPr>
            <w:tcW w:w="5387" w:type="dxa"/>
          </w:tcPr>
          <w:p w14:paraId="278534CE" w14:textId="77777777" w:rsidR="005136C7" w:rsidRPr="005136C7" w:rsidRDefault="005136C7" w:rsidP="00172686">
            <w:pPr>
              <w:pStyle w:val="LndNormale1"/>
              <w:jc w:val="center"/>
              <w:rPr>
                <w:color w:val="002060"/>
              </w:rPr>
            </w:pPr>
            <w:r w:rsidRPr="005136C7">
              <w:rPr>
                <w:color w:val="002060"/>
              </w:rPr>
              <w:t>Il Presidente</w:t>
            </w:r>
          </w:p>
          <w:p w14:paraId="3C478E70" w14:textId="77777777" w:rsidR="005136C7" w:rsidRPr="005136C7" w:rsidRDefault="005136C7" w:rsidP="00172686">
            <w:pPr>
              <w:pStyle w:val="LndNormale1"/>
              <w:jc w:val="center"/>
              <w:rPr>
                <w:color w:val="002060"/>
              </w:rPr>
            </w:pPr>
            <w:r w:rsidRPr="005136C7">
              <w:rPr>
                <w:color w:val="002060"/>
              </w:rPr>
              <w:t>Ivo Panichi</w:t>
            </w:r>
          </w:p>
        </w:tc>
      </w:tr>
    </w:tbl>
    <w:p w14:paraId="54143582" w14:textId="77777777" w:rsidR="005136C7" w:rsidRDefault="005136C7" w:rsidP="0047674B">
      <w:pPr>
        <w:pStyle w:val="LndNormale1"/>
        <w:rPr>
          <w:rFonts w:cs="Arial"/>
          <w:color w:val="002060"/>
          <w:szCs w:val="22"/>
        </w:rPr>
      </w:pPr>
    </w:p>
    <w:p w14:paraId="5655EBCB" w14:textId="44B06267" w:rsidR="005136C7" w:rsidRPr="00787534" w:rsidRDefault="005136C7" w:rsidP="005136C7">
      <w:pPr>
        <w:pStyle w:val="LndNormale1"/>
        <w:rPr>
          <w:i/>
          <w:iCs/>
          <w:color w:val="002060"/>
        </w:rPr>
      </w:pPr>
      <w:r>
        <w:rPr>
          <w:i/>
          <w:iCs/>
          <w:color w:val="002060"/>
        </w:rPr>
        <w:t>(</w:t>
      </w:r>
      <w:r w:rsidRPr="00787534">
        <w:rPr>
          <w:i/>
          <w:iCs/>
          <w:color w:val="002060"/>
        </w:rPr>
        <w:t>Comunciato Ufficiale</w:t>
      </w:r>
      <w:r>
        <w:rPr>
          <w:i/>
          <w:iCs/>
          <w:color w:val="002060"/>
        </w:rPr>
        <w:t xml:space="preserve"> n° </w:t>
      </w:r>
      <w:r>
        <w:rPr>
          <w:i/>
          <w:iCs/>
          <w:color w:val="002060"/>
        </w:rPr>
        <w:t>211</w:t>
      </w:r>
      <w:r>
        <w:rPr>
          <w:i/>
          <w:iCs/>
          <w:color w:val="002060"/>
        </w:rPr>
        <w:t xml:space="preserve"> del </w:t>
      </w:r>
      <w:r>
        <w:rPr>
          <w:i/>
          <w:iCs/>
          <w:color w:val="002060"/>
        </w:rPr>
        <w:t>15</w:t>
      </w:r>
      <w:r>
        <w:rPr>
          <w:i/>
          <w:iCs/>
          <w:color w:val="002060"/>
        </w:rPr>
        <w:t>/0</w:t>
      </w:r>
      <w:r>
        <w:rPr>
          <w:i/>
          <w:iCs/>
          <w:color w:val="002060"/>
        </w:rPr>
        <w:t>4</w:t>
      </w:r>
      <w:r>
        <w:rPr>
          <w:i/>
          <w:iCs/>
          <w:color w:val="002060"/>
        </w:rPr>
        <w:t>/202</w:t>
      </w:r>
      <w:r>
        <w:rPr>
          <w:i/>
          <w:iCs/>
          <w:color w:val="002060"/>
        </w:rPr>
        <w:t>6</w:t>
      </w:r>
      <w:r>
        <w:rPr>
          <w:i/>
          <w:iCs/>
          <w:color w:val="002060"/>
        </w:rPr>
        <w:t xml:space="preserve"> Comitato Regionale Marche)</w:t>
      </w:r>
    </w:p>
    <w:p w14:paraId="74114A22" w14:textId="77777777" w:rsidR="005136C7" w:rsidRDefault="005136C7" w:rsidP="0047674B">
      <w:pPr>
        <w:pStyle w:val="LndNormale1"/>
        <w:rPr>
          <w:rFonts w:cs="Arial"/>
          <w:color w:val="002060"/>
          <w:szCs w:val="22"/>
        </w:rPr>
      </w:pPr>
    </w:p>
    <w:p w14:paraId="6E7430D7" w14:textId="77777777" w:rsidR="005136C7" w:rsidRDefault="005136C7"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lastRenderedPageBreak/>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59F10621"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4"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lastRenderedPageBreak/>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690EF0" w:rsidRDefault="00387589" w:rsidP="0047674B">
      <w:pPr>
        <w:pStyle w:val="LndNormale1"/>
        <w:rPr>
          <w:rFonts w:cs="Arial"/>
          <w:color w:val="002060"/>
          <w:szCs w:val="22"/>
        </w:rPr>
      </w:pPr>
    </w:p>
    <w:p w14:paraId="323913F3" w14:textId="77777777" w:rsidR="00690EF0" w:rsidRPr="00690EF0" w:rsidRDefault="00690EF0" w:rsidP="0047674B">
      <w:pPr>
        <w:pStyle w:val="LndNormale1"/>
        <w:rPr>
          <w:rFonts w:cs="Arial"/>
          <w:color w:val="002060"/>
          <w:szCs w:val="22"/>
        </w:rPr>
      </w:pPr>
    </w:p>
    <w:p w14:paraId="016124C4" w14:textId="77777777" w:rsidR="00690EF0" w:rsidRPr="00690EF0" w:rsidRDefault="00690EF0" w:rsidP="00690EF0">
      <w:pPr>
        <w:pStyle w:val="LndNormale1"/>
        <w:rPr>
          <w:b/>
          <w:color w:val="002060"/>
          <w:sz w:val="28"/>
          <w:szCs w:val="28"/>
        </w:rPr>
      </w:pPr>
      <w:r w:rsidRPr="00690EF0">
        <w:rPr>
          <w:b/>
          <w:color w:val="002060"/>
          <w:sz w:val="28"/>
          <w:szCs w:val="28"/>
        </w:rPr>
        <w:t>SVINCOLI EX ART. 117 BIS NOIF</w:t>
      </w:r>
    </w:p>
    <w:p w14:paraId="06CC3080" w14:textId="77777777" w:rsidR="00690EF0" w:rsidRPr="00690EF0" w:rsidRDefault="00690EF0" w:rsidP="00690EF0">
      <w:pPr>
        <w:rPr>
          <w:rFonts w:ascii="Arial" w:hAnsi="Arial" w:cs="Arial"/>
          <w:color w:val="002060"/>
          <w:sz w:val="22"/>
          <w:szCs w:val="22"/>
        </w:rPr>
      </w:pPr>
    </w:p>
    <w:p w14:paraId="626D41F1" w14:textId="77777777" w:rsidR="00690EF0" w:rsidRPr="00690EF0" w:rsidRDefault="00690EF0" w:rsidP="00690EF0">
      <w:pPr>
        <w:pStyle w:val="LndNormale1"/>
        <w:rPr>
          <w:b/>
          <w:color w:val="002060"/>
        </w:rPr>
      </w:pPr>
      <w:r w:rsidRPr="00690EF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90EF0">
        <w:rPr>
          <w:b/>
          <w:color w:val="002060"/>
        </w:rPr>
        <w:t>13.04.2026:</w:t>
      </w:r>
    </w:p>
    <w:tbl>
      <w:tblPr>
        <w:tblW w:w="0" w:type="auto"/>
        <w:tblLook w:val="04A0" w:firstRow="1" w:lastRow="0" w:firstColumn="1" w:lastColumn="0" w:noHBand="0" w:noVBand="1"/>
      </w:tblPr>
      <w:tblGrid>
        <w:gridCol w:w="1265"/>
        <w:gridCol w:w="2756"/>
        <w:gridCol w:w="1273"/>
        <w:gridCol w:w="1182"/>
        <w:gridCol w:w="3436"/>
      </w:tblGrid>
      <w:tr w:rsidR="00690EF0" w:rsidRPr="00690EF0" w14:paraId="6CA53B0F" w14:textId="77777777" w:rsidTr="00172686">
        <w:tc>
          <w:tcPr>
            <w:tcW w:w="1265" w:type="dxa"/>
            <w:tcBorders>
              <w:top w:val="single" w:sz="4" w:space="0" w:color="auto"/>
              <w:left w:val="single" w:sz="4" w:space="0" w:color="auto"/>
              <w:bottom w:val="single" w:sz="4" w:space="0" w:color="auto"/>
              <w:right w:val="single" w:sz="4" w:space="0" w:color="auto"/>
            </w:tcBorders>
            <w:hideMark/>
          </w:tcPr>
          <w:p w14:paraId="14879CAC" w14:textId="77777777" w:rsidR="00690EF0" w:rsidRPr="00690EF0" w:rsidRDefault="00690EF0" w:rsidP="00172686">
            <w:pPr>
              <w:pStyle w:val="LndNormale1"/>
              <w:jc w:val="center"/>
              <w:rPr>
                <w:color w:val="002060"/>
              </w:rPr>
            </w:pPr>
            <w:r w:rsidRPr="00690EF0">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19233AC" w14:textId="77777777" w:rsidR="00690EF0" w:rsidRPr="00690EF0" w:rsidRDefault="00690EF0" w:rsidP="00172686">
            <w:pPr>
              <w:pStyle w:val="LndNormale1"/>
              <w:jc w:val="center"/>
              <w:rPr>
                <w:color w:val="002060"/>
              </w:rPr>
            </w:pPr>
            <w:r w:rsidRPr="00690EF0">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0D5285F" w14:textId="77777777" w:rsidR="00690EF0" w:rsidRPr="00690EF0" w:rsidRDefault="00690EF0" w:rsidP="00172686">
            <w:pPr>
              <w:pStyle w:val="LndNormale1"/>
              <w:jc w:val="center"/>
              <w:rPr>
                <w:color w:val="002060"/>
              </w:rPr>
            </w:pPr>
            <w:r w:rsidRPr="00690EF0">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C7AAB04" w14:textId="77777777" w:rsidR="00690EF0" w:rsidRPr="00690EF0" w:rsidRDefault="00690EF0" w:rsidP="00172686">
            <w:pPr>
              <w:pStyle w:val="LndNormale1"/>
              <w:jc w:val="center"/>
              <w:rPr>
                <w:color w:val="002060"/>
              </w:rPr>
            </w:pPr>
            <w:r w:rsidRPr="00690EF0">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8FF7E83" w14:textId="77777777" w:rsidR="00690EF0" w:rsidRPr="00690EF0" w:rsidRDefault="00690EF0" w:rsidP="00172686">
            <w:pPr>
              <w:pStyle w:val="LndNormale1"/>
              <w:jc w:val="center"/>
              <w:rPr>
                <w:color w:val="002060"/>
              </w:rPr>
            </w:pPr>
            <w:r w:rsidRPr="00690EF0">
              <w:rPr>
                <w:color w:val="002060"/>
              </w:rPr>
              <w:t>Società</w:t>
            </w:r>
          </w:p>
        </w:tc>
      </w:tr>
      <w:tr w:rsidR="00690EF0" w:rsidRPr="00690EF0" w14:paraId="5C02D63A" w14:textId="77777777" w:rsidTr="00172686">
        <w:tc>
          <w:tcPr>
            <w:tcW w:w="1265" w:type="dxa"/>
            <w:tcBorders>
              <w:top w:val="single" w:sz="4" w:space="0" w:color="auto"/>
              <w:left w:val="single" w:sz="4" w:space="0" w:color="auto"/>
              <w:bottom w:val="single" w:sz="4" w:space="0" w:color="auto"/>
              <w:right w:val="single" w:sz="4" w:space="0" w:color="auto"/>
            </w:tcBorders>
          </w:tcPr>
          <w:p w14:paraId="19D795A1" w14:textId="77777777" w:rsidR="00690EF0" w:rsidRPr="00690EF0" w:rsidRDefault="00690EF0" w:rsidP="00172686">
            <w:pPr>
              <w:pStyle w:val="LndNormale1"/>
              <w:rPr>
                <w:color w:val="002060"/>
                <w:sz w:val="20"/>
              </w:rPr>
            </w:pPr>
            <w:r w:rsidRPr="00690EF0">
              <w:rPr>
                <w:color w:val="002060"/>
                <w:sz w:val="20"/>
              </w:rPr>
              <w:t>3985122</w:t>
            </w:r>
          </w:p>
        </w:tc>
        <w:tc>
          <w:tcPr>
            <w:tcW w:w="2756" w:type="dxa"/>
            <w:tcBorders>
              <w:top w:val="single" w:sz="4" w:space="0" w:color="auto"/>
              <w:left w:val="single" w:sz="4" w:space="0" w:color="auto"/>
              <w:bottom w:val="single" w:sz="4" w:space="0" w:color="auto"/>
              <w:right w:val="single" w:sz="4" w:space="0" w:color="auto"/>
            </w:tcBorders>
          </w:tcPr>
          <w:p w14:paraId="7E93F99B" w14:textId="77777777" w:rsidR="00690EF0" w:rsidRPr="00690EF0" w:rsidRDefault="00690EF0" w:rsidP="00172686">
            <w:pPr>
              <w:pStyle w:val="LndNormale1"/>
              <w:rPr>
                <w:color w:val="002060"/>
                <w:sz w:val="20"/>
              </w:rPr>
            </w:pPr>
            <w:r w:rsidRPr="00690EF0">
              <w:rPr>
                <w:color w:val="002060"/>
                <w:sz w:val="20"/>
              </w:rPr>
              <w:t>FEDELI ERIC</w:t>
            </w:r>
          </w:p>
        </w:tc>
        <w:tc>
          <w:tcPr>
            <w:tcW w:w="1273" w:type="dxa"/>
            <w:tcBorders>
              <w:top w:val="single" w:sz="4" w:space="0" w:color="auto"/>
              <w:left w:val="single" w:sz="4" w:space="0" w:color="auto"/>
              <w:bottom w:val="single" w:sz="4" w:space="0" w:color="auto"/>
              <w:right w:val="single" w:sz="4" w:space="0" w:color="auto"/>
            </w:tcBorders>
          </w:tcPr>
          <w:p w14:paraId="0DDBB163" w14:textId="77777777" w:rsidR="00690EF0" w:rsidRPr="00690EF0" w:rsidRDefault="00690EF0" w:rsidP="00172686">
            <w:pPr>
              <w:pStyle w:val="LndNormale1"/>
              <w:rPr>
                <w:color w:val="002060"/>
                <w:sz w:val="20"/>
              </w:rPr>
            </w:pPr>
            <w:r w:rsidRPr="00690EF0">
              <w:rPr>
                <w:color w:val="002060"/>
                <w:sz w:val="20"/>
              </w:rPr>
              <w:t>13.01.1992</w:t>
            </w:r>
          </w:p>
        </w:tc>
        <w:tc>
          <w:tcPr>
            <w:tcW w:w="1182" w:type="dxa"/>
            <w:tcBorders>
              <w:top w:val="single" w:sz="4" w:space="0" w:color="auto"/>
              <w:left w:val="single" w:sz="4" w:space="0" w:color="auto"/>
              <w:bottom w:val="single" w:sz="4" w:space="0" w:color="auto"/>
              <w:right w:val="single" w:sz="4" w:space="0" w:color="auto"/>
            </w:tcBorders>
          </w:tcPr>
          <w:p w14:paraId="4030E307" w14:textId="77777777" w:rsidR="00690EF0" w:rsidRPr="00690EF0" w:rsidRDefault="00690EF0" w:rsidP="00172686">
            <w:pPr>
              <w:pStyle w:val="LndNormale1"/>
              <w:jc w:val="left"/>
              <w:rPr>
                <w:color w:val="002060"/>
                <w:sz w:val="20"/>
              </w:rPr>
            </w:pPr>
            <w:r w:rsidRPr="00690EF0">
              <w:rPr>
                <w:color w:val="002060"/>
                <w:sz w:val="20"/>
              </w:rPr>
              <w:t>915606</w:t>
            </w:r>
          </w:p>
        </w:tc>
        <w:tc>
          <w:tcPr>
            <w:tcW w:w="3436" w:type="dxa"/>
            <w:tcBorders>
              <w:top w:val="single" w:sz="4" w:space="0" w:color="auto"/>
              <w:left w:val="single" w:sz="4" w:space="0" w:color="auto"/>
              <w:bottom w:val="single" w:sz="4" w:space="0" w:color="auto"/>
              <w:right w:val="single" w:sz="4" w:space="0" w:color="auto"/>
            </w:tcBorders>
          </w:tcPr>
          <w:p w14:paraId="2E8268FF" w14:textId="77777777" w:rsidR="00690EF0" w:rsidRPr="00690EF0" w:rsidRDefault="00690EF0" w:rsidP="00172686">
            <w:pPr>
              <w:pStyle w:val="LndNormale1"/>
              <w:jc w:val="left"/>
              <w:rPr>
                <w:color w:val="002060"/>
                <w:sz w:val="20"/>
                <w:lang w:val="es-ES"/>
              </w:rPr>
            </w:pPr>
            <w:r w:rsidRPr="00690EF0">
              <w:rPr>
                <w:color w:val="002060"/>
                <w:sz w:val="20"/>
                <w:lang w:val="es-ES"/>
              </w:rPr>
              <w:t xml:space="preserve">A.S.D. GABICCE – GRADARA </w:t>
            </w:r>
          </w:p>
        </w:tc>
      </w:tr>
    </w:tbl>
    <w:p w14:paraId="73E155DE" w14:textId="77777777" w:rsidR="00690EF0" w:rsidRPr="00690EF0" w:rsidRDefault="00690EF0" w:rsidP="00690EF0">
      <w:pPr>
        <w:pStyle w:val="LndNormale1"/>
        <w:rPr>
          <w:color w:val="002060"/>
          <w:lang w:val="es-ES"/>
        </w:rPr>
      </w:pPr>
    </w:p>
    <w:p w14:paraId="26A82DF2" w14:textId="77777777" w:rsidR="00690EF0" w:rsidRPr="00690EF0" w:rsidRDefault="00690EF0" w:rsidP="00690EF0">
      <w:pPr>
        <w:pStyle w:val="LndNormale1"/>
        <w:rPr>
          <w:b/>
          <w:color w:val="002060"/>
        </w:rPr>
      </w:pPr>
      <w:r w:rsidRPr="00690EF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90EF0">
        <w:rPr>
          <w:b/>
          <w:color w:val="002060"/>
        </w:rPr>
        <w:t>14.04.2026:</w:t>
      </w:r>
    </w:p>
    <w:tbl>
      <w:tblPr>
        <w:tblW w:w="0" w:type="auto"/>
        <w:tblLook w:val="04A0" w:firstRow="1" w:lastRow="0" w:firstColumn="1" w:lastColumn="0" w:noHBand="0" w:noVBand="1"/>
      </w:tblPr>
      <w:tblGrid>
        <w:gridCol w:w="1265"/>
        <w:gridCol w:w="2756"/>
        <w:gridCol w:w="1273"/>
        <w:gridCol w:w="1182"/>
        <w:gridCol w:w="3436"/>
      </w:tblGrid>
      <w:tr w:rsidR="00690EF0" w:rsidRPr="00690EF0" w14:paraId="28692E20" w14:textId="77777777" w:rsidTr="00172686">
        <w:tc>
          <w:tcPr>
            <w:tcW w:w="1265" w:type="dxa"/>
            <w:tcBorders>
              <w:top w:val="single" w:sz="4" w:space="0" w:color="auto"/>
              <w:left w:val="single" w:sz="4" w:space="0" w:color="auto"/>
              <w:bottom w:val="single" w:sz="4" w:space="0" w:color="auto"/>
              <w:right w:val="single" w:sz="4" w:space="0" w:color="auto"/>
            </w:tcBorders>
            <w:hideMark/>
          </w:tcPr>
          <w:p w14:paraId="1CF75FFA" w14:textId="77777777" w:rsidR="00690EF0" w:rsidRPr="00690EF0" w:rsidRDefault="00690EF0" w:rsidP="00172686">
            <w:pPr>
              <w:pStyle w:val="LndNormale1"/>
              <w:jc w:val="center"/>
              <w:rPr>
                <w:color w:val="002060"/>
              </w:rPr>
            </w:pPr>
            <w:r w:rsidRPr="00690EF0">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929C319" w14:textId="77777777" w:rsidR="00690EF0" w:rsidRPr="00690EF0" w:rsidRDefault="00690EF0" w:rsidP="00172686">
            <w:pPr>
              <w:pStyle w:val="LndNormale1"/>
              <w:jc w:val="center"/>
              <w:rPr>
                <w:color w:val="002060"/>
              </w:rPr>
            </w:pPr>
            <w:r w:rsidRPr="00690EF0">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22E88A6" w14:textId="77777777" w:rsidR="00690EF0" w:rsidRPr="00690EF0" w:rsidRDefault="00690EF0" w:rsidP="00172686">
            <w:pPr>
              <w:pStyle w:val="LndNormale1"/>
              <w:jc w:val="center"/>
              <w:rPr>
                <w:color w:val="002060"/>
              </w:rPr>
            </w:pPr>
            <w:r w:rsidRPr="00690EF0">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E3D17BB" w14:textId="77777777" w:rsidR="00690EF0" w:rsidRPr="00690EF0" w:rsidRDefault="00690EF0" w:rsidP="00172686">
            <w:pPr>
              <w:pStyle w:val="LndNormale1"/>
              <w:jc w:val="center"/>
              <w:rPr>
                <w:color w:val="002060"/>
              </w:rPr>
            </w:pPr>
            <w:r w:rsidRPr="00690EF0">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8C42917" w14:textId="77777777" w:rsidR="00690EF0" w:rsidRPr="00690EF0" w:rsidRDefault="00690EF0" w:rsidP="00172686">
            <w:pPr>
              <w:pStyle w:val="LndNormale1"/>
              <w:jc w:val="center"/>
              <w:rPr>
                <w:color w:val="002060"/>
              </w:rPr>
            </w:pPr>
            <w:r w:rsidRPr="00690EF0">
              <w:rPr>
                <w:color w:val="002060"/>
              </w:rPr>
              <w:t>Società</w:t>
            </w:r>
          </w:p>
        </w:tc>
      </w:tr>
      <w:tr w:rsidR="00690EF0" w:rsidRPr="00690EF0" w14:paraId="46B8AFCC" w14:textId="77777777" w:rsidTr="00172686">
        <w:tc>
          <w:tcPr>
            <w:tcW w:w="1265" w:type="dxa"/>
            <w:tcBorders>
              <w:top w:val="single" w:sz="4" w:space="0" w:color="auto"/>
              <w:left w:val="single" w:sz="4" w:space="0" w:color="auto"/>
              <w:bottom w:val="single" w:sz="4" w:space="0" w:color="auto"/>
              <w:right w:val="single" w:sz="4" w:space="0" w:color="auto"/>
            </w:tcBorders>
          </w:tcPr>
          <w:p w14:paraId="661B4223" w14:textId="77777777" w:rsidR="00690EF0" w:rsidRPr="00690EF0" w:rsidRDefault="00690EF0" w:rsidP="00172686">
            <w:pPr>
              <w:pStyle w:val="LndNormale1"/>
              <w:rPr>
                <w:color w:val="002060"/>
                <w:sz w:val="20"/>
              </w:rPr>
            </w:pPr>
            <w:r w:rsidRPr="00690EF0">
              <w:rPr>
                <w:color w:val="002060"/>
                <w:sz w:val="20"/>
              </w:rPr>
              <w:t>3894378</w:t>
            </w:r>
          </w:p>
        </w:tc>
        <w:tc>
          <w:tcPr>
            <w:tcW w:w="2756" w:type="dxa"/>
            <w:tcBorders>
              <w:top w:val="single" w:sz="4" w:space="0" w:color="auto"/>
              <w:left w:val="single" w:sz="4" w:space="0" w:color="auto"/>
              <w:bottom w:val="single" w:sz="4" w:space="0" w:color="auto"/>
              <w:right w:val="single" w:sz="4" w:space="0" w:color="auto"/>
            </w:tcBorders>
          </w:tcPr>
          <w:p w14:paraId="3EC5219D" w14:textId="77777777" w:rsidR="00690EF0" w:rsidRPr="00690EF0" w:rsidRDefault="00690EF0" w:rsidP="00172686">
            <w:pPr>
              <w:pStyle w:val="LndNormale1"/>
              <w:rPr>
                <w:color w:val="002060"/>
                <w:sz w:val="20"/>
              </w:rPr>
            </w:pPr>
            <w:r w:rsidRPr="00690EF0">
              <w:rPr>
                <w:color w:val="002060"/>
                <w:sz w:val="20"/>
              </w:rPr>
              <w:t>MACCARI FRANCESCO</w:t>
            </w:r>
          </w:p>
        </w:tc>
        <w:tc>
          <w:tcPr>
            <w:tcW w:w="1273" w:type="dxa"/>
            <w:tcBorders>
              <w:top w:val="single" w:sz="4" w:space="0" w:color="auto"/>
              <w:left w:val="single" w:sz="4" w:space="0" w:color="auto"/>
              <w:bottom w:val="single" w:sz="4" w:space="0" w:color="auto"/>
              <w:right w:val="single" w:sz="4" w:space="0" w:color="auto"/>
            </w:tcBorders>
          </w:tcPr>
          <w:p w14:paraId="2BA76944" w14:textId="77777777" w:rsidR="00690EF0" w:rsidRPr="00690EF0" w:rsidRDefault="00690EF0" w:rsidP="00172686">
            <w:pPr>
              <w:pStyle w:val="LndNormale1"/>
              <w:rPr>
                <w:color w:val="002060"/>
                <w:sz w:val="20"/>
              </w:rPr>
            </w:pPr>
            <w:r w:rsidRPr="00690EF0">
              <w:rPr>
                <w:color w:val="002060"/>
                <w:sz w:val="20"/>
              </w:rPr>
              <w:t>04.07.1988</w:t>
            </w:r>
          </w:p>
        </w:tc>
        <w:tc>
          <w:tcPr>
            <w:tcW w:w="1182" w:type="dxa"/>
            <w:tcBorders>
              <w:top w:val="single" w:sz="4" w:space="0" w:color="auto"/>
              <w:left w:val="single" w:sz="4" w:space="0" w:color="auto"/>
              <w:bottom w:val="single" w:sz="4" w:space="0" w:color="auto"/>
              <w:right w:val="single" w:sz="4" w:space="0" w:color="auto"/>
            </w:tcBorders>
          </w:tcPr>
          <w:p w14:paraId="507E1863" w14:textId="77777777" w:rsidR="00690EF0" w:rsidRPr="00690EF0" w:rsidRDefault="00690EF0" w:rsidP="00172686">
            <w:pPr>
              <w:pStyle w:val="LndNormale1"/>
              <w:jc w:val="left"/>
              <w:rPr>
                <w:color w:val="002060"/>
                <w:sz w:val="20"/>
              </w:rPr>
            </w:pPr>
            <w:r w:rsidRPr="00690EF0">
              <w:rPr>
                <w:color w:val="002060"/>
                <w:sz w:val="20"/>
              </w:rPr>
              <w:t>28760</w:t>
            </w:r>
          </w:p>
        </w:tc>
        <w:tc>
          <w:tcPr>
            <w:tcW w:w="3436" w:type="dxa"/>
            <w:tcBorders>
              <w:top w:val="single" w:sz="4" w:space="0" w:color="auto"/>
              <w:left w:val="single" w:sz="4" w:space="0" w:color="auto"/>
              <w:bottom w:val="single" w:sz="4" w:space="0" w:color="auto"/>
              <w:right w:val="single" w:sz="4" w:space="0" w:color="auto"/>
            </w:tcBorders>
          </w:tcPr>
          <w:p w14:paraId="107A8122" w14:textId="77777777" w:rsidR="00690EF0" w:rsidRPr="00690EF0" w:rsidRDefault="00690EF0" w:rsidP="00172686">
            <w:pPr>
              <w:pStyle w:val="LndNormale1"/>
              <w:jc w:val="left"/>
              <w:rPr>
                <w:color w:val="002060"/>
                <w:sz w:val="20"/>
              </w:rPr>
            </w:pPr>
            <w:r w:rsidRPr="00690EF0">
              <w:rPr>
                <w:color w:val="002060"/>
                <w:sz w:val="20"/>
              </w:rPr>
              <w:t>S.S. RUGGERO MANCINI PIORAC</w:t>
            </w:r>
          </w:p>
        </w:tc>
      </w:tr>
      <w:tr w:rsidR="00690EF0" w:rsidRPr="00690EF0" w14:paraId="79B59363" w14:textId="77777777" w:rsidTr="00172686">
        <w:tc>
          <w:tcPr>
            <w:tcW w:w="1265" w:type="dxa"/>
            <w:tcBorders>
              <w:top w:val="single" w:sz="4" w:space="0" w:color="auto"/>
              <w:left w:val="single" w:sz="4" w:space="0" w:color="auto"/>
              <w:bottom w:val="single" w:sz="4" w:space="0" w:color="auto"/>
              <w:right w:val="single" w:sz="4" w:space="0" w:color="auto"/>
            </w:tcBorders>
          </w:tcPr>
          <w:p w14:paraId="363CF2A9" w14:textId="77777777" w:rsidR="00690EF0" w:rsidRPr="00690EF0" w:rsidRDefault="00690EF0" w:rsidP="00172686">
            <w:pPr>
              <w:pStyle w:val="LndNormale1"/>
              <w:rPr>
                <w:color w:val="002060"/>
                <w:sz w:val="20"/>
              </w:rPr>
            </w:pPr>
            <w:r w:rsidRPr="00690EF0">
              <w:rPr>
                <w:color w:val="002060"/>
                <w:sz w:val="20"/>
              </w:rPr>
              <w:t>5825890</w:t>
            </w:r>
          </w:p>
        </w:tc>
        <w:tc>
          <w:tcPr>
            <w:tcW w:w="2756" w:type="dxa"/>
            <w:tcBorders>
              <w:top w:val="single" w:sz="4" w:space="0" w:color="auto"/>
              <w:left w:val="single" w:sz="4" w:space="0" w:color="auto"/>
              <w:bottom w:val="single" w:sz="4" w:space="0" w:color="auto"/>
              <w:right w:val="single" w:sz="4" w:space="0" w:color="auto"/>
            </w:tcBorders>
          </w:tcPr>
          <w:p w14:paraId="5B361728" w14:textId="77777777" w:rsidR="00690EF0" w:rsidRPr="00690EF0" w:rsidRDefault="00690EF0" w:rsidP="00172686">
            <w:pPr>
              <w:pStyle w:val="LndNormale1"/>
              <w:rPr>
                <w:color w:val="002060"/>
                <w:sz w:val="20"/>
              </w:rPr>
            </w:pPr>
            <w:r w:rsidRPr="00690EF0">
              <w:rPr>
                <w:color w:val="002060"/>
                <w:sz w:val="20"/>
              </w:rPr>
              <w:t>UGOLINI NICOLO</w:t>
            </w:r>
          </w:p>
        </w:tc>
        <w:tc>
          <w:tcPr>
            <w:tcW w:w="1273" w:type="dxa"/>
            <w:tcBorders>
              <w:top w:val="single" w:sz="4" w:space="0" w:color="auto"/>
              <w:left w:val="single" w:sz="4" w:space="0" w:color="auto"/>
              <w:bottom w:val="single" w:sz="4" w:space="0" w:color="auto"/>
              <w:right w:val="single" w:sz="4" w:space="0" w:color="auto"/>
            </w:tcBorders>
          </w:tcPr>
          <w:p w14:paraId="45234A99" w14:textId="77777777" w:rsidR="00690EF0" w:rsidRPr="00690EF0" w:rsidRDefault="00690EF0" w:rsidP="00172686">
            <w:pPr>
              <w:pStyle w:val="LndNormale1"/>
              <w:rPr>
                <w:color w:val="002060"/>
                <w:sz w:val="20"/>
              </w:rPr>
            </w:pPr>
            <w:r w:rsidRPr="00690EF0">
              <w:rPr>
                <w:color w:val="002060"/>
                <w:sz w:val="20"/>
              </w:rPr>
              <w:t>06.12.2001</w:t>
            </w:r>
          </w:p>
        </w:tc>
        <w:tc>
          <w:tcPr>
            <w:tcW w:w="1182" w:type="dxa"/>
            <w:tcBorders>
              <w:top w:val="single" w:sz="4" w:space="0" w:color="auto"/>
              <w:left w:val="single" w:sz="4" w:space="0" w:color="auto"/>
              <w:bottom w:val="single" w:sz="4" w:space="0" w:color="auto"/>
              <w:right w:val="single" w:sz="4" w:space="0" w:color="auto"/>
            </w:tcBorders>
          </w:tcPr>
          <w:p w14:paraId="75F1AD17" w14:textId="77777777" w:rsidR="00690EF0" w:rsidRPr="00690EF0" w:rsidRDefault="00690EF0" w:rsidP="00172686">
            <w:pPr>
              <w:pStyle w:val="LndNormale1"/>
              <w:jc w:val="left"/>
              <w:rPr>
                <w:color w:val="002060"/>
                <w:sz w:val="20"/>
              </w:rPr>
            </w:pPr>
            <w:r w:rsidRPr="00690EF0">
              <w:rPr>
                <w:color w:val="002060"/>
                <w:sz w:val="20"/>
              </w:rPr>
              <w:t>920602</w:t>
            </w:r>
          </w:p>
        </w:tc>
        <w:tc>
          <w:tcPr>
            <w:tcW w:w="3436" w:type="dxa"/>
            <w:tcBorders>
              <w:top w:val="single" w:sz="4" w:space="0" w:color="auto"/>
              <w:left w:val="single" w:sz="4" w:space="0" w:color="auto"/>
              <w:bottom w:val="single" w:sz="4" w:space="0" w:color="auto"/>
              <w:right w:val="single" w:sz="4" w:space="0" w:color="auto"/>
            </w:tcBorders>
          </w:tcPr>
          <w:p w14:paraId="538A3F92" w14:textId="77777777" w:rsidR="00690EF0" w:rsidRPr="00690EF0" w:rsidRDefault="00690EF0" w:rsidP="00172686">
            <w:pPr>
              <w:pStyle w:val="LndNormale1"/>
              <w:jc w:val="left"/>
              <w:rPr>
                <w:color w:val="002060"/>
                <w:sz w:val="20"/>
                <w:lang w:val="en-US"/>
              </w:rPr>
            </w:pPr>
            <w:r w:rsidRPr="00690EF0">
              <w:rPr>
                <w:color w:val="002060"/>
                <w:sz w:val="20"/>
                <w:lang w:val="en-US"/>
              </w:rPr>
              <w:t>A.S.D. AVIS ARCEVIA 1964</w:t>
            </w:r>
          </w:p>
        </w:tc>
      </w:tr>
    </w:tbl>
    <w:p w14:paraId="45E42484" w14:textId="77777777" w:rsidR="00690EF0" w:rsidRPr="00690EF0" w:rsidRDefault="00690EF0" w:rsidP="00690EF0">
      <w:pPr>
        <w:pStyle w:val="LndNormale1"/>
        <w:rPr>
          <w:color w:val="002060"/>
          <w:lang w:val="en-US"/>
        </w:rPr>
      </w:pPr>
    </w:p>
    <w:p w14:paraId="5C59B6FD" w14:textId="77777777" w:rsidR="00690EF0" w:rsidRPr="00690EF0" w:rsidRDefault="00690EF0" w:rsidP="00690EF0">
      <w:pPr>
        <w:pStyle w:val="LndNormale1"/>
        <w:rPr>
          <w:color w:val="002060"/>
          <w:lang w:val="en-US"/>
        </w:rPr>
      </w:pPr>
    </w:p>
    <w:p w14:paraId="78CDFC58" w14:textId="77777777" w:rsidR="00690EF0" w:rsidRPr="00690EF0" w:rsidRDefault="00690EF0" w:rsidP="00690EF0">
      <w:pPr>
        <w:pStyle w:val="LndNormale1"/>
        <w:rPr>
          <w:b/>
          <w:color w:val="002060"/>
          <w:sz w:val="28"/>
          <w:szCs w:val="28"/>
        </w:rPr>
      </w:pPr>
      <w:r w:rsidRPr="00690EF0">
        <w:rPr>
          <w:b/>
          <w:color w:val="002060"/>
          <w:sz w:val="28"/>
          <w:szCs w:val="28"/>
        </w:rPr>
        <w:t>ANNULLAMENTO TESSERAMENTI ANNUALI (SGS)</w:t>
      </w:r>
    </w:p>
    <w:p w14:paraId="1156C684" w14:textId="77777777" w:rsidR="00690EF0" w:rsidRPr="00690EF0" w:rsidRDefault="00690EF0" w:rsidP="00690EF0">
      <w:pPr>
        <w:pStyle w:val="LndNormale1"/>
        <w:rPr>
          <w:color w:val="002060"/>
        </w:rPr>
      </w:pPr>
    </w:p>
    <w:p w14:paraId="490A63E2" w14:textId="77777777" w:rsidR="00690EF0" w:rsidRPr="00690EF0" w:rsidRDefault="00690EF0" w:rsidP="00690EF0">
      <w:pPr>
        <w:pStyle w:val="LndNormale1"/>
        <w:rPr>
          <w:color w:val="002060"/>
        </w:rPr>
      </w:pPr>
      <w:r w:rsidRPr="00690EF0">
        <w:rPr>
          <w:color w:val="002060"/>
        </w:rPr>
        <w:t>Vista la richiesta di svincolo per inattività ai sensi dell’art. 109 delle NOIF, presentate dagli esercenti la potestà genitoriale, esperiti i dovuti accertamenti, si procede allo svincolo dei seguenti calciatori/calciatrici:</w:t>
      </w:r>
    </w:p>
    <w:p w14:paraId="2EA6BC34" w14:textId="77777777" w:rsidR="00690EF0" w:rsidRPr="00690EF0" w:rsidRDefault="00690EF0" w:rsidP="00690EF0">
      <w:pPr>
        <w:pStyle w:val="LndNormale1"/>
        <w:rPr>
          <w:b/>
          <w:color w:val="002060"/>
        </w:rPr>
      </w:pPr>
      <w:r w:rsidRPr="00690EF0">
        <w:rPr>
          <w:b/>
          <w:color w:val="002060"/>
        </w:rPr>
        <w:t>HEFNER ETHAN</w:t>
      </w:r>
      <w:r w:rsidRPr="00690EF0">
        <w:rPr>
          <w:b/>
          <w:color w:val="002060"/>
        </w:rPr>
        <w:tab/>
        <w:t xml:space="preserve">nato 03.06.2012 </w:t>
      </w:r>
      <w:r w:rsidRPr="00690EF0">
        <w:rPr>
          <w:b/>
          <w:color w:val="002060"/>
        </w:rPr>
        <w:tab/>
        <w:t>952.820 A.S.D. CANTERA ADRIATICA</w:t>
      </w:r>
    </w:p>
    <w:p w14:paraId="08174FE8" w14:textId="77777777" w:rsidR="00690EF0" w:rsidRPr="00690EF0" w:rsidRDefault="00690EF0" w:rsidP="0047674B">
      <w:pPr>
        <w:pStyle w:val="LndNormale1"/>
        <w:rPr>
          <w:rFonts w:cs="Arial"/>
          <w:color w:val="002060"/>
          <w:szCs w:val="22"/>
        </w:rPr>
      </w:pPr>
    </w:p>
    <w:p w14:paraId="124E74BC" w14:textId="77777777" w:rsidR="00A8324A" w:rsidRPr="00690EF0" w:rsidRDefault="00A8324A"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5"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C89CF91" w14:textId="77777777" w:rsidR="00713FA3" w:rsidRPr="00BC2F63" w:rsidRDefault="00713FA3" w:rsidP="00713FA3">
      <w:pPr>
        <w:pStyle w:val="breakline"/>
        <w:rPr>
          <w:color w:val="002060"/>
        </w:rPr>
      </w:pPr>
    </w:p>
    <w:p w14:paraId="4DECEEA0" w14:textId="77777777" w:rsidR="00713FA3" w:rsidRPr="00BC2F63" w:rsidRDefault="00713FA3" w:rsidP="00713FA3">
      <w:pPr>
        <w:pStyle w:val="titolocampionato0"/>
        <w:shd w:val="clear" w:color="auto" w:fill="CCCCCC"/>
        <w:spacing w:before="80" w:after="40"/>
        <w:rPr>
          <w:color w:val="002060"/>
        </w:rPr>
      </w:pPr>
      <w:r w:rsidRPr="00BC2F63">
        <w:rPr>
          <w:color w:val="002060"/>
        </w:rPr>
        <w:t>CALCIO A CINQUE SERIE C1</w:t>
      </w:r>
    </w:p>
    <w:p w14:paraId="158B6132" w14:textId="77777777" w:rsidR="00713FA3" w:rsidRPr="001E2445" w:rsidRDefault="00713FA3" w:rsidP="00713FA3">
      <w:pPr>
        <w:pStyle w:val="LndNormale1"/>
        <w:jc w:val="center"/>
        <w:rPr>
          <w:rFonts w:cs="Arial"/>
          <w:b/>
          <w:color w:val="002060"/>
          <w:sz w:val="36"/>
          <w:szCs w:val="36"/>
        </w:rPr>
      </w:pPr>
      <w:r w:rsidRPr="001E2445">
        <w:rPr>
          <w:rFonts w:cs="Arial"/>
          <w:b/>
          <w:color w:val="002060"/>
          <w:sz w:val="36"/>
          <w:szCs w:val="36"/>
        </w:rPr>
        <w:t>CONTEMPORANEITA’ ULTIME DUE GIORNATE</w:t>
      </w:r>
    </w:p>
    <w:p w14:paraId="1F1C7250" w14:textId="77777777" w:rsidR="00713FA3" w:rsidRPr="001E2445" w:rsidRDefault="00713FA3" w:rsidP="00713FA3">
      <w:pPr>
        <w:pStyle w:val="Corpodeltesto21"/>
        <w:jc w:val="center"/>
        <w:rPr>
          <w:rFonts w:ascii="Arial" w:hAnsi="Arial" w:cs="Arial"/>
          <w:b/>
          <w:color w:val="002060"/>
          <w:sz w:val="22"/>
          <w:szCs w:val="22"/>
        </w:rPr>
      </w:pPr>
    </w:p>
    <w:p w14:paraId="215A34EA" w14:textId="77777777" w:rsidR="00713FA3" w:rsidRDefault="00713FA3" w:rsidP="00713FA3">
      <w:pPr>
        <w:pStyle w:val="LndNormale1"/>
        <w:rPr>
          <w:color w:val="002060"/>
        </w:rPr>
      </w:pPr>
      <w:r>
        <w:rPr>
          <w:color w:val="002060"/>
        </w:rPr>
        <w:t>Si fa presente che, come riportato nel Comunicato Ufficiale n° 04 del 18/07/2025, l</w:t>
      </w:r>
      <w:r w:rsidRPr="0014473F">
        <w:rPr>
          <w:color w:val="002060"/>
        </w:rPr>
        <w:t xml:space="preserve">e </w:t>
      </w:r>
      <w:r w:rsidRPr="008060A2">
        <w:rPr>
          <w:b/>
          <w:bCs/>
          <w:color w:val="002060"/>
        </w:rPr>
        <w:t>ultime due giornate</w:t>
      </w:r>
      <w:r w:rsidRPr="0014473F">
        <w:rPr>
          <w:color w:val="002060"/>
        </w:rPr>
        <w:t xml:space="preserve"> di campionato dovranno essere disputate il </w:t>
      </w:r>
      <w:r w:rsidRPr="008060A2">
        <w:rPr>
          <w:b/>
          <w:bCs/>
          <w:color w:val="002060"/>
        </w:rPr>
        <w:t xml:space="preserve">Venerdì </w:t>
      </w:r>
      <w:r w:rsidRPr="008060A2">
        <w:rPr>
          <w:color w:val="002060"/>
        </w:rPr>
        <w:t xml:space="preserve">alle </w:t>
      </w:r>
      <w:r w:rsidRPr="008060A2">
        <w:rPr>
          <w:b/>
          <w:bCs/>
          <w:color w:val="002060"/>
        </w:rPr>
        <w:t>ore 21:45</w:t>
      </w:r>
      <w:r w:rsidRPr="0014473F">
        <w:rPr>
          <w:color w:val="002060"/>
        </w:rPr>
        <w:t xml:space="preserve">; non saranno concessi in nessun caso anticipi e posticipi tranne l’anticipo di gare ininfluenti ai fini della classifica. </w:t>
      </w:r>
    </w:p>
    <w:p w14:paraId="1CACC449" w14:textId="77777777" w:rsidR="00713FA3" w:rsidRDefault="00713FA3" w:rsidP="00713FA3">
      <w:pPr>
        <w:pStyle w:val="LndNormale1"/>
        <w:rPr>
          <w:color w:val="002060"/>
        </w:rPr>
      </w:pPr>
    </w:p>
    <w:p w14:paraId="0C774121" w14:textId="77777777" w:rsidR="00713FA3" w:rsidRPr="00BC2F63" w:rsidRDefault="00713FA3" w:rsidP="00713FA3">
      <w:pPr>
        <w:pStyle w:val="titoloprinc0"/>
        <w:rPr>
          <w:color w:val="002060"/>
        </w:rPr>
      </w:pPr>
      <w:r w:rsidRPr="00BC2F63">
        <w:rPr>
          <w:color w:val="002060"/>
        </w:rPr>
        <w:t>RISULTATI</w:t>
      </w:r>
    </w:p>
    <w:p w14:paraId="560A5951" w14:textId="77777777" w:rsidR="00713FA3" w:rsidRPr="00BC2F63" w:rsidRDefault="00713FA3" w:rsidP="00713FA3">
      <w:pPr>
        <w:pStyle w:val="breakline"/>
        <w:rPr>
          <w:color w:val="002060"/>
        </w:rPr>
      </w:pPr>
    </w:p>
    <w:p w14:paraId="66115975" w14:textId="77777777" w:rsidR="00713FA3" w:rsidRPr="00BC2F63" w:rsidRDefault="00713FA3" w:rsidP="00713FA3">
      <w:pPr>
        <w:pStyle w:val="sottotitolocampionato10"/>
        <w:rPr>
          <w:color w:val="002060"/>
        </w:rPr>
      </w:pPr>
      <w:r w:rsidRPr="00BC2F63">
        <w:rPr>
          <w:color w:val="002060"/>
        </w:rPr>
        <w:t>RISULTATI UFFICIALI GARE DEL 10/04/2026</w:t>
      </w:r>
    </w:p>
    <w:p w14:paraId="42A1BFF6" w14:textId="77777777" w:rsidR="00713FA3" w:rsidRPr="00F02460" w:rsidRDefault="00713FA3" w:rsidP="00F02460">
      <w:pPr>
        <w:pStyle w:val="sottotitolocampionato20"/>
        <w:spacing w:before="0" w:beforeAutospacing="0" w:after="0" w:afterAutospacing="0"/>
        <w:rPr>
          <w:rFonts w:ascii="Arial" w:hAnsi="Arial" w:cs="Arial"/>
          <w:color w:val="002060"/>
          <w:sz w:val="20"/>
          <w:szCs w:val="20"/>
        </w:rPr>
      </w:pPr>
      <w:r w:rsidRPr="00F02460">
        <w:rPr>
          <w:rFonts w:ascii="Arial" w:hAnsi="Arial" w:cs="Arial"/>
          <w:color w:val="002060"/>
          <w:sz w:val="20"/>
          <w:szCs w:val="20"/>
        </w:rPr>
        <w:t>Si trascrivono qui di seguito i risultati ufficiali delle gare disputate</w:t>
      </w:r>
    </w:p>
    <w:p w14:paraId="524E0DC4" w14:textId="77777777" w:rsidR="00713FA3" w:rsidRPr="00BC2F63" w:rsidRDefault="00713FA3" w:rsidP="00713F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3FA3" w:rsidRPr="00BC2F63" w14:paraId="15F55E2B"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336297A3"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30A66" w14:textId="77777777" w:rsidR="00713FA3" w:rsidRPr="00BC2F63" w:rsidRDefault="00713FA3" w:rsidP="00172686">
                  <w:pPr>
                    <w:pStyle w:val="headertabella0"/>
                    <w:rPr>
                      <w:color w:val="002060"/>
                    </w:rPr>
                  </w:pPr>
                  <w:r w:rsidRPr="00BC2F63">
                    <w:rPr>
                      <w:color w:val="002060"/>
                    </w:rPr>
                    <w:t>GIRONE A - 12 Giornata - R</w:t>
                  </w:r>
                </w:p>
              </w:tc>
            </w:tr>
            <w:tr w:rsidR="00713FA3" w:rsidRPr="00BC2F63" w14:paraId="1FC48D85"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024F9" w14:textId="77777777" w:rsidR="00713FA3" w:rsidRPr="00BC2F63" w:rsidRDefault="00713FA3" w:rsidP="00172686">
                  <w:pPr>
                    <w:pStyle w:val="rowtabella0"/>
                    <w:rPr>
                      <w:color w:val="002060"/>
                    </w:rPr>
                  </w:pPr>
                  <w:r w:rsidRPr="00BC2F63">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75FB7" w14:textId="77777777" w:rsidR="00713FA3" w:rsidRPr="00BC2F63" w:rsidRDefault="00713FA3" w:rsidP="00172686">
                  <w:pPr>
                    <w:pStyle w:val="rowtabella0"/>
                    <w:rPr>
                      <w:color w:val="002060"/>
                    </w:rPr>
                  </w:pPr>
                  <w:r w:rsidRPr="00BC2F63">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FC19A" w14:textId="77777777" w:rsidR="00713FA3" w:rsidRPr="00BC2F63" w:rsidRDefault="00713FA3" w:rsidP="00172686">
                  <w:pPr>
                    <w:pStyle w:val="rowtabella0"/>
                    <w:jc w:val="center"/>
                    <w:rPr>
                      <w:color w:val="002060"/>
                    </w:rPr>
                  </w:pPr>
                  <w:r w:rsidRPr="00BC2F63">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30DC8" w14:textId="77777777" w:rsidR="00713FA3" w:rsidRPr="00BC2F63" w:rsidRDefault="00713FA3" w:rsidP="00172686">
                  <w:pPr>
                    <w:pStyle w:val="rowtabella0"/>
                    <w:jc w:val="center"/>
                    <w:rPr>
                      <w:color w:val="002060"/>
                    </w:rPr>
                  </w:pPr>
                  <w:r w:rsidRPr="00BC2F63">
                    <w:rPr>
                      <w:color w:val="002060"/>
                    </w:rPr>
                    <w:t> </w:t>
                  </w:r>
                </w:p>
              </w:tc>
            </w:tr>
            <w:tr w:rsidR="00713FA3" w:rsidRPr="00BC2F63" w14:paraId="4EDD6C0D"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75F551" w14:textId="77777777" w:rsidR="00713FA3" w:rsidRPr="00BC2F63" w:rsidRDefault="00713FA3" w:rsidP="00172686">
                  <w:pPr>
                    <w:pStyle w:val="rowtabella0"/>
                    <w:rPr>
                      <w:color w:val="002060"/>
                    </w:rPr>
                  </w:pPr>
                  <w:r w:rsidRPr="00BC2F63">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5101A4" w14:textId="77777777" w:rsidR="00713FA3" w:rsidRPr="00BC2F63" w:rsidRDefault="00713FA3" w:rsidP="00172686">
                  <w:pPr>
                    <w:pStyle w:val="rowtabella0"/>
                    <w:rPr>
                      <w:color w:val="002060"/>
                    </w:rPr>
                  </w:pPr>
                  <w:r w:rsidRPr="00BC2F63">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B8A28E" w14:textId="77777777" w:rsidR="00713FA3" w:rsidRPr="00BC2F63" w:rsidRDefault="00713FA3" w:rsidP="00172686">
                  <w:pPr>
                    <w:pStyle w:val="rowtabella0"/>
                    <w:jc w:val="center"/>
                    <w:rPr>
                      <w:color w:val="002060"/>
                    </w:rPr>
                  </w:pPr>
                  <w:r w:rsidRPr="00BC2F63">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410157" w14:textId="77777777" w:rsidR="00713FA3" w:rsidRPr="00BC2F63" w:rsidRDefault="00713FA3" w:rsidP="00172686">
                  <w:pPr>
                    <w:pStyle w:val="rowtabella0"/>
                    <w:jc w:val="center"/>
                    <w:rPr>
                      <w:color w:val="002060"/>
                    </w:rPr>
                  </w:pPr>
                  <w:r w:rsidRPr="00BC2F63">
                    <w:rPr>
                      <w:color w:val="002060"/>
                    </w:rPr>
                    <w:t> </w:t>
                  </w:r>
                </w:p>
              </w:tc>
            </w:tr>
            <w:tr w:rsidR="00713FA3" w:rsidRPr="00BC2F63" w14:paraId="3A1D4976"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871BE5" w14:textId="77777777" w:rsidR="00713FA3" w:rsidRPr="00BC2F63" w:rsidRDefault="00713FA3" w:rsidP="00172686">
                  <w:pPr>
                    <w:pStyle w:val="rowtabella0"/>
                    <w:rPr>
                      <w:color w:val="002060"/>
                    </w:rPr>
                  </w:pPr>
                  <w:r w:rsidRPr="00BC2F63">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45EC9F" w14:textId="77777777" w:rsidR="00713FA3" w:rsidRPr="00BC2F63" w:rsidRDefault="00713FA3" w:rsidP="00172686">
                  <w:pPr>
                    <w:pStyle w:val="rowtabella0"/>
                    <w:rPr>
                      <w:color w:val="002060"/>
                    </w:rPr>
                  </w:pPr>
                  <w:r w:rsidRPr="00BC2F63">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934DBB" w14:textId="77777777" w:rsidR="00713FA3" w:rsidRPr="00BC2F63" w:rsidRDefault="00713FA3" w:rsidP="00172686">
                  <w:pPr>
                    <w:pStyle w:val="rowtabella0"/>
                    <w:jc w:val="center"/>
                    <w:rPr>
                      <w:color w:val="002060"/>
                    </w:rPr>
                  </w:pPr>
                  <w:r w:rsidRPr="00BC2F63">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19BABB" w14:textId="77777777" w:rsidR="00713FA3" w:rsidRPr="00BC2F63" w:rsidRDefault="00713FA3" w:rsidP="00172686">
                  <w:pPr>
                    <w:pStyle w:val="rowtabella0"/>
                    <w:jc w:val="center"/>
                    <w:rPr>
                      <w:color w:val="002060"/>
                    </w:rPr>
                  </w:pPr>
                  <w:r w:rsidRPr="00BC2F63">
                    <w:rPr>
                      <w:color w:val="002060"/>
                    </w:rPr>
                    <w:t> </w:t>
                  </w:r>
                </w:p>
              </w:tc>
            </w:tr>
            <w:tr w:rsidR="00713FA3" w:rsidRPr="00BC2F63" w14:paraId="3DD715A5"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98102F" w14:textId="77777777" w:rsidR="00713FA3" w:rsidRPr="00BC2F63" w:rsidRDefault="00713FA3" w:rsidP="00172686">
                  <w:pPr>
                    <w:pStyle w:val="rowtabella0"/>
                    <w:rPr>
                      <w:color w:val="002060"/>
                    </w:rPr>
                  </w:pPr>
                  <w:r w:rsidRPr="00BC2F63">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B18629" w14:textId="77777777" w:rsidR="00713FA3" w:rsidRPr="00BC2F63" w:rsidRDefault="00713FA3" w:rsidP="00172686">
                  <w:pPr>
                    <w:pStyle w:val="rowtabella0"/>
                    <w:rPr>
                      <w:color w:val="002060"/>
                    </w:rPr>
                  </w:pPr>
                  <w:r w:rsidRPr="00BC2F63">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749762" w14:textId="77777777" w:rsidR="00713FA3" w:rsidRPr="00BC2F63" w:rsidRDefault="00713FA3" w:rsidP="00172686">
                  <w:pPr>
                    <w:pStyle w:val="rowtabella0"/>
                    <w:jc w:val="center"/>
                    <w:rPr>
                      <w:color w:val="002060"/>
                    </w:rPr>
                  </w:pPr>
                  <w:r w:rsidRPr="00BC2F6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E03ED4" w14:textId="77777777" w:rsidR="00713FA3" w:rsidRPr="00BC2F63" w:rsidRDefault="00713FA3" w:rsidP="00172686">
                  <w:pPr>
                    <w:pStyle w:val="rowtabella0"/>
                    <w:jc w:val="center"/>
                    <w:rPr>
                      <w:color w:val="002060"/>
                    </w:rPr>
                  </w:pPr>
                  <w:r w:rsidRPr="00BC2F63">
                    <w:rPr>
                      <w:color w:val="002060"/>
                    </w:rPr>
                    <w:t> </w:t>
                  </w:r>
                </w:p>
              </w:tc>
            </w:tr>
            <w:tr w:rsidR="00713FA3" w:rsidRPr="00BC2F63" w14:paraId="37E9AD87"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66317B" w14:textId="77777777" w:rsidR="00713FA3" w:rsidRPr="00BC2F63" w:rsidRDefault="00713FA3" w:rsidP="00172686">
                  <w:pPr>
                    <w:pStyle w:val="rowtabella0"/>
                    <w:rPr>
                      <w:color w:val="002060"/>
                    </w:rPr>
                  </w:pPr>
                  <w:r w:rsidRPr="00BC2F63">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853406" w14:textId="77777777" w:rsidR="00713FA3" w:rsidRPr="00BC2F63" w:rsidRDefault="00713FA3" w:rsidP="00172686">
                  <w:pPr>
                    <w:pStyle w:val="rowtabella0"/>
                    <w:rPr>
                      <w:color w:val="002060"/>
                    </w:rPr>
                  </w:pPr>
                  <w:r w:rsidRPr="00BC2F63">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2972DE" w14:textId="77777777" w:rsidR="00713FA3" w:rsidRPr="00BC2F63" w:rsidRDefault="00713FA3" w:rsidP="00172686">
                  <w:pPr>
                    <w:pStyle w:val="rowtabella0"/>
                    <w:jc w:val="center"/>
                    <w:rPr>
                      <w:color w:val="002060"/>
                    </w:rPr>
                  </w:pPr>
                  <w:r w:rsidRPr="00BC2F6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287A53" w14:textId="77777777" w:rsidR="00713FA3" w:rsidRPr="00BC2F63" w:rsidRDefault="00713FA3" w:rsidP="00172686">
                  <w:pPr>
                    <w:pStyle w:val="rowtabella0"/>
                    <w:jc w:val="center"/>
                    <w:rPr>
                      <w:color w:val="002060"/>
                    </w:rPr>
                  </w:pPr>
                  <w:r w:rsidRPr="00BC2F63">
                    <w:rPr>
                      <w:color w:val="002060"/>
                    </w:rPr>
                    <w:t> </w:t>
                  </w:r>
                </w:p>
              </w:tc>
            </w:tr>
            <w:tr w:rsidR="00713FA3" w:rsidRPr="00BC2F63" w14:paraId="67EDE6A1"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B2D2C3" w14:textId="77777777" w:rsidR="00713FA3" w:rsidRPr="00BC2F63" w:rsidRDefault="00713FA3" w:rsidP="00172686">
                  <w:pPr>
                    <w:pStyle w:val="rowtabella0"/>
                    <w:rPr>
                      <w:color w:val="002060"/>
                    </w:rPr>
                  </w:pPr>
                  <w:r w:rsidRPr="00BC2F63">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4C3797" w14:textId="77777777" w:rsidR="00713FA3" w:rsidRPr="00BC2F63" w:rsidRDefault="00713FA3" w:rsidP="00172686">
                  <w:pPr>
                    <w:pStyle w:val="rowtabella0"/>
                    <w:rPr>
                      <w:color w:val="002060"/>
                    </w:rPr>
                  </w:pPr>
                  <w:r w:rsidRPr="00BC2F63">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FD70E6" w14:textId="77777777" w:rsidR="00713FA3" w:rsidRPr="00BC2F63" w:rsidRDefault="00713FA3" w:rsidP="00172686">
                  <w:pPr>
                    <w:pStyle w:val="rowtabella0"/>
                    <w:jc w:val="center"/>
                    <w:rPr>
                      <w:color w:val="002060"/>
                    </w:rPr>
                  </w:pPr>
                  <w:r w:rsidRPr="00BC2F63">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E1079D" w14:textId="77777777" w:rsidR="00713FA3" w:rsidRPr="00BC2F63" w:rsidRDefault="00713FA3" w:rsidP="00172686">
                  <w:pPr>
                    <w:pStyle w:val="rowtabella0"/>
                    <w:jc w:val="center"/>
                    <w:rPr>
                      <w:color w:val="002060"/>
                    </w:rPr>
                  </w:pPr>
                  <w:r w:rsidRPr="00BC2F63">
                    <w:rPr>
                      <w:color w:val="002060"/>
                    </w:rPr>
                    <w:t> </w:t>
                  </w:r>
                </w:p>
              </w:tc>
            </w:tr>
            <w:tr w:rsidR="00713FA3" w:rsidRPr="00BC2F63" w14:paraId="342187EE"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B58B1A" w14:textId="77777777" w:rsidR="00713FA3" w:rsidRPr="00BC2F63" w:rsidRDefault="00713FA3" w:rsidP="00172686">
                  <w:pPr>
                    <w:pStyle w:val="rowtabella0"/>
                    <w:rPr>
                      <w:color w:val="002060"/>
                    </w:rPr>
                  </w:pPr>
                  <w:r w:rsidRPr="00BC2F63">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62B67" w14:textId="77777777" w:rsidR="00713FA3" w:rsidRPr="00BC2F63" w:rsidRDefault="00713FA3" w:rsidP="00172686">
                  <w:pPr>
                    <w:pStyle w:val="rowtabella0"/>
                    <w:rPr>
                      <w:color w:val="002060"/>
                    </w:rPr>
                  </w:pPr>
                  <w:r w:rsidRPr="00BC2F63">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BE8C8" w14:textId="77777777" w:rsidR="00713FA3" w:rsidRPr="00BC2F63" w:rsidRDefault="00713FA3" w:rsidP="00172686">
                  <w:pPr>
                    <w:pStyle w:val="rowtabella0"/>
                    <w:jc w:val="center"/>
                    <w:rPr>
                      <w:color w:val="002060"/>
                    </w:rPr>
                  </w:pPr>
                  <w:r w:rsidRPr="00BC2F63">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E1CBE" w14:textId="77777777" w:rsidR="00713FA3" w:rsidRPr="00BC2F63" w:rsidRDefault="00713FA3" w:rsidP="00172686">
                  <w:pPr>
                    <w:pStyle w:val="rowtabella0"/>
                    <w:jc w:val="center"/>
                    <w:rPr>
                      <w:color w:val="002060"/>
                    </w:rPr>
                  </w:pPr>
                  <w:r w:rsidRPr="00BC2F63">
                    <w:rPr>
                      <w:color w:val="002060"/>
                    </w:rPr>
                    <w:t> </w:t>
                  </w:r>
                </w:p>
              </w:tc>
            </w:tr>
          </w:tbl>
          <w:p w14:paraId="05688650" w14:textId="77777777" w:rsidR="00713FA3" w:rsidRPr="00BC2F63" w:rsidRDefault="00713FA3" w:rsidP="00172686">
            <w:pPr>
              <w:rPr>
                <w:color w:val="002060"/>
              </w:rPr>
            </w:pPr>
          </w:p>
        </w:tc>
      </w:tr>
    </w:tbl>
    <w:p w14:paraId="012A4675" w14:textId="77777777" w:rsidR="00713FA3" w:rsidRPr="00BC2F63" w:rsidRDefault="00713FA3" w:rsidP="00713FA3">
      <w:pPr>
        <w:pStyle w:val="breakline"/>
        <w:rPr>
          <w:rFonts w:eastAsiaTheme="minorEastAsia"/>
          <w:color w:val="002060"/>
        </w:rPr>
      </w:pPr>
    </w:p>
    <w:p w14:paraId="4DDD97C6" w14:textId="77777777" w:rsidR="00713FA3" w:rsidRPr="00BC2F63" w:rsidRDefault="00713FA3" w:rsidP="00713FA3">
      <w:pPr>
        <w:pStyle w:val="breakline"/>
        <w:rPr>
          <w:color w:val="002060"/>
        </w:rPr>
      </w:pPr>
    </w:p>
    <w:p w14:paraId="49145348" w14:textId="77777777" w:rsidR="00713FA3" w:rsidRPr="00BC2F63" w:rsidRDefault="00713FA3" w:rsidP="00713FA3">
      <w:pPr>
        <w:pStyle w:val="titoloprinc0"/>
        <w:rPr>
          <w:color w:val="002060"/>
        </w:rPr>
      </w:pPr>
      <w:r w:rsidRPr="00BC2F63">
        <w:rPr>
          <w:color w:val="002060"/>
        </w:rPr>
        <w:t>GIUDICE SPORTIVO</w:t>
      </w:r>
    </w:p>
    <w:p w14:paraId="2BCBD9FC" w14:textId="77777777" w:rsidR="00713FA3" w:rsidRPr="00BC2F63" w:rsidRDefault="00713FA3" w:rsidP="00713FA3">
      <w:pPr>
        <w:pStyle w:val="diffida"/>
        <w:rPr>
          <w:color w:val="002060"/>
        </w:rPr>
      </w:pPr>
      <w:r w:rsidRPr="00BC2F63">
        <w:rPr>
          <w:color w:val="002060"/>
        </w:rPr>
        <w:t>Il Giudice Sportivo Avv. Agnese Lazzaretti, con l'assistenza del Segretario Angelo Castellana, nella seduta del 15/04/2026, ha adottato le decisioni che di seguito integralmente si riportano:</w:t>
      </w:r>
    </w:p>
    <w:p w14:paraId="46765071" w14:textId="77777777" w:rsidR="00713FA3" w:rsidRPr="00BC2F63" w:rsidRDefault="00713FA3" w:rsidP="00713FA3">
      <w:pPr>
        <w:pStyle w:val="titolo10"/>
        <w:rPr>
          <w:color w:val="002060"/>
        </w:rPr>
      </w:pPr>
      <w:r w:rsidRPr="00BC2F63">
        <w:rPr>
          <w:color w:val="002060"/>
        </w:rPr>
        <w:t xml:space="preserve">GARE DEL 10/ 4/2026 </w:t>
      </w:r>
    </w:p>
    <w:p w14:paraId="43F8EC39" w14:textId="77777777" w:rsidR="00713FA3" w:rsidRPr="00BC2F63" w:rsidRDefault="00713FA3" w:rsidP="00713FA3">
      <w:pPr>
        <w:pStyle w:val="titolo7a"/>
        <w:rPr>
          <w:color w:val="002060"/>
        </w:rPr>
      </w:pPr>
      <w:r w:rsidRPr="00BC2F63">
        <w:rPr>
          <w:color w:val="002060"/>
        </w:rPr>
        <w:t xml:space="preserve">PROVVEDIMENTI DISCIPLINARI </w:t>
      </w:r>
    </w:p>
    <w:p w14:paraId="3F8B1322"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5569E3AE" w14:textId="77777777" w:rsidR="00713FA3" w:rsidRPr="00BC2F63" w:rsidRDefault="00713FA3" w:rsidP="00713FA3">
      <w:pPr>
        <w:pStyle w:val="titolo30"/>
        <w:rPr>
          <w:color w:val="002060"/>
        </w:rPr>
      </w:pPr>
      <w:r w:rsidRPr="00BC2F63">
        <w:rPr>
          <w:color w:val="002060"/>
        </w:rPr>
        <w:t xml:space="preserve">SOCIETA' </w:t>
      </w:r>
    </w:p>
    <w:p w14:paraId="5A506C5E" w14:textId="77777777" w:rsidR="00713FA3" w:rsidRPr="00BC2F63" w:rsidRDefault="00713FA3" w:rsidP="00713FA3">
      <w:pPr>
        <w:pStyle w:val="titolo20"/>
        <w:rPr>
          <w:color w:val="002060"/>
        </w:rPr>
      </w:pPr>
      <w:r w:rsidRPr="00BC2F63">
        <w:rPr>
          <w:color w:val="002060"/>
        </w:rPr>
        <w:t xml:space="preserve">AMMENDA </w:t>
      </w:r>
    </w:p>
    <w:p w14:paraId="5A5A2A0A" w14:textId="77777777" w:rsidR="00713FA3" w:rsidRPr="00BC2F63" w:rsidRDefault="00713FA3" w:rsidP="00713FA3">
      <w:pPr>
        <w:pStyle w:val="diffida"/>
        <w:spacing w:before="80" w:beforeAutospacing="0" w:after="40" w:afterAutospacing="0"/>
        <w:jc w:val="left"/>
        <w:rPr>
          <w:color w:val="002060"/>
        </w:rPr>
      </w:pPr>
      <w:r w:rsidRPr="00BC2F63">
        <w:rPr>
          <w:color w:val="002060"/>
        </w:rPr>
        <w:t xml:space="preserve">Euro 100,00 PIETRALACROCE 73 </w:t>
      </w:r>
      <w:r w:rsidRPr="00BC2F63">
        <w:rPr>
          <w:color w:val="002060"/>
        </w:rPr>
        <w:br/>
        <w:t xml:space="preserve">Per comportamento offensivo di un proprio sostenitore nei confronti del capitano della squadra avversaria. </w:t>
      </w:r>
    </w:p>
    <w:p w14:paraId="500B9DF2" w14:textId="77777777" w:rsidR="00713FA3" w:rsidRPr="00BC2F63" w:rsidRDefault="00713FA3" w:rsidP="00713FA3">
      <w:pPr>
        <w:pStyle w:val="titolo30"/>
        <w:rPr>
          <w:color w:val="002060"/>
        </w:rPr>
      </w:pPr>
      <w:r w:rsidRPr="00BC2F63">
        <w:rPr>
          <w:color w:val="002060"/>
        </w:rPr>
        <w:t xml:space="preserve">DIRIGENTI </w:t>
      </w:r>
    </w:p>
    <w:p w14:paraId="68B71E5C" w14:textId="77777777" w:rsidR="00713FA3" w:rsidRPr="00BC2F63" w:rsidRDefault="00713FA3" w:rsidP="00713FA3">
      <w:pPr>
        <w:pStyle w:val="titolo20"/>
        <w:rPr>
          <w:color w:val="002060"/>
        </w:rPr>
      </w:pPr>
      <w:r w:rsidRPr="00BC2F6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4A638FCB" w14:textId="77777777" w:rsidTr="00172686">
        <w:tc>
          <w:tcPr>
            <w:tcW w:w="2200" w:type="dxa"/>
            <w:tcMar>
              <w:top w:w="20" w:type="dxa"/>
              <w:left w:w="20" w:type="dxa"/>
              <w:bottom w:w="20" w:type="dxa"/>
              <w:right w:w="20" w:type="dxa"/>
            </w:tcMar>
            <w:vAlign w:val="center"/>
            <w:hideMark/>
          </w:tcPr>
          <w:p w14:paraId="54149A45" w14:textId="77777777" w:rsidR="00713FA3" w:rsidRPr="00BC2F63" w:rsidRDefault="00713FA3" w:rsidP="00172686">
            <w:pPr>
              <w:pStyle w:val="movimento"/>
              <w:rPr>
                <w:color w:val="002060"/>
              </w:rPr>
            </w:pPr>
            <w:r w:rsidRPr="00BC2F63">
              <w:rPr>
                <w:color w:val="002060"/>
              </w:rPr>
              <w:t>FUSELLI ANDREA</w:t>
            </w:r>
          </w:p>
        </w:tc>
        <w:tc>
          <w:tcPr>
            <w:tcW w:w="2200" w:type="dxa"/>
            <w:tcMar>
              <w:top w:w="20" w:type="dxa"/>
              <w:left w:w="20" w:type="dxa"/>
              <w:bottom w:w="20" w:type="dxa"/>
              <w:right w:w="20" w:type="dxa"/>
            </w:tcMar>
            <w:vAlign w:val="center"/>
            <w:hideMark/>
          </w:tcPr>
          <w:p w14:paraId="356F23A8" w14:textId="77777777" w:rsidR="00713FA3" w:rsidRPr="00BC2F63" w:rsidRDefault="00713FA3" w:rsidP="00172686">
            <w:pPr>
              <w:pStyle w:val="movimento2"/>
              <w:rPr>
                <w:color w:val="002060"/>
              </w:rPr>
            </w:pPr>
            <w:r w:rsidRPr="00BC2F63">
              <w:rPr>
                <w:color w:val="002060"/>
              </w:rPr>
              <w:t xml:space="preserve">(MONTELUPONE CALCIO A 5) </w:t>
            </w:r>
          </w:p>
        </w:tc>
        <w:tc>
          <w:tcPr>
            <w:tcW w:w="800" w:type="dxa"/>
            <w:tcMar>
              <w:top w:w="20" w:type="dxa"/>
              <w:left w:w="20" w:type="dxa"/>
              <w:bottom w:w="20" w:type="dxa"/>
              <w:right w:w="20" w:type="dxa"/>
            </w:tcMar>
            <w:vAlign w:val="center"/>
            <w:hideMark/>
          </w:tcPr>
          <w:p w14:paraId="03B7AEA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8B45FF0"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AD14C28" w14:textId="77777777" w:rsidR="00713FA3" w:rsidRPr="00BC2F63" w:rsidRDefault="00713FA3" w:rsidP="00172686">
            <w:pPr>
              <w:pStyle w:val="movimento2"/>
              <w:rPr>
                <w:color w:val="002060"/>
              </w:rPr>
            </w:pPr>
            <w:r w:rsidRPr="00BC2F63">
              <w:rPr>
                <w:color w:val="002060"/>
              </w:rPr>
              <w:t> </w:t>
            </w:r>
          </w:p>
        </w:tc>
      </w:tr>
    </w:tbl>
    <w:p w14:paraId="689042EC" w14:textId="77777777" w:rsidR="00713FA3" w:rsidRPr="00BC2F63" w:rsidRDefault="00713FA3" w:rsidP="00713FA3">
      <w:pPr>
        <w:pStyle w:val="titolo30"/>
        <w:rPr>
          <w:rFonts w:eastAsiaTheme="minorEastAsia"/>
          <w:color w:val="002060"/>
        </w:rPr>
      </w:pPr>
      <w:r w:rsidRPr="00BC2F63">
        <w:rPr>
          <w:color w:val="002060"/>
        </w:rPr>
        <w:t xml:space="preserve">CALCIATORI ESPULSI </w:t>
      </w:r>
    </w:p>
    <w:p w14:paraId="01645252" w14:textId="77777777" w:rsidR="00713FA3" w:rsidRPr="00BC2F63" w:rsidRDefault="00713FA3" w:rsidP="00713FA3">
      <w:pPr>
        <w:pStyle w:val="titolo20"/>
        <w:rPr>
          <w:color w:val="002060"/>
        </w:rPr>
      </w:pPr>
      <w:r w:rsidRPr="00BC2F6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69A2A2BC" w14:textId="77777777" w:rsidTr="00172686">
        <w:tc>
          <w:tcPr>
            <w:tcW w:w="2200" w:type="dxa"/>
            <w:tcMar>
              <w:top w:w="20" w:type="dxa"/>
              <w:left w:w="20" w:type="dxa"/>
              <w:bottom w:w="20" w:type="dxa"/>
              <w:right w:w="20" w:type="dxa"/>
            </w:tcMar>
            <w:vAlign w:val="center"/>
            <w:hideMark/>
          </w:tcPr>
          <w:p w14:paraId="00B6CD90" w14:textId="77777777" w:rsidR="00713FA3" w:rsidRPr="00BC2F63" w:rsidRDefault="00713FA3" w:rsidP="00172686">
            <w:pPr>
              <w:pStyle w:val="movimento"/>
              <w:rPr>
                <w:color w:val="002060"/>
              </w:rPr>
            </w:pPr>
            <w:r w:rsidRPr="00BC2F63">
              <w:rPr>
                <w:color w:val="002060"/>
              </w:rPr>
              <w:t>LATINI DIEGO</w:t>
            </w:r>
          </w:p>
        </w:tc>
        <w:tc>
          <w:tcPr>
            <w:tcW w:w="2200" w:type="dxa"/>
            <w:tcMar>
              <w:top w:w="20" w:type="dxa"/>
              <w:left w:w="20" w:type="dxa"/>
              <w:bottom w:w="20" w:type="dxa"/>
              <w:right w:w="20" w:type="dxa"/>
            </w:tcMar>
            <w:vAlign w:val="center"/>
            <w:hideMark/>
          </w:tcPr>
          <w:p w14:paraId="7FF8C282" w14:textId="77777777" w:rsidR="00713FA3" w:rsidRPr="00BC2F63" w:rsidRDefault="00713FA3" w:rsidP="00172686">
            <w:pPr>
              <w:pStyle w:val="movimento2"/>
              <w:rPr>
                <w:color w:val="002060"/>
              </w:rPr>
            </w:pPr>
            <w:r w:rsidRPr="00BC2F63">
              <w:rPr>
                <w:color w:val="002060"/>
              </w:rPr>
              <w:t xml:space="preserve">(TRE TORRI A.S.D.) </w:t>
            </w:r>
          </w:p>
        </w:tc>
        <w:tc>
          <w:tcPr>
            <w:tcW w:w="800" w:type="dxa"/>
            <w:tcMar>
              <w:top w:w="20" w:type="dxa"/>
              <w:left w:w="20" w:type="dxa"/>
              <w:bottom w:w="20" w:type="dxa"/>
              <w:right w:w="20" w:type="dxa"/>
            </w:tcMar>
            <w:vAlign w:val="center"/>
            <w:hideMark/>
          </w:tcPr>
          <w:p w14:paraId="054AFF9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93BB62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2C77A10" w14:textId="77777777" w:rsidR="00713FA3" w:rsidRPr="00BC2F63" w:rsidRDefault="00713FA3" w:rsidP="00172686">
            <w:pPr>
              <w:pStyle w:val="movimento2"/>
              <w:rPr>
                <w:color w:val="002060"/>
              </w:rPr>
            </w:pPr>
            <w:r w:rsidRPr="00BC2F63">
              <w:rPr>
                <w:color w:val="002060"/>
              </w:rPr>
              <w:t> </w:t>
            </w:r>
          </w:p>
        </w:tc>
      </w:tr>
    </w:tbl>
    <w:p w14:paraId="1F49E7EE" w14:textId="77777777" w:rsidR="00713FA3" w:rsidRPr="00BC2F63" w:rsidRDefault="00713FA3" w:rsidP="00713FA3">
      <w:pPr>
        <w:pStyle w:val="titolo20"/>
        <w:rPr>
          <w:rFonts w:eastAsiaTheme="minorEastAsia"/>
          <w:color w:val="002060"/>
        </w:rPr>
      </w:pPr>
      <w:r w:rsidRPr="00BC2F6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1A0FBC02" w14:textId="77777777" w:rsidTr="00172686">
        <w:tc>
          <w:tcPr>
            <w:tcW w:w="2200" w:type="dxa"/>
            <w:tcMar>
              <w:top w:w="20" w:type="dxa"/>
              <w:left w:w="20" w:type="dxa"/>
              <w:bottom w:w="20" w:type="dxa"/>
              <w:right w:w="20" w:type="dxa"/>
            </w:tcMar>
            <w:vAlign w:val="center"/>
            <w:hideMark/>
          </w:tcPr>
          <w:p w14:paraId="715362EF" w14:textId="77777777" w:rsidR="00713FA3" w:rsidRPr="00BC2F63" w:rsidRDefault="00713FA3" w:rsidP="00172686">
            <w:pPr>
              <w:pStyle w:val="movimento"/>
              <w:rPr>
                <w:color w:val="002060"/>
              </w:rPr>
            </w:pPr>
            <w:r w:rsidRPr="00BC2F63">
              <w:rPr>
                <w:color w:val="002060"/>
              </w:rPr>
              <w:t>REGAI BOULBEBA</w:t>
            </w:r>
          </w:p>
        </w:tc>
        <w:tc>
          <w:tcPr>
            <w:tcW w:w="2200" w:type="dxa"/>
            <w:tcMar>
              <w:top w:w="20" w:type="dxa"/>
              <w:left w:w="20" w:type="dxa"/>
              <w:bottom w:w="20" w:type="dxa"/>
              <w:right w:w="20" w:type="dxa"/>
            </w:tcMar>
            <w:vAlign w:val="center"/>
            <w:hideMark/>
          </w:tcPr>
          <w:p w14:paraId="270763FC" w14:textId="77777777" w:rsidR="00713FA3" w:rsidRPr="00BC2F63" w:rsidRDefault="00713FA3" w:rsidP="00172686">
            <w:pPr>
              <w:pStyle w:val="movimento2"/>
              <w:rPr>
                <w:color w:val="002060"/>
              </w:rPr>
            </w:pPr>
            <w:r w:rsidRPr="00BC2F63">
              <w:rPr>
                <w:color w:val="002060"/>
              </w:rPr>
              <w:t xml:space="preserve">(PIETRALACROCE 73) </w:t>
            </w:r>
          </w:p>
        </w:tc>
        <w:tc>
          <w:tcPr>
            <w:tcW w:w="800" w:type="dxa"/>
            <w:tcMar>
              <w:top w:w="20" w:type="dxa"/>
              <w:left w:w="20" w:type="dxa"/>
              <w:bottom w:w="20" w:type="dxa"/>
              <w:right w:w="20" w:type="dxa"/>
            </w:tcMar>
            <w:vAlign w:val="center"/>
            <w:hideMark/>
          </w:tcPr>
          <w:p w14:paraId="61938972"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40CBE8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7F5C192" w14:textId="77777777" w:rsidR="00713FA3" w:rsidRPr="00BC2F63" w:rsidRDefault="00713FA3" w:rsidP="00172686">
            <w:pPr>
              <w:pStyle w:val="movimento2"/>
              <w:rPr>
                <w:color w:val="002060"/>
              </w:rPr>
            </w:pPr>
            <w:r w:rsidRPr="00BC2F63">
              <w:rPr>
                <w:color w:val="002060"/>
              </w:rPr>
              <w:t> </w:t>
            </w:r>
          </w:p>
        </w:tc>
      </w:tr>
    </w:tbl>
    <w:p w14:paraId="68AC5484" w14:textId="77777777" w:rsidR="00713FA3" w:rsidRPr="00BC2F63" w:rsidRDefault="00713FA3" w:rsidP="00713FA3">
      <w:pPr>
        <w:pStyle w:val="titolo30"/>
        <w:rPr>
          <w:rFonts w:eastAsiaTheme="minorEastAsia"/>
          <w:color w:val="002060"/>
        </w:rPr>
      </w:pPr>
      <w:r w:rsidRPr="00BC2F63">
        <w:rPr>
          <w:color w:val="002060"/>
        </w:rPr>
        <w:lastRenderedPageBreak/>
        <w:t xml:space="preserve">CALCIATORI NON ESPULSI </w:t>
      </w:r>
    </w:p>
    <w:p w14:paraId="36334A35" w14:textId="77777777" w:rsidR="00713FA3" w:rsidRPr="00BC2F63" w:rsidRDefault="00713FA3" w:rsidP="00713FA3">
      <w:pPr>
        <w:pStyle w:val="titolo20"/>
        <w:rPr>
          <w:color w:val="002060"/>
        </w:rPr>
      </w:pPr>
      <w:r w:rsidRPr="00BC2F6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15627424" w14:textId="77777777" w:rsidTr="00172686">
        <w:tc>
          <w:tcPr>
            <w:tcW w:w="2200" w:type="dxa"/>
            <w:tcMar>
              <w:top w:w="20" w:type="dxa"/>
              <w:left w:w="20" w:type="dxa"/>
              <w:bottom w:w="20" w:type="dxa"/>
              <w:right w:w="20" w:type="dxa"/>
            </w:tcMar>
            <w:vAlign w:val="center"/>
            <w:hideMark/>
          </w:tcPr>
          <w:p w14:paraId="68B2AF90" w14:textId="77777777" w:rsidR="00713FA3" w:rsidRPr="00BC2F63" w:rsidRDefault="00713FA3" w:rsidP="00172686">
            <w:pPr>
              <w:pStyle w:val="movimento"/>
              <w:rPr>
                <w:color w:val="002060"/>
              </w:rPr>
            </w:pPr>
            <w:r w:rsidRPr="00BC2F63">
              <w:rPr>
                <w:color w:val="002060"/>
              </w:rPr>
              <w:t>SILMI HAMZA</w:t>
            </w:r>
          </w:p>
        </w:tc>
        <w:tc>
          <w:tcPr>
            <w:tcW w:w="2200" w:type="dxa"/>
            <w:tcMar>
              <w:top w:w="20" w:type="dxa"/>
              <w:left w:w="20" w:type="dxa"/>
              <w:bottom w:w="20" w:type="dxa"/>
              <w:right w:w="20" w:type="dxa"/>
            </w:tcMar>
            <w:vAlign w:val="center"/>
            <w:hideMark/>
          </w:tcPr>
          <w:p w14:paraId="2A061F20" w14:textId="77777777" w:rsidR="00713FA3" w:rsidRPr="00BC2F63" w:rsidRDefault="00713FA3" w:rsidP="00172686">
            <w:pPr>
              <w:pStyle w:val="movimento2"/>
              <w:rPr>
                <w:color w:val="002060"/>
              </w:rPr>
            </w:pPr>
            <w:r w:rsidRPr="00BC2F63">
              <w:rPr>
                <w:color w:val="002060"/>
              </w:rPr>
              <w:t xml:space="preserve">(BAYER CAPPUCCINI) </w:t>
            </w:r>
          </w:p>
        </w:tc>
        <w:tc>
          <w:tcPr>
            <w:tcW w:w="800" w:type="dxa"/>
            <w:tcMar>
              <w:top w:w="20" w:type="dxa"/>
              <w:left w:w="20" w:type="dxa"/>
              <w:bottom w:w="20" w:type="dxa"/>
              <w:right w:w="20" w:type="dxa"/>
            </w:tcMar>
            <w:vAlign w:val="center"/>
            <w:hideMark/>
          </w:tcPr>
          <w:p w14:paraId="47E4D31C"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083B3C3" w14:textId="77777777" w:rsidR="00713FA3" w:rsidRPr="00BC2F63" w:rsidRDefault="00713FA3" w:rsidP="00172686">
            <w:pPr>
              <w:pStyle w:val="movimento"/>
              <w:rPr>
                <w:color w:val="002060"/>
              </w:rPr>
            </w:pPr>
            <w:r w:rsidRPr="00BC2F63">
              <w:rPr>
                <w:color w:val="002060"/>
              </w:rPr>
              <w:t>CASSANO ALESSIO</w:t>
            </w:r>
          </w:p>
        </w:tc>
        <w:tc>
          <w:tcPr>
            <w:tcW w:w="2200" w:type="dxa"/>
            <w:tcMar>
              <w:top w:w="20" w:type="dxa"/>
              <w:left w:w="20" w:type="dxa"/>
              <w:bottom w:w="20" w:type="dxa"/>
              <w:right w:w="20" w:type="dxa"/>
            </w:tcMar>
            <w:vAlign w:val="center"/>
            <w:hideMark/>
          </w:tcPr>
          <w:p w14:paraId="47940A78" w14:textId="77777777" w:rsidR="00713FA3" w:rsidRPr="00BC2F63" w:rsidRDefault="00713FA3" w:rsidP="00172686">
            <w:pPr>
              <w:pStyle w:val="movimento2"/>
              <w:rPr>
                <w:color w:val="002060"/>
              </w:rPr>
            </w:pPr>
            <w:r w:rsidRPr="00BC2F63">
              <w:rPr>
                <w:color w:val="002060"/>
              </w:rPr>
              <w:t xml:space="preserve">(CHIARAVALLE FUTSAL) </w:t>
            </w:r>
          </w:p>
        </w:tc>
      </w:tr>
      <w:tr w:rsidR="00713FA3" w:rsidRPr="00BC2F63" w14:paraId="1FE12B7F" w14:textId="77777777" w:rsidTr="00172686">
        <w:tc>
          <w:tcPr>
            <w:tcW w:w="2200" w:type="dxa"/>
            <w:tcMar>
              <w:top w:w="20" w:type="dxa"/>
              <w:left w:w="20" w:type="dxa"/>
              <w:bottom w:w="20" w:type="dxa"/>
              <w:right w:w="20" w:type="dxa"/>
            </w:tcMar>
            <w:vAlign w:val="center"/>
            <w:hideMark/>
          </w:tcPr>
          <w:p w14:paraId="7D0E34AF" w14:textId="77777777" w:rsidR="00713FA3" w:rsidRPr="00BC2F63" w:rsidRDefault="00713FA3" w:rsidP="00172686">
            <w:pPr>
              <w:pStyle w:val="movimento"/>
              <w:rPr>
                <w:color w:val="002060"/>
              </w:rPr>
            </w:pPr>
            <w:r w:rsidRPr="00BC2F63">
              <w:rPr>
                <w:color w:val="002060"/>
              </w:rPr>
              <w:t>RICCI MATTEO</w:t>
            </w:r>
          </w:p>
        </w:tc>
        <w:tc>
          <w:tcPr>
            <w:tcW w:w="2200" w:type="dxa"/>
            <w:tcMar>
              <w:top w:w="20" w:type="dxa"/>
              <w:left w:w="20" w:type="dxa"/>
              <w:bottom w:w="20" w:type="dxa"/>
              <w:right w:w="20" w:type="dxa"/>
            </w:tcMar>
            <w:vAlign w:val="center"/>
            <w:hideMark/>
          </w:tcPr>
          <w:p w14:paraId="250812D7" w14:textId="77777777" w:rsidR="00713FA3" w:rsidRPr="00BC2F63" w:rsidRDefault="00713FA3" w:rsidP="00172686">
            <w:pPr>
              <w:pStyle w:val="movimento2"/>
              <w:rPr>
                <w:color w:val="002060"/>
              </w:rPr>
            </w:pPr>
            <w:r w:rsidRPr="00BC2F63">
              <w:rPr>
                <w:color w:val="002060"/>
              </w:rPr>
              <w:t xml:space="preserve">(FUTSAL CAMPIGLIONE) </w:t>
            </w:r>
          </w:p>
        </w:tc>
        <w:tc>
          <w:tcPr>
            <w:tcW w:w="800" w:type="dxa"/>
            <w:tcMar>
              <w:top w:w="20" w:type="dxa"/>
              <w:left w:w="20" w:type="dxa"/>
              <w:bottom w:w="20" w:type="dxa"/>
              <w:right w:w="20" w:type="dxa"/>
            </w:tcMar>
            <w:vAlign w:val="center"/>
            <w:hideMark/>
          </w:tcPr>
          <w:p w14:paraId="41C77FEC"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D8354F5" w14:textId="77777777" w:rsidR="00713FA3" w:rsidRPr="00BC2F63" w:rsidRDefault="00713FA3" w:rsidP="00172686">
            <w:pPr>
              <w:pStyle w:val="movimento"/>
              <w:rPr>
                <w:color w:val="002060"/>
              </w:rPr>
            </w:pPr>
            <w:r w:rsidRPr="00BC2F63">
              <w:rPr>
                <w:color w:val="002060"/>
              </w:rPr>
              <w:t>PINTO TOMMASO</w:t>
            </w:r>
          </w:p>
        </w:tc>
        <w:tc>
          <w:tcPr>
            <w:tcW w:w="2200" w:type="dxa"/>
            <w:tcMar>
              <w:top w:w="20" w:type="dxa"/>
              <w:left w:w="20" w:type="dxa"/>
              <w:bottom w:w="20" w:type="dxa"/>
              <w:right w:w="20" w:type="dxa"/>
            </w:tcMar>
            <w:vAlign w:val="center"/>
            <w:hideMark/>
          </w:tcPr>
          <w:p w14:paraId="525EF4C6" w14:textId="77777777" w:rsidR="00713FA3" w:rsidRPr="00BC2F63" w:rsidRDefault="00713FA3" w:rsidP="00172686">
            <w:pPr>
              <w:pStyle w:val="movimento2"/>
              <w:rPr>
                <w:color w:val="002060"/>
              </w:rPr>
            </w:pPr>
            <w:r w:rsidRPr="00BC2F63">
              <w:rPr>
                <w:color w:val="002060"/>
              </w:rPr>
              <w:t xml:space="preserve">(PIETRALACROCE 73) </w:t>
            </w:r>
          </w:p>
        </w:tc>
      </w:tr>
    </w:tbl>
    <w:p w14:paraId="1C4E5944" w14:textId="77777777" w:rsidR="00713FA3" w:rsidRPr="00BC2F63" w:rsidRDefault="00713FA3" w:rsidP="00713FA3">
      <w:pPr>
        <w:pStyle w:val="titolo20"/>
        <w:rPr>
          <w:rFonts w:eastAsiaTheme="minorEastAsia"/>
          <w:color w:val="002060"/>
        </w:rPr>
      </w:pPr>
      <w:r w:rsidRPr="00BC2F6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2134EECD" w14:textId="77777777" w:rsidTr="00172686">
        <w:tc>
          <w:tcPr>
            <w:tcW w:w="2200" w:type="dxa"/>
            <w:tcMar>
              <w:top w:w="20" w:type="dxa"/>
              <w:left w:w="20" w:type="dxa"/>
              <w:bottom w:w="20" w:type="dxa"/>
              <w:right w:w="20" w:type="dxa"/>
            </w:tcMar>
            <w:vAlign w:val="center"/>
            <w:hideMark/>
          </w:tcPr>
          <w:p w14:paraId="04C34D0A" w14:textId="77777777" w:rsidR="00713FA3" w:rsidRPr="00BC2F63" w:rsidRDefault="00713FA3" w:rsidP="00172686">
            <w:pPr>
              <w:pStyle w:val="movimento"/>
              <w:rPr>
                <w:color w:val="002060"/>
              </w:rPr>
            </w:pPr>
            <w:r w:rsidRPr="00BC2F63">
              <w:rPr>
                <w:color w:val="002060"/>
              </w:rPr>
              <w:t>GIACOMETTI DIEGO</w:t>
            </w:r>
          </w:p>
        </w:tc>
        <w:tc>
          <w:tcPr>
            <w:tcW w:w="2200" w:type="dxa"/>
            <w:tcMar>
              <w:top w:w="20" w:type="dxa"/>
              <w:left w:w="20" w:type="dxa"/>
              <w:bottom w:w="20" w:type="dxa"/>
              <w:right w:w="20" w:type="dxa"/>
            </w:tcMar>
            <w:vAlign w:val="center"/>
            <w:hideMark/>
          </w:tcPr>
          <w:p w14:paraId="536F291C" w14:textId="77777777" w:rsidR="00713FA3" w:rsidRPr="00BC2F63" w:rsidRDefault="00713FA3" w:rsidP="00172686">
            <w:pPr>
              <w:pStyle w:val="movimento2"/>
              <w:rPr>
                <w:color w:val="002060"/>
              </w:rPr>
            </w:pPr>
            <w:r w:rsidRPr="00BC2F63">
              <w:rPr>
                <w:color w:val="002060"/>
              </w:rPr>
              <w:t xml:space="preserve">(REAL FABRIANO) </w:t>
            </w:r>
          </w:p>
        </w:tc>
        <w:tc>
          <w:tcPr>
            <w:tcW w:w="800" w:type="dxa"/>
            <w:tcMar>
              <w:top w:w="20" w:type="dxa"/>
              <w:left w:w="20" w:type="dxa"/>
              <w:bottom w:w="20" w:type="dxa"/>
              <w:right w:w="20" w:type="dxa"/>
            </w:tcMar>
            <w:vAlign w:val="center"/>
            <w:hideMark/>
          </w:tcPr>
          <w:p w14:paraId="6A89050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5924F3C"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8F67009" w14:textId="77777777" w:rsidR="00713FA3" w:rsidRPr="00BC2F63" w:rsidRDefault="00713FA3" w:rsidP="00172686">
            <w:pPr>
              <w:pStyle w:val="movimento2"/>
              <w:rPr>
                <w:color w:val="002060"/>
              </w:rPr>
            </w:pPr>
            <w:r w:rsidRPr="00BC2F63">
              <w:rPr>
                <w:color w:val="002060"/>
              </w:rPr>
              <w:t> </w:t>
            </w:r>
          </w:p>
        </w:tc>
      </w:tr>
    </w:tbl>
    <w:p w14:paraId="06B9E6BF" w14:textId="77777777" w:rsidR="00713FA3" w:rsidRPr="00BC2F63" w:rsidRDefault="00713FA3" w:rsidP="00713FA3">
      <w:pPr>
        <w:pStyle w:val="titolo20"/>
        <w:rPr>
          <w:rFonts w:eastAsiaTheme="minorEastAsia"/>
          <w:color w:val="002060"/>
        </w:rPr>
      </w:pPr>
      <w:r w:rsidRPr="00BC2F6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27FE92DD" w14:textId="77777777" w:rsidTr="00172686">
        <w:tc>
          <w:tcPr>
            <w:tcW w:w="2200" w:type="dxa"/>
            <w:tcMar>
              <w:top w:w="20" w:type="dxa"/>
              <w:left w:w="20" w:type="dxa"/>
              <w:bottom w:w="20" w:type="dxa"/>
              <w:right w:w="20" w:type="dxa"/>
            </w:tcMar>
            <w:vAlign w:val="center"/>
            <w:hideMark/>
          </w:tcPr>
          <w:p w14:paraId="24D5F0AD" w14:textId="77777777" w:rsidR="00713FA3" w:rsidRPr="00BC2F63" w:rsidRDefault="00713FA3" w:rsidP="00172686">
            <w:pPr>
              <w:pStyle w:val="movimento"/>
              <w:rPr>
                <w:color w:val="002060"/>
              </w:rPr>
            </w:pPr>
            <w:r w:rsidRPr="00BC2F63">
              <w:rPr>
                <w:color w:val="002060"/>
              </w:rPr>
              <w:t>PERSICHINI DANIELE</w:t>
            </w:r>
          </w:p>
        </w:tc>
        <w:tc>
          <w:tcPr>
            <w:tcW w:w="2200" w:type="dxa"/>
            <w:tcMar>
              <w:top w:w="20" w:type="dxa"/>
              <w:left w:w="20" w:type="dxa"/>
              <w:bottom w:w="20" w:type="dxa"/>
              <w:right w:w="20" w:type="dxa"/>
            </w:tcMar>
            <w:vAlign w:val="center"/>
            <w:hideMark/>
          </w:tcPr>
          <w:p w14:paraId="3E7ED4AB" w14:textId="77777777" w:rsidR="00713FA3" w:rsidRPr="00BC2F63" w:rsidRDefault="00713FA3" w:rsidP="00172686">
            <w:pPr>
              <w:pStyle w:val="movimento2"/>
              <w:rPr>
                <w:color w:val="002060"/>
              </w:rPr>
            </w:pPr>
            <w:r w:rsidRPr="00BC2F63">
              <w:rPr>
                <w:color w:val="002060"/>
              </w:rPr>
              <w:t xml:space="preserve">(BAYER CAPPUCCINI) </w:t>
            </w:r>
          </w:p>
        </w:tc>
        <w:tc>
          <w:tcPr>
            <w:tcW w:w="800" w:type="dxa"/>
            <w:tcMar>
              <w:top w:w="20" w:type="dxa"/>
              <w:left w:w="20" w:type="dxa"/>
              <w:bottom w:w="20" w:type="dxa"/>
              <w:right w:w="20" w:type="dxa"/>
            </w:tcMar>
            <w:vAlign w:val="center"/>
            <w:hideMark/>
          </w:tcPr>
          <w:p w14:paraId="22B18A5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01462B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91B50FB" w14:textId="77777777" w:rsidR="00713FA3" w:rsidRPr="00BC2F63" w:rsidRDefault="00713FA3" w:rsidP="00172686">
            <w:pPr>
              <w:pStyle w:val="movimento2"/>
              <w:rPr>
                <w:color w:val="002060"/>
              </w:rPr>
            </w:pPr>
            <w:r w:rsidRPr="00BC2F63">
              <w:rPr>
                <w:color w:val="002060"/>
              </w:rPr>
              <w:t> </w:t>
            </w:r>
          </w:p>
        </w:tc>
      </w:tr>
    </w:tbl>
    <w:p w14:paraId="6C54EE7E" w14:textId="77777777" w:rsidR="00713FA3" w:rsidRPr="00BC2F63" w:rsidRDefault="00713FA3" w:rsidP="00713FA3">
      <w:pPr>
        <w:pStyle w:val="titolo20"/>
        <w:rPr>
          <w:rFonts w:eastAsiaTheme="minorEastAsia"/>
          <w:color w:val="002060"/>
        </w:rPr>
      </w:pPr>
      <w:r w:rsidRPr="00BC2F6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76F5611D" w14:textId="77777777" w:rsidTr="00172686">
        <w:tc>
          <w:tcPr>
            <w:tcW w:w="2200" w:type="dxa"/>
            <w:tcMar>
              <w:top w:w="20" w:type="dxa"/>
              <w:left w:w="20" w:type="dxa"/>
              <w:bottom w:w="20" w:type="dxa"/>
              <w:right w:w="20" w:type="dxa"/>
            </w:tcMar>
            <w:vAlign w:val="center"/>
            <w:hideMark/>
          </w:tcPr>
          <w:p w14:paraId="114E392F" w14:textId="77777777" w:rsidR="00713FA3" w:rsidRPr="00BC2F63" w:rsidRDefault="00713FA3" w:rsidP="00172686">
            <w:pPr>
              <w:pStyle w:val="movimento"/>
              <w:rPr>
                <w:color w:val="002060"/>
              </w:rPr>
            </w:pPr>
            <w:r w:rsidRPr="00BC2F63">
              <w:rPr>
                <w:color w:val="002060"/>
              </w:rPr>
              <w:t>FREZZOTTI MARCO</w:t>
            </w:r>
          </w:p>
        </w:tc>
        <w:tc>
          <w:tcPr>
            <w:tcW w:w="2200" w:type="dxa"/>
            <w:tcMar>
              <w:top w:w="20" w:type="dxa"/>
              <w:left w:w="20" w:type="dxa"/>
              <w:bottom w:w="20" w:type="dxa"/>
              <w:right w:w="20" w:type="dxa"/>
            </w:tcMar>
            <w:vAlign w:val="center"/>
            <w:hideMark/>
          </w:tcPr>
          <w:p w14:paraId="00F478A6" w14:textId="77777777" w:rsidR="00713FA3" w:rsidRPr="00BC2F63" w:rsidRDefault="00713FA3" w:rsidP="00172686">
            <w:pPr>
              <w:pStyle w:val="movimento2"/>
              <w:rPr>
                <w:color w:val="002060"/>
              </w:rPr>
            </w:pPr>
            <w:r w:rsidRPr="00BC2F63">
              <w:rPr>
                <w:color w:val="002060"/>
              </w:rPr>
              <w:t xml:space="preserve">(PIETRALACROCE 73) </w:t>
            </w:r>
          </w:p>
        </w:tc>
        <w:tc>
          <w:tcPr>
            <w:tcW w:w="800" w:type="dxa"/>
            <w:tcMar>
              <w:top w:w="20" w:type="dxa"/>
              <w:left w:w="20" w:type="dxa"/>
              <w:bottom w:w="20" w:type="dxa"/>
              <w:right w:w="20" w:type="dxa"/>
            </w:tcMar>
            <w:vAlign w:val="center"/>
            <w:hideMark/>
          </w:tcPr>
          <w:p w14:paraId="3DC5311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0F98025" w14:textId="77777777" w:rsidR="00713FA3" w:rsidRPr="00BC2F63" w:rsidRDefault="00713FA3" w:rsidP="00172686">
            <w:pPr>
              <w:pStyle w:val="movimento"/>
              <w:rPr>
                <w:color w:val="002060"/>
              </w:rPr>
            </w:pPr>
            <w:r w:rsidRPr="00BC2F63">
              <w:rPr>
                <w:color w:val="002060"/>
              </w:rPr>
              <w:t>LATINI DIEGO</w:t>
            </w:r>
          </w:p>
        </w:tc>
        <w:tc>
          <w:tcPr>
            <w:tcW w:w="2200" w:type="dxa"/>
            <w:tcMar>
              <w:top w:w="20" w:type="dxa"/>
              <w:left w:w="20" w:type="dxa"/>
              <w:bottom w:w="20" w:type="dxa"/>
              <w:right w:w="20" w:type="dxa"/>
            </w:tcMar>
            <w:vAlign w:val="center"/>
            <w:hideMark/>
          </w:tcPr>
          <w:p w14:paraId="0EB5FE9C" w14:textId="77777777" w:rsidR="00713FA3" w:rsidRPr="00BC2F63" w:rsidRDefault="00713FA3" w:rsidP="00172686">
            <w:pPr>
              <w:pStyle w:val="movimento2"/>
              <w:rPr>
                <w:color w:val="002060"/>
              </w:rPr>
            </w:pPr>
            <w:r w:rsidRPr="00BC2F63">
              <w:rPr>
                <w:color w:val="002060"/>
              </w:rPr>
              <w:t xml:space="preserve">(TRE TORRI A.S.D.) </w:t>
            </w:r>
          </w:p>
        </w:tc>
      </w:tr>
    </w:tbl>
    <w:p w14:paraId="3E9B8973" w14:textId="77777777" w:rsidR="00713FA3" w:rsidRPr="00BC2F63" w:rsidRDefault="00713FA3" w:rsidP="00713FA3">
      <w:pPr>
        <w:pStyle w:val="titolo20"/>
        <w:rPr>
          <w:rFonts w:eastAsiaTheme="minorEastAsia"/>
          <w:color w:val="002060"/>
        </w:rPr>
      </w:pPr>
      <w:r w:rsidRPr="00BC2F6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0F9301B0" w14:textId="77777777" w:rsidTr="00172686">
        <w:tc>
          <w:tcPr>
            <w:tcW w:w="2200" w:type="dxa"/>
            <w:tcMar>
              <w:top w:w="20" w:type="dxa"/>
              <w:left w:w="20" w:type="dxa"/>
              <w:bottom w:w="20" w:type="dxa"/>
              <w:right w:w="20" w:type="dxa"/>
            </w:tcMar>
            <w:vAlign w:val="center"/>
            <w:hideMark/>
          </w:tcPr>
          <w:p w14:paraId="6FF4DA9D" w14:textId="77777777" w:rsidR="00713FA3" w:rsidRPr="00BC2F63" w:rsidRDefault="00713FA3" w:rsidP="00172686">
            <w:pPr>
              <w:pStyle w:val="movimento"/>
              <w:rPr>
                <w:color w:val="002060"/>
              </w:rPr>
            </w:pPr>
            <w:r w:rsidRPr="00BC2F63">
              <w:rPr>
                <w:color w:val="002060"/>
              </w:rPr>
              <w:t>MASSUCCI MIRKO</w:t>
            </w:r>
          </w:p>
        </w:tc>
        <w:tc>
          <w:tcPr>
            <w:tcW w:w="2200" w:type="dxa"/>
            <w:tcMar>
              <w:top w:w="20" w:type="dxa"/>
              <w:left w:w="20" w:type="dxa"/>
              <w:bottom w:w="20" w:type="dxa"/>
              <w:right w:w="20" w:type="dxa"/>
            </w:tcMar>
            <w:vAlign w:val="center"/>
            <w:hideMark/>
          </w:tcPr>
          <w:p w14:paraId="1F73B113" w14:textId="77777777" w:rsidR="00713FA3" w:rsidRPr="00BC2F63" w:rsidRDefault="00713FA3" w:rsidP="00172686">
            <w:pPr>
              <w:pStyle w:val="movimento2"/>
              <w:rPr>
                <w:color w:val="002060"/>
              </w:rPr>
            </w:pPr>
            <w:r w:rsidRPr="00BC2F63">
              <w:rPr>
                <w:color w:val="002060"/>
              </w:rPr>
              <w:t xml:space="preserve">(BAYER CAPPUCCINI) </w:t>
            </w:r>
          </w:p>
        </w:tc>
        <w:tc>
          <w:tcPr>
            <w:tcW w:w="800" w:type="dxa"/>
            <w:tcMar>
              <w:top w:w="20" w:type="dxa"/>
              <w:left w:w="20" w:type="dxa"/>
              <w:bottom w:w="20" w:type="dxa"/>
              <w:right w:w="20" w:type="dxa"/>
            </w:tcMar>
            <w:vAlign w:val="center"/>
            <w:hideMark/>
          </w:tcPr>
          <w:p w14:paraId="345CD91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6900B06D" w14:textId="77777777" w:rsidR="00713FA3" w:rsidRPr="00BC2F63" w:rsidRDefault="00713FA3" w:rsidP="00172686">
            <w:pPr>
              <w:pStyle w:val="movimento"/>
              <w:rPr>
                <w:color w:val="002060"/>
              </w:rPr>
            </w:pPr>
            <w:r w:rsidRPr="00BC2F63">
              <w:rPr>
                <w:color w:val="002060"/>
              </w:rPr>
              <w:t>QUERCETTI MATTEO</w:t>
            </w:r>
          </w:p>
        </w:tc>
        <w:tc>
          <w:tcPr>
            <w:tcW w:w="2200" w:type="dxa"/>
            <w:tcMar>
              <w:top w:w="20" w:type="dxa"/>
              <w:left w:w="20" w:type="dxa"/>
              <w:bottom w:w="20" w:type="dxa"/>
              <w:right w:w="20" w:type="dxa"/>
            </w:tcMar>
            <w:vAlign w:val="center"/>
            <w:hideMark/>
          </w:tcPr>
          <w:p w14:paraId="5A7D2F78" w14:textId="77777777" w:rsidR="00713FA3" w:rsidRPr="00BC2F63" w:rsidRDefault="00713FA3" w:rsidP="00172686">
            <w:pPr>
              <w:pStyle w:val="movimento2"/>
              <w:rPr>
                <w:color w:val="002060"/>
              </w:rPr>
            </w:pPr>
            <w:r w:rsidRPr="00BC2F63">
              <w:rPr>
                <w:color w:val="002060"/>
              </w:rPr>
              <w:t xml:space="preserve">(CASTELBELLINO CALCIO A 5) </w:t>
            </w:r>
          </w:p>
        </w:tc>
      </w:tr>
      <w:tr w:rsidR="00713FA3" w:rsidRPr="00BC2F63" w14:paraId="4A01DF23" w14:textId="77777777" w:rsidTr="00172686">
        <w:tc>
          <w:tcPr>
            <w:tcW w:w="2200" w:type="dxa"/>
            <w:tcMar>
              <w:top w:w="20" w:type="dxa"/>
              <w:left w:w="20" w:type="dxa"/>
              <w:bottom w:w="20" w:type="dxa"/>
              <w:right w:w="20" w:type="dxa"/>
            </w:tcMar>
            <w:vAlign w:val="center"/>
            <w:hideMark/>
          </w:tcPr>
          <w:p w14:paraId="15B4706B" w14:textId="77777777" w:rsidR="00713FA3" w:rsidRPr="00BC2F63" w:rsidRDefault="00713FA3" w:rsidP="00172686">
            <w:pPr>
              <w:pStyle w:val="movimento"/>
              <w:rPr>
                <w:color w:val="002060"/>
              </w:rPr>
            </w:pPr>
            <w:r w:rsidRPr="00BC2F63">
              <w:rPr>
                <w:color w:val="002060"/>
              </w:rPr>
              <w:t>TOPPI SIMONE</w:t>
            </w:r>
          </w:p>
        </w:tc>
        <w:tc>
          <w:tcPr>
            <w:tcW w:w="2200" w:type="dxa"/>
            <w:tcMar>
              <w:top w:w="20" w:type="dxa"/>
              <w:left w:w="20" w:type="dxa"/>
              <w:bottom w:w="20" w:type="dxa"/>
              <w:right w:w="20" w:type="dxa"/>
            </w:tcMar>
            <w:vAlign w:val="center"/>
            <w:hideMark/>
          </w:tcPr>
          <w:p w14:paraId="4649642E" w14:textId="77777777" w:rsidR="00713FA3" w:rsidRPr="00BC2F63" w:rsidRDefault="00713FA3" w:rsidP="00172686">
            <w:pPr>
              <w:pStyle w:val="movimento2"/>
              <w:rPr>
                <w:color w:val="002060"/>
              </w:rPr>
            </w:pPr>
            <w:r w:rsidRPr="00BC2F63">
              <w:rPr>
                <w:color w:val="002060"/>
              </w:rPr>
              <w:t xml:space="preserve">(CERRETO D ESI ASD) </w:t>
            </w:r>
          </w:p>
        </w:tc>
        <w:tc>
          <w:tcPr>
            <w:tcW w:w="800" w:type="dxa"/>
            <w:tcMar>
              <w:top w:w="20" w:type="dxa"/>
              <w:left w:w="20" w:type="dxa"/>
              <w:bottom w:w="20" w:type="dxa"/>
              <w:right w:w="20" w:type="dxa"/>
            </w:tcMar>
            <w:vAlign w:val="center"/>
            <w:hideMark/>
          </w:tcPr>
          <w:p w14:paraId="0895121B"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9E43DAB" w14:textId="77777777" w:rsidR="00713FA3" w:rsidRPr="00BC2F63" w:rsidRDefault="00713FA3" w:rsidP="00172686">
            <w:pPr>
              <w:pStyle w:val="movimento"/>
              <w:rPr>
                <w:color w:val="002060"/>
              </w:rPr>
            </w:pPr>
            <w:r w:rsidRPr="00BC2F63">
              <w:rPr>
                <w:color w:val="002060"/>
              </w:rPr>
              <w:t>OMICCIOLI MARCO</w:t>
            </w:r>
          </w:p>
        </w:tc>
        <w:tc>
          <w:tcPr>
            <w:tcW w:w="2200" w:type="dxa"/>
            <w:tcMar>
              <w:top w:w="20" w:type="dxa"/>
              <w:left w:w="20" w:type="dxa"/>
              <w:bottom w:w="20" w:type="dxa"/>
              <w:right w:w="20" w:type="dxa"/>
            </w:tcMar>
            <w:vAlign w:val="center"/>
            <w:hideMark/>
          </w:tcPr>
          <w:p w14:paraId="241EBB3D" w14:textId="77777777" w:rsidR="00713FA3" w:rsidRPr="00BC2F63" w:rsidRDefault="00713FA3" w:rsidP="00172686">
            <w:pPr>
              <w:pStyle w:val="movimento2"/>
              <w:rPr>
                <w:color w:val="002060"/>
              </w:rPr>
            </w:pPr>
            <w:r w:rsidRPr="00BC2F63">
              <w:rPr>
                <w:color w:val="002060"/>
              </w:rPr>
              <w:t xml:space="preserve">(U.S. FORTUNA FANO) </w:t>
            </w:r>
          </w:p>
        </w:tc>
      </w:tr>
    </w:tbl>
    <w:p w14:paraId="44DA2299" w14:textId="77777777" w:rsidR="00713FA3" w:rsidRPr="00BC2F63" w:rsidRDefault="00713FA3" w:rsidP="00713FA3">
      <w:pPr>
        <w:pStyle w:val="titolo20"/>
        <w:rPr>
          <w:rFonts w:eastAsiaTheme="minorEastAsia"/>
          <w:color w:val="002060"/>
        </w:rPr>
      </w:pPr>
      <w:r w:rsidRPr="00BC2F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4933F7D6" w14:textId="77777777" w:rsidTr="00172686">
        <w:tc>
          <w:tcPr>
            <w:tcW w:w="2200" w:type="dxa"/>
            <w:tcMar>
              <w:top w:w="20" w:type="dxa"/>
              <w:left w:w="20" w:type="dxa"/>
              <w:bottom w:w="20" w:type="dxa"/>
              <w:right w:w="20" w:type="dxa"/>
            </w:tcMar>
            <w:vAlign w:val="center"/>
            <w:hideMark/>
          </w:tcPr>
          <w:p w14:paraId="7F6E1C19" w14:textId="77777777" w:rsidR="00713FA3" w:rsidRPr="00BC2F63" w:rsidRDefault="00713FA3" w:rsidP="00172686">
            <w:pPr>
              <w:pStyle w:val="movimento"/>
              <w:rPr>
                <w:color w:val="002060"/>
              </w:rPr>
            </w:pPr>
            <w:r w:rsidRPr="00BC2F63">
              <w:rPr>
                <w:color w:val="002060"/>
              </w:rPr>
              <w:t>BORGOGNONI VALERIO</w:t>
            </w:r>
          </w:p>
        </w:tc>
        <w:tc>
          <w:tcPr>
            <w:tcW w:w="2200" w:type="dxa"/>
            <w:tcMar>
              <w:top w:w="20" w:type="dxa"/>
              <w:left w:w="20" w:type="dxa"/>
              <w:bottom w:w="20" w:type="dxa"/>
              <w:right w:w="20" w:type="dxa"/>
            </w:tcMar>
            <w:vAlign w:val="center"/>
            <w:hideMark/>
          </w:tcPr>
          <w:p w14:paraId="3E38E717" w14:textId="77777777" w:rsidR="00713FA3" w:rsidRPr="00BC2F63" w:rsidRDefault="00713FA3" w:rsidP="00172686">
            <w:pPr>
              <w:pStyle w:val="movimento2"/>
              <w:rPr>
                <w:color w:val="002060"/>
              </w:rPr>
            </w:pPr>
            <w:r w:rsidRPr="00BC2F63">
              <w:rPr>
                <w:color w:val="002060"/>
              </w:rPr>
              <w:t xml:space="preserve">(CASTELBELLINO CALCIO A 5) </w:t>
            </w:r>
          </w:p>
        </w:tc>
        <w:tc>
          <w:tcPr>
            <w:tcW w:w="800" w:type="dxa"/>
            <w:tcMar>
              <w:top w:w="20" w:type="dxa"/>
              <w:left w:w="20" w:type="dxa"/>
              <w:bottom w:w="20" w:type="dxa"/>
              <w:right w:w="20" w:type="dxa"/>
            </w:tcMar>
            <w:vAlign w:val="center"/>
            <w:hideMark/>
          </w:tcPr>
          <w:p w14:paraId="2806288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F4CE430" w14:textId="77777777" w:rsidR="00713FA3" w:rsidRPr="00BC2F63" w:rsidRDefault="00713FA3" w:rsidP="00172686">
            <w:pPr>
              <w:pStyle w:val="movimento"/>
              <w:rPr>
                <w:color w:val="002060"/>
              </w:rPr>
            </w:pPr>
            <w:r w:rsidRPr="00BC2F63">
              <w:rPr>
                <w:color w:val="002060"/>
              </w:rPr>
              <w:t>CHIARIZIA EMANUELE</w:t>
            </w:r>
          </w:p>
        </w:tc>
        <w:tc>
          <w:tcPr>
            <w:tcW w:w="2200" w:type="dxa"/>
            <w:tcMar>
              <w:top w:w="20" w:type="dxa"/>
              <w:left w:w="20" w:type="dxa"/>
              <w:bottom w:w="20" w:type="dxa"/>
              <w:right w:w="20" w:type="dxa"/>
            </w:tcMar>
            <w:vAlign w:val="center"/>
            <w:hideMark/>
          </w:tcPr>
          <w:p w14:paraId="13DABA91" w14:textId="77777777" w:rsidR="00713FA3" w:rsidRPr="00BC2F63" w:rsidRDefault="00713FA3" w:rsidP="00172686">
            <w:pPr>
              <w:pStyle w:val="movimento2"/>
              <w:rPr>
                <w:color w:val="002060"/>
              </w:rPr>
            </w:pPr>
            <w:r w:rsidRPr="00BC2F63">
              <w:rPr>
                <w:color w:val="002060"/>
              </w:rPr>
              <w:t xml:space="preserve">(CERRETO D ESI ASD) </w:t>
            </w:r>
          </w:p>
        </w:tc>
      </w:tr>
      <w:tr w:rsidR="00713FA3" w:rsidRPr="00BC2F63" w14:paraId="5C4A6AE8" w14:textId="77777777" w:rsidTr="00172686">
        <w:tc>
          <w:tcPr>
            <w:tcW w:w="2200" w:type="dxa"/>
            <w:tcMar>
              <w:top w:w="20" w:type="dxa"/>
              <w:left w:w="20" w:type="dxa"/>
              <w:bottom w:w="20" w:type="dxa"/>
              <w:right w:w="20" w:type="dxa"/>
            </w:tcMar>
            <w:vAlign w:val="center"/>
            <w:hideMark/>
          </w:tcPr>
          <w:p w14:paraId="69B79831" w14:textId="77777777" w:rsidR="00713FA3" w:rsidRPr="00BC2F63" w:rsidRDefault="00713FA3" w:rsidP="00172686">
            <w:pPr>
              <w:pStyle w:val="movimento"/>
              <w:rPr>
                <w:color w:val="002060"/>
              </w:rPr>
            </w:pPr>
            <w:r w:rsidRPr="00BC2F63">
              <w:rPr>
                <w:color w:val="002060"/>
              </w:rPr>
              <w:t>SPECA SIMONE</w:t>
            </w:r>
          </w:p>
        </w:tc>
        <w:tc>
          <w:tcPr>
            <w:tcW w:w="2200" w:type="dxa"/>
            <w:tcMar>
              <w:top w:w="20" w:type="dxa"/>
              <w:left w:w="20" w:type="dxa"/>
              <w:bottom w:w="20" w:type="dxa"/>
              <w:right w:w="20" w:type="dxa"/>
            </w:tcMar>
            <w:vAlign w:val="center"/>
            <w:hideMark/>
          </w:tcPr>
          <w:p w14:paraId="43568CA2" w14:textId="77777777" w:rsidR="00713FA3" w:rsidRPr="00BC2F63" w:rsidRDefault="00713FA3" w:rsidP="00172686">
            <w:pPr>
              <w:pStyle w:val="movimento2"/>
              <w:rPr>
                <w:color w:val="002060"/>
              </w:rPr>
            </w:pPr>
            <w:r w:rsidRPr="00BC2F63">
              <w:rPr>
                <w:color w:val="002060"/>
              </w:rPr>
              <w:t xml:space="preserve">(SAMBENEDETTESE C5 SSDARL) </w:t>
            </w:r>
          </w:p>
        </w:tc>
        <w:tc>
          <w:tcPr>
            <w:tcW w:w="800" w:type="dxa"/>
            <w:tcMar>
              <w:top w:w="20" w:type="dxa"/>
              <w:left w:w="20" w:type="dxa"/>
              <w:bottom w:w="20" w:type="dxa"/>
              <w:right w:w="20" w:type="dxa"/>
            </w:tcMar>
            <w:vAlign w:val="center"/>
            <w:hideMark/>
          </w:tcPr>
          <w:p w14:paraId="6A5DEDD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07ABD9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6FC7BA7E" w14:textId="77777777" w:rsidR="00713FA3" w:rsidRPr="00BC2F63" w:rsidRDefault="00713FA3" w:rsidP="00172686">
            <w:pPr>
              <w:pStyle w:val="movimento2"/>
              <w:rPr>
                <w:color w:val="002060"/>
              </w:rPr>
            </w:pPr>
            <w:r w:rsidRPr="00BC2F63">
              <w:rPr>
                <w:color w:val="002060"/>
              </w:rPr>
              <w:t> </w:t>
            </w:r>
          </w:p>
        </w:tc>
      </w:tr>
    </w:tbl>
    <w:p w14:paraId="2DF43F4B" w14:textId="77777777" w:rsidR="00713FA3" w:rsidRPr="00BC2F63" w:rsidRDefault="00713FA3" w:rsidP="00713FA3">
      <w:pPr>
        <w:pStyle w:val="titolo20"/>
        <w:rPr>
          <w:rFonts w:eastAsiaTheme="minorEastAsia"/>
          <w:color w:val="002060"/>
        </w:rPr>
      </w:pPr>
      <w:r w:rsidRPr="00BC2F6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68969B86" w14:textId="77777777" w:rsidTr="00172686">
        <w:tc>
          <w:tcPr>
            <w:tcW w:w="2200" w:type="dxa"/>
            <w:tcMar>
              <w:top w:w="20" w:type="dxa"/>
              <w:left w:w="20" w:type="dxa"/>
              <w:bottom w:w="20" w:type="dxa"/>
              <w:right w:w="20" w:type="dxa"/>
            </w:tcMar>
            <w:vAlign w:val="center"/>
            <w:hideMark/>
          </w:tcPr>
          <w:p w14:paraId="0E2CE123" w14:textId="77777777" w:rsidR="00713FA3" w:rsidRPr="00BC2F63" w:rsidRDefault="00713FA3" w:rsidP="00172686">
            <w:pPr>
              <w:pStyle w:val="movimento"/>
              <w:rPr>
                <w:color w:val="002060"/>
              </w:rPr>
            </w:pPr>
            <w:r w:rsidRPr="00BC2F63">
              <w:rPr>
                <w:color w:val="002060"/>
              </w:rPr>
              <w:t>ROSSI MARCO</w:t>
            </w:r>
          </w:p>
        </w:tc>
        <w:tc>
          <w:tcPr>
            <w:tcW w:w="2200" w:type="dxa"/>
            <w:tcMar>
              <w:top w:w="20" w:type="dxa"/>
              <w:left w:w="20" w:type="dxa"/>
              <w:bottom w:w="20" w:type="dxa"/>
              <w:right w:w="20" w:type="dxa"/>
            </w:tcMar>
            <w:vAlign w:val="center"/>
            <w:hideMark/>
          </w:tcPr>
          <w:p w14:paraId="6AC5BABA" w14:textId="77777777" w:rsidR="00713FA3" w:rsidRPr="00BC2F63" w:rsidRDefault="00713FA3" w:rsidP="00172686">
            <w:pPr>
              <w:pStyle w:val="movimento2"/>
              <w:rPr>
                <w:color w:val="002060"/>
              </w:rPr>
            </w:pPr>
            <w:r w:rsidRPr="00BC2F63">
              <w:rPr>
                <w:color w:val="002060"/>
              </w:rPr>
              <w:t xml:space="preserve">(FUTSAL MONTURANO) </w:t>
            </w:r>
          </w:p>
        </w:tc>
        <w:tc>
          <w:tcPr>
            <w:tcW w:w="800" w:type="dxa"/>
            <w:tcMar>
              <w:top w:w="20" w:type="dxa"/>
              <w:left w:w="20" w:type="dxa"/>
              <w:bottom w:w="20" w:type="dxa"/>
              <w:right w:w="20" w:type="dxa"/>
            </w:tcMar>
            <w:vAlign w:val="center"/>
            <w:hideMark/>
          </w:tcPr>
          <w:p w14:paraId="3E99688F"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E4CFA8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A332EC9" w14:textId="77777777" w:rsidR="00713FA3" w:rsidRPr="00BC2F63" w:rsidRDefault="00713FA3" w:rsidP="00172686">
            <w:pPr>
              <w:pStyle w:val="movimento2"/>
              <w:rPr>
                <w:color w:val="002060"/>
              </w:rPr>
            </w:pPr>
            <w:r w:rsidRPr="00BC2F63">
              <w:rPr>
                <w:color w:val="002060"/>
              </w:rPr>
              <w:t> </w:t>
            </w:r>
          </w:p>
        </w:tc>
      </w:tr>
    </w:tbl>
    <w:p w14:paraId="74D960F5" w14:textId="77777777" w:rsidR="00713FA3" w:rsidRDefault="00713FA3" w:rsidP="00713FA3">
      <w:pPr>
        <w:pStyle w:val="breakline"/>
        <w:rPr>
          <w:color w:val="002060"/>
        </w:rPr>
      </w:pPr>
    </w:p>
    <w:p w14:paraId="52698BD1" w14:textId="77777777" w:rsidR="00713FA3" w:rsidRPr="001910FC" w:rsidRDefault="00713FA3" w:rsidP="00713FA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625B1A9" w14:textId="77777777" w:rsidR="00713FA3" w:rsidRPr="001910FC" w:rsidRDefault="00713FA3" w:rsidP="00713FA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F1D66FA" w14:textId="77777777" w:rsidR="00713FA3" w:rsidRPr="00BC2F63" w:rsidRDefault="00713FA3" w:rsidP="00713FA3">
      <w:pPr>
        <w:pStyle w:val="breakline"/>
        <w:rPr>
          <w:rFonts w:eastAsiaTheme="minorEastAsia"/>
          <w:color w:val="002060"/>
        </w:rPr>
      </w:pPr>
    </w:p>
    <w:p w14:paraId="060462B6" w14:textId="77777777" w:rsidR="00713FA3" w:rsidRPr="00BC2F63" w:rsidRDefault="00713FA3" w:rsidP="00713FA3">
      <w:pPr>
        <w:pStyle w:val="titoloprinc0"/>
        <w:rPr>
          <w:color w:val="002060"/>
        </w:rPr>
      </w:pPr>
      <w:r w:rsidRPr="00BC2F63">
        <w:rPr>
          <w:color w:val="002060"/>
        </w:rPr>
        <w:t>CLASSIFICA</w:t>
      </w:r>
    </w:p>
    <w:p w14:paraId="714B8415" w14:textId="77777777" w:rsidR="00713FA3" w:rsidRPr="00BC2F63" w:rsidRDefault="00713FA3" w:rsidP="00713FA3">
      <w:pPr>
        <w:pStyle w:val="breakline"/>
        <w:rPr>
          <w:color w:val="002060"/>
        </w:rPr>
      </w:pPr>
    </w:p>
    <w:p w14:paraId="7916FAA8" w14:textId="77777777" w:rsidR="00713FA3" w:rsidRPr="00BC2F63" w:rsidRDefault="00713FA3" w:rsidP="00713FA3">
      <w:pPr>
        <w:pStyle w:val="breakline"/>
        <w:rPr>
          <w:color w:val="002060"/>
        </w:rPr>
      </w:pPr>
    </w:p>
    <w:p w14:paraId="019B07EE"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3988E3DD"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BE38B"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51A2D"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9E4B0"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6F5D5"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1F649"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2212A"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F2F83"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E73C2"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B91AD"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06D2B" w14:textId="77777777" w:rsidR="00713FA3" w:rsidRPr="00BC2F63" w:rsidRDefault="00713FA3" w:rsidP="00172686">
            <w:pPr>
              <w:pStyle w:val="headertabella0"/>
              <w:rPr>
                <w:color w:val="002060"/>
              </w:rPr>
            </w:pPr>
            <w:r w:rsidRPr="00BC2F63">
              <w:rPr>
                <w:color w:val="002060"/>
              </w:rPr>
              <w:t>PE</w:t>
            </w:r>
          </w:p>
        </w:tc>
      </w:tr>
      <w:tr w:rsidR="00713FA3" w:rsidRPr="00BC2F63" w14:paraId="6210AFDE"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9A5593" w14:textId="77777777" w:rsidR="00713FA3" w:rsidRPr="00BC2F63" w:rsidRDefault="00713FA3" w:rsidP="00172686">
            <w:pPr>
              <w:pStyle w:val="rowtabella0"/>
              <w:rPr>
                <w:color w:val="002060"/>
              </w:rPr>
            </w:pPr>
            <w:r w:rsidRPr="00BC2F63">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BC65"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6049"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B9215"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06FF"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3688"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EDB4" w14:textId="77777777" w:rsidR="00713FA3" w:rsidRPr="00BC2F63" w:rsidRDefault="00713FA3" w:rsidP="00172686">
            <w:pPr>
              <w:pStyle w:val="rowtabella0"/>
              <w:jc w:val="center"/>
              <w:rPr>
                <w:color w:val="002060"/>
              </w:rPr>
            </w:pPr>
            <w:r w:rsidRPr="00BC2F63">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D441" w14:textId="77777777" w:rsidR="00713FA3" w:rsidRPr="00BC2F63" w:rsidRDefault="00713FA3" w:rsidP="00172686">
            <w:pPr>
              <w:pStyle w:val="rowtabella0"/>
              <w:jc w:val="center"/>
              <w:rPr>
                <w:color w:val="002060"/>
              </w:rPr>
            </w:pPr>
            <w:r w:rsidRPr="00BC2F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8E7D" w14:textId="77777777" w:rsidR="00713FA3" w:rsidRPr="00BC2F63" w:rsidRDefault="00713FA3" w:rsidP="00172686">
            <w:pPr>
              <w:pStyle w:val="rowtabella0"/>
              <w:jc w:val="center"/>
              <w:rPr>
                <w:color w:val="002060"/>
              </w:rPr>
            </w:pPr>
            <w:r w:rsidRPr="00BC2F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A3930" w14:textId="77777777" w:rsidR="00713FA3" w:rsidRPr="00BC2F63" w:rsidRDefault="00713FA3" w:rsidP="00172686">
            <w:pPr>
              <w:pStyle w:val="rowtabella0"/>
              <w:jc w:val="center"/>
              <w:rPr>
                <w:color w:val="002060"/>
              </w:rPr>
            </w:pPr>
            <w:r w:rsidRPr="00BC2F63">
              <w:rPr>
                <w:color w:val="002060"/>
              </w:rPr>
              <w:t>0</w:t>
            </w:r>
          </w:p>
        </w:tc>
      </w:tr>
      <w:tr w:rsidR="00713FA3" w:rsidRPr="00BC2F63" w14:paraId="67FA222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7B1CA" w14:textId="77777777" w:rsidR="00713FA3" w:rsidRPr="00BC2F63" w:rsidRDefault="00713FA3" w:rsidP="00172686">
            <w:pPr>
              <w:pStyle w:val="rowtabella0"/>
              <w:rPr>
                <w:color w:val="002060"/>
              </w:rPr>
            </w:pPr>
            <w:r w:rsidRPr="00BC2F6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5991" w14:textId="77777777" w:rsidR="00713FA3" w:rsidRPr="00BC2F63" w:rsidRDefault="00713FA3" w:rsidP="00172686">
            <w:pPr>
              <w:pStyle w:val="rowtabella0"/>
              <w:jc w:val="center"/>
              <w:rPr>
                <w:color w:val="002060"/>
              </w:rPr>
            </w:pPr>
            <w:r w:rsidRPr="00BC2F6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D895"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9BDB"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DE3A"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1D5B"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EE12" w14:textId="77777777" w:rsidR="00713FA3" w:rsidRPr="00BC2F63" w:rsidRDefault="00713FA3" w:rsidP="00172686">
            <w:pPr>
              <w:pStyle w:val="rowtabella0"/>
              <w:jc w:val="center"/>
              <w:rPr>
                <w:color w:val="002060"/>
              </w:rPr>
            </w:pPr>
            <w:r w:rsidRPr="00BC2F63">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035A" w14:textId="77777777" w:rsidR="00713FA3" w:rsidRPr="00BC2F63" w:rsidRDefault="00713FA3" w:rsidP="00172686">
            <w:pPr>
              <w:pStyle w:val="rowtabella0"/>
              <w:jc w:val="center"/>
              <w:rPr>
                <w:color w:val="002060"/>
              </w:rPr>
            </w:pPr>
            <w:r w:rsidRPr="00BC2F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733B" w14:textId="77777777" w:rsidR="00713FA3" w:rsidRPr="00BC2F63" w:rsidRDefault="00713FA3" w:rsidP="00172686">
            <w:pPr>
              <w:pStyle w:val="rowtabella0"/>
              <w:jc w:val="center"/>
              <w:rPr>
                <w:color w:val="002060"/>
              </w:rPr>
            </w:pPr>
            <w:r w:rsidRPr="00BC2F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0689C" w14:textId="77777777" w:rsidR="00713FA3" w:rsidRPr="00BC2F63" w:rsidRDefault="00713FA3" w:rsidP="00172686">
            <w:pPr>
              <w:pStyle w:val="rowtabella0"/>
              <w:jc w:val="center"/>
              <w:rPr>
                <w:color w:val="002060"/>
              </w:rPr>
            </w:pPr>
            <w:r w:rsidRPr="00BC2F63">
              <w:rPr>
                <w:color w:val="002060"/>
              </w:rPr>
              <w:t>0</w:t>
            </w:r>
          </w:p>
        </w:tc>
      </w:tr>
      <w:tr w:rsidR="00713FA3" w:rsidRPr="00BC2F63" w14:paraId="7EC4A4B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C36B1" w14:textId="77777777" w:rsidR="00713FA3" w:rsidRPr="00BC2F63" w:rsidRDefault="00713FA3" w:rsidP="00172686">
            <w:pPr>
              <w:pStyle w:val="rowtabella0"/>
              <w:rPr>
                <w:color w:val="002060"/>
              </w:rPr>
            </w:pPr>
            <w:r w:rsidRPr="00BC2F6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CA97" w14:textId="77777777" w:rsidR="00713FA3" w:rsidRPr="00BC2F63" w:rsidRDefault="00713FA3" w:rsidP="00172686">
            <w:pPr>
              <w:pStyle w:val="rowtabella0"/>
              <w:jc w:val="center"/>
              <w:rPr>
                <w:color w:val="002060"/>
              </w:rPr>
            </w:pPr>
            <w:r w:rsidRPr="00BC2F6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D5BA"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2D5D"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3F1A"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74A7"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40AF3" w14:textId="77777777" w:rsidR="00713FA3" w:rsidRPr="00BC2F63" w:rsidRDefault="00713FA3" w:rsidP="00172686">
            <w:pPr>
              <w:pStyle w:val="rowtabella0"/>
              <w:jc w:val="center"/>
              <w:rPr>
                <w:color w:val="002060"/>
              </w:rPr>
            </w:pPr>
            <w:r w:rsidRPr="00BC2F6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4F5C7" w14:textId="77777777" w:rsidR="00713FA3" w:rsidRPr="00BC2F63" w:rsidRDefault="00713FA3" w:rsidP="00172686">
            <w:pPr>
              <w:pStyle w:val="rowtabella0"/>
              <w:jc w:val="center"/>
              <w:rPr>
                <w:color w:val="002060"/>
              </w:rPr>
            </w:pPr>
            <w:r w:rsidRPr="00BC2F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A38A"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D394" w14:textId="77777777" w:rsidR="00713FA3" w:rsidRPr="00BC2F63" w:rsidRDefault="00713FA3" w:rsidP="00172686">
            <w:pPr>
              <w:pStyle w:val="rowtabella0"/>
              <w:jc w:val="center"/>
              <w:rPr>
                <w:color w:val="002060"/>
              </w:rPr>
            </w:pPr>
            <w:r w:rsidRPr="00BC2F63">
              <w:rPr>
                <w:color w:val="002060"/>
              </w:rPr>
              <w:t>0</w:t>
            </w:r>
          </w:p>
        </w:tc>
      </w:tr>
      <w:tr w:rsidR="00713FA3" w:rsidRPr="00BC2F63" w14:paraId="2A4A2BE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FD30D" w14:textId="77777777" w:rsidR="00713FA3" w:rsidRPr="00BC2F63" w:rsidRDefault="00713FA3" w:rsidP="00172686">
            <w:pPr>
              <w:pStyle w:val="rowtabella0"/>
              <w:rPr>
                <w:color w:val="002060"/>
              </w:rPr>
            </w:pPr>
            <w:r w:rsidRPr="00BC2F6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7A29" w14:textId="77777777" w:rsidR="00713FA3" w:rsidRPr="00BC2F63" w:rsidRDefault="00713FA3" w:rsidP="00172686">
            <w:pPr>
              <w:pStyle w:val="rowtabella0"/>
              <w:jc w:val="center"/>
              <w:rPr>
                <w:color w:val="002060"/>
              </w:rPr>
            </w:pPr>
            <w:r w:rsidRPr="00BC2F6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219A"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FF50"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8F54"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7F9B"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1AF9" w14:textId="77777777" w:rsidR="00713FA3" w:rsidRPr="00BC2F63" w:rsidRDefault="00713FA3" w:rsidP="00172686">
            <w:pPr>
              <w:pStyle w:val="rowtabella0"/>
              <w:jc w:val="center"/>
              <w:rPr>
                <w:color w:val="002060"/>
              </w:rPr>
            </w:pPr>
            <w:r w:rsidRPr="00BC2F6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AF1A" w14:textId="77777777" w:rsidR="00713FA3" w:rsidRPr="00BC2F63" w:rsidRDefault="00713FA3" w:rsidP="00172686">
            <w:pPr>
              <w:pStyle w:val="rowtabella0"/>
              <w:jc w:val="center"/>
              <w:rPr>
                <w:color w:val="002060"/>
              </w:rPr>
            </w:pPr>
            <w:r w:rsidRPr="00BC2F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60D1"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332D" w14:textId="77777777" w:rsidR="00713FA3" w:rsidRPr="00BC2F63" w:rsidRDefault="00713FA3" w:rsidP="00172686">
            <w:pPr>
              <w:pStyle w:val="rowtabella0"/>
              <w:jc w:val="center"/>
              <w:rPr>
                <w:color w:val="002060"/>
              </w:rPr>
            </w:pPr>
            <w:r w:rsidRPr="00BC2F63">
              <w:rPr>
                <w:color w:val="002060"/>
              </w:rPr>
              <w:t>0</w:t>
            </w:r>
          </w:p>
        </w:tc>
      </w:tr>
      <w:tr w:rsidR="00713FA3" w:rsidRPr="00BC2F63" w14:paraId="0D6E4B0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3F01F" w14:textId="77777777" w:rsidR="00713FA3" w:rsidRPr="00BC2F63" w:rsidRDefault="00713FA3" w:rsidP="00172686">
            <w:pPr>
              <w:pStyle w:val="rowtabella0"/>
              <w:rPr>
                <w:color w:val="002060"/>
              </w:rPr>
            </w:pPr>
            <w:r w:rsidRPr="00BC2F6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CAFA" w14:textId="77777777" w:rsidR="00713FA3" w:rsidRPr="00BC2F63" w:rsidRDefault="00713FA3" w:rsidP="00172686">
            <w:pPr>
              <w:pStyle w:val="rowtabella0"/>
              <w:jc w:val="center"/>
              <w:rPr>
                <w:color w:val="002060"/>
              </w:rPr>
            </w:pPr>
            <w:r w:rsidRPr="00BC2F6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9A15"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F97C"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EC6D"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FE65"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38A4" w14:textId="77777777" w:rsidR="00713FA3" w:rsidRPr="00BC2F63" w:rsidRDefault="00713FA3" w:rsidP="00172686">
            <w:pPr>
              <w:pStyle w:val="rowtabella0"/>
              <w:jc w:val="center"/>
              <w:rPr>
                <w:color w:val="002060"/>
              </w:rPr>
            </w:pPr>
            <w:r w:rsidRPr="00BC2F6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BE27" w14:textId="77777777" w:rsidR="00713FA3" w:rsidRPr="00BC2F63" w:rsidRDefault="00713FA3" w:rsidP="00172686">
            <w:pPr>
              <w:pStyle w:val="rowtabella0"/>
              <w:jc w:val="center"/>
              <w:rPr>
                <w:color w:val="002060"/>
              </w:rPr>
            </w:pPr>
            <w:r w:rsidRPr="00BC2F6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E9817"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6D7E" w14:textId="77777777" w:rsidR="00713FA3" w:rsidRPr="00BC2F63" w:rsidRDefault="00713FA3" w:rsidP="00172686">
            <w:pPr>
              <w:pStyle w:val="rowtabella0"/>
              <w:jc w:val="center"/>
              <w:rPr>
                <w:color w:val="002060"/>
              </w:rPr>
            </w:pPr>
            <w:r w:rsidRPr="00BC2F63">
              <w:rPr>
                <w:color w:val="002060"/>
              </w:rPr>
              <w:t>0</w:t>
            </w:r>
          </w:p>
        </w:tc>
      </w:tr>
      <w:tr w:rsidR="00713FA3" w:rsidRPr="00BC2F63" w14:paraId="366D13C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0ED42" w14:textId="77777777" w:rsidR="00713FA3" w:rsidRPr="00BC2F63" w:rsidRDefault="00713FA3" w:rsidP="00172686">
            <w:pPr>
              <w:pStyle w:val="rowtabella0"/>
              <w:rPr>
                <w:color w:val="002060"/>
                <w:lang w:val="es-ES"/>
              </w:rPr>
            </w:pPr>
            <w:r w:rsidRPr="00BC2F6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F323"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70B6"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DEA4"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82253"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C7CF"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1B33" w14:textId="77777777" w:rsidR="00713FA3" w:rsidRPr="00BC2F63" w:rsidRDefault="00713FA3" w:rsidP="00172686">
            <w:pPr>
              <w:pStyle w:val="rowtabella0"/>
              <w:jc w:val="center"/>
              <w:rPr>
                <w:color w:val="002060"/>
              </w:rPr>
            </w:pPr>
            <w:r w:rsidRPr="00BC2F6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6CE9" w14:textId="77777777" w:rsidR="00713FA3" w:rsidRPr="00BC2F63" w:rsidRDefault="00713FA3" w:rsidP="00172686">
            <w:pPr>
              <w:pStyle w:val="rowtabella0"/>
              <w:jc w:val="center"/>
              <w:rPr>
                <w:color w:val="002060"/>
              </w:rPr>
            </w:pPr>
            <w:r w:rsidRPr="00BC2F6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0A60"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CD5A5" w14:textId="77777777" w:rsidR="00713FA3" w:rsidRPr="00BC2F63" w:rsidRDefault="00713FA3" w:rsidP="00172686">
            <w:pPr>
              <w:pStyle w:val="rowtabella0"/>
              <w:jc w:val="center"/>
              <w:rPr>
                <w:color w:val="002060"/>
              </w:rPr>
            </w:pPr>
            <w:r w:rsidRPr="00BC2F63">
              <w:rPr>
                <w:color w:val="002060"/>
              </w:rPr>
              <w:t>0</w:t>
            </w:r>
          </w:p>
        </w:tc>
      </w:tr>
      <w:tr w:rsidR="00713FA3" w:rsidRPr="00BC2F63" w14:paraId="5CACE69C"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D78DE" w14:textId="77777777" w:rsidR="00713FA3" w:rsidRPr="00BC2F63" w:rsidRDefault="00713FA3" w:rsidP="00172686">
            <w:pPr>
              <w:pStyle w:val="rowtabella0"/>
              <w:rPr>
                <w:color w:val="002060"/>
              </w:rPr>
            </w:pPr>
            <w:r w:rsidRPr="00BC2F6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28482"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6157"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D38F2"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7CCD"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72A0"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86022" w14:textId="77777777" w:rsidR="00713FA3" w:rsidRPr="00BC2F63" w:rsidRDefault="00713FA3" w:rsidP="00172686">
            <w:pPr>
              <w:pStyle w:val="rowtabella0"/>
              <w:jc w:val="center"/>
              <w:rPr>
                <w:color w:val="002060"/>
              </w:rPr>
            </w:pPr>
            <w:r w:rsidRPr="00BC2F6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CC36F" w14:textId="77777777" w:rsidR="00713FA3" w:rsidRPr="00BC2F63" w:rsidRDefault="00713FA3" w:rsidP="00172686">
            <w:pPr>
              <w:pStyle w:val="rowtabella0"/>
              <w:jc w:val="center"/>
              <w:rPr>
                <w:color w:val="002060"/>
              </w:rPr>
            </w:pPr>
            <w:r w:rsidRPr="00BC2F6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2CF4"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345E2" w14:textId="77777777" w:rsidR="00713FA3" w:rsidRPr="00BC2F63" w:rsidRDefault="00713FA3" w:rsidP="00172686">
            <w:pPr>
              <w:pStyle w:val="rowtabella0"/>
              <w:jc w:val="center"/>
              <w:rPr>
                <w:color w:val="002060"/>
              </w:rPr>
            </w:pPr>
            <w:r w:rsidRPr="00BC2F63">
              <w:rPr>
                <w:color w:val="002060"/>
              </w:rPr>
              <w:t>0</w:t>
            </w:r>
          </w:p>
        </w:tc>
      </w:tr>
      <w:tr w:rsidR="00713FA3" w:rsidRPr="00BC2F63" w14:paraId="0397733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7E415" w14:textId="77777777" w:rsidR="00713FA3" w:rsidRPr="00BC2F63" w:rsidRDefault="00713FA3" w:rsidP="00172686">
            <w:pPr>
              <w:pStyle w:val="rowtabella0"/>
              <w:rPr>
                <w:color w:val="002060"/>
              </w:rPr>
            </w:pPr>
            <w:r w:rsidRPr="00BC2F6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EBAB"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EEAA5"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C8885"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2238"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39842"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F49D" w14:textId="77777777" w:rsidR="00713FA3" w:rsidRPr="00BC2F63" w:rsidRDefault="00713FA3" w:rsidP="00172686">
            <w:pPr>
              <w:pStyle w:val="rowtabella0"/>
              <w:jc w:val="center"/>
              <w:rPr>
                <w:color w:val="002060"/>
              </w:rPr>
            </w:pPr>
            <w:r w:rsidRPr="00BC2F6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926AB" w14:textId="77777777" w:rsidR="00713FA3" w:rsidRPr="00BC2F63" w:rsidRDefault="00713FA3" w:rsidP="00172686">
            <w:pPr>
              <w:pStyle w:val="rowtabella0"/>
              <w:jc w:val="center"/>
              <w:rPr>
                <w:color w:val="002060"/>
              </w:rPr>
            </w:pPr>
            <w:r w:rsidRPr="00BC2F6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3CE0"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0D2E" w14:textId="77777777" w:rsidR="00713FA3" w:rsidRPr="00BC2F63" w:rsidRDefault="00713FA3" w:rsidP="00172686">
            <w:pPr>
              <w:pStyle w:val="rowtabella0"/>
              <w:jc w:val="center"/>
              <w:rPr>
                <w:color w:val="002060"/>
              </w:rPr>
            </w:pPr>
            <w:r w:rsidRPr="00BC2F63">
              <w:rPr>
                <w:color w:val="002060"/>
              </w:rPr>
              <w:t>0</w:t>
            </w:r>
          </w:p>
        </w:tc>
      </w:tr>
      <w:tr w:rsidR="00713FA3" w:rsidRPr="00BC2F63" w14:paraId="3588B4F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B7565" w14:textId="77777777" w:rsidR="00713FA3" w:rsidRPr="00BC2F63" w:rsidRDefault="00713FA3" w:rsidP="00172686">
            <w:pPr>
              <w:pStyle w:val="rowtabella0"/>
              <w:rPr>
                <w:color w:val="002060"/>
              </w:rPr>
            </w:pPr>
            <w:r w:rsidRPr="00BC2F6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85EB" w14:textId="77777777" w:rsidR="00713FA3" w:rsidRPr="00BC2F63" w:rsidRDefault="00713FA3" w:rsidP="00172686">
            <w:pPr>
              <w:pStyle w:val="rowtabella0"/>
              <w:jc w:val="center"/>
              <w:rPr>
                <w:color w:val="002060"/>
              </w:rPr>
            </w:pPr>
            <w:r w:rsidRPr="00BC2F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58D98"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5D88E"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1C5B6"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A8FFE"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B194" w14:textId="77777777" w:rsidR="00713FA3" w:rsidRPr="00BC2F63" w:rsidRDefault="00713FA3" w:rsidP="00172686">
            <w:pPr>
              <w:pStyle w:val="rowtabella0"/>
              <w:jc w:val="center"/>
              <w:rPr>
                <w:color w:val="002060"/>
              </w:rPr>
            </w:pPr>
            <w:r w:rsidRPr="00BC2F6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5E59" w14:textId="77777777" w:rsidR="00713FA3" w:rsidRPr="00BC2F63" w:rsidRDefault="00713FA3" w:rsidP="00172686">
            <w:pPr>
              <w:pStyle w:val="rowtabella0"/>
              <w:jc w:val="center"/>
              <w:rPr>
                <w:color w:val="002060"/>
              </w:rPr>
            </w:pPr>
            <w:r w:rsidRPr="00BC2F6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73F2C"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2F5D" w14:textId="77777777" w:rsidR="00713FA3" w:rsidRPr="00BC2F63" w:rsidRDefault="00713FA3" w:rsidP="00172686">
            <w:pPr>
              <w:pStyle w:val="rowtabella0"/>
              <w:jc w:val="center"/>
              <w:rPr>
                <w:color w:val="002060"/>
              </w:rPr>
            </w:pPr>
            <w:r w:rsidRPr="00BC2F63">
              <w:rPr>
                <w:color w:val="002060"/>
              </w:rPr>
              <w:t>0</w:t>
            </w:r>
          </w:p>
        </w:tc>
      </w:tr>
      <w:tr w:rsidR="00713FA3" w:rsidRPr="00BC2F63" w14:paraId="183F4DA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41C36" w14:textId="77777777" w:rsidR="00713FA3" w:rsidRPr="00BC2F63" w:rsidRDefault="00713FA3" w:rsidP="00172686">
            <w:pPr>
              <w:pStyle w:val="rowtabella0"/>
              <w:rPr>
                <w:color w:val="002060"/>
              </w:rPr>
            </w:pPr>
            <w:r w:rsidRPr="00BC2F6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1657" w14:textId="77777777" w:rsidR="00713FA3" w:rsidRPr="00BC2F63" w:rsidRDefault="00713FA3" w:rsidP="00172686">
            <w:pPr>
              <w:pStyle w:val="rowtabella0"/>
              <w:jc w:val="center"/>
              <w:rPr>
                <w:color w:val="002060"/>
              </w:rPr>
            </w:pPr>
            <w:r w:rsidRPr="00BC2F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CF76"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C320"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739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8229"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5235" w14:textId="77777777" w:rsidR="00713FA3" w:rsidRPr="00BC2F63" w:rsidRDefault="00713FA3" w:rsidP="00172686">
            <w:pPr>
              <w:pStyle w:val="rowtabella0"/>
              <w:jc w:val="center"/>
              <w:rPr>
                <w:color w:val="002060"/>
              </w:rPr>
            </w:pPr>
            <w:r w:rsidRPr="00BC2F6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A9FF" w14:textId="77777777" w:rsidR="00713FA3" w:rsidRPr="00BC2F63" w:rsidRDefault="00713FA3" w:rsidP="00172686">
            <w:pPr>
              <w:pStyle w:val="rowtabella0"/>
              <w:jc w:val="center"/>
              <w:rPr>
                <w:color w:val="002060"/>
              </w:rPr>
            </w:pPr>
            <w:r w:rsidRPr="00BC2F6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8750"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BC37" w14:textId="77777777" w:rsidR="00713FA3" w:rsidRPr="00BC2F63" w:rsidRDefault="00713FA3" w:rsidP="00172686">
            <w:pPr>
              <w:pStyle w:val="rowtabella0"/>
              <w:jc w:val="center"/>
              <w:rPr>
                <w:color w:val="002060"/>
              </w:rPr>
            </w:pPr>
            <w:r w:rsidRPr="00BC2F63">
              <w:rPr>
                <w:color w:val="002060"/>
              </w:rPr>
              <w:t>0</w:t>
            </w:r>
          </w:p>
        </w:tc>
      </w:tr>
      <w:tr w:rsidR="00713FA3" w:rsidRPr="00BC2F63" w14:paraId="72A3B0CA"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2673E" w14:textId="77777777" w:rsidR="00713FA3" w:rsidRPr="00BC2F63" w:rsidRDefault="00713FA3" w:rsidP="00172686">
            <w:pPr>
              <w:pStyle w:val="rowtabella0"/>
              <w:rPr>
                <w:color w:val="002060"/>
              </w:rPr>
            </w:pPr>
            <w:r w:rsidRPr="00BC2F6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871F" w14:textId="77777777" w:rsidR="00713FA3" w:rsidRPr="00BC2F63" w:rsidRDefault="00713FA3" w:rsidP="00172686">
            <w:pPr>
              <w:pStyle w:val="rowtabella0"/>
              <w:jc w:val="center"/>
              <w:rPr>
                <w:color w:val="002060"/>
              </w:rPr>
            </w:pPr>
            <w:r w:rsidRPr="00BC2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82AF"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45EB"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3A1D"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3A08"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3A65" w14:textId="77777777" w:rsidR="00713FA3" w:rsidRPr="00BC2F63" w:rsidRDefault="00713FA3" w:rsidP="00172686">
            <w:pPr>
              <w:pStyle w:val="rowtabella0"/>
              <w:jc w:val="center"/>
              <w:rPr>
                <w:color w:val="002060"/>
              </w:rPr>
            </w:pPr>
            <w:r w:rsidRPr="00BC2F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0757" w14:textId="77777777" w:rsidR="00713FA3" w:rsidRPr="00BC2F63" w:rsidRDefault="00713FA3" w:rsidP="00172686">
            <w:pPr>
              <w:pStyle w:val="rowtabella0"/>
              <w:jc w:val="center"/>
              <w:rPr>
                <w:color w:val="002060"/>
              </w:rPr>
            </w:pPr>
            <w:r w:rsidRPr="00BC2F6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557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A828" w14:textId="77777777" w:rsidR="00713FA3" w:rsidRPr="00BC2F63" w:rsidRDefault="00713FA3" w:rsidP="00172686">
            <w:pPr>
              <w:pStyle w:val="rowtabella0"/>
              <w:jc w:val="center"/>
              <w:rPr>
                <w:color w:val="002060"/>
              </w:rPr>
            </w:pPr>
            <w:r w:rsidRPr="00BC2F63">
              <w:rPr>
                <w:color w:val="002060"/>
              </w:rPr>
              <w:t>0</w:t>
            </w:r>
          </w:p>
        </w:tc>
      </w:tr>
      <w:tr w:rsidR="00713FA3" w:rsidRPr="00BC2F63" w14:paraId="231DB618"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2204F" w14:textId="77777777" w:rsidR="00713FA3" w:rsidRPr="00BC2F63" w:rsidRDefault="00713FA3" w:rsidP="00172686">
            <w:pPr>
              <w:pStyle w:val="rowtabella0"/>
              <w:rPr>
                <w:color w:val="002060"/>
              </w:rPr>
            </w:pPr>
            <w:r w:rsidRPr="00BC2F6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E31F9" w14:textId="77777777" w:rsidR="00713FA3" w:rsidRPr="00BC2F63" w:rsidRDefault="00713FA3" w:rsidP="00172686">
            <w:pPr>
              <w:pStyle w:val="rowtabella0"/>
              <w:jc w:val="center"/>
              <w:rPr>
                <w:color w:val="002060"/>
              </w:rPr>
            </w:pPr>
            <w:r w:rsidRPr="00BC2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FC492"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E7D6"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CB91"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56D1"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3AEF" w14:textId="77777777" w:rsidR="00713FA3" w:rsidRPr="00BC2F63" w:rsidRDefault="00713FA3" w:rsidP="00172686">
            <w:pPr>
              <w:pStyle w:val="rowtabella0"/>
              <w:jc w:val="center"/>
              <w:rPr>
                <w:color w:val="002060"/>
              </w:rPr>
            </w:pPr>
            <w:r w:rsidRPr="00BC2F6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C6B4" w14:textId="77777777" w:rsidR="00713FA3" w:rsidRPr="00BC2F63" w:rsidRDefault="00713FA3" w:rsidP="00172686">
            <w:pPr>
              <w:pStyle w:val="rowtabella0"/>
              <w:jc w:val="center"/>
              <w:rPr>
                <w:color w:val="002060"/>
              </w:rPr>
            </w:pPr>
            <w:r w:rsidRPr="00BC2F63">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BC619"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9DB2" w14:textId="77777777" w:rsidR="00713FA3" w:rsidRPr="00BC2F63" w:rsidRDefault="00713FA3" w:rsidP="00172686">
            <w:pPr>
              <w:pStyle w:val="rowtabella0"/>
              <w:jc w:val="center"/>
              <w:rPr>
                <w:color w:val="002060"/>
              </w:rPr>
            </w:pPr>
            <w:r w:rsidRPr="00BC2F63">
              <w:rPr>
                <w:color w:val="002060"/>
              </w:rPr>
              <w:t>0</w:t>
            </w:r>
          </w:p>
        </w:tc>
      </w:tr>
      <w:tr w:rsidR="00713FA3" w:rsidRPr="00BC2F63" w14:paraId="39431C6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F7715" w14:textId="77777777" w:rsidR="00713FA3" w:rsidRPr="00BC2F63" w:rsidRDefault="00713FA3" w:rsidP="00172686">
            <w:pPr>
              <w:pStyle w:val="rowtabella0"/>
              <w:rPr>
                <w:color w:val="002060"/>
              </w:rPr>
            </w:pPr>
            <w:r w:rsidRPr="00BC2F63">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3B98"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FD53"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4174"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D2FD"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F134" w14:textId="77777777" w:rsidR="00713FA3" w:rsidRPr="00BC2F63" w:rsidRDefault="00713FA3" w:rsidP="00172686">
            <w:pPr>
              <w:pStyle w:val="rowtabella0"/>
              <w:jc w:val="center"/>
              <w:rPr>
                <w:color w:val="002060"/>
              </w:rPr>
            </w:pPr>
            <w:r w:rsidRPr="00BC2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821B2" w14:textId="77777777" w:rsidR="00713FA3" w:rsidRPr="00BC2F63" w:rsidRDefault="00713FA3" w:rsidP="00172686">
            <w:pPr>
              <w:pStyle w:val="rowtabella0"/>
              <w:jc w:val="center"/>
              <w:rPr>
                <w:color w:val="002060"/>
              </w:rPr>
            </w:pPr>
            <w:r w:rsidRPr="00BC2F6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8049" w14:textId="77777777" w:rsidR="00713FA3" w:rsidRPr="00BC2F63" w:rsidRDefault="00713FA3" w:rsidP="00172686">
            <w:pPr>
              <w:pStyle w:val="rowtabella0"/>
              <w:jc w:val="center"/>
              <w:rPr>
                <w:color w:val="002060"/>
              </w:rPr>
            </w:pPr>
            <w:r w:rsidRPr="00BC2F6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2319"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40DC" w14:textId="77777777" w:rsidR="00713FA3" w:rsidRPr="00BC2F63" w:rsidRDefault="00713FA3" w:rsidP="00172686">
            <w:pPr>
              <w:pStyle w:val="rowtabella0"/>
              <w:jc w:val="center"/>
              <w:rPr>
                <w:color w:val="002060"/>
              </w:rPr>
            </w:pPr>
            <w:r w:rsidRPr="00BC2F63">
              <w:rPr>
                <w:color w:val="002060"/>
              </w:rPr>
              <w:t>0</w:t>
            </w:r>
          </w:p>
        </w:tc>
      </w:tr>
      <w:tr w:rsidR="00713FA3" w:rsidRPr="00BC2F63" w14:paraId="4F9FB58A"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A56525" w14:textId="77777777" w:rsidR="00713FA3" w:rsidRPr="00BC2F63" w:rsidRDefault="00713FA3" w:rsidP="00172686">
            <w:pPr>
              <w:pStyle w:val="rowtabella0"/>
              <w:rPr>
                <w:color w:val="002060"/>
              </w:rPr>
            </w:pPr>
            <w:r w:rsidRPr="00BC2F6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3275"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6933"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BA4B"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B752"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AA2B"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043E" w14:textId="77777777" w:rsidR="00713FA3" w:rsidRPr="00BC2F63" w:rsidRDefault="00713FA3" w:rsidP="00172686">
            <w:pPr>
              <w:pStyle w:val="rowtabella0"/>
              <w:jc w:val="center"/>
              <w:rPr>
                <w:color w:val="002060"/>
              </w:rPr>
            </w:pPr>
            <w:r w:rsidRPr="00BC2F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A972" w14:textId="77777777" w:rsidR="00713FA3" w:rsidRPr="00BC2F63" w:rsidRDefault="00713FA3" w:rsidP="00172686">
            <w:pPr>
              <w:pStyle w:val="rowtabella0"/>
              <w:jc w:val="center"/>
              <w:rPr>
                <w:color w:val="002060"/>
              </w:rPr>
            </w:pPr>
            <w:r w:rsidRPr="00BC2F6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35C0B" w14:textId="77777777" w:rsidR="00713FA3" w:rsidRPr="00BC2F63" w:rsidRDefault="00713FA3" w:rsidP="00172686">
            <w:pPr>
              <w:pStyle w:val="rowtabella0"/>
              <w:jc w:val="center"/>
              <w:rPr>
                <w:color w:val="002060"/>
              </w:rPr>
            </w:pPr>
            <w:r w:rsidRPr="00BC2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05D7" w14:textId="77777777" w:rsidR="00713FA3" w:rsidRPr="00BC2F63" w:rsidRDefault="00713FA3" w:rsidP="00172686">
            <w:pPr>
              <w:pStyle w:val="rowtabella0"/>
              <w:jc w:val="center"/>
              <w:rPr>
                <w:color w:val="002060"/>
              </w:rPr>
            </w:pPr>
            <w:r w:rsidRPr="00BC2F63">
              <w:rPr>
                <w:color w:val="002060"/>
              </w:rPr>
              <w:t>0</w:t>
            </w:r>
          </w:p>
        </w:tc>
      </w:tr>
    </w:tbl>
    <w:p w14:paraId="3D043DF6" w14:textId="77777777" w:rsidR="00713FA3" w:rsidRDefault="00713FA3" w:rsidP="00713FA3">
      <w:pPr>
        <w:pStyle w:val="breakline"/>
        <w:rPr>
          <w:color w:val="002060"/>
        </w:rPr>
      </w:pPr>
    </w:p>
    <w:p w14:paraId="66C9C89A" w14:textId="77777777" w:rsidR="00713FA3" w:rsidRPr="00E558C4" w:rsidRDefault="00713FA3" w:rsidP="00713FA3">
      <w:pPr>
        <w:pStyle w:val="titoloprinc0"/>
        <w:rPr>
          <w:color w:val="002060"/>
        </w:rPr>
      </w:pPr>
      <w:r w:rsidRPr="00E558C4">
        <w:rPr>
          <w:color w:val="002060"/>
        </w:rPr>
        <w:t>PROGRAMMA GARE</w:t>
      </w:r>
    </w:p>
    <w:p w14:paraId="6621ABA9" w14:textId="77777777" w:rsidR="00713FA3" w:rsidRPr="00E558C4" w:rsidRDefault="00713FA3" w:rsidP="00713FA3">
      <w:pPr>
        <w:pStyle w:val="breakline"/>
        <w:rPr>
          <w:color w:val="002060"/>
        </w:rPr>
      </w:pPr>
    </w:p>
    <w:p w14:paraId="34C36BEE" w14:textId="77777777" w:rsidR="00713FA3" w:rsidRPr="00E558C4" w:rsidRDefault="00713FA3" w:rsidP="00713FA3">
      <w:pPr>
        <w:pStyle w:val="breakline"/>
        <w:rPr>
          <w:color w:val="002060"/>
        </w:rPr>
      </w:pPr>
    </w:p>
    <w:p w14:paraId="481054C4" w14:textId="77777777" w:rsidR="00713FA3" w:rsidRPr="00E558C4" w:rsidRDefault="00713FA3" w:rsidP="00713FA3">
      <w:pPr>
        <w:pStyle w:val="sottotitolocampionato10"/>
        <w:rPr>
          <w:color w:val="002060"/>
        </w:rPr>
      </w:pPr>
      <w:r w:rsidRPr="00E558C4">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7"/>
        <w:gridCol w:w="385"/>
        <w:gridCol w:w="898"/>
        <w:gridCol w:w="1182"/>
        <w:gridCol w:w="1542"/>
        <w:gridCol w:w="1549"/>
      </w:tblGrid>
      <w:tr w:rsidR="00713FA3" w:rsidRPr="00E558C4" w14:paraId="5E965457"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0ABBC"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91E8C"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58CC6"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625FA"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BBB71"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2B844"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3D6DA"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2A2E513C"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2E8437" w14:textId="77777777" w:rsidR="00713FA3" w:rsidRPr="00E558C4" w:rsidRDefault="00713FA3" w:rsidP="00172686">
            <w:pPr>
              <w:pStyle w:val="rowtabella0"/>
              <w:rPr>
                <w:color w:val="002060"/>
              </w:rPr>
            </w:pPr>
            <w:r w:rsidRPr="00E558C4">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3206D" w14:textId="77777777" w:rsidR="00713FA3" w:rsidRPr="00E558C4" w:rsidRDefault="00713FA3" w:rsidP="00172686">
            <w:pPr>
              <w:pStyle w:val="rowtabella0"/>
              <w:rPr>
                <w:color w:val="002060"/>
              </w:rPr>
            </w:pPr>
            <w:r w:rsidRPr="00E558C4">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FC566"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49EB1" w14:textId="77777777" w:rsidR="00713FA3" w:rsidRPr="00E558C4" w:rsidRDefault="00713FA3" w:rsidP="00172686">
            <w:pPr>
              <w:pStyle w:val="rowtabella0"/>
              <w:rPr>
                <w:color w:val="002060"/>
              </w:rPr>
            </w:pPr>
            <w:r w:rsidRPr="00E558C4">
              <w:rPr>
                <w:color w:val="002060"/>
              </w:rPr>
              <w:t>17/04/2026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8AE77" w14:textId="77777777" w:rsidR="00713FA3" w:rsidRPr="00E558C4" w:rsidRDefault="00713FA3" w:rsidP="00172686">
            <w:pPr>
              <w:pStyle w:val="rowtabella0"/>
              <w:rPr>
                <w:color w:val="002060"/>
              </w:rPr>
            </w:pPr>
            <w:r w:rsidRPr="00E558C4">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9CD9F" w14:textId="77777777" w:rsidR="00713FA3" w:rsidRPr="00E558C4" w:rsidRDefault="00713FA3" w:rsidP="00172686">
            <w:pPr>
              <w:pStyle w:val="rowtabella0"/>
              <w:rPr>
                <w:color w:val="002060"/>
              </w:rPr>
            </w:pPr>
            <w:r w:rsidRPr="00E558C4">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1FDB2" w14:textId="77777777" w:rsidR="00713FA3" w:rsidRPr="00E558C4" w:rsidRDefault="00713FA3" w:rsidP="00172686">
            <w:pPr>
              <w:pStyle w:val="rowtabella0"/>
              <w:rPr>
                <w:color w:val="002060"/>
              </w:rPr>
            </w:pPr>
            <w:r w:rsidRPr="00E558C4">
              <w:rPr>
                <w:color w:val="002060"/>
              </w:rPr>
              <w:t>VIA LORETO</w:t>
            </w:r>
          </w:p>
        </w:tc>
      </w:tr>
      <w:tr w:rsidR="00713FA3" w:rsidRPr="00E558C4" w14:paraId="1392163C"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F2DC8" w14:textId="77777777" w:rsidR="00713FA3" w:rsidRPr="00E558C4" w:rsidRDefault="00713FA3" w:rsidP="00172686">
            <w:pPr>
              <w:pStyle w:val="rowtabella0"/>
              <w:rPr>
                <w:color w:val="002060"/>
              </w:rPr>
            </w:pPr>
            <w:r w:rsidRPr="00E558C4">
              <w:rPr>
                <w:color w:val="002060"/>
              </w:rPr>
              <w:lastRenderedPageBreak/>
              <w:t>CERRETO D ESI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BC3A54" w14:textId="77777777" w:rsidR="00713FA3" w:rsidRPr="00E558C4" w:rsidRDefault="00713FA3" w:rsidP="00172686">
            <w:pPr>
              <w:pStyle w:val="rowtabella0"/>
              <w:rPr>
                <w:color w:val="002060"/>
              </w:rPr>
            </w:pPr>
            <w:r w:rsidRPr="00E558C4">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169F34"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E65CF1"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88553A" w14:textId="77777777" w:rsidR="00713FA3" w:rsidRPr="00E558C4" w:rsidRDefault="00713FA3" w:rsidP="00172686">
            <w:pPr>
              <w:pStyle w:val="rowtabella0"/>
              <w:rPr>
                <w:color w:val="002060"/>
              </w:rPr>
            </w:pPr>
            <w:r w:rsidRPr="00E558C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3A7D72" w14:textId="77777777" w:rsidR="00713FA3" w:rsidRPr="00E558C4" w:rsidRDefault="00713FA3" w:rsidP="00172686">
            <w:pPr>
              <w:pStyle w:val="rowtabella0"/>
              <w:rPr>
                <w:color w:val="002060"/>
              </w:rPr>
            </w:pPr>
            <w:r w:rsidRPr="00E558C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B3D0F" w14:textId="77777777" w:rsidR="00713FA3" w:rsidRPr="00E558C4" w:rsidRDefault="00713FA3" w:rsidP="00172686">
            <w:pPr>
              <w:pStyle w:val="rowtabella0"/>
              <w:rPr>
                <w:color w:val="002060"/>
              </w:rPr>
            </w:pPr>
            <w:r w:rsidRPr="00E558C4">
              <w:rPr>
                <w:color w:val="002060"/>
              </w:rPr>
              <w:t>VIA VERDI</w:t>
            </w:r>
          </w:p>
        </w:tc>
      </w:tr>
      <w:tr w:rsidR="00713FA3" w:rsidRPr="00E558C4" w14:paraId="351B734F"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6BC599" w14:textId="77777777" w:rsidR="00713FA3" w:rsidRPr="00E558C4" w:rsidRDefault="00713FA3" w:rsidP="00172686">
            <w:pPr>
              <w:pStyle w:val="rowtabella0"/>
              <w:rPr>
                <w:color w:val="002060"/>
              </w:rPr>
            </w:pPr>
            <w:r w:rsidRPr="00E558C4">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887B90" w14:textId="77777777" w:rsidR="00713FA3" w:rsidRPr="00E558C4" w:rsidRDefault="00713FA3" w:rsidP="00172686">
            <w:pPr>
              <w:pStyle w:val="rowtabella0"/>
              <w:rPr>
                <w:color w:val="002060"/>
              </w:rPr>
            </w:pPr>
            <w:r w:rsidRPr="00E558C4">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F91C41"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BDB465"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BE44CE" w14:textId="77777777" w:rsidR="00713FA3" w:rsidRPr="00E558C4" w:rsidRDefault="00713FA3" w:rsidP="00172686">
            <w:pPr>
              <w:pStyle w:val="rowtabella0"/>
              <w:rPr>
                <w:color w:val="002060"/>
              </w:rPr>
            </w:pPr>
            <w:r w:rsidRPr="00E558C4">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282ED" w14:textId="77777777" w:rsidR="00713FA3" w:rsidRPr="00E558C4" w:rsidRDefault="00713FA3" w:rsidP="00172686">
            <w:pPr>
              <w:pStyle w:val="rowtabella0"/>
              <w:rPr>
                <w:color w:val="002060"/>
              </w:rPr>
            </w:pPr>
            <w:r w:rsidRPr="00E558C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5B41C" w14:textId="77777777" w:rsidR="00713FA3" w:rsidRPr="00E558C4" w:rsidRDefault="00713FA3" w:rsidP="00172686">
            <w:pPr>
              <w:pStyle w:val="rowtabella0"/>
              <w:rPr>
                <w:color w:val="002060"/>
              </w:rPr>
            </w:pPr>
            <w:r w:rsidRPr="00E558C4">
              <w:rPr>
                <w:color w:val="002060"/>
              </w:rPr>
              <w:t>VIA FALCONARA</w:t>
            </w:r>
          </w:p>
        </w:tc>
      </w:tr>
      <w:tr w:rsidR="00713FA3" w:rsidRPr="00E558C4" w14:paraId="2F80CA16"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236F11" w14:textId="77777777" w:rsidR="00713FA3" w:rsidRPr="00E558C4" w:rsidRDefault="00713FA3" w:rsidP="00172686">
            <w:pPr>
              <w:pStyle w:val="rowtabella0"/>
              <w:rPr>
                <w:color w:val="002060"/>
              </w:rPr>
            </w:pPr>
            <w:r w:rsidRPr="00E558C4">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8E96B" w14:textId="77777777" w:rsidR="00713FA3" w:rsidRPr="00E558C4" w:rsidRDefault="00713FA3" w:rsidP="00172686">
            <w:pPr>
              <w:pStyle w:val="rowtabella0"/>
              <w:rPr>
                <w:color w:val="002060"/>
              </w:rPr>
            </w:pPr>
            <w:r w:rsidRPr="00E558C4">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CF8CA8"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53DA40"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E8C58E" w14:textId="77777777" w:rsidR="00713FA3" w:rsidRPr="00E558C4" w:rsidRDefault="00713FA3" w:rsidP="00172686">
            <w:pPr>
              <w:pStyle w:val="rowtabella0"/>
              <w:rPr>
                <w:color w:val="002060"/>
              </w:rPr>
            </w:pPr>
            <w:r w:rsidRPr="00E558C4">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FBF9C" w14:textId="77777777" w:rsidR="00713FA3" w:rsidRPr="00E558C4" w:rsidRDefault="00713FA3" w:rsidP="00172686">
            <w:pPr>
              <w:pStyle w:val="rowtabella0"/>
              <w:rPr>
                <w:color w:val="002060"/>
              </w:rPr>
            </w:pPr>
            <w:r w:rsidRPr="00E558C4">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6BA96" w14:textId="77777777" w:rsidR="00713FA3" w:rsidRPr="00E558C4" w:rsidRDefault="00713FA3" w:rsidP="00172686">
            <w:pPr>
              <w:pStyle w:val="rowtabella0"/>
              <w:rPr>
                <w:color w:val="002060"/>
              </w:rPr>
            </w:pPr>
            <w:r w:rsidRPr="00E558C4">
              <w:rPr>
                <w:color w:val="002060"/>
              </w:rPr>
              <w:t>VIA OLIMPIADI</w:t>
            </w:r>
          </w:p>
        </w:tc>
      </w:tr>
      <w:tr w:rsidR="00713FA3" w:rsidRPr="00E558C4" w14:paraId="0310F866"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D56D4E" w14:textId="77777777" w:rsidR="00713FA3" w:rsidRPr="00E558C4" w:rsidRDefault="00713FA3" w:rsidP="00172686">
            <w:pPr>
              <w:pStyle w:val="rowtabella0"/>
              <w:rPr>
                <w:color w:val="002060"/>
              </w:rPr>
            </w:pPr>
            <w:r w:rsidRPr="00E558C4">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CF35D4" w14:textId="77777777" w:rsidR="00713FA3" w:rsidRPr="00E558C4" w:rsidRDefault="00713FA3" w:rsidP="00172686">
            <w:pPr>
              <w:pStyle w:val="rowtabella0"/>
              <w:rPr>
                <w:color w:val="002060"/>
              </w:rPr>
            </w:pPr>
            <w:r w:rsidRPr="00E558C4">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5106D1"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F62FA"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05161F" w14:textId="77777777" w:rsidR="00713FA3" w:rsidRPr="00E558C4" w:rsidRDefault="00713FA3" w:rsidP="00172686">
            <w:pPr>
              <w:pStyle w:val="rowtabella0"/>
              <w:rPr>
                <w:color w:val="002060"/>
              </w:rPr>
            </w:pPr>
            <w:r w:rsidRPr="00E558C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E5C22" w14:textId="77777777" w:rsidR="00713FA3" w:rsidRPr="00E558C4" w:rsidRDefault="00713FA3" w:rsidP="00172686">
            <w:pPr>
              <w:pStyle w:val="rowtabella0"/>
              <w:rPr>
                <w:color w:val="002060"/>
              </w:rPr>
            </w:pPr>
            <w:r w:rsidRPr="00E558C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915906" w14:textId="77777777" w:rsidR="00713FA3" w:rsidRPr="00E558C4" w:rsidRDefault="00713FA3" w:rsidP="00172686">
            <w:pPr>
              <w:pStyle w:val="rowtabella0"/>
              <w:rPr>
                <w:color w:val="002060"/>
              </w:rPr>
            </w:pPr>
            <w:r w:rsidRPr="00E558C4">
              <w:rPr>
                <w:color w:val="002060"/>
              </w:rPr>
              <w:t>VIA NAZARIO SAURO</w:t>
            </w:r>
          </w:p>
        </w:tc>
      </w:tr>
      <w:tr w:rsidR="00713FA3" w:rsidRPr="00E558C4" w14:paraId="27458A14"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1623E4" w14:textId="77777777" w:rsidR="00713FA3" w:rsidRPr="00E558C4" w:rsidRDefault="00713FA3" w:rsidP="00172686">
            <w:pPr>
              <w:pStyle w:val="rowtabella0"/>
              <w:rPr>
                <w:color w:val="002060"/>
              </w:rPr>
            </w:pPr>
            <w:r w:rsidRPr="00E558C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6BBC92" w14:textId="77777777" w:rsidR="00713FA3" w:rsidRPr="00E558C4" w:rsidRDefault="00713FA3" w:rsidP="00172686">
            <w:pPr>
              <w:pStyle w:val="rowtabella0"/>
              <w:rPr>
                <w:color w:val="002060"/>
              </w:rPr>
            </w:pPr>
            <w:r w:rsidRPr="00E558C4">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2DF63E"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4C941F"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DB3CD0" w14:textId="77777777" w:rsidR="00713FA3" w:rsidRPr="00E558C4" w:rsidRDefault="00713FA3" w:rsidP="00172686">
            <w:pPr>
              <w:pStyle w:val="rowtabella0"/>
              <w:rPr>
                <w:color w:val="002060"/>
              </w:rPr>
            </w:pPr>
            <w:r w:rsidRPr="00E558C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898FC" w14:textId="77777777" w:rsidR="00713FA3" w:rsidRPr="00E558C4" w:rsidRDefault="00713FA3" w:rsidP="00172686">
            <w:pPr>
              <w:pStyle w:val="rowtabella0"/>
              <w:rPr>
                <w:color w:val="002060"/>
              </w:rPr>
            </w:pPr>
            <w:r w:rsidRPr="00E558C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1AF79" w14:textId="77777777" w:rsidR="00713FA3" w:rsidRPr="00E558C4" w:rsidRDefault="00713FA3" w:rsidP="00172686">
            <w:pPr>
              <w:pStyle w:val="rowtabella0"/>
              <w:rPr>
                <w:color w:val="002060"/>
              </w:rPr>
            </w:pPr>
            <w:r w:rsidRPr="00E558C4">
              <w:rPr>
                <w:color w:val="002060"/>
              </w:rPr>
              <w:t>VIA MONTEPELAGO</w:t>
            </w:r>
          </w:p>
        </w:tc>
      </w:tr>
      <w:tr w:rsidR="00713FA3" w:rsidRPr="00E558C4" w14:paraId="2B552589"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CEE1EE" w14:textId="77777777" w:rsidR="00713FA3" w:rsidRPr="00E558C4" w:rsidRDefault="00713FA3" w:rsidP="00172686">
            <w:pPr>
              <w:pStyle w:val="rowtabella0"/>
              <w:rPr>
                <w:color w:val="002060"/>
              </w:rPr>
            </w:pPr>
            <w:r w:rsidRPr="00E558C4">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E37EF" w14:textId="77777777" w:rsidR="00713FA3" w:rsidRPr="00E558C4" w:rsidRDefault="00713FA3" w:rsidP="00172686">
            <w:pPr>
              <w:pStyle w:val="rowtabella0"/>
              <w:rPr>
                <w:color w:val="002060"/>
              </w:rPr>
            </w:pPr>
            <w:r w:rsidRPr="00E558C4">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4A8CF"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CF6FF"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C80C2" w14:textId="77777777" w:rsidR="00713FA3" w:rsidRPr="00E558C4" w:rsidRDefault="00713FA3" w:rsidP="00172686">
            <w:pPr>
              <w:pStyle w:val="rowtabella0"/>
              <w:rPr>
                <w:color w:val="002060"/>
              </w:rPr>
            </w:pPr>
            <w:r w:rsidRPr="00E558C4">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4706F" w14:textId="77777777" w:rsidR="00713FA3" w:rsidRPr="00E558C4" w:rsidRDefault="00713FA3" w:rsidP="00172686">
            <w:pPr>
              <w:pStyle w:val="rowtabella0"/>
              <w:rPr>
                <w:color w:val="002060"/>
              </w:rPr>
            </w:pPr>
            <w:r w:rsidRPr="00E558C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A49FD" w14:textId="77777777" w:rsidR="00713FA3" w:rsidRPr="00E558C4" w:rsidRDefault="00713FA3" w:rsidP="00172686">
            <w:pPr>
              <w:pStyle w:val="rowtabella0"/>
              <w:rPr>
                <w:color w:val="002060"/>
              </w:rPr>
            </w:pPr>
            <w:r w:rsidRPr="00E558C4">
              <w:rPr>
                <w:color w:val="002060"/>
              </w:rPr>
              <w:t>VIA VILLA TOMBARI</w:t>
            </w:r>
          </w:p>
        </w:tc>
      </w:tr>
    </w:tbl>
    <w:p w14:paraId="7C8DBC34" w14:textId="77777777" w:rsidR="00713FA3" w:rsidRPr="00BC2F63" w:rsidRDefault="00713FA3" w:rsidP="00713FA3">
      <w:pPr>
        <w:pStyle w:val="breakline"/>
        <w:rPr>
          <w:rFonts w:eastAsiaTheme="minorEastAsia"/>
          <w:color w:val="002060"/>
        </w:rPr>
      </w:pPr>
    </w:p>
    <w:p w14:paraId="647A0303" w14:textId="77777777" w:rsidR="00713FA3" w:rsidRPr="00BC2F63" w:rsidRDefault="00713FA3" w:rsidP="00713FA3">
      <w:pPr>
        <w:pStyle w:val="breakline"/>
        <w:rPr>
          <w:color w:val="002060"/>
        </w:rPr>
      </w:pPr>
    </w:p>
    <w:p w14:paraId="37D26820" w14:textId="77777777" w:rsidR="00713FA3" w:rsidRPr="00BC2F63" w:rsidRDefault="00713FA3" w:rsidP="00713FA3">
      <w:pPr>
        <w:pStyle w:val="titolocampionato0"/>
        <w:shd w:val="clear" w:color="auto" w:fill="CCCCCC"/>
        <w:spacing w:before="80" w:after="40"/>
        <w:rPr>
          <w:color w:val="002060"/>
        </w:rPr>
      </w:pPr>
      <w:r w:rsidRPr="00BC2F63">
        <w:rPr>
          <w:color w:val="002060"/>
        </w:rPr>
        <w:t>CALCIO A CINQUE SERIE C2</w:t>
      </w:r>
    </w:p>
    <w:p w14:paraId="1DF16BE5" w14:textId="77777777" w:rsidR="00713FA3" w:rsidRPr="001E2445" w:rsidRDefault="00713FA3" w:rsidP="00713FA3">
      <w:pPr>
        <w:pStyle w:val="LndNormale1"/>
        <w:jc w:val="center"/>
        <w:rPr>
          <w:rFonts w:cs="Arial"/>
          <w:b/>
          <w:color w:val="002060"/>
          <w:sz w:val="36"/>
          <w:szCs w:val="36"/>
        </w:rPr>
      </w:pPr>
      <w:r w:rsidRPr="001E2445">
        <w:rPr>
          <w:rFonts w:cs="Arial"/>
          <w:b/>
          <w:color w:val="002060"/>
          <w:sz w:val="36"/>
          <w:szCs w:val="36"/>
        </w:rPr>
        <w:t>CONTEMPORANEITA’ ULTIME DUE GIORNATE</w:t>
      </w:r>
    </w:p>
    <w:p w14:paraId="51C4E29E" w14:textId="77777777" w:rsidR="00713FA3" w:rsidRPr="001E2445" w:rsidRDefault="00713FA3" w:rsidP="00713FA3">
      <w:pPr>
        <w:pStyle w:val="Corpodeltesto21"/>
        <w:jc w:val="center"/>
        <w:rPr>
          <w:rFonts w:ascii="Arial" w:hAnsi="Arial" w:cs="Arial"/>
          <w:b/>
          <w:color w:val="002060"/>
          <w:sz w:val="22"/>
          <w:szCs w:val="22"/>
        </w:rPr>
      </w:pPr>
    </w:p>
    <w:p w14:paraId="0936AA9B" w14:textId="77777777" w:rsidR="00713FA3" w:rsidRDefault="00713FA3" w:rsidP="00713FA3">
      <w:pPr>
        <w:pStyle w:val="LndNormale1"/>
        <w:rPr>
          <w:color w:val="002060"/>
        </w:rPr>
      </w:pPr>
      <w:r>
        <w:rPr>
          <w:color w:val="002060"/>
        </w:rPr>
        <w:t>Si fa presente che, come riportato nel Comunicato Ufficiale n° 04 del 18/07/2025, l</w:t>
      </w:r>
      <w:r w:rsidRPr="0014473F">
        <w:rPr>
          <w:color w:val="002060"/>
        </w:rPr>
        <w:t xml:space="preserve">e </w:t>
      </w:r>
      <w:r w:rsidRPr="008060A2">
        <w:rPr>
          <w:b/>
          <w:bCs/>
          <w:color w:val="002060"/>
        </w:rPr>
        <w:t>ultime due giornate</w:t>
      </w:r>
      <w:r w:rsidRPr="0014473F">
        <w:rPr>
          <w:color w:val="002060"/>
        </w:rPr>
        <w:t xml:space="preserve"> di campionato dovranno essere disputate il </w:t>
      </w:r>
      <w:r w:rsidRPr="008060A2">
        <w:rPr>
          <w:b/>
          <w:bCs/>
          <w:color w:val="002060"/>
        </w:rPr>
        <w:t xml:space="preserve">Venerdì </w:t>
      </w:r>
      <w:r w:rsidRPr="008060A2">
        <w:rPr>
          <w:color w:val="002060"/>
        </w:rPr>
        <w:t xml:space="preserve">alle </w:t>
      </w:r>
      <w:r w:rsidRPr="008060A2">
        <w:rPr>
          <w:b/>
          <w:bCs/>
          <w:color w:val="002060"/>
        </w:rPr>
        <w:t>ore 21:45</w:t>
      </w:r>
      <w:r w:rsidRPr="0014473F">
        <w:rPr>
          <w:color w:val="002060"/>
        </w:rPr>
        <w:t xml:space="preserve">; non saranno concessi in nessun caso anticipi e posticipi tranne l’anticipo di gare ininfluenti ai fini della classifica. </w:t>
      </w:r>
    </w:p>
    <w:p w14:paraId="113BC2AB" w14:textId="77777777" w:rsidR="00713FA3" w:rsidRDefault="00713FA3" w:rsidP="00713FA3">
      <w:pPr>
        <w:pStyle w:val="LndNormale1"/>
        <w:rPr>
          <w:color w:val="002060"/>
        </w:rPr>
      </w:pPr>
    </w:p>
    <w:p w14:paraId="3CA7E31A" w14:textId="77777777" w:rsidR="00713FA3" w:rsidRPr="00046569" w:rsidRDefault="00713FA3" w:rsidP="00713FA3">
      <w:pPr>
        <w:pStyle w:val="titoloprinc0"/>
        <w:rPr>
          <w:color w:val="002060"/>
        </w:rPr>
      </w:pPr>
      <w:r>
        <w:rPr>
          <w:color w:val="002060"/>
        </w:rPr>
        <w:t>TITOLO REGIONALE</w:t>
      </w:r>
    </w:p>
    <w:p w14:paraId="0FC03324" w14:textId="77777777" w:rsidR="00713FA3" w:rsidRDefault="00713FA3" w:rsidP="00713FA3">
      <w:pPr>
        <w:pStyle w:val="LndNormale1"/>
        <w:rPr>
          <w:color w:val="002060"/>
        </w:rPr>
      </w:pPr>
    </w:p>
    <w:p w14:paraId="5B76A59F" w14:textId="77777777" w:rsidR="00713FA3" w:rsidRDefault="00713FA3" w:rsidP="00713FA3">
      <w:pPr>
        <w:pStyle w:val="LndNormale1"/>
        <w:rPr>
          <w:color w:val="002060"/>
        </w:rPr>
      </w:pPr>
      <w:r>
        <w:rPr>
          <w:color w:val="002060"/>
        </w:rPr>
        <w:t>Ad integrazione di quanto pubblicato nel Comunicato Ufficiale n° 31 del 15/10/2025, si rende noto che al termine della stagione regolare sarà disputato il triangolare tra le vincenti i rispettivi gironi valevole per il Titolo Regionale di Calcio a Cinque Serie C2.</w:t>
      </w:r>
    </w:p>
    <w:p w14:paraId="71BCB1C8" w14:textId="77777777" w:rsidR="00713FA3" w:rsidRDefault="00713FA3" w:rsidP="00713FA3">
      <w:pPr>
        <w:pStyle w:val="LndNormale1"/>
        <w:rPr>
          <w:color w:val="002060"/>
        </w:rPr>
      </w:pPr>
      <w:r>
        <w:rPr>
          <w:color w:val="002060"/>
        </w:rPr>
        <w:t xml:space="preserve">Si ufficializzano le date per la disputa del Titolo Regionale di Calcio a Cinque Serie C2 che </w:t>
      </w:r>
      <w:r w:rsidRPr="00174627">
        <w:rPr>
          <w:color w:val="002060"/>
          <w:u w:val="single"/>
        </w:rPr>
        <w:t xml:space="preserve">hanno subìto una variazione rispetto a quanto pubblicato nel C.U. n° 97 del 25/03/2026 </w:t>
      </w:r>
      <w:r>
        <w:rPr>
          <w:color w:val="002060"/>
          <w:u w:val="single"/>
        </w:rPr>
        <w:t xml:space="preserve">(le gare relative alla II^ e alla III^ giornata slitteranno di una settimana in concomitanza della Final Four della Uefa Futsal Champions League) </w:t>
      </w:r>
      <w:r>
        <w:rPr>
          <w:color w:val="002060"/>
        </w:rPr>
        <w:t>ed il relativo format:</w:t>
      </w:r>
    </w:p>
    <w:p w14:paraId="6EFD2A82" w14:textId="77777777" w:rsidR="00713FA3" w:rsidRDefault="00713FA3" w:rsidP="00713FA3">
      <w:pPr>
        <w:pStyle w:val="LndNormale1"/>
        <w:rPr>
          <w:color w:val="002060"/>
        </w:rPr>
      </w:pPr>
    </w:p>
    <w:p w14:paraId="0154A9F4" w14:textId="77777777" w:rsidR="00713FA3" w:rsidRPr="00FF5521" w:rsidRDefault="00713FA3" w:rsidP="00713FA3">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w:t>
      </w:r>
      <w:r>
        <w:rPr>
          <w:rFonts w:ascii="Arial" w:hAnsi="Arial" w:cs="Arial"/>
          <w:i/>
          <w:iCs/>
          <w:color w:val="002060"/>
          <w:sz w:val="22"/>
          <w:szCs w:val="22"/>
        </w:rPr>
        <w:t>sarà</w:t>
      </w:r>
      <w:r w:rsidRPr="00FF5521">
        <w:rPr>
          <w:rFonts w:ascii="Arial" w:hAnsi="Arial" w:cs="Arial"/>
          <w:i/>
          <w:iCs/>
          <w:color w:val="002060"/>
          <w:sz w:val="22"/>
          <w:szCs w:val="22"/>
        </w:rPr>
        <w:t xml:space="preserve"> determinata in base al sorteggio </w:t>
      </w:r>
      <w:r>
        <w:rPr>
          <w:rFonts w:ascii="Arial" w:hAnsi="Arial" w:cs="Arial"/>
          <w:i/>
          <w:iCs/>
          <w:color w:val="002060"/>
          <w:sz w:val="22"/>
          <w:szCs w:val="22"/>
        </w:rPr>
        <w:t>la cui data sarà ufficializzata in seguito</w:t>
      </w:r>
    </w:p>
    <w:p w14:paraId="28089856" w14:textId="77777777" w:rsidR="00713FA3" w:rsidRDefault="00713FA3" w:rsidP="00713FA3">
      <w:pPr>
        <w:pStyle w:val="LndNormale1"/>
        <w:rPr>
          <w:color w:val="002060"/>
        </w:rPr>
      </w:pPr>
    </w:p>
    <w:p w14:paraId="6CC8D28A" w14:textId="77777777" w:rsidR="00713FA3" w:rsidRPr="000F41BE" w:rsidRDefault="00713FA3" w:rsidP="00713FA3">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t xml:space="preserve">Venerdì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6F41DF6B" w14:textId="77777777" w:rsidR="00713FA3" w:rsidRDefault="00713FA3" w:rsidP="00713FA3">
      <w:pPr>
        <w:pStyle w:val="breakline"/>
        <w:jc w:val="both"/>
        <w:rPr>
          <w:rFonts w:ascii="Arial" w:hAnsi="Arial" w:cs="Arial"/>
          <w:color w:val="002060"/>
          <w:sz w:val="22"/>
          <w:szCs w:val="22"/>
        </w:rPr>
      </w:pPr>
    </w:p>
    <w:p w14:paraId="4D250807" w14:textId="77777777" w:rsidR="00713FA3" w:rsidRDefault="00713FA3" w:rsidP="00713FA3">
      <w:pPr>
        <w:pStyle w:val="LndNormale1"/>
        <w:rPr>
          <w:i/>
          <w:iCs/>
          <w:color w:val="002060"/>
        </w:rPr>
      </w:pPr>
      <w:r w:rsidRPr="000F41BE">
        <w:rPr>
          <w:rFonts w:cs="Arial"/>
          <w:b/>
          <w:bCs/>
          <w:color w:val="002060"/>
          <w:szCs w:val="22"/>
        </w:rPr>
        <w:t>II^ giornata</w:t>
      </w:r>
      <w:r>
        <w:rPr>
          <w:rFonts w:cs="Arial"/>
          <w:b/>
          <w:bCs/>
          <w:color w:val="002060"/>
          <w:szCs w:val="22"/>
        </w:rPr>
        <w:tab/>
      </w:r>
      <w:r w:rsidRPr="00174627">
        <w:rPr>
          <w:rFonts w:cs="Arial"/>
          <w:b/>
          <w:bCs/>
          <w:color w:val="002060"/>
          <w:szCs w:val="22"/>
          <w:u w:val="single"/>
        </w:rPr>
        <w:t>Venerdì 15/05/2026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20B1CDA3" w14:textId="77777777" w:rsidR="00713FA3" w:rsidRPr="000C5A61" w:rsidRDefault="00713FA3" w:rsidP="00713FA3">
      <w:pPr>
        <w:pStyle w:val="LndNormale1"/>
        <w:ind w:left="4248"/>
        <w:rPr>
          <w:i/>
          <w:iCs/>
          <w:color w:val="002060"/>
        </w:rPr>
      </w:pPr>
      <w:r w:rsidRPr="000C5A61">
        <w:rPr>
          <w:i/>
          <w:iCs/>
          <w:color w:val="002060"/>
        </w:rPr>
        <w:t>prima gara o, in caso di pareggio, quella che ha disputato la prima gara in trasferta;</w:t>
      </w:r>
    </w:p>
    <w:p w14:paraId="602A9891" w14:textId="77777777" w:rsidR="00713FA3" w:rsidRPr="000F41BE" w:rsidRDefault="00713FA3" w:rsidP="00713FA3">
      <w:pPr>
        <w:pStyle w:val="breakline"/>
        <w:jc w:val="both"/>
        <w:rPr>
          <w:rFonts w:ascii="Arial" w:hAnsi="Arial" w:cs="Arial"/>
          <w:b/>
          <w:bCs/>
          <w:color w:val="002060"/>
          <w:sz w:val="22"/>
          <w:szCs w:val="22"/>
        </w:rPr>
      </w:pPr>
    </w:p>
    <w:p w14:paraId="5D2BCEE9" w14:textId="77777777" w:rsidR="00713FA3" w:rsidRPr="00060960" w:rsidRDefault="00713FA3" w:rsidP="00713FA3">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Pr="00174627">
        <w:rPr>
          <w:rFonts w:ascii="Arial" w:hAnsi="Arial" w:cs="Arial"/>
          <w:b/>
          <w:bCs/>
          <w:color w:val="002060"/>
          <w:sz w:val="22"/>
          <w:szCs w:val="22"/>
          <w:u w:val="single"/>
        </w:rPr>
        <w:t>Venerdì 22/05/2026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74ADB17C" w14:textId="77777777" w:rsidR="00713FA3" w:rsidRDefault="00713FA3" w:rsidP="00713FA3">
      <w:pPr>
        <w:pStyle w:val="breakline"/>
        <w:rPr>
          <w:color w:val="002060"/>
          <w:sz w:val="22"/>
          <w:szCs w:val="22"/>
        </w:rPr>
      </w:pPr>
    </w:p>
    <w:p w14:paraId="467ED104" w14:textId="77777777" w:rsidR="00713FA3" w:rsidRPr="000C5A61" w:rsidRDefault="00713FA3" w:rsidP="00713FA3">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0A2560BF" w14:textId="77777777" w:rsidR="00713FA3" w:rsidRDefault="00713FA3" w:rsidP="00713FA3">
      <w:pPr>
        <w:pStyle w:val="LndNormale1"/>
        <w:rPr>
          <w:color w:val="002060"/>
        </w:rPr>
      </w:pPr>
    </w:p>
    <w:p w14:paraId="56FD2E24" w14:textId="77777777" w:rsidR="00713FA3" w:rsidRPr="009C21FC" w:rsidRDefault="00713FA3" w:rsidP="00713FA3">
      <w:pPr>
        <w:pStyle w:val="LndNormale1"/>
        <w:rPr>
          <w:b/>
          <w:bCs/>
          <w:color w:val="002060"/>
        </w:rPr>
      </w:pPr>
      <w:r w:rsidRPr="009C21FC">
        <w:rPr>
          <w:b/>
          <w:bCs/>
          <w:color w:val="002060"/>
        </w:rPr>
        <w:t>CLASSIFICA</w:t>
      </w:r>
    </w:p>
    <w:p w14:paraId="49E0021B" w14:textId="77777777" w:rsidR="00713FA3" w:rsidRPr="000C5A61" w:rsidRDefault="00713FA3" w:rsidP="00713FA3">
      <w:pPr>
        <w:pStyle w:val="LndNormale1"/>
        <w:rPr>
          <w:color w:val="002060"/>
        </w:rPr>
      </w:pPr>
      <w:r w:rsidRPr="000C5A61">
        <w:rPr>
          <w:color w:val="002060"/>
        </w:rPr>
        <w:t>Per la compilazione della classifica verranno attribuiti i seguenti punteggi:</w:t>
      </w:r>
    </w:p>
    <w:p w14:paraId="31BD9648" w14:textId="77777777" w:rsidR="00713FA3" w:rsidRPr="000C5A61" w:rsidRDefault="00713FA3" w:rsidP="00713FA3">
      <w:pPr>
        <w:pStyle w:val="LndNormale1"/>
        <w:rPr>
          <w:color w:val="002060"/>
        </w:rPr>
      </w:pPr>
      <w:r w:rsidRPr="000C5A61">
        <w:rPr>
          <w:color w:val="002060"/>
        </w:rPr>
        <w:t>vittoria</w:t>
      </w:r>
      <w:r w:rsidRPr="000C5A61">
        <w:rPr>
          <w:color w:val="002060"/>
        </w:rPr>
        <w:tab/>
      </w:r>
      <w:r w:rsidRPr="000C5A61">
        <w:rPr>
          <w:color w:val="002060"/>
        </w:rPr>
        <w:tab/>
        <w:t>punti 3</w:t>
      </w:r>
    </w:p>
    <w:p w14:paraId="513B2524" w14:textId="77777777" w:rsidR="00713FA3" w:rsidRPr="000C5A61" w:rsidRDefault="00713FA3" w:rsidP="00713FA3">
      <w:pPr>
        <w:pStyle w:val="LndNormale1"/>
        <w:rPr>
          <w:color w:val="002060"/>
        </w:rPr>
      </w:pPr>
      <w:r w:rsidRPr="000C5A61">
        <w:rPr>
          <w:color w:val="002060"/>
        </w:rPr>
        <w:t>pareggio</w:t>
      </w:r>
      <w:r w:rsidRPr="000C5A61">
        <w:rPr>
          <w:color w:val="002060"/>
        </w:rPr>
        <w:tab/>
        <w:t>punti 1</w:t>
      </w:r>
    </w:p>
    <w:p w14:paraId="650CBFE0" w14:textId="77777777" w:rsidR="00713FA3" w:rsidRPr="000C5A61" w:rsidRDefault="00713FA3" w:rsidP="00713FA3">
      <w:pPr>
        <w:pStyle w:val="LndNormale1"/>
        <w:rPr>
          <w:color w:val="002060"/>
        </w:rPr>
      </w:pPr>
      <w:r w:rsidRPr="000C5A61">
        <w:rPr>
          <w:color w:val="002060"/>
        </w:rPr>
        <w:t>sconfitta</w:t>
      </w:r>
      <w:r w:rsidRPr="000C5A61">
        <w:rPr>
          <w:color w:val="002060"/>
        </w:rPr>
        <w:tab/>
        <w:t>punti 0</w:t>
      </w:r>
    </w:p>
    <w:p w14:paraId="3529E07F" w14:textId="77777777" w:rsidR="00713FA3" w:rsidRPr="000C5A61" w:rsidRDefault="00713FA3" w:rsidP="00713FA3">
      <w:pPr>
        <w:pStyle w:val="LndNormale1"/>
        <w:rPr>
          <w:color w:val="002060"/>
        </w:rPr>
      </w:pPr>
    </w:p>
    <w:p w14:paraId="22964619" w14:textId="77777777" w:rsidR="00713FA3" w:rsidRPr="000C5A61" w:rsidRDefault="00713FA3" w:rsidP="00713FA3">
      <w:pPr>
        <w:pStyle w:val="LndNormale1"/>
        <w:rPr>
          <w:color w:val="002060"/>
        </w:rPr>
      </w:pPr>
      <w:r w:rsidRPr="000C5A61">
        <w:rPr>
          <w:color w:val="002060"/>
        </w:rPr>
        <w:t>Per la classifica di ogni girone si terrà conto:</w:t>
      </w:r>
    </w:p>
    <w:p w14:paraId="7A0BFE60" w14:textId="77777777" w:rsidR="00713FA3" w:rsidRPr="000C5A61" w:rsidRDefault="00713FA3" w:rsidP="00713FA3">
      <w:pPr>
        <w:pStyle w:val="LndNormale1"/>
        <w:rPr>
          <w:color w:val="002060"/>
        </w:rPr>
      </w:pPr>
      <w:r w:rsidRPr="000C5A61">
        <w:rPr>
          <w:color w:val="002060"/>
        </w:rPr>
        <w:t>a) dei punti ottenuti negli incontri disputati;</w:t>
      </w:r>
    </w:p>
    <w:p w14:paraId="392AAC26" w14:textId="77777777" w:rsidR="00713FA3" w:rsidRPr="000C5A61" w:rsidRDefault="00713FA3" w:rsidP="00713FA3">
      <w:pPr>
        <w:pStyle w:val="LndNormale1"/>
        <w:rPr>
          <w:color w:val="002060"/>
        </w:rPr>
      </w:pPr>
      <w:r w:rsidRPr="000C5A61">
        <w:rPr>
          <w:color w:val="002060"/>
        </w:rPr>
        <w:t>b) della migliore differenza reti;</w:t>
      </w:r>
    </w:p>
    <w:p w14:paraId="351B10A3" w14:textId="77777777" w:rsidR="00713FA3" w:rsidRDefault="00713FA3" w:rsidP="00713FA3">
      <w:pPr>
        <w:pStyle w:val="LndNormale1"/>
        <w:rPr>
          <w:color w:val="002060"/>
        </w:rPr>
      </w:pPr>
      <w:r w:rsidRPr="000C5A61">
        <w:rPr>
          <w:color w:val="002060"/>
        </w:rPr>
        <w:lastRenderedPageBreak/>
        <w:t>c) del maggior numero di reti segnate;</w:t>
      </w:r>
    </w:p>
    <w:p w14:paraId="6A5A0718" w14:textId="77777777" w:rsidR="00713FA3" w:rsidRDefault="00713FA3" w:rsidP="00713FA3">
      <w:pPr>
        <w:pStyle w:val="LndNormale1"/>
        <w:rPr>
          <w:color w:val="002060"/>
        </w:rPr>
      </w:pPr>
      <w:r>
        <w:rPr>
          <w:color w:val="002060"/>
        </w:rPr>
        <w:t>d) della graduatoria della Coppa Disciplina del Triangolare per il Titolo Regionale;</w:t>
      </w:r>
    </w:p>
    <w:p w14:paraId="1ACF014F" w14:textId="77777777" w:rsidR="00713FA3" w:rsidRDefault="00713FA3" w:rsidP="00713FA3">
      <w:pPr>
        <w:pStyle w:val="LndNormale1"/>
        <w:rPr>
          <w:color w:val="002060"/>
        </w:rPr>
      </w:pPr>
      <w:r>
        <w:rPr>
          <w:color w:val="002060"/>
        </w:rPr>
        <w:t>e</w:t>
      </w:r>
      <w:r w:rsidRPr="000C5A61">
        <w:rPr>
          <w:color w:val="002060"/>
        </w:rPr>
        <w:t xml:space="preserve">) </w:t>
      </w:r>
      <w:r>
        <w:rPr>
          <w:color w:val="002060"/>
        </w:rPr>
        <w:t>della maggiore anzianità di affiliazione.</w:t>
      </w:r>
    </w:p>
    <w:p w14:paraId="1271E228" w14:textId="77777777" w:rsidR="00713FA3" w:rsidRDefault="00713FA3" w:rsidP="00713FA3">
      <w:pPr>
        <w:pStyle w:val="LndNormale1"/>
        <w:rPr>
          <w:color w:val="002060"/>
        </w:rPr>
      </w:pPr>
    </w:p>
    <w:p w14:paraId="46525B1C" w14:textId="77777777" w:rsidR="00713FA3" w:rsidRPr="00BC2F63" w:rsidRDefault="00713FA3" w:rsidP="00713FA3">
      <w:pPr>
        <w:pStyle w:val="titoloprinc0"/>
        <w:rPr>
          <w:color w:val="002060"/>
        </w:rPr>
      </w:pPr>
      <w:r w:rsidRPr="00BC2F63">
        <w:rPr>
          <w:color w:val="002060"/>
        </w:rPr>
        <w:t>RISULTATI</w:t>
      </w:r>
    </w:p>
    <w:p w14:paraId="607E1863" w14:textId="77777777" w:rsidR="00713FA3" w:rsidRPr="00BC2F63" w:rsidRDefault="00713FA3" w:rsidP="00713FA3">
      <w:pPr>
        <w:pStyle w:val="breakline"/>
        <w:rPr>
          <w:color w:val="002060"/>
        </w:rPr>
      </w:pPr>
    </w:p>
    <w:p w14:paraId="607A7849" w14:textId="77777777" w:rsidR="00713FA3" w:rsidRPr="00BC2F63" w:rsidRDefault="00713FA3" w:rsidP="00713FA3">
      <w:pPr>
        <w:pStyle w:val="sottotitolocampionato10"/>
        <w:rPr>
          <w:color w:val="002060"/>
        </w:rPr>
      </w:pPr>
      <w:r w:rsidRPr="00BC2F63">
        <w:rPr>
          <w:color w:val="002060"/>
        </w:rPr>
        <w:t>RISULTATI UFFICIALI GARE DEL 10/04/2026</w:t>
      </w:r>
    </w:p>
    <w:p w14:paraId="6536C654" w14:textId="77777777" w:rsidR="00F02460" w:rsidRPr="00F02460" w:rsidRDefault="00F02460" w:rsidP="00F02460">
      <w:pPr>
        <w:pStyle w:val="sottotitolocampionato20"/>
        <w:spacing w:before="0" w:beforeAutospacing="0" w:after="0" w:afterAutospacing="0"/>
        <w:rPr>
          <w:rFonts w:ascii="Arial" w:hAnsi="Arial" w:cs="Arial"/>
          <w:color w:val="002060"/>
          <w:sz w:val="20"/>
          <w:szCs w:val="20"/>
        </w:rPr>
      </w:pPr>
      <w:r w:rsidRPr="00F02460">
        <w:rPr>
          <w:rFonts w:ascii="Arial" w:hAnsi="Arial" w:cs="Arial"/>
          <w:color w:val="002060"/>
          <w:sz w:val="20"/>
          <w:szCs w:val="20"/>
        </w:rPr>
        <w:t>Si trascrivono qui di seguito i risultati ufficiali delle gare disputate</w:t>
      </w:r>
    </w:p>
    <w:p w14:paraId="31C82390" w14:textId="77777777" w:rsidR="00713FA3" w:rsidRPr="00BC2F63" w:rsidRDefault="00713FA3" w:rsidP="00713F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3FA3" w:rsidRPr="00BC2F63" w14:paraId="3B3C63E6"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0700050F"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91F3B" w14:textId="77777777" w:rsidR="00713FA3" w:rsidRPr="00BC2F63" w:rsidRDefault="00713FA3" w:rsidP="00172686">
                  <w:pPr>
                    <w:pStyle w:val="headertabella0"/>
                    <w:rPr>
                      <w:color w:val="002060"/>
                    </w:rPr>
                  </w:pPr>
                  <w:r w:rsidRPr="00BC2F63">
                    <w:rPr>
                      <w:color w:val="002060"/>
                    </w:rPr>
                    <w:t>GIRONE A - 12 Giornata - R</w:t>
                  </w:r>
                </w:p>
              </w:tc>
            </w:tr>
            <w:tr w:rsidR="00713FA3" w:rsidRPr="00BC2F63" w14:paraId="76C30CED"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CED622" w14:textId="77777777" w:rsidR="00713FA3" w:rsidRPr="00BC2F63" w:rsidRDefault="00713FA3" w:rsidP="00172686">
                  <w:pPr>
                    <w:pStyle w:val="rowtabella0"/>
                    <w:rPr>
                      <w:color w:val="002060"/>
                    </w:rPr>
                  </w:pPr>
                  <w:r w:rsidRPr="00BC2F63">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9AD57" w14:textId="77777777" w:rsidR="00713FA3" w:rsidRPr="00BC2F63" w:rsidRDefault="00713FA3" w:rsidP="00172686">
                  <w:pPr>
                    <w:pStyle w:val="rowtabella0"/>
                    <w:rPr>
                      <w:color w:val="002060"/>
                    </w:rPr>
                  </w:pPr>
                  <w:r w:rsidRPr="00BC2F63">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BDE62" w14:textId="77777777" w:rsidR="00713FA3" w:rsidRPr="00BC2F63" w:rsidRDefault="00713FA3" w:rsidP="00172686">
                  <w:pPr>
                    <w:pStyle w:val="rowtabella0"/>
                    <w:jc w:val="center"/>
                    <w:rPr>
                      <w:color w:val="002060"/>
                    </w:rPr>
                  </w:pPr>
                  <w:r w:rsidRPr="00BC2F63">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F5880" w14:textId="77777777" w:rsidR="00713FA3" w:rsidRPr="00BC2F63" w:rsidRDefault="00713FA3" w:rsidP="00172686">
                  <w:pPr>
                    <w:pStyle w:val="rowtabella0"/>
                    <w:jc w:val="center"/>
                    <w:rPr>
                      <w:color w:val="002060"/>
                    </w:rPr>
                  </w:pPr>
                  <w:r w:rsidRPr="00BC2F63">
                    <w:rPr>
                      <w:color w:val="002060"/>
                    </w:rPr>
                    <w:t> </w:t>
                  </w:r>
                </w:p>
              </w:tc>
            </w:tr>
            <w:tr w:rsidR="00713FA3" w:rsidRPr="00BC2F63" w14:paraId="5FF9B23C"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D3C58D" w14:textId="77777777" w:rsidR="00713FA3" w:rsidRPr="00BC2F63" w:rsidRDefault="00713FA3" w:rsidP="00172686">
                  <w:pPr>
                    <w:pStyle w:val="rowtabella0"/>
                    <w:rPr>
                      <w:color w:val="002060"/>
                    </w:rPr>
                  </w:pPr>
                  <w:r w:rsidRPr="00BC2F63">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4E89F6" w14:textId="77777777" w:rsidR="00713FA3" w:rsidRPr="00BC2F63" w:rsidRDefault="00713FA3" w:rsidP="00172686">
                  <w:pPr>
                    <w:pStyle w:val="rowtabella0"/>
                    <w:rPr>
                      <w:color w:val="002060"/>
                    </w:rPr>
                  </w:pPr>
                  <w:r w:rsidRPr="00BC2F63">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0F971C" w14:textId="77777777" w:rsidR="00713FA3" w:rsidRPr="00BC2F63" w:rsidRDefault="00713FA3" w:rsidP="00172686">
                  <w:pPr>
                    <w:pStyle w:val="rowtabella0"/>
                    <w:jc w:val="center"/>
                    <w:rPr>
                      <w:color w:val="002060"/>
                    </w:rPr>
                  </w:pPr>
                  <w:r w:rsidRPr="00BC2F6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24C080" w14:textId="77777777" w:rsidR="00713FA3" w:rsidRPr="00BC2F63" w:rsidRDefault="00713FA3" w:rsidP="00172686">
                  <w:pPr>
                    <w:pStyle w:val="rowtabella0"/>
                    <w:jc w:val="center"/>
                    <w:rPr>
                      <w:color w:val="002060"/>
                    </w:rPr>
                  </w:pPr>
                  <w:r w:rsidRPr="00BC2F63">
                    <w:rPr>
                      <w:color w:val="002060"/>
                    </w:rPr>
                    <w:t> </w:t>
                  </w:r>
                </w:p>
              </w:tc>
            </w:tr>
            <w:tr w:rsidR="00713FA3" w:rsidRPr="00BC2F63" w14:paraId="7B053825"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37896F" w14:textId="77777777" w:rsidR="00713FA3" w:rsidRPr="00BC2F63" w:rsidRDefault="00713FA3" w:rsidP="00172686">
                  <w:pPr>
                    <w:pStyle w:val="rowtabella0"/>
                    <w:rPr>
                      <w:color w:val="002060"/>
                    </w:rPr>
                  </w:pPr>
                  <w:r w:rsidRPr="00BC2F63">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A00E70" w14:textId="77777777" w:rsidR="00713FA3" w:rsidRPr="00BC2F63" w:rsidRDefault="00713FA3" w:rsidP="00172686">
                  <w:pPr>
                    <w:pStyle w:val="rowtabella0"/>
                    <w:rPr>
                      <w:color w:val="002060"/>
                    </w:rPr>
                  </w:pPr>
                  <w:r w:rsidRPr="00BC2F63">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6B17C" w14:textId="77777777" w:rsidR="00713FA3" w:rsidRPr="00BC2F63" w:rsidRDefault="00713FA3" w:rsidP="00172686">
                  <w:pPr>
                    <w:pStyle w:val="rowtabella0"/>
                    <w:jc w:val="center"/>
                    <w:rPr>
                      <w:color w:val="002060"/>
                    </w:rPr>
                  </w:pPr>
                  <w:r w:rsidRPr="00BC2F63">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E3B0DF" w14:textId="77777777" w:rsidR="00713FA3" w:rsidRPr="00BC2F63" w:rsidRDefault="00713FA3" w:rsidP="00172686">
                  <w:pPr>
                    <w:pStyle w:val="rowtabella0"/>
                    <w:jc w:val="center"/>
                    <w:rPr>
                      <w:color w:val="002060"/>
                    </w:rPr>
                  </w:pPr>
                  <w:r w:rsidRPr="00BC2F63">
                    <w:rPr>
                      <w:color w:val="002060"/>
                    </w:rPr>
                    <w:t> </w:t>
                  </w:r>
                </w:p>
              </w:tc>
            </w:tr>
            <w:tr w:rsidR="00713FA3" w:rsidRPr="00BC2F63" w14:paraId="52561B1D"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47DB2E" w14:textId="77777777" w:rsidR="00713FA3" w:rsidRPr="00BC2F63" w:rsidRDefault="00713FA3" w:rsidP="00172686">
                  <w:pPr>
                    <w:pStyle w:val="rowtabella0"/>
                    <w:rPr>
                      <w:color w:val="002060"/>
                    </w:rPr>
                  </w:pPr>
                  <w:r w:rsidRPr="00BC2F63">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B03160" w14:textId="77777777" w:rsidR="00713FA3" w:rsidRPr="00BC2F63" w:rsidRDefault="00713FA3" w:rsidP="00172686">
                  <w:pPr>
                    <w:pStyle w:val="rowtabella0"/>
                    <w:rPr>
                      <w:color w:val="002060"/>
                    </w:rPr>
                  </w:pPr>
                  <w:r w:rsidRPr="00BC2F63">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631C86" w14:textId="77777777" w:rsidR="00713FA3" w:rsidRPr="00BC2F63" w:rsidRDefault="00713FA3" w:rsidP="00172686">
                  <w:pPr>
                    <w:pStyle w:val="rowtabella0"/>
                    <w:jc w:val="center"/>
                    <w:rPr>
                      <w:color w:val="002060"/>
                    </w:rPr>
                  </w:pPr>
                  <w:r w:rsidRPr="00BC2F63">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4A02B2" w14:textId="77777777" w:rsidR="00713FA3" w:rsidRPr="00BC2F63" w:rsidRDefault="00713FA3" w:rsidP="00172686">
                  <w:pPr>
                    <w:pStyle w:val="rowtabella0"/>
                    <w:jc w:val="center"/>
                    <w:rPr>
                      <w:color w:val="002060"/>
                    </w:rPr>
                  </w:pPr>
                  <w:r w:rsidRPr="00BC2F63">
                    <w:rPr>
                      <w:color w:val="002060"/>
                    </w:rPr>
                    <w:t> </w:t>
                  </w:r>
                </w:p>
              </w:tc>
            </w:tr>
            <w:tr w:rsidR="00713FA3" w:rsidRPr="00BC2F63" w14:paraId="67EDFE1D"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5B0711" w14:textId="77777777" w:rsidR="00713FA3" w:rsidRPr="00BC2F63" w:rsidRDefault="00713FA3" w:rsidP="00172686">
                  <w:pPr>
                    <w:pStyle w:val="rowtabella0"/>
                    <w:rPr>
                      <w:color w:val="002060"/>
                    </w:rPr>
                  </w:pPr>
                  <w:r w:rsidRPr="00BC2F63">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2B07B7" w14:textId="77777777" w:rsidR="00713FA3" w:rsidRPr="00BC2F63" w:rsidRDefault="00713FA3" w:rsidP="00172686">
                  <w:pPr>
                    <w:pStyle w:val="rowtabella0"/>
                    <w:rPr>
                      <w:color w:val="002060"/>
                    </w:rPr>
                  </w:pPr>
                  <w:r w:rsidRPr="00BC2F63">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D3F0F1" w14:textId="77777777" w:rsidR="00713FA3" w:rsidRPr="00BC2F63" w:rsidRDefault="00713FA3" w:rsidP="00172686">
                  <w:pPr>
                    <w:pStyle w:val="rowtabella0"/>
                    <w:jc w:val="center"/>
                    <w:rPr>
                      <w:color w:val="002060"/>
                    </w:rPr>
                  </w:pPr>
                  <w:r w:rsidRPr="00BC2F63">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CF11E4" w14:textId="77777777" w:rsidR="00713FA3" w:rsidRPr="00BC2F63" w:rsidRDefault="00713FA3" w:rsidP="00172686">
                  <w:pPr>
                    <w:pStyle w:val="rowtabella0"/>
                    <w:jc w:val="center"/>
                    <w:rPr>
                      <w:color w:val="002060"/>
                    </w:rPr>
                  </w:pPr>
                  <w:r w:rsidRPr="00BC2F63">
                    <w:rPr>
                      <w:color w:val="002060"/>
                    </w:rPr>
                    <w:t> </w:t>
                  </w:r>
                </w:p>
              </w:tc>
            </w:tr>
            <w:tr w:rsidR="00713FA3" w:rsidRPr="00BC2F63" w14:paraId="1BBFB4AF"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3A97C5" w14:textId="77777777" w:rsidR="00713FA3" w:rsidRPr="00BC2F63" w:rsidRDefault="00713FA3" w:rsidP="00172686">
                  <w:pPr>
                    <w:pStyle w:val="rowtabella0"/>
                    <w:rPr>
                      <w:color w:val="002060"/>
                    </w:rPr>
                  </w:pPr>
                  <w:r w:rsidRPr="00BC2F63">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DD365C" w14:textId="77777777" w:rsidR="00713FA3" w:rsidRPr="00BC2F63" w:rsidRDefault="00713FA3" w:rsidP="00172686">
                  <w:pPr>
                    <w:pStyle w:val="rowtabella0"/>
                    <w:rPr>
                      <w:color w:val="002060"/>
                    </w:rPr>
                  </w:pPr>
                  <w:r w:rsidRPr="00BC2F63">
                    <w:rPr>
                      <w:color w:val="002060"/>
                    </w:rPr>
                    <w:t>- MANTOVANI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7B4071" w14:textId="77777777" w:rsidR="00713FA3" w:rsidRPr="00BC2F63" w:rsidRDefault="00713FA3" w:rsidP="00172686">
                  <w:pPr>
                    <w:pStyle w:val="rowtabella0"/>
                    <w:jc w:val="center"/>
                    <w:rPr>
                      <w:color w:val="002060"/>
                    </w:rPr>
                  </w:pPr>
                  <w:r w:rsidRPr="00BC2F63">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63DA70" w14:textId="77777777" w:rsidR="00713FA3" w:rsidRPr="00BC2F63" w:rsidRDefault="00713FA3" w:rsidP="00172686">
                  <w:pPr>
                    <w:pStyle w:val="rowtabella0"/>
                    <w:jc w:val="center"/>
                    <w:rPr>
                      <w:color w:val="002060"/>
                    </w:rPr>
                  </w:pPr>
                  <w:r w:rsidRPr="00BC2F63">
                    <w:rPr>
                      <w:color w:val="002060"/>
                    </w:rPr>
                    <w:t> </w:t>
                  </w:r>
                </w:p>
              </w:tc>
            </w:tr>
            <w:tr w:rsidR="00713FA3" w:rsidRPr="00BC2F63" w14:paraId="7703C6BF"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8367AE" w14:textId="77777777" w:rsidR="00713FA3" w:rsidRPr="00BC2F63" w:rsidRDefault="00713FA3" w:rsidP="00172686">
                  <w:pPr>
                    <w:pStyle w:val="rowtabella0"/>
                    <w:rPr>
                      <w:color w:val="002060"/>
                    </w:rPr>
                  </w:pPr>
                  <w:r w:rsidRPr="00BC2F63">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D4A56" w14:textId="77777777" w:rsidR="00713FA3" w:rsidRPr="00BC2F63" w:rsidRDefault="00713FA3" w:rsidP="00172686">
                  <w:pPr>
                    <w:pStyle w:val="rowtabella0"/>
                    <w:rPr>
                      <w:color w:val="002060"/>
                    </w:rPr>
                  </w:pPr>
                  <w:r w:rsidRPr="00BC2F63">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9B410" w14:textId="77777777" w:rsidR="00713FA3" w:rsidRPr="00BC2F63" w:rsidRDefault="00713FA3" w:rsidP="00172686">
                  <w:pPr>
                    <w:pStyle w:val="rowtabella0"/>
                    <w:jc w:val="center"/>
                    <w:rPr>
                      <w:color w:val="002060"/>
                    </w:rPr>
                  </w:pPr>
                  <w:r w:rsidRPr="00BC2F63">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D9616" w14:textId="77777777" w:rsidR="00713FA3" w:rsidRPr="00BC2F63" w:rsidRDefault="00713FA3" w:rsidP="00172686">
                  <w:pPr>
                    <w:pStyle w:val="rowtabella0"/>
                    <w:jc w:val="center"/>
                    <w:rPr>
                      <w:color w:val="002060"/>
                    </w:rPr>
                  </w:pPr>
                  <w:r w:rsidRPr="00BC2F63">
                    <w:rPr>
                      <w:color w:val="002060"/>
                    </w:rPr>
                    <w:t> </w:t>
                  </w:r>
                </w:p>
              </w:tc>
            </w:tr>
          </w:tbl>
          <w:p w14:paraId="66EC77DC" w14:textId="77777777" w:rsidR="00713FA3" w:rsidRPr="00BC2F63" w:rsidRDefault="00713FA3" w:rsidP="001726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75001F02"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F111C" w14:textId="77777777" w:rsidR="00713FA3" w:rsidRPr="00BC2F63" w:rsidRDefault="00713FA3" w:rsidP="00172686">
                  <w:pPr>
                    <w:pStyle w:val="headertabella0"/>
                    <w:rPr>
                      <w:color w:val="002060"/>
                    </w:rPr>
                  </w:pPr>
                  <w:r w:rsidRPr="00BC2F63">
                    <w:rPr>
                      <w:color w:val="002060"/>
                    </w:rPr>
                    <w:t>GIRONE B - 12 Giornata - R</w:t>
                  </w:r>
                </w:p>
              </w:tc>
            </w:tr>
            <w:tr w:rsidR="00713FA3" w:rsidRPr="00BC2F63" w14:paraId="3C2E5044"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B286A4" w14:textId="77777777" w:rsidR="00713FA3" w:rsidRPr="00BC2F63" w:rsidRDefault="00713FA3" w:rsidP="00172686">
                  <w:pPr>
                    <w:pStyle w:val="rowtabella0"/>
                    <w:rPr>
                      <w:color w:val="002060"/>
                    </w:rPr>
                  </w:pPr>
                  <w:r w:rsidRPr="00BC2F63">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3FF3E" w14:textId="77777777" w:rsidR="00713FA3" w:rsidRPr="00BC2F63" w:rsidRDefault="00713FA3" w:rsidP="00172686">
                  <w:pPr>
                    <w:pStyle w:val="rowtabella0"/>
                    <w:rPr>
                      <w:color w:val="002060"/>
                    </w:rPr>
                  </w:pPr>
                  <w:r w:rsidRPr="00BC2F63">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3DA2B" w14:textId="77777777" w:rsidR="00713FA3" w:rsidRPr="00BC2F63" w:rsidRDefault="00713FA3" w:rsidP="00172686">
                  <w:pPr>
                    <w:pStyle w:val="rowtabella0"/>
                    <w:jc w:val="center"/>
                    <w:rPr>
                      <w:color w:val="002060"/>
                    </w:rPr>
                  </w:pPr>
                  <w:r w:rsidRPr="00BC2F63">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58C26" w14:textId="77777777" w:rsidR="00713FA3" w:rsidRPr="00BC2F63" w:rsidRDefault="00713FA3" w:rsidP="00172686">
                  <w:pPr>
                    <w:pStyle w:val="rowtabella0"/>
                    <w:jc w:val="center"/>
                    <w:rPr>
                      <w:color w:val="002060"/>
                    </w:rPr>
                  </w:pPr>
                  <w:r w:rsidRPr="00BC2F63">
                    <w:rPr>
                      <w:color w:val="002060"/>
                    </w:rPr>
                    <w:t> </w:t>
                  </w:r>
                </w:p>
              </w:tc>
            </w:tr>
            <w:tr w:rsidR="00713FA3" w:rsidRPr="00BC2F63" w14:paraId="42F39796"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CA1EF6" w14:textId="77777777" w:rsidR="00713FA3" w:rsidRPr="00BC2F63" w:rsidRDefault="00713FA3" w:rsidP="00172686">
                  <w:pPr>
                    <w:pStyle w:val="rowtabella0"/>
                    <w:rPr>
                      <w:color w:val="002060"/>
                    </w:rPr>
                  </w:pPr>
                  <w:r w:rsidRPr="00BC2F63">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12B08B" w14:textId="77777777" w:rsidR="00713FA3" w:rsidRPr="00BC2F63" w:rsidRDefault="00713FA3" w:rsidP="00172686">
                  <w:pPr>
                    <w:pStyle w:val="rowtabella0"/>
                    <w:rPr>
                      <w:color w:val="002060"/>
                    </w:rPr>
                  </w:pPr>
                  <w:r w:rsidRPr="00BC2F63">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0B6A8F" w14:textId="77777777" w:rsidR="00713FA3" w:rsidRPr="00BC2F63" w:rsidRDefault="00713FA3" w:rsidP="00172686">
                  <w:pPr>
                    <w:pStyle w:val="rowtabella0"/>
                    <w:jc w:val="center"/>
                    <w:rPr>
                      <w:color w:val="002060"/>
                    </w:rPr>
                  </w:pPr>
                  <w:r w:rsidRPr="00BC2F6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03D448" w14:textId="77777777" w:rsidR="00713FA3" w:rsidRPr="00BC2F63" w:rsidRDefault="00713FA3" w:rsidP="00172686">
                  <w:pPr>
                    <w:pStyle w:val="rowtabella0"/>
                    <w:jc w:val="center"/>
                    <w:rPr>
                      <w:color w:val="002060"/>
                    </w:rPr>
                  </w:pPr>
                  <w:r w:rsidRPr="00BC2F63">
                    <w:rPr>
                      <w:color w:val="002060"/>
                    </w:rPr>
                    <w:t> </w:t>
                  </w:r>
                </w:p>
              </w:tc>
            </w:tr>
            <w:tr w:rsidR="00713FA3" w:rsidRPr="00BC2F63" w14:paraId="47248391"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0B2FA2" w14:textId="77777777" w:rsidR="00713FA3" w:rsidRPr="00BC2F63" w:rsidRDefault="00713FA3" w:rsidP="00172686">
                  <w:pPr>
                    <w:pStyle w:val="rowtabella0"/>
                    <w:rPr>
                      <w:color w:val="002060"/>
                    </w:rPr>
                  </w:pPr>
                  <w:r w:rsidRPr="00BC2F63">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2F2109" w14:textId="77777777" w:rsidR="00713FA3" w:rsidRPr="00BC2F63" w:rsidRDefault="00713FA3" w:rsidP="00172686">
                  <w:pPr>
                    <w:pStyle w:val="rowtabella0"/>
                    <w:rPr>
                      <w:color w:val="002060"/>
                    </w:rPr>
                  </w:pPr>
                  <w:r w:rsidRPr="00BC2F63">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131F2D" w14:textId="77777777" w:rsidR="00713FA3" w:rsidRPr="00BC2F63" w:rsidRDefault="00713FA3" w:rsidP="00172686">
                  <w:pPr>
                    <w:pStyle w:val="rowtabella0"/>
                    <w:jc w:val="center"/>
                    <w:rPr>
                      <w:color w:val="002060"/>
                    </w:rPr>
                  </w:pPr>
                  <w:r w:rsidRPr="00BC2F63">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9FD113" w14:textId="77777777" w:rsidR="00713FA3" w:rsidRPr="00BC2F63" w:rsidRDefault="00713FA3" w:rsidP="00172686">
                  <w:pPr>
                    <w:pStyle w:val="rowtabella0"/>
                    <w:jc w:val="center"/>
                    <w:rPr>
                      <w:color w:val="002060"/>
                    </w:rPr>
                  </w:pPr>
                  <w:r w:rsidRPr="00BC2F63">
                    <w:rPr>
                      <w:color w:val="002060"/>
                    </w:rPr>
                    <w:t> </w:t>
                  </w:r>
                </w:p>
              </w:tc>
            </w:tr>
            <w:tr w:rsidR="00713FA3" w:rsidRPr="00BC2F63" w14:paraId="1A851B15"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D83E52" w14:textId="77777777" w:rsidR="00713FA3" w:rsidRPr="00BC2F63" w:rsidRDefault="00713FA3" w:rsidP="00172686">
                  <w:pPr>
                    <w:pStyle w:val="rowtabella0"/>
                    <w:rPr>
                      <w:color w:val="002060"/>
                    </w:rPr>
                  </w:pPr>
                  <w:r w:rsidRPr="00BC2F63">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DBB82A" w14:textId="77777777" w:rsidR="00713FA3" w:rsidRPr="00BC2F63" w:rsidRDefault="00713FA3" w:rsidP="00172686">
                  <w:pPr>
                    <w:pStyle w:val="rowtabella0"/>
                    <w:rPr>
                      <w:color w:val="002060"/>
                    </w:rPr>
                  </w:pPr>
                  <w:r w:rsidRPr="00BC2F63">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34FE13" w14:textId="77777777" w:rsidR="00713FA3" w:rsidRPr="00BC2F63" w:rsidRDefault="00713FA3" w:rsidP="00172686">
                  <w:pPr>
                    <w:pStyle w:val="rowtabella0"/>
                    <w:jc w:val="center"/>
                    <w:rPr>
                      <w:color w:val="002060"/>
                    </w:rPr>
                  </w:pPr>
                  <w:r w:rsidRPr="00BC2F6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03D812" w14:textId="77777777" w:rsidR="00713FA3" w:rsidRPr="00BC2F63" w:rsidRDefault="00713FA3" w:rsidP="00172686">
                  <w:pPr>
                    <w:pStyle w:val="rowtabella0"/>
                    <w:jc w:val="center"/>
                    <w:rPr>
                      <w:color w:val="002060"/>
                    </w:rPr>
                  </w:pPr>
                  <w:r w:rsidRPr="00BC2F63">
                    <w:rPr>
                      <w:color w:val="002060"/>
                    </w:rPr>
                    <w:t> </w:t>
                  </w:r>
                </w:p>
              </w:tc>
            </w:tr>
            <w:tr w:rsidR="00713FA3" w:rsidRPr="00BC2F63" w14:paraId="65AF6F74"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6CC7B9" w14:textId="77777777" w:rsidR="00713FA3" w:rsidRPr="00BC2F63" w:rsidRDefault="00713FA3" w:rsidP="00172686">
                  <w:pPr>
                    <w:pStyle w:val="rowtabella0"/>
                    <w:rPr>
                      <w:color w:val="002060"/>
                    </w:rPr>
                  </w:pPr>
                  <w:r w:rsidRPr="00BC2F63">
                    <w:rPr>
                      <w:color w:val="002060"/>
                    </w:rPr>
                    <w:t>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6EEE9" w14:textId="77777777" w:rsidR="00713FA3" w:rsidRPr="00BC2F63" w:rsidRDefault="00713FA3" w:rsidP="00172686">
                  <w:pPr>
                    <w:pStyle w:val="rowtabella0"/>
                    <w:rPr>
                      <w:color w:val="002060"/>
                    </w:rPr>
                  </w:pPr>
                  <w:r w:rsidRPr="00BC2F63">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7806EF" w14:textId="77777777" w:rsidR="00713FA3" w:rsidRPr="00BC2F63" w:rsidRDefault="00713FA3" w:rsidP="00172686">
                  <w:pPr>
                    <w:pStyle w:val="rowtabella0"/>
                    <w:jc w:val="center"/>
                    <w:rPr>
                      <w:color w:val="002060"/>
                    </w:rPr>
                  </w:pPr>
                  <w:r w:rsidRPr="00BC2F6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AED1B1" w14:textId="77777777" w:rsidR="00713FA3" w:rsidRPr="00BC2F63" w:rsidRDefault="00713FA3" w:rsidP="00172686">
                  <w:pPr>
                    <w:pStyle w:val="rowtabella0"/>
                    <w:jc w:val="center"/>
                    <w:rPr>
                      <w:color w:val="002060"/>
                    </w:rPr>
                  </w:pPr>
                  <w:r w:rsidRPr="00BC2F63">
                    <w:rPr>
                      <w:color w:val="002060"/>
                    </w:rPr>
                    <w:t> </w:t>
                  </w:r>
                </w:p>
              </w:tc>
            </w:tr>
            <w:tr w:rsidR="00713FA3" w:rsidRPr="00BC2F63" w14:paraId="5D5959DA"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53B499" w14:textId="77777777" w:rsidR="00713FA3" w:rsidRPr="00BC2F63" w:rsidRDefault="00713FA3" w:rsidP="00172686">
                  <w:pPr>
                    <w:pStyle w:val="rowtabella0"/>
                    <w:rPr>
                      <w:color w:val="002060"/>
                    </w:rPr>
                  </w:pPr>
                  <w:r w:rsidRPr="00BC2F63">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4403F0" w14:textId="77777777" w:rsidR="00713FA3" w:rsidRPr="00BC2F63" w:rsidRDefault="00713FA3" w:rsidP="00172686">
                  <w:pPr>
                    <w:pStyle w:val="rowtabella0"/>
                    <w:rPr>
                      <w:color w:val="002060"/>
                    </w:rPr>
                  </w:pPr>
                  <w:r w:rsidRPr="00BC2F63">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57C40F" w14:textId="77777777" w:rsidR="00713FA3" w:rsidRPr="00BC2F63" w:rsidRDefault="00713FA3" w:rsidP="00172686">
                  <w:pPr>
                    <w:pStyle w:val="rowtabella0"/>
                    <w:jc w:val="center"/>
                    <w:rPr>
                      <w:color w:val="002060"/>
                    </w:rPr>
                  </w:pPr>
                  <w:r w:rsidRPr="00BC2F6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09644B" w14:textId="77777777" w:rsidR="00713FA3" w:rsidRPr="00BC2F63" w:rsidRDefault="00713FA3" w:rsidP="00172686">
                  <w:pPr>
                    <w:pStyle w:val="rowtabella0"/>
                    <w:jc w:val="center"/>
                    <w:rPr>
                      <w:color w:val="002060"/>
                    </w:rPr>
                  </w:pPr>
                  <w:r w:rsidRPr="00BC2F63">
                    <w:rPr>
                      <w:color w:val="002060"/>
                    </w:rPr>
                    <w:t> </w:t>
                  </w:r>
                </w:p>
              </w:tc>
            </w:tr>
            <w:tr w:rsidR="00713FA3" w:rsidRPr="00BC2F63" w14:paraId="46DC23E4"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8DA69" w14:textId="77777777" w:rsidR="00713FA3" w:rsidRPr="00BC2F63" w:rsidRDefault="00713FA3" w:rsidP="00172686">
                  <w:pPr>
                    <w:pStyle w:val="rowtabella0"/>
                    <w:rPr>
                      <w:color w:val="002060"/>
                    </w:rPr>
                  </w:pPr>
                  <w:r w:rsidRPr="00BC2F63">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FBC4B" w14:textId="77777777" w:rsidR="00713FA3" w:rsidRPr="00BC2F63" w:rsidRDefault="00713FA3" w:rsidP="00172686">
                  <w:pPr>
                    <w:pStyle w:val="rowtabella0"/>
                    <w:rPr>
                      <w:color w:val="002060"/>
                    </w:rPr>
                  </w:pPr>
                  <w:r w:rsidRPr="00BC2F63">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77464" w14:textId="77777777" w:rsidR="00713FA3" w:rsidRPr="00BC2F63" w:rsidRDefault="00713FA3" w:rsidP="00172686">
                  <w:pPr>
                    <w:pStyle w:val="rowtabella0"/>
                    <w:jc w:val="center"/>
                    <w:rPr>
                      <w:color w:val="002060"/>
                    </w:rPr>
                  </w:pPr>
                  <w:r w:rsidRPr="00BC2F63">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916CA" w14:textId="77777777" w:rsidR="00713FA3" w:rsidRPr="00BC2F63" w:rsidRDefault="00713FA3" w:rsidP="00172686">
                  <w:pPr>
                    <w:pStyle w:val="rowtabella0"/>
                    <w:jc w:val="center"/>
                    <w:rPr>
                      <w:color w:val="002060"/>
                    </w:rPr>
                  </w:pPr>
                  <w:r w:rsidRPr="00BC2F63">
                    <w:rPr>
                      <w:color w:val="002060"/>
                    </w:rPr>
                    <w:t> </w:t>
                  </w:r>
                </w:p>
              </w:tc>
            </w:tr>
          </w:tbl>
          <w:p w14:paraId="0659B9DF" w14:textId="77777777" w:rsidR="00713FA3" w:rsidRPr="00BC2F63" w:rsidRDefault="00713FA3" w:rsidP="00172686">
            <w:pPr>
              <w:rPr>
                <w:color w:val="002060"/>
              </w:rPr>
            </w:pPr>
          </w:p>
        </w:tc>
      </w:tr>
    </w:tbl>
    <w:p w14:paraId="16D137C3" w14:textId="77777777" w:rsidR="00713FA3" w:rsidRPr="00BC2F63" w:rsidRDefault="00713FA3" w:rsidP="00713FA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3FA3" w:rsidRPr="00BC2F63" w14:paraId="79536DCC"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1DE42173"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4F912" w14:textId="77777777" w:rsidR="00713FA3" w:rsidRPr="00BC2F63" w:rsidRDefault="00713FA3" w:rsidP="00172686">
                  <w:pPr>
                    <w:pStyle w:val="headertabella0"/>
                    <w:rPr>
                      <w:color w:val="002060"/>
                    </w:rPr>
                  </w:pPr>
                  <w:r w:rsidRPr="00BC2F63">
                    <w:rPr>
                      <w:color w:val="002060"/>
                    </w:rPr>
                    <w:t>GIRONE C - 12 Giornata - R</w:t>
                  </w:r>
                </w:p>
              </w:tc>
            </w:tr>
            <w:tr w:rsidR="00713FA3" w:rsidRPr="00BC2F63" w14:paraId="1CFE0B01"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E400A2" w14:textId="77777777" w:rsidR="00713FA3" w:rsidRPr="00BC2F63" w:rsidRDefault="00713FA3" w:rsidP="00172686">
                  <w:pPr>
                    <w:pStyle w:val="rowtabella0"/>
                    <w:rPr>
                      <w:color w:val="002060"/>
                    </w:rPr>
                  </w:pPr>
                  <w:r w:rsidRPr="00BC2F63">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9281B" w14:textId="77777777" w:rsidR="00713FA3" w:rsidRPr="00BC2F63" w:rsidRDefault="00713FA3" w:rsidP="00172686">
                  <w:pPr>
                    <w:pStyle w:val="rowtabella0"/>
                    <w:rPr>
                      <w:color w:val="002060"/>
                    </w:rPr>
                  </w:pPr>
                  <w:r w:rsidRPr="00BC2F63">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48B2C" w14:textId="77777777" w:rsidR="00713FA3" w:rsidRPr="00BC2F63" w:rsidRDefault="00713FA3" w:rsidP="00172686">
                  <w:pPr>
                    <w:pStyle w:val="rowtabella0"/>
                    <w:jc w:val="center"/>
                    <w:rPr>
                      <w:color w:val="002060"/>
                    </w:rPr>
                  </w:pPr>
                  <w:r w:rsidRPr="00BC2F63">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BD819" w14:textId="77777777" w:rsidR="00713FA3" w:rsidRPr="00BC2F63" w:rsidRDefault="00713FA3" w:rsidP="00172686">
                  <w:pPr>
                    <w:pStyle w:val="rowtabella0"/>
                    <w:jc w:val="center"/>
                    <w:rPr>
                      <w:color w:val="002060"/>
                    </w:rPr>
                  </w:pPr>
                  <w:r w:rsidRPr="00BC2F63">
                    <w:rPr>
                      <w:color w:val="002060"/>
                    </w:rPr>
                    <w:t> </w:t>
                  </w:r>
                </w:p>
              </w:tc>
            </w:tr>
            <w:tr w:rsidR="00713FA3" w:rsidRPr="00BC2F63" w14:paraId="5DD849E1"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F8E99F" w14:textId="77777777" w:rsidR="00713FA3" w:rsidRPr="00BC2F63" w:rsidRDefault="00713FA3" w:rsidP="00172686">
                  <w:pPr>
                    <w:pStyle w:val="rowtabella0"/>
                    <w:rPr>
                      <w:color w:val="002060"/>
                    </w:rPr>
                  </w:pPr>
                  <w:r w:rsidRPr="00BC2F63">
                    <w:rPr>
                      <w:color w:val="002060"/>
                    </w:rPr>
                    <w:t>C.F. MACERATESE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2764CF" w14:textId="77777777" w:rsidR="00713FA3" w:rsidRPr="00BC2F63" w:rsidRDefault="00713FA3" w:rsidP="00172686">
                  <w:pPr>
                    <w:pStyle w:val="rowtabella0"/>
                    <w:rPr>
                      <w:color w:val="002060"/>
                    </w:rPr>
                  </w:pPr>
                  <w:r w:rsidRPr="00BC2F63">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533030" w14:textId="77777777" w:rsidR="00713FA3" w:rsidRPr="00BC2F63" w:rsidRDefault="00713FA3" w:rsidP="00172686">
                  <w:pPr>
                    <w:pStyle w:val="rowtabella0"/>
                    <w:jc w:val="center"/>
                    <w:rPr>
                      <w:color w:val="002060"/>
                    </w:rPr>
                  </w:pPr>
                  <w:r w:rsidRPr="00BC2F63">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C9D38" w14:textId="77777777" w:rsidR="00713FA3" w:rsidRPr="00BC2F63" w:rsidRDefault="00713FA3" w:rsidP="00172686">
                  <w:pPr>
                    <w:pStyle w:val="rowtabella0"/>
                    <w:jc w:val="center"/>
                    <w:rPr>
                      <w:color w:val="002060"/>
                    </w:rPr>
                  </w:pPr>
                  <w:r w:rsidRPr="00BC2F63">
                    <w:rPr>
                      <w:color w:val="002060"/>
                    </w:rPr>
                    <w:t> </w:t>
                  </w:r>
                </w:p>
              </w:tc>
            </w:tr>
            <w:tr w:rsidR="00713FA3" w:rsidRPr="00BC2F63" w14:paraId="122FC83A"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972317" w14:textId="77777777" w:rsidR="00713FA3" w:rsidRPr="00BC2F63" w:rsidRDefault="00713FA3" w:rsidP="00172686">
                  <w:pPr>
                    <w:pStyle w:val="rowtabella0"/>
                    <w:rPr>
                      <w:color w:val="002060"/>
                    </w:rPr>
                  </w:pPr>
                  <w:r w:rsidRPr="00BC2F63">
                    <w:rPr>
                      <w:color w:val="002060"/>
                    </w:rPr>
                    <w:t>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2A07D7" w14:textId="77777777" w:rsidR="00713FA3" w:rsidRPr="00BC2F63" w:rsidRDefault="00713FA3" w:rsidP="00172686">
                  <w:pPr>
                    <w:pStyle w:val="rowtabella0"/>
                    <w:rPr>
                      <w:color w:val="002060"/>
                    </w:rPr>
                  </w:pPr>
                  <w:r w:rsidRPr="00BC2F63">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7B9ED1" w14:textId="77777777" w:rsidR="00713FA3" w:rsidRPr="00BC2F63" w:rsidRDefault="00713FA3" w:rsidP="00172686">
                  <w:pPr>
                    <w:pStyle w:val="rowtabella0"/>
                    <w:jc w:val="center"/>
                    <w:rPr>
                      <w:color w:val="002060"/>
                    </w:rPr>
                  </w:pPr>
                  <w:r w:rsidRPr="00BC2F63">
                    <w:rPr>
                      <w:color w:val="002060"/>
                    </w:rPr>
                    <w:t>14 - 1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889E5B" w14:textId="77777777" w:rsidR="00713FA3" w:rsidRPr="00BC2F63" w:rsidRDefault="00713FA3" w:rsidP="00172686">
                  <w:pPr>
                    <w:pStyle w:val="rowtabella0"/>
                    <w:jc w:val="center"/>
                    <w:rPr>
                      <w:color w:val="002060"/>
                    </w:rPr>
                  </w:pPr>
                  <w:r w:rsidRPr="00BC2F63">
                    <w:rPr>
                      <w:color w:val="002060"/>
                    </w:rPr>
                    <w:t> </w:t>
                  </w:r>
                </w:p>
              </w:tc>
            </w:tr>
            <w:tr w:rsidR="00713FA3" w:rsidRPr="00BC2F63" w14:paraId="4E70E13E"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211144" w14:textId="77777777" w:rsidR="00713FA3" w:rsidRPr="00BC2F63" w:rsidRDefault="00713FA3" w:rsidP="00172686">
                  <w:pPr>
                    <w:pStyle w:val="rowtabella0"/>
                    <w:rPr>
                      <w:color w:val="002060"/>
                    </w:rPr>
                  </w:pPr>
                  <w:r w:rsidRPr="00BC2F63">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A04062" w14:textId="77777777" w:rsidR="00713FA3" w:rsidRPr="00BC2F63" w:rsidRDefault="00713FA3" w:rsidP="00172686">
                  <w:pPr>
                    <w:pStyle w:val="rowtabella0"/>
                    <w:rPr>
                      <w:color w:val="002060"/>
                    </w:rPr>
                  </w:pPr>
                  <w:r w:rsidRPr="00BC2F63">
                    <w:rPr>
                      <w:color w:val="002060"/>
                    </w:rPr>
                    <w:t>- U.MANDOLESI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D2D1E8" w14:textId="77777777" w:rsidR="00713FA3" w:rsidRPr="00BC2F63" w:rsidRDefault="00713FA3" w:rsidP="00172686">
                  <w:pPr>
                    <w:pStyle w:val="rowtabella0"/>
                    <w:jc w:val="center"/>
                    <w:rPr>
                      <w:color w:val="002060"/>
                    </w:rPr>
                  </w:pPr>
                  <w:r w:rsidRPr="00BC2F6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CB971B" w14:textId="77777777" w:rsidR="00713FA3" w:rsidRPr="00BC2F63" w:rsidRDefault="00713FA3" w:rsidP="00172686">
                  <w:pPr>
                    <w:pStyle w:val="rowtabella0"/>
                    <w:jc w:val="center"/>
                    <w:rPr>
                      <w:color w:val="002060"/>
                    </w:rPr>
                  </w:pPr>
                  <w:r w:rsidRPr="00BC2F63">
                    <w:rPr>
                      <w:color w:val="002060"/>
                    </w:rPr>
                    <w:t> </w:t>
                  </w:r>
                </w:p>
              </w:tc>
            </w:tr>
            <w:tr w:rsidR="00713FA3" w:rsidRPr="00BC2F63" w14:paraId="65CFE6FC"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7DD9B8" w14:textId="77777777" w:rsidR="00713FA3" w:rsidRPr="00BC2F63" w:rsidRDefault="00713FA3" w:rsidP="00172686">
                  <w:pPr>
                    <w:pStyle w:val="rowtabella0"/>
                    <w:rPr>
                      <w:color w:val="002060"/>
                    </w:rPr>
                  </w:pPr>
                  <w:r w:rsidRPr="00BC2F63">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164BA7" w14:textId="77777777" w:rsidR="00713FA3" w:rsidRPr="00BC2F63" w:rsidRDefault="00713FA3" w:rsidP="00172686">
                  <w:pPr>
                    <w:pStyle w:val="rowtabella0"/>
                    <w:rPr>
                      <w:color w:val="002060"/>
                    </w:rPr>
                  </w:pPr>
                  <w:r w:rsidRPr="00BC2F63">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60F70C" w14:textId="77777777" w:rsidR="00713FA3" w:rsidRPr="00BC2F63" w:rsidRDefault="00713FA3" w:rsidP="00172686">
                  <w:pPr>
                    <w:pStyle w:val="rowtabella0"/>
                    <w:jc w:val="center"/>
                    <w:rPr>
                      <w:color w:val="002060"/>
                    </w:rPr>
                  </w:pPr>
                  <w:r w:rsidRPr="00BC2F6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F255BC" w14:textId="77777777" w:rsidR="00713FA3" w:rsidRPr="00BC2F63" w:rsidRDefault="00713FA3" w:rsidP="00172686">
                  <w:pPr>
                    <w:pStyle w:val="rowtabella0"/>
                    <w:jc w:val="center"/>
                    <w:rPr>
                      <w:color w:val="002060"/>
                    </w:rPr>
                  </w:pPr>
                  <w:r w:rsidRPr="00BC2F63">
                    <w:rPr>
                      <w:color w:val="002060"/>
                    </w:rPr>
                    <w:t> </w:t>
                  </w:r>
                </w:p>
              </w:tc>
            </w:tr>
            <w:tr w:rsidR="00713FA3" w:rsidRPr="00BC2F63" w14:paraId="26D6887D"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DD3BA4" w14:textId="77777777" w:rsidR="00713FA3" w:rsidRPr="00BC2F63" w:rsidRDefault="00713FA3" w:rsidP="00172686">
                  <w:pPr>
                    <w:pStyle w:val="rowtabella0"/>
                    <w:rPr>
                      <w:color w:val="002060"/>
                    </w:rPr>
                  </w:pPr>
                  <w:r w:rsidRPr="00BC2F63">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60A94" w14:textId="77777777" w:rsidR="00713FA3" w:rsidRPr="00BC2F63" w:rsidRDefault="00713FA3" w:rsidP="00172686">
                  <w:pPr>
                    <w:pStyle w:val="rowtabella0"/>
                    <w:rPr>
                      <w:color w:val="002060"/>
                    </w:rPr>
                  </w:pPr>
                  <w:r w:rsidRPr="00BC2F63">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076F4" w14:textId="77777777" w:rsidR="00713FA3" w:rsidRPr="00BC2F63" w:rsidRDefault="00713FA3" w:rsidP="00172686">
                  <w:pPr>
                    <w:pStyle w:val="rowtabella0"/>
                    <w:jc w:val="center"/>
                    <w:rPr>
                      <w:color w:val="002060"/>
                    </w:rPr>
                  </w:pPr>
                  <w:r w:rsidRPr="00BC2F63">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04868" w14:textId="77777777" w:rsidR="00713FA3" w:rsidRPr="00BC2F63" w:rsidRDefault="00713FA3" w:rsidP="00172686">
                  <w:pPr>
                    <w:pStyle w:val="rowtabella0"/>
                    <w:jc w:val="center"/>
                    <w:rPr>
                      <w:color w:val="002060"/>
                    </w:rPr>
                  </w:pPr>
                  <w:r w:rsidRPr="00BC2F63">
                    <w:rPr>
                      <w:color w:val="002060"/>
                    </w:rPr>
                    <w:t> </w:t>
                  </w:r>
                </w:p>
              </w:tc>
            </w:tr>
          </w:tbl>
          <w:p w14:paraId="0F3EDA90" w14:textId="77777777" w:rsidR="00713FA3" w:rsidRPr="00BC2F63" w:rsidRDefault="00713FA3" w:rsidP="00172686">
            <w:pPr>
              <w:rPr>
                <w:color w:val="002060"/>
              </w:rPr>
            </w:pPr>
          </w:p>
        </w:tc>
      </w:tr>
    </w:tbl>
    <w:p w14:paraId="10A820C0" w14:textId="77777777" w:rsidR="00713FA3" w:rsidRPr="00BC2F63" w:rsidRDefault="00713FA3" w:rsidP="00713FA3">
      <w:pPr>
        <w:pStyle w:val="breakline"/>
        <w:rPr>
          <w:rFonts w:eastAsiaTheme="minorEastAsia"/>
          <w:color w:val="002060"/>
        </w:rPr>
      </w:pPr>
    </w:p>
    <w:p w14:paraId="1CFD201F" w14:textId="77777777" w:rsidR="00713FA3" w:rsidRPr="00BC2F63" w:rsidRDefault="00713FA3" w:rsidP="00713FA3">
      <w:pPr>
        <w:pStyle w:val="breakline"/>
        <w:rPr>
          <w:color w:val="002060"/>
        </w:rPr>
      </w:pPr>
    </w:p>
    <w:p w14:paraId="35C60BD8" w14:textId="77777777" w:rsidR="00713FA3" w:rsidRPr="00BC2F63" w:rsidRDefault="00713FA3" w:rsidP="00713FA3">
      <w:pPr>
        <w:pStyle w:val="titoloprinc0"/>
        <w:rPr>
          <w:color w:val="002060"/>
        </w:rPr>
      </w:pPr>
      <w:r w:rsidRPr="00BC2F63">
        <w:rPr>
          <w:color w:val="002060"/>
        </w:rPr>
        <w:t>GIUDICE SPORTIVO</w:t>
      </w:r>
    </w:p>
    <w:p w14:paraId="09C13B5C" w14:textId="77777777" w:rsidR="00713FA3" w:rsidRPr="00BC2F63" w:rsidRDefault="00713FA3" w:rsidP="00713FA3">
      <w:pPr>
        <w:pStyle w:val="diffida"/>
        <w:rPr>
          <w:color w:val="002060"/>
        </w:rPr>
      </w:pPr>
      <w:r w:rsidRPr="00BC2F63">
        <w:rPr>
          <w:color w:val="002060"/>
        </w:rPr>
        <w:t>Il Giudice Sportivo Avv. Agnese Lazzaretti, con l'assistenza del Segretario Angelo Castellana, nella seduta del 15/04/2026, ha adottato le decisioni che di seguito integralmente si riportano:</w:t>
      </w:r>
    </w:p>
    <w:p w14:paraId="550EDC63" w14:textId="77777777" w:rsidR="00713FA3" w:rsidRPr="00BC2F63" w:rsidRDefault="00713FA3" w:rsidP="00713FA3">
      <w:pPr>
        <w:pStyle w:val="titolo10"/>
        <w:rPr>
          <w:color w:val="002060"/>
        </w:rPr>
      </w:pPr>
      <w:r w:rsidRPr="00BC2F63">
        <w:rPr>
          <w:color w:val="002060"/>
        </w:rPr>
        <w:t xml:space="preserve">GARE DEL 10/ 4/2026 </w:t>
      </w:r>
    </w:p>
    <w:p w14:paraId="3629A2FF" w14:textId="77777777" w:rsidR="00713FA3" w:rsidRPr="00BC2F63" w:rsidRDefault="00713FA3" w:rsidP="00713FA3">
      <w:pPr>
        <w:pStyle w:val="titolo7a"/>
        <w:rPr>
          <w:color w:val="002060"/>
        </w:rPr>
      </w:pPr>
      <w:r w:rsidRPr="00BC2F63">
        <w:rPr>
          <w:color w:val="002060"/>
        </w:rPr>
        <w:t xml:space="preserve">PROVVEDIMENTI DISCIPLINARI </w:t>
      </w:r>
    </w:p>
    <w:p w14:paraId="765EF317"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33A0AD1F" w14:textId="77777777" w:rsidR="00713FA3" w:rsidRPr="00BC2F63" w:rsidRDefault="00713FA3" w:rsidP="00713FA3">
      <w:pPr>
        <w:pStyle w:val="titolo30"/>
        <w:rPr>
          <w:color w:val="002060"/>
        </w:rPr>
      </w:pPr>
      <w:r w:rsidRPr="00BC2F63">
        <w:rPr>
          <w:color w:val="002060"/>
        </w:rPr>
        <w:t xml:space="preserve">DIRIGENTI </w:t>
      </w:r>
    </w:p>
    <w:p w14:paraId="361E4A2A" w14:textId="77777777" w:rsidR="00713FA3" w:rsidRPr="00BC2F63" w:rsidRDefault="00713FA3" w:rsidP="00713FA3">
      <w:pPr>
        <w:pStyle w:val="titolo20"/>
        <w:rPr>
          <w:color w:val="002060"/>
        </w:rPr>
      </w:pPr>
      <w:r w:rsidRPr="00BC2F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2CCD260F" w14:textId="77777777" w:rsidTr="00172686">
        <w:tc>
          <w:tcPr>
            <w:tcW w:w="2200" w:type="dxa"/>
            <w:tcMar>
              <w:top w:w="20" w:type="dxa"/>
              <w:left w:w="20" w:type="dxa"/>
              <w:bottom w:w="20" w:type="dxa"/>
              <w:right w:w="20" w:type="dxa"/>
            </w:tcMar>
            <w:vAlign w:val="center"/>
            <w:hideMark/>
          </w:tcPr>
          <w:p w14:paraId="4310072C" w14:textId="77777777" w:rsidR="00713FA3" w:rsidRPr="00BC2F63" w:rsidRDefault="00713FA3" w:rsidP="00172686">
            <w:pPr>
              <w:pStyle w:val="movimento"/>
              <w:rPr>
                <w:color w:val="002060"/>
              </w:rPr>
            </w:pPr>
            <w:r w:rsidRPr="00BC2F63">
              <w:rPr>
                <w:color w:val="002060"/>
              </w:rPr>
              <w:t>PIZZICHINI ANDREA</w:t>
            </w:r>
          </w:p>
        </w:tc>
        <w:tc>
          <w:tcPr>
            <w:tcW w:w="2200" w:type="dxa"/>
            <w:tcMar>
              <w:top w:w="20" w:type="dxa"/>
              <w:left w:w="20" w:type="dxa"/>
              <w:bottom w:w="20" w:type="dxa"/>
              <w:right w:w="20" w:type="dxa"/>
            </w:tcMar>
            <w:vAlign w:val="center"/>
            <w:hideMark/>
          </w:tcPr>
          <w:p w14:paraId="58EFFBA0" w14:textId="77777777" w:rsidR="00713FA3" w:rsidRPr="00BC2F63" w:rsidRDefault="00713FA3" w:rsidP="00172686">
            <w:pPr>
              <w:pStyle w:val="movimento2"/>
              <w:rPr>
                <w:color w:val="002060"/>
              </w:rPr>
            </w:pPr>
            <w:r w:rsidRPr="00BC2F63">
              <w:rPr>
                <w:color w:val="002060"/>
              </w:rPr>
              <w:t xml:space="preserve">(OSIMO FIVE) </w:t>
            </w:r>
          </w:p>
        </w:tc>
        <w:tc>
          <w:tcPr>
            <w:tcW w:w="800" w:type="dxa"/>
            <w:tcMar>
              <w:top w:w="20" w:type="dxa"/>
              <w:left w:w="20" w:type="dxa"/>
              <w:bottom w:w="20" w:type="dxa"/>
              <w:right w:w="20" w:type="dxa"/>
            </w:tcMar>
            <w:vAlign w:val="center"/>
            <w:hideMark/>
          </w:tcPr>
          <w:p w14:paraId="0994FE66"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3F0374B"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186007B" w14:textId="77777777" w:rsidR="00713FA3" w:rsidRPr="00BC2F63" w:rsidRDefault="00713FA3" w:rsidP="00172686">
            <w:pPr>
              <w:pStyle w:val="movimento2"/>
              <w:rPr>
                <w:color w:val="002060"/>
              </w:rPr>
            </w:pPr>
            <w:r w:rsidRPr="00BC2F63">
              <w:rPr>
                <w:color w:val="002060"/>
              </w:rPr>
              <w:t> </w:t>
            </w:r>
          </w:p>
        </w:tc>
      </w:tr>
    </w:tbl>
    <w:p w14:paraId="5539C9D7" w14:textId="77777777" w:rsidR="00713FA3" w:rsidRPr="00BC2F63" w:rsidRDefault="00713FA3" w:rsidP="00713FA3">
      <w:pPr>
        <w:pStyle w:val="titolo30"/>
        <w:rPr>
          <w:rFonts w:eastAsiaTheme="minorEastAsia"/>
          <w:color w:val="002060"/>
        </w:rPr>
      </w:pPr>
      <w:r w:rsidRPr="00BC2F63">
        <w:rPr>
          <w:color w:val="002060"/>
        </w:rPr>
        <w:t xml:space="preserve">CALCIATORI ESPULSI </w:t>
      </w:r>
    </w:p>
    <w:p w14:paraId="25012662" w14:textId="77777777" w:rsidR="00713FA3" w:rsidRPr="00BC2F63" w:rsidRDefault="00713FA3" w:rsidP="00713FA3">
      <w:pPr>
        <w:pStyle w:val="titolo20"/>
        <w:rPr>
          <w:color w:val="002060"/>
        </w:rPr>
      </w:pPr>
      <w:r w:rsidRPr="00BC2F6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79FF85B1" w14:textId="77777777" w:rsidTr="00172686">
        <w:tc>
          <w:tcPr>
            <w:tcW w:w="2200" w:type="dxa"/>
            <w:tcMar>
              <w:top w:w="20" w:type="dxa"/>
              <w:left w:w="20" w:type="dxa"/>
              <w:bottom w:w="20" w:type="dxa"/>
              <w:right w:w="20" w:type="dxa"/>
            </w:tcMar>
            <w:vAlign w:val="center"/>
            <w:hideMark/>
          </w:tcPr>
          <w:p w14:paraId="382A38F2" w14:textId="77777777" w:rsidR="00713FA3" w:rsidRPr="00BC2F63" w:rsidRDefault="00713FA3" w:rsidP="00172686">
            <w:pPr>
              <w:pStyle w:val="movimento"/>
              <w:rPr>
                <w:color w:val="002060"/>
              </w:rPr>
            </w:pPr>
            <w:r w:rsidRPr="00BC2F63">
              <w:rPr>
                <w:color w:val="002060"/>
              </w:rPr>
              <w:t>IELO FRANCESCO</w:t>
            </w:r>
          </w:p>
        </w:tc>
        <w:tc>
          <w:tcPr>
            <w:tcW w:w="2200" w:type="dxa"/>
            <w:tcMar>
              <w:top w:w="20" w:type="dxa"/>
              <w:left w:w="20" w:type="dxa"/>
              <w:bottom w:w="20" w:type="dxa"/>
              <w:right w:w="20" w:type="dxa"/>
            </w:tcMar>
            <w:vAlign w:val="center"/>
            <w:hideMark/>
          </w:tcPr>
          <w:p w14:paraId="46D7705C" w14:textId="77777777" w:rsidR="00713FA3" w:rsidRPr="00BC2F63" w:rsidRDefault="00713FA3" w:rsidP="00172686">
            <w:pPr>
              <w:pStyle w:val="movimento2"/>
              <w:rPr>
                <w:color w:val="002060"/>
              </w:rPr>
            </w:pPr>
            <w:r w:rsidRPr="00BC2F63">
              <w:rPr>
                <w:color w:val="002060"/>
              </w:rPr>
              <w:t xml:space="preserve">(PAGLIARE) </w:t>
            </w:r>
          </w:p>
        </w:tc>
        <w:tc>
          <w:tcPr>
            <w:tcW w:w="800" w:type="dxa"/>
            <w:tcMar>
              <w:top w:w="20" w:type="dxa"/>
              <w:left w:w="20" w:type="dxa"/>
              <w:bottom w:w="20" w:type="dxa"/>
              <w:right w:w="20" w:type="dxa"/>
            </w:tcMar>
            <w:vAlign w:val="center"/>
            <w:hideMark/>
          </w:tcPr>
          <w:p w14:paraId="51FE4819"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320B649" w14:textId="77777777" w:rsidR="00713FA3" w:rsidRPr="00BC2F63" w:rsidRDefault="00713FA3" w:rsidP="00172686">
            <w:pPr>
              <w:pStyle w:val="movimento"/>
              <w:rPr>
                <w:color w:val="002060"/>
              </w:rPr>
            </w:pPr>
            <w:r w:rsidRPr="00BC2F63">
              <w:rPr>
                <w:color w:val="002060"/>
              </w:rPr>
              <w:t>SARAGA ANDREA</w:t>
            </w:r>
          </w:p>
        </w:tc>
        <w:tc>
          <w:tcPr>
            <w:tcW w:w="2200" w:type="dxa"/>
            <w:tcMar>
              <w:top w:w="20" w:type="dxa"/>
              <w:left w:w="20" w:type="dxa"/>
              <w:bottom w:w="20" w:type="dxa"/>
              <w:right w:w="20" w:type="dxa"/>
            </w:tcMar>
            <w:vAlign w:val="center"/>
            <w:hideMark/>
          </w:tcPr>
          <w:p w14:paraId="38FDC1C5" w14:textId="77777777" w:rsidR="00713FA3" w:rsidRPr="00BC2F63" w:rsidRDefault="00713FA3" w:rsidP="00172686">
            <w:pPr>
              <w:pStyle w:val="movimento2"/>
              <w:rPr>
                <w:color w:val="002060"/>
              </w:rPr>
            </w:pPr>
            <w:r w:rsidRPr="00BC2F63">
              <w:rPr>
                <w:color w:val="002060"/>
              </w:rPr>
              <w:t xml:space="preserve">(POL.CAGLI SPORT ASSOCIATI) </w:t>
            </w:r>
          </w:p>
        </w:tc>
      </w:tr>
    </w:tbl>
    <w:p w14:paraId="5AB8E36A" w14:textId="77777777" w:rsidR="00713FA3" w:rsidRPr="00BC2F63" w:rsidRDefault="00713FA3" w:rsidP="00713FA3">
      <w:pPr>
        <w:pStyle w:val="titolo30"/>
        <w:rPr>
          <w:rFonts w:eastAsiaTheme="minorEastAsia"/>
          <w:color w:val="002060"/>
        </w:rPr>
      </w:pPr>
      <w:r w:rsidRPr="00BC2F63">
        <w:rPr>
          <w:color w:val="002060"/>
        </w:rPr>
        <w:t xml:space="preserve">CALCIATORI NON ESPULSI </w:t>
      </w:r>
    </w:p>
    <w:p w14:paraId="01F94D20" w14:textId="77777777" w:rsidR="00713FA3" w:rsidRPr="00BC2F63" w:rsidRDefault="00713FA3" w:rsidP="00713FA3">
      <w:pPr>
        <w:pStyle w:val="titolo20"/>
        <w:rPr>
          <w:color w:val="002060"/>
        </w:rPr>
      </w:pPr>
      <w:r w:rsidRPr="00BC2F6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488A7F10" w14:textId="77777777" w:rsidTr="00172686">
        <w:tc>
          <w:tcPr>
            <w:tcW w:w="2200" w:type="dxa"/>
            <w:tcMar>
              <w:top w:w="20" w:type="dxa"/>
              <w:left w:w="20" w:type="dxa"/>
              <w:bottom w:w="20" w:type="dxa"/>
              <w:right w:w="20" w:type="dxa"/>
            </w:tcMar>
            <w:vAlign w:val="center"/>
            <w:hideMark/>
          </w:tcPr>
          <w:p w14:paraId="54108284" w14:textId="77777777" w:rsidR="00713FA3" w:rsidRPr="00BC2F63" w:rsidRDefault="00713FA3" w:rsidP="00172686">
            <w:pPr>
              <w:pStyle w:val="movimento"/>
              <w:rPr>
                <w:color w:val="002060"/>
              </w:rPr>
            </w:pPr>
            <w:r w:rsidRPr="00BC2F63">
              <w:rPr>
                <w:color w:val="002060"/>
              </w:rPr>
              <w:t>NICCOLINI RICCARDO</w:t>
            </w:r>
          </w:p>
        </w:tc>
        <w:tc>
          <w:tcPr>
            <w:tcW w:w="2200" w:type="dxa"/>
            <w:tcMar>
              <w:top w:w="20" w:type="dxa"/>
              <w:left w:w="20" w:type="dxa"/>
              <w:bottom w:w="20" w:type="dxa"/>
              <w:right w:w="20" w:type="dxa"/>
            </w:tcMar>
            <w:vAlign w:val="center"/>
            <w:hideMark/>
          </w:tcPr>
          <w:p w14:paraId="186BDD25" w14:textId="77777777" w:rsidR="00713FA3" w:rsidRPr="00BC2F63" w:rsidRDefault="00713FA3" w:rsidP="00172686">
            <w:pPr>
              <w:pStyle w:val="movimento2"/>
              <w:rPr>
                <w:color w:val="002060"/>
              </w:rPr>
            </w:pPr>
            <w:r w:rsidRPr="00BC2F63">
              <w:rPr>
                <w:color w:val="002060"/>
              </w:rPr>
              <w:t xml:space="preserve">(DINAMIS 1990) </w:t>
            </w:r>
          </w:p>
        </w:tc>
        <w:tc>
          <w:tcPr>
            <w:tcW w:w="800" w:type="dxa"/>
            <w:tcMar>
              <w:top w:w="20" w:type="dxa"/>
              <w:left w:w="20" w:type="dxa"/>
              <w:bottom w:w="20" w:type="dxa"/>
              <w:right w:w="20" w:type="dxa"/>
            </w:tcMar>
            <w:vAlign w:val="center"/>
            <w:hideMark/>
          </w:tcPr>
          <w:p w14:paraId="7D0FA117"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BA3E897" w14:textId="77777777" w:rsidR="00713FA3" w:rsidRPr="00BC2F63" w:rsidRDefault="00713FA3" w:rsidP="00172686">
            <w:pPr>
              <w:pStyle w:val="movimento"/>
              <w:rPr>
                <w:color w:val="002060"/>
              </w:rPr>
            </w:pPr>
            <w:r w:rsidRPr="00BC2F63">
              <w:rPr>
                <w:color w:val="002060"/>
              </w:rPr>
              <w:t>LORENZINI LEONARDO</w:t>
            </w:r>
          </w:p>
        </w:tc>
        <w:tc>
          <w:tcPr>
            <w:tcW w:w="2200" w:type="dxa"/>
            <w:tcMar>
              <w:top w:w="20" w:type="dxa"/>
              <w:left w:w="20" w:type="dxa"/>
              <w:bottom w:w="20" w:type="dxa"/>
              <w:right w:w="20" w:type="dxa"/>
            </w:tcMar>
            <w:vAlign w:val="center"/>
            <w:hideMark/>
          </w:tcPr>
          <w:p w14:paraId="3A1EBECD" w14:textId="77777777" w:rsidR="00713FA3" w:rsidRPr="00BC2F63" w:rsidRDefault="00713FA3" w:rsidP="00172686">
            <w:pPr>
              <w:pStyle w:val="movimento2"/>
              <w:rPr>
                <w:color w:val="002060"/>
              </w:rPr>
            </w:pPr>
            <w:r w:rsidRPr="00BC2F63">
              <w:rPr>
                <w:color w:val="002060"/>
              </w:rPr>
              <w:t xml:space="preserve">(MANTOVANI C5) </w:t>
            </w:r>
          </w:p>
        </w:tc>
      </w:tr>
      <w:tr w:rsidR="00713FA3" w:rsidRPr="00BC2F63" w14:paraId="3861B3C0" w14:textId="77777777" w:rsidTr="00172686">
        <w:tc>
          <w:tcPr>
            <w:tcW w:w="2200" w:type="dxa"/>
            <w:tcMar>
              <w:top w:w="20" w:type="dxa"/>
              <w:left w:w="20" w:type="dxa"/>
              <w:bottom w:w="20" w:type="dxa"/>
              <w:right w:w="20" w:type="dxa"/>
            </w:tcMar>
            <w:vAlign w:val="center"/>
            <w:hideMark/>
          </w:tcPr>
          <w:p w14:paraId="04395252" w14:textId="77777777" w:rsidR="00713FA3" w:rsidRPr="00BC2F63" w:rsidRDefault="00713FA3" w:rsidP="00172686">
            <w:pPr>
              <w:pStyle w:val="movimento"/>
              <w:rPr>
                <w:color w:val="002060"/>
              </w:rPr>
            </w:pPr>
            <w:r w:rsidRPr="00BC2F63">
              <w:rPr>
                <w:color w:val="002060"/>
              </w:rPr>
              <w:t>DUBBINI ALESSIO</w:t>
            </w:r>
          </w:p>
        </w:tc>
        <w:tc>
          <w:tcPr>
            <w:tcW w:w="2200" w:type="dxa"/>
            <w:tcMar>
              <w:top w:w="20" w:type="dxa"/>
              <w:left w:w="20" w:type="dxa"/>
              <w:bottom w:w="20" w:type="dxa"/>
              <w:right w:w="20" w:type="dxa"/>
            </w:tcMar>
            <w:vAlign w:val="center"/>
            <w:hideMark/>
          </w:tcPr>
          <w:p w14:paraId="2617CE89" w14:textId="77777777" w:rsidR="00713FA3" w:rsidRPr="00BC2F63" w:rsidRDefault="00713FA3" w:rsidP="00172686">
            <w:pPr>
              <w:pStyle w:val="movimento2"/>
              <w:rPr>
                <w:color w:val="002060"/>
              </w:rPr>
            </w:pPr>
            <w:r w:rsidRPr="00BC2F63">
              <w:rPr>
                <w:color w:val="002060"/>
              </w:rPr>
              <w:t xml:space="preserve">(VERBENA C5 ANCONA) </w:t>
            </w:r>
          </w:p>
        </w:tc>
        <w:tc>
          <w:tcPr>
            <w:tcW w:w="800" w:type="dxa"/>
            <w:tcMar>
              <w:top w:w="20" w:type="dxa"/>
              <w:left w:w="20" w:type="dxa"/>
              <w:bottom w:w="20" w:type="dxa"/>
              <w:right w:w="20" w:type="dxa"/>
            </w:tcMar>
            <w:vAlign w:val="center"/>
            <w:hideMark/>
          </w:tcPr>
          <w:p w14:paraId="7A5B20D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50754A9"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547A3BF" w14:textId="77777777" w:rsidR="00713FA3" w:rsidRPr="00BC2F63" w:rsidRDefault="00713FA3" w:rsidP="00172686">
            <w:pPr>
              <w:pStyle w:val="movimento2"/>
              <w:rPr>
                <w:color w:val="002060"/>
              </w:rPr>
            </w:pPr>
            <w:r w:rsidRPr="00BC2F63">
              <w:rPr>
                <w:color w:val="002060"/>
              </w:rPr>
              <w:t> </w:t>
            </w:r>
          </w:p>
        </w:tc>
      </w:tr>
    </w:tbl>
    <w:p w14:paraId="17398CAB" w14:textId="77777777" w:rsidR="00713FA3" w:rsidRPr="00BC2F63" w:rsidRDefault="00713FA3" w:rsidP="00713FA3">
      <w:pPr>
        <w:pStyle w:val="titolo20"/>
        <w:rPr>
          <w:rFonts w:eastAsiaTheme="minorEastAsia"/>
          <w:color w:val="002060"/>
        </w:rPr>
      </w:pPr>
      <w:r w:rsidRPr="00BC2F6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4E36478D" w14:textId="77777777" w:rsidTr="00172686">
        <w:tc>
          <w:tcPr>
            <w:tcW w:w="2200" w:type="dxa"/>
            <w:tcMar>
              <w:top w:w="20" w:type="dxa"/>
              <w:left w:w="20" w:type="dxa"/>
              <w:bottom w:w="20" w:type="dxa"/>
              <w:right w:w="20" w:type="dxa"/>
            </w:tcMar>
            <w:vAlign w:val="center"/>
            <w:hideMark/>
          </w:tcPr>
          <w:p w14:paraId="15D62D47" w14:textId="77777777" w:rsidR="00713FA3" w:rsidRPr="00BC2F63" w:rsidRDefault="00713FA3" w:rsidP="00172686">
            <w:pPr>
              <w:pStyle w:val="movimento"/>
              <w:rPr>
                <w:color w:val="002060"/>
              </w:rPr>
            </w:pPr>
            <w:r w:rsidRPr="00BC2F63">
              <w:rPr>
                <w:color w:val="002060"/>
              </w:rPr>
              <w:t>BALAN MARCO</w:t>
            </w:r>
          </w:p>
        </w:tc>
        <w:tc>
          <w:tcPr>
            <w:tcW w:w="2200" w:type="dxa"/>
            <w:tcMar>
              <w:top w:w="20" w:type="dxa"/>
              <w:left w:w="20" w:type="dxa"/>
              <w:bottom w:w="20" w:type="dxa"/>
              <w:right w:w="20" w:type="dxa"/>
            </w:tcMar>
            <w:vAlign w:val="center"/>
            <w:hideMark/>
          </w:tcPr>
          <w:p w14:paraId="5493B643" w14:textId="77777777" w:rsidR="00713FA3" w:rsidRPr="00BC2F63" w:rsidRDefault="00713FA3" w:rsidP="00172686">
            <w:pPr>
              <w:pStyle w:val="movimento2"/>
              <w:rPr>
                <w:color w:val="002060"/>
              </w:rPr>
            </w:pPr>
            <w:r w:rsidRPr="00BC2F63">
              <w:rPr>
                <w:color w:val="002060"/>
              </w:rPr>
              <w:t xml:space="preserve">(CALCETTO NUMANA) </w:t>
            </w:r>
          </w:p>
        </w:tc>
        <w:tc>
          <w:tcPr>
            <w:tcW w:w="800" w:type="dxa"/>
            <w:tcMar>
              <w:top w:w="20" w:type="dxa"/>
              <w:left w:w="20" w:type="dxa"/>
              <w:bottom w:w="20" w:type="dxa"/>
              <w:right w:w="20" w:type="dxa"/>
            </w:tcMar>
            <w:vAlign w:val="center"/>
            <w:hideMark/>
          </w:tcPr>
          <w:p w14:paraId="41C40E6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968FB4E" w14:textId="77777777" w:rsidR="00713FA3" w:rsidRPr="00BC2F63" w:rsidRDefault="00713FA3" w:rsidP="00172686">
            <w:pPr>
              <w:pStyle w:val="movimento"/>
              <w:rPr>
                <w:color w:val="002060"/>
              </w:rPr>
            </w:pPr>
            <w:r w:rsidRPr="00BC2F63">
              <w:rPr>
                <w:color w:val="002060"/>
              </w:rPr>
              <w:t>CALCABRINI SAMUELE</w:t>
            </w:r>
          </w:p>
        </w:tc>
        <w:tc>
          <w:tcPr>
            <w:tcW w:w="2200" w:type="dxa"/>
            <w:tcMar>
              <w:top w:w="20" w:type="dxa"/>
              <w:left w:w="20" w:type="dxa"/>
              <w:bottom w:w="20" w:type="dxa"/>
              <w:right w:w="20" w:type="dxa"/>
            </w:tcMar>
            <w:vAlign w:val="center"/>
            <w:hideMark/>
          </w:tcPr>
          <w:p w14:paraId="6B7DA52B" w14:textId="77777777" w:rsidR="00713FA3" w:rsidRPr="00BC2F63" w:rsidRDefault="00713FA3" w:rsidP="00172686">
            <w:pPr>
              <w:pStyle w:val="movimento2"/>
              <w:rPr>
                <w:color w:val="002060"/>
              </w:rPr>
            </w:pPr>
            <w:r w:rsidRPr="00BC2F63">
              <w:rPr>
                <w:color w:val="002060"/>
              </w:rPr>
              <w:t xml:space="preserve">(FUTSAL RECANATI) </w:t>
            </w:r>
          </w:p>
        </w:tc>
      </w:tr>
      <w:tr w:rsidR="00713FA3" w:rsidRPr="00BC2F63" w14:paraId="303B735F" w14:textId="77777777" w:rsidTr="00172686">
        <w:tc>
          <w:tcPr>
            <w:tcW w:w="2200" w:type="dxa"/>
            <w:tcMar>
              <w:top w:w="20" w:type="dxa"/>
              <w:left w:w="20" w:type="dxa"/>
              <w:bottom w:w="20" w:type="dxa"/>
              <w:right w:w="20" w:type="dxa"/>
            </w:tcMar>
            <w:vAlign w:val="center"/>
            <w:hideMark/>
          </w:tcPr>
          <w:p w14:paraId="1363B97A" w14:textId="77777777" w:rsidR="00713FA3" w:rsidRPr="00BC2F63" w:rsidRDefault="00713FA3" w:rsidP="00172686">
            <w:pPr>
              <w:pStyle w:val="movimento"/>
              <w:rPr>
                <w:color w:val="002060"/>
              </w:rPr>
            </w:pPr>
            <w:r w:rsidRPr="00BC2F63">
              <w:rPr>
                <w:color w:val="002060"/>
              </w:rPr>
              <w:t>MELIFFI NICOLA</w:t>
            </w:r>
          </w:p>
        </w:tc>
        <w:tc>
          <w:tcPr>
            <w:tcW w:w="2200" w:type="dxa"/>
            <w:tcMar>
              <w:top w:w="20" w:type="dxa"/>
              <w:left w:w="20" w:type="dxa"/>
              <w:bottom w:w="20" w:type="dxa"/>
              <w:right w:w="20" w:type="dxa"/>
            </w:tcMar>
            <w:vAlign w:val="center"/>
            <w:hideMark/>
          </w:tcPr>
          <w:p w14:paraId="73CF3B35" w14:textId="77777777" w:rsidR="00713FA3" w:rsidRPr="00BC2F63" w:rsidRDefault="00713FA3" w:rsidP="00172686">
            <w:pPr>
              <w:pStyle w:val="movimento2"/>
              <w:rPr>
                <w:color w:val="002060"/>
              </w:rPr>
            </w:pPr>
            <w:r w:rsidRPr="00BC2F63">
              <w:rPr>
                <w:color w:val="002060"/>
              </w:rPr>
              <w:t xml:space="preserve">(PIEVE D ICO CALCIO A 5) </w:t>
            </w:r>
          </w:p>
        </w:tc>
        <w:tc>
          <w:tcPr>
            <w:tcW w:w="800" w:type="dxa"/>
            <w:tcMar>
              <w:top w:w="20" w:type="dxa"/>
              <w:left w:w="20" w:type="dxa"/>
              <w:bottom w:w="20" w:type="dxa"/>
              <w:right w:w="20" w:type="dxa"/>
            </w:tcMar>
            <w:vAlign w:val="center"/>
            <w:hideMark/>
          </w:tcPr>
          <w:p w14:paraId="701F61CD"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EF7F7EB"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9EEFBB8" w14:textId="77777777" w:rsidR="00713FA3" w:rsidRPr="00BC2F63" w:rsidRDefault="00713FA3" w:rsidP="00172686">
            <w:pPr>
              <w:pStyle w:val="movimento2"/>
              <w:rPr>
                <w:color w:val="002060"/>
              </w:rPr>
            </w:pPr>
            <w:r w:rsidRPr="00BC2F63">
              <w:rPr>
                <w:color w:val="002060"/>
              </w:rPr>
              <w:t> </w:t>
            </w:r>
          </w:p>
        </w:tc>
      </w:tr>
    </w:tbl>
    <w:p w14:paraId="73C5DFD2" w14:textId="77777777" w:rsidR="00713FA3" w:rsidRPr="00BC2F63" w:rsidRDefault="00713FA3" w:rsidP="00713FA3">
      <w:pPr>
        <w:pStyle w:val="titolo20"/>
        <w:rPr>
          <w:rFonts w:eastAsiaTheme="minorEastAsia"/>
          <w:color w:val="002060"/>
        </w:rPr>
      </w:pPr>
      <w:r w:rsidRPr="00BC2F63">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369B3648" w14:textId="77777777" w:rsidTr="00172686">
        <w:tc>
          <w:tcPr>
            <w:tcW w:w="2200" w:type="dxa"/>
            <w:tcMar>
              <w:top w:w="20" w:type="dxa"/>
              <w:left w:w="20" w:type="dxa"/>
              <w:bottom w:w="20" w:type="dxa"/>
              <w:right w:w="20" w:type="dxa"/>
            </w:tcMar>
            <w:vAlign w:val="center"/>
            <w:hideMark/>
          </w:tcPr>
          <w:p w14:paraId="0928731A" w14:textId="77777777" w:rsidR="00713FA3" w:rsidRPr="00BC2F63" w:rsidRDefault="00713FA3" w:rsidP="00172686">
            <w:pPr>
              <w:pStyle w:val="movimento"/>
              <w:rPr>
                <w:color w:val="002060"/>
              </w:rPr>
            </w:pPr>
            <w:r w:rsidRPr="00BC2F63">
              <w:rPr>
                <w:color w:val="002060"/>
              </w:rPr>
              <w:lastRenderedPageBreak/>
              <w:t>LERRO DAVIDE</w:t>
            </w:r>
          </w:p>
        </w:tc>
        <w:tc>
          <w:tcPr>
            <w:tcW w:w="2200" w:type="dxa"/>
            <w:tcMar>
              <w:top w:w="20" w:type="dxa"/>
              <w:left w:w="20" w:type="dxa"/>
              <w:bottom w:w="20" w:type="dxa"/>
              <w:right w:w="20" w:type="dxa"/>
            </w:tcMar>
            <w:vAlign w:val="center"/>
            <w:hideMark/>
          </w:tcPr>
          <w:p w14:paraId="6FD47101" w14:textId="77777777" w:rsidR="00713FA3" w:rsidRPr="00BC2F63" w:rsidRDefault="00713FA3" w:rsidP="00172686">
            <w:pPr>
              <w:pStyle w:val="movimento2"/>
              <w:rPr>
                <w:color w:val="002060"/>
              </w:rPr>
            </w:pPr>
            <w:r w:rsidRPr="00BC2F63">
              <w:rPr>
                <w:color w:val="002060"/>
              </w:rPr>
              <w:t xml:space="preserve">(OSIMO FIVE) </w:t>
            </w:r>
          </w:p>
        </w:tc>
        <w:tc>
          <w:tcPr>
            <w:tcW w:w="800" w:type="dxa"/>
            <w:tcMar>
              <w:top w:w="20" w:type="dxa"/>
              <w:left w:w="20" w:type="dxa"/>
              <w:bottom w:w="20" w:type="dxa"/>
              <w:right w:w="20" w:type="dxa"/>
            </w:tcMar>
            <w:vAlign w:val="center"/>
            <w:hideMark/>
          </w:tcPr>
          <w:p w14:paraId="440014EC"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22F686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FC4A92E" w14:textId="77777777" w:rsidR="00713FA3" w:rsidRPr="00BC2F63" w:rsidRDefault="00713FA3" w:rsidP="00172686">
            <w:pPr>
              <w:pStyle w:val="movimento2"/>
              <w:rPr>
                <w:color w:val="002060"/>
              </w:rPr>
            </w:pPr>
            <w:r w:rsidRPr="00BC2F63">
              <w:rPr>
                <w:color w:val="002060"/>
              </w:rPr>
              <w:t> </w:t>
            </w:r>
          </w:p>
        </w:tc>
      </w:tr>
    </w:tbl>
    <w:p w14:paraId="7B7E49A2" w14:textId="77777777" w:rsidR="00713FA3" w:rsidRPr="00BC2F63" w:rsidRDefault="00713FA3" w:rsidP="00713FA3">
      <w:pPr>
        <w:pStyle w:val="titolo20"/>
        <w:rPr>
          <w:rFonts w:eastAsiaTheme="minorEastAsia"/>
          <w:color w:val="002060"/>
        </w:rPr>
      </w:pPr>
      <w:r w:rsidRPr="00BC2F6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588639E7" w14:textId="77777777" w:rsidTr="00172686">
        <w:tc>
          <w:tcPr>
            <w:tcW w:w="2200" w:type="dxa"/>
            <w:tcMar>
              <w:top w:w="20" w:type="dxa"/>
              <w:left w:w="20" w:type="dxa"/>
              <w:bottom w:w="20" w:type="dxa"/>
              <w:right w:w="20" w:type="dxa"/>
            </w:tcMar>
            <w:vAlign w:val="center"/>
            <w:hideMark/>
          </w:tcPr>
          <w:p w14:paraId="36DBD81E" w14:textId="77777777" w:rsidR="00713FA3" w:rsidRPr="00BC2F63" w:rsidRDefault="00713FA3" w:rsidP="00172686">
            <w:pPr>
              <w:pStyle w:val="movimento"/>
              <w:rPr>
                <w:color w:val="002060"/>
              </w:rPr>
            </w:pPr>
            <w:r w:rsidRPr="00BC2F63">
              <w:rPr>
                <w:color w:val="002060"/>
              </w:rPr>
              <w:t>CONTENTO MATTIA</w:t>
            </w:r>
          </w:p>
        </w:tc>
        <w:tc>
          <w:tcPr>
            <w:tcW w:w="2200" w:type="dxa"/>
            <w:tcMar>
              <w:top w:w="20" w:type="dxa"/>
              <w:left w:w="20" w:type="dxa"/>
              <w:bottom w:w="20" w:type="dxa"/>
              <w:right w:w="20" w:type="dxa"/>
            </w:tcMar>
            <w:vAlign w:val="center"/>
            <w:hideMark/>
          </w:tcPr>
          <w:p w14:paraId="2AFED1F0" w14:textId="77777777" w:rsidR="00713FA3" w:rsidRPr="00BC2F63" w:rsidRDefault="00713FA3" w:rsidP="00172686">
            <w:pPr>
              <w:pStyle w:val="movimento2"/>
              <w:rPr>
                <w:color w:val="002060"/>
              </w:rPr>
            </w:pPr>
            <w:r w:rsidRPr="00BC2F63">
              <w:rPr>
                <w:color w:val="002060"/>
              </w:rPr>
              <w:t xml:space="preserve">(SAN BIAGIO) </w:t>
            </w:r>
          </w:p>
        </w:tc>
        <w:tc>
          <w:tcPr>
            <w:tcW w:w="800" w:type="dxa"/>
            <w:tcMar>
              <w:top w:w="20" w:type="dxa"/>
              <w:left w:w="20" w:type="dxa"/>
              <w:bottom w:w="20" w:type="dxa"/>
              <w:right w:w="20" w:type="dxa"/>
            </w:tcMar>
            <w:vAlign w:val="center"/>
            <w:hideMark/>
          </w:tcPr>
          <w:p w14:paraId="0CC8B24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A6B9886"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CC6FA89" w14:textId="77777777" w:rsidR="00713FA3" w:rsidRPr="00BC2F63" w:rsidRDefault="00713FA3" w:rsidP="00172686">
            <w:pPr>
              <w:pStyle w:val="movimento2"/>
              <w:rPr>
                <w:color w:val="002060"/>
              </w:rPr>
            </w:pPr>
            <w:r w:rsidRPr="00BC2F63">
              <w:rPr>
                <w:color w:val="002060"/>
              </w:rPr>
              <w:t> </w:t>
            </w:r>
          </w:p>
        </w:tc>
      </w:tr>
    </w:tbl>
    <w:p w14:paraId="30682E7B" w14:textId="77777777" w:rsidR="00713FA3" w:rsidRPr="00BC2F63" w:rsidRDefault="00713FA3" w:rsidP="00713FA3">
      <w:pPr>
        <w:pStyle w:val="titolo20"/>
        <w:rPr>
          <w:rFonts w:eastAsiaTheme="minorEastAsia"/>
          <w:color w:val="002060"/>
        </w:rPr>
      </w:pPr>
      <w:r w:rsidRPr="00BC2F6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720A0A7B" w14:textId="77777777" w:rsidTr="00172686">
        <w:tc>
          <w:tcPr>
            <w:tcW w:w="2200" w:type="dxa"/>
            <w:tcMar>
              <w:top w:w="20" w:type="dxa"/>
              <w:left w:w="20" w:type="dxa"/>
              <w:bottom w:w="20" w:type="dxa"/>
              <w:right w:w="20" w:type="dxa"/>
            </w:tcMar>
            <w:vAlign w:val="center"/>
            <w:hideMark/>
          </w:tcPr>
          <w:p w14:paraId="27CBFD2D" w14:textId="77777777" w:rsidR="00713FA3" w:rsidRPr="00BC2F63" w:rsidRDefault="00713FA3" w:rsidP="00172686">
            <w:pPr>
              <w:pStyle w:val="movimento"/>
              <w:rPr>
                <w:color w:val="002060"/>
              </w:rPr>
            </w:pPr>
            <w:r w:rsidRPr="00BC2F63">
              <w:rPr>
                <w:color w:val="002060"/>
              </w:rPr>
              <w:t>KANIA DAVID VICTOR</w:t>
            </w:r>
          </w:p>
        </w:tc>
        <w:tc>
          <w:tcPr>
            <w:tcW w:w="2200" w:type="dxa"/>
            <w:tcMar>
              <w:top w:w="20" w:type="dxa"/>
              <w:left w:w="20" w:type="dxa"/>
              <w:bottom w:w="20" w:type="dxa"/>
              <w:right w:w="20" w:type="dxa"/>
            </w:tcMar>
            <w:vAlign w:val="center"/>
            <w:hideMark/>
          </w:tcPr>
          <w:p w14:paraId="57BC6EAE" w14:textId="77777777" w:rsidR="00713FA3" w:rsidRPr="00BC2F63" w:rsidRDefault="00713FA3" w:rsidP="00172686">
            <w:pPr>
              <w:pStyle w:val="movimento2"/>
              <w:rPr>
                <w:color w:val="002060"/>
              </w:rPr>
            </w:pPr>
            <w:r w:rsidRPr="00BC2F63">
              <w:rPr>
                <w:color w:val="002060"/>
              </w:rPr>
              <w:t xml:space="preserve">(ANKON NOVA MARMI) </w:t>
            </w:r>
          </w:p>
        </w:tc>
        <w:tc>
          <w:tcPr>
            <w:tcW w:w="800" w:type="dxa"/>
            <w:tcMar>
              <w:top w:w="20" w:type="dxa"/>
              <w:left w:w="20" w:type="dxa"/>
              <w:bottom w:w="20" w:type="dxa"/>
              <w:right w:w="20" w:type="dxa"/>
            </w:tcMar>
            <w:vAlign w:val="center"/>
            <w:hideMark/>
          </w:tcPr>
          <w:p w14:paraId="72EEE00D"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1164091" w14:textId="77777777" w:rsidR="00713FA3" w:rsidRPr="00BC2F63" w:rsidRDefault="00713FA3" w:rsidP="00172686">
            <w:pPr>
              <w:pStyle w:val="movimento"/>
              <w:rPr>
                <w:color w:val="002060"/>
              </w:rPr>
            </w:pPr>
            <w:r w:rsidRPr="00BC2F63">
              <w:rPr>
                <w:color w:val="002060"/>
              </w:rPr>
              <w:t>BUCCI ENRICO</w:t>
            </w:r>
          </w:p>
        </w:tc>
        <w:tc>
          <w:tcPr>
            <w:tcW w:w="2200" w:type="dxa"/>
            <w:tcMar>
              <w:top w:w="20" w:type="dxa"/>
              <w:left w:w="20" w:type="dxa"/>
              <w:bottom w:w="20" w:type="dxa"/>
              <w:right w:w="20" w:type="dxa"/>
            </w:tcMar>
            <w:vAlign w:val="center"/>
            <w:hideMark/>
          </w:tcPr>
          <w:p w14:paraId="5DB7DF9A" w14:textId="77777777" w:rsidR="00713FA3" w:rsidRPr="00BC2F63" w:rsidRDefault="00713FA3" w:rsidP="00172686">
            <w:pPr>
              <w:pStyle w:val="movimento2"/>
              <w:rPr>
                <w:color w:val="002060"/>
              </w:rPr>
            </w:pPr>
            <w:r w:rsidRPr="00BC2F63">
              <w:rPr>
                <w:color w:val="002060"/>
              </w:rPr>
              <w:t xml:space="preserve">(POL.CAGLI SPORT ASSOCIATI) </w:t>
            </w:r>
          </w:p>
        </w:tc>
      </w:tr>
      <w:tr w:rsidR="00713FA3" w:rsidRPr="00BC2F63" w14:paraId="164A283A" w14:textId="77777777" w:rsidTr="00172686">
        <w:tc>
          <w:tcPr>
            <w:tcW w:w="2200" w:type="dxa"/>
            <w:tcMar>
              <w:top w:w="20" w:type="dxa"/>
              <w:left w:w="20" w:type="dxa"/>
              <w:bottom w:w="20" w:type="dxa"/>
              <w:right w:w="20" w:type="dxa"/>
            </w:tcMar>
            <w:vAlign w:val="center"/>
            <w:hideMark/>
          </w:tcPr>
          <w:p w14:paraId="06411456" w14:textId="77777777" w:rsidR="00713FA3" w:rsidRPr="00BC2F63" w:rsidRDefault="00713FA3" w:rsidP="00172686">
            <w:pPr>
              <w:pStyle w:val="movimento"/>
              <w:rPr>
                <w:color w:val="002060"/>
              </w:rPr>
            </w:pPr>
            <w:r w:rsidRPr="00BC2F63">
              <w:rPr>
                <w:color w:val="002060"/>
              </w:rPr>
              <w:t>SARRECCHIA TOMMASO</w:t>
            </w:r>
          </w:p>
        </w:tc>
        <w:tc>
          <w:tcPr>
            <w:tcW w:w="2200" w:type="dxa"/>
            <w:tcMar>
              <w:top w:w="20" w:type="dxa"/>
              <w:left w:w="20" w:type="dxa"/>
              <w:bottom w:w="20" w:type="dxa"/>
              <w:right w:w="20" w:type="dxa"/>
            </w:tcMar>
            <w:vAlign w:val="center"/>
            <w:hideMark/>
          </w:tcPr>
          <w:p w14:paraId="09B5E044" w14:textId="77777777" w:rsidR="00713FA3" w:rsidRPr="00BC2F63" w:rsidRDefault="00713FA3" w:rsidP="00172686">
            <w:pPr>
              <w:pStyle w:val="movimento2"/>
              <w:rPr>
                <w:color w:val="002060"/>
              </w:rPr>
            </w:pPr>
            <w:r w:rsidRPr="00BC2F63">
              <w:rPr>
                <w:color w:val="002060"/>
              </w:rPr>
              <w:t xml:space="preserve">(VILLA CECCOLINI CALCIO) </w:t>
            </w:r>
          </w:p>
        </w:tc>
        <w:tc>
          <w:tcPr>
            <w:tcW w:w="800" w:type="dxa"/>
            <w:tcMar>
              <w:top w:w="20" w:type="dxa"/>
              <w:left w:w="20" w:type="dxa"/>
              <w:bottom w:w="20" w:type="dxa"/>
              <w:right w:w="20" w:type="dxa"/>
            </w:tcMar>
            <w:vAlign w:val="center"/>
            <w:hideMark/>
          </w:tcPr>
          <w:p w14:paraId="21694CF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FB9BB40"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3517032" w14:textId="77777777" w:rsidR="00713FA3" w:rsidRPr="00BC2F63" w:rsidRDefault="00713FA3" w:rsidP="00172686">
            <w:pPr>
              <w:pStyle w:val="movimento2"/>
              <w:rPr>
                <w:color w:val="002060"/>
              </w:rPr>
            </w:pPr>
            <w:r w:rsidRPr="00BC2F63">
              <w:rPr>
                <w:color w:val="002060"/>
              </w:rPr>
              <w:t> </w:t>
            </w:r>
          </w:p>
        </w:tc>
      </w:tr>
    </w:tbl>
    <w:p w14:paraId="35F5E880" w14:textId="77777777" w:rsidR="00713FA3" w:rsidRPr="00BC2F63" w:rsidRDefault="00713FA3" w:rsidP="00713FA3">
      <w:pPr>
        <w:pStyle w:val="titolo20"/>
        <w:rPr>
          <w:rFonts w:eastAsiaTheme="minorEastAsia"/>
          <w:color w:val="002060"/>
        </w:rPr>
      </w:pPr>
      <w:r w:rsidRPr="00BC2F6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3F645994" w14:textId="77777777" w:rsidTr="00172686">
        <w:tc>
          <w:tcPr>
            <w:tcW w:w="2200" w:type="dxa"/>
            <w:tcMar>
              <w:top w:w="20" w:type="dxa"/>
              <w:left w:w="20" w:type="dxa"/>
              <w:bottom w:w="20" w:type="dxa"/>
              <w:right w:w="20" w:type="dxa"/>
            </w:tcMar>
            <w:vAlign w:val="center"/>
            <w:hideMark/>
          </w:tcPr>
          <w:p w14:paraId="35E54F84" w14:textId="77777777" w:rsidR="00713FA3" w:rsidRPr="00BC2F63" w:rsidRDefault="00713FA3" w:rsidP="00172686">
            <w:pPr>
              <w:pStyle w:val="movimento"/>
              <w:rPr>
                <w:color w:val="002060"/>
              </w:rPr>
            </w:pPr>
            <w:r w:rsidRPr="00BC2F63">
              <w:rPr>
                <w:color w:val="002060"/>
              </w:rPr>
              <w:t>PANTOLI GIACOMO</w:t>
            </w:r>
          </w:p>
        </w:tc>
        <w:tc>
          <w:tcPr>
            <w:tcW w:w="2200" w:type="dxa"/>
            <w:tcMar>
              <w:top w:w="20" w:type="dxa"/>
              <w:left w:w="20" w:type="dxa"/>
              <w:bottom w:w="20" w:type="dxa"/>
              <w:right w:w="20" w:type="dxa"/>
            </w:tcMar>
            <w:vAlign w:val="center"/>
            <w:hideMark/>
          </w:tcPr>
          <w:p w14:paraId="39284CB3" w14:textId="77777777" w:rsidR="00713FA3" w:rsidRPr="00BC2F63" w:rsidRDefault="00713FA3" w:rsidP="00172686">
            <w:pPr>
              <w:pStyle w:val="movimento2"/>
              <w:rPr>
                <w:color w:val="002060"/>
              </w:rPr>
            </w:pPr>
            <w:r w:rsidRPr="00BC2F63">
              <w:rPr>
                <w:color w:val="002060"/>
              </w:rPr>
              <w:t xml:space="preserve">(ALMA JUVENTUS FANO) </w:t>
            </w:r>
          </w:p>
        </w:tc>
        <w:tc>
          <w:tcPr>
            <w:tcW w:w="800" w:type="dxa"/>
            <w:tcMar>
              <w:top w:w="20" w:type="dxa"/>
              <w:left w:w="20" w:type="dxa"/>
              <w:bottom w:w="20" w:type="dxa"/>
              <w:right w:w="20" w:type="dxa"/>
            </w:tcMar>
            <w:vAlign w:val="center"/>
            <w:hideMark/>
          </w:tcPr>
          <w:p w14:paraId="5A134F62"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1D95312" w14:textId="77777777" w:rsidR="00713FA3" w:rsidRPr="00BC2F63" w:rsidRDefault="00713FA3" w:rsidP="00172686">
            <w:pPr>
              <w:pStyle w:val="movimento"/>
              <w:rPr>
                <w:color w:val="002060"/>
              </w:rPr>
            </w:pPr>
            <w:r w:rsidRPr="00BC2F63">
              <w:rPr>
                <w:color w:val="002060"/>
              </w:rPr>
              <w:t>CATALDI ANDREA</w:t>
            </w:r>
          </w:p>
        </w:tc>
        <w:tc>
          <w:tcPr>
            <w:tcW w:w="2200" w:type="dxa"/>
            <w:tcMar>
              <w:top w:w="20" w:type="dxa"/>
              <w:left w:w="20" w:type="dxa"/>
              <w:bottom w:w="20" w:type="dxa"/>
              <w:right w:w="20" w:type="dxa"/>
            </w:tcMar>
            <w:vAlign w:val="center"/>
            <w:hideMark/>
          </w:tcPr>
          <w:p w14:paraId="7954A5AA" w14:textId="77777777" w:rsidR="00713FA3" w:rsidRPr="00BC2F63" w:rsidRDefault="00713FA3" w:rsidP="00172686">
            <w:pPr>
              <w:pStyle w:val="movimento2"/>
              <w:rPr>
                <w:color w:val="002060"/>
              </w:rPr>
            </w:pPr>
            <w:r w:rsidRPr="00BC2F63">
              <w:rPr>
                <w:color w:val="002060"/>
              </w:rPr>
              <w:t xml:space="preserve">(REAL ANCARIA) </w:t>
            </w:r>
          </w:p>
        </w:tc>
      </w:tr>
      <w:tr w:rsidR="00713FA3" w:rsidRPr="00BC2F63" w14:paraId="4AEF7957" w14:textId="77777777" w:rsidTr="00172686">
        <w:tc>
          <w:tcPr>
            <w:tcW w:w="2200" w:type="dxa"/>
            <w:tcMar>
              <w:top w:w="20" w:type="dxa"/>
              <w:left w:w="20" w:type="dxa"/>
              <w:bottom w:w="20" w:type="dxa"/>
              <w:right w:w="20" w:type="dxa"/>
            </w:tcMar>
            <w:vAlign w:val="center"/>
            <w:hideMark/>
          </w:tcPr>
          <w:p w14:paraId="07CD4F1F" w14:textId="77777777" w:rsidR="00713FA3" w:rsidRPr="00BC2F63" w:rsidRDefault="00713FA3" w:rsidP="00172686">
            <w:pPr>
              <w:pStyle w:val="movimento"/>
              <w:rPr>
                <w:color w:val="002060"/>
              </w:rPr>
            </w:pPr>
            <w:r w:rsidRPr="00BC2F63">
              <w:rPr>
                <w:color w:val="002060"/>
              </w:rPr>
              <w:t>ROSSINI LORENZO</w:t>
            </w:r>
          </w:p>
        </w:tc>
        <w:tc>
          <w:tcPr>
            <w:tcW w:w="2200" w:type="dxa"/>
            <w:tcMar>
              <w:top w:w="20" w:type="dxa"/>
              <w:left w:w="20" w:type="dxa"/>
              <w:bottom w:w="20" w:type="dxa"/>
              <w:right w:w="20" w:type="dxa"/>
            </w:tcMar>
            <w:vAlign w:val="center"/>
            <w:hideMark/>
          </w:tcPr>
          <w:p w14:paraId="6A610F42" w14:textId="77777777" w:rsidR="00713FA3" w:rsidRPr="00BC2F63" w:rsidRDefault="00713FA3" w:rsidP="00172686">
            <w:pPr>
              <w:pStyle w:val="movimento2"/>
              <w:rPr>
                <w:color w:val="002060"/>
              </w:rPr>
            </w:pPr>
            <w:r w:rsidRPr="00BC2F63">
              <w:rPr>
                <w:color w:val="002060"/>
              </w:rPr>
              <w:t xml:space="preserve">(VERBENA C5 ANCONA) </w:t>
            </w:r>
          </w:p>
        </w:tc>
        <w:tc>
          <w:tcPr>
            <w:tcW w:w="800" w:type="dxa"/>
            <w:tcMar>
              <w:top w:w="20" w:type="dxa"/>
              <w:left w:w="20" w:type="dxa"/>
              <w:bottom w:w="20" w:type="dxa"/>
              <w:right w:w="20" w:type="dxa"/>
            </w:tcMar>
            <w:vAlign w:val="center"/>
            <w:hideMark/>
          </w:tcPr>
          <w:p w14:paraId="28933D41"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3A1BE21" w14:textId="77777777" w:rsidR="00713FA3" w:rsidRPr="00BC2F63" w:rsidRDefault="00713FA3" w:rsidP="00172686">
            <w:pPr>
              <w:pStyle w:val="movimento"/>
              <w:rPr>
                <w:color w:val="002060"/>
              </w:rPr>
            </w:pPr>
            <w:r w:rsidRPr="00BC2F63">
              <w:rPr>
                <w:color w:val="002060"/>
              </w:rPr>
              <w:t>MICCIO CESARE</w:t>
            </w:r>
          </w:p>
        </w:tc>
        <w:tc>
          <w:tcPr>
            <w:tcW w:w="2200" w:type="dxa"/>
            <w:tcMar>
              <w:top w:w="20" w:type="dxa"/>
              <w:left w:w="20" w:type="dxa"/>
              <w:bottom w:w="20" w:type="dxa"/>
              <w:right w:w="20" w:type="dxa"/>
            </w:tcMar>
            <w:vAlign w:val="center"/>
            <w:hideMark/>
          </w:tcPr>
          <w:p w14:paraId="5F07D7D2" w14:textId="77777777" w:rsidR="00713FA3" w:rsidRPr="00BC2F63" w:rsidRDefault="00713FA3" w:rsidP="00172686">
            <w:pPr>
              <w:pStyle w:val="movimento2"/>
              <w:rPr>
                <w:color w:val="002060"/>
              </w:rPr>
            </w:pPr>
            <w:r w:rsidRPr="00BC2F63">
              <w:rPr>
                <w:color w:val="002060"/>
              </w:rPr>
              <w:t xml:space="preserve">(VILLA CECCOLINI CALCIO) </w:t>
            </w:r>
          </w:p>
        </w:tc>
      </w:tr>
    </w:tbl>
    <w:p w14:paraId="600EE794" w14:textId="77777777" w:rsidR="00713FA3" w:rsidRPr="00BC2F63" w:rsidRDefault="00713FA3" w:rsidP="00713FA3">
      <w:pPr>
        <w:pStyle w:val="titolo20"/>
        <w:rPr>
          <w:rFonts w:eastAsiaTheme="minorEastAsia"/>
          <w:color w:val="002060"/>
        </w:rPr>
      </w:pPr>
      <w:r w:rsidRPr="00BC2F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63493E5C" w14:textId="77777777" w:rsidTr="00172686">
        <w:tc>
          <w:tcPr>
            <w:tcW w:w="2200" w:type="dxa"/>
            <w:tcMar>
              <w:top w:w="20" w:type="dxa"/>
              <w:left w:w="20" w:type="dxa"/>
              <w:bottom w:w="20" w:type="dxa"/>
              <w:right w:w="20" w:type="dxa"/>
            </w:tcMar>
            <w:vAlign w:val="center"/>
            <w:hideMark/>
          </w:tcPr>
          <w:p w14:paraId="36D704F7" w14:textId="77777777" w:rsidR="00713FA3" w:rsidRPr="00BC2F63" w:rsidRDefault="00713FA3" w:rsidP="00172686">
            <w:pPr>
              <w:pStyle w:val="movimento"/>
              <w:rPr>
                <w:color w:val="002060"/>
              </w:rPr>
            </w:pPr>
            <w:r w:rsidRPr="00BC2F63">
              <w:rPr>
                <w:color w:val="002060"/>
              </w:rPr>
              <w:t>CAPPANNINI JOELE</w:t>
            </w:r>
          </w:p>
        </w:tc>
        <w:tc>
          <w:tcPr>
            <w:tcW w:w="2200" w:type="dxa"/>
            <w:tcMar>
              <w:top w:w="20" w:type="dxa"/>
              <w:left w:w="20" w:type="dxa"/>
              <w:bottom w:w="20" w:type="dxa"/>
              <w:right w:w="20" w:type="dxa"/>
            </w:tcMar>
            <w:vAlign w:val="center"/>
            <w:hideMark/>
          </w:tcPr>
          <w:p w14:paraId="71E6364B" w14:textId="77777777" w:rsidR="00713FA3" w:rsidRPr="00BC2F63" w:rsidRDefault="00713FA3" w:rsidP="00172686">
            <w:pPr>
              <w:pStyle w:val="movimento2"/>
              <w:rPr>
                <w:color w:val="002060"/>
              </w:rPr>
            </w:pPr>
            <w:r w:rsidRPr="00BC2F63">
              <w:rPr>
                <w:color w:val="002060"/>
              </w:rPr>
              <w:t xml:space="preserve">(AVIS ARCEVIA 1964) </w:t>
            </w:r>
          </w:p>
        </w:tc>
        <w:tc>
          <w:tcPr>
            <w:tcW w:w="800" w:type="dxa"/>
            <w:tcMar>
              <w:top w:w="20" w:type="dxa"/>
              <w:left w:w="20" w:type="dxa"/>
              <w:bottom w:w="20" w:type="dxa"/>
              <w:right w:w="20" w:type="dxa"/>
            </w:tcMar>
            <w:vAlign w:val="center"/>
            <w:hideMark/>
          </w:tcPr>
          <w:p w14:paraId="27BDCEC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7B2D275" w14:textId="77777777" w:rsidR="00713FA3" w:rsidRPr="00BC2F63" w:rsidRDefault="00713FA3" w:rsidP="00172686">
            <w:pPr>
              <w:pStyle w:val="movimento"/>
              <w:rPr>
                <w:color w:val="002060"/>
              </w:rPr>
            </w:pPr>
            <w:r w:rsidRPr="00BC2F63">
              <w:rPr>
                <w:color w:val="002060"/>
              </w:rPr>
              <w:t>CASSANO GIUSEPPE ROCCO</w:t>
            </w:r>
          </w:p>
        </w:tc>
        <w:tc>
          <w:tcPr>
            <w:tcW w:w="2200" w:type="dxa"/>
            <w:tcMar>
              <w:top w:w="20" w:type="dxa"/>
              <w:left w:w="20" w:type="dxa"/>
              <w:bottom w:w="20" w:type="dxa"/>
              <w:right w:w="20" w:type="dxa"/>
            </w:tcMar>
            <w:vAlign w:val="center"/>
            <w:hideMark/>
          </w:tcPr>
          <w:p w14:paraId="62409962" w14:textId="77777777" w:rsidR="00713FA3" w:rsidRPr="00BC2F63" w:rsidRDefault="00713FA3" w:rsidP="00172686">
            <w:pPr>
              <w:pStyle w:val="movimento2"/>
              <w:rPr>
                <w:color w:val="002060"/>
              </w:rPr>
            </w:pPr>
            <w:r w:rsidRPr="00BC2F63">
              <w:rPr>
                <w:color w:val="002060"/>
              </w:rPr>
              <w:t xml:space="preserve">(MANTOVANI C5) </w:t>
            </w:r>
          </w:p>
        </w:tc>
      </w:tr>
      <w:tr w:rsidR="00713FA3" w:rsidRPr="00BC2F63" w14:paraId="73EF9314" w14:textId="77777777" w:rsidTr="00172686">
        <w:tc>
          <w:tcPr>
            <w:tcW w:w="2200" w:type="dxa"/>
            <w:tcMar>
              <w:top w:w="20" w:type="dxa"/>
              <w:left w:w="20" w:type="dxa"/>
              <w:bottom w:w="20" w:type="dxa"/>
              <w:right w:w="20" w:type="dxa"/>
            </w:tcMar>
            <w:vAlign w:val="center"/>
            <w:hideMark/>
          </w:tcPr>
          <w:p w14:paraId="0BEA2FA2" w14:textId="77777777" w:rsidR="00713FA3" w:rsidRPr="00BC2F63" w:rsidRDefault="00713FA3" w:rsidP="00172686">
            <w:pPr>
              <w:pStyle w:val="movimento"/>
              <w:rPr>
                <w:color w:val="002060"/>
              </w:rPr>
            </w:pPr>
            <w:r w:rsidRPr="00BC2F63">
              <w:rPr>
                <w:color w:val="002060"/>
              </w:rPr>
              <w:t>CENTI CHRISTIAN</w:t>
            </w:r>
          </w:p>
        </w:tc>
        <w:tc>
          <w:tcPr>
            <w:tcW w:w="2200" w:type="dxa"/>
            <w:tcMar>
              <w:top w:w="20" w:type="dxa"/>
              <w:left w:w="20" w:type="dxa"/>
              <w:bottom w:w="20" w:type="dxa"/>
              <w:right w:w="20" w:type="dxa"/>
            </w:tcMar>
            <w:vAlign w:val="center"/>
            <w:hideMark/>
          </w:tcPr>
          <w:p w14:paraId="32321605" w14:textId="77777777" w:rsidR="00713FA3" w:rsidRPr="00BC2F63" w:rsidRDefault="00713FA3" w:rsidP="00172686">
            <w:pPr>
              <w:pStyle w:val="movimento2"/>
              <w:rPr>
                <w:color w:val="002060"/>
              </w:rPr>
            </w:pPr>
            <w:r w:rsidRPr="00BC2F63">
              <w:rPr>
                <w:color w:val="002060"/>
              </w:rPr>
              <w:t xml:space="preserve">(PAGLIARE) </w:t>
            </w:r>
          </w:p>
        </w:tc>
        <w:tc>
          <w:tcPr>
            <w:tcW w:w="800" w:type="dxa"/>
            <w:tcMar>
              <w:top w:w="20" w:type="dxa"/>
              <w:left w:w="20" w:type="dxa"/>
              <w:bottom w:w="20" w:type="dxa"/>
              <w:right w:w="20" w:type="dxa"/>
            </w:tcMar>
            <w:vAlign w:val="center"/>
            <w:hideMark/>
          </w:tcPr>
          <w:p w14:paraId="46839230"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08C0325" w14:textId="77777777" w:rsidR="00713FA3" w:rsidRPr="00BC2F63" w:rsidRDefault="00713FA3" w:rsidP="00172686">
            <w:pPr>
              <w:pStyle w:val="movimento"/>
              <w:rPr>
                <w:color w:val="002060"/>
              </w:rPr>
            </w:pPr>
            <w:r w:rsidRPr="00BC2F63">
              <w:rPr>
                <w:color w:val="002060"/>
              </w:rPr>
              <w:t>DI SIMONE STEFANO</w:t>
            </w:r>
          </w:p>
        </w:tc>
        <w:tc>
          <w:tcPr>
            <w:tcW w:w="2200" w:type="dxa"/>
            <w:tcMar>
              <w:top w:w="20" w:type="dxa"/>
              <w:left w:w="20" w:type="dxa"/>
              <w:bottom w:w="20" w:type="dxa"/>
              <w:right w:w="20" w:type="dxa"/>
            </w:tcMar>
            <w:vAlign w:val="center"/>
            <w:hideMark/>
          </w:tcPr>
          <w:p w14:paraId="566175C3" w14:textId="77777777" w:rsidR="00713FA3" w:rsidRPr="00BC2F63" w:rsidRDefault="00713FA3" w:rsidP="00172686">
            <w:pPr>
              <w:pStyle w:val="movimento2"/>
              <w:rPr>
                <w:color w:val="002060"/>
              </w:rPr>
            </w:pPr>
            <w:r w:rsidRPr="00BC2F63">
              <w:rPr>
                <w:color w:val="002060"/>
              </w:rPr>
              <w:t xml:space="preserve">(REAL ANCARIA) </w:t>
            </w:r>
          </w:p>
        </w:tc>
      </w:tr>
    </w:tbl>
    <w:p w14:paraId="48EA4CEB" w14:textId="77777777" w:rsidR="00713FA3" w:rsidRPr="00BC2F63" w:rsidRDefault="00713FA3" w:rsidP="00713FA3">
      <w:pPr>
        <w:pStyle w:val="titolo20"/>
        <w:rPr>
          <w:rFonts w:eastAsiaTheme="minorEastAsia"/>
          <w:color w:val="002060"/>
        </w:rPr>
      </w:pPr>
      <w:r w:rsidRPr="00BC2F6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38791B2F" w14:textId="77777777" w:rsidTr="00172686">
        <w:tc>
          <w:tcPr>
            <w:tcW w:w="2200" w:type="dxa"/>
            <w:tcMar>
              <w:top w:w="20" w:type="dxa"/>
              <w:left w:w="20" w:type="dxa"/>
              <w:bottom w:w="20" w:type="dxa"/>
              <w:right w:w="20" w:type="dxa"/>
            </w:tcMar>
            <w:vAlign w:val="center"/>
            <w:hideMark/>
          </w:tcPr>
          <w:p w14:paraId="5F95A784" w14:textId="77777777" w:rsidR="00713FA3" w:rsidRPr="00BC2F63" w:rsidRDefault="00713FA3" w:rsidP="00172686">
            <w:pPr>
              <w:pStyle w:val="movimento"/>
              <w:rPr>
                <w:color w:val="002060"/>
              </w:rPr>
            </w:pPr>
            <w:r w:rsidRPr="00BC2F63">
              <w:rPr>
                <w:color w:val="002060"/>
              </w:rPr>
              <w:t>REBISCINI PIERLUIGI</w:t>
            </w:r>
          </w:p>
        </w:tc>
        <w:tc>
          <w:tcPr>
            <w:tcW w:w="2200" w:type="dxa"/>
            <w:tcMar>
              <w:top w:w="20" w:type="dxa"/>
              <w:left w:w="20" w:type="dxa"/>
              <w:bottom w:w="20" w:type="dxa"/>
              <w:right w:w="20" w:type="dxa"/>
            </w:tcMar>
            <w:vAlign w:val="center"/>
            <w:hideMark/>
          </w:tcPr>
          <w:p w14:paraId="0B484C1F" w14:textId="77777777" w:rsidR="00713FA3" w:rsidRPr="00BC2F63" w:rsidRDefault="00713FA3" w:rsidP="00172686">
            <w:pPr>
              <w:pStyle w:val="movimento2"/>
              <w:rPr>
                <w:color w:val="002060"/>
              </w:rPr>
            </w:pPr>
            <w:r w:rsidRPr="00BC2F63">
              <w:rPr>
                <w:color w:val="002060"/>
              </w:rPr>
              <w:t xml:space="preserve">(ACQUALAGNA CALCIO C 5) </w:t>
            </w:r>
          </w:p>
        </w:tc>
        <w:tc>
          <w:tcPr>
            <w:tcW w:w="800" w:type="dxa"/>
            <w:tcMar>
              <w:top w:w="20" w:type="dxa"/>
              <w:left w:w="20" w:type="dxa"/>
              <w:bottom w:w="20" w:type="dxa"/>
              <w:right w:w="20" w:type="dxa"/>
            </w:tcMar>
            <w:vAlign w:val="center"/>
            <w:hideMark/>
          </w:tcPr>
          <w:p w14:paraId="6F9CFA9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445FE3E" w14:textId="77777777" w:rsidR="00713FA3" w:rsidRPr="00BC2F63" w:rsidRDefault="00713FA3" w:rsidP="00172686">
            <w:pPr>
              <w:pStyle w:val="movimento"/>
              <w:rPr>
                <w:color w:val="002060"/>
              </w:rPr>
            </w:pPr>
            <w:r w:rsidRPr="00BC2F63">
              <w:rPr>
                <w:color w:val="002060"/>
              </w:rPr>
              <w:t>BACCI DIEGO</w:t>
            </w:r>
          </w:p>
        </w:tc>
        <w:tc>
          <w:tcPr>
            <w:tcW w:w="2200" w:type="dxa"/>
            <w:tcMar>
              <w:top w:w="20" w:type="dxa"/>
              <w:left w:w="20" w:type="dxa"/>
              <w:bottom w:w="20" w:type="dxa"/>
              <w:right w:w="20" w:type="dxa"/>
            </w:tcMar>
            <w:vAlign w:val="center"/>
            <w:hideMark/>
          </w:tcPr>
          <w:p w14:paraId="3C3781BE" w14:textId="77777777" w:rsidR="00713FA3" w:rsidRPr="00BC2F63" w:rsidRDefault="00713FA3" w:rsidP="00172686">
            <w:pPr>
              <w:pStyle w:val="movimento2"/>
              <w:rPr>
                <w:color w:val="002060"/>
              </w:rPr>
            </w:pPr>
            <w:r w:rsidRPr="00BC2F63">
              <w:rPr>
                <w:color w:val="002060"/>
              </w:rPr>
              <w:t xml:space="preserve">(AVIS ARCEVIA 1964) </w:t>
            </w:r>
          </w:p>
        </w:tc>
      </w:tr>
      <w:tr w:rsidR="00713FA3" w:rsidRPr="00BC2F63" w14:paraId="6DFE1A58" w14:textId="77777777" w:rsidTr="00172686">
        <w:tc>
          <w:tcPr>
            <w:tcW w:w="2200" w:type="dxa"/>
            <w:tcMar>
              <w:top w:w="20" w:type="dxa"/>
              <w:left w:w="20" w:type="dxa"/>
              <w:bottom w:w="20" w:type="dxa"/>
              <w:right w:w="20" w:type="dxa"/>
            </w:tcMar>
            <w:vAlign w:val="center"/>
            <w:hideMark/>
          </w:tcPr>
          <w:p w14:paraId="1914A6A7" w14:textId="77777777" w:rsidR="00713FA3" w:rsidRPr="00BC2F63" w:rsidRDefault="00713FA3" w:rsidP="00172686">
            <w:pPr>
              <w:pStyle w:val="movimento"/>
              <w:rPr>
                <w:color w:val="002060"/>
              </w:rPr>
            </w:pPr>
            <w:r w:rsidRPr="00BC2F63">
              <w:rPr>
                <w:color w:val="002060"/>
              </w:rPr>
              <w:t>SCHIAVONI RICCARDO</w:t>
            </w:r>
          </w:p>
        </w:tc>
        <w:tc>
          <w:tcPr>
            <w:tcW w:w="2200" w:type="dxa"/>
            <w:tcMar>
              <w:top w:w="20" w:type="dxa"/>
              <w:left w:w="20" w:type="dxa"/>
              <w:bottom w:w="20" w:type="dxa"/>
              <w:right w:w="20" w:type="dxa"/>
            </w:tcMar>
            <w:vAlign w:val="center"/>
            <w:hideMark/>
          </w:tcPr>
          <w:p w14:paraId="484A2092" w14:textId="77777777" w:rsidR="00713FA3" w:rsidRPr="00BC2F63" w:rsidRDefault="00713FA3" w:rsidP="00172686">
            <w:pPr>
              <w:pStyle w:val="movimento2"/>
              <w:rPr>
                <w:color w:val="002060"/>
              </w:rPr>
            </w:pPr>
            <w:r w:rsidRPr="00BC2F63">
              <w:rPr>
                <w:color w:val="002060"/>
              </w:rPr>
              <w:t xml:space="preserve">(BORGOROSSO TOLENTINO) </w:t>
            </w:r>
          </w:p>
        </w:tc>
        <w:tc>
          <w:tcPr>
            <w:tcW w:w="800" w:type="dxa"/>
            <w:tcMar>
              <w:top w:w="20" w:type="dxa"/>
              <w:left w:w="20" w:type="dxa"/>
              <w:bottom w:w="20" w:type="dxa"/>
              <w:right w:w="20" w:type="dxa"/>
            </w:tcMar>
            <w:vAlign w:val="center"/>
            <w:hideMark/>
          </w:tcPr>
          <w:p w14:paraId="5ED05AF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A3E1B47" w14:textId="77777777" w:rsidR="00713FA3" w:rsidRPr="00BC2F63" w:rsidRDefault="00713FA3" w:rsidP="00172686">
            <w:pPr>
              <w:pStyle w:val="movimento"/>
              <w:rPr>
                <w:color w:val="002060"/>
              </w:rPr>
            </w:pPr>
            <w:r w:rsidRPr="00BC2F63">
              <w:rPr>
                <w:color w:val="002060"/>
              </w:rPr>
              <w:t>URBANI SIMONE</w:t>
            </w:r>
          </w:p>
        </w:tc>
        <w:tc>
          <w:tcPr>
            <w:tcW w:w="2200" w:type="dxa"/>
            <w:tcMar>
              <w:top w:w="20" w:type="dxa"/>
              <w:left w:w="20" w:type="dxa"/>
              <w:bottom w:w="20" w:type="dxa"/>
              <w:right w:w="20" w:type="dxa"/>
            </w:tcMar>
            <w:vAlign w:val="center"/>
            <w:hideMark/>
          </w:tcPr>
          <w:p w14:paraId="3BA96E6D" w14:textId="77777777" w:rsidR="00713FA3" w:rsidRPr="00BC2F63" w:rsidRDefault="00713FA3" w:rsidP="00172686">
            <w:pPr>
              <w:pStyle w:val="movimento2"/>
              <w:rPr>
                <w:color w:val="002060"/>
              </w:rPr>
            </w:pPr>
            <w:r w:rsidRPr="00BC2F63">
              <w:rPr>
                <w:color w:val="002060"/>
              </w:rPr>
              <w:t xml:space="preserve">(FUTSAL SAMBUCHETO) </w:t>
            </w:r>
          </w:p>
        </w:tc>
      </w:tr>
      <w:tr w:rsidR="00713FA3" w:rsidRPr="00BC2F63" w14:paraId="00824811" w14:textId="77777777" w:rsidTr="00172686">
        <w:tc>
          <w:tcPr>
            <w:tcW w:w="2200" w:type="dxa"/>
            <w:tcMar>
              <w:top w:w="20" w:type="dxa"/>
              <w:left w:w="20" w:type="dxa"/>
              <w:bottom w:w="20" w:type="dxa"/>
              <w:right w:w="20" w:type="dxa"/>
            </w:tcMar>
            <w:vAlign w:val="center"/>
            <w:hideMark/>
          </w:tcPr>
          <w:p w14:paraId="48459E80" w14:textId="77777777" w:rsidR="00713FA3" w:rsidRPr="00BC2F63" w:rsidRDefault="00713FA3" w:rsidP="00172686">
            <w:pPr>
              <w:pStyle w:val="movimento"/>
              <w:rPr>
                <w:color w:val="002060"/>
              </w:rPr>
            </w:pPr>
            <w:r w:rsidRPr="00BC2F63">
              <w:rPr>
                <w:color w:val="002060"/>
              </w:rPr>
              <w:t>CIAVATTINI MICHELE</w:t>
            </w:r>
          </w:p>
        </w:tc>
        <w:tc>
          <w:tcPr>
            <w:tcW w:w="2200" w:type="dxa"/>
            <w:tcMar>
              <w:top w:w="20" w:type="dxa"/>
              <w:left w:w="20" w:type="dxa"/>
              <w:bottom w:w="20" w:type="dxa"/>
              <w:right w:w="20" w:type="dxa"/>
            </w:tcMar>
            <w:vAlign w:val="center"/>
            <w:hideMark/>
          </w:tcPr>
          <w:p w14:paraId="31DE6A25" w14:textId="77777777" w:rsidR="00713FA3" w:rsidRPr="00BC2F63" w:rsidRDefault="00713FA3" w:rsidP="00172686">
            <w:pPr>
              <w:pStyle w:val="movimento2"/>
              <w:rPr>
                <w:color w:val="002060"/>
              </w:rPr>
            </w:pPr>
            <w:r w:rsidRPr="00BC2F63">
              <w:rPr>
                <w:color w:val="002060"/>
              </w:rPr>
              <w:t xml:space="preserve">(OSIMO FIVE) </w:t>
            </w:r>
          </w:p>
        </w:tc>
        <w:tc>
          <w:tcPr>
            <w:tcW w:w="800" w:type="dxa"/>
            <w:tcMar>
              <w:top w:w="20" w:type="dxa"/>
              <w:left w:w="20" w:type="dxa"/>
              <w:bottom w:w="20" w:type="dxa"/>
              <w:right w:w="20" w:type="dxa"/>
            </w:tcMar>
            <w:vAlign w:val="center"/>
            <w:hideMark/>
          </w:tcPr>
          <w:p w14:paraId="3C9AD88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B71404F" w14:textId="77777777" w:rsidR="00713FA3" w:rsidRPr="00BC2F63" w:rsidRDefault="00713FA3" w:rsidP="00172686">
            <w:pPr>
              <w:pStyle w:val="movimento"/>
              <w:rPr>
                <w:color w:val="002060"/>
              </w:rPr>
            </w:pPr>
            <w:r w:rsidRPr="00BC2F63">
              <w:rPr>
                <w:color w:val="002060"/>
              </w:rPr>
              <w:t>TRAVAGLINI LORENZO</w:t>
            </w:r>
          </w:p>
        </w:tc>
        <w:tc>
          <w:tcPr>
            <w:tcW w:w="2200" w:type="dxa"/>
            <w:tcMar>
              <w:top w:w="20" w:type="dxa"/>
              <w:left w:w="20" w:type="dxa"/>
              <w:bottom w:w="20" w:type="dxa"/>
              <w:right w:w="20" w:type="dxa"/>
            </w:tcMar>
            <w:vAlign w:val="center"/>
            <w:hideMark/>
          </w:tcPr>
          <w:p w14:paraId="62BCCFF1" w14:textId="77777777" w:rsidR="00713FA3" w:rsidRPr="00BC2F63" w:rsidRDefault="00713FA3" w:rsidP="00172686">
            <w:pPr>
              <w:pStyle w:val="movimento2"/>
              <w:rPr>
                <w:color w:val="002060"/>
              </w:rPr>
            </w:pPr>
            <w:r w:rsidRPr="00BC2F63">
              <w:rPr>
                <w:color w:val="002060"/>
              </w:rPr>
              <w:t xml:space="preserve">(PAGLIARE) </w:t>
            </w:r>
          </w:p>
        </w:tc>
      </w:tr>
      <w:tr w:rsidR="00713FA3" w:rsidRPr="00BC2F63" w14:paraId="066CF540" w14:textId="77777777" w:rsidTr="00172686">
        <w:tc>
          <w:tcPr>
            <w:tcW w:w="2200" w:type="dxa"/>
            <w:tcMar>
              <w:top w:w="20" w:type="dxa"/>
              <w:left w:w="20" w:type="dxa"/>
              <w:bottom w:w="20" w:type="dxa"/>
              <w:right w:w="20" w:type="dxa"/>
            </w:tcMar>
            <w:vAlign w:val="center"/>
            <w:hideMark/>
          </w:tcPr>
          <w:p w14:paraId="21135CCA" w14:textId="77777777" w:rsidR="00713FA3" w:rsidRPr="00BC2F63" w:rsidRDefault="00713FA3" w:rsidP="00172686">
            <w:pPr>
              <w:pStyle w:val="movimento"/>
              <w:rPr>
                <w:color w:val="002060"/>
              </w:rPr>
            </w:pPr>
            <w:r w:rsidRPr="00BC2F63">
              <w:rPr>
                <w:color w:val="002060"/>
              </w:rPr>
              <w:t>PAOLINI LORENZO</w:t>
            </w:r>
          </w:p>
        </w:tc>
        <w:tc>
          <w:tcPr>
            <w:tcW w:w="2200" w:type="dxa"/>
            <w:tcMar>
              <w:top w:w="20" w:type="dxa"/>
              <w:left w:w="20" w:type="dxa"/>
              <w:bottom w:w="20" w:type="dxa"/>
              <w:right w:w="20" w:type="dxa"/>
            </w:tcMar>
            <w:vAlign w:val="center"/>
            <w:hideMark/>
          </w:tcPr>
          <w:p w14:paraId="7EDB7617" w14:textId="77777777" w:rsidR="00713FA3" w:rsidRPr="00BC2F63" w:rsidRDefault="00713FA3" w:rsidP="00172686">
            <w:pPr>
              <w:pStyle w:val="movimento2"/>
              <w:rPr>
                <w:color w:val="002060"/>
              </w:rPr>
            </w:pPr>
            <w:r w:rsidRPr="00BC2F63">
              <w:rPr>
                <w:color w:val="002060"/>
              </w:rPr>
              <w:t xml:space="preserve">(POLISPORTIVA ROSSO BLU) </w:t>
            </w:r>
          </w:p>
        </w:tc>
        <w:tc>
          <w:tcPr>
            <w:tcW w:w="800" w:type="dxa"/>
            <w:tcMar>
              <w:top w:w="20" w:type="dxa"/>
              <w:left w:w="20" w:type="dxa"/>
              <w:bottom w:w="20" w:type="dxa"/>
              <w:right w:w="20" w:type="dxa"/>
            </w:tcMar>
            <w:vAlign w:val="center"/>
            <w:hideMark/>
          </w:tcPr>
          <w:p w14:paraId="444E4B5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AAD88A6" w14:textId="77777777" w:rsidR="00713FA3" w:rsidRPr="00BC2F63" w:rsidRDefault="00713FA3" w:rsidP="00172686">
            <w:pPr>
              <w:pStyle w:val="movimento"/>
              <w:rPr>
                <w:color w:val="002060"/>
              </w:rPr>
            </w:pPr>
            <w:r w:rsidRPr="00BC2F63">
              <w:rPr>
                <w:color w:val="002060"/>
              </w:rPr>
              <w:t>PASQUINI ALEX</w:t>
            </w:r>
          </w:p>
        </w:tc>
        <w:tc>
          <w:tcPr>
            <w:tcW w:w="2200" w:type="dxa"/>
            <w:tcMar>
              <w:top w:w="20" w:type="dxa"/>
              <w:left w:w="20" w:type="dxa"/>
              <w:bottom w:w="20" w:type="dxa"/>
              <w:right w:w="20" w:type="dxa"/>
            </w:tcMar>
            <w:vAlign w:val="center"/>
            <w:hideMark/>
          </w:tcPr>
          <w:p w14:paraId="3E6010B0" w14:textId="77777777" w:rsidR="00713FA3" w:rsidRPr="00BC2F63" w:rsidRDefault="00713FA3" w:rsidP="00172686">
            <w:pPr>
              <w:pStyle w:val="movimento2"/>
              <w:rPr>
                <w:color w:val="002060"/>
              </w:rPr>
            </w:pPr>
            <w:r w:rsidRPr="00BC2F63">
              <w:rPr>
                <w:color w:val="002060"/>
              </w:rPr>
              <w:t xml:space="preserve">(SAN BIAGIO) </w:t>
            </w:r>
          </w:p>
        </w:tc>
      </w:tr>
      <w:tr w:rsidR="00713FA3" w:rsidRPr="00BC2F63" w14:paraId="50980DD2" w14:textId="77777777" w:rsidTr="00172686">
        <w:tc>
          <w:tcPr>
            <w:tcW w:w="2200" w:type="dxa"/>
            <w:tcMar>
              <w:top w:w="20" w:type="dxa"/>
              <w:left w:w="20" w:type="dxa"/>
              <w:bottom w:w="20" w:type="dxa"/>
              <w:right w:w="20" w:type="dxa"/>
            </w:tcMar>
            <w:vAlign w:val="center"/>
            <w:hideMark/>
          </w:tcPr>
          <w:p w14:paraId="1D094C67" w14:textId="77777777" w:rsidR="00713FA3" w:rsidRPr="00BC2F63" w:rsidRDefault="00713FA3" w:rsidP="00172686">
            <w:pPr>
              <w:pStyle w:val="movimento"/>
              <w:rPr>
                <w:color w:val="002060"/>
              </w:rPr>
            </w:pPr>
            <w:r w:rsidRPr="00BC2F63">
              <w:rPr>
                <w:color w:val="002060"/>
              </w:rPr>
              <w:t>DI ROCCO MASSIMO</w:t>
            </w:r>
          </w:p>
        </w:tc>
        <w:tc>
          <w:tcPr>
            <w:tcW w:w="2200" w:type="dxa"/>
            <w:tcMar>
              <w:top w:w="20" w:type="dxa"/>
              <w:left w:w="20" w:type="dxa"/>
              <w:bottom w:w="20" w:type="dxa"/>
              <w:right w:w="20" w:type="dxa"/>
            </w:tcMar>
            <w:vAlign w:val="center"/>
            <w:hideMark/>
          </w:tcPr>
          <w:p w14:paraId="08C4CF15" w14:textId="77777777" w:rsidR="00713FA3" w:rsidRPr="00BC2F63" w:rsidRDefault="00713FA3" w:rsidP="00172686">
            <w:pPr>
              <w:pStyle w:val="movimento2"/>
              <w:rPr>
                <w:color w:val="002060"/>
              </w:rPr>
            </w:pPr>
            <w:r w:rsidRPr="00BC2F63">
              <w:rPr>
                <w:color w:val="002060"/>
              </w:rPr>
              <w:t xml:space="preserve">(VERBENA C5 ANCONA) </w:t>
            </w:r>
          </w:p>
        </w:tc>
        <w:tc>
          <w:tcPr>
            <w:tcW w:w="800" w:type="dxa"/>
            <w:tcMar>
              <w:top w:w="20" w:type="dxa"/>
              <w:left w:w="20" w:type="dxa"/>
              <w:bottom w:w="20" w:type="dxa"/>
              <w:right w:w="20" w:type="dxa"/>
            </w:tcMar>
            <w:vAlign w:val="center"/>
            <w:hideMark/>
          </w:tcPr>
          <w:p w14:paraId="01490CEF"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6A81D80E" w14:textId="77777777" w:rsidR="00713FA3" w:rsidRPr="00BC2F63" w:rsidRDefault="00713FA3" w:rsidP="00172686">
            <w:pPr>
              <w:pStyle w:val="movimento"/>
              <w:rPr>
                <w:color w:val="002060"/>
              </w:rPr>
            </w:pPr>
            <w:r w:rsidRPr="00BC2F63">
              <w:rPr>
                <w:color w:val="002060"/>
              </w:rPr>
              <w:t>OBBAR OMAR</w:t>
            </w:r>
          </w:p>
        </w:tc>
        <w:tc>
          <w:tcPr>
            <w:tcW w:w="2200" w:type="dxa"/>
            <w:tcMar>
              <w:top w:w="20" w:type="dxa"/>
              <w:left w:w="20" w:type="dxa"/>
              <w:bottom w:w="20" w:type="dxa"/>
              <w:right w:w="20" w:type="dxa"/>
            </w:tcMar>
            <w:vAlign w:val="center"/>
            <w:hideMark/>
          </w:tcPr>
          <w:p w14:paraId="124A89E0" w14:textId="77777777" w:rsidR="00713FA3" w:rsidRPr="00BC2F63" w:rsidRDefault="00713FA3" w:rsidP="00172686">
            <w:pPr>
              <w:pStyle w:val="movimento2"/>
              <w:rPr>
                <w:color w:val="002060"/>
              </w:rPr>
            </w:pPr>
            <w:r w:rsidRPr="00BC2F63">
              <w:rPr>
                <w:color w:val="002060"/>
              </w:rPr>
              <w:t xml:space="preserve">(VILLA CECCOLINI CALCIO) </w:t>
            </w:r>
          </w:p>
        </w:tc>
      </w:tr>
    </w:tbl>
    <w:p w14:paraId="74571B03" w14:textId="77777777" w:rsidR="00713FA3" w:rsidRDefault="00713FA3" w:rsidP="00713FA3">
      <w:pPr>
        <w:pStyle w:val="breakline"/>
        <w:rPr>
          <w:color w:val="002060"/>
        </w:rPr>
      </w:pPr>
    </w:p>
    <w:p w14:paraId="4CB4273E" w14:textId="77777777" w:rsidR="00713FA3" w:rsidRPr="001910FC" w:rsidRDefault="00713FA3" w:rsidP="00713FA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65257C1" w14:textId="77777777" w:rsidR="00713FA3" w:rsidRPr="001910FC" w:rsidRDefault="00713FA3" w:rsidP="00713FA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FFD65FA" w14:textId="77777777" w:rsidR="00713FA3" w:rsidRPr="00BC2F63" w:rsidRDefault="00713FA3" w:rsidP="00713FA3">
      <w:pPr>
        <w:pStyle w:val="breakline"/>
        <w:rPr>
          <w:rFonts w:eastAsiaTheme="minorEastAsia"/>
          <w:color w:val="002060"/>
        </w:rPr>
      </w:pPr>
    </w:p>
    <w:p w14:paraId="073DD9A7" w14:textId="77777777" w:rsidR="00713FA3" w:rsidRPr="00BC2F63" w:rsidRDefault="00713FA3" w:rsidP="00713FA3">
      <w:pPr>
        <w:pStyle w:val="titoloprinc0"/>
        <w:rPr>
          <w:color w:val="002060"/>
        </w:rPr>
      </w:pPr>
      <w:r w:rsidRPr="00BC2F63">
        <w:rPr>
          <w:color w:val="002060"/>
        </w:rPr>
        <w:t>CLASSIFICA</w:t>
      </w:r>
    </w:p>
    <w:p w14:paraId="6AD38720" w14:textId="77777777" w:rsidR="00713FA3" w:rsidRPr="00BC2F63" w:rsidRDefault="00713FA3" w:rsidP="00713FA3">
      <w:pPr>
        <w:pStyle w:val="breakline"/>
        <w:rPr>
          <w:color w:val="002060"/>
        </w:rPr>
      </w:pPr>
    </w:p>
    <w:p w14:paraId="4FF3BDF3" w14:textId="77777777" w:rsidR="00713FA3" w:rsidRPr="00BC2F63" w:rsidRDefault="00713FA3" w:rsidP="00713FA3">
      <w:pPr>
        <w:pStyle w:val="breakline"/>
        <w:rPr>
          <w:color w:val="002060"/>
        </w:rPr>
      </w:pPr>
    </w:p>
    <w:p w14:paraId="54CAFFB3"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7F56097D"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04980"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07451"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AFF7A"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799B3"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05293"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CB6A2"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7278B"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4A5F0"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EA2A3"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20568" w14:textId="77777777" w:rsidR="00713FA3" w:rsidRPr="00BC2F63" w:rsidRDefault="00713FA3" w:rsidP="00172686">
            <w:pPr>
              <w:pStyle w:val="headertabella0"/>
              <w:rPr>
                <w:color w:val="002060"/>
              </w:rPr>
            </w:pPr>
            <w:r w:rsidRPr="00BC2F63">
              <w:rPr>
                <w:color w:val="002060"/>
              </w:rPr>
              <w:t>PE</w:t>
            </w:r>
          </w:p>
        </w:tc>
      </w:tr>
      <w:tr w:rsidR="00713FA3" w:rsidRPr="00BC2F63" w14:paraId="51D91F5A"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B6FC96" w14:textId="77777777" w:rsidR="00713FA3" w:rsidRPr="00BC2F63" w:rsidRDefault="00713FA3" w:rsidP="00172686">
            <w:pPr>
              <w:pStyle w:val="rowtabella0"/>
              <w:rPr>
                <w:color w:val="002060"/>
              </w:rPr>
            </w:pPr>
            <w:r w:rsidRPr="00BC2F63">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D7CA"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3D4C"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4915"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4E24"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1BF08"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4471" w14:textId="77777777" w:rsidR="00713FA3" w:rsidRPr="00BC2F63" w:rsidRDefault="00713FA3" w:rsidP="00172686">
            <w:pPr>
              <w:pStyle w:val="rowtabella0"/>
              <w:jc w:val="center"/>
              <w:rPr>
                <w:color w:val="002060"/>
              </w:rPr>
            </w:pPr>
            <w:r w:rsidRPr="00BC2F63">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4ED0" w14:textId="77777777" w:rsidR="00713FA3" w:rsidRPr="00BC2F63" w:rsidRDefault="00713FA3" w:rsidP="00172686">
            <w:pPr>
              <w:pStyle w:val="rowtabella0"/>
              <w:jc w:val="center"/>
              <w:rPr>
                <w:color w:val="002060"/>
              </w:rPr>
            </w:pPr>
            <w:r w:rsidRPr="00BC2F6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380A" w14:textId="77777777" w:rsidR="00713FA3" w:rsidRPr="00BC2F63" w:rsidRDefault="00713FA3" w:rsidP="00172686">
            <w:pPr>
              <w:pStyle w:val="rowtabella0"/>
              <w:jc w:val="center"/>
              <w:rPr>
                <w:color w:val="002060"/>
              </w:rPr>
            </w:pPr>
            <w:r w:rsidRPr="00BC2F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8D23" w14:textId="77777777" w:rsidR="00713FA3" w:rsidRPr="00BC2F63" w:rsidRDefault="00713FA3" w:rsidP="00172686">
            <w:pPr>
              <w:pStyle w:val="rowtabella0"/>
              <w:jc w:val="center"/>
              <w:rPr>
                <w:color w:val="002060"/>
              </w:rPr>
            </w:pPr>
            <w:r w:rsidRPr="00BC2F63">
              <w:rPr>
                <w:color w:val="002060"/>
              </w:rPr>
              <w:t>0</w:t>
            </w:r>
          </w:p>
        </w:tc>
      </w:tr>
      <w:tr w:rsidR="00713FA3" w:rsidRPr="00BC2F63" w14:paraId="1D482A4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49CE9" w14:textId="77777777" w:rsidR="00713FA3" w:rsidRPr="00BC2F63" w:rsidRDefault="00713FA3" w:rsidP="00172686">
            <w:pPr>
              <w:pStyle w:val="rowtabella0"/>
              <w:rPr>
                <w:color w:val="002060"/>
              </w:rPr>
            </w:pPr>
            <w:r w:rsidRPr="00BC2F63">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45FA1"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553D0"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58D6" w14:textId="77777777" w:rsidR="00713FA3" w:rsidRPr="00BC2F63" w:rsidRDefault="00713FA3" w:rsidP="00172686">
            <w:pPr>
              <w:pStyle w:val="rowtabella0"/>
              <w:jc w:val="center"/>
              <w:rPr>
                <w:color w:val="002060"/>
              </w:rPr>
            </w:pPr>
            <w:r w:rsidRPr="00BC2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D067"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BDE9"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A59DB" w14:textId="77777777" w:rsidR="00713FA3" w:rsidRPr="00BC2F63" w:rsidRDefault="00713FA3" w:rsidP="00172686">
            <w:pPr>
              <w:pStyle w:val="rowtabella0"/>
              <w:jc w:val="center"/>
              <w:rPr>
                <w:color w:val="002060"/>
              </w:rPr>
            </w:pPr>
            <w:r w:rsidRPr="00BC2F63">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E19B" w14:textId="77777777" w:rsidR="00713FA3" w:rsidRPr="00BC2F63" w:rsidRDefault="00713FA3" w:rsidP="00172686">
            <w:pPr>
              <w:pStyle w:val="rowtabella0"/>
              <w:jc w:val="center"/>
              <w:rPr>
                <w:color w:val="002060"/>
              </w:rPr>
            </w:pPr>
            <w:r w:rsidRPr="00BC2F6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AFE2" w14:textId="77777777" w:rsidR="00713FA3" w:rsidRPr="00BC2F63" w:rsidRDefault="00713FA3" w:rsidP="00172686">
            <w:pPr>
              <w:pStyle w:val="rowtabella0"/>
              <w:jc w:val="center"/>
              <w:rPr>
                <w:color w:val="002060"/>
              </w:rPr>
            </w:pPr>
            <w:r w:rsidRPr="00BC2F6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29E6" w14:textId="77777777" w:rsidR="00713FA3" w:rsidRPr="00BC2F63" w:rsidRDefault="00713FA3" w:rsidP="00172686">
            <w:pPr>
              <w:pStyle w:val="rowtabella0"/>
              <w:jc w:val="center"/>
              <w:rPr>
                <w:color w:val="002060"/>
              </w:rPr>
            </w:pPr>
            <w:r w:rsidRPr="00BC2F63">
              <w:rPr>
                <w:color w:val="002060"/>
              </w:rPr>
              <w:t>0</w:t>
            </w:r>
          </w:p>
        </w:tc>
      </w:tr>
      <w:tr w:rsidR="00713FA3" w:rsidRPr="00BC2F63" w14:paraId="547BA32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9E750" w14:textId="77777777" w:rsidR="00713FA3" w:rsidRPr="00BC2F63" w:rsidRDefault="00713FA3" w:rsidP="00172686">
            <w:pPr>
              <w:pStyle w:val="rowtabella0"/>
              <w:rPr>
                <w:color w:val="002060"/>
              </w:rPr>
            </w:pPr>
            <w:r w:rsidRPr="00BC2F6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D0E3" w14:textId="77777777" w:rsidR="00713FA3" w:rsidRPr="00BC2F63" w:rsidRDefault="00713FA3" w:rsidP="00172686">
            <w:pPr>
              <w:pStyle w:val="rowtabella0"/>
              <w:jc w:val="center"/>
              <w:rPr>
                <w:color w:val="002060"/>
              </w:rPr>
            </w:pPr>
            <w:r w:rsidRPr="00BC2F6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72CD"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F03F"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8F8E"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1F4B"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3884" w14:textId="77777777" w:rsidR="00713FA3" w:rsidRPr="00BC2F63" w:rsidRDefault="00713FA3" w:rsidP="00172686">
            <w:pPr>
              <w:pStyle w:val="rowtabella0"/>
              <w:jc w:val="center"/>
              <w:rPr>
                <w:color w:val="002060"/>
              </w:rPr>
            </w:pPr>
            <w:r w:rsidRPr="00BC2F6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099A" w14:textId="77777777" w:rsidR="00713FA3" w:rsidRPr="00BC2F63" w:rsidRDefault="00713FA3" w:rsidP="00172686">
            <w:pPr>
              <w:pStyle w:val="rowtabella0"/>
              <w:jc w:val="center"/>
              <w:rPr>
                <w:color w:val="002060"/>
              </w:rPr>
            </w:pPr>
            <w:r w:rsidRPr="00BC2F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3748" w14:textId="77777777" w:rsidR="00713FA3" w:rsidRPr="00BC2F63" w:rsidRDefault="00713FA3" w:rsidP="00172686">
            <w:pPr>
              <w:pStyle w:val="rowtabella0"/>
              <w:jc w:val="center"/>
              <w:rPr>
                <w:color w:val="002060"/>
              </w:rPr>
            </w:pPr>
            <w:r w:rsidRPr="00BC2F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92EE" w14:textId="77777777" w:rsidR="00713FA3" w:rsidRPr="00BC2F63" w:rsidRDefault="00713FA3" w:rsidP="00172686">
            <w:pPr>
              <w:pStyle w:val="rowtabella0"/>
              <w:jc w:val="center"/>
              <w:rPr>
                <w:color w:val="002060"/>
              </w:rPr>
            </w:pPr>
            <w:r w:rsidRPr="00BC2F63">
              <w:rPr>
                <w:color w:val="002060"/>
              </w:rPr>
              <w:t>0</w:t>
            </w:r>
          </w:p>
        </w:tc>
      </w:tr>
      <w:tr w:rsidR="00713FA3" w:rsidRPr="00BC2F63" w14:paraId="1B3BD9D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E0DB2" w14:textId="77777777" w:rsidR="00713FA3" w:rsidRPr="00BC2F63" w:rsidRDefault="00713FA3" w:rsidP="00172686">
            <w:pPr>
              <w:pStyle w:val="rowtabella0"/>
              <w:rPr>
                <w:color w:val="002060"/>
              </w:rPr>
            </w:pPr>
            <w:r w:rsidRPr="00BC2F63">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1DEF" w14:textId="77777777" w:rsidR="00713FA3" w:rsidRPr="00BC2F63" w:rsidRDefault="00713FA3" w:rsidP="00172686">
            <w:pPr>
              <w:pStyle w:val="rowtabella0"/>
              <w:jc w:val="center"/>
              <w:rPr>
                <w:color w:val="002060"/>
              </w:rPr>
            </w:pPr>
            <w:r w:rsidRPr="00BC2F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94378"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5725"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E65B"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0893"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CF3C" w14:textId="77777777" w:rsidR="00713FA3" w:rsidRPr="00BC2F63" w:rsidRDefault="00713FA3" w:rsidP="00172686">
            <w:pPr>
              <w:pStyle w:val="rowtabella0"/>
              <w:jc w:val="center"/>
              <w:rPr>
                <w:color w:val="002060"/>
              </w:rPr>
            </w:pPr>
            <w:r w:rsidRPr="00BC2F6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16DA" w14:textId="77777777" w:rsidR="00713FA3" w:rsidRPr="00BC2F63" w:rsidRDefault="00713FA3" w:rsidP="00172686">
            <w:pPr>
              <w:pStyle w:val="rowtabella0"/>
              <w:jc w:val="center"/>
              <w:rPr>
                <w:color w:val="002060"/>
              </w:rPr>
            </w:pPr>
            <w:r w:rsidRPr="00BC2F6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6BCF" w14:textId="77777777" w:rsidR="00713FA3" w:rsidRPr="00BC2F63" w:rsidRDefault="00713FA3" w:rsidP="00172686">
            <w:pPr>
              <w:pStyle w:val="rowtabella0"/>
              <w:jc w:val="center"/>
              <w:rPr>
                <w:color w:val="002060"/>
              </w:rPr>
            </w:pPr>
            <w:r w:rsidRPr="00BC2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AA09" w14:textId="77777777" w:rsidR="00713FA3" w:rsidRPr="00BC2F63" w:rsidRDefault="00713FA3" w:rsidP="00172686">
            <w:pPr>
              <w:pStyle w:val="rowtabella0"/>
              <w:jc w:val="center"/>
              <w:rPr>
                <w:color w:val="002060"/>
              </w:rPr>
            </w:pPr>
            <w:r w:rsidRPr="00BC2F63">
              <w:rPr>
                <w:color w:val="002060"/>
              </w:rPr>
              <w:t>0</w:t>
            </w:r>
          </w:p>
        </w:tc>
      </w:tr>
      <w:tr w:rsidR="00713FA3" w:rsidRPr="00BC2F63" w14:paraId="2D71F4EA"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0B3EB" w14:textId="77777777" w:rsidR="00713FA3" w:rsidRPr="00BC2F63" w:rsidRDefault="00713FA3" w:rsidP="00172686">
            <w:pPr>
              <w:pStyle w:val="rowtabella0"/>
              <w:rPr>
                <w:color w:val="002060"/>
              </w:rPr>
            </w:pPr>
            <w:r w:rsidRPr="00BC2F6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31BA9" w14:textId="77777777" w:rsidR="00713FA3" w:rsidRPr="00BC2F63" w:rsidRDefault="00713FA3" w:rsidP="00172686">
            <w:pPr>
              <w:pStyle w:val="rowtabella0"/>
              <w:jc w:val="center"/>
              <w:rPr>
                <w:color w:val="002060"/>
              </w:rPr>
            </w:pPr>
            <w:r w:rsidRPr="00BC2F6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DB57"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743E"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4DFB"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7FC2"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0CB1" w14:textId="77777777" w:rsidR="00713FA3" w:rsidRPr="00BC2F63" w:rsidRDefault="00713FA3" w:rsidP="00172686">
            <w:pPr>
              <w:pStyle w:val="rowtabella0"/>
              <w:jc w:val="center"/>
              <w:rPr>
                <w:color w:val="002060"/>
              </w:rPr>
            </w:pPr>
            <w:r w:rsidRPr="00BC2F6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CCA0" w14:textId="77777777" w:rsidR="00713FA3" w:rsidRPr="00BC2F63" w:rsidRDefault="00713FA3" w:rsidP="00172686">
            <w:pPr>
              <w:pStyle w:val="rowtabella0"/>
              <w:jc w:val="center"/>
              <w:rPr>
                <w:color w:val="002060"/>
              </w:rPr>
            </w:pPr>
            <w:r w:rsidRPr="00BC2F6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E64D"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1D916" w14:textId="77777777" w:rsidR="00713FA3" w:rsidRPr="00BC2F63" w:rsidRDefault="00713FA3" w:rsidP="00172686">
            <w:pPr>
              <w:pStyle w:val="rowtabella0"/>
              <w:jc w:val="center"/>
              <w:rPr>
                <w:color w:val="002060"/>
              </w:rPr>
            </w:pPr>
            <w:r w:rsidRPr="00BC2F63">
              <w:rPr>
                <w:color w:val="002060"/>
              </w:rPr>
              <w:t>0</w:t>
            </w:r>
          </w:p>
        </w:tc>
      </w:tr>
      <w:tr w:rsidR="00713FA3" w:rsidRPr="00BC2F63" w14:paraId="4AC3282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D7945" w14:textId="77777777" w:rsidR="00713FA3" w:rsidRPr="00BC2F63" w:rsidRDefault="00713FA3" w:rsidP="00172686">
            <w:pPr>
              <w:pStyle w:val="rowtabella0"/>
              <w:rPr>
                <w:color w:val="002060"/>
              </w:rPr>
            </w:pPr>
            <w:r w:rsidRPr="00BC2F6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211BF" w14:textId="77777777" w:rsidR="00713FA3" w:rsidRPr="00BC2F63" w:rsidRDefault="00713FA3" w:rsidP="00172686">
            <w:pPr>
              <w:pStyle w:val="rowtabella0"/>
              <w:jc w:val="center"/>
              <w:rPr>
                <w:color w:val="002060"/>
              </w:rPr>
            </w:pPr>
            <w:r w:rsidRPr="00BC2F6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C9BD"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5384"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D288"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949B"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DD90D" w14:textId="77777777" w:rsidR="00713FA3" w:rsidRPr="00BC2F63" w:rsidRDefault="00713FA3" w:rsidP="00172686">
            <w:pPr>
              <w:pStyle w:val="rowtabella0"/>
              <w:jc w:val="center"/>
              <w:rPr>
                <w:color w:val="002060"/>
              </w:rPr>
            </w:pPr>
            <w:r w:rsidRPr="00BC2F6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79ED" w14:textId="77777777" w:rsidR="00713FA3" w:rsidRPr="00BC2F63" w:rsidRDefault="00713FA3" w:rsidP="00172686">
            <w:pPr>
              <w:pStyle w:val="rowtabella0"/>
              <w:jc w:val="center"/>
              <w:rPr>
                <w:color w:val="002060"/>
              </w:rPr>
            </w:pPr>
            <w:r w:rsidRPr="00BC2F6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4766"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5E6C7" w14:textId="77777777" w:rsidR="00713FA3" w:rsidRPr="00BC2F63" w:rsidRDefault="00713FA3" w:rsidP="00172686">
            <w:pPr>
              <w:pStyle w:val="rowtabella0"/>
              <w:jc w:val="center"/>
              <w:rPr>
                <w:color w:val="002060"/>
              </w:rPr>
            </w:pPr>
            <w:r w:rsidRPr="00BC2F63">
              <w:rPr>
                <w:color w:val="002060"/>
              </w:rPr>
              <w:t>0</w:t>
            </w:r>
          </w:p>
        </w:tc>
      </w:tr>
      <w:tr w:rsidR="00713FA3" w:rsidRPr="00BC2F63" w14:paraId="341BCF2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81B10" w14:textId="77777777" w:rsidR="00713FA3" w:rsidRPr="00BC2F63" w:rsidRDefault="00713FA3" w:rsidP="00172686">
            <w:pPr>
              <w:pStyle w:val="rowtabella0"/>
              <w:rPr>
                <w:color w:val="002060"/>
              </w:rPr>
            </w:pPr>
            <w:r w:rsidRPr="00BC2F63">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05CF"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BD9A"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89E7"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04F0"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3080"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52A6" w14:textId="77777777" w:rsidR="00713FA3" w:rsidRPr="00BC2F63" w:rsidRDefault="00713FA3" w:rsidP="00172686">
            <w:pPr>
              <w:pStyle w:val="rowtabella0"/>
              <w:jc w:val="center"/>
              <w:rPr>
                <w:color w:val="002060"/>
              </w:rPr>
            </w:pPr>
            <w:r w:rsidRPr="00BC2F6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9455" w14:textId="77777777" w:rsidR="00713FA3" w:rsidRPr="00BC2F63" w:rsidRDefault="00713FA3" w:rsidP="00172686">
            <w:pPr>
              <w:pStyle w:val="rowtabella0"/>
              <w:jc w:val="center"/>
              <w:rPr>
                <w:color w:val="002060"/>
              </w:rPr>
            </w:pPr>
            <w:r w:rsidRPr="00BC2F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4391"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DE7A" w14:textId="77777777" w:rsidR="00713FA3" w:rsidRPr="00BC2F63" w:rsidRDefault="00713FA3" w:rsidP="00172686">
            <w:pPr>
              <w:pStyle w:val="rowtabella0"/>
              <w:jc w:val="center"/>
              <w:rPr>
                <w:color w:val="002060"/>
              </w:rPr>
            </w:pPr>
            <w:r w:rsidRPr="00BC2F63">
              <w:rPr>
                <w:color w:val="002060"/>
              </w:rPr>
              <w:t>0</w:t>
            </w:r>
          </w:p>
        </w:tc>
      </w:tr>
      <w:tr w:rsidR="00713FA3" w:rsidRPr="00BC2F63" w14:paraId="64E6B3B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5F28A" w14:textId="77777777" w:rsidR="00713FA3" w:rsidRPr="00BC2F63" w:rsidRDefault="00713FA3" w:rsidP="00172686">
            <w:pPr>
              <w:pStyle w:val="rowtabella0"/>
              <w:rPr>
                <w:color w:val="002060"/>
              </w:rPr>
            </w:pPr>
            <w:r w:rsidRPr="00BC2F6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71E5" w14:textId="77777777" w:rsidR="00713FA3" w:rsidRPr="00BC2F63" w:rsidRDefault="00713FA3" w:rsidP="00172686">
            <w:pPr>
              <w:pStyle w:val="rowtabella0"/>
              <w:jc w:val="center"/>
              <w:rPr>
                <w:color w:val="002060"/>
              </w:rPr>
            </w:pPr>
            <w:r w:rsidRPr="00BC2F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4F43"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7490"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8D22"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1C82"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61D3" w14:textId="77777777" w:rsidR="00713FA3" w:rsidRPr="00BC2F63" w:rsidRDefault="00713FA3" w:rsidP="00172686">
            <w:pPr>
              <w:pStyle w:val="rowtabella0"/>
              <w:jc w:val="center"/>
              <w:rPr>
                <w:color w:val="002060"/>
              </w:rPr>
            </w:pPr>
            <w:r w:rsidRPr="00BC2F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90C8" w14:textId="77777777" w:rsidR="00713FA3" w:rsidRPr="00BC2F63" w:rsidRDefault="00713FA3" w:rsidP="00172686">
            <w:pPr>
              <w:pStyle w:val="rowtabella0"/>
              <w:jc w:val="center"/>
              <w:rPr>
                <w:color w:val="002060"/>
              </w:rPr>
            </w:pPr>
            <w:r w:rsidRPr="00BC2F6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F3D1"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6460" w14:textId="77777777" w:rsidR="00713FA3" w:rsidRPr="00BC2F63" w:rsidRDefault="00713FA3" w:rsidP="00172686">
            <w:pPr>
              <w:pStyle w:val="rowtabella0"/>
              <w:jc w:val="center"/>
              <w:rPr>
                <w:color w:val="002060"/>
              </w:rPr>
            </w:pPr>
            <w:r w:rsidRPr="00BC2F63">
              <w:rPr>
                <w:color w:val="002060"/>
              </w:rPr>
              <w:t>0</w:t>
            </w:r>
          </w:p>
        </w:tc>
      </w:tr>
      <w:tr w:rsidR="00713FA3" w:rsidRPr="00BC2F63" w14:paraId="0B9EE4E0"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8F1E9" w14:textId="77777777" w:rsidR="00713FA3" w:rsidRPr="00BC2F63" w:rsidRDefault="00713FA3" w:rsidP="00172686">
            <w:pPr>
              <w:pStyle w:val="rowtabella0"/>
              <w:rPr>
                <w:color w:val="002060"/>
              </w:rPr>
            </w:pPr>
            <w:r w:rsidRPr="00BC2F63">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323C" w14:textId="77777777" w:rsidR="00713FA3" w:rsidRPr="00BC2F63" w:rsidRDefault="00713FA3" w:rsidP="00172686">
            <w:pPr>
              <w:pStyle w:val="rowtabella0"/>
              <w:jc w:val="center"/>
              <w:rPr>
                <w:color w:val="002060"/>
              </w:rPr>
            </w:pPr>
            <w:r w:rsidRPr="00BC2F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529A6"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A270"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39A6D"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80544"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C7FC" w14:textId="77777777" w:rsidR="00713FA3" w:rsidRPr="00BC2F63" w:rsidRDefault="00713FA3" w:rsidP="00172686">
            <w:pPr>
              <w:pStyle w:val="rowtabella0"/>
              <w:jc w:val="center"/>
              <w:rPr>
                <w:color w:val="002060"/>
              </w:rPr>
            </w:pPr>
            <w:r w:rsidRPr="00BC2F6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F6EC" w14:textId="77777777" w:rsidR="00713FA3" w:rsidRPr="00BC2F63" w:rsidRDefault="00713FA3" w:rsidP="00172686">
            <w:pPr>
              <w:pStyle w:val="rowtabella0"/>
              <w:jc w:val="center"/>
              <w:rPr>
                <w:color w:val="002060"/>
              </w:rPr>
            </w:pPr>
            <w:r w:rsidRPr="00BC2F6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968C"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5865" w14:textId="77777777" w:rsidR="00713FA3" w:rsidRPr="00BC2F63" w:rsidRDefault="00713FA3" w:rsidP="00172686">
            <w:pPr>
              <w:pStyle w:val="rowtabella0"/>
              <w:jc w:val="center"/>
              <w:rPr>
                <w:color w:val="002060"/>
              </w:rPr>
            </w:pPr>
            <w:r w:rsidRPr="00BC2F63">
              <w:rPr>
                <w:color w:val="002060"/>
              </w:rPr>
              <w:t>0</w:t>
            </w:r>
          </w:p>
        </w:tc>
      </w:tr>
      <w:tr w:rsidR="00713FA3" w:rsidRPr="00BC2F63" w14:paraId="4FF9026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F121B" w14:textId="77777777" w:rsidR="00713FA3" w:rsidRPr="00BC2F63" w:rsidRDefault="00713FA3" w:rsidP="00172686">
            <w:pPr>
              <w:pStyle w:val="rowtabella0"/>
              <w:rPr>
                <w:color w:val="002060"/>
                <w:lang w:val="es-ES"/>
              </w:rPr>
            </w:pPr>
            <w:r w:rsidRPr="00BC2F6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8081" w14:textId="77777777" w:rsidR="00713FA3" w:rsidRPr="00BC2F63" w:rsidRDefault="00713FA3" w:rsidP="00172686">
            <w:pPr>
              <w:pStyle w:val="rowtabella0"/>
              <w:jc w:val="center"/>
              <w:rPr>
                <w:color w:val="002060"/>
              </w:rPr>
            </w:pPr>
            <w:r w:rsidRPr="00BC2F6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CC7E0"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D59C"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979C"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48FC"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DB90" w14:textId="77777777" w:rsidR="00713FA3" w:rsidRPr="00BC2F63" w:rsidRDefault="00713FA3" w:rsidP="00172686">
            <w:pPr>
              <w:pStyle w:val="rowtabella0"/>
              <w:jc w:val="center"/>
              <w:rPr>
                <w:color w:val="002060"/>
              </w:rPr>
            </w:pPr>
            <w:r w:rsidRPr="00BC2F6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4125A" w14:textId="77777777" w:rsidR="00713FA3" w:rsidRPr="00BC2F63" w:rsidRDefault="00713FA3" w:rsidP="00172686">
            <w:pPr>
              <w:pStyle w:val="rowtabella0"/>
              <w:jc w:val="center"/>
              <w:rPr>
                <w:color w:val="002060"/>
              </w:rPr>
            </w:pPr>
            <w:r w:rsidRPr="00BC2F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0E65"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EA5F" w14:textId="77777777" w:rsidR="00713FA3" w:rsidRPr="00BC2F63" w:rsidRDefault="00713FA3" w:rsidP="00172686">
            <w:pPr>
              <w:pStyle w:val="rowtabella0"/>
              <w:jc w:val="center"/>
              <w:rPr>
                <w:color w:val="002060"/>
              </w:rPr>
            </w:pPr>
            <w:r w:rsidRPr="00BC2F63">
              <w:rPr>
                <w:color w:val="002060"/>
              </w:rPr>
              <w:t>0</w:t>
            </w:r>
          </w:p>
        </w:tc>
      </w:tr>
      <w:tr w:rsidR="00713FA3" w:rsidRPr="00BC2F63" w14:paraId="7B574A6C"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DCC44" w14:textId="77777777" w:rsidR="00713FA3" w:rsidRPr="00BC2F63" w:rsidRDefault="00713FA3" w:rsidP="00172686">
            <w:pPr>
              <w:pStyle w:val="rowtabella0"/>
              <w:rPr>
                <w:color w:val="002060"/>
                <w:lang w:val="es-ES"/>
              </w:rPr>
            </w:pPr>
            <w:r w:rsidRPr="00BC2F63">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20294"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9B240"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E37D"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F32FC"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3E20F"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4499" w14:textId="77777777" w:rsidR="00713FA3" w:rsidRPr="00BC2F63" w:rsidRDefault="00713FA3" w:rsidP="00172686">
            <w:pPr>
              <w:pStyle w:val="rowtabella0"/>
              <w:jc w:val="center"/>
              <w:rPr>
                <w:color w:val="002060"/>
              </w:rPr>
            </w:pPr>
            <w:r w:rsidRPr="00BC2F6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71AD" w14:textId="77777777" w:rsidR="00713FA3" w:rsidRPr="00BC2F63" w:rsidRDefault="00713FA3" w:rsidP="00172686">
            <w:pPr>
              <w:pStyle w:val="rowtabella0"/>
              <w:jc w:val="center"/>
              <w:rPr>
                <w:color w:val="002060"/>
              </w:rPr>
            </w:pPr>
            <w:r w:rsidRPr="00BC2F6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00B7"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6AE3" w14:textId="77777777" w:rsidR="00713FA3" w:rsidRPr="00BC2F63" w:rsidRDefault="00713FA3" w:rsidP="00172686">
            <w:pPr>
              <w:pStyle w:val="rowtabella0"/>
              <w:jc w:val="center"/>
              <w:rPr>
                <w:color w:val="002060"/>
              </w:rPr>
            </w:pPr>
            <w:r w:rsidRPr="00BC2F63">
              <w:rPr>
                <w:color w:val="002060"/>
              </w:rPr>
              <w:t>0</w:t>
            </w:r>
          </w:p>
        </w:tc>
      </w:tr>
      <w:tr w:rsidR="00713FA3" w:rsidRPr="00BC2F63" w14:paraId="4517584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F07C5" w14:textId="77777777" w:rsidR="00713FA3" w:rsidRPr="00BC2F63" w:rsidRDefault="00713FA3" w:rsidP="00172686">
            <w:pPr>
              <w:pStyle w:val="rowtabella0"/>
              <w:rPr>
                <w:color w:val="002060"/>
              </w:rPr>
            </w:pPr>
            <w:r w:rsidRPr="00BC2F6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F831"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51A8"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7C69"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B4F0"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5181"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6E26" w14:textId="77777777" w:rsidR="00713FA3" w:rsidRPr="00BC2F63" w:rsidRDefault="00713FA3" w:rsidP="00172686">
            <w:pPr>
              <w:pStyle w:val="rowtabella0"/>
              <w:jc w:val="center"/>
              <w:rPr>
                <w:color w:val="002060"/>
              </w:rPr>
            </w:pPr>
            <w:r w:rsidRPr="00BC2F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68B1" w14:textId="77777777" w:rsidR="00713FA3" w:rsidRPr="00BC2F63" w:rsidRDefault="00713FA3" w:rsidP="00172686">
            <w:pPr>
              <w:pStyle w:val="rowtabella0"/>
              <w:jc w:val="center"/>
              <w:rPr>
                <w:color w:val="002060"/>
              </w:rPr>
            </w:pPr>
            <w:r w:rsidRPr="00BC2F63">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133AE" w14:textId="77777777" w:rsidR="00713FA3" w:rsidRPr="00BC2F63" w:rsidRDefault="00713FA3" w:rsidP="00172686">
            <w:pPr>
              <w:pStyle w:val="rowtabella0"/>
              <w:jc w:val="center"/>
              <w:rPr>
                <w:color w:val="002060"/>
              </w:rPr>
            </w:pPr>
            <w:r w:rsidRPr="00BC2F6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6AD5" w14:textId="77777777" w:rsidR="00713FA3" w:rsidRPr="00BC2F63" w:rsidRDefault="00713FA3" w:rsidP="00172686">
            <w:pPr>
              <w:pStyle w:val="rowtabella0"/>
              <w:jc w:val="center"/>
              <w:rPr>
                <w:color w:val="002060"/>
              </w:rPr>
            </w:pPr>
            <w:r w:rsidRPr="00BC2F63">
              <w:rPr>
                <w:color w:val="002060"/>
              </w:rPr>
              <w:t>0</w:t>
            </w:r>
          </w:p>
        </w:tc>
      </w:tr>
      <w:tr w:rsidR="00713FA3" w:rsidRPr="00BC2F63" w14:paraId="4BF332C8"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36388" w14:textId="77777777" w:rsidR="00713FA3" w:rsidRPr="00BC2F63" w:rsidRDefault="00713FA3" w:rsidP="00172686">
            <w:pPr>
              <w:pStyle w:val="rowtabella0"/>
              <w:rPr>
                <w:color w:val="002060"/>
              </w:rPr>
            </w:pPr>
            <w:r w:rsidRPr="00BC2F6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1EEA"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CDED"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CB8D"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9A85"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9FEF"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4F78" w14:textId="77777777" w:rsidR="00713FA3" w:rsidRPr="00BC2F63" w:rsidRDefault="00713FA3" w:rsidP="00172686">
            <w:pPr>
              <w:pStyle w:val="rowtabella0"/>
              <w:jc w:val="center"/>
              <w:rPr>
                <w:color w:val="002060"/>
              </w:rPr>
            </w:pPr>
            <w:r w:rsidRPr="00BC2F6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788C" w14:textId="77777777" w:rsidR="00713FA3" w:rsidRPr="00BC2F63" w:rsidRDefault="00713FA3" w:rsidP="00172686">
            <w:pPr>
              <w:pStyle w:val="rowtabella0"/>
              <w:jc w:val="center"/>
              <w:rPr>
                <w:color w:val="002060"/>
              </w:rPr>
            </w:pPr>
            <w:r w:rsidRPr="00BC2F63">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776A" w14:textId="77777777" w:rsidR="00713FA3" w:rsidRPr="00BC2F63" w:rsidRDefault="00713FA3" w:rsidP="00172686">
            <w:pPr>
              <w:pStyle w:val="rowtabella0"/>
              <w:jc w:val="center"/>
              <w:rPr>
                <w:color w:val="002060"/>
              </w:rPr>
            </w:pPr>
            <w:r w:rsidRPr="00BC2F6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EE36" w14:textId="77777777" w:rsidR="00713FA3" w:rsidRPr="00BC2F63" w:rsidRDefault="00713FA3" w:rsidP="00172686">
            <w:pPr>
              <w:pStyle w:val="rowtabella0"/>
              <w:jc w:val="center"/>
              <w:rPr>
                <w:color w:val="002060"/>
              </w:rPr>
            </w:pPr>
            <w:r w:rsidRPr="00BC2F63">
              <w:rPr>
                <w:color w:val="002060"/>
              </w:rPr>
              <w:t>0</w:t>
            </w:r>
          </w:p>
        </w:tc>
      </w:tr>
      <w:tr w:rsidR="00713FA3" w:rsidRPr="00BC2F63" w14:paraId="252D5B34"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00017" w14:textId="77777777" w:rsidR="00713FA3" w:rsidRPr="00BC2F63" w:rsidRDefault="00713FA3" w:rsidP="00172686">
            <w:pPr>
              <w:pStyle w:val="rowtabella0"/>
              <w:rPr>
                <w:color w:val="002060"/>
              </w:rPr>
            </w:pPr>
            <w:r w:rsidRPr="00BC2F63">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5F9A"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06A58"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6BCF"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ED18"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8629"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BC7F0" w14:textId="77777777" w:rsidR="00713FA3" w:rsidRPr="00BC2F63" w:rsidRDefault="00713FA3" w:rsidP="00172686">
            <w:pPr>
              <w:pStyle w:val="rowtabella0"/>
              <w:jc w:val="center"/>
              <w:rPr>
                <w:color w:val="002060"/>
              </w:rPr>
            </w:pPr>
            <w:r w:rsidRPr="00BC2F6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1EB06" w14:textId="77777777" w:rsidR="00713FA3" w:rsidRPr="00BC2F63" w:rsidRDefault="00713FA3" w:rsidP="00172686">
            <w:pPr>
              <w:pStyle w:val="rowtabella0"/>
              <w:jc w:val="center"/>
              <w:rPr>
                <w:color w:val="002060"/>
              </w:rPr>
            </w:pPr>
            <w:r w:rsidRPr="00BC2F63">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1ECB" w14:textId="77777777" w:rsidR="00713FA3" w:rsidRPr="00BC2F63" w:rsidRDefault="00713FA3" w:rsidP="00172686">
            <w:pPr>
              <w:pStyle w:val="rowtabella0"/>
              <w:jc w:val="center"/>
              <w:rPr>
                <w:color w:val="002060"/>
              </w:rPr>
            </w:pPr>
            <w:r w:rsidRPr="00BC2F6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34DF" w14:textId="77777777" w:rsidR="00713FA3" w:rsidRPr="00BC2F63" w:rsidRDefault="00713FA3" w:rsidP="00172686">
            <w:pPr>
              <w:pStyle w:val="rowtabella0"/>
              <w:jc w:val="center"/>
              <w:rPr>
                <w:color w:val="002060"/>
              </w:rPr>
            </w:pPr>
            <w:r w:rsidRPr="00BC2F63">
              <w:rPr>
                <w:color w:val="002060"/>
              </w:rPr>
              <w:t>0</w:t>
            </w:r>
          </w:p>
        </w:tc>
      </w:tr>
    </w:tbl>
    <w:p w14:paraId="5810AE09" w14:textId="77777777" w:rsidR="00713FA3" w:rsidRPr="00BC2F63" w:rsidRDefault="00713FA3" w:rsidP="00713FA3">
      <w:pPr>
        <w:pStyle w:val="breakline"/>
        <w:rPr>
          <w:rFonts w:eastAsiaTheme="minorEastAsia"/>
          <w:color w:val="002060"/>
        </w:rPr>
      </w:pPr>
    </w:p>
    <w:p w14:paraId="12F16870" w14:textId="77777777" w:rsidR="00713FA3" w:rsidRPr="00BC2F63" w:rsidRDefault="00713FA3" w:rsidP="00713FA3">
      <w:pPr>
        <w:pStyle w:val="breakline"/>
        <w:rPr>
          <w:color w:val="002060"/>
        </w:rPr>
      </w:pPr>
    </w:p>
    <w:p w14:paraId="52404A02" w14:textId="77777777" w:rsidR="00713FA3" w:rsidRPr="00BC2F63" w:rsidRDefault="00713FA3" w:rsidP="00713FA3">
      <w:pPr>
        <w:pStyle w:val="sottotitolocampionato10"/>
        <w:rPr>
          <w:color w:val="002060"/>
        </w:rPr>
      </w:pPr>
      <w:r w:rsidRPr="00BC2F6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1047722C"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406D9"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75753"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DD03C"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A79C5"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E4A97"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05C65"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56ADB"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11712"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EDA44"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83C8C" w14:textId="77777777" w:rsidR="00713FA3" w:rsidRPr="00BC2F63" w:rsidRDefault="00713FA3" w:rsidP="00172686">
            <w:pPr>
              <w:pStyle w:val="headertabella0"/>
              <w:rPr>
                <w:color w:val="002060"/>
              </w:rPr>
            </w:pPr>
            <w:r w:rsidRPr="00BC2F63">
              <w:rPr>
                <w:color w:val="002060"/>
              </w:rPr>
              <w:t>PE</w:t>
            </w:r>
          </w:p>
        </w:tc>
      </w:tr>
      <w:tr w:rsidR="00713FA3" w:rsidRPr="00BC2F63" w14:paraId="6FDD2482"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3B503" w14:textId="77777777" w:rsidR="00713FA3" w:rsidRPr="00BC2F63" w:rsidRDefault="00713FA3" w:rsidP="00172686">
            <w:pPr>
              <w:pStyle w:val="rowtabella0"/>
              <w:rPr>
                <w:color w:val="002060"/>
              </w:rPr>
            </w:pPr>
            <w:r w:rsidRPr="00BC2F63">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0250" w14:textId="77777777" w:rsidR="00713FA3" w:rsidRPr="00BC2F63" w:rsidRDefault="00713FA3" w:rsidP="00172686">
            <w:pPr>
              <w:pStyle w:val="rowtabella0"/>
              <w:jc w:val="center"/>
              <w:rPr>
                <w:color w:val="002060"/>
              </w:rPr>
            </w:pPr>
            <w:r w:rsidRPr="00BC2F6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A92D"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15B0" w14:textId="77777777" w:rsidR="00713FA3" w:rsidRPr="00BC2F63" w:rsidRDefault="00713FA3" w:rsidP="00172686">
            <w:pPr>
              <w:pStyle w:val="rowtabella0"/>
              <w:jc w:val="center"/>
              <w:rPr>
                <w:color w:val="002060"/>
              </w:rPr>
            </w:pPr>
            <w:r w:rsidRPr="00BC2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E1F9"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1C98E"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F3A0" w14:textId="77777777" w:rsidR="00713FA3" w:rsidRPr="00BC2F63" w:rsidRDefault="00713FA3" w:rsidP="00172686">
            <w:pPr>
              <w:pStyle w:val="rowtabella0"/>
              <w:jc w:val="center"/>
              <w:rPr>
                <w:color w:val="002060"/>
              </w:rPr>
            </w:pPr>
            <w:r w:rsidRPr="00BC2F63">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0CF5" w14:textId="77777777" w:rsidR="00713FA3" w:rsidRPr="00BC2F63" w:rsidRDefault="00713FA3" w:rsidP="00172686">
            <w:pPr>
              <w:pStyle w:val="rowtabella0"/>
              <w:jc w:val="center"/>
              <w:rPr>
                <w:color w:val="002060"/>
              </w:rPr>
            </w:pPr>
            <w:r w:rsidRPr="00BC2F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5BF97" w14:textId="77777777" w:rsidR="00713FA3" w:rsidRPr="00BC2F63" w:rsidRDefault="00713FA3" w:rsidP="00172686">
            <w:pPr>
              <w:pStyle w:val="rowtabella0"/>
              <w:jc w:val="center"/>
              <w:rPr>
                <w:color w:val="002060"/>
              </w:rPr>
            </w:pPr>
            <w:r w:rsidRPr="00BC2F6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BA40" w14:textId="77777777" w:rsidR="00713FA3" w:rsidRPr="00BC2F63" w:rsidRDefault="00713FA3" w:rsidP="00172686">
            <w:pPr>
              <w:pStyle w:val="rowtabella0"/>
              <w:jc w:val="center"/>
              <w:rPr>
                <w:color w:val="002060"/>
              </w:rPr>
            </w:pPr>
            <w:r w:rsidRPr="00BC2F63">
              <w:rPr>
                <w:color w:val="002060"/>
              </w:rPr>
              <w:t>0</w:t>
            </w:r>
          </w:p>
        </w:tc>
      </w:tr>
      <w:tr w:rsidR="00713FA3" w:rsidRPr="00BC2F63" w14:paraId="01E63F8B"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CE785B" w14:textId="77777777" w:rsidR="00713FA3" w:rsidRPr="00BC2F63" w:rsidRDefault="00713FA3" w:rsidP="00172686">
            <w:pPr>
              <w:pStyle w:val="rowtabella0"/>
              <w:rPr>
                <w:color w:val="002060"/>
              </w:rPr>
            </w:pPr>
            <w:r w:rsidRPr="00BC2F6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E88A" w14:textId="77777777" w:rsidR="00713FA3" w:rsidRPr="00BC2F63" w:rsidRDefault="00713FA3" w:rsidP="00172686">
            <w:pPr>
              <w:pStyle w:val="rowtabella0"/>
              <w:jc w:val="center"/>
              <w:rPr>
                <w:color w:val="002060"/>
              </w:rPr>
            </w:pPr>
            <w:r w:rsidRPr="00BC2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D9C9"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E42F" w14:textId="77777777" w:rsidR="00713FA3" w:rsidRPr="00BC2F63" w:rsidRDefault="00713FA3" w:rsidP="00172686">
            <w:pPr>
              <w:pStyle w:val="rowtabella0"/>
              <w:jc w:val="center"/>
              <w:rPr>
                <w:color w:val="002060"/>
              </w:rPr>
            </w:pPr>
            <w:r w:rsidRPr="00BC2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5DC0E"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DE06"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7D53" w14:textId="77777777" w:rsidR="00713FA3" w:rsidRPr="00BC2F63" w:rsidRDefault="00713FA3" w:rsidP="00172686">
            <w:pPr>
              <w:pStyle w:val="rowtabella0"/>
              <w:jc w:val="center"/>
              <w:rPr>
                <w:color w:val="002060"/>
              </w:rPr>
            </w:pPr>
            <w:r w:rsidRPr="00BC2F6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9745" w14:textId="77777777" w:rsidR="00713FA3" w:rsidRPr="00BC2F63" w:rsidRDefault="00713FA3" w:rsidP="00172686">
            <w:pPr>
              <w:pStyle w:val="rowtabella0"/>
              <w:jc w:val="center"/>
              <w:rPr>
                <w:color w:val="002060"/>
              </w:rPr>
            </w:pPr>
            <w:r w:rsidRPr="00BC2F6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FBCC"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90C2" w14:textId="77777777" w:rsidR="00713FA3" w:rsidRPr="00BC2F63" w:rsidRDefault="00713FA3" w:rsidP="00172686">
            <w:pPr>
              <w:pStyle w:val="rowtabella0"/>
              <w:jc w:val="center"/>
              <w:rPr>
                <w:color w:val="002060"/>
              </w:rPr>
            </w:pPr>
            <w:r w:rsidRPr="00BC2F63">
              <w:rPr>
                <w:color w:val="002060"/>
              </w:rPr>
              <w:t>0</w:t>
            </w:r>
          </w:p>
        </w:tc>
      </w:tr>
      <w:tr w:rsidR="00713FA3" w:rsidRPr="00BC2F63" w14:paraId="1B10B0A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05B89" w14:textId="77777777" w:rsidR="00713FA3" w:rsidRPr="00BC2F63" w:rsidRDefault="00713FA3" w:rsidP="00172686">
            <w:pPr>
              <w:pStyle w:val="rowtabella0"/>
              <w:rPr>
                <w:color w:val="002060"/>
              </w:rPr>
            </w:pPr>
            <w:r w:rsidRPr="00BC2F6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7EC5" w14:textId="77777777" w:rsidR="00713FA3" w:rsidRPr="00BC2F63" w:rsidRDefault="00713FA3" w:rsidP="00172686">
            <w:pPr>
              <w:pStyle w:val="rowtabella0"/>
              <w:jc w:val="center"/>
              <w:rPr>
                <w:color w:val="002060"/>
              </w:rPr>
            </w:pPr>
            <w:r w:rsidRPr="00BC2F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40FA"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A8DD"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FEB4C"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813F"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54865" w14:textId="77777777" w:rsidR="00713FA3" w:rsidRPr="00BC2F63" w:rsidRDefault="00713FA3" w:rsidP="00172686">
            <w:pPr>
              <w:pStyle w:val="rowtabella0"/>
              <w:jc w:val="center"/>
              <w:rPr>
                <w:color w:val="002060"/>
              </w:rPr>
            </w:pPr>
            <w:r w:rsidRPr="00BC2F6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23EE" w14:textId="77777777" w:rsidR="00713FA3" w:rsidRPr="00BC2F63" w:rsidRDefault="00713FA3" w:rsidP="00172686">
            <w:pPr>
              <w:pStyle w:val="rowtabella0"/>
              <w:jc w:val="center"/>
              <w:rPr>
                <w:color w:val="002060"/>
              </w:rPr>
            </w:pPr>
            <w:r w:rsidRPr="00BC2F6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481D"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5488" w14:textId="77777777" w:rsidR="00713FA3" w:rsidRPr="00BC2F63" w:rsidRDefault="00713FA3" w:rsidP="00172686">
            <w:pPr>
              <w:pStyle w:val="rowtabella0"/>
              <w:jc w:val="center"/>
              <w:rPr>
                <w:color w:val="002060"/>
              </w:rPr>
            </w:pPr>
            <w:r w:rsidRPr="00BC2F63">
              <w:rPr>
                <w:color w:val="002060"/>
              </w:rPr>
              <w:t>0</w:t>
            </w:r>
          </w:p>
        </w:tc>
      </w:tr>
      <w:tr w:rsidR="00713FA3" w:rsidRPr="00BC2F63" w14:paraId="722C839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51EC6" w14:textId="77777777" w:rsidR="00713FA3" w:rsidRPr="00BC2F63" w:rsidRDefault="00713FA3" w:rsidP="00172686">
            <w:pPr>
              <w:pStyle w:val="rowtabella0"/>
              <w:rPr>
                <w:color w:val="002060"/>
              </w:rPr>
            </w:pPr>
            <w:r w:rsidRPr="00BC2F6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A8FA8"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184C"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BD2D"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4F94"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8748"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39692" w14:textId="77777777" w:rsidR="00713FA3" w:rsidRPr="00BC2F63" w:rsidRDefault="00713FA3" w:rsidP="00172686">
            <w:pPr>
              <w:pStyle w:val="rowtabella0"/>
              <w:jc w:val="center"/>
              <w:rPr>
                <w:color w:val="002060"/>
              </w:rPr>
            </w:pPr>
            <w:r w:rsidRPr="00BC2F6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2879" w14:textId="77777777" w:rsidR="00713FA3" w:rsidRPr="00BC2F63" w:rsidRDefault="00713FA3" w:rsidP="00172686">
            <w:pPr>
              <w:pStyle w:val="rowtabella0"/>
              <w:jc w:val="center"/>
              <w:rPr>
                <w:color w:val="002060"/>
              </w:rPr>
            </w:pPr>
            <w:r w:rsidRPr="00BC2F6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5DBC"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BC7B" w14:textId="77777777" w:rsidR="00713FA3" w:rsidRPr="00BC2F63" w:rsidRDefault="00713FA3" w:rsidP="00172686">
            <w:pPr>
              <w:pStyle w:val="rowtabella0"/>
              <w:jc w:val="center"/>
              <w:rPr>
                <w:color w:val="002060"/>
              </w:rPr>
            </w:pPr>
            <w:r w:rsidRPr="00BC2F63">
              <w:rPr>
                <w:color w:val="002060"/>
              </w:rPr>
              <w:t>0</w:t>
            </w:r>
          </w:p>
        </w:tc>
      </w:tr>
      <w:tr w:rsidR="00713FA3" w:rsidRPr="00BC2F63" w14:paraId="37A156E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10795" w14:textId="77777777" w:rsidR="00713FA3" w:rsidRPr="00BC2F63" w:rsidRDefault="00713FA3" w:rsidP="00172686">
            <w:pPr>
              <w:pStyle w:val="rowtabella0"/>
              <w:rPr>
                <w:color w:val="002060"/>
              </w:rPr>
            </w:pPr>
            <w:r w:rsidRPr="00BC2F6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9CCB"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80465"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58DA"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8BF2"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9A35"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AE2E" w14:textId="77777777" w:rsidR="00713FA3" w:rsidRPr="00BC2F63" w:rsidRDefault="00713FA3" w:rsidP="00172686">
            <w:pPr>
              <w:pStyle w:val="rowtabella0"/>
              <w:jc w:val="center"/>
              <w:rPr>
                <w:color w:val="002060"/>
              </w:rPr>
            </w:pPr>
            <w:r w:rsidRPr="00BC2F6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A0D20" w14:textId="77777777" w:rsidR="00713FA3" w:rsidRPr="00BC2F63" w:rsidRDefault="00713FA3" w:rsidP="00172686">
            <w:pPr>
              <w:pStyle w:val="rowtabella0"/>
              <w:jc w:val="center"/>
              <w:rPr>
                <w:color w:val="002060"/>
              </w:rPr>
            </w:pPr>
            <w:r w:rsidRPr="00BC2F6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66C8C"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3497" w14:textId="77777777" w:rsidR="00713FA3" w:rsidRPr="00BC2F63" w:rsidRDefault="00713FA3" w:rsidP="00172686">
            <w:pPr>
              <w:pStyle w:val="rowtabella0"/>
              <w:jc w:val="center"/>
              <w:rPr>
                <w:color w:val="002060"/>
              </w:rPr>
            </w:pPr>
            <w:r w:rsidRPr="00BC2F63">
              <w:rPr>
                <w:color w:val="002060"/>
              </w:rPr>
              <w:t>0</w:t>
            </w:r>
          </w:p>
        </w:tc>
      </w:tr>
      <w:tr w:rsidR="00713FA3" w:rsidRPr="00BC2F63" w14:paraId="77AA901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FB1C9" w14:textId="77777777" w:rsidR="00713FA3" w:rsidRPr="00BC2F63" w:rsidRDefault="00713FA3" w:rsidP="00172686">
            <w:pPr>
              <w:pStyle w:val="rowtabella0"/>
              <w:rPr>
                <w:color w:val="002060"/>
                <w:lang w:val="es-ES"/>
              </w:rPr>
            </w:pPr>
            <w:r w:rsidRPr="00BC2F63">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44C00"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8FFE"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BDA5"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2987"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D791"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7A002" w14:textId="77777777" w:rsidR="00713FA3" w:rsidRPr="00BC2F63" w:rsidRDefault="00713FA3" w:rsidP="00172686">
            <w:pPr>
              <w:pStyle w:val="rowtabella0"/>
              <w:jc w:val="center"/>
              <w:rPr>
                <w:color w:val="002060"/>
              </w:rPr>
            </w:pPr>
            <w:r w:rsidRPr="00BC2F6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2766" w14:textId="77777777" w:rsidR="00713FA3" w:rsidRPr="00BC2F63" w:rsidRDefault="00713FA3" w:rsidP="00172686">
            <w:pPr>
              <w:pStyle w:val="rowtabella0"/>
              <w:jc w:val="center"/>
              <w:rPr>
                <w:color w:val="002060"/>
              </w:rPr>
            </w:pPr>
            <w:r w:rsidRPr="00BC2F6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3026"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9EF34" w14:textId="77777777" w:rsidR="00713FA3" w:rsidRPr="00BC2F63" w:rsidRDefault="00713FA3" w:rsidP="00172686">
            <w:pPr>
              <w:pStyle w:val="rowtabella0"/>
              <w:jc w:val="center"/>
              <w:rPr>
                <w:color w:val="002060"/>
              </w:rPr>
            </w:pPr>
            <w:r w:rsidRPr="00BC2F63">
              <w:rPr>
                <w:color w:val="002060"/>
              </w:rPr>
              <w:t>0</w:t>
            </w:r>
          </w:p>
        </w:tc>
      </w:tr>
      <w:tr w:rsidR="00713FA3" w:rsidRPr="00BC2F63" w14:paraId="10C55B20"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64893" w14:textId="77777777" w:rsidR="00713FA3" w:rsidRPr="00BC2F63" w:rsidRDefault="00713FA3" w:rsidP="00172686">
            <w:pPr>
              <w:pStyle w:val="rowtabella0"/>
              <w:rPr>
                <w:color w:val="002060"/>
              </w:rPr>
            </w:pPr>
            <w:r w:rsidRPr="00BC2F63">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0C3E" w14:textId="77777777" w:rsidR="00713FA3" w:rsidRPr="00BC2F63" w:rsidRDefault="00713FA3" w:rsidP="00172686">
            <w:pPr>
              <w:pStyle w:val="rowtabella0"/>
              <w:jc w:val="center"/>
              <w:rPr>
                <w:color w:val="002060"/>
              </w:rPr>
            </w:pPr>
            <w:r w:rsidRPr="00BC2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5C05"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202F"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6200"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52F2"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E98E" w14:textId="77777777" w:rsidR="00713FA3" w:rsidRPr="00BC2F63" w:rsidRDefault="00713FA3" w:rsidP="00172686">
            <w:pPr>
              <w:pStyle w:val="rowtabella0"/>
              <w:jc w:val="center"/>
              <w:rPr>
                <w:color w:val="002060"/>
              </w:rPr>
            </w:pPr>
            <w:r w:rsidRPr="00BC2F6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A5AF" w14:textId="77777777" w:rsidR="00713FA3" w:rsidRPr="00BC2F63" w:rsidRDefault="00713FA3" w:rsidP="00172686">
            <w:pPr>
              <w:pStyle w:val="rowtabella0"/>
              <w:jc w:val="center"/>
              <w:rPr>
                <w:color w:val="002060"/>
              </w:rPr>
            </w:pPr>
            <w:r w:rsidRPr="00BC2F6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5EDC9"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0F3D" w14:textId="77777777" w:rsidR="00713FA3" w:rsidRPr="00BC2F63" w:rsidRDefault="00713FA3" w:rsidP="00172686">
            <w:pPr>
              <w:pStyle w:val="rowtabella0"/>
              <w:jc w:val="center"/>
              <w:rPr>
                <w:color w:val="002060"/>
              </w:rPr>
            </w:pPr>
            <w:r w:rsidRPr="00BC2F63">
              <w:rPr>
                <w:color w:val="002060"/>
              </w:rPr>
              <w:t>0</w:t>
            </w:r>
          </w:p>
        </w:tc>
      </w:tr>
      <w:tr w:rsidR="00713FA3" w:rsidRPr="00BC2F63" w14:paraId="79FA4D8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5846E" w14:textId="77777777" w:rsidR="00713FA3" w:rsidRPr="00BC2F63" w:rsidRDefault="00713FA3" w:rsidP="00172686">
            <w:pPr>
              <w:pStyle w:val="rowtabella0"/>
              <w:rPr>
                <w:color w:val="002060"/>
              </w:rPr>
            </w:pPr>
            <w:r w:rsidRPr="00BC2F6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67DCD" w14:textId="77777777" w:rsidR="00713FA3" w:rsidRPr="00BC2F63" w:rsidRDefault="00713FA3" w:rsidP="00172686">
            <w:pPr>
              <w:pStyle w:val="rowtabella0"/>
              <w:jc w:val="center"/>
              <w:rPr>
                <w:color w:val="002060"/>
              </w:rPr>
            </w:pPr>
            <w:r w:rsidRPr="00BC2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F578"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C7D2"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AB38"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C345A"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0C3B" w14:textId="77777777" w:rsidR="00713FA3" w:rsidRPr="00BC2F63" w:rsidRDefault="00713FA3" w:rsidP="00172686">
            <w:pPr>
              <w:pStyle w:val="rowtabella0"/>
              <w:jc w:val="center"/>
              <w:rPr>
                <w:color w:val="002060"/>
              </w:rPr>
            </w:pPr>
            <w:r w:rsidRPr="00BC2F6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FB5D" w14:textId="77777777" w:rsidR="00713FA3" w:rsidRPr="00BC2F63" w:rsidRDefault="00713FA3" w:rsidP="00172686">
            <w:pPr>
              <w:pStyle w:val="rowtabella0"/>
              <w:jc w:val="center"/>
              <w:rPr>
                <w:color w:val="002060"/>
              </w:rPr>
            </w:pPr>
            <w:r w:rsidRPr="00BC2F6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E0703"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CAF7" w14:textId="77777777" w:rsidR="00713FA3" w:rsidRPr="00BC2F63" w:rsidRDefault="00713FA3" w:rsidP="00172686">
            <w:pPr>
              <w:pStyle w:val="rowtabella0"/>
              <w:jc w:val="center"/>
              <w:rPr>
                <w:color w:val="002060"/>
              </w:rPr>
            </w:pPr>
            <w:r w:rsidRPr="00BC2F63">
              <w:rPr>
                <w:color w:val="002060"/>
              </w:rPr>
              <w:t>0</w:t>
            </w:r>
          </w:p>
        </w:tc>
      </w:tr>
      <w:tr w:rsidR="00713FA3" w:rsidRPr="00BC2F63" w14:paraId="6E8525D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C3DA9" w14:textId="77777777" w:rsidR="00713FA3" w:rsidRPr="00BC2F63" w:rsidRDefault="00713FA3" w:rsidP="00172686">
            <w:pPr>
              <w:pStyle w:val="rowtabella0"/>
              <w:rPr>
                <w:color w:val="002060"/>
              </w:rPr>
            </w:pPr>
            <w:r w:rsidRPr="00BC2F6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302C" w14:textId="77777777" w:rsidR="00713FA3" w:rsidRPr="00BC2F63" w:rsidRDefault="00713FA3" w:rsidP="00172686">
            <w:pPr>
              <w:pStyle w:val="rowtabella0"/>
              <w:jc w:val="center"/>
              <w:rPr>
                <w:color w:val="002060"/>
              </w:rPr>
            </w:pPr>
            <w:r w:rsidRPr="00BC2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CF2A"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6D87"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A3C4"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7A3C"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1627" w14:textId="77777777" w:rsidR="00713FA3" w:rsidRPr="00BC2F63" w:rsidRDefault="00713FA3" w:rsidP="00172686">
            <w:pPr>
              <w:pStyle w:val="rowtabella0"/>
              <w:jc w:val="center"/>
              <w:rPr>
                <w:color w:val="002060"/>
              </w:rPr>
            </w:pPr>
            <w:r w:rsidRPr="00BC2F6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C583" w14:textId="77777777" w:rsidR="00713FA3" w:rsidRPr="00BC2F63" w:rsidRDefault="00713FA3" w:rsidP="00172686">
            <w:pPr>
              <w:pStyle w:val="rowtabella0"/>
              <w:jc w:val="center"/>
              <w:rPr>
                <w:color w:val="002060"/>
              </w:rPr>
            </w:pPr>
            <w:r w:rsidRPr="00BC2F6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D0948"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EF11" w14:textId="77777777" w:rsidR="00713FA3" w:rsidRPr="00BC2F63" w:rsidRDefault="00713FA3" w:rsidP="00172686">
            <w:pPr>
              <w:pStyle w:val="rowtabella0"/>
              <w:jc w:val="center"/>
              <w:rPr>
                <w:color w:val="002060"/>
              </w:rPr>
            </w:pPr>
            <w:r w:rsidRPr="00BC2F63">
              <w:rPr>
                <w:color w:val="002060"/>
              </w:rPr>
              <w:t>0</w:t>
            </w:r>
          </w:p>
        </w:tc>
      </w:tr>
      <w:tr w:rsidR="00713FA3" w:rsidRPr="00BC2F63" w14:paraId="2DB6750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9413C" w14:textId="77777777" w:rsidR="00713FA3" w:rsidRPr="00BC2F63" w:rsidRDefault="00713FA3" w:rsidP="00172686">
            <w:pPr>
              <w:pStyle w:val="rowtabella0"/>
              <w:rPr>
                <w:color w:val="002060"/>
              </w:rPr>
            </w:pPr>
            <w:r w:rsidRPr="00BC2F63">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6127" w14:textId="77777777" w:rsidR="00713FA3" w:rsidRPr="00BC2F63" w:rsidRDefault="00713FA3" w:rsidP="00172686">
            <w:pPr>
              <w:pStyle w:val="rowtabella0"/>
              <w:jc w:val="center"/>
              <w:rPr>
                <w:color w:val="002060"/>
              </w:rPr>
            </w:pPr>
            <w:r w:rsidRPr="00BC2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40482"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EC48"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E6623"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40B3"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1A20" w14:textId="77777777" w:rsidR="00713FA3" w:rsidRPr="00BC2F63" w:rsidRDefault="00713FA3" w:rsidP="00172686">
            <w:pPr>
              <w:pStyle w:val="rowtabella0"/>
              <w:jc w:val="center"/>
              <w:rPr>
                <w:color w:val="002060"/>
              </w:rPr>
            </w:pPr>
            <w:r w:rsidRPr="00BC2F6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0448" w14:textId="77777777" w:rsidR="00713FA3" w:rsidRPr="00BC2F63" w:rsidRDefault="00713FA3" w:rsidP="00172686">
            <w:pPr>
              <w:pStyle w:val="rowtabella0"/>
              <w:jc w:val="center"/>
              <w:rPr>
                <w:color w:val="002060"/>
              </w:rPr>
            </w:pPr>
            <w:r w:rsidRPr="00BC2F6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82303"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F04D" w14:textId="77777777" w:rsidR="00713FA3" w:rsidRPr="00BC2F63" w:rsidRDefault="00713FA3" w:rsidP="00172686">
            <w:pPr>
              <w:pStyle w:val="rowtabella0"/>
              <w:jc w:val="center"/>
              <w:rPr>
                <w:color w:val="002060"/>
              </w:rPr>
            </w:pPr>
            <w:r w:rsidRPr="00BC2F63">
              <w:rPr>
                <w:color w:val="002060"/>
              </w:rPr>
              <w:t>0</w:t>
            </w:r>
          </w:p>
        </w:tc>
      </w:tr>
      <w:tr w:rsidR="00713FA3" w:rsidRPr="00BC2F63" w14:paraId="50CDA338"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3F963" w14:textId="77777777" w:rsidR="00713FA3" w:rsidRPr="00BC2F63" w:rsidRDefault="00713FA3" w:rsidP="00172686">
            <w:pPr>
              <w:pStyle w:val="rowtabella0"/>
              <w:rPr>
                <w:color w:val="002060"/>
              </w:rPr>
            </w:pPr>
            <w:r w:rsidRPr="00BC2F63">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2A1F" w14:textId="77777777" w:rsidR="00713FA3" w:rsidRPr="00BC2F63" w:rsidRDefault="00713FA3" w:rsidP="00172686">
            <w:pPr>
              <w:pStyle w:val="rowtabella0"/>
              <w:jc w:val="center"/>
              <w:rPr>
                <w:color w:val="002060"/>
              </w:rPr>
            </w:pPr>
            <w:r w:rsidRPr="00BC2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3DB54"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E6DB"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2205"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F813"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DE13" w14:textId="77777777" w:rsidR="00713FA3" w:rsidRPr="00BC2F63" w:rsidRDefault="00713FA3" w:rsidP="00172686">
            <w:pPr>
              <w:pStyle w:val="rowtabella0"/>
              <w:jc w:val="center"/>
              <w:rPr>
                <w:color w:val="002060"/>
              </w:rPr>
            </w:pPr>
            <w:r w:rsidRPr="00BC2F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04B68" w14:textId="77777777" w:rsidR="00713FA3" w:rsidRPr="00BC2F63" w:rsidRDefault="00713FA3" w:rsidP="00172686">
            <w:pPr>
              <w:pStyle w:val="rowtabella0"/>
              <w:jc w:val="center"/>
              <w:rPr>
                <w:color w:val="002060"/>
              </w:rPr>
            </w:pPr>
            <w:r w:rsidRPr="00BC2F6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999B7"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DF84" w14:textId="77777777" w:rsidR="00713FA3" w:rsidRPr="00BC2F63" w:rsidRDefault="00713FA3" w:rsidP="00172686">
            <w:pPr>
              <w:pStyle w:val="rowtabella0"/>
              <w:jc w:val="center"/>
              <w:rPr>
                <w:color w:val="002060"/>
              </w:rPr>
            </w:pPr>
            <w:r w:rsidRPr="00BC2F63">
              <w:rPr>
                <w:color w:val="002060"/>
              </w:rPr>
              <w:t>0</w:t>
            </w:r>
          </w:p>
        </w:tc>
      </w:tr>
      <w:tr w:rsidR="00713FA3" w:rsidRPr="00BC2F63" w14:paraId="3A2AC70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B7421" w14:textId="77777777" w:rsidR="00713FA3" w:rsidRPr="00BC2F63" w:rsidRDefault="00713FA3" w:rsidP="00172686">
            <w:pPr>
              <w:pStyle w:val="rowtabella0"/>
              <w:rPr>
                <w:color w:val="002060"/>
              </w:rPr>
            </w:pPr>
            <w:r w:rsidRPr="00BC2F63">
              <w:rPr>
                <w:color w:val="002060"/>
              </w:rPr>
              <w:lastRenderedPageBreak/>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31F8E" w14:textId="77777777" w:rsidR="00713FA3" w:rsidRPr="00BC2F63" w:rsidRDefault="00713FA3" w:rsidP="00172686">
            <w:pPr>
              <w:pStyle w:val="rowtabella0"/>
              <w:jc w:val="center"/>
              <w:rPr>
                <w:color w:val="002060"/>
              </w:rPr>
            </w:pPr>
            <w:r w:rsidRPr="00BC2F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774F"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DAC1"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FBC6"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B6B7"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C77E0" w14:textId="77777777" w:rsidR="00713FA3" w:rsidRPr="00BC2F63" w:rsidRDefault="00713FA3" w:rsidP="00172686">
            <w:pPr>
              <w:pStyle w:val="rowtabella0"/>
              <w:jc w:val="center"/>
              <w:rPr>
                <w:color w:val="002060"/>
              </w:rPr>
            </w:pPr>
            <w:r w:rsidRPr="00BC2F6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ADB5" w14:textId="77777777" w:rsidR="00713FA3" w:rsidRPr="00BC2F63" w:rsidRDefault="00713FA3" w:rsidP="00172686">
            <w:pPr>
              <w:pStyle w:val="rowtabella0"/>
              <w:jc w:val="center"/>
              <w:rPr>
                <w:color w:val="002060"/>
              </w:rPr>
            </w:pPr>
            <w:r w:rsidRPr="00BC2F6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D0B8"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061F" w14:textId="77777777" w:rsidR="00713FA3" w:rsidRPr="00BC2F63" w:rsidRDefault="00713FA3" w:rsidP="00172686">
            <w:pPr>
              <w:pStyle w:val="rowtabella0"/>
              <w:jc w:val="center"/>
              <w:rPr>
                <w:color w:val="002060"/>
              </w:rPr>
            </w:pPr>
            <w:r w:rsidRPr="00BC2F63">
              <w:rPr>
                <w:color w:val="002060"/>
              </w:rPr>
              <w:t>0</w:t>
            </w:r>
          </w:p>
        </w:tc>
      </w:tr>
      <w:tr w:rsidR="00713FA3" w:rsidRPr="00BC2F63" w14:paraId="26F7BAAC"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22373" w14:textId="77777777" w:rsidR="00713FA3" w:rsidRPr="00BC2F63" w:rsidRDefault="00713FA3" w:rsidP="00172686">
            <w:pPr>
              <w:pStyle w:val="rowtabella0"/>
              <w:rPr>
                <w:color w:val="002060"/>
              </w:rPr>
            </w:pPr>
            <w:r w:rsidRPr="00BC2F6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A654" w14:textId="77777777" w:rsidR="00713FA3" w:rsidRPr="00BC2F63" w:rsidRDefault="00713FA3" w:rsidP="00172686">
            <w:pPr>
              <w:pStyle w:val="rowtabella0"/>
              <w:jc w:val="center"/>
              <w:rPr>
                <w:color w:val="002060"/>
              </w:rPr>
            </w:pPr>
            <w:r w:rsidRPr="00BC2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BD29"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07CCC"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09313"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0822"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DE16" w14:textId="77777777" w:rsidR="00713FA3" w:rsidRPr="00BC2F63" w:rsidRDefault="00713FA3" w:rsidP="00172686">
            <w:pPr>
              <w:pStyle w:val="rowtabella0"/>
              <w:jc w:val="center"/>
              <w:rPr>
                <w:color w:val="002060"/>
              </w:rPr>
            </w:pPr>
            <w:r w:rsidRPr="00BC2F6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D4C0" w14:textId="77777777" w:rsidR="00713FA3" w:rsidRPr="00BC2F63" w:rsidRDefault="00713FA3" w:rsidP="00172686">
            <w:pPr>
              <w:pStyle w:val="rowtabella0"/>
              <w:jc w:val="center"/>
              <w:rPr>
                <w:color w:val="002060"/>
              </w:rPr>
            </w:pPr>
            <w:r w:rsidRPr="00BC2F6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8CD1"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D0D8" w14:textId="77777777" w:rsidR="00713FA3" w:rsidRPr="00BC2F63" w:rsidRDefault="00713FA3" w:rsidP="00172686">
            <w:pPr>
              <w:pStyle w:val="rowtabella0"/>
              <w:jc w:val="center"/>
              <w:rPr>
                <w:color w:val="002060"/>
              </w:rPr>
            </w:pPr>
            <w:r w:rsidRPr="00BC2F63">
              <w:rPr>
                <w:color w:val="002060"/>
              </w:rPr>
              <w:t>0</w:t>
            </w:r>
          </w:p>
        </w:tc>
      </w:tr>
      <w:tr w:rsidR="00713FA3" w:rsidRPr="00BC2F63" w14:paraId="487507A2"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127E9" w14:textId="77777777" w:rsidR="00713FA3" w:rsidRPr="00BC2F63" w:rsidRDefault="00713FA3" w:rsidP="00172686">
            <w:pPr>
              <w:pStyle w:val="rowtabella0"/>
              <w:rPr>
                <w:color w:val="002060"/>
              </w:rPr>
            </w:pPr>
            <w:r w:rsidRPr="00BC2F6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DDCC"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D83E"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8331"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98EA"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FFA2"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AD49" w14:textId="77777777" w:rsidR="00713FA3" w:rsidRPr="00BC2F63" w:rsidRDefault="00713FA3" w:rsidP="00172686">
            <w:pPr>
              <w:pStyle w:val="rowtabella0"/>
              <w:jc w:val="center"/>
              <w:rPr>
                <w:color w:val="002060"/>
              </w:rPr>
            </w:pPr>
            <w:r w:rsidRPr="00BC2F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FB5A3" w14:textId="77777777" w:rsidR="00713FA3" w:rsidRPr="00BC2F63" w:rsidRDefault="00713FA3" w:rsidP="00172686">
            <w:pPr>
              <w:pStyle w:val="rowtabella0"/>
              <w:jc w:val="center"/>
              <w:rPr>
                <w:color w:val="002060"/>
              </w:rPr>
            </w:pPr>
            <w:r w:rsidRPr="00BC2F6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329D" w14:textId="77777777" w:rsidR="00713FA3" w:rsidRPr="00BC2F63" w:rsidRDefault="00713FA3" w:rsidP="00172686">
            <w:pPr>
              <w:pStyle w:val="rowtabella0"/>
              <w:jc w:val="center"/>
              <w:rPr>
                <w:color w:val="002060"/>
              </w:rPr>
            </w:pPr>
            <w:r w:rsidRPr="00BC2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A8961" w14:textId="77777777" w:rsidR="00713FA3" w:rsidRPr="00BC2F63" w:rsidRDefault="00713FA3" w:rsidP="00172686">
            <w:pPr>
              <w:pStyle w:val="rowtabella0"/>
              <w:jc w:val="center"/>
              <w:rPr>
                <w:color w:val="002060"/>
              </w:rPr>
            </w:pPr>
            <w:r w:rsidRPr="00BC2F63">
              <w:rPr>
                <w:color w:val="002060"/>
              </w:rPr>
              <w:t>0</w:t>
            </w:r>
          </w:p>
        </w:tc>
      </w:tr>
    </w:tbl>
    <w:p w14:paraId="4CB2B0EF" w14:textId="77777777" w:rsidR="00713FA3" w:rsidRPr="00BC2F63" w:rsidRDefault="00713FA3" w:rsidP="00713FA3">
      <w:pPr>
        <w:pStyle w:val="breakline"/>
        <w:rPr>
          <w:rFonts w:eastAsiaTheme="minorEastAsia"/>
          <w:color w:val="002060"/>
        </w:rPr>
      </w:pPr>
    </w:p>
    <w:p w14:paraId="7E3AADEB" w14:textId="77777777" w:rsidR="00713FA3" w:rsidRPr="00BC2F63" w:rsidRDefault="00713FA3" w:rsidP="00713FA3">
      <w:pPr>
        <w:pStyle w:val="breakline"/>
        <w:rPr>
          <w:color w:val="002060"/>
        </w:rPr>
      </w:pPr>
    </w:p>
    <w:p w14:paraId="2C2EFC32" w14:textId="77777777" w:rsidR="00713FA3" w:rsidRPr="00BC2F63" w:rsidRDefault="00713FA3" w:rsidP="00713FA3">
      <w:pPr>
        <w:pStyle w:val="sottotitolocampionato10"/>
        <w:rPr>
          <w:color w:val="002060"/>
        </w:rPr>
      </w:pPr>
      <w:r w:rsidRPr="00BC2F6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06C53483"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DCC54"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474E7"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59935"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3778C"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E01EA"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C2F7E"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6EB8A"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6BCDC"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838D0"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844D4" w14:textId="77777777" w:rsidR="00713FA3" w:rsidRPr="00BC2F63" w:rsidRDefault="00713FA3" w:rsidP="00172686">
            <w:pPr>
              <w:pStyle w:val="headertabella0"/>
              <w:rPr>
                <w:color w:val="002060"/>
              </w:rPr>
            </w:pPr>
            <w:r w:rsidRPr="00BC2F63">
              <w:rPr>
                <w:color w:val="002060"/>
              </w:rPr>
              <w:t>PE</w:t>
            </w:r>
          </w:p>
        </w:tc>
      </w:tr>
      <w:tr w:rsidR="00713FA3" w:rsidRPr="00BC2F63" w14:paraId="520F54DC"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7C419C" w14:textId="77777777" w:rsidR="00713FA3" w:rsidRPr="00BC2F63" w:rsidRDefault="00713FA3" w:rsidP="00172686">
            <w:pPr>
              <w:pStyle w:val="rowtabella0"/>
              <w:rPr>
                <w:color w:val="002060"/>
              </w:rPr>
            </w:pPr>
            <w:r w:rsidRPr="00BC2F6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CF9A" w14:textId="77777777" w:rsidR="00713FA3" w:rsidRPr="00BC2F63" w:rsidRDefault="00713FA3" w:rsidP="00172686">
            <w:pPr>
              <w:pStyle w:val="rowtabella0"/>
              <w:jc w:val="center"/>
              <w:rPr>
                <w:color w:val="002060"/>
              </w:rPr>
            </w:pPr>
            <w:r w:rsidRPr="00BC2F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4BDD"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667A"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46A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BFD9"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9935" w14:textId="77777777" w:rsidR="00713FA3" w:rsidRPr="00BC2F63" w:rsidRDefault="00713FA3" w:rsidP="00172686">
            <w:pPr>
              <w:pStyle w:val="rowtabella0"/>
              <w:jc w:val="center"/>
              <w:rPr>
                <w:color w:val="002060"/>
              </w:rPr>
            </w:pPr>
            <w:r w:rsidRPr="00BC2F63">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7AFF" w14:textId="77777777" w:rsidR="00713FA3" w:rsidRPr="00BC2F63" w:rsidRDefault="00713FA3" w:rsidP="00172686">
            <w:pPr>
              <w:pStyle w:val="rowtabella0"/>
              <w:jc w:val="center"/>
              <w:rPr>
                <w:color w:val="002060"/>
              </w:rPr>
            </w:pPr>
            <w:r w:rsidRPr="00BC2F6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43BF6" w14:textId="77777777" w:rsidR="00713FA3" w:rsidRPr="00BC2F63" w:rsidRDefault="00713FA3" w:rsidP="00172686">
            <w:pPr>
              <w:pStyle w:val="rowtabella0"/>
              <w:jc w:val="center"/>
              <w:rPr>
                <w:color w:val="002060"/>
              </w:rPr>
            </w:pPr>
            <w:r w:rsidRPr="00BC2F6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3678" w14:textId="77777777" w:rsidR="00713FA3" w:rsidRPr="00BC2F63" w:rsidRDefault="00713FA3" w:rsidP="00172686">
            <w:pPr>
              <w:pStyle w:val="rowtabella0"/>
              <w:jc w:val="center"/>
              <w:rPr>
                <w:color w:val="002060"/>
              </w:rPr>
            </w:pPr>
            <w:r w:rsidRPr="00BC2F63">
              <w:rPr>
                <w:color w:val="002060"/>
              </w:rPr>
              <w:t>0</w:t>
            </w:r>
          </w:p>
        </w:tc>
      </w:tr>
      <w:tr w:rsidR="00713FA3" w:rsidRPr="00BC2F63" w14:paraId="74D556A9"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76FC3" w14:textId="77777777" w:rsidR="00713FA3" w:rsidRPr="00BC2F63" w:rsidRDefault="00713FA3" w:rsidP="00172686">
            <w:pPr>
              <w:pStyle w:val="rowtabella0"/>
              <w:rPr>
                <w:color w:val="002060"/>
              </w:rPr>
            </w:pPr>
            <w:r w:rsidRPr="00BC2F63">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75EA3" w14:textId="77777777" w:rsidR="00713FA3" w:rsidRPr="00BC2F63" w:rsidRDefault="00713FA3" w:rsidP="00172686">
            <w:pPr>
              <w:pStyle w:val="rowtabella0"/>
              <w:jc w:val="center"/>
              <w:rPr>
                <w:color w:val="002060"/>
              </w:rPr>
            </w:pPr>
            <w:r w:rsidRPr="00BC2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620B"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F6C5" w14:textId="77777777" w:rsidR="00713FA3" w:rsidRPr="00BC2F63" w:rsidRDefault="00713FA3" w:rsidP="00172686">
            <w:pPr>
              <w:pStyle w:val="rowtabella0"/>
              <w:jc w:val="center"/>
              <w:rPr>
                <w:color w:val="002060"/>
              </w:rPr>
            </w:pPr>
            <w:r w:rsidRPr="00BC2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B4F0"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3F12"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4DF6" w14:textId="77777777" w:rsidR="00713FA3" w:rsidRPr="00BC2F63" w:rsidRDefault="00713FA3" w:rsidP="00172686">
            <w:pPr>
              <w:pStyle w:val="rowtabella0"/>
              <w:jc w:val="center"/>
              <w:rPr>
                <w:color w:val="002060"/>
              </w:rPr>
            </w:pPr>
            <w:r w:rsidRPr="00BC2F6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A797" w14:textId="77777777" w:rsidR="00713FA3" w:rsidRPr="00BC2F63" w:rsidRDefault="00713FA3" w:rsidP="00172686">
            <w:pPr>
              <w:pStyle w:val="rowtabella0"/>
              <w:jc w:val="center"/>
              <w:rPr>
                <w:color w:val="002060"/>
              </w:rPr>
            </w:pPr>
            <w:r w:rsidRPr="00BC2F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2D42" w14:textId="77777777" w:rsidR="00713FA3" w:rsidRPr="00BC2F63" w:rsidRDefault="00713FA3" w:rsidP="00172686">
            <w:pPr>
              <w:pStyle w:val="rowtabella0"/>
              <w:jc w:val="center"/>
              <w:rPr>
                <w:color w:val="002060"/>
              </w:rPr>
            </w:pPr>
            <w:r w:rsidRPr="00BC2F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4247" w14:textId="77777777" w:rsidR="00713FA3" w:rsidRPr="00BC2F63" w:rsidRDefault="00713FA3" w:rsidP="00172686">
            <w:pPr>
              <w:pStyle w:val="rowtabella0"/>
              <w:jc w:val="center"/>
              <w:rPr>
                <w:color w:val="002060"/>
              </w:rPr>
            </w:pPr>
            <w:r w:rsidRPr="00BC2F63">
              <w:rPr>
                <w:color w:val="002060"/>
              </w:rPr>
              <w:t>0</w:t>
            </w:r>
          </w:p>
        </w:tc>
      </w:tr>
      <w:tr w:rsidR="00713FA3" w:rsidRPr="00BC2F63" w14:paraId="435A994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A8C6D" w14:textId="77777777" w:rsidR="00713FA3" w:rsidRPr="00BC2F63" w:rsidRDefault="00713FA3" w:rsidP="00172686">
            <w:pPr>
              <w:pStyle w:val="rowtabella0"/>
              <w:rPr>
                <w:color w:val="002060"/>
              </w:rPr>
            </w:pPr>
            <w:r w:rsidRPr="00BC2F6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1555" w14:textId="77777777" w:rsidR="00713FA3" w:rsidRPr="00BC2F63" w:rsidRDefault="00713FA3" w:rsidP="00172686">
            <w:pPr>
              <w:pStyle w:val="rowtabella0"/>
              <w:jc w:val="center"/>
              <w:rPr>
                <w:color w:val="002060"/>
              </w:rPr>
            </w:pPr>
            <w:r w:rsidRPr="00BC2F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0849"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7D161"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4FA0"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A1B7"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B53C" w14:textId="77777777" w:rsidR="00713FA3" w:rsidRPr="00BC2F63" w:rsidRDefault="00713FA3" w:rsidP="00172686">
            <w:pPr>
              <w:pStyle w:val="rowtabella0"/>
              <w:jc w:val="center"/>
              <w:rPr>
                <w:color w:val="002060"/>
              </w:rPr>
            </w:pPr>
            <w:r w:rsidRPr="00BC2F6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8AC6" w14:textId="77777777" w:rsidR="00713FA3" w:rsidRPr="00BC2F63" w:rsidRDefault="00713FA3" w:rsidP="00172686">
            <w:pPr>
              <w:pStyle w:val="rowtabella0"/>
              <w:jc w:val="center"/>
              <w:rPr>
                <w:color w:val="002060"/>
              </w:rPr>
            </w:pPr>
            <w:r w:rsidRPr="00BC2F6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AECF" w14:textId="77777777" w:rsidR="00713FA3" w:rsidRPr="00BC2F63" w:rsidRDefault="00713FA3" w:rsidP="00172686">
            <w:pPr>
              <w:pStyle w:val="rowtabella0"/>
              <w:jc w:val="center"/>
              <w:rPr>
                <w:color w:val="002060"/>
              </w:rPr>
            </w:pPr>
            <w:r w:rsidRPr="00BC2F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3615" w14:textId="77777777" w:rsidR="00713FA3" w:rsidRPr="00BC2F63" w:rsidRDefault="00713FA3" w:rsidP="00172686">
            <w:pPr>
              <w:pStyle w:val="rowtabella0"/>
              <w:jc w:val="center"/>
              <w:rPr>
                <w:color w:val="002060"/>
              </w:rPr>
            </w:pPr>
            <w:r w:rsidRPr="00BC2F63">
              <w:rPr>
                <w:color w:val="002060"/>
              </w:rPr>
              <w:t>0</w:t>
            </w:r>
          </w:p>
        </w:tc>
      </w:tr>
      <w:tr w:rsidR="00713FA3" w:rsidRPr="00BC2F63" w14:paraId="4F050B4C"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6DD83" w14:textId="77777777" w:rsidR="00713FA3" w:rsidRPr="00BC2F63" w:rsidRDefault="00713FA3" w:rsidP="00172686">
            <w:pPr>
              <w:pStyle w:val="rowtabella0"/>
              <w:rPr>
                <w:color w:val="002060"/>
              </w:rPr>
            </w:pPr>
            <w:r w:rsidRPr="00BC2F63">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9E37" w14:textId="77777777" w:rsidR="00713FA3" w:rsidRPr="00BC2F63" w:rsidRDefault="00713FA3" w:rsidP="00172686">
            <w:pPr>
              <w:pStyle w:val="rowtabella0"/>
              <w:jc w:val="center"/>
              <w:rPr>
                <w:color w:val="002060"/>
              </w:rPr>
            </w:pPr>
            <w:r w:rsidRPr="00BC2F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8397"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0901"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3A56"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E050"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94CA1" w14:textId="77777777" w:rsidR="00713FA3" w:rsidRPr="00BC2F63" w:rsidRDefault="00713FA3" w:rsidP="00172686">
            <w:pPr>
              <w:pStyle w:val="rowtabella0"/>
              <w:jc w:val="center"/>
              <w:rPr>
                <w:color w:val="002060"/>
              </w:rPr>
            </w:pPr>
            <w:r w:rsidRPr="00BC2F6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DA816" w14:textId="77777777" w:rsidR="00713FA3" w:rsidRPr="00BC2F63" w:rsidRDefault="00713FA3" w:rsidP="00172686">
            <w:pPr>
              <w:pStyle w:val="rowtabella0"/>
              <w:jc w:val="center"/>
              <w:rPr>
                <w:color w:val="002060"/>
              </w:rPr>
            </w:pPr>
            <w:r w:rsidRPr="00BC2F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278A" w14:textId="77777777" w:rsidR="00713FA3" w:rsidRPr="00BC2F63" w:rsidRDefault="00713FA3" w:rsidP="00172686">
            <w:pPr>
              <w:pStyle w:val="rowtabella0"/>
              <w:jc w:val="center"/>
              <w:rPr>
                <w:color w:val="002060"/>
              </w:rPr>
            </w:pPr>
            <w:r w:rsidRPr="00BC2F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7A0EA" w14:textId="77777777" w:rsidR="00713FA3" w:rsidRPr="00BC2F63" w:rsidRDefault="00713FA3" w:rsidP="00172686">
            <w:pPr>
              <w:pStyle w:val="rowtabella0"/>
              <w:jc w:val="center"/>
              <w:rPr>
                <w:color w:val="002060"/>
              </w:rPr>
            </w:pPr>
            <w:r w:rsidRPr="00BC2F63">
              <w:rPr>
                <w:color w:val="002060"/>
              </w:rPr>
              <w:t>0</w:t>
            </w:r>
          </w:p>
        </w:tc>
      </w:tr>
      <w:tr w:rsidR="00713FA3" w:rsidRPr="00BC2F63" w14:paraId="4A0A7748"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F37BB" w14:textId="77777777" w:rsidR="00713FA3" w:rsidRPr="00BC2F63" w:rsidRDefault="00713FA3" w:rsidP="00172686">
            <w:pPr>
              <w:pStyle w:val="rowtabella0"/>
              <w:rPr>
                <w:color w:val="002060"/>
              </w:rPr>
            </w:pPr>
            <w:r w:rsidRPr="00BC2F63">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9C19A"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DB0F"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8512"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ED5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FF70"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6DE9" w14:textId="77777777" w:rsidR="00713FA3" w:rsidRPr="00BC2F63" w:rsidRDefault="00713FA3" w:rsidP="00172686">
            <w:pPr>
              <w:pStyle w:val="rowtabella0"/>
              <w:jc w:val="center"/>
              <w:rPr>
                <w:color w:val="002060"/>
              </w:rPr>
            </w:pPr>
            <w:r w:rsidRPr="00BC2F6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7829" w14:textId="77777777" w:rsidR="00713FA3" w:rsidRPr="00BC2F63" w:rsidRDefault="00713FA3" w:rsidP="00172686">
            <w:pPr>
              <w:pStyle w:val="rowtabella0"/>
              <w:jc w:val="center"/>
              <w:rPr>
                <w:color w:val="002060"/>
              </w:rPr>
            </w:pPr>
            <w:r w:rsidRPr="00BC2F6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81AD"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C04F" w14:textId="77777777" w:rsidR="00713FA3" w:rsidRPr="00BC2F63" w:rsidRDefault="00713FA3" w:rsidP="00172686">
            <w:pPr>
              <w:pStyle w:val="rowtabella0"/>
              <w:jc w:val="center"/>
              <w:rPr>
                <w:color w:val="002060"/>
              </w:rPr>
            </w:pPr>
            <w:r w:rsidRPr="00BC2F63">
              <w:rPr>
                <w:color w:val="002060"/>
              </w:rPr>
              <w:t>0</w:t>
            </w:r>
          </w:p>
        </w:tc>
      </w:tr>
      <w:tr w:rsidR="00713FA3" w:rsidRPr="00BC2F63" w14:paraId="3427CBDA"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EE42B" w14:textId="77777777" w:rsidR="00713FA3" w:rsidRPr="00BC2F63" w:rsidRDefault="00713FA3" w:rsidP="00172686">
            <w:pPr>
              <w:pStyle w:val="rowtabella0"/>
              <w:rPr>
                <w:color w:val="002060"/>
              </w:rPr>
            </w:pPr>
            <w:r w:rsidRPr="00BC2F63">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0563" w14:textId="77777777" w:rsidR="00713FA3" w:rsidRPr="00BC2F63" w:rsidRDefault="00713FA3" w:rsidP="00172686">
            <w:pPr>
              <w:pStyle w:val="rowtabella0"/>
              <w:jc w:val="center"/>
              <w:rPr>
                <w:color w:val="002060"/>
              </w:rPr>
            </w:pPr>
            <w:r w:rsidRPr="00BC2F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708B"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6C92"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0258"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5B3A0"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C9CE" w14:textId="77777777" w:rsidR="00713FA3" w:rsidRPr="00BC2F63" w:rsidRDefault="00713FA3" w:rsidP="00172686">
            <w:pPr>
              <w:pStyle w:val="rowtabella0"/>
              <w:jc w:val="center"/>
              <w:rPr>
                <w:color w:val="002060"/>
              </w:rPr>
            </w:pPr>
            <w:r w:rsidRPr="00BC2F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C505" w14:textId="77777777" w:rsidR="00713FA3" w:rsidRPr="00BC2F63" w:rsidRDefault="00713FA3" w:rsidP="00172686">
            <w:pPr>
              <w:pStyle w:val="rowtabella0"/>
              <w:jc w:val="center"/>
              <w:rPr>
                <w:color w:val="002060"/>
              </w:rPr>
            </w:pPr>
            <w:r w:rsidRPr="00BC2F6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1AD9"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BBFD" w14:textId="77777777" w:rsidR="00713FA3" w:rsidRPr="00BC2F63" w:rsidRDefault="00713FA3" w:rsidP="00172686">
            <w:pPr>
              <w:pStyle w:val="rowtabella0"/>
              <w:jc w:val="center"/>
              <w:rPr>
                <w:color w:val="002060"/>
              </w:rPr>
            </w:pPr>
            <w:r w:rsidRPr="00BC2F63">
              <w:rPr>
                <w:color w:val="002060"/>
              </w:rPr>
              <w:t>0</w:t>
            </w:r>
          </w:p>
        </w:tc>
      </w:tr>
      <w:tr w:rsidR="00713FA3" w:rsidRPr="00BC2F63" w14:paraId="530D70F9"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43618" w14:textId="77777777" w:rsidR="00713FA3" w:rsidRPr="00BC2F63" w:rsidRDefault="00713FA3" w:rsidP="00172686">
            <w:pPr>
              <w:pStyle w:val="rowtabella0"/>
              <w:rPr>
                <w:color w:val="002060"/>
              </w:rPr>
            </w:pPr>
            <w:r w:rsidRPr="00BC2F6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3700" w14:textId="77777777" w:rsidR="00713FA3" w:rsidRPr="00BC2F63" w:rsidRDefault="00713FA3" w:rsidP="00172686">
            <w:pPr>
              <w:pStyle w:val="rowtabella0"/>
              <w:jc w:val="center"/>
              <w:rPr>
                <w:color w:val="002060"/>
              </w:rPr>
            </w:pPr>
            <w:r w:rsidRPr="00BC2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AD48"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5211"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FE69"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F0BC"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6065" w14:textId="77777777" w:rsidR="00713FA3" w:rsidRPr="00BC2F63" w:rsidRDefault="00713FA3" w:rsidP="00172686">
            <w:pPr>
              <w:pStyle w:val="rowtabella0"/>
              <w:jc w:val="center"/>
              <w:rPr>
                <w:color w:val="002060"/>
              </w:rPr>
            </w:pPr>
            <w:r w:rsidRPr="00BC2F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E587" w14:textId="77777777" w:rsidR="00713FA3" w:rsidRPr="00BC2F63" w:rsidRDefault="00713FA3" w:rsidP="00172686">
            <w:pPr>
              <w:pStyle w:val="rowtabella0"/>
              <w:jc w:val="center"/>
              <w:rPr>
                <w:color w:val="002060"/>
              </w:rPr>
            </w:pPr>
            <w:r w:rsidRPr="00BC2F6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0F90"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BE8A" w14:textId="77777777" w:rsidR="00713FA3" w:rsidRPr="00BC2F63" w:rsidRDefault="00713FA3" w:rsidP="00172686">
            <w:pPr>
              <w:pStyle w:val="rowtabella0"/>
              <w:jc w:val="center"/>
              <w:rPr>
                <w:color w:val="002060"/>
              </w:rPr>
            </w:pPr>
            <w:r w:rsidRPr="00BC2F63">
              <w:rPr>
                <w:color w:val="002060"/>
              </w:rPr>
              <w:t>0</w:t>
            </w:r>
          </w:p>
        </w:tc>
      </w:tr>
      <w:tr w:rsidR="00713FA3" w:rsidRPr="00BC2F63" w14:paraId="0250AFD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3ED2E" w14:textId="77777777" w:rsidR="00713FA3" w:rsidRPr="00BC2F63" w:rsidRDefault="00713FA3" w:rsidP="00172686">
            <w:pPr>
              <w:pStyle w:val="rowtabella0"/>
              <w:rPr>
                <w:color w:val="002060"/>
              </w:rPr>
            </w:pPr>
            <w:r w:rsidRPr="00BC2F63">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C6B1" w14:textId="77777777" w:rsidR="00713FA3" w:rsidRPr="00BC2F63" w:rsidRDefault="00713FA3" w:rsidP="00172686">
            <w:pPr>
              <w:pStyle w:val="rowtabella0"/>
              <w:jc w:val="center"/>
              <w:rPr>
                <w:color w:val="002060"/>
              </w:rPr>
            </w:pPr>
            <w:r w:rsidRPr="00BC2F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4AFE"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D22E"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1BBA"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B9DC"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D2089" w14:textId="77777777" w:rsidR="00713FA3" w:rsidRPr="00BC2F63" w:rsidRDefault="00713FA3" w:rsidP="00172686">
            <w:pPr>
              <w:pStyle w:val="rowtabella0"/>
              <w:jc w:val="center"/>
              <w:rPr>
                <w:color w:val="002060"/>
              </w:rPr>
            </w:pPr>
            <w:r w:rsidRPr="00BC2F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0C06" w14:textId="77777777" w:rsidR="00713FA3" w:rsidRPr="00BC2F63" w:rsidRDefault="00713FA3" w:rsidP="00172686">
            <w:pPr>
              <w:pStyle w:val="rowtabella0"/>
              <w:jc w:val="center"/>
              <w:rPr>
                <w:color w:val="002060"/>
              </w:rPr>
            </w:pPr>
            <w:r w:rsidRPr="00BC2F6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1D5F" w14:textId="77777777" w:rsidR="00713FA3" w:rsidRPr="00BC2F63" w:rsidRDefault="00713FA3" w:rsidP="00172686">
            <w:pPr>
              <w:pStyle w:val="rowtabella0"/>
              <w:jc w:val="center"/>
              <w:rPr>
                <w:color w:val="002060"/>
              </w:rPr>
            </w:pPr>
            <w:r w:rsidRPr="00BC2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7B29" w14:textId="77777777" w:rsidR="00713FA3" w:rsidRPr="00BC2F63" w:rsidRDefault="00713FA3" w:rsidP="00172686">
            <w:pPr>
              <w:pStyle w:val="rowtabella0"/>
              <w:jc w:val="center"/>
              <w:rPr>
                <w:color w:val="002060"/>
              </w:rPr>
            </w:pPr>
            <w:r w:rsidRPr="00BC2F63">
              <w:rPr>
                <w:color w:val="002060"/>
              </w:rPr>
              <w:t>0</w:t>
            </w:r>
          </w:p>
        </w:tc>
      </w:tr>
      <w:tr w:rsidR="00713FA3" w:rsidRPr="00BC2F63" w14:paraId="23EEDF3F"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65358" w14:textId="77777777" w:rsidR="00713FA3" w:rsidRPr="00BC2F63" w:rsidRDefault="00713FA3" w:rsidP="00172686">
            <w:pPr>
              <w:pStyle w:val="rowtabella0"/>
              <w:rPr>
                <w:color w:val="002060"/>
              </w:rPr>
            </w:pPr>
            <w:r w:rsidRPr="00BC2F6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566D" w14:textId="77777777" w:rsidR="00713FA3" w:rsidRPr="00BC2F63" w:rsidRDefault="00713FA3" w:rsidP="00172686">
            <w:pPr>
              <w:pStyle w:val="rowtabella0"/>
              <w:jc w:val="center"/>
              <w:rPr>
                <w:color w:val="002060"/>
              </w:rPr>
            </w:pPr>
            <w:r w:rsidRPr="00BC2F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5CF4"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CFCF"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29DE"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F240"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81D4" w14:textId="77777777" w:rsidR="00713FA3" w:rsidRPr="00BC2F63" w:rsidRDefault="00713FA3" w:rsidP="00172686">
            <w:pPr>
              <w:pStyle w:val="rowtabella0"/>
              <w:jc w:val="center"/>
              <w:rPr>
                <w:color w:val="002060"/>
              </w:rPr>
            </w:pPr>
            <w:r w:rsidRPr="00BC2F6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702B" w14:textId="77777777" w:rsidR="00713FA3" w:rsidRPr="00BC2F63" w:rsidRDefault="00713FA3" w:rsidP="00172686">
            <w:pPr>
              <w:pStyle w:val="rowtabella0"/>
              <w:jc w:val="center"/>
              <w:rPr>
                <w:color w:val="002060"/>
              </w:rPr>
            </w:pPr>
            <w:r w:rsidRPr="00BC2F6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E66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EF3E1" w14:textId="77777777" w:rsidR="00713FA3" w:rsidRPr="00BC2F63" w:rsidRDefault="00713FA3" w:rsidP="00172686">
            <w:pPr>
              <w:pStyle w:val="rowtabella0"/>
              <w:jc w:val="center"/>
              <w:rPr>
                <w:color w:val="002060"/>
              </w:rPr>
            </w:pPr>
            <w:r w:rsidRPr="00BC2F63">
              <w:rPr>
                <w:color w:val="002060"/>
              </w:rPr>
              <w:t>0</w:t>
            </w:r>
          </w:p>
        </w:tc>
      </w:tr>
      <w:tr w:rsidR="00713FA3" w:rsidRPr="00BC2F63" w14:paraId="660760EB"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74BEE" w14:textId="77777777" w:rsidR="00713FA3" w:rsidRPr="00BC2F63" w:rsidRDefault="00713FA3" w:rsidP="00172686">
            <w:pPr>
              <w:pStyle w:val="rowtabella0"/>
              <w:rPr>
                <w:color w:val="002060"/>
              </w:rPr>
            </w:pPr>
            <w:r w:rsidRPr="00BC2F63">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AD59"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EF88A"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18B5F"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68B1"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3C71"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0BBDB" w14:textId="77777777" w:rsidR="00713FA3" w:rsidRPr="00BC2F63" w:rsidRDefault="00713FA3" w:rsidP="00172686">
            <w:pPr>
              <w:pStyle w:val="rowtabella0"/>
              <w:jc w:val="center"/>
              <w:rPr>
                <w:color w:val="002060"/>
              </w:rPr>
            </w:pPr>
            <w:r w:rsidRPr="00BC2F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7D53" w14:textId="77777777" w:rsidR="00713FA3" w:rsidRPr="00BC2F63" w:rsidRDefault="00713FA3" w:rsidP="00172686">
            <w:pPr>
              <w:pStyle w:val="rowtabella0"/>
              <w:jc w:val="center"/>
              <w:rPr>
                <w:color w:val="002060"/>
              </w:rPr>
            </w:pPr>
            <w:r w:rsidRPr="00BC2F6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BEE9"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9762" w14:textId="77777777" w:rsidR="00713FA3" w:rsidRPr="00BC2F63" w:rsidRDefault="00713FA3" w:rsidP="00172686">
            <w:pPr>
              <w:pStyle w:val="rowtabella0"/>
              <w:jc w:val="center"/>
              <w:rPr>
                <w:color w:val="002060"/>
              </w:rPr>
            </w:pPr>
            <w:r w:rsidRPr="00BC2F63">
              <w:rPr>
                <w:color w:val="002060"/>
              </w:rPr>
              <w:t>0</w:t>
            </w:r>
          </w:p>
        </w:tc>
      </w:tr>
      <w:tr w:rsidR="00713FA3" w:rsidRPr="00BC2F63" w14:paraId="31E28B7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DFACD" w14:textId="77777777" w:rsidR="00713FA3" w:rsidRPr="00BC2F63" w:rsidRDefault="00713FA3" w:rsidP="00172686">
            <w:pPr>
              <w:pStyle w:val="rowtabella0"/>
              <w:rPr>
                <w:color w:val="002060"/>
              </w:rPr>
            </w:pPr>
            <w:r w:rsidRPr="00BC2F6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B65BC" w14:textId="77777777" w:rsidR="00713FA3" w:rsidRPr="00BC2F63" w:rsidRDefault="00713FA3" w:rsidP="00172686">
            <w:pPr>
              <w:pStyle w:val="rowtabella0"/>
              <w:jc w:val="center"/>
              <w:rPr>
                <w:color w:val="002060"/>
              </w:rPr>
            </w:pPr>
            <w:r w:rsidRPr="00BC2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C048"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3B9D"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EA50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6005"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8A71"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D6BB" w14:textId="77777777" w:rsidR="00713FA3" w:rsidRPr="00BC2F63" w:rsidRDefault="00713FA3" w:rsidP="00172686">
            <w:pPr>
              <w:pStyle w:val="rowtabella0"/>
              <w:jc w:val="center"/>
              <w:rPr>
                <w:color w:val="002060"/>
              </w:rPr>
            </w:pPr>
            <w:r w:rsidRPr="00BC2F6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C149" w14:textId="77777777" w:rsidR="00713FA3" w:rsidRPr="00BC2F63" w:rsidRDefault="00713FA3" w:rsidP="00172686">
            <w:pPr>
              <w:pStyle w:val="rowtabella0"/>
              <w:jc w:val="center"/>
              <w:rPr>
                <w:color w:val="002060"/>
              </w:rPr>
            </w:pPr>
            <w:r w:rsidRPr="00BC2F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6095F" w14:textId="77777777" w:rsidR="00713FA3" w:rsidRPr="00BC2F63" w:rsidRDefault="00713FA3" w:rsidP="00172686">
            <w:pPr>
              <w:pStyle w:val="rowtabella0"/>
              <w:jc w:val="center"/>
              <w:rPr>
                <w:color w:val="002060"/>
              </w:rPr>
            </w:pPr>
            <w:r w:rsidRPr="00BC2F63">
              <w:rPr>
                <w:color w:val="002060"/>
              </w:rPr>
              <w:t>0</w:t>
            </w:r>
          </w:p>
        </w:tc>
      </w:tr>
      <w:tr w:rsidR="00713FA3" w:rsidRPr="00BC2F63" w14:paraId="47B1DC0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CCA6A" w14:textId="77777777" w:rsidR="00713FA3" w:rsidRPr="00BC2F63" w:rsidRDefault="00713FA3" w:rsidP="00172686">
            <w:pPr>
              <w:pStyle w:val="rowtabella0"/>
              <w:rPr>
                <w:color w:val="002060"/>
              </w:rPr>
            </w:pPr>
            <w:r w:rsidRPr="00BC2F6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2638"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CE06C" w14:textId="77777777" w:rsidR="00713FA3" w:rsidRPr="00BC2F63" w:rsidRDefault="00713FA3" w:rsidP="00172686">
            <w:pPr>
              <w:pStyle w:val="rowtabella0"/>
              <w:jc w:val="center"/>
              <w:rPr>
                <w:color w:val="002060"/>
              </w:rPr>
            </w:pPr>
            <w:r w:rsidRPr="00BC2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8446"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40A1"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3A1B"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6DA94" w14:textId="77777777" w:rsidR="00713FA3" w:rsidRPr="00BC2F63" w:rsidRDefault="00713FA3" w:rsidP="00172686">
            <w:pPr>
              <w:pStyle w:val="rowtabella0"/>
              <w:jc w:val="center"/>
              <w:rPr>
                <w:color w:val="002060"/>
              </w:rPr>
            </w:pPr>
            <w:r w:rsidRPr="00BC2F6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1F27" w14:textId="77777777" w:rsidR="00713FA3" w:rsidRPr="00BC2F63" w:rsidRDefault="00713FA3" w:rsidP="00172686">
            <w:pPr>
              <w:pStyle w:val="rowtabella0"/>
              <w:jc w:val="center"/>
              <w:rPr>
                <w:color w:val="002060"/>
              </w:rPr>
            </w:pPr>
            <w:r w:rsidRPr="00BC2F63">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0EA1" w14:textId="77777777" w:rsidR="00713FA3" w:rsidRPr="00BC2F63" w:rsidRDefault="00713FA3" w:rsidP="00172686">
            <w:pPr>
              <w:pStyle w:val="rowtabella0"/>
              <w:jc w:val="center"/>
              <w:rPr>
                <w:color w:val="002060"/>
              </w:rPr>
            </w:pPr>
            <w:r w:rsidRPr="00BC2F6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332C" w14:textId="77777777" w:rsidR="00713FA3" w:rsidRPr="00BC2F63" w:rsidRDefault="00713FA3" w:rsidP="00172686">
            <w:pPr>
              <w:pStyle w:val="rowtabella0"/>
              <w:jc w:val="center"/>
              <w:rPr>
                <w:color w:val="002060"/>
              </w:rPr>
            </w:pPr>
            <w:r w:rsidRPr="00BC2F63">
              <w:rPr>
                <w:color w:val="002060"/>
              </w:rPr>
              <w:t>0</w:t>
            </w:r>
          </w:p>
        </w:tc>
      </w:tr>
      <w:tr w:rsidR="00713FA3" w:rsidRPr="00BC2F63" w14:paraId="3A7A4904"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53B9FD" w14:textId="77777777" w:rsidR="00713FA3" w:rsidRPr="00BC2F63" w:rsidRDefault="00713FA3" w:rsidP="00172686">
            <w:pPr>
              <w:pStyle w:val="rowtabella0"/>
              <w:rPr>
                <w:color w:val="002060"/>
                <w:lang w:val="es-ES"/>
              </w:rPr>
            </w:pPr>
            <w:r w:rsidRPr="00BC2F63">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DB87"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A1DC"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4A45"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E846"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E898B"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513E" w14:textId="77777777" w:rsidR="00713FA3" w:rsidRPr="00BC2F63" w:rsidRDefault="00713FA3" w:rsidP="00172686">
            <w:pPr>
              <w:pStyle w:val="rowtabella0"/>
              <w:jc w:val="center"/>
              <w:rPr>
                <w:color w:val="002060"/>
              </w:rPr>
            </w:pPr>
            <w:r w:rsidRPr="00BC2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96C2" w14:textId="77777777" w:rsidR="00713FA3" w:rsidRPr="00BC2F63" w:rsidRDefault="00713FA3" w:rsidP="00172686">
            <w:pPr>
              <w:pStyle w:val="rowtabella0"/>
              <w:jc w:val="center"/>
              <w:rPr>
                <w:color w:val="002060"/>
              </w:rPr>
            </w:pPr>
            <w:r w:rsidRPr="00BC2F63">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06525" w14:textId="77777777" w:rsidR="00713FA3" w:rsidRPr="00BC2F63" w:rsidRDefault="00713FA3" w:rsidP="00172686">
            <w:pPr>
              <w:pStyle w:val="rowtabella0"/>
              <w:jc w:val="center"/>
              <w:rPr>
                <w:color w:val="002060"/>
              </w:rPr>
            </w:pPr>
            <w:r w:rsidRPr="00BC2F6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52005" w14:textId="77777777" w:rsidR="00713FA3" w:rsidRPr="00BC2F63" w:rsidRDefault="00713FA3" w:rsidP="00172686">
            <w:pPr>
              <w:pStyle w:val="rowtabella0"/>
              <w:jc w:val="center"/>
              <w:rPr>
                <w:color w:val="002060"/>
              </w:rPr>
            </w:pPr>
            <w:r w:rsidRPr="00BC2F63">
              <w:rPr>
                <w:color w:val="002060"/>
              </w:rPr>
              <w:t>0</w:t>
            </w:r>
          </w:p>
        </w:tc>
      </w:tr>
    </w:tbl>
    <w:p w14:paraId="004FF932" w14:textId="77777777" w:rsidR="00713FA3" w:rsidRDefault="00713FA3" w:rsidP="00713FA3">
      <w:pPr>
        <w:pStyle w:val="breakline"/>
        <w:rPr>
          <w:color w:val="002060"/>
        </w:rPr>
      </w:pPr>
    </w:p>
    <w:p w14:paraId="1717A55E" w14:textId="77777777" w:rsidR="00713FA3" w:rsidRPr="00E558C4" w:rsidRDefault="00713FA3" w:rsidP="00713FA3">
      <w:pPr>
        <w:pStyle w:val="titoloprinc0"/>
        <w:rPr>
          <w:color w:val="002060"/>
        </w:rPr>
      </w:pPr>
      <w:r w:rsidRPr="00E558C4">
        <w:rPr>
          <w:color w:val="002060"/>
        </w:rPr>
        <w:t>PROGRAMMA GARE</w:t>
      </w:r>
    </w:p>
    <w:p w14:paraId="012FD574" w14:textId="77777777" w:rsidR="00713FA3" w:rsidRPr="00E558C4" w:rsidRDefault="00713FA3" w:rsidP="00713FA3">
      <w:pPr>
        <w:pStyle w:val="breakline"/>
        <w:rPr>
          <w:color w:val="002060"/>
        </w:rPr>
      </w:pPr>
    </w:p>
    <w:p w14:paraId="231C7DDE" w14:textId="77777777" w:rsidR="00713FA3" w:rsidRPr="00E558C4" w:rsidRDefault="00713FA3" w:rsidP="00713FA3">
      <w:pPr>
        <w:pStyle w:val="breakline"/>
        <w:rPr>
          <w:color w:val="002060"/>
        </w:rPr>
      </w:pPr>
    </w:p>
    <w:p w14:paraId="17157890" w14:textId="77777777" w:rsidR="00713FA3" w:rsidRPr="00E558C4" w:rsidRDefault="00713FA3" w:rsidP="00713FA3">
      <w:pPr>
        <w:pStyle w:val="sottotitolocampionato10"/>
        <w:rPr>
          <w:color w:val="002060"/>
        </w:rPr>
      </w:pPr>
      <w:r w:rsidRPr="00E558C4">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713FA3" w:rsidRPr="00E558C4" w14:paraId="79CE3B6E"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EE556"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0D07D"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B0062"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A998D"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18A10"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A91D5"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96255"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192A084C"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CAE205" w14:textId="77777777" w:rsidR="00713FA3" w:rsidRPr="00E558C4" w:rsidRDefault="00713FA3" w:rsidP="00172686">
            <w:pPr>
              <w:pStyle w:val="rowtabella0"/>
              <w:rPr>
                <w:color w:val="002060"/>
              </w:rPr>
            </w:pPr>
            <w:r w:rsidRPr="00E558C4">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DCBC8" w14:textId="77777777" w:rsidR="00713FA3" w:rsidRPr="00E558C4" w:rsidRDefault="00713FA3" w:rsidP="00172686">
            <w:pPr>
              <w:pStyle w:val="rowtabella0"/>
              <w:rPr>
                <w:color w:val="002060"/>
              </w:rPr>
            </w:pPr>
            <w:r w:rsidRPr="00E558C4">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F9C22"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5B471" w14:textId="77777777" w:rsidR="00713FA3" w:rsidRPr="00E558C4" w:rsidRDefault="00713FA3" w:rsidP="00172686">
            <w:pPr>
              <w:pStyle w:val="rowtabella0"/>
              <w:rPr>
                <w:color w:val="002060"/>
              </w:rPr>
            </w:pPr>
            <w:r w:rsidRPr="00E558C4">
              <w:rPr>
                <w:color w:val="002060"/>
              </w:rPr>
              <w:t>17/04/2026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84910" w14:textId="77777777" w:rsidR="00713FA3" w:rsidRPr="00E558C4" w:rsidRDefault="00713FA3" w:rsidP="00172686">
            <w:pPr>
              <w:pStyle w:val="rowtabella0"/>
              <w:rPr>
                <w:color w:val="002060"/>
              </w:rPr>
            </w:pPr>
            <w:r w:rsidRPr="00E558C4">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7C7DF" w14:textId="77777777" w:rsidR="00713FA3" w:rsidRPr="00E558C4" w:rsidRDefault="00713FA3" w:rsidP="00172686">
            <w:pPr>
              <w:pStyle w:val="rowtabella0"/>
              <w:rPr>
                <w:color w:val="002060"/>
              </w:rPr>
            </w:pPr>
            <w:r w:rsidRPr="00E558C4">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BA6C8" w14:textId="77777777" w:rsidR="00713FA3" w:rsidRPr="00E558C4" w:rsidRDefault="00713FA3" w:rsidP="00172686">
            <w:pPr>
              <w:pStyle w:val="rowtabella0"/>
              <w:rPr>
                <w:color w:val="002060"/>
              </w:rPr>
            </w:pPr>
            <w:r w:rsidRPr="00E558C4">
              <w:rPr>
                <w:color w:val="002060"/>
              </w:rPr>
              <w:t>VIA ALDO GAMBA SNC</w:t>
            </w:r>
          </w:p>
        </w:tc>
      </w:tr>
      <w:tr w:rsidR="00713FA3" w:rsidRPr="00E558C4" w14:paraId="3BFB3B2C"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8D0394" w14:textId="77777777" w:rsidR="00713FA3" w:rsidRPr="00E558C4" w:rsidRDefault="00713FA3" w:rsidP="00172686">
            <w:pPr>
              <w:pStyle w:val="rowtabella0"/>
              <w:rPr>
                <w:color w:val="002060"/>
              </w:rPr>
            </w:pPr>
            <w:r w:rsidRPr="00E558C4">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CF38E7" w14:textId="77777777" w:rsidR="00713FA3" w:rsidRPr="00E558C4" w:rsidRDefault="00713FA3" w:rsidP="00172686">
            <w:pPr>
              <w:pStyle w:val="rowtabella0"/>
              <w:rPr>
                <w:color w:val="002060"/>
              </w:rPr>
            </w:pPr>
            <w:r w:rsidRPr="00E558C4">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C6E4BC"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41F2EF"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11B794" w14:textId="77777777" w:rsidR="00713FA3" w:rsidRPr="00E558C4" w:rsidRDefault="00713FA3" w:rsidP="00172686">
            <w:pPr>
              <w:pStyle w:val="rowtabella0"/>
              <w:rPr>
                <w:color w:val="002060"/>
              </w:rPr>
            </w:pPr>
            <w:r w:rsidRPr="00E558C4">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C933E" w14:textId="77777777" w:rsidR="00713FA3" w:rsidRPr="00E558C4" w:rsidRDefault="00713FA3" w:rsidP="00172686">
            <w:pPr>
              <w:pStyle w:val="rowtabella0"/>
              <w:rPr>
                <w:color w:val="002060"/>
              </w:rPr>
            </w:pPr>
            <w:r w:rsidRPr="00E558C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696958" w14:textId="77777777" w:rsidR="00713FA3" w:rsidRPr="00E558C4" w:rsidRDefault="00713FA3" w:rsidP="00172686">
            <w:pPr>
              <w:pStyle w:val="rowtabella0"/>
              <w:rPr>
                <w:color w:val="002060"/>
              </w:rPr>
            </w:pPr>
            <w:r w:rsidRPr="00E558C4">
              <w:rPr>
                <w:color w:val="002060"/>
              </w:rPr>
              <w:t>VIA ROSSINI</w:t>
            </w:r>
          </w:p>
        </w:tc>
      </w:tr>
      <w:tr w:rsidR="00713FA3" w:rsidRPr="00E558C4" w14:paraId="2158F940"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19D789" w14:textId="77777777" w:rsidR="00713FA3" w:rsidRPr="00E558C4" w:rsidRDefault="00713FA3" w:rsidP="00172686">
            <w:pPr>
              <w:pStyle w:val="rowtabella0"/>
              <w:rPr>
                <w:color w:val="002060"/>
              </w:rPr>
            </w:pPr>
            <w:r w:rsidRPr="00E558C4">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E605C" w14:textId="77777777" w:rsidR="00713FA3" w:rsidRPr="00E558C4" w:rsidRDefault="00713FA3" w:rsidP="00172686">
            <w:pPr>
              <w:pStyle w:val="rowtabella0"/>
              <w:rPr>
                <w:color w:val="002060"/>
              </w:rPr>
            </w:pPr>
            <w:r w:rsidRPr="00E558C4">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738F1A"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459E95"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E16E34" w14:textId="77777777" w:rsidR="00713FA3" w:rsidRPr="00E558C4" w:rsidRDefault="00713FA3" w:rsidP="00172686">
            <w:pPr>
              <w:pStyle w:val="rowtabella0"/>
              <w:rPr>
                <w:color w:val="002060"/>
              </w:rPr>
            </w:pPr>
            <w:r w:rsidRPr="00E558C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DA3F2" w14:textId="77777777" w:rsidR="00713FA3" w:rsidRPr="00E558C4" w:rsidRDefault="00713FA3" w:rsidP="00172686">
            <w:pPr>
              <w:pStyle w:val="rowtabella0"/>
              <w:rPr>
                <w:color w:val="002060"/>
              </w:rPr>
            </w:pPr>
            <w:r w:rsidRPr="00E558C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759B3" w14:textId="77777777" w:rsidR="00713FA3" w:rsidRPr="00E558C4" w:rsidRDefault="00713FA3" w:rsidP="00172686">
            <w:pPr>
              <w:pStyle w:val="rowtabella0"/>
              <w:rPr>
                <w:color w:val="002060"/>
              </w:rPr>
            </w:pPr>
            <w:r w:rsidRPr="00E558C4">
              <w:rPr>
                <w:color w:val="002060"/>
              </w:rPr>
              <w:t>VIA DELLO STADIO</w:t>
            </w:r>
          </w:p>
        </w:tc>
      </w:tr>
      <w:tr w:rsidR="00713FA3" w:rsidRPr="00E558C4" w14:paraId="31C4B3AD"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5EE231" w14:textId="77777777" w:rsidR="00713FA3" w:rsidRPr="00E558C4" w:rsidRDefault="00713FA3" w:rsidP="00172686">
            <w:pPr>
              <w:pStyle w:val="rowtabella0"/>
              <w:rPr>
                <w:color w:val="002060"/>
              </w:rPr>
            </w:pPr>
            <w:r w:rsidRPr="00E558C4">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1858C0" w14:textId="77777777" w:rsidR="00713FA3" w:rsidRPr="00E558C4" w:rsidRDefault="00713FA3" w:rsidP="00172686">
            <w:pPr>
              <w:pStyle w:val="rowtabella0"/>
              <w:rPr>
                <w:color w:val="002060"/>
              </w:rPr>
            </w:pPr>
            <w:r w:rsidRPr="00E558C4">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1ADC4"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442753"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A55D04" w14:textId="77777777" w:rsidR="00713FA3" w:rsidRPr="00E558C4" w:rsidRDefault="00713FA3" w:rsidP="00172686">
            <w:pPr>
              <w:pStyle w:val="rowtabella0"/>
              <w:rPr>
                <w:color w:val="002060"/>
              </w:rPr>
            </w:pPr>
            <w:r w:rsidRPr="00E558C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EE2F54" w14:textId="77777777" w:rsidR="00713FA3" w:rsidRPr="00E558C4" w:rsidRDefault="00713FA3" w:rsidP="00172686">
            <w:pPr>
              <w:pStyle w:val="rowtabella0"/>
              <w:rPr>
                <w:color w:val="002060"/>
              </w:rPr>
            </w:pPr>
            <w:r w:rsidRPr="00E558C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A914A" w14:textId="77777777" w:rsidR="00713FA3" w:rsidRPr="00E558C4" w:rsidRDefault="00713FA3" w:rsidP="00172686">
            <w:pPr>
              <w:pStyle w:val="rowtabella0"/>
              <w:rPr>
                <w:color w:val="002060"/>
              </w:rPr>
            </w:pPr>
            <w:r w:rsidRPr="00E558C4">
              <w:rPr>
                <w:color w:val="002060"/>
              </w:rPr>
              <w:t>VIA GROTTE DI POSATORA 19/A</w:t>
            </w:r>
          </w:p>
        </w:tc>
      </w:tr>
      <w:tr w:rsidR="00713FA3" w:rsidRPr="00E558C4" w14:paraId="3E6A1089"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2DCDFC" w14:textId="77777777" w:rsidR="00713FA3" w:rsidRPr="00E558C4" w:rsidRDefault="00713FA3" w:rsidP="00172686">
            <w:pPr>
              <w:pStyle w:val="rowtabella0"/>
              <w:rPr>
                <w:color w:val="002060"/>
              </w:rPr>
            </w:pPr>
            <w:r w:rsidRPr="00E558C4">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442A18" w14:textId="77777777" w:rsidR="00713FA3" w:rsidRPr="00E558C4" w:rsidRDefault="00713FA3" w:rsidP="00172686">
            <w:pPr>
              <w:pStyle w:val="rowtabella0"/>
              <w:rPr>
                <w:color w:val="002060"/>
              </w:rPr>
            </w:pPr>
            <w:r w:rsidRPr="00E558C4">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0FA39F"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0500D9"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E68DC" w14:textId="77777777" w:rsidR="00713FA3" w:rsidRPr="00E558C4" w:rsidRDefault="00713FA3" w:rsidP="00172686">
            <w:pPr>
              <w:pStyle w:val="rowtabella0"/>
              <w:rPr>
                <w:color w:val="002060"/>
              </w:rPr>
            </w:pPr>
            <w:r w:rsidRPr="00E558C4">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9AC92" w14:textId="77777777" w:rsidR="00713FA3" w:rsidRPr="00E558C4" w:rsidRDefault="00713FA3" w:rsidP="00172686">
            <w:pPr>
              <w:pStyle w:val="rowtabella0"/>
              <w:rPr>
                <w:color w:val="002060"/>
              </w:rPr>
            </w:pPr>
            <w:r w:rsidRPr="00E558C4">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2E1F0E" w14:textId="77777777" w:rsidR="00713FA3" w:rsidRPr="00E558C4" w:rsidRDefault="00713FA3" w:rsidP="00172686">
            <w:pPr>
              <w:pStyle w:val="rowtabella0"/>
              <w:rPr>
                <w:color w:val="002060"/>
              </w:rPr>
            </w:pPr>
            <w:r w:rsidRPr="00E558C4">
              <w:rPr>
                <w:color w:val="002060"/>
              </w:rPr>
              <w:t>VIA BRAMANTE</w:t>
            </w:r>
          </w:p>
        </w:tc>
      </w:tr>
      <w:tr w:rsidR="00713FA3" w:rsidRPr="00E558C4" w14:paraId="5B8A28C7"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09374F" w14:textId="77777777" w:rsidR="00713FA3" w:rsidRPr="00E558C4" w:rsidRDefault="00713FA3" w:rsidP="00172686">
            <w:pPr>
              <w:pStyle w:val="rowtabella0"/>
              <w:rPr>
                <w:color w:val="002060"/>
              </w:rPr>
            </w:pPr>
            <w:r w:rsidRPr="00E558C4">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B8C85" w14:textId="77777777" w:rsidR="00713FA3" w:rsidRPr="00E558C4" w:rsidRDefault="00713FA3" w:rsidP="00172686">
            <w:pPr>
              <w:pStyle w:val="rowtabella0"/>
              <w:rPr>
                <w:color w:val="002060"/>
              </w:rPr>
            </w:pPr>
            <w:r w:rsidRPr="00E558C4">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A9459"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C9DF7E"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8FB159" w14:textId="77777777" w:rsidR="00713FA3" w:rsidRPr="00E558C4" w:rsidRDefault="00713FA3" w:rsidP="00172686">
            <w:pPr>
              <w:pStyle w:val="rowtabella0"/>
              <w:rPr>
                <w:color w:val="002060"/>
              </w:rPr>
            </w:pPr>
            <w:r w:rsidRPr="00E558C4">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939598" w14:textId="77777777" w:rsidR="00713FA3" w:rsidRPr="00E558C4" w:rsidRDefault="00713FA3" w:rsidP="00172686">
            <w:pPr>
              <w:pStyle w:val="rowtabella0"/>
              <w:rPr>
                <w:color w:val="002060"/>
              </w:rPr>
            </w:pPr>
            <w:r w:rsidRPr="00E558C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DEE87F" w14:textId="77777777" w:rsidR="00713FA3" w:rsidRPr="00E558C4" w:rsidRDefault="00713FA3" w:rsidP="00172686">
            <w:pPr>
              <w:pStyle w:val="rowtabella0"/>
              <w:rPr>
                <w:color w:val="002060"/>
              </w:rPr>
            </w:pPr>
            <w:r w:rsidRPr="00E558C4">
              <w:rPr>
                <w:color w:val="002060"/>
              </w:rPr>
              <w:t>VIA PETRARCA</w:t>
            </w:r>
          </w:p>
        </w:tc>
      </w:tr>
      <w:tr w:rsidR="00713FA3" w:rsidRPr="00E558C4" w14:paraId="6B75BDE2"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4B2F8F" w14:textId="77777777" w:rsidR="00713FA3" w:rsidRPr="00E558C4" w:rsidRDefault="00713FA3" w:rsidP="00172686">
            <w:pPr>
              <w:pStyle w:val="rowtabella0"/>
              <w:rPr>
                <w:color w:val="002060"/>
              </w:rPr>
            </w:pPr>
            <w:r w:rsidRPr="00E558C4">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C75EB" w14:textId="77777777" w:rsidR="00713FA3" w:rsidRPr="00E558C4" w:rsidRDefault="00713FA3" w:rsidP="00172686">
            <w:pPr>
              <w:pStyle w:val="rowtabella0"/>
              <w:rPr>
                <w:color w:val="002060"/>
              </w:rPr>
            </w:pPr>
            <w:r w:rsidRPr="00E558C4">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45A3D"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6B3E5"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03AF3" w14:textId="77777777" w:rsidR="00713FA3" w:rsidRPr="00E558C4" w:rsidRDefault="00713FA3" w:rsidP="00172686">
            <w:pPr>
              <w:pStyle w:val="rowtabella0"/>
              <w:rPr>
                <w:color w:val="002060"/>
              </w:rPr>
            </w:pPr>
            <w:r w:rsidRPr="00E558C4">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23F30" w14:textId="77777777" w:rsidR="00713FA3" w:rsidRPr="00E558C4" w:rsidRDefault="00713FA3" w:rsidP="00172686">
            <w:pPr>
              <w:pStyle w:val="rowtabella0"/>
              <w:rPr>
                <w:color w:val="002060"/>
              </w:rPr>
            </w:pPr>
            <w:r w:rsidRPr="00E558C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EF625" w14:textId="77777777" w:rsidR="00713FA3" w:rsidRPr="00E558C4" w:rsidRDefault="00713FA3" w:rsidP="00172686">
            <w:pPr>
              <w:pStyle w:val="rowtabella0"/>
              <w:rPr>
                <w:color w:val="002060"/>
              </w:rPr>
            </w:pPr>
            <w:r w:rsidRPr="00E558C4">
              <w:rPr>
                <w:color w:val="002060"/>
              </w:rPr>
              <w:t>VIA LAGO DI MISURINA</w:t>
            </w:r>
          </w:p>
        </w:tc>
      </w:tr>
    </w:tbl>
    <w:p w14:paraId="1F027C24" w14:textId="77777777" w:rsidR="00713FA3" w:rsidRPr="00E558C4" w:rsidRDefault="00713FA3" w:rsidP="00713FA3">
      <w:pPr>
        <w:pStyle w:val="breakline"/>
        <w:rPr>
          <w:rFonts w:eastAsiaTheme="minorEastAsia"/>
          <w:color w:val="002060"/>
        </w:rPr>
      </w:pPr>
    </w:p>
    <w:p w14:paraId="3D61406D" w14:textId="77777777" w:rsidR="00713FA3" w:rsidRPr="00E558C4" w:rsidRDefault="00713FA3" w:rsidP="00713FA3">
      <w:pPr>
        <w:pStyle w:val="breakline"/>
        <w:rPr>
          <w:color w:val="002060"/>
        </w:rPr>
      </w:pPr>
    </w:p>
    <w:p w14:paraId="56F17D26" w14:textId="77777777" w:rsidR="00713FA3" w:rsidRPr="00E558C4" w:rsidRDefault="00713FA3" w:rsidP="00713FA3">
      <w:pPr>
        <w:pStyle w:val="breakline"/>
        <w:rPr>
          <w:color w:val="002060"/>
        </w:rPr>
      </w:pPr>
    </w:p>
    <w:p w14:paraId="095AF5B2" w14:textId="77777777" w:rsidR="00713FA3" w:rsidRPr="00E558C4" w:rsidRDefault="00713FA3" w:rsidP="00713FA3">
      <w:pPr>
        <w:pStyle w:val="sottotitolocampionato10"/>
        <w:rPr>
          <w:color w:val="002060"/>
        </w:rPr>
      </w:pPr>
      <w:r w:rsidRPr="00E558C4">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8"/>
        <w:gridCol w:w="385"/>
        <w:gridCol w:w="898"/>
        <w:gridCol w:w="1175"/>
        <w:gridCol w:w="1561"/>
        <w:gridCol w:w="1544"/>
      </w:tblGrid>
      <w:tr w:rsidR="00713FA3" w:rsidRPr="00E558C4" w14:paraId="6590DC62"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06DCF"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13DE5"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04DAA"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03F13"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8298"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EFCBC"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2B61A"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20027938"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638CBF" w14:textId="77777777" w:rsidR="00713FA3" w:rsidRPr="00E558C4" w:rsidRDefault="00713FA3" w:rsidP="00172686">
            <w:pPr>
              <w:pStyle w:val="rowtabella0"/>
              <w:rPr>
                <w:color w:val="002060"/>
              </w:rPr>
            </w:pPr>
            <w:r w:rsidRPr="00E558C4">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B3980" w14:textId="77777777" w:rsidR="00713FA3" w:rsidRPr="00E558C4" w:rsidRDefault="00713FA3" w:rsidP="00172686">
            <w:pPr>
              <w:pStyle w:val="rowtabella0"/>
              <w:rPr>
                <w:color w:val="002060"/>
              </w:rPr>
            </w:pPr>
            <w:r w:rsidRPr="00E558C4">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9D399"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74955" w14:textId="77777777" w:rsidR="00713FA3" w:rsidRPr="00E558C4" w:rsidRDefault="00713FA3" w:rsidP="00172686">
            <w:pPr>
              <w:pStyle w:val="rowtabella0"/>
              <w:rPr>
                <w:color w:val="002060"/>
              </w:rPr>
            </w:pPr>
            <w:r w:rsidRPr="00E558C4">
              <w:rPr>
                <w:color w:val="002060"/>
              </w:rPr>
              <w:t>17/04/2026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516EC" w14:textId="77777777" w:rsidR="00713FA3" w:rsidRPr="00E558C4" w:rsidRDefault="00713FA3" w:rsidP="00172686">
            <w:pPr>
              <w:pStyle w:val="rowtabella0"/>
              <w:rPr>
                <w:color w:val="002060"/>
              </w:rPr>
            </w:pPr>
            <w:r w:rsidRPr="00E558C4">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D3BCC" w14:textId="77777777" w:rsidR="00713FA3" w:rsidRPr="00E558C4" w:rsidRDefault="00713FA3" w:rsidP="00172686">
            <w:pPr>
              <w:pStyle w:val="rowtabella0"/>
              <w:rPr>
                <w:color w:val="002060"/>
              </w:rPr>
            </w:pPr>
            <w:r w:rsidRPr="00E558C4">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BAF57" w14:textId="77777777" w:rsidR="00713FA3" w:rsidRPr="00E558C4" w:rsidRDefault="00713FA3" w:rsidP="00172686">
            <w:pPr>
              <w:pStyle w:val="rowtabella0"/>
              <w:rPr>
                <w:color w:val="002060"/>
              </w:rPr>
            </w:pPr>
            <w:r w:rsidRPr="00E558C4">
              <w:rPr>
                <w:color w:val="002060"/>
              </w:rPr>
              <w:t>LOCALITA' LE CALVIE</w:t>
            </w:r>
          </w:p>
        </w:tc>
      </w:tr>
      <w:tr w:rsidR="00713FA3" w:rsidRPr="00E558C4" w14:paraId="12DD12AF"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F1204E" w14:textId="77777777" w:rsidR="00713FA3" w:rsidRPr="00E558C4" w:rsidRDefault="00713FA3" w:rsidP="00172686">
            <w:pPr>
              <w:pStyle w:val="rowtabella0"/>
              <w:rPr>
                <w:color w:val="002060"/>
              </w:rPr>
            </w:pPr>
            <w:r w:rsidRPr="00E558C4">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710456" w14:textId="77777777" w:rsidR="00713FA3" w:rsidRPr="00E558C4" w:rsidRDefault="00713FA3" w:rsidP="00172686">
            <w:pPr>
              <w:pStyle w:val="rowtabella0"/>
              <w:rPr>
                <w:color w:val="002060"/>
              </w:rPr>
            </w:pPr>
            <w:r w:rsidRPr="00E558C4">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C03354"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7E006B"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E30015" w14:textId="77777777" w:rsidR="00713FA3" w:rsidRPr="00E558C4" w:rsidRDefault="00713FA3" w:rsidP="00172686">
            <w:pPr>
              <w:pStyle w:val="rowtabella0"/>
              <w:rPr>
                <w:color w:val="002060"/>
              </w:rPr>
            </w:pPr>
            <w:r w:rsidRPr="00E558C4">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86FF2A" w14:textId="77777777" w:rsidR="00713FA3" w:rsidRPr="00E558C4" w:rsidRDefault="00713FA3" w:rsidP="00172686">
            <w:pPr>
              <w:pStyle w:val="rowtabella0"/>
              <w:rPr>
                <w:color w:val="002060"/>
              </w:rPr>
            </w:pPr>
            <w:r w:rsidRPr="00E558C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F7F0C9" w14:textId="77777777" w:rsidR="00713FA3" w:rsidRPr="00E558C4" w:rsidRDefault="00713FA3" w:rsidP="00172686">
            <w:pPr>
              <w:pStyle w:val="rowtabella0"/>
              <w:rPr>
                <w:color w:val="002060"/>
              </w:rPr>
            </w:pPr>
            <w:r w:rsidRPr="00E558C4">
              <w:rPr>
                <w:color w:val="002060"/>
              </w:rPr>
              <w:t>VIA FONTE ANTICA 6</w:t>
            </w:r>
          </w:p>
        </w:tc>
      </w:tr>
      <w:tr w:rsidR="00713FA3" w:rsidRPr="00E558C4" w14:paraId="161FDB00"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2277E0" w14:textId="77777777" w:rsidR="00713FA3" w:rsidRPr="00E558C4" w:rsidRDefault="00713FA3" w:rsidP="00172686">
            <w:pPr>
              <w:pStyle w:val="rowtabella0"/>
              <w:rPr>
                <w:color w:val="002060"/>
              </w:rPr>
            </w:pPr>
            <w:r w:rsidRPr="00E558C4">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D9DF9" w14:textId="77777777" w:rsidR="00713FA3" w:rsidRPr="00E558C4" w:rsidRDefault="00713FA3" w:rsidP="00172686">
            <w:pPr>
              <w:pStyle w:val="rowtabella0"/>
              <w:rPr>
                <w:color w:val="002060"/>
              </w:rPr>
            </w:pPr>
            <w:r w:rsidRPr="00E558C4">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822BE1"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DA2917"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66FC5F" w14:textId="77777777" w:rsidR="00713FA3" w:rsidRPr="00E558C4" w:rsidRDefault="00713FA3" w:rsidP="00172686">
            <w:pPr>
              <w:pStyle w:val="rowtabella0"/>
              <w:rPr>
                <w:color w:val="002060"/>
              </w:rPr>
            </w:pPr>
            <w:r w:rsidRPr="00E558C4">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C9803" w14:textId="77777777" w:rsidR="00713FA3" w:rsidRPr="00E558C4" w:rsidRDefault="00713FA3" w:rsidP="00172686">
            <w:pPr>
              <w:pStyle w:val="rowtabella0"/>
              <w:rPr>
                <w:color w:val="002060"/>
              </w:rPr>
            </w:pPr>
            <w:r w:rsidRPr="00E558C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09139" w14:textId="77777777" w:rsidR="00713FA3" w:rsidRPr="00E558C4" w:rsidRDefault="00713FA3" w:rsidP="00172686">
            <w:pPr>
              <w:pStyle w:val="rowtabella0"/>
              <w:rPr>
                <w:color w:val="002060"/>
              </w:rPr>
            </w:pPr>
            <w:r w:rsidRPr="00E558C4">
              <w:rPr>
                <w:color w:val="002060"/>
              </w:rPr>
              <w:t>VIA VENEZIA 43</w:t>
            </w:r>
          </w:p>
        </w:tc>
      </w:tr>
      <w:tr w:rsidR="00713FA3" w:rsidRPr="00E558C4" w14:paraId="2FD48099"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2157AE" w14:textId="77777777" w:rsidR="00713FA3" w:rsidRPr="00E558C4" w:rsidRDefault="00713FA3" w:rsidP="00172686">
            <w:pPr>
              <w:pStyle w:val="rowtabella0"/>
              <w:rPr>
                <w:color w:val="002060"/>
              </w:rPr>
            </w:pPr>
            <w:r w:rsidRPr="00E558C4">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2D8F65" w14:textId="77777777" w:rsidR="00713FA3" w:rsidRPr="00E558C4" w:rsidRDefault="00713FA3" w:rsidP="00172686">
            <w:pPr>
              <w:pStyle w:val="rowtabella0"/>
              <w:rPr>
                <w:color w:val="002060"/>
              </w:rPr>
            </w:pPr>
            <w:r w:rsidRPr="00E558C4">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2DFB8"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AD815D"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48BFCC" w14:textId="77777777" w:rsidR="00713FA3" w:rsidRPr="00E558C4" w:rsidRDefault="00713FA3" w:rsidP="00172686">
            <w:pPr>
              <w:pStyle w:val="rowtabella0"/>
              <w:rPr>
                <w:color w:val="002060"/>
              </w:rPr>
            </w:pPr>
            <w:r w:rsidRPr="00E558C4">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2EE59" w14:textId="77777777" w:rsidR="00713FA3" w:rsidRPr="00E558C4" w:rsidRDefault="00713FA3" w:rsidP="00172686">
            <w:pPr>
              <w:pStyle w:val="rowtabella0"/>
              <w:rPr>
                <w:color w:val="002060"/>
              </w:rPr>
            </w:pPr>
            <w:r w:rsidRPr="00E558C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AE7BE9" w14:textId="77777777" w:rsidR="00713FA3" w:rsidRPr="00E558C4" w:rsidRDefault="00713FA3" w:rsidP="00172686">
            <w:pPr>
              <w:pStyle w:val="rowtabella0"/>
              <w:rPr>
                <w:color w:val="002060"/>
              </w:rPr>
            </w:pPr>
            <w:r w:rsidRPr="00E558C4">
              <w:rPr>
                <w:color w:val="002060"/>
              </w:rPr>
              <w:t>LOC. SAN LIBERATO</w:t>
            </w:r>
          </w:p>
        </w:tc>
      </w:tr>
      <w:tr w:rsidR="00713FA3" w:rsidRPr="00E558C4" w14:paraId="0A942654"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563717" w14:textId="77777777" w:rsidR="00713FA3" w:rsidRPr="00E558C4" w:rsidRDefault="00713FA3" w:rsidP="00172686">
            <w:pPr>
              <w:pStyle w:val="rowtabella0"/>
              <w:rPr>
                <w:color w:val="002060"/>
              </w:rPr>
            </w:pPr>
            <w:r w:rsidRPr="00E558C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8C281A" w14:textId="77777777" w:rsidR="00713FA3" w:rsidRPr="00E558C4" w:rsidRDefault="00713FA3" w:rsidP="00172686">
            <w:pPr>
              <w:pStyle w:val="rowtabella0"/>
              <w:rPr>
                <w:color w:val="002060"/>
              </w:rPr>
            </w:pPr>
            <w:r w:rsidRPr="00E558C4">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EB3081"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B0B481"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09AB95" w14:textId="77777777" w:rsidR="00713FA3" w:rsidRPr="00E558C4" w:rsidRDefault="00713FA3" w:rsidP="00172686">
            <w:pPr>
              <w:pStyle w:val="rowtabella0"/>
              <w:rPr>
                <w:color w:val="002060"/>
              </w:rPr>
            </w:pPr>
            <w:r w:rsidRPr="00E558C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082A33" w14:textId="77777777" w:rsidR="00713FA3" w:rsidRPr="00E558C4" w:rsidRDefault="00713FA3" w:rsidP="00172686">
            <w:pPr>
              <w:pStyle w:val="rowtabella0"/>
              <w:rPr>
                <w:color w:val="002060"/>
              </w:rPr>
            </w:pPr>
            <w:r w:rsidRPr="00E558C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7D3C6" w14:textId="77777777" w:rsidR="00713FA3" w:rsidRPr="00E558C4" w:rsidRDefault="00713FA3" w:rsidP="00172686">
            <w:pPr>
              <w:pStyle w:val="rowtabella0"/>
              <w:rPr>
                <w:color w:val="002060"/>
              </w:rPr>
            </w:pPr>
            <w:r w:rsidRPr="00E558C4">
              <w:rPr>
                <w:color w:val="002060"/>
              </w:rPr>
              <w:t>VIA VESCOVARA, 7</w:t>
            </w:r>
          </w:p>
        </w:tc>
      </w:tr>
      <w:tr w:rsidR="00713FA3" w:rsidRPr="00E558C4" w14:paraId="1FAF349E"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8F1E5C" w14:textId="77777777" w:rsidR="00713FA3" w:rsidRPr="00E558C4" w:rsidRDefault="00713FA3" w:rsidP="00172686">
            <w:pPr>
              <w:pStyle w:val="rowtabella0"/>
              <w:rPr>
                <w:color w:val="002060"/>
              </w:rPr>
            </w:pPr>
            <w:r w:rsidRPr="00E558C4">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8C91F4" w14:textId="77777777" w:rsidR="00713FA3" w:rsidRPr="00E558C4" w:rsidRDefault="00713FA3" w:rsidP="00172686">
            <w:pPr>
              <w:pStyle w:val="rowtabella0"/>
              <w:rPr>
                <w:color w:val="002060"/>
              </w:rPr>
            </w:pPr>
            <w:r w:rsidRPr="00E558C4">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C81215"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6AA4AB"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3C0353" w14:textId="77777777" w:rsidR="00713FA3" w:rsidRPr="00E558C4" w:rsidRDefault="00713FA3" w:rsidP="00172686">
            <w:pPr>
              <w:pStyle w:val="rowtabella0"/>
              <w:rPr>
                <w:color w:val="002060"/>
              </w:rPr>
            </w:pPr>
            <w:r w:rsidRPr="00E558C4">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583A68" w14:textId="77777777" w:rsidR="00713FA3" w:rsidRPr="00E558C4" w:rsidRDefault="00713FA3" w:rsidP="00172686">
            <w:pPr>
              <w:pStyle w:val="rowtabella0"/>
              <w:rPr>
                <w:color w:val="002060"/>
              </w:rPr>
            </w:pPr>
            <w:r w:rsidRPr="00E558C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C5648D" w14:textId="77777777" w:rsidR="00713FA3" w:rsidRPr="00E558C4" w:rsidRDefault="00713FA3" w:rsidP="00172686">
            <w:pPr>
              <w:pStyle w:val="rowtabella0"/>
              <w:rPr>
                <w:color w:val="002060"/>
              </w:rPr>
            </w:pPr>
            <w:r w:rsidRPr="00E558C4">
              <w:rPr>
                <w:color w:val="002060"/>
              </w:rPr>
              <w:t>VIA CERQUATTI</w:t>
            </w:r>
          </w:p>
        </w:tc>
      </w:tr>
      <w:tr w:rsidR="00713FA3" w:rsidRPr="00E558C4" w14:paraId="5FAEBA4F"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243A4" w14:textId="77777777" w:rsidR="00713FA3" w:rsidRPr="00E558C4" w:rsidRDefault="00713FA3" w:rsidP="00172686">
            <w:pPr>
              <w:pStyle w:val="rowtabella0"/>
              <w:rPr>
                <w:color w:val="002060"/>
              </w:rPr>
            </w:pPr>
            <w:r w:rsidRPr="00E558C4">
              <w:rPr>
                <w:color w:val="002060"/>
              </w:rPr>
              <w:t>SAN SEVERINO MARCHE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9A92E" w14:textId="77777777" w:rsidR="00713FA3" w:rsidRPr="00E558C4" w:rsidRDefault="00713FA3" w:rsidP="00172686">
            <w:pPr>
              <w:pStyle w:val="rowtabella0"/>
              <w:rPr>
                <w:color w:val="002060"/>
              </w:rPr>
            </w:pPr>
            <w:r w:rsidRPr="00E558C4">
              <w:rPr>
                <w:color w:val="002060"/>
              </w:rPr>
              <w:t>FUTSAL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C2D8D"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C68AC"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837EB" w14:textId="77777777" w:rsidR="00713FA3" w:rsidRPr="00E558C4" w:rsidRDefault="00713FA3" w:rsidP="00172686">
            <w:pPr>
              <w:pStyle w:val="rowtabella0"/>
              <w:rPr>
                <w:color w:val="002060"/>
              </w:rPr>
            </w:pPr>
            <w:r w:rsidRPr="00E558C4">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61D5E" w14:textId="77777777" w:rsidR="00713FA3" w:rsidRPr="00E558C4" w:rsidRDefault="00713FA3" w:rsidP="00172686">
            <w:pPr>
              <w:pStyle w:val="rowtabella0"/>
              <w:rPr>
                <w:color w:val="002060"/>
              </w:rPr>
            </w:pPr>
            <w:r w:rsidRPr="00E558C4">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187AD" w14:textId="77777777" w:rsidR="00713FA3" w:rsidRPr="00E558C4" w:rsidRDefault="00713FA3" w:rsidP="00172686">
            <w:pPr>
              <w:pStyle w:val="rowtabella0"/>
              <w:rPr>
                <w:color w:val="002060"/>
              </w:rPr>
            </w:pPr>
            <w:r w:rsidRPr="00E558C4">
              <w:rPr>
                <w:color w:val="002060"/>
              </w:rPr>
              <w:t>VIALE MAZZINI</w:t>
            </w:r>
          </w:p>
        </w:tc>
      </w:tr>
    </w:tbl>
    <w:p w14:paraId="4D2E46F5" w14:textId="77777777" w:rsidR="00713FA3" w:rsidRPr="00E558C4" w:rsidRDefault="00713FA3" w:rsidP="00713FA3">
      <w:pPr>
        <w:pStyle w:val="breakline"/>
        <w:rPr>
          <w:rFonts w:eastAsiaTheme="minorEastAsia"/>
          <w:color w:val="002060"/>
        </w:rPr>
      </w:pPr>
    </w:p>
    <w:p w14:paraId="0365122E" w14:textId="77777777" w:rsidR="00713FA3" w:rsidRPr="00E558C4" w:rsidRDefault="00713FA3" w:rsidP="00713FA3">
      <w:pPr>
        <w:pStyle w:val="breakline"/>
        <w:rPr>
          <w:color w:val="002060"/>
        </w:rPr>
      </w:pPr>
    </w:p>
    <w:p w14:paraId="577714C6" w14:textId="77777777" w:rsidR="00713FA3" w:rsidRPr="00E558C4" w:rsidRDefault="00713FA3" w:rsidP="00713FA3">
      <w:pPr>
        <w:pStyle w:val="breakline"/>
        <w:rPr>
          <w:color w:val="002060"/>
        </w:rPr>
      </w:pPr>
    </w:p>
    <w:p w14:paraId="0E64D443" w14:textId="77777777" w:rsidR="00713FA3" w:rsidRPr="00E558C4" w:rsidRDefault="00713FA3" w:rsidP="00713FA3">
      <w:pPr>
        <w:pStyle w:val="sottotitolocampionato10"/>
        <w:rPr>
          <w:color w:val="002060"/>
        </w:rPr>
      </w:pPr>
      <w:r w:rsidRPr="00E558C4">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1"/>
        <w:gridCol w:w="385"/>
        <w:gridCol w:w="898"/>
        <w:gridCol w:w="1198"/>
        <w:gridCol w:w="1545"/>
        <w:gridCol w:w="1568"/>
      </w:tblGrid>
      <w:tr w:rsidR="00713FA3" w:rsidRPr="00E558C4" w14:paraId="58F96CE2"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FCA22"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A523E"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1F0D6"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11331"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A0348"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CE21C"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B16E1"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3FE4082C"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D30E50" w14:textId="77777777" w:rsidR="00713FA3" w:rsidRPr="00E558C4" w:rsidRDefault="00713FA3" w:rsidP="00172686">
            <w:pPr>
              <w:pStyle w:val="rowtabella0"/>
              <w:rPr>
                <w:color w:val="002060"/>
              </w:rPr>
            </w:pPr>
            <w:r w:rsidRPr="00E558C4">
              <w:rPr>
                <w:color w:val="002060"/>
              </w:rPr>
              <w:lastRenderedPageBreak/>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908B4" w14:textId="77777777" w:rsidR="00713FA3" w:rsidRPr="00E558C4" w:rsidRDefault="00713FA3" w:rsidP="00172686">
            <w:pPr>
              <w:pStyle w:val="rowtabella0"/>
              <w:rPr>
                <w:color w:val="002060"/>
              </w:rPr>
            </w:pPr>
            <w:r w:rsidRPr="00E558C4">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F9BC2"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74E6D" w14:textId="77777777" w:rsidR="00713FA3" w:rsidRPr="00E558C4" w:rsidRDefault="00713FA3" w:rsidP="00172686">
            <w:pPr>
              <w:pStyle w:val="rowtabella0"/>
              <w:rPr>
                <w:color w:val="002060"/>
              </w:rPr>
            </w:pPr>
            <w:r w:rsidRPr="00E558C4">
              <w:rPr>
                <w:color w:val="002060"/>
              </w:rPr>
              <w:t>17/04/2026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87A20" w14:textId="77777777" w:rsidR="00713FA3" w:rsidRPr="00E558C4" w:rsidRDefault="00713FA3" w:rsidP="00172686">
            <w:pPr>
              <w:pStyle w:val="rowtabella0"/>
              <w:rPr>
                <w:color w:val="002060"/>
              </w:rPr>
            </w:pPr>
            <w:r w:rsidRPr="00E558C4">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1DEE4" w14:textId="77777777" w:rsidR="00713FA3" w:rsidRPr="00E558C4" w:rsidRDefault="00713FA3" w:rsidP="00172686">
            <w:pPr>
              <w:pStyle w:val="rowtabella0"/>
              <w:rPr>
                <w:color w:val="002060"/>
              </w:rPr>
            </w:pPr>
            <w:r w:rsidRPr="00E558C4">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08C53" w14:textId="77777777" w:rsidR="00713FA3" w:rsidRPr="00E558C4" w:rsidRDefault="00713FA3" w:rsidP="00172686">
            <w:pPr>
              <w:pStyle w:val="rowtabella0"/>
              <w:rPr>
                <w:color w:val="002060"/>
              </w:rPr>
            </w:pPr>
            <w:r w:rsidRPr="00E558C4">
              <w:rPr>
                <w:color w:val="002060"/>
              </w:rPr>
              <w:t>VIA CORRADI</w:t>
            </w:r>
          </w:p>
        </w:tc>
      </w:tr>
      <w:tr w:rsidR="00713FA3" w:rsidRPr="00E558C4" w14:paraId="36C205D6"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1A466B" w14:textId="77777777" w:rsidR="00713FA3" w:rsidRPr="00E558C4" w:rsidRDefault="00713FA3" w:rsidP="00172686">
            <w:pPr>
              <w:pStyle w:val="rowtabella0"/>
              <w:rPr>
                <w:color w:val="002060"/>
              </w:rPr>
            </w:pPr>
            <w:r w:rsidRPr="00E558C4">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0C46D2" w14:textId="77777777" w:rsidR="00713FA3" w:rsidRPr="00E558C4" w:rsidRDefault="00713FA3" w:rsidP="00172686">
            <w:pPr>
              <w:pStyle w:val="rowtabella0"/>
              <w:rPr>
                <w:color w:val="002060"/>
              </w:rPr>
            </w:pPr>
            <w:r w:rsidRPr="00E558C4">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05B8DC"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91B034"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21A477" w14:textId="77777777" w:rsidR="00713FA3" w:rsidRPr="00E558C4" w:rsidRDefault="00713FA3" w:rsidP="00172686">
            <w:pPr>
              <w:pStyle w:val="rowtabella0"/>
              <w:rPr>
                <w:color w:val="002060"/>
              </w:rPr>
            </w:pPr>
            <w:r w:rsidRPr="00E558C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F4073" w14:textId="77777777" w:rsidR="00713FA3" w:rsidRPr="00E558C4" w:rsidRDefault="00713FA3" w:rsidP="00172686">
            <w:pPr>
              <w:pStyle w:val="rowtabella0"/>
              <w:rPr>
                <w:color w:val="002060"/>
              </w:rPr>
            </w:pPr>
            <w:r w:rsidRPr="00E558C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83FBC" w14:textId="77777777" w:rsidR="00713FA3" w:rsidRPr="00E558C4" w:rsidRDefault="00713FA3" w:rsidP="00172686">
            <w:pPr>
              <w:pStyle w:val="rowtabella0"/>
              <w:rPr>
                <w:color w:val="002060"/>
              </w:rPr>
            </w:pPr>
            <w:r w:rsidRPr="00E558C4">
              <w:rPr>
                <w:color w:val="002060"/>
              </w:rPr>
              <w:t>LOC.MONTEROCCO VIA A.MANCINI</w:t>
            </w:r>
          </w:p>
        </w:tc>
      </w:tr>
      <w:tr w:rsidR="00713FA3" w:rsidRPr="00E558C4" w14:paraId="37DAB801"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66A3DB" w14:textId="77777777" w:rsidR="00713FA3" w:rsidRPr="00E558C4" w:rsidRDefault="00713FA3" w:rsidP="00172686">
            <w:pPr>
              <w:pStyle w:val="rowtabella0"/>
              <w:rPr>
                <w:color w:val="002060"/>
              </w:rPr>
            </w:pPr>
            <w:r w:rsidRPr="00E558C4">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A8DC7B" w14:textId="77777777" w:rsidR="00713FA3" w:rsidRPr="00E558C4" w:rsidRDefault="00713FA3" w:rsidP="00172686">
            <w:pPr>
              <w:pStyle w:val="rowtabella0"/>
              <w:rPr>
                <w:color w:val="002060"/>
              </w:rPr>
            </w:pPr>
            <w:r w:rsidRPr="00E558C4">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1F1EF2"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2EF99"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DE9793" w14:textId="77777777" w:rsidR="00713FA3" w:rsidRPr="00E558C4" w:rsidRDefault="00713FA3" w:rsidP="00172686">
            <w:pPr>
              <w:pStyle w:val="rowtabella0"/>
              <w:rPr>
                <w:color w:val="002060"/>
              </w:rPr>
            </w:pPr>
            <w:r w:rsidRPr="00E558C4">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69B7D2" w14:textId="77777777" w:rsidR="00713FA3" w:rsidRPr="00E558C4" w:rsidRDefault="00713FA3" w:rsidP="00172686">
            <w:pPr>
              <w:pStyle w:val="rowtabella0"/>
              <w:rPr>
                <w:color w:val="002060"/>
              </w:rPr>
            </w:pPr>
            <w:r w:rsidRPr="00E558C4">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DCFD4" w14:textId="77777777" w:rsidR="00713FA3" w:rsidRPr="00E558C4" w:rsidRDefault="00713FA3" w:rsidP="00172686">
            <w:pPr>
              <w:pStyle w:val="rowtabella0"/>
              <w:rPr>
                <w:color w:val="002060"/>
              </w:rPr>
            </w:pPr>
            <w:r w:rsidRPr="00E558C4">
              <w:rPr>
                <w:color w:val="002060"/>
              </w:rPr>
              <w:t>FRAZ.PAGLIARE VIA VECCHI</w:t>
            </w:r>
          </w:p>
        </w:tc>
      </w:tr>
      <w:tr w:rsidR="00713FA3" w:rsidRPr="00E558C4" w14:paraId="5B4E8E24"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D1DCD9" w14:textId="77777777" w:rsidR="00713FA3" w:rsidRPr="00E558C4" w:rsidRDefault="00713FA3" w:rsidP="00172686">
            <w:pPr>
              <w:pStyle w:val="rowtabella0"/>
              <w:rPr>
                <w:color w:val="002060"/>
              </w:rPr>
            </w:pPr>
            <w:r w:rsidRPr="00E558C4">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124C8B" w14:textId="77777777" w:rsidR="00713FA3" w:rsidRPr="00E558C4" w:rsidRDefault="00713FA3" w:rsidP="00172686">
            <w:pPr>
              <w:pStyle w:val="rowtabella0"/>
              <w:rPr>
                <w:color w:val="002060"/>
              </w:rPr>
            </w:pPr>
            <w:r w:rsidRPr="00E558C4">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0F56ED"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868144"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19C5E6" w14:textId="77777777" w:rsidR="00713FA3" w:rsidRPr="00E558C4" w:rsidRDefault="00713FA3" w:rsidP="00172686">
            <w:pPr>
              <w:pStyle w:val="rowtabella0"/>
              <w:rPr>
                <w:color w:val="002060"/>
              </w:rPr>
            </w:pPr>
            <w:r w:rsidRPr="00E558C4">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9EB3D" w14:textId="77777777" w:rsidR="00713FA3" w:rsidRPr="00E558C4" w:rsidRDefault="00713FA3" w:rsidP="00172686">
            <w:pPr>
              <w:pStyle w:val="rowtabella0"/>
              <w:rPr>
                <w:color w:val="002060"/>
              </w:rPr>
            </w:pPr>
            <w:r w:rsidRPr="00E558C4">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23F2D" w14:textId="77777777" w:rsidR="00713FA3" w:rsidRPr="00E558C4" w:rsidRDefault="00713FA3" w:rsidP="00172686">
            <w:pPr>
              <w:pStyle w:val="rowtabella0"/>
              <w:rPr>
                <w:color w:val="002060"/>
              </w:rPr>
            </w:pPr>
            <w:r w:rsidRPr="00E558C4">
              <w:rPr>
                <w:color w:val="002060"/>
              </w:rPr>
              <w:t>VIA LORENZO LOTTO</w:t>
            </w:r>
          </w:p>
        </w:tc>
      </w:tr>
      <w:tr w:rsidR="00713FA3" w:rsidRPr="00E558C4" w14:paraId="613AFEAE"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AFF163" w14:textId="77777777" w:rsidR="00713FA3" w:rsidRPr="00E558C4" w:rsidRDefault="00713FA3" w:rsidP="00172686">
            <w:pPr>
              <w:pStyle w:val="rowtabella0"/>
              <w:rPr>
                <w:color w:val="002060"/>
              </w:rPr>
            </w:pPr>
            <w:r w:rsidRPr="00E558C4">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CC5BE6" w14:textId="77777777" w:rsidR="00713FA3" w:rsidRPr="00E558C4" w:rsidRDefault="00713FA3" w:rsidP="00172686">
            <w:pPr>
              <w:pStyle w:val="rowtabella0"/>
              <w:rPr>
                <w:color w:val="002060"/>
              </w:rPr>
            </w:pPr>
            <w:r w:rsidRPr="00E558C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EE66FC"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F1C8FB"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B833B4" w14:textId="77777777" w:rsidR="00713FA3" w:rsidRPr="00E558C4" w:rsidRDefault="00713FA3" w:rsidP="00172686">
            <w:pPr>
              <w:pStyle w:val="rowtabella0"/>
              <w:rPr>
                <w:color w:val="002060"/>
              </w:rPr>
            </w:pPr>
            <w:r w:rsidRPr="00E558C4">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45728" w14:textId="77777777" w:rsidR="00713FA3" w:rsidRPr="00E558C4" w:rsidRDefault="00713FA3" w:rsidP="00172686">
            <w:pPr>
              <w:pStyle w:val="rowtabella0"/>
              <w:rPr>
                <w:color w:val="002060"/>
              </w:rPr>
            </w:pPr>
            <w:r w:rsidRPr="00E558C4">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08068" w14:textId="77777777" w:rsidR="00713FA3" w:rsidRPr="00E558C4" w:rsidRDefault="00713FA3" w:rsidP="00172686">
            <w:pPr>
              <w:pStyle w:val="rowtabella0"/>
              <w:rPr>
                <w:color w:val="002060"/>
              </w:rPr>
            </w:pPr>
            <w:r w:rsidRPr="00E558C4">
              <w:rPr>
                <w:color w:val="002060"/>
              </w:rPr>
              <w:t>VIA FONTE DI MONSIGNORE</w:t>
            </w:r>
          </w:p>
        </w:tc>
      </w:tr>
      <w:tr w:rsidR="00713FA3" w:rsidRPr="00E558C4" w14:paraId="7E810CC8"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493E71" w14:textId="77777777" w:rsidR="00713FA3" w:rsidRPr="00E558C4" w:rsidRDefault="00713FA3" w:rsidP="00172686">
            <w:pPr>
              <w:pStyle w:val="rowtabella0"/>
              <w:rPr>
                <w:color w:val="002060"/>
              </w:rPr>
            </w:pPr>
            <w:r w:rsidRPr="00E558C4">
              <w:rPr>
                <w:color w:val="002060"/>
              </w:rPr>
              <w:t>U.MANDOLESI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D37BD" w14:textId="77777777" w:rsidR="00713FA3" w:rsidRPr="00E558C4" w:rsidRDefault="00713FA3" w:rsidP="00172686">
            <w:pPr>
              <w:pStyle w:val="rowtabella0"/>
              <w:rPr>
                <w:color w:val="002060"/>
              </w:rPr>
            </w:pPr>
            <w:r w:rsidRPr="00E558C4">
              <w:rPr>
                <w:color w:val="002060"/>
              </w:rPr>
              <w:t>G.S.A. LE DUE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01A76"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401AD"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11766" w14:textId="77777777" w:rsidR="00713FA3" w:rsidRPr="00E558C4" w:rsidRDefault="00713FA3" w:rsidP="00172686">
            <w:pPr>
              <w:pStyle w:val="rowtabella0"/>
              <w:rPr>
                <w:color w:val="002060"/>
              </w:rPr>
            </w:pPr>
            <w:r w:rsidRPr="00E558C4">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B7DD1" w14:textId="77777777" w:rsidR="00713FA3" w:rsidRPr="00E558C4" w:rsidRDefault="00713FA3" w:rsidP="00172686">
            <w:pPr>
              <w:pStyle w:val="rowtabella0"/>
              <w:rPr>
                <w:color w:val="002060"/>
              </w:rPr>
            </w:pPr>
            <w:r w:rsidRPr="00E558C4">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6ABFE" w14:textId="77777777" w:rsidR="00713FA3" w:rsidRPr="00E558C4" w:rsidRDefault="00713FA3" w:rsidP="00172686">
            <w:pPr>
              <w:pStyle w:val="rowtabella0"/>
              <w:rPr>
                <w:color w:val="002060"/>
              </w:rPr>
            </w:pPr>
            <w:r w:rsidRPr="00E558C4">
              <w:rPr>
                <w:color w:val="002060"/>
              </w:rPr>
              <w:t>VIA SALVO D'ACQUISTO</w:t>
            </w:r>
          </w:p>
        </w:tc>
      </w:tr>
    </w:tbl>
    <w:p w14:paraId="37D448DF" w14:textId="77777777" w:rsidR="00713FA3" w:rsidRPr="00BC2F63" w:rsidRDefault="00713FA3" w:rsidP="00713FA3">
      <w:pPr>
        <w:pStyle w:val="breakline"/>
        <w:rPr>
          <w:rFonts w:eastAsiaTheme="minorEastAsia"/>
          <w:color w:val="002060"/>
        </w:rPr>
      </w:pPr>
    </w:p>
    <w:p w14:paraId="65FC625C" w14:textId="77777777" w:rsidR="00713FA3" w:rsidRPr="00BC2F63" w:rsidRDefault="00713FA3" w:rsidP="00713FA3">
      <w:pPr>
        <w:pStyle w:val="breakline"/>
        <w:rPr>
          <w:color w:val="002060"/>
        </w:rPr>
      </w:pPr>
    </w:p>
    <w:p w14:paraId="1E564AFA" w14:textId="77777777" w:rsidR="00713FA3" w:rsidRPr="00BC2F63" w:rsidRDefault="00713FA3" w:rsidP="00713FA3">
      <w:pPr>
        <w:pStyle w:val="titolocampionato0"/>
        <w:shd w:val="clear" w:color="auto" w:fill="CCCCCC"/>
        <w:spacing w:before="80" w:after="40"/>
        <w:rPr>
          <w:color w:val="002060"/>
        </w:rPr>
      </w:pPr>
      <w:r w:rsidRPr="00BC2F63">
        <w:rPr>
          <w:color w:val="002060"/>
        </w:rPr>
        <w:t>CALCIO A CINQUE SERIE D</w:t>
      </w:r>
    </w:p>
    <w:p w14:paraId="6F870D58" w14:textId="77777777" w:rsidR="00713FA3" w:rsidRPr="00AD1E89" w:rsidRDefault="00713FA3" w:rsidP="00713FA3">
      <w:pPr>
        <w:pStyle w:val="titoloprinc0"/>
        <w:rPr>
          <w:color w:val="002060"/>
        </w:rPr>
      </w:pPr>
      <w:r w:rsidRPr="00AD1E89">
        <w:rPr>
          <w:color w:val="002060"/>
        </w:rPr>
        <w:t xml:space="preserve">CONTEMPORANEITA’ </w:t>
      </w:r>
      <w:r>
        <w:rPr>
          <w:color w:val="002060"/>
        </w:rPr>
        <w:t>ULTIMA</w:t>
      </w:r>
      <w:r w:rsidRPr="00AD1E89">
        <w:rPr>
          <w:color w:val="002060"/>
        </w:rPr>
        <w:t xml:space="preserve"> GIORNAT</w:t>
      </w:r>
      <w:r>
        <w:rPr>
          <w:color w:val="002060"/>
        </w:rPr>
        <w:t>A</w:t>
      </w:r>
    </w:p>
    <w:p w14:paraId="2B17CF79" w14:textId="77777777" w:rsidR="00713FA3" w:rsidRPr="00AD1E89" w:rsidRDefault="00713FA3" w:rsidP="00713FA3">
      <w:pPr>
        <w:pStyle w:val="LndNormale1"/>
        <w:rPr>
          <w:color w:val="002060"/>
        </w:rPr>
      </w:pPr>
    </w:p>
    <w:p w14:paraId="4B7F1B04" w14:textId="77777777" w:rsidR="00713FA3" w:rsidRDefault="00713FA3" w:rsidP="00713FA3">
      <w:pPr>
        <w:pStyle w:val="LndNormale1"/>
        <w:rPr>
          <w:color w:val="002060"/>
        </w:rPr>
      </w:pPr>
      <w:r>
        <w:rPr>
          <w:color w:val="002060"/>
        </w:rPr>
        <w:t xml:space="preserve">Sarà prevista la contemporaneità nell’ultima giornata </w:t>
      </w:r>
      <w:r w:rsidRPr="00916C7E">
        <w:rPr>
          <w:b/>
          <w:bCs/>
          <w:color w:val="002060"/>
        </w:rPr>
        <w:t xml:space="preserve">soltanto per le gare riguardanti squadre </w:t>
      </w:r>
      <w:r>
        <w:rPr>
          <w:b/>
          <w:bCs/>
          <w:color w:val="002060"/>
        </w:rPr>
        <w:t>aventi interesse di classifica per il primo posto</w:t>
      </w:r>
      <w:r>
        <w:rPr>
          <w:color w:val="002060"/>
        </w:rPr>
        <w:t>.</w:t>
      </w:r>
    </w:p>
    <w:p w14:paraId="663C3BEC" w14:textId="77777777" w:rsidR="00713FA3" w:rsidRDefault="00713FA3" w:rsidP="00713FA3">
      <w:pPr>
        <w:pStyle w:val="LndNormale1"/>
        <w:rPr>
          <w:color w:val="002060"/>
        </w:rPr>
      </w:pPr>
    </w:p>
    <w:p w14:paraId="2FD3B3E9" w14:textId="77777777" w:rsidR="00713FA3" w:rsidRPr="00046569" w:rsidRDefault="00713FA3" w:rsidP="00713FA3">
      <w:pPr>
        <w:pStyle w:val="titoloprinc0"/>
        <w:rPr>
          <w:color w:val="002060"/>
        </w:rPr>
      </w:pPr>
      <w:r>
        <w:rPr>
          <w:color w:val="002060"/>
        </w:rPr>
        <w:t>TITOLO REGIONALE</w:t>
      </w:r>
    </w:p>
    <w:p w14:paraId="67A9D00D" w14:textId="77777777" w:rsidR="00713FA3" w:rsidRPr="002A23D5" w:rsidRDefault="00713FA3" w:rsidP="00713FA3">
      <w:pPr>
        <w:pStyle w:val="LndNormale1"/>
        <w:rPr>
          <w:color w:val="002060"/>
        </w:rPr>
      </w:pPr>
    </w:p>
    <w:p w14:paraId="789F7DD4" w14:textId="77777777" w:rsidR="00713FA3" w:rsidRDefault="00713FA3" w:rsidP="00713FA3">
      <w:pPr>
        <w:pStyle w:val="LndNormale1"/>
        <w:rPr>
          <w:color w:val="002060"/>
        </w:rPr>
      </w:pPr>
      <w:r>
        <w:rPr>
          <w:color w:val="002060"/>
        </w:rPr>
        <w:t>Ad integrazione di quanto pubblicato nel Comunicato Ufficiale n° 31 del 15/10/2025, si rende noto che al termine della stagione regolare sarà disputata la fase finale per il Titolo Regionale di Calcio a Cinque Serie D.</w:t>
      </w:r>
    </w:p>
    <w:p w14:paraId="19AB1891" w14:textId="77777777" w:rsidR="00713FA3" w:rsidRDefault="00713FA3" w:rsidP="00713FA3">
      <w:pPr>
        <w:pStyle w:val="LndNormale1"/>
        <w:rPr>
          <w:color w:val="002060"/>
        </w:rPr>
      </w:pPr>
      <w:r>
        <w:rPr>
          <w:color w:val="002060"/>
        </w:rPr>
        <w:t xml:space="preserve">Si ufficializzano le date per la disputa del Titolo Regionale di Calcio a Cinque Serie D che </w:t>
      </w:r>
      <w:r w:rsidRPr="00174627">
        <w:rPr>
          <w:color w:val="002060"/>
          <w:u w:val="single"/>
        </w:rPr>
        <w:t xml:space="preserve">hanno subìto una variazione rispetto a quanto pubblicato nel C.U. n° 97 del 25/03/2026 </w:t>
      </w:r>
      <w:r>
        <w:rPr>
          <w:color w:val="002060"/>
          <w:u w:val="single"/>
        </w:rPr>
        <w:t xml:space="preserve">(le gare relative alla II^ e alla III^ giornata slitteranno di una settimana in concomitanza della Final Four della Uefa Futsal Champions League) </w:t>
      </w:r>
      <w:r>
        <w:rPr>
          <w:color w:val="002060"/>
        </w:rPr>
        <w:t>ed il relativo format:</w:t>
      </w:r>
    </w:p>
    <w:p w14:paraId="53DA318A" w14:textId="77777777" w:rsidR="00713FA3" w:rsidRDefault="00713FA3" w:rsidP="00713FA3">
      <w:pPr>
        <w:pStyle w:val="breakline"/>
        <w:jc w:val="both"/>
        <w:rPr>
          <w:rFonts w:ascii="Arial" w:hAnsi="Arial" w:cs="Arial"/>
          <w:b/>
          <w:bCs/>
          <w:color w:val="002060"/>
          <w:sz w:val="22"/>
          <w:szCs w:val="22"/>
        </w:rPr>
      </w:pPr>
    </w:p>
    <w:p w14:paraId="74AB642E" w14:textId="77777777" w:rsidR="00713FA3"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6E2F2BE0" w14:textId="77777777" w:rsidR="00713FA3"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Vincente girone “A”</w:t>
      </w:r>
    </w:p>
    <w:p w14:paraId="22B31142" w14:textId="77777777" w:rsidR="00713FA3"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Vincente girone “B”</w:t>
      </w:r>
    </w:p>
    <w:p w14:paraId="4AA9E592" w14:textId="77777777" w:rsidR="00713FA3"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Vincente girone “C”</w:t>
      </w:r>
    </w:p>
    <w:p w14:paraId="72D8EEA6" w14:textId="77777777" w:rsidR="00713FA3" w:rsidRDefault="00713FA3" w:rsidP="00713FA3">
      <w:pPr>
        <w:pStyle w:val="breakline"/>
        <w:jc w:val="both"/>
        <w:rPr>
          <w:rFonts w:ascii="Arial" w:hAnsi="Arial" w:cs="Arial"/>
          <w:b/>
          <w:bCs/>
          <w:color w:val="002060"/>
          <w:sz w:val="22"/>
          <w:szCs w:val="22"/>
        </w:rPr>
      </w:pPr>
    </w:p>
    <w:p w14:paraId="074843A1" w14:textId="77777777" w:rsidR="00713FA3"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7A572B8F" w14:textId="77777777" w:rsidR="00713FA3"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Vincente girone “D”</w:t>
      </w:r>
    </w:p>
    <w:p w14:paraId="7D2F165D" w14:textId="77777777" w:rsidR="00713FA3"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Vincente girone “E”</w:t>
      </w:r>
    </w:p>
    <w:p w14:paraId="1279F316" w14:textId="77777777" w:rsidR="00713FA3"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Vincente girone “F”</w:t>
      </w:r>
    </w:p>
    <w:p w14:paraId="6B6F4BDC" w14:textId="77777777" w:rsidR="00713FA3" w:rsidRDefault="00713FA3" w:rsidP="00713FA3">
      <w:pPr>
        <w:pStyle w:val="breakline"/>
        <w:jc w:val="both"/>
        <w:rPr>
          <w:rFonts w:ascii="Arial" w:hAnsi="Arial" w:cs="Arial"/>
          <w:b/>
          <w:bCs/>
          <w:color w:val="002060"/>
          <w:sz w:val="22"/>
          <w:szCs w:val="22"/>
        </w:rPr>
      </w:pPr>
    </w:p>
    <w:p w14:paraId="27BE31F5" w14:textId="77777777" w:rsidR="00713FA3" w:rsidRPr="00FF5521" w:rsidRDefault="00713FA3" w:rsidP="00713FA3">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w:t>
      </w:r>
      <w:r>
        <w:rPr>
          <w:rFonts w:ascii="Arial" w:hAnsi="Arial" w:cs="Arial"/>
          <w:i/>
          <w:iCs/>
          <w:color w:val="002060"/>
          <w:sz w:val="22"/>
          <w:szCs w:val="22"/>
        </w:rPr>
        <w:t>sarà</w:t>
      </w:r>
      <w:r w:rsidRPr="00FF5521">
        <w:rPr>
          <w:rFonts w:ascii="Arial" w:hAnsi="Arial" w:cs="Arial"/>
          <w:i/>
          <w:iCs/>
          <w:color w:val="002060"/>
          <w:sz w:val="22"/>
          <w:szCs w:val="22"/>
        </w:rPr>
        <w:t xml:space="preserve"> determinata in base al sorteggio </w:t>
      </w:r>
      <w:r>
        <w:rPr>
          <w:rFonts w:ascii="Arial" w:hAnsi="Arial" w:cs="Arial"/>
          <w:i/>
          <w:iCs/>
          <w:color w:val="002060"/>
          <w:sz w:val="22"/>
          <w:szCs w:val="22"/>
        </w:rPr>
        <w:t>la cui data sarà ufficializzata in seguito</w:t>
      </w:r>
    </w:p>
    <w:p w14:paraId="468F415F" w14:textId="77777777" w:rsidR="00713FA3" w:rsidRDefault="00713FA3" w:rsidP="00713FA3">
      <w:pPr>
        <w:pStyle w:val="breakline"/>
        <w:jc w:val="both"/>
        <w:rPr>
          <w:rFonts w:ascii="Arial" w:hAnsi="Arial" w:cs="Arial"/>
          <w:b/>
          <w:bCs/>
          <w:color w:val="002060"/>
          <w:sz w:val="22"/>
          <w:szCs w:val="22"/>
        </w:rPr>
      </w:pPr>
    </w:p>
    <w:p w14:paraId="00CBAA4A" w14:textId="77777777" w:rsidR="00713FA3"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20508505" w14:textId="77777777" w:rsidR="00713FA3" w:rsidRPr="000F41BE" w:rsidRDefault="00713FA3" w:rsidP="00713FA3">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t xml:space="preserve">Venerdì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4C0BC3C5" w14:textId="77777777" w:rsidR="00713FA3" w:rsidRDefault="00713FA3" w:rsidP="00713FA3">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7A622F52" w14:textId="77777777" w:rsidR="00713FA3" w:rsidRDefault="00713FA3" w:rsidP="00713FA3">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15/05/2026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23BE61B7" w14:textId="77777777" w:rsidR="00713FA3" w:rsidRPr="000C5A61" w:rsidRDefault="00713FA3" w:rsidP="00713FA3">
      <w:pPr>
        <w:pStyle w:val="LndNormale1"/>
        <w:ind w:left="4248"/>
        <w:rPr>
          <w:i/>
          <w:iCs/>
          <w:color w:val="002060"/>
        </w:rPr>
      </w:pPr>
      <w:r w:rsidRPr="000C5A61">
        <w:rPr>
          <w:i/>
          <w:iCs/>
          <w:color w:val="002060"/>
        </w:rPr>
        <w:t>prima gara o, in caso di pareggio, quella che ha disputato la prima gara in trasferta;</w:t>
      </w:r>
    </w:p>
    <w:p w14:paraId="59B765F2" w14:textId="77777777" w:rsidR="00713FA3" w:rsidRPr="000F41BE" w:rsidRDefault="00713FA3" w:rsidP="00713FA3">
      <w:pPr>
        <w:pStyle w:val="breakline"/>
        <w:jc w:val="both"/>
        <w:rPr>
          <w:rFonts w:ascii="Arial" w:hAnsi="Arial" w:cs="Arial"/>
          <w:b/>
          <w:bCs/>
          <w:color w:val="002060"/>
          <w:sz w:val="22"/>
          <w:szCs w:val="22"/>
        </w:rPr>
      </w:pPr>
    </w:p>
    <w:p w14:paraId="6BCEE527" w14:textId="77777777" w:rsidR="00713FA3" w:rsidRPr="00060960" w:rsidRDefault="00713FA3" w:rsidP="00713FA3">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Pr="000F41BE">
        <w:rPr>
          <w:rFonts w:ascii="Arial" w:hAnsi="Arial" w:cs="Arial"/>
          <w:b/>
          <w:bCs/>
          <w:color w:val="002060"/>
          <w:sz w:val="22"/>
          <w:szCs w:val="22"/>
        </w:rPr>
        <w:t xml:space="preserve">Venerdì </w:t>
      </w:r>
      <w:r>
        <w:rPr>
          <w:rFonts w:ascii="Arial" w:hAnsi="Arial" w:cs="Arial"/>
          <w:b/>
          <w:bCs/>
          <w:color w:val="002060"/>
          <w:sz w:val="22"/>
          <w:szCs w:val="22"/>
        </w:rPr>
        <w:t>22/05/2026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7B3A0D1D" w14:textId="77777777" w:rsidR="00713FA3" w:rsidRDefault="00713FA3" w:rsidP="00713FA3">
      <w:pPr>
        <w:pStyle w:val="breakline"/>
        <w:ind w:left="4253" w:hanging="4248"/>
        <w:jc w:val="both"/>
        <w:rPr>
          <w:rFonts w:ascii="Arial" w:hAnsi="Arial" w:cs="Arial"/>
          <w:i/>
          <w:iCs/>
          <w:color w:val="002060"/>
          <w:sz w:val="22"/>
          <w:szCs w:val="22"/>
        </w:rPr>
      </w:pPr>
    </w:p>
    <w:p w14:paraId="7D160CCA" w14:textId="77777777" w:rsidR="00713FA3" w:rsidRPr="000C5A61" w:rsidRDefault="00713FA3" w:rsidP="00713FA3">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51F599F1" w14:textId="77777777" w:rsidR="00713FA3" w:rsidRDefault="00713FA3" w:rsidP="00713FA3">
      <w:pPr>
        <w:pStyle w:val="LndNormale1"/>
        <w:rPr>
          <w:color w:val="002060"/>
        </w:rPr>
      </w:pPr>
    </w:p>
    <w:p w14:paraId="561F966E" w14:textId="77777777" w:rsidR="00713FA3" w:rsidRPr="009C21FC" w:rsidRDefault="00713FA3" w:rsidP="00713FA3">
      <w:pPr>
        <w:pStyle w:val="LndNormale1"/>
        <w:rPr>
          <w:b/>
          <w:bCs/>
          <w:color w:val="002060"/>
        </w:rPr>
      </w:pPr>
      <w:r w:rsidRPr="009C21FC">
        <w:rPr>
          <w:b/>
          <w:bCs/>
          <w:color w:val="002060"/>
        </w:rPr>
        <w:t>CLASSIFICA</w:t>
      </w:r>
    </w:p>
    <w:p w14:paraId="14DAD8AC" w14:textId="77777777" w:rsidR="00713FA3" w:rsidRPr="000C5A61" w:rsidRDefault="00713FA3" w:rsidP="00713FA3">
      <w:pPr>
        <w:pStyle w:val="LndNormale1"/>
        <w:rPr>
          <w:color w:val="002060"/>
        </w:rPr>
      </w:pPr>
      <w:r w:rsidRPr="000C5A61">
        <w:rPr>
          <w:color w:val="002060"/>
        </w:rPr>
        <w:t>Per la compilazione della classifica verranno attribuiti i seguenti punteggi:</w:t>
      </w:r>
    </w:p>
    <w:p w14:paraId="2AB708BD" w14:textId="77777777" w:rsidR="00713FA3" w:rsidRPr="000C5A61" w:rsidRDefault="00713FA3" w:rsidP="00713FA3">
      <w:pPr>
        <w:pStyle w:val="LndNormale1"/>
        <w:rPr>
          <w:color w:val="002060"/>
        </w:rPr>
      </w:pPr>
      <w:r w:rsidRPr="000C5A61">
        <w:rPr>
          <w:color w:val="002060"/>
        </w:rPr>
        <w:t>vittoria</w:t>
      </w:r>
      <w:r w:rsidRPr="000C5A61">
        <w:rPr>
          <w:color w:val="002060"/>
        </w:rPr>
        <w:tab/>
      </w:r>
      <w:r w:rsidRPr="000C5A61">
        <w:rPr>
          <w:color w:val="002060"/>
        </w:rPr>
        <w:tab/>
        <w:t>punti 3</w:t>
      </w:r>
    </w:p>
    <w:p w14:paraId="4AD714B9" w14:textId="77777777" w:rsidR="00713FA3" w:rsidRPr="000C5A61" w:rsidRDefault="00713FA3" w:rsidP="00713FA3">
      <w:pPr>
        <w:pStyle w:val="LndNormale1"/>
        <w:rPr>
          <w:color w:val="002060"/>
        </w:rPr>
      </w:pPr>
      <w:r w:rsidRPr="000C5A61">
        <w:rPr>
          <w:color w:val="002060"/>
        </w:rPr>
        <w:t>pareggio</w:t>
      </w:r>
      <w:r w:rsidRPr="000C5A61">
        <w:rPr>
          <w:color w:val="002060"/>
        </w:rPr>
        <w:tab/>
        <w:t>punti 1</w:t>
      </w:r>
    </w:p>
    <w:p w14:paraId="3842E3C9" w14:textId="77777777" w:rsidR="00713FA3" w:rsidRPr="000C5A61" w:rsidRDefault="00713FA3" w:rsidP="00713FA3">
      <w:pPr>
        <w:pStyle w:val="LndNormale1"/>
        <w:rPr>
          <w:color w:val="002060"/>
        </w:rPr>
      </w:pPr>
      <w:r w:rsidRPr="000C5A61">
        <w:rPr>
          <w:color w:val="002060"/>
        </w:rPr>
        <w:t>sconfitta</w:t>
      </w:r>
      <w:r w:rsidRPr="000C5A61">
        <w:rPr>
          <w:color w:val="002060"/>
        </w:rPr>
        <w:tab/>
        <w:t>punti 0</w:t>
      </w:r>
    </w:p>
    <w:p w14:paraId="7929630B" w14:textId="77777777" w:rsidR="00713FA3" w:rsidRPr="000C5A61" w:rsidRDefault="00713FA3" w:rsidP="00713FA3">
      <w:pPr>
        <w:pStyle w:val="LndNormale1"/>
        <w:rPr>
          <w:color w:val="002060"/>
        </w:rPr>
      </w:pPr>
    </w:p>
    <w:p w14:paraId="43C992B5" w14:textId="77777777" w:rsidR="00713FA3" w:rsidRPr="000C5A61" w:rsidRDefault="00713FA3" w:rsidP="00713FA3">
      <w:pPr>
        <w:pStyle w:val="LndNormale1"/>
        <w:rPr>
          <w:color w:val="002060"/>
        </w:rPr>
      </w:pPr>
      <w:r w:rsidRPr="000C5A61">
        <w:rPr>
          <w:color w:val="002060"/>
        </w:rPr>
        <w:t>Per la classifica di ogni girone si terrà conto:</w:t>
      </w:r>
    </w:p>
    <w:p w14:paraId="270E1162" w14:textId="77777777" w:rsidR="00713FA3" w:rsidRPr="000C5A61" w:rsidRDefault="00713FA3" w:rsidP="00713FA3">
      <w:pPr>
        <w:pStyle w:val="LndNormale1"/>
        <w:rPr>
          <w:color w:val="002060"/>
        </w:rPr>
      </w:pPr>
      <w:r w:rsidRPr="000C5A61">
        <w:rPr>
          <w:color w:val="002060"/>
        </w:rPr>
        <w:t>a) dei punti ottenuti negli incontri disputati;</w:t>
      </w:r>
    </w:p>
    <w:p w14:paraId="61BD9818" w14:textId="77777777" w:rsidR="00713FA3" w:rsidRPr="000C5A61" w:rsidRDefault="00713FA3" w:rsidP="00713FA3">
      <w:pPr>
        <w:pStyle w:val="LndNormale1"/>
        <w:rPr>
          <w:color w:val="002060"/>
        </w:rPr>
      </w:pPr>
      <w:r w:rsidRPr="000C5A61">
        <w:rPr>
          <w:color w:val="002060"/>
        </w:rPr>
        <w:t>b) della migliore differenza reti;</w:t>
      </w:r>
    </w:p>
    <w:p w14:paraId="4180B31A" w14:textId="77777777" w:rsidR="00713FA3" w:rsidRDefault="00713FA3" w:rsidP="00713FA3">
      <w:pPr>
        <w:pStyle w:val="LndNormale1"/>
        <w:rPr>
          <w:color w:val="002060"/>
        </w:rPr>
      </w:pPr>
      <w:r w:rsidRPr="000C5A61">
        <w:rPr>
          <w:color w:val="002060"/>
        </w:rPr>
        <w:t>c) del maggior numero di reti segnate;</w:t>
      </w:r>
    </w:p>
    <w:p w14:paraId="0163B2E2" w14:textId="77777777" w:rsidR="00713FA3" w:rsidRDefault="00713FA3" w:rsidP="00713FA3">
      <w:pPr>
        <w:pStyle w:val="LndNormale1"/>
        <w:rPr>
          <w:color w:val="002060"/>
        </w:rPr>
      </w:pPr>
      <w:r>
        <w:rPr>
          <w:color w:val="002060"/>
        </w:rPr>
        <w:t>d) della graduatoria della Coppa Disciplina del Triangolare per il Titolo Regionale;</w:t>
      </w:r>
    </w:p>
    <w:p w14:paraId="68D231AF" w14:textId="77777777" w:rsidR="00713FA3" w:rsidRDefault="00713FA3" w:rsidP="00713FA3">
      <w:pPr>
        <w:pStyle w:val="LndNormale1"/>
        <w:rPr>
          <w:color w:val="002060"/>
        </w:rPr>
      </w:pPr>
      <w:r>
        <w:rPr>
          <w:color w:val="002060"/>
        </w:rPr>
        <w:t>e</w:t>
      </w:r>
      <w:r w:rsidRPr="000C5A61">
        <w:rPr>
          <w:color w:val="002060"/>
        </w:rPr>
        <w:t xml:space="preserve">) </w:t>
      </w:r>
      <w:r>
        <w:rPr>
          <w:color w:val="002060"/>
        </w:rPr>
        <w:t>della maggiore anzianità di affiliazione.</w:t>
      </w:r>
    </w:p>
    <w:p w14:paraId="62C8FF82" w14:textId="77777777" w:rsidR="00713FA3" w:rsidRPr="005A4012" w:rsidRDefault="00713FA3" w:rsidP="00713FA3">
      <w:pPr>
        <w:pStyle w:val="breakline"/>
        <w:ind w:left="4253" w:hanging="4248"/>
        <w:jc w:val="both"/>
        <w:rPr>
          <w:rFonts w:ascii="Arial" w:hAnsi="Arial" w:cs="Arial"/>
          <w:color w:val="002060"/>
          <w:sz w:val="22"/>
          <w:szCs w:val="22"/>
        </w:rPr>
      </w:pPr>
    </w:p>
    <w:p w14:paraId="53FF09F9" w14:textId="77777777" w:rsidR="00713FA3" w:rsidRPr="00724CF4" w:rsidRDefault="00713FA3" w:rsidP="00713FA3">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7A2E76EF" w14:textId="77777777" w:rsidR="00713FA3" w:rsidRDefault="00713FA3" w:rsidP="00713FA3">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29 e il 30</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giorno, orario e campo da definire.</w:t>
      </w:r>
    </w:p>
    <w:p w14:paraId="6395BB17" w14:textId="77777777" w:rsidR="00713FA3" w:rsidRDefault="00713FA3" w:rsidP="00713FA3">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2373C66" w14:textId="77777777" w:rsidR="00713FA3" w:rsidRDefault="00713FA3" w:rsidP="00713FA3">
      <w:pPr>
        <w:pStyle w:val="Corpodeltesto21"/>
        <w:rPr>
          <w:rFonts w:ascii="Arial" w:hAnsi="Arial" w:cs="Arial"/>
          <w:color w:val="002060"/>
          <w:sz w:val="22"/>
        </w:rPr>
      </w:pPr>
    </w:p>
    <w:p w14:paraId="1C14BCC5" w14:textId="77777777" w:rsidR="00713FA3" w:rsidRPr="00BC2F63" w:rsidRDefault="00713FA3" w:rsidP="00713FA3">
      <w:pPr>
        <w:pStyle w:val="titoloprinc0"/>
        <w:rPr>
          <w:color w:val="002060"/>
        </w:rPr>
      </w:pPr>
      <w:r w:rsidRPr="00BC2F63">
        <w:rPr>
          <w:color w:val="002060"/>
        </w:rPr>
        <w:t>VARIAZIONI AL PROGRAMMA GARE</w:t>
      </w:r>
    </w:p>
    <w:p w14:paraId="629A8F62" w14:textId="77777777" w:rsidR="00713FA3" w:rsidRPr="00BC2F63" w:rsidRDefault="00713FA3" w:rsidP="00713FA3">
      <w:pPr>
        <w:pStyle w:val="breakline"/>
        <w:rPr>
          <w:color w:val="002060"/>
        </w:rPr>
      </w:pPr>
    </w:p>
    <w:p w14:paraId="5E7B8DD3" w14:textId="77777777" w:rsidR="00713FA3" w:rsidRPr="00BC2F63" w:rsidRDefault="00713FA3" w:rsidP="00713FA3">
      <w:pPr>
        <w:pStyle w:val="breakline"/>
        <w:rPr>
          <w:color w:val="002060"/>
        </w:rPr>
      </w:pPr>
    </w:p>
    <w:p w14:paraId="52998B8F"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13FA3" w:rsidRPr="00BC2F63" w14:paraId="36D1BC9F" w14:textId="77777777" w:rsidTr="00A05B9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BC7EA" w14:textId="77777777" w:rsidR="00713FA3" w:rsidRPr="00BC2F63" w:rsidRDefault="00713FA3" w:rsidP="00172686">
            <w:pPr>
              <w:pStyle w:val="headertabella0"/>
              <w:rPr>
                <w:color w:val="002060"/>
              </w:rPr>
            </w:pPr>
            <w:r w:rsidRPr="00BC2F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13A1D" w14:textId="77777777" w:rsidR="00713FA3" w:rsidRPr="00BC2F63" w:rsidRDefault="00713FA3" w:rsidP="00172686">
            <w:pPr>
              <w:pStyle w:val="headertabella0"/>
              <w:rPr>
                <w:color w:val="002060"/>
              </w:rPr>
            </w:pPr>
            <w:r w:rsidRPr="00BC2F6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F7023" w14:textId="77777777" w:rsidR="00713FA3" w:rsidRPr="00BC2F63" w:rsidRDefault="00713FA3" w:rsidP="00172686">
            <w:pPr>
              <w:pStyle w:val="headertabella0"/>
              <w:rPr>
                <w:color w:val="002060"/>
              </w:rPr>
            </w:pPr>
            <w:r w:rsidRPr="00BC2F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D9D18" w14:textId="77777777" w:rsidR="00713FA3" w:rsidRPr="00BC2F63" w:rsidRDefault="00713FA3" w:rsidP="00172686">
            <w:pPr>
              <w:pStyle w:val="headertabella0"/>
              <w:rPr>
                <w:color w:val="002060"/>
              </w:rPr>
            </w:pPr>
            <w:r w:rsidRPr="00BC2F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08C44" w14:textId="77777777" w:rsidR="00713FA3" w:rsidRPr="00BC2F63" w:rsidRDefault="00713FA3" w:rsidP="00172686">
            <w:pPr>
              <w:pStyle w:val="headertabella0"/>
              <w:rPr>
                <w:color w:val="002060"/>
              </w:rPr>
            </w:pPr>
            <w:r w:rsidRPr="00BC2F63">
              <w:rPr>
                <w:color w:val="002060"/>
              </w:rPr>
              <w:t xml:space="preserve">Data </w:t>
            </w:r>
            <w:proofErr w:type="spellStart"/>
            <w:r w:rsidRPr="00BC2F63">
              <w:rPr>
                <w:color w:val="002060"/>
              </w:rPr>
              <w:t>Orig</w:t>
            </w:r>
            <w:proofErr w:type="spellEnd"/>
            <w:r w:rsidRPr="00BC2F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1F1C8" w14:textId="77777777" w:rsidR="00713FA3" w:rsidRPr="00BC2F63" w:rsidRDefault="00713FA3" w:rsidP="00172686">
            <w:pPr>
              <w:pStyle w:val="headertabella0"/>
              <w:rPr>
                <w:color w:val="002060"/>
              </w:rPr>
            </w:pPr>
            <w:r w:rsidRPr="00BC2F6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560D9" w14:textId="77777777" w:rsidR="00713FA3" w:rsidRPr="00BC2F63" w:rsidRDefault="00713FA3" w:rsidP="00172686">
            <w:pPr>
              <w:pStyle w:val="headertabella0"/>
              <w:rPr>
                <w:color w:val="002060"/>
              </w:rPr>
            </w:pPr>
            <w:r w:rsidRPr="00BC2F63">
              <w:rPr>
                <w:color w:val="002060"/>
              </w:rPr>
              <w:t xml:space="preserve">Ora </w:t>
            </w:r>
            <w:proofErr w:type="spellStart"/>
            <w:r w:rsidRPr="00BC2F63">
              <w:rPr>
                <w:color w:val="002060"/>
              </w:rPr>
              <w:t>Orig</w:t>
            </w:r>
            <w:proofErr w:type="spellEnd"/>
            <w:r w:rsidRPr="00BC2F6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11A7B" w14:textId="77777777" w:rsidR="00713FA3" w:rsidRPr="00BC2F63" w:rsidRDefault="00713FA3" w:rsidP="00172686">
            <w:pPr>
              <w:pStyle w:val="headertabella0"/>
              <w:rPr>
                <w:color w:val="002060"/>
              </w:rPr>
            </w:pPr>
            <w:r w:rsidRPr="00BC2F63">
              <w:rPr>
                <w:color w:val="002060"/>
              </w:rPr>
              <w:t>Impianto</w:t>
            </w:r>
          </w:p>
        </w:tc>
      </w:tr>
      <w:tr w:rsidR="00713FA3" w:rsidRPr="00BC2F63" w14:paraId="2392556C" w14:textId="77777777" w:rsidTr="00A05B9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F4BB" w14:textId="77777777" w:rsidR="00713FA3" w:rsidRPr="00A05B9B" w:rsidRDefault="00713FA3" w:rsidP="00172686">
            <w:pPr>
              <w:pStyle w:val="rowtabella0"/>
              <w:rPr>
                <w:color w:val="002060"/>
                <w:highlight w:val="yellow"/>
              </w:rPr>
            </w:pPr>
            <w:r w:rsidRPr="00A05B9B">
              <w:rPr>
                <w:color w:val="002060"/>
                <w:highlight w:val="yellow"/>
              </w:rPr>
              <w:t>17/04/2026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8307" w14:textId="77777777" w:rsidR="00713FA3" w:rsidRPr="00A05B9B" w:rsidRDefault="00713FA3" w:rsidP="00172686">
            <w:pPr>
              <w:pStyle w:val="rowtabella0"/>
              <w:jc w:val="center"/>
              <w:rPr>
                <w:color w:val="002060"/>
                <w:highlight w:val="yellow"/>
              </w:rPr>
            </w:pPr>
            <w:r w:rsidRPr="00A05B9B">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55E6" w14:textId="77777777" w:rsidR="00713FA3" w:rsidRPr="00A05B9B" w:rsidRDefault="00713FA3" w:rsidP="00172686">
            <w:pPr>
              <w:pStyle w:val="rowtabella0"/>
              <w:rPr>
                <w:color w:val="002060"/>
                <w:highlight w:val="yellow"/>
              </w:rPr>
            </w:pPr>
            <w:r w:rsidRPr="00A05B9B">
              <w:rPr>
                <w:color w:val="002060"/>
                <w:highlight w:val="yellow"/>
              </w:rPr>
              <w:t>DURANTINA SANTA CECILIA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0E6E" w14:textId="77777777" w:rsidR="00713FA3" w:rsidRPr="00A05B9B" w:rsidRDefault="00713FA3" w:rsidP="00172686">
            <w:pPr>
              <w:pStyle w:val="rowtabella0"/>
              <w:rPr>
                <w:color w:val="002060"/>
                <w:highlight w:val="yellow"/>
              </w:rPr>
            </w:pPr>
            <w:r w:rsidRPr="00A05B9B">
              <w:rPr>
                <w:color w:val="002060"/>
                <w:highlight w:val="yellow"/>
              </w:rPr>
              <w:t>SAN COSTANZO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5C70" w14:textId="77777777" w:rsidR="00713FA3" w:rsidRPr="00BC2F63" w:rsidRDefault="00713FA3" w:rsidP="0017268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E23A9" w14:textId="77777777" w:rsidR="00713FA3" w:rsidRPr="00BC2F63" w:rsidRDefault="00713FA3" w:rsidP="00172686">
            <w:pPr>
              <w:pStyle w:val="rowtabella0"/>
              <w:jc w:val="center"/>
              <w:rPr>
                <w:color w:val="002060"/>
              </w:rPr>
            </w:pPr>
            <w:r w:rsidRPr="00A05B9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BE40" w14:textId="77777777" w:rsidR="00713FA3" w:rsidRPr="00BC2F63" w:rsidRDefault="00713FA3" w:rsidP="00172686">
            <w:pPr>
              <w:pStyle w:val="rowtabella0"/>
              <w:jc w:val="center"/>
              <w:rPr>
                <w:color w:val="002060"/>
              </w:rPr>
            </w:pPr>
            <w:r w:rsidRPr="00BC2F63">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450A" w14:textId="77777777" w:rsidR="00713FA3" w:rsidRPr="00BC2F63" w:rsidRDefault="00713FA3" w:rsidP="00172686">
            <w:pPr>
              <w:rPr>
                <w:color w:val="002060"/>
              </w:rPr>
            </w:pPr>
          </w:p>
        </w:tc>
      </w:tr>
    </w:tbl>
    <w:p w14:paraId="0644F1DE" w14:textId="77777777" w:rsidR="00713FA3" w:rsidRPr="00BC2F63" w:rsidRDefault="00713FA3" w:rsidP="00713FA3">
      <w:pPr>
        <w:pStyle w:val="breakline"/>
        <w:rPr>
          <w:rFonts w:eastAsiaTheme="minorEastAsia"/>
          <w:color w:val="002060"/>
        </w:rPr>
      </w:pPr>
    </w:p>
    <w:p w14:paraId="1DFF7AF0" w14:textId="77777777" w:rsidR="00713FA3" w:rsidRPr="00BC2F63" w:rsidRDefault="00713FA3" w:rsidP="00713FA3">
      <w:pPr>
        <w:pStyle w:val="breakline"/>
        <w:rPr>
          <w:color w:val="002060"/>
        </w:rPr>
      </w:pPr>
    </w:p>
    <w:p w14:paraId="6488A6EB" w14:textId="77777777" w:rsidR="00713FA3" w:rsidRPr="00BC2F63" w:rsidRDefault="00713FA3" w:rsidP="00713FA3">
      <w:pPr>
        <w:pStyle w:val="sottotitolocampionato10"/>
        <w:rPr>
          <w:color w:val="002060"/>
        </w:rPr>
      </w:pPr>
      <w:r w:rsidRPr="00BC2F6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13FA3" w:rsidRPr="00BC2F63" w14:paraId="42B61194" w14:textId="77777777" w:rsidTr="00A05B9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86D38" w14:textId="77777777" w:rsidR="00713FA3" w:rsidRPr="00BC2F63" w:rsidRDefault="00713FA3" w:rsidP="00172686">
            <w:pPr>
              <w:pStyle w:val="headertabella0"/>
              <w:rPr>
                <w:color w:val="002060"/>
              </w:rPr>
            </w:pPr>
            <w:r w:rsidRPr="00BC2F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2F41B" w14:textId="77777777" w:rsidR="00713FA3" w:rsidRPr="00BC2F63" w:rsidRDefault="00713FA3" w:rsidP="00172686">
            <w:pPr>
              <w:pStyle w:val="headertabella0"/>
              <w:rPr>
                <w:color w:val="002060"/>
              </w:rPr>
            </w:pPr>
            <w:r w:rsidRPr="00BC2F6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B85D4" w14:textId="77777777" w:rsidR="00713FA3" w:rsidRPr="00BC2F63" w:rsidRDefault="00713FA3" w:rsidP="00172686">
            <w:pPr>
              <w:pStyle w:val="headertabella0"/>
              <w:rPr>
                <w:color w:val="002060"/>
              </w:rPr>
            </w:pPr>
            <w:r w:rsidRPr="00BC2F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9DD92" w14:textId="77777777" w:rsidR="00713FA3" w:rsidRPr="00BC2F63" w:rsidRDefault="00713FA3" w:rsidP="00172686">
            <w:pPr>
              <w:pStyle w:val="headertabella0"/>
              <w:rPr>
                <w:color w:val="002060"/>
              </w:rPr>
            </w:pPr>
            <w:r w:rsidRPr="00BC2F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15CA" w14:textId="77777777" w:rsidR="00713FA3" w:rsidRPr="00BC2F63" w:rsidRDefault="00713FA3" w:rsidP="00172686">
            <w:pPr>
              <w:pStyle w:val="headertabella0"/>
              <w:rPr>
                <w:color w:val="002060"/>
              </w:rPr>
            </w:pPr>
            <w:r w:rsidRPr="00BC2F63">
              <w:rPr>
                <w:color w:val="002060"/>
              </w:rPr>
              <w:t xml:space="preserve">Data </w:t>
            </w:r>
            <w:proofErr w:type="spellStart"/>
            <w:r w:rsidRPr="00BC2F63">
              <w:rPr>
                <w:color w:val="002060"/>
              </w:rPr>
              <w:t>Orig</w:t>
            </w:r>
            <w:proofErr w:type="spellEnd"/>
            <w:r w:rsidRPr="00BC2F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EA181" w14:textId="77777777" w:rsidR="00713FA3" w:rsidRPr="00BC2F63" w:rsidRDefault="00713FA3" w:rsidP="00172686">
            <w:pPr>
              <w:pStyle w:val="headertabella0"/>
              <w:rPr>
                <w:color w:val="002060"/>
              </w:rPr>
            </w:pPr>
            <w:r w:rsidRPr="00BC2F6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9167" w14:textId="77777777" w:rsidR="00713FA3" w:rsidRPr="00BC2F63" w:rsidRDefault="00713FA3" w:rsidP="00172686">
            <w:pPr>
              <w:pStyle w:val="headertabella0"/>
              <w:rPr>
                <w:color w:val="002060"/>
              </w:rPr>
            </w:pPr>
            <w:r w:rsidRPr="00BC2F63">
              <w:rPr>
                <w:color w:val="002060"/>
              </w:rPr>
              <w:t xml:space="preserve">Ora </w:t>
            </w:r>
            <w:proofErr w:type="spellStart"/>
            <w:r w:rsidRPr="00BC2F63">
              <w:rPr>
                <w:color w:val="002060"/>
              </w:rPr>
              <w:t>Orig</w:t>
            </w:r>
            <w:proofErr w:type="spellEnd"/>
            <w:r w:rsidRPr="00BC2F6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4F775" w14:textId="77777777" w:rsidR="00713FA3" w:rsidRPr="00BC2F63" w:rsidRDefault="00713FA3" w:rsidP="00172686">
            <w:pPr>
              <w:pStyle w:val="headertabella0"/>
              <w:rPr>
                <w:color w:val="002060"/>
              </w:rPr>
            </w:pPr>
            <w:r w:rsidRPr="00BC2F63">
              <w:rPr>
                <w:color w:val="002060"/>
              </w:rPr>
              <w:t>Impianto</w:t>
            </w:r>
          </w:p>
        </w:tc>
      </w:tr>
      <w:tr w:rsidR="00713FA3" w:rsidRPr="00BC2F63" w14:paraId="406728CA" w14:textId="77777777" w:rsidTr="00A05B9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3D13" w14:textId="77777777" w:rsidR="00713FA3" w:rsidRPr="00A05B9B" w:rsidRDefault="00713FA3" w:rsidP="00172686">
            <w:pPr>
              <w:pStyle w:val="rowtabella0"/>
              <w:rPr>
                <w:color w:val="002060"/>
                <w:highlight w:val="yellow"/>
              </w:rPr>
            </w:pPr>
            <w:r w:rsidRPr="00A05B9B">
              <w:rPr>
                <w:color w:val="002060"/>
                <w:highlight w:val="yellow"/>
              </w:rPr>
              <w:t>18/04/2026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C556" w14:textId="77777777" w:rsidR="00713FA3" w:rsidRPr="00A05B9B" w:rsidRDefault="00713FA3" w:rsidP="00172686">
            <w:pPr>
              <w:pStyle w:val="rowtabella0"/>
              <w:jc w:val="center"/>
              <w:rPr>
                <w:color w:val="002060"/>
                <w:highlight w:val="yellow"/>
              </w:rPr>
            </w:pPr>
            <w:r w:rsidRPr="00A05B9B">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605D" w14:textId="77777777" w:rsidR="00713FA3" w:rsidRPr="00A05B9B" w:rsidRDefault="00713FA3" w:rsidP="00172686">
            <w:pPr>
              <w:pStyle w:val="rowtabella0"/>
              <w:rPr>
                <w:color w:val="002060"/>
                <w:highlight w:val="yellow"/>
              </w:rPr>
            </w:pPr>
            <w:r w:rsidRPr="00A05B9B">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ADD3" w14:textId="77777777" w:rsidR="00713FA3" w:rsidRPr="00A05B9B" w:rsidRDefault="00713FA3" w:rsidP="00172686">
            <w:pPr>
              <w:pStyle w:val="rowtabella0"/>
              <w:rPr>
                <w:color w:val="002060"/>
                <w:highlight w:val="yellow"/>
              </w:rPr>
            </w:pPr>
            <w:r w:rsidRPr="00A05B9B">
              <w:rPr>
                <w:color w:val="002060"/>
                <w:highlight w:val="yellow"/>
              </w:rPr>
              <w:t>ACADEMY CIVITANOVESE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298E" w14:textId="56AACEA4" w:rsidR="00713FA3" w:rsidRPr="00BC2F63" w:rsidRDefault="00713FA3" w:rsidP="0017268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0562" w14:textId="77777777" w:rsidR="00713FA3" w:rsidRPr="00BC2F63" w:rsidRDefault="00713FA3" w:rsidP="00172686">
            <w:pPr>
              <w:pStyle w:val="rowtabella0"/>
              <w:jc w:val="center"/>
              <w:rPr>
                <w:color w:val="002060"/>
              </w:rPr>
            </w:pPr>
            <w:r w:rsidRPr="00A05B9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2E15" w14:textId="77777777" w:rsidR="00713FA3" w:rsidRPr="00BC2F63" w:rsidRDefault="00713FA3" w:rsidP="00172686">
            <w:pPr>
              <w:pStyle w:val="rowtabella0"/>
              <w:jc w:val="center"/>
              <w:rPr>
                <w:color w:val="002060"/>
              </w:rPr>
            </w:pPr>
            <w:r w:rsidRPr="00BC2F63">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BF49" w14:textId="77777777" w:rsidR="00713FA3" w:rsidRPr="00BC2F63" w:rsidRDefault="00713FA3" w:rsidP="00172686">
            <w:pPr>
              <w:rPr>
                <w:color w:val="002060"/>
              </w:rPr>
            </w:pPr>
          </w:p>
        </w:tc>
      </w:tr>
    </w:tbl>
    <w:p w14:paraId="001A4343" w14:textId="77777777" w:rsidR="00713FA3" w:rsidRPr="00BC2F63" w:rsidRDefault="00713FA3" w:rsidP="00713FA3">
      <w:pPr>
        <w:pStyle w:val="breakline"/>
        <w:rPr>
          <w:rFonts w:eastAsiaTheme="minorEastAsia"/>
          <w:color w:val="002060"/>
        </w:rPr>
      </w:pPr>
    </w:p>
    <w:p w14:paraId="0A930A2E" w14:textId="77777777" w:rsidR="00713FA3" w:rsidRPr="00BC2F63" w:rsidRDefault="00713FA3" w:rsidP="00713FA3">
      <w:pPr>
        <w:pStyle w:val="breakline"/>
        <w:rPr>
          <w:color w:val="002060"/>
        </w:rPr>
      </w:pPr>
    </w:p>
    <w:p w14:paraId="45FA39F7" w14:textId="77777777" w:rsidR="00713FA3" w:rsidRPr="00BC2F63" w:rsidRDefault="00713FA3" w:rsidP="00713FA3">
      <w:pPr>
        <w:pStyle w:val="titoloprinc0"/>
        <w:rPr>
          <w:color w:val="002060"/>
        </w:rPr>
      </w:pPr>
      <w:r w:rsidRPr="00BC2F63">
        <w:rPr>
          <w:color w:val="002060"/>
        </w:rPr>
        <w:t>RISULTATI</w:t>
      </w:r>
    </w:p>
    <w:p w14:paraId="2B8E83E0" w14:textId="77777777" w:rsidR="00713FA3" w:rsidRPr="00BC2F63" w:rsidRDefault="00713FA3" w:rsidP="00713FA3">
      <w:pPr>
        <w:pStyle w:val="breakline"/>
        <w:rPr>
          <w:color w:val="002060"/>
        </w:rPr>
      </w:pPr>
    </w:p>
    <w:p w14:paraId="1565FA0D" w14:textId="77777777" w:rsidR="00713FA3" w:rsidRPr="00BC2F63" w:rsidRDefault="00713FA3" w:rsidP="00713FA3">
      <w:pPr>
        <w:pStyle w:val="sottotitolocampionato10"/>
        <w:rPr>
          <w:color w:val="002060"/>
        </w:rPr>
      </w:pPr>
      <w:r w:rsidRPr="00BC2F63">
        <w:rPr>
          <w:color w:val="002060"/>
        </w:rPr>
        <w:t>RISULTATI UFFICIALI GARE DEL 10/04/2026</w:t>
      </w:r>
    </w:p>
    <w:p w14:paraId="016373B7" w14:textId="77777777" w:rsidR="00F02460" w:rsidRPr="00F02460" w:rsidRDefault="00F02460" w:rsidP="00F02460">
      <w:pPr>
        <w:pStyle w:val="sottotitolocampionato20"/>
        <w:spacing w:before="0" w:beforeAutospacing="0" w:after="0" w:afterAutospacing="0"/>
        <w:rPr>
          <w:rFonts w:ascii="Arial" w:hAnsi="Arial" w:cs="Arial"/>
          <w:color w:val="002060"/>
          <w:sz w:val="20"/>
          <w:szCs w:val="20"/>
        </w:rPr>
      </w:pPr>
      <w:r w:rsidRPr="00F02460">
        <w:rPr>
          <w:rFonts w:ascii="Arial" w:hAnsi="Arial" w:cs="Arial"/>
          <w:color w:val="002060"/>
          <w:sz w:val="20"/>
          <w:szCs w:val="20"/>
        </w:rPr>
        <w:t>Si trascrivono qui di seguito i risultati ufficiali delle gare disputate</w:t>
      </w:r>
    </w:p>
    <w:p w14:paraId="389CCEFA" w14:textId="77777777" w:rsidR="00713FA3" w:rsidRPr="00BC2F63" w:rsidRDefault="00713FA3" w:rsidP="00713F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3FA3" w:rsidRPr="00BC2F63" w14:paraId="47EBC433"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5B648B61"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D1892" w14:textId="77777777" w:rsidR="00713FA3" w:rsidRPr="00BC2F63" w:rsidRDefault="00713FA3" w:rsidP="00172686">
                  <w:pPr>
                    <w:pStyle w:val="headertabella0"/>
                    <w:rPr>
                      <w:color w:val="002060"/>
                    </w:rPr>
                  </w:pPr>
                  <w:r w:rsidRPr="00BC2F63">
                    <w:rPr>
                      <w:color w:val="002060"/>
                    </w:rPr>
                    <w:t>GIRONE A - 10 Giornata - R</w:t>
                  </w:r>
                </w:p>
              </w:tc>
            </w:tr>
            <w:tr w:rsidR="00713FA3" w:rsidRPr="00BC2F63" w14:paraId="7B86B072"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43E945" w14:textId="77777777" w:rsidR="00713FA3" w:rsidRPr="00BC2F63" w:rsidRDefault="00713FA3" w:rsidP="00172686">
                  <w:pPr>
                    <w:pStyle w:val="rowtabella0"/>
                    <w:rPr>
                      <w:color w:val="002060"/>
                    </w:rPr>
                  </w:pPr>
                  <w:r w:rsidRPr="00BC2F63">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8DE86" w14:textId="77777777" w:rsidR="00713FA3" w:rsidRPr="00BC2F63" w:rsidRDefault="00713FA3" w:rsidP="00172686">
                  <w:pPr>
                    <w:pStyle w:val="rowtabella0"/>
                    <w:rPr>
                      <w:color w:val="002060"/>
                    </w:rPr>
                  </w:pPr>
                  <w:r w:rsidRPr="00BC2F63">
                    <w:rPr>
                      <w:color w:val="002060"/>
                    </w:rPr>
                    <w:t>- DURANTINA SANTA CECILIA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D8814" w14:textId="77777777" w:rsidR="00713FA3" w:rsidRPr="00BC2F63" w:rsidRDefault="00713FA3" w:rsidP="00172686">
                  <w:pPr>
                    <w:pStyle w:val="rowtabella0"/>
                    <w:jc w:val="center"/>
                    <w:rPr>
                      <w:color w:val="002060"/>
                    </w:rPr>
                  </w:pPr>
                  <w:r w:rsidRPr="00BC2F63">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A5976" w14:textId="77777777" w:rsidR="00713FA3" w:rsidRPr="00BC2F63" w:rsidRDefault="00713FA3" w:rsidP="00172686">
                  <w:pPr>
                    <w:pStyle w:val="rowtabella0"/>
                    <w:jc w:val="center"/>
                    <w:rPr>
                      <w:color w:val="002060"/>
                    </w:rPr>
                  </w:pPr>
                  <w:r w:rsidRPr="00BC2F63">
                    <w:rPr>
                      <w:color w:val="002060"/>
                    </w:rPr>
                    <w:t> </w:t>
                  </w:r>
                </w:p>
              </w:tc>
            </w:tr>
            <w:tr w:rsidR="00713FA3" w:rsidRPr="00BC2F63" w14:paraId="0DA75061"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2C0889" w14:textId="77777777" w:rsidR="00713FA3" w:rsidRPr="00BC2F63" w:rsidRDefault="00713FA3" w:rsidP="00172686">
                  <w:pPr>
                    <w:pStyle w:val="rowtabella0"/>
                    <w:rPr>
                      <w:color w:val="002060"/>
                    </w:rPr>
                  </w:pPr>
                  <w:r w:rsidRPr="00BC2F63">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506B2E" w14:textId="77777777" w:rsidR="00713FA3" w:rsidRPr="00BC2F63" w:rsidRDefault="00713FA3" w:rsidP="00172686">
                  <w:pPr>
                    <w:pStyle w:val="rowtabella0"/>
                    <w:rPr>
                      <w:color w:val="002060"/>
                    </w:rPr>
                  </w:pPr>
                  <w:r w:rsidRPr="00BC2F63">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2C7D7C" w14:textId="77777777" w:rsidR="00713FA3" w:rsidRPr="00BC2F63" w:rsidRDefault="00713FA3" w:rsidP="00172686">
                  <w:pPr>
                    <w:pStyle w:val="rowtabella0"/>
                    <w:jc w:val="center"/>
                    <w:rPr>
                      <w:color w:val="002060"/>
                    </w:rPr>
                  </w:pPr>
                  <w:r w:rsidRPr="00BC2F6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D6B33E" w14:textId="77777777" w:rsidR="00713FA3" w:rsidRPr="00BC2F63" w:rsidRDefault="00713FA3" w:rsidP="00172686">
                  <w:pPr>
                    <w:pStyle w:val="rowtabella0"/>
                    <w:jc w:val="center"/>
                    <w:rPr>
                      <w:color w:val="002060"/>
                    </w:rPr>
                  </w:pPr>
                  <w:r w:rsidRPr="00BC2F63">
                    <w:rPr>
                      <w:color w:val="002060"/>
                    </w:rPr>
                    <w:t> </w:t>
                  </w:r>
                </w:p>
              </w:tc>
            </w:tr>
            <w:tr w:rsidR="00713FA3" w:rsidRPr="00BC2F63" w14:paraId="17263920"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C360A5" w14:textId="77777777" w:rsidR="00713FA3" w:rsidRPr="00BC2F63" w:rsidRDefault="00713FA3" w:rsidP="00172686">
                  <w:pPr>
                    <w:pStyle w:val="rowtabella0"/>
                    <w:rPr>
                      <w:color w:val="002060"/>
                    </w:rPr>
                  </w:pPr>
                  <w:r w:rsidRPr="00BC2F63">
                    <w:rPr>
                      <w:color w:val="002060"/>
                    </w:rPr>
                    <w:t>(1) 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5F77C0" w14:textId="77777777" w:rsidR="00713FA3" w:rsidRPr="00BC2F63" w:rsidRDefault="00713FA3" w:rsidP="00172686">
                  <w:pPr>
                    <w:pStyle w:val="rowtabella0"/>
                    <w:rPr>
                      <w:color w:val="002060"/>
                    </w:rPr>
                  </w:pPr>
                  <w:r w:rsidRPr="00BC2F63">
                    <w:rPr>
                      <w:color w:val="002060"/>
                    </w:rPr>
                    <w:t>- AUDAX PIOBBICO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81EA7A" w14:textId="77777777" w:rsidR="00713FA3" w:rsidRPr="00BC2F63" w:rsidRDefault="00713FA3" w:rsidP="00172686">
                  <w:pPr>
                    <w:pStyle w:val="rowtabella0"/>
                    <w:jc w:val="center"/>
                    <w:rPr>
                      <w:color w:val="002060"/>
                    </w:rPr>
                  </w:pPr>
                  <w:r w:rsidRPr="00BC2F63">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0D0930" w14:textId="77777777" w:rsidR="00713FA3" w:rsidRPr="00BC2F63" w:rsidRDefault="00713FA3" w:rsidP="00172686">
                  <w:pPr>
                    <w:pStyle w:val="rowtabella0"/>
                    <w:jc w:val="center"/>
                    <w:rPr>
                      <w:color w:val="002060"/>
                    </w:rPr>
                  </w:pPr>
                  <w:r w:rsidRPr="00BC2F63">
                    <w:rPr>
                      <w:color w:val="002060"/>
                    </w:rPr>
                    <w:t> </w:t>
                  </w:r>
                </w:p>
              </w:tc>
            </w:tr>
            <w:tr w:rsidR="00713FA3" w:rsidRPr="00BC2F63" w14:paraId="229E8885"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A4D6E" w14:textId="77777777" w:rsidR="00713FA3" w:rsidRPr="00BC2F63" w:rsidRDefault="00713FA3" w:rsidP="00172686">
                  <w:pPr>
                    <w:pStyle w:val="rowtabella0"/>
                    <w:rPr>
                      <w:color w:val="002060"/>
                    </w:rPr>
                  </w:pPr>
                  <w:r w:rsidRPr="00BC2F63">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292F67" w14:textId="77777777" w:rsidR="00713FA3" w:rsidRPr="00BC2F63" w:rsidRDefault="00713FA3" w:rsidP="00172686">
                  <w:pPr>
                    <w:pStyle w:val="rowtabella0"/>
                    <w:rPr>
                      <w:color w:val="002060"/>
                    </w:rPr>
                  </w:pPr>
                  <w:r w:rsidRPr="00BC2F63">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0C7655" w14:textId="77777777" w:rsidR="00713FA3" w:rsidRPr="00BC2F63" w:rsidRDefault="00713FA3" w:rsidP="00172686">
                  <w:pPr>
                    <w:pStyle w:val="rowtabella0"/>
                    <w:jc w:val="center"/>
                    <w:rPr>
                      <w:color w:val="002060"/>
                    </w:rPr>
                  </w:pPr>
                  <w:r w:rsidRPr="00BC2F6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2474B8" w14:textId="77777777" w:rsidR="00713FA3" w:rsidRPr="00BC2F63" w:rsidRDefault="00713FA3" w:rsidP="00172686">
                  <w:pPr>
                    <w:pStyle w:val="rowtabella0"/>
                    <w:jc w:val="center"/>
                    <w:rPr>
                      <w:color w:val="002060"/>
                    </w:rPr>
                  </w:pPr>
                  <w:r w:rsidRPr="00BC2F63">
                    <w:rPr>
                      <w:color w:val="002060"/>
                    </w:rPr>
                    <w:t> </w:t>
                  </w:r>
                </w:p>
              </w:tc>
            </w:tr>
            <w:tr w:rsidR="00713FA3" w:rsidRPr="00BC2F63" w14:paraId="4ED2CE29"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E80958" w14:textId="77777777" w:rsidR="00713FA3" w:rsidRPr="00BC2F63" w:rsidRDefault="00713FA3" w:rsidP="00172686">
                  <w:pPr>
                    <w:pStyle w:val="rowtabella0"/>
                    <w:rPr>
                      <w:color w:val="002060"/>
                    </w:rPr>
                  </w:pPr>
                  <w:r w:rsidRPr="00BC2F63">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BB4331" w14:textId="77777777" w:rsidR="00713FA3" w:rsidRPr="00BC2F63" w:rsidRDefault="00713FA3" w:rsidP="00172686">
                  <w:pPr>
                    <w:pStyle w:val="rowtabella0"/>
                    <w:rPr>
                      <w:color w:val="002060"/>
                    </w:rPr>
                  </w:pPr>
                  <w:r w:rsidRPr="00BC2F63">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0DA0EA" w14:textId="77777777" w:rsidR="00713FA3" w:rsidRPr="00BC2F63" w:rsidRDefault="00713FA3" w:rsidP="00172686">
                  <w:pPr>
                    <w:pStyle w:val="rowtabella0"/>
                    <w:jc w:val="center"/>
                    <w:rPr>
                      <w:color w:val="002060"/>
                    </w:rPr>
                  </w:pPr>
                  <w:r w:rsidRPr="00BC2F63">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E3236D" w14:textId="77777777" w:rsidR="00713FA3" w:rsidRPr="00BC2F63" w:rsidRDefault="00713FA3" w:rsidP="00172686">
                  <w:pPr>
                    <w:pStyle w:val="rowtabella0"/>
                    <w:jc w:val="center"/>
                    <w:rPr>
                      <w:color w:val="002060"/>
                    </w:rPr>
                  </w:pPr>
                  <w:r w:rsidRPr="00BC2F63">
                    <w:rPr>
                      <w:color w:val="002060"/>
                    </w:rPr>
                    <w:t> </w:t>
                  </w:r>
                </w:p>
              </w:tc>
            </w:tr>
            <w:tr w:rsidR="00713FA3" w:rsidRPr="00BC2F63" w14:paraId="2688DD02"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3BD244" w14:textId="77777777" w:rsidR="00713FA3" w:rsidRPr="00BC2F63" w:rsidRDefault="00713FA3" w:rsidP="00172686">
                  <w:pPr>
                    <w:pStyle w:val="rowtabella0"/>
                    <w:rPr>
                      <w:color w:val="002060"/>
                      <w:lang w:val="es-ES"/>
                    </w:rPr>
                  </w:pPr>
                  <w:r w:rsidRPr="00BC2F63">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E263C" w14:textId="77777777" w:rsidR="00713FA3" w:rsidRPr="00BC2F63" w:rsidRDefault="00713FA3" w:rsidP="00172686">
                  <w:pPr>
                    <w:pStyle w:val="rowtabella0"/>
                    <w:rPr>
                      <w:color w:val="002060"/>
                    </w:rPr>
                  </w:pPr>
                  <w:r w:rsidRPr="00BC2F63">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DBA18" w14:textId="77777777" w:rsidR="00713FA3" w:rsidRPr="00BC2F63" w:rsidRDefault="00713FA3" w:rsidP="00172686">
                  <w:pPr>
                    <w:pStyle w:val="rowtabella0"/>
                    <w:jc w:val="center"/>
                    <w:rPr>
                      <w:color w:val="002060"/>
                    </w:rPr>
                  </w:pPr>
                  <w:r w:rsidRPr="00BC2F6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8EC94" w14:textId="77777777" w:rsidR="00713FA3" w:rsidRPr="00BC2F63" w:rsidRDefault="00713FA3" w:rsidP="00172686">
                  <w:pPr>
                    <w:pStyle w:val="rowtabella0"/>
                    <w:jc w:val="center"/>
                    <w:rPr>
                      <w:color w:val="002060"/>
                    </w:rPr>
                  </w:pPr>
                  <w:r w:rsidRPr="00BC2F63">
                    <w:rPr>
                      <w:color w:val="002060"/>
                    </w:rPr>
                    <w:t> </w:t>
                  </w:r>
                </w:p>
              </w:tc>
            </w:tr>
            <w:tr w:rsidR="00713FA3" w:rsidRPr="00BC2F63" w14:paraId="0E888941"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6B935749" w14:textId="77777777" w:rsidR="00713FA3" w:rsidRPr="00BC2F63" w:rsidRDefault="00713FA3" w:rsidP="00172686">
                  <w:pPr>
                    <w:pStyle w:val="rowtabella0"/>
                    <w:rPr>
                      <w:color w:val="002060"/>
                    </w:rPr>
                  </w:pPr>
                  <w:r w:rsidRPr="00BC2F63">
                    <w:rPr>
                      <w:color w:val="002060"/>
                    </w:rPr>
                    <w:t>(1) - disputata il 11/04/2026</w:t>
                  </w:r>
                </w:p>
              </w:tc>
            </w:tr>
          </w:tbl>
          <w:p w14:paraId="27062E4C" w14:textId="77777777" w:rsidR="00713FA3" w:rsidRPr="00BC2F63" w:rsidRDefault="00713FA3" w:rsidP="001726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1131FB4E"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AEF7A" w14:textId="77777777" w:rsidR="00713FA3" w:rsidRPr="00BC2F63" w:rsidRDefault="00713FA3" w:rsidP="00172686">
                  <w:pPr>
                    <w:pStyle w:val="headertabella0"/>
                    <w:rPr>
                      <w:color w:val="002060"/>
                    </w:rPr>
                  </w:pPr>
                  <w:r w:rsidRPr="00BC2F63">
                    <w:rPr>
                      <w:color w:val="002060"/>
                    </w:rPr>
                    <w:t>GIRONE B - 10 Giornata - R</w:t>
                  </w:r>
                </w:p>
              </w:tc>
            </w:tr>
            <w:tr w:rsidR="00713FA3" w:rsidRPr="00BC2F63" w14:paraId="3445764A"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82ACF6" w14:textId="77777777" w:rsidR="00713FA3" w:rsidRPr="00BC2F63" w:rsidRDefault="00713FA3" w:rsidP="00172686">
                  <w:pPr>
                    <w:pStyle w:val="rowtabella0"/>
                    <w:rPr>
                      <w:color w:val="002060"/>
                    </w:rPr>
                  </w:pPr>
                  <w:r w:rsidRPr="00BC2F63">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23A1A" w14:textId="77777777" w:rsidR="00713FA3" w:rsidRPr="00BC2F63" w:rsidRDefault="00713FA3" w:rsidP="00172686">
                  <w:pPr>
                    <w:pStyle w:val="rowtabella0"/>
                    <w:rPr>
                      <w:color w:val="002060"/>
                    </w:rPr>
                  </w:pPr>
                  <w:r w:rsidRPr="00BC2F63">
                    <w:rPr>
                      <w:color w:val="002060"/>
                    </w:rPr>
                    <w:t>- FUTSAL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BBE07" w14:textId="77777777" w:rsidR="00713FA3" w:rsidRPr="00BC2F63" w:rsidRDefault="00713FA3" w:rsidP="00172686">
                  <w:pPr>
                    <w:pStyle w:val="rowtabella0"/>
                    <w:jc w:val="center"/>
                    <w:rPr>
                      <w:color w:val="002060"/>
                    </w:rPr>
                  </w:pPr>
                  <w:r w:rsidRPr="00BC2F63">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5F06D" w14:textId="77777777" w:rsidR="00713FA3" w:rsidRPr="00BC2F63" w:rsidRDefault="00713FA3" w:rsidP="00172686">
                  <w:pPr>
                    <w:pStyle w:val="rowtabella0"/>
                    <w:jc w:val="center"/>
                    <w:rPr>
                      <w:color w:val="002060"/>
                    </w:rPr>
                  </w:pPr>
                  <w:r w:rsidRPr="00BC2F63">
                    <w:rPr>
                      <w:color w:val="002060"/>
                    </w:rPr>
                    <w:t> </w:t>
                  </w:r>
                </w:p>
              </w:tc>
            </w:tr>
            <w:tr w:rsidR="00713FA3" w:rsidRPr="00BC2F63" w14:paraId="43A14628"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D7D5EA" w14:textId="77777777" w:rsidR="00713FA3" w:rsidRPr="00BC2F63" w:rsidRDefault="00713FA3" w:rsidP="00172686">
                  <w:pPr>
                    <w:pStyle w:val="rowtabella0"/>
                    <w:rPr>
                      <w:color w:val="002060"/>
                    </w:rPr>
                  </w:pPr>
                  <w:r w:rsidRPr="00BC2F63">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365476" w14:textId="77777777" w:rsidR="00713FA3" w:rsidRPr="00BC2F63" w:rsidRDefault="00713FA3" w:rsidP="00172686">
                  <w:pPr>
                    <w:pStyle w:val="rowtabella0"/>
                    <w:rPr>
                      <w:color w:val="002060"/>
                    </w:rPr>
                  </w:pPr>
                  <w:r w:rsidRPr="00BC2F63">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5326A1" w14:textId="77777777" w:rsidR="00713FA3" w:rsidRPr="00BC2F63" w:rsidRDefault="00713FA3" w:rsidP="00172686">
                  <w:pPr>
                    <w:pStyle w:val="rowtabella0"/>
                    <w:jc w:val="center"/>
                    <w:rPr>
                      <w:color w:val="002060"/>
                    </w:rPr>
                  </w:pPr>
                  <w:r w:rsidRPr="00BC2F6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FDE0AE" w14:textId="77777777" w:rsidR="00713FA3" w:rsidRPr="00BC2F63" w:rsidRDefault="00713FA3" w:rsidP="00172686">
                  <w:pPr>
                    <w:pStyle w:val="rowtabella0"/>
                    <w:jc w:val="center"/>
                    <w:rPr>
                      <w:color w:val="002060"/>
                    </w:rPr>
                  </w:pPr>
                  <w:r w:rsidRPr="00BC2F63">
                    <w:rPr>
                      <w:color w:val="002060"/>
                    </w:rPr>
                    <w:t> </w:t>
                  </w:r>
                </w:p>
              </w:tc>
            </w:tr>
            <w:tr w:rsidR="00713FA3" w:rsidRPr="00BC2F63" w14:paraId="155BCAA6"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0D494C" w14:textId="77777777" w:rsidR="00713FA3" w:rsidRPr="00BC2F63" w:rsidRDefault="00713FA3" w:rsidP="00172686">
                  <w:pPr>
                    <w:pStyle w:val="rowtabella0"/>
                    <w:rPr>
                      <w:color w:val="002060"/>
                    </w:rPr>
                  </w:pPr>
                  <w:r w:rsidRPr="00BC2F63">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C19724" w14:textId="77777777" w:rsidR="00713FA3" w:rsidRPr="00BC2F63" w:rsidRDefault="00713FA3" w:rsidP="00172686">
                  <w:pPr>
                    <w:pStyle w:val="rowtabella0"/>
                    <w:rPr>
                      <w:color w:val="002060"/>
                    </w:rPr>
                  </w:pPr>
                  <w:r w:rsidRPr="00BC2F63">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D01234" w14:textId="77777777" w:rsidR="00713FA3" w:rsidRPr="00BC2F63" w:rsidRDefault="00713FA3" w:rsidP="00172686">
                  <w:pPr>
                    <w:pStyle w:val="rowtabella0"/>
                    <w:jc w:val="center"/>
                    <w:rPr>
                      <w:color w:val="002060"/>
                    </w:rPr>
                  </w:pPr>
                  <w:r w:rsidRPr="00BC2F63">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570B5D" w14:textId="77777777" w:rsidR="00713FA3" w:rsidRPr="00BC2F63" w:rsidRDefault="00713FA3" w:rsidP="00172686">
                  <w:pPr>
                    <w:pStyle w:val="rowtabella0"/>
                    <w:jc w:val="center"/>
                    <w:rPr>
                      <w:color w:val="002060"/>
                    </w:rPr>
                  </w:pPr>
                  <w:r w:rsidRPr="00BC2F63">
                    <w:rPr>
                      <w:color w:val="002060"/>
                    </w:rPr>
                    <w:t> </w:t>
                  </w:r>
                </w:p>
              </w:tc>
            </w:tr>
            <w:tr w:rsidR="00713FA3" w:rsidRPr="00BC2F63" w14:paraId="2A333F9B"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7A104D" w14:textId="77777777" w:rsidR="00713FA3" w:rsidRPr="00BC2F63" w:rsidRDefault="00713FA3" w:rsidP="00172686">
                  <w:pPr>
                    <w:pStyle w:val="rowtabella0"/>
                    <w:rPr>
                      <w:color w:val="002060"/>
                    </w:rPr>
                  </w:pPr>
                  <w:r w:rsidRPr="00BC2F63">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D05D8C" w14:textId="77777777" w:rsidR="00713FA3" w:rsidRPr="00BC2F63" w:rsidRDefault="00713FA3" w:rsidP="00172686">
                  <w:pPr>
                    <w:pStyle w:val="rowtabella0"/>
                    <w:rPr>
                      <w:color w:val="002060"/>
                    </w:rPr>
                  </w:pPr>
                  <w:r w:rsidRPr="00BC2F63">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A19C34" w14:textId="77777777" w:rsidR="00713FA3" w:rsidRPr="00BC2F63" w:rsidRDefault="00713FA3" w:rsidP="00172686">
                  <w:pPr>
                    <w:pStyle w:val="rowtabella0"/>
                    <w:jc w:val="center"/>
                    <w:rPr>
                      <w:color w:val="002060"/>
                    </w:rPr>
                  </w:pPr>
                  <w:r w:rsidRPr="00BC2F6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F2304A" w14:textId="77777777" w:rsidR="00713FA3" w:rsidRPr="00BC2F63" w:rsidRDefault="00713FA3" w:rsidP="00172686">
                  <w:pPr>
                    <w:pStyle w:val="rowtabella0"/>
                    <w:jc w:val="center"/>
                    <w:rPr>
                      <w:color w:val="002060"/>
                    </w:rPr>
                  </w:pPr>
                  <w:r w:rsidRPr="00BC2F63">
                    <w:rPr>
                      <w:color w:val="002060"/>
                    </w:rPr>
                    <w:t> </w:t>
                  </w:r>
                </w:p>
              </w:tc>
            </w:tr>
            <w:tr w:rsidR="00713FA3" w:rsidRPr="00BC2F63" w14:paraId="6022D7B3"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1BE40B" w14:textId="77777777" w:rsidR="00713FA3" w:rsidRPr="00BC2F63" w:rsidRDefault="00713FA3" w:rsidP="00172686">
                  <w:pPr>
                    <w:pStyle w:val="rowtabella0"/>
                    <w:rPr>
                      <w:color w:val="002060"/>
                    </w:rPr>
                  </w:pPr>
                  <w:r w:rsidRPr="00BC2F63">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083F74" w14:textId="77777777" w:rsidR="00713FA3" w:rsidRPr="00BC2F63" w:rsidRDefault="00713FA3" w:rsidP="00172686">
                  <w:pPr>
                    <w:pStyle w:val="rowtabella0"/>
                    <w:rPr>
                      <w:color w:val="002060"/>
                    </w:rPr>
                  </w:pPr>
                  <w:r w:rsidRPr="00BC2F63">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772D96" w14:textId="77777777" w:rsidR="00713FA3" w:rsidRPr="00BC2F63" w:rsidRDefault="00713FA3" w:rsidP="00172686">
                  <w:pPr>
                    <w:pStyle w:val="rowtabella0"/>
                    <w:jc w:val="center"/>
                    <w:rPr>
                      <w:color w:val="002060"/>
                    </w:rPr>
                  </w:pPr>
                  <w:r w:rsidRPr="00BC2F6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1CDBA4" w14:textId="77777777" w:rsidR="00713FA3" w:rsidRPr="00BC2F63" w:rsidRDefault="00713FA3" w:rsidP="00172686">
                  <w:pPr>
                    <w:pStyle w:val="rowtabella0"/>
                    <w:jc w:val="center"/>
                    <w:rPr>
                      <w:color w:val="002060"/>
                    </w:rPr>
                  </w:pPr>
                  <w:r w:rsidRPr="00BC2F63">
                    <w:rPr>
                      <w:color w:val="002060"/>
                    </w:rPr>
                    <w:t> </w:t>
                  </w:r>
                </w:p>
              </w:tc>
            </w:tr>
            <w:tr w:rsidR="00713FA3" w:rsidRPr="00BC2F63" w14:paraId="3721E7A6"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B9E5EA" w14:textId="77777777" w:rsidR="00713FA3" w:rsidRPr="00BC2F63" w:rsidRDefault="00713FA3" w:rsidP="00172686">
                  <w:pPr>
                    <w:pStyle w:val="rowtabella0"/>
                    <w:rPr>
                      <w:color w:val="002060"/>
                    </w:rPr>
                  </w:pPr>
                  <w:r w:rsidRPr="00BC2F63">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60D75" w14:textId="77777777" w:rsidR="00713FA3" w:rsidRPr="00BC2F63" w:rsidRDefault="00713FA3" w:rsidP="00172686">
                  <w:pPr>
                    <w:pStyle w:val="rowtabella0"/>
                    <w:rPr>
                      <w:color w:val="002060"/>
                    </w:rPr>
                  </w:pPr>
                  <w:r w:rsidRPr="00BC2F63">
                    <w:rPr>
                      <w:color w:val="002060"/>
                    </w:rPr>
                    <w:t>- REAL CASEBRUCIATE W.FIRE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F3E56" w14:textId="77777777" w:rsidR="00713FA3" w:rsidRPr="00BC2F63" w:rsidRDefault="00713FA3" w:rsidP="00172686">
                  <w:pPr>
                    <w:pStyle w:val="rowtabella0"/>
                    <w:jc w:val="center"/>
                    <w:rPr>
                      <w:color w:val="002060"/>
                    </w:rPr>
                  </w:pPr>
                  <w:r w:rsidRPr="00BC2F63">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73465" w14:textId="77777777" w:rsidR="00713FA3" w:rsidRPr="00BC2F63" w:rsidRDefault="00713FA3" w:rsidP="00172686">
                  <w:pPr>
                    <w:pStyle w:val="rowtabella0"/>
                    <w:jc w:val="center"/>
                    <w:rPr>
                      <w:color w:val="002060"/>
                    </w:rPr>
                  </w:pPr>
                  <w:r w:rsidRPr="00BC2F63">
                    <w:rPr>
                      <w:color w:val="002060"/>
                    </w:rPr>
                    <w:t> </w:t>
                  </w:r>
                </w:p>
              </w:tc>
            </w:tr>
            <w:tr w:rsidR="00713FA3" w:rsidRPr="00BC2F63" w14:paraId="3BCB8B45"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2AC0A6CB" w14:textId="77777777" w:rsidR="00713FA3" w:rsidRPr="00BC2F63" w:rsidRDefault="00713FA3" w:rsidP="00172686">
                  <w:pPr>
                    <w:pStyle w:val="rowtabella0"/>
                    <w:rPr>
                      <w:color w:val="002060"/>
                    </w:rPr>
                  </w:pPr>
                  <w:r w:rsidRPr="00BC2F63">
                    <w:rPr>
                      <w:color w:val="002060"/>
                    </w:rPr>
                    <w:t>(1) - disputata il 11/04/2026</w:t>
                  </w:r>
                </w:p>
              </w:tc>
            </w:tr>
            <w:tr w:rsidR="00713FA3" w:rsidRPr="00BC2F63" w14:paraId="4F0341C8"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0AAAA186" w14:textId="77777777" w:rsidR="00713FA3" w:rsidRPr="00BC2F63" w:rsidRDefault="00713FA3" w:rsidP="00172686">
                  <w:pPr>
                    <w:pStyle w:val="rowtabella0"/>
                    <w:rPr>
                      <w:color w:val="002060"/>
                    </w:rPr>
                  </w:pPr>
                  <w:r w:rsidRPr="00BC2F63">
                    <w:rPr>
                      <w:color w:val="002060"/>
                    </w:rPr>
                    <w:t>(2) - disputata il 12/04/2026</w:t>
                  </w:r>
                </w:p>
              </w:tc>
            </w:tr>
          </w:tbl>
          <w:p w14:paraId="4AFF8706" w14:textId="77777777" w:rsidR="00713FA3" w:rsidRPr="00BC2F63" w:rsidRDefault="00713FA3" w:rsidP="00172686">
            <w:pPr>
              <w:rPr>
                <w:color w:val="002060"/>
              </w:rPr>
            </w:pPr>
          </w:p>
        </w:tc>
      </w:tr>
    </w:tbl>
    <w:p w14:paraId="3AD2BC42" w14:textId="77777777" w:rsidR="00713FA3" w:rsidRPr="00BC2F63" w:rsidRDefault="00713FA3" w:rsidP="00713FA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3FA3" w:rsidRPr="00BC2F63" w14:paraId="4DCB87F2"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5962983F"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D00C0" w14:textId="77777777" w:rsidR="00713FA3" w:rsidRPr="00BC2F63" w:rsidRDefault="00713FA3" w:rsidP="00172686">
                  <w:pPr>
                    <w:pStyle w:val="headertabella0"/>
                    <w:rPr>
                      <w:color w:val="002060"/>
                    </w:rPr>
                  </w:pPr>
                  <w:r w:rsidRPr="00BC2F63">
                    <w:rPr>
                      <w:color w:val="002060"/>
                    </w:rPr>
                    <w:t>GIRONE C - 10 Giornata - R</w:t>
                  </w:r>
                </w:p>
              </w:tc>
            </w:tr>
            <w:tr w:rsidR="00713FA3" w:rsidRPr="00BC2F63" w14:paraId="2358FB0B"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778234" w14:textId="77777777" w:rsidR="00713FA3" w:rsidRPr="00BC2F63" w:rsidRDefault="00713FA3" w:rsidP="00172686">
                  <w:pPr>
                    <w:pStyle w:val="rowtabella0"/>
                    <w:rPr>
                      <w:color w:val="002060"/>
                    </w:rPr>
                  </w:pPr>
                  <w:r w:rsidRPr="00BC2F63">
                    <w:rPr>
                      <w:color w:val="002060"/>
                    </w:rPr>
                    <w:t>EUROPE TT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ACC26" w14:textId="77777777" w:rsidR="00713FA3" w:rsidRPr="00BC2F63" w:rsidRDefault="00713FA3" w:rsidP="00172686">
                  <w:pPr>
                    <w:pStyle w:val="rowtabella0"/>
                    <w:rPr>
                      <w:color w:val="002060"/>
                    </w:rPr>
                  </w:pPr>
                  <w:r w:rsidRPr="00BC2F63">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69DAD" w14:textId="77777777" w:rsidR="00713FA3" w:rsidRPr="00BC2F63" w:rsidRDefault="00713FA3" w:rsidP="00172686">
                  <w:pPr>
                    <w:pStyle w:val="rowtabella0"/>
                    <w:jc w:val="center"/>
                    <w:rPr>
                      <w:color w:val="002060"/>
                    </w:rPr>
                  </w:pPr>
                  <w:r w:rsidRPr="00BC2F63">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BE7D1" w14:textId="77777777" w:rsidR="00713FA3" w:rsidRPr="00BC2F63" w:rsidRDefault="00713FA3" w:rsidP="00172686">
                  <w:pPr>
                    <w:pStyle w:val="rowtabella0"/>
                    <w:jc w:val="center"/>
                    <w:rPr>
                      <w:color w:val="002060"/>
                    </w:rPr>
                  </w:pPr>
                  <w:r w:rsidRPr="00BC2F63">
                    <w:rPr>
                      <w:color w:val="002060"/>
                    </w:rPr>
                    <w:t> </w:t>
                  </w:r>
                </w:p>
              </w:tc>
            </w:tr>
            <w:tr w:rsidR="00713FA3" w:rsidRPr="00BC2F63" w14:paraId="1CF94514"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A39EBA" w14:textId="77777777" w:rsidR="00713FA3" w:rsidRPr="00BC2F63" w:rsidRDefault="00713FA3" w:rsidP="00172686">
                  <w:pPr>
                    <w:pStyle w:val="rowtabella0"/>
                    <w:rPr>
                      <w:color w:val="002060"/>
                    </w:rPr>
                  </w:pPr>
                  <w:r w:rsidRPr="00BC2F63">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0D1538" w14:textId="77777777" w:rsidR="00713FA3" w:rsidRPr="00BC2F63" w:rsidRDefault="00713FA3" w:rsidP="00172686">
                  <w:pPr>
                    <w:pStyle w:val="rowtabella0"/>
                    <w:rPr>
                      <w:color w:val="002060"/>
                    </w:rPr>
                  </w:pPr>
                  <w:r w:rsidRPr="00BC2F63">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F3E267" w14:textId="77777777" w:rsidR="00713FA3" w:rsidRPr="00BC2F63" w:rsidRDefault="00713FA3" w:rsidP="00172686">
                  <w:pPr>
                    <w:pStyle w:val="rowtabella0"/>
                    <w:jc w:val="center"/>
                    <w:rPr>
                      <w:color w:val="002060"/>
                    </w:rPr>
                  </w:pPr>
                  <w:r w:rsidRPr="00BC2F6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417A2F" w14:textId="77777777" w:rsidR="00713FA3" w:rsidRPr="00BC2F63" w:rsidRDefault="00713FA3" w:rsidP="00172686">
                  <w:pPr>
                    <w:pStyle w:val="rowtabella0"/>
                    <w:jc w:val="center"/>
                    <w:rPr>
                      <w:color w:val="002060"/>
                    </w:rPr>
                  </w:pPr>
                  <w:r w:rsidRPr="00BC2F63">
                    <w:rPr>
                      <w:color w:val="002060"/>
                    </w:rPr>
                    <w:t> </w:t>
                  </w:r>
                </w:p>
              </w:tc>
            </w:tr>
            <w:tr w:rsidR="00713FA3" w:rsidRPr="00BC2F63" w14:paraId="64F308F4"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DBC83D" w14:textId="77777777" w:rsidR="00713FA3" w:rsidRPr="00BC2F63" w:rsidRDefault="00713FA3" w:rsidP="00172686">
                  <w:pPr>
                    <w:pStyle w:val="rowtabella0"/>
                    <w:rPr>
                      <w:color w:val="002060"/>
                    </w:rPr>
                  </w:pPr>
                  <w:r w:rsidRPr="00BC2F63">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9D99F1" w14:textId="77777777" w:rsidR="00713FA3" w:rsidRPr="00BC2F63" w:rsidRDefault="00713FA3" w:rsidP="00172686">
                  <w:pPr>
                    <w:pStyle w:val="rowtabella0"/>
                    <w:rPr>
                      <w:color w:val="002060"/>
                    </w:rPr>
                  </w:pPr>
                  <w:r w:rsidRPr="00BC2F63">
                    <w:rPr>
                      <w:color w:val="002060"/>
                    </w:rPr>
                    <w:t>- FUTSAL SENTINUM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27547E" w14:textId="77777777" w:rsidR="00713FA3" w:rsidRPr="00BC2F63" w:rsidRDefault="00713FA3" w:rsidP="00172686">
                  <w:pPr>
                    <w:pStyle w:val="rowtabella0"/>
                    <w:jc w:val="center"/>
                    <w:rPr>
                      <w:color w:val="002060"/>
                    </w:rPr>
                  </w:pPr>
                  <w:r w:rsidRPr="00BC2F6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E14A7A" w14:textId="77777777" w:rsidR="00713FA3" w:rsidRPr="00BC2F63" w:rsidRDefault="00713FA3" w:rsidP="00172686">
                  <w:pPr>
                    <w:pStyle w:val="rowtabella0"/>
                    <w:jc w:val="center"/>
                    <w:rPr>
                      <w:color w:val="002060"/>
                    </w:rPr>
                  </w:pPr>
                  <w:r w:rsidRPr="00BC2F63">
                    <w:rPr>
                      <w:color w:val="002060"/>
                    </w:rPr>
                    <w:t> </w:t>
                  </w:r>
                </w:p>
              </w:tc>
            </w:tr>
            <w:tr w:rsidR="00713FA3" w:rsidRPr="00BC2F63" w14:paraId="1FD3A4FA"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AB624A" w14:textId="77777777" w:rsidR="00713FA3" w:rsidRPr="00BC2F63" w:rsidRDefault="00713FA3" w:rsidP="00172686">
                  <w:pPr>
                    <w:pStyle w:val="rowtabella0"/>
                    <w:rPr>
                      <w:color w:val="002060"/>
                    </w:rPr>
                  </w:pPr>
                  <w:r w:rsidRPr="00BC2F63">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E68F10" w14:textId="77777777" w:rsidR="00713FA3" w:rsidRPr="00BC2F63" w:rsidRDefault="00713FA3" w:rsidP="00172686">
                  <w:pPr>
                    <w:pStyle w:val="rowtabella0"/>
                    <w:rPr>
                      <w:color w:val="002060"/>
                    </w:rPr>
                  </w:pPr>
                  <w:r w:rsidRPr="00BC2F63">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0B6560" w14:textId="77777777" w:rsidR="00713FA3" w:rsidRPr="00BC2F63" w:rsidRDefault="00713FA3" w:rsidP="00172686">
                  <w:pPr>
                    <w:pStyle w:val="rowtabella0"/>
                    <w:jc w:val="center"/>
                    <w:rPr>
                      <w:color w:val="002060"/>
                    </w:rPr>
                  </w:pPr>
                  <w:r w:rsidRPr="00BC2F63">
                    <w:rPr>
                      <w:color w:val="002060"/>
                    </w:rPr>
                    <w:t>10 - 4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3D0AC9" w14:textId="77777777" w:rsidR="00713FA3" w:rsidRPr="00BC2F63" w:rsidRDefault="00713FA3" w:rsidP="00172686">
                  <w:pPr>
                    <w:pStyle w:val="rowtabella0"/>
                    <w:jc w:val="center"/>
                    <w:rPr>
                      <w:color w:val="002060"/>
                    </w:rPr>
                  </w:pPr>
                  <w:r w:rsidRPr="00BC2F63">
                    <w:rPr>
                      <w:color w:val="002060"/>
                    </w:rPr>
                    <w:t> </w:t>
                  </w:r>
                </w:p>
              </w:tc>
            </w:tr>
            <w:tr w:rsidR="00713FA3" w:rsidRPr="00BC2F63" w14:paraId="12B2D9C9"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6CCA4A" w14:textId="77777777" w:rsidR="00713FA3" w:rsidRPr="00BC2F63" w:rsidRDefault="00713FA3" w:rsidP="00172686">
                  <w:pPr>
                    <w:pStyle w:val="rowtabella0"/>
                    <w:rPr>
                      <w:color w:val="002060"/>
                    </w:rPr>
                  </w:pPr>
                  <w:r w:rsidRPr="00BC2F63">
                    <w:rPr>
                      <w:color w:val="002060"/>
                    </w:rPr>
                    <w:t>ROBUR MERGO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992698" w14:textId="77777777" w:rsidR="00713FA3" w:rsidRPr="00BC2F63" w:rsidRDefault="00713FA3" w:rsidP="00172686">
                  <w:pPr>
                    <w:pStyle w:val="rowtabella0"/>
                    <w:rPr>
                      <w:color w:val="002060"/>
                    </w:rPr>
                  </w:pPr>
                  <w:r w:rsidRPr="00BC2F63">
                    <w:rPr>
                      <w:color w:val="002060"/>
                    </w:rPr>
                    <w:t>- ESANATOGLIA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6A410D" w14:textId="77777777" w:rsidR="00713FA3" w:rsidRPr="00BC2F63" w:rsidRDefault="00713FA3" w:rsidP="00172686">
                  <w:pPr>
                    <w:pStyle w:val="rowtabella0"/>
                    <w:jc w:val="center"/>
                    <w:rPr>
                      <w:color w:val="002060"/>
                    </w:rPr>
                  </w:pPr>
                  <w:r w:rsidRPr="00BC2F63">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4E7387" w14:textId="77777777" w:rsidR="00713FA3" w:rsidRPr="00BC2F63" w:rsidRDefault="00713FA3" w:rsidP="00172686">
                  <w:pPr>
                    <w:pStyle w:val="rowtabella0"/>
                    <w:jc w:val="center"/>
                    <w:rPr>
                      <w:color w:val="002060"/>
                    </w:rPr>
                  </w:pPr>
                  <w:r w:rsidRPr="00BC2F63">
                    <w:rPr>
                      <w:color w:val="002060"/>
                    </w:rPr>
                    <w:t> </w:t>
                  </w:r>
                </w:p>
              </w:tc>
            </w:tr>
            <w:tr w:rsidR="00713FA3" w:rsidRPr="00BC2F63" w14:paraId="5F21759C"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59C264" w14:textId="77777777" w:rsidR="00713FA3" w:rsidRPr="00BC2F63" w:rsidRDefault="00713FA3" w:rsidP="00172686">
                  <w:pPr>
                    <w:pStyle w:val="rowtabella0"/>
                    <w:rPr>
                      <w:color w:val="002060"/>
                    </w:rPr>
                  </w:pPr>
                  <w:r w:rsidRPr="00BC2F63">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37661" w14:textId="77777777" w:rsidR="00713FA3" w:rsidRPr="00BC2F63" w:rsidRDefault="00713FA3" w:rsidP="00172686">
                  <w:pPr>
                    <w:pStyle w:val="rowtabella0"/>
                    <w:rPr>
                      <w:color w:val="002060"/>
                    </w:rPr>
                  </w:pPr>
                  <w:r w:rsidRPr="00BC2F63">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15169" w14:textId="77777777" w:rsidR="00713FA3" w:rsidRPr="00BC2F63" w:rsidRDefault="00713FA3" w:rsidP="00172686">
                  <w:pPr>
                    <w:pStyle w:val="rowtabella0"/>
                    <w:jc w:val="center"/>
                    <w:rPr>
                      <w:color w:val="002060"/>
                    </w:rPr>
                  </w:pPr>
                  <w:r w:rsidRPr="00BC2F63">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D11D2" w14:textId="77777777" w:rsidR="00713FA3" w:rsidRPr="00BC2F63" w:rsidRDefault="00713FA3" w:rsidP="00172686">
                  <w:pPr>
                    <w:pStyle w:val="rowtabella0"/>
                    <w:jc w:val="center"/>
                    <w:rPr>
                      <w:color w:val="002060"/>
                    </w:rPr>
                  </w:pPr>
                  <w:r w:rsidRPr="00BC2F63">
                    <w:rPr>
                      <w:color w:val="002060"/>
                    </w:rPr>
                    <w:t> </w:t>
                  </w:r>
                </w:p>
              </w:tc>
            </w:tr>
            <w:tr w:rsidR="00713FA3" w:rsidRPr="00BC2F63" w14:paraId="0BAD32AC"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21A9D716" w14:textId="77777777" w:rsidR="00713FA3" w:rsidRPr="00BC2F63" w:rsidRDefault="00713FA3" w:rsidP="00172686">
                  <w:pPr>
                    <w:pStyle w:val="rowtabella0"/>
                    <w:rPr>
                      <w:color w:val="002060"/>
                    </w:rPr>
                  </w:pPr>
                  <w:r w:rsidRPr="00BC2F63">
                    <w:rPr>
                      <w:color w:val="002060"/>
                    </w:rPr>
                    <w:t>(1) - disputata il 11/04/2026</w:t>
                  </w:r>
                </w:p>
              </w:tc>
            </w:tr>
          </w:tbl>
          <w:p w14:paraId="0E7DB57F" w14:textId="77777777" w:rsidR="00713FA3" w:rsidRPr="00BC2F63" w:rsidRDefault="00713FA3" w:rsidP="001726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676DB16F"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887C8" w14:textId="77777777" w:rsidR="00713FA3" w:rsidRPr="00BC2F63" w:rsidRDefault="00713FA3" w:rsidP="00172686">
                  <w:pPr>
                    <w:pStyle w:val="headertabella0"/>
                    <w:rPr>
                      <w:color w:val="002060"/>
                    </w:rPr>
                  </w:pPr>
                  <w:r w:rsidRPr="00BC2F63">
                    <w:rPr>
                      <w:color w:val="002060"/>
                    </w:rPr>
                    <w:t>GIRONE D - 10 Giornata - R</w:t>
                  </w:r>
                </w:p>
              </w:tc>
            </w:tr>
            <w:tr w:rsidR="00713FA3" w:rsidRPr="00BC2F63" w14:paraId="3B72047C"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3CEED9" w14:textId="77777777" w:rsidR="00713FA3" w:rsidRPr="00BC2F63" w:rsidRDefault="00713FA3" w:rsidP="00172686">
                  <w:pPr>
                    <w:pStyle w:val="rowtabella0"/>
                    <w:rPr>
                      <w:color w:val="002060"/>
                    </w:rPr>
                  </w:pPr>
                  <w:r w:rsidRPr="00BC2F63">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400E2" w14:textId="77777777" w:rsidR="00713FA3" w:rsidRPr="00BC2F63" w:rsidRDefault="00713FA3" w:rsidP="00172686">
                  <w:pPr>
                    <w:pStyle w:val="rowtabella0"/>
                    <w:rPr>
                      <w:color w:val="002060"/>
                    </w:rPr>
                  </w:pPr>
                  <w:r w:rsidRPr="00BC2F63">
                    <w:rPr>
                      <w:color w:val="002060"/>
                    </w:rPr>
                    <w:t>- RIPE SAN GINESIO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28FEE" w14:textId="77777777" w:rsidR="00713FA3" w:rsidRPr="00BC2F63" w:rsidRDefault="00713FA3" w:rsidP="00172686">
                  <w:pPr>
                    <w:pStyle w:val="rowtabella0"/>
                    <w:jc w:val="center"/>
                    <w:rPr>
                      <w:color w:val="002060"/>
                    </w:rPr>
                  </w:pPr>
                  <w:r w:rsidRPr="00BC2F63">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86F48" w14:textId="77777777" w:rsidR="00713FA3" w:rsidRPr="00BC2F63" w:rsidRDefault="00713FA3" w:rsidP="00172686">
                  <w:pPr>
                    <w:pStyle w:val="rowtabella0"/>
                    <w:jc w:val="center"/>
                    <w:rPr>
                      <w:color w:val="002060"/>
                    </w:rPr>
                  </w:pPr>
                  <w:r w:rsidRPr="00BC2F63">
                    <w:rPr>
                      <w:color w:val="002060"/>
                    </w:rPr>
                    <w:t> </w:t>
                  </w:r>
                </w:p>
              </w:tc>
            </w:tr>
            <w:tr w:rsidR="00713FA3" w:rsidRPr="00BC2F63" w14:paraId="1F79EE3E"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22CF08" w14:textId="77777777" w:rsidR="00713FA3" w:rsidRPr="00BC2F63" w:rsidRDefault="00713FA3" w:rsidP="00172686">
                  <w:pPr>
                    <w:pStyle w:val="rowtabella0"/>
                    <w:rPr>
                      <w:color w:val="002060"/>
                    </w:rPr>
                  </w:pPr>
                  <w:r w:rsidRPr="00BC2F63">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6D3268" w14:textId="77777777" w:rsidR="00713FA3" w:rsidRPr="00BC2F63" w:rsidRDefault="00713FA3" w:rsidP="00172686">
                  <w:pPr>
                    <w:pStyle w:val="rowtabella0"/>
                    <w:rPr>
                      <w:color w:val="002060"/>
                    </w:rPr>
                  </w:pPr>
                  <w:r w:rsidRPr="00BC2F6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33AB14" w14:textId="77777777" w:rsidR="00713FA3" w:rsidRPr="00BC2F63" w:rsidRDefault="00713FA3" w:rsidP="00172686">
                  <w:pPr>
                    <w:pStyle w:val="rowtabella0"/>
                    <w:jc w:val="center"/>
                    <w:rPr>
                      <w:color w:val="002060"/>
                    </w:rPr>
                  </w:pPr>
                  <w:r w:rsidRPr="00BC2F63">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36FC4C" w14:textId="77777777" w:rsidR="00713FA3" w:rsidRPr="00BC2F63" w:rsidRDefault="00713FA3" w:rsidP="00172686">
                  <w:pPr>
                    <w:pStyle w:val="rowtabella0"/>
                    <w:jc w:val="center"/>
                    <w:rPr>
                      <w:color w:val="002060"/>
                    </w:rPr>
                  </w:pPr>
                  <w:r w:rsidRPr="00BC2F63">
                    <w:rPr>
                      <w:color w:val="002060"/>
                    </w:rPr>
                    <w:t> </w:t>
                  </w:r>
                </w:p>
              </w:tc>
            </w:tr>
            <w:tr w:rsidR="00713FA3" w:rsidRPr="00BC2F63" w14:paraId="799A0145"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B5731A" w14:textId="77777777" w:rsidR="00713FA3" w:rsidRPr="00BC2F63" w:rsidRDefault="00713FA3" w:rsidP="00172686">
                  <w:pPr>
                    <w:pStyle w:val="rowtabella0"/>
                    <w:rPr>
                      <w:color w:val="002060"/>
                    </w:rPr>
                  </w:pPr>
                  <w:r w:rsidRPr="00BC2F63">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0D773A" w14:textId="77777777" w:rsidR="00713FA3" w:rsidRPr="00BC2F63" w:rsidRDefault="00713FA3" w:rsidP="00172686">
                  <w:pPr>
                    <w:pStyle w:val="rowtabella0"/>
                    <w:rPr>
                      <w:color w:val="002060"/>
                    </w:rPr>
                  </w:pPr>
                  <w:r w:rsidRPr="00BC2F63">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A3AA30" w14:textId="77777777" w:rsidR="00713FA3" w:rsidRPr="00BC2F63" w:rsidRDefault="00713FA3" w:rsidP="00172686">
                  <w:pPr>
                    <w:pStyle w:val="rowtabella0"/>
                    <w:jc w:val="center"/>
                    <w:rPr>
                      <w:color w:val="002060"/>
                    </w:rPr>
                  </w:pPr>
                  <w:r w:rsidRPr="00BC2F63">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C4BD2B" w14:textId="77777777" w:rsidR="00713FA3" w:rsidRPr="00BC2F63" w:rsidRDefault="00713FA3" w:rsidP="00172686">
                  <w:pPr>
                    <w:pStyle w:val="rowtabella0"/>
                    <w:jc w:val="center"/>
                    <w:rPr>
                      <w:color w:val="002060"/>
                    </w:rPr>
                  </w:pPr>
                  <w:r w:rsidRPr="00BC2F63">
                    <w:rPr>
                      <w:color w:val="002060"/>
                    </w:rPr>
                    <w:t> </w:t>
                  </w:r>
                </w:p>
              </w:tc>
            </w:tr>
            <w:tr w:rsidR="00713FA3" w:rsidRPr="00BC2F63" w14:paraId="7E38EF73"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2FAE6D" w14:textId="77777777" w:rsidR="00713FA3" w:rsidRPr="00BC2F63" w:rsidRDefault="00713FA3" w:rsidP="00172686">
                  <w:pPr>
                    <w:pStyle w:val="rowtabella0"/>
                    <w:rPr>
                      <w:color w:val="002060"/>
                    </w:rPr>
                  </w:pPr>
                  <w:r w:rsidRPr="00BC2F63">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4356E6" w14:textId="77777777" w:rsidR="00713FA3" w:rsidRPr="00BC2F63" w:rsidRDefault="00713FA3" w:rsidP="00172686">
                  <w:pPr>
                    <w:pStyle w:val="rowtabella0"/>
                    <w:rPr>
                      <w:color w:val="002060"/>
                    </w:rPr>
                  </w:pPr>
                  <w:r w:rsidRPr="00BC2F63">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69A473" w14:textId="77777777" w:rsidR="00713FA3" w:rsidRPr="00BC2F63" w:rsidRDefault="00713FA3" w:rsidP="00172686">
                  <w:pPr>
                    <w:pStyle w:val="rowtabella0"/>
                    <w:jc w:val="center"/>
                    <w:rPr>
                      <w:color w:val="002060"/>
                    </w:rPr>
                  </w:pPr>
                  <w:r w:rsidRPr="00BC2F6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D6A307" w14:textId="77777777" w:rsidR="00713FA3" w:rsidRPr="00BC2F63" w:rsidRDefault="00713FA3" w:rsidP="00172686">
                  <w:pPr>
                    <w:pStyle w:val="rowtabella0"/>
                    <w:jc w:val="center"/>
                    <w:rPr>
                      <w:color w:val="002060"/>
                    </w:rPr>
                  </w:pPr>
                  <w:r w:rsidRPr="00BC2F63">
                    <w:rPr>
                      <w:color w:val="002060"/>
                    </w:rPr>
                    <w:t> </w:t>
                  </w:r>
                </w:p>
              </w:tc>
            </w:tr>
            <w:tr w:rsidR="00713FA3" w:rsidRPr="00BC2F63" w14:paraId="2ADA3B4A"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46F98C" w14:textId="77777777" w:rsidR="00713FA3" w:rsidRPr="00BC2F63" w:rsidRDefault="00713FA3" w:rsidP="00172686">
                  <w:pPr>
                    <w:pStyle w:val="rowtabella0"/>
                    <w:rPr>
                      <w:color w:val="002060"/>
                    </w:rPr>
                  </w:pPr>
                  <w:r w:rsidRPr="00BC2F63">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E069EA" w14:textId="77777777" w:rsidR="00713FA3" w:rsidRPr="00BC2F63" w:rsidRDefault="00713FA3" w:rsidP="00172686">
                  <w:pPr>
                    <w:pStyle w:val="rowtabella0"/>
                    <w:rPr>
                      <w:color w:val="002060"/>
                    </w:rPr>
                  </w:pPr>
                  <w:r w:rsidRPr="00BC2F6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4C3217" w14:textId="77777777" w:rsidR="00713FA3" w:rsidRPr="00BC2F63" w:rsidRDefault="00713FA3" w:rsidP="00172686">
                  <w:pPr>
                    <w:pStyle w:val="rowtabella0"/>
                    <w:jc w:val="center"/>
                    <w:rPr>
                      <w:color w:val="002060"/>
                    </w:rPr>
                  </w:pPr>
                  <w:r w:rsidRPr="00BC2F63">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2A6E67" w14:textId="77777777" w:rsidR="00713FA3" w:rsidRPr="00BC2F63" w:rsidRDefault="00713FA3" w:rsidP="00172686">
                  <w:pPr>
                    <w:pStyle w:val="rowtabella0"/>
                    <w:jc w:val="center"/>
                    <w:rPr>
                      <w:color w:val="002060"/>
                    </w:rPr>
                  </w:pPr>
                  <w:r w:rsidRPr="00BC2F63">
                    <w:rPr>
                      <w:color w:val="002060"/>
                    </w:rPr>
                    <w:t> </w:t>
                  </w:r>
                </w:p>
              </w:tc>
            </w:tr>
            <w:tr w:rsidR="00713FA3" w:rsidRPr="00BC2F63" w14:paraId="138D2311"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213F81" w14:textId="77777777" w:rsidR="00713FA3" w:rsidRPr="00BC2F63" w:rsidRDefault="00713FA3" w:rsidP="00172686">
                  <w:pPr>
                    <w:pStyle w:val="rowtabella0"/>
                    <w:rPr>
                      <w:color w:val="002060"/>
                    </w:rPr>
                  </w:pPr>
                  <w:r w:rsidRPr="00BC2F63">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E057D" w14:textId="77777777" w:rsidR="00713FA3" w:rsidRPr="00BC2F63" w:rsidRDefault="00713FA3" w:rsidP="00172686">
                  <w:pPr>
                    <w:pStyle w:val="rowtabella0"/>
                    <w:rPr>
                      <w:color w:val="002060"/>
                    </w:rPr>
                  </w:pPr>
                  <w:r w:rsidRPr="00BC2F63">
                    <w:rPr>
                      <w:color w:val="002060"/>
                    </w:rPr>
                    <w:t>- OSIMO STAZIONE SSD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56D25" w14:textId="77777777" w:rsidR="00713FA3" w:rsidRPr="00BC2F63" w:rsidRDefault="00713FA3" w:rsidP="00172686">
                  <w:pPr>
                    <w:pStyle w:val="rowtabella0"/>
                    <w:jc w:val="center"/>
                    <w:rPr>
                      <w:color w:val="002060"/>
                    </w:rPr>
                  </w:pPr>
                  <w:r w:rsidRPr="00BC2F6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8EB06" w14:textId="77777777" w:rsidR="00713FA3" w:rsidRPr="00BC2F63" w:rsidRDefault="00713FA3" w:rsidP="00172686">
                  <w:pPr>
                    <w:pStyle w:val="rowtabella0"/>
                    <w:jc w:val="center"/>
                    <w:rPr>
                      <w:color w:val="002060"/>
                    </w:rPr>
                  </w:pPr>
                  <w:r w:rsidRPr="00BC2F63">
                    <w:rPr>
                      <w:color w:val="002060"/>
                    </w:rPr>
                    <w:t> </w:t>
                  </w:r>
                </w:p>
              </w:tc>
            </w:tr>
            <w:tr w:rsidR="00713FA3" w:rsidRPr="00BC2F63" w14:paraId="601DEEE5"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28870D82" w14:textId="77777777" w:rsidR="00713FA3" w:rsidRPr="00BC2F63" w:rsidRDefault="00713FA3" w:rsidP="00172686">
                  <w:pPr>
                    <w:pStyle w:val="rowtabella0"/>
                    <w:rPr>
                      <w:color w:val="002060"/>
                    </w:rPr>
                  </w:pPr>
                  <w:r w:rsidRPr="00BC2F63">
                    <w:rPr>
                      <w:color w:val="002060"/>
                    </w:rPr>
                    <w:t>(1) - disputata il 11/04/2026</w:t>
                  </w:r>
                </w:p>
              </w:tc>
            </w:tr>
            <w:tr w:rsidR="00713FA3" w:rsidRPr="00BC2F63" w14:paraId="1F1312B5"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7762A9A5" w14:textId="77777777" w:rsidR="00713FA3" w:rsidRPr="00BC2F63" w:rsidRDefault="00713FA3" w:rsidP="00172686">
                  <w:pPr>
                    <w:pStyle w:val="rowtabella0"/>
                    <w:rPr>
                      <w:color w:val="002060"/>
                    </w:rPr>
                  </w:pPr>
                  <w:r w:rsidRPr="00BC2F63">
                    <w:rPr>
                      <w:color w:val="002060"/>
                    </w:rPr>
                    <w:t>(2) - disputata il 12/04/2026</w:t>
                  </w:r>
                </w:p>
              </w:tc>
            </w:tr>
          </w:tbl>
          <w:p w14:paraId="39C175A8" w14:textId="77777777" w:rsidR="00713FA3" w:rsidRPr="00BC2F63" w:rsidRDefault="00713FA3" w:rsidP="00172686">
            <w:pPr>
              <w:rPr>
                <w:color w:val="002060"/>
              </w:rPr>
            </w:pPr>
          </w:p>
        </w:tc>
      </w:tr>
    </w:tbl>
    <w:p w14:paraId="142B278F" w14:textId="77777777" w:rsidR="00713FA3" w:rsidRPr="00BC2F63" w:rsidRDefault="00713FA3" w:rsidP="00713FA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3FA3" w:rsidRPr="00BC2F63" w14:paraId="472A25C8"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51666B28"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947DA" w14:textId="77777777" w:rsidR="00713FA3" w:rsidRPr="00BC2F63" w:rsidRDefault="00713FA3" w:rsidP="00172686">
                  <w:pPr>
                    <w:pStyle w:val="headertabella0"/>
                    <w:rPr>
                      <w:color w:val="002060"/>
                    </w:rPr>
                  </w:pPr>
                  <w:r w:rsidRPr="00BC2F63">
                    <w:rPr>
                      <w:color w:val="002060"/>
                    </w:rPr>
                    <w:t>GIRONE E - 10 Giornata - R</w:t>
                  </w:r>
                </w:p>
              </w:tc>
            </w:tr>
            <w:tr w:rsidR="00713FA3" w:rsidRPr="00BC2F63" w14:paraId="6B934577"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29CC20" w14:textId="77777777" w:rsidR="00713FA3" w:rsidRPr="00BC2F63" w:rsidRDefault="00713FA3" w:rsidP="00172686">
                  <w:pPr>
                    <w:pStyle w:val="rowtabella0"/>
                    <w:rPr>
                      <w:color w:val="002060"/>
                    </w:rPr>
                  </w:pPr>
                  <w:r w:rsidRPr="00BC2F63">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8C55D" w14:textId="77777777" w:rsidR="00713FA3" w:rsidRPr="00BC2F63" w:rsidRDefault="00713FA3" w:rsidP="00172686">
                  <w:pPr>
                    <w:pStyle w:val="rowtabella0"/>
                    <w:rPr>
                      <w:color w:val="002060"/>
                    </w:rPr>
                  </w:pPr>
                  <w:r w:rsidRPr="00BC2F63">
                    <w:rPr>
                      <w:color w:val="002060"/>
                    </w:rPr>
                    <w:t>- CALCIO S.ELPIDIO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83D2D" w14:textId="77777777" w:rsidR="00713FA3" w:rsidRPr="00BC2F63" w:rsidRDefault="00713FA3" w:rsidP="00172686">
                  <w:pPr>
                    <w:pStyle w:val="rowtabella0"/>
                    <w:jc w:val="center"/>
                    <w:rPr>
                      <w:color w:val="002060"/>
                    </w:rPr>
                  </w:pPr>
                  <w:r w:rsidRPr="00BC2F63">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FD09E" w14:textId="77777777" w:rsidR="00713FA3" w:rsidRPr="00BC2F63" w:rsidRDefault="00713FA3" w:rsidP="00172686">
                  <w:pPr>
                    <w:pStyle w:val="rowtabella0"/>
                    <w:jc w:val="center"/>
                    <w:rPr>
                      <w:color w:val="002060"/>
                    </w:rPr>
                  </w:pPr>
                  <w:r w:rsidRPr="00BC2F63">
                    <w:rPr>
                      <w:color w:val="002060"/>
                    </w:rPr>
                    <w:t> </w:t>
                  </w:r>
                </w:p>
              </w:tc>
            </w:tr>
            <w:tr w:rsidR="00713FA3" w:rsidRPr="00BC2F63" w14:paraId="43D2D5F4"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DCE10B" w14:textId="77777777" w:rsidR="00713FA3" w:rsidRPr="00BC2F63" w:rsidRDefault="00713FA3" w:rsidP="00172686">
                  <w:pPr>
                    <w:pStyle w:val="rowtabella0"/>
                    <w:rPr>
                      <w:color w:val="002060"/>
                    </w:rPr>
                  </w:pPr>
                  <w:r w:rsidRPr="00BC2F63">
                    <w:rPr>
                      <w:color w:val="002060"/>
                    </w:rPr>
                    <w:t>CITTA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B20B62" w14:textId="77777777" w:rsidR="00713FA3" w:rsidRPr="00BC2F63" w:rsidRDefault="00713FA3" w:rsidP="00172686">
                  <w:pPr>
                    <w:pStyle w:val="rowtabella0"/>
                    <w:rPr>
                      <w:color w:val="002060"/>
                    </w:rPr>
                  </w:pPr>
                  <w:r w:rsidRPr="00BC2F63">
                    <w:rPr>
                      <w:color w:val="002060"/>
                    </w:rPr>
                    <w:t>- FROGS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6B84C5" w14:textId="77777777" w:rsidR="00713FA3" w:rsidRPr="00BC2F63" w:rsidRDefault="00713FA3" w:rsidP="00172686">
                  <w:pPr>
                    <w:pStyle w:val="rowtabella0"/>
                    <w:jc w:val="center"/>
                    <w:rPr>
                      <w:color w:val="002060"/>
                    </w:rPr>
                  </w:pPr>
                  <w:r w:rsidRPr="00BC2F63">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D14F0F" w14:textId="77777777" w:rsidR="00713FA3" w:rsidRPr="00BC2F63" w:rsidRDefault="00713FA3" w:rsidP="00172686">
                  <w:pPr>
                    <w:pStyle w:val="rowtabella0"/>
                    <w:jc w:val="center"/>
                    <w:rPr>
                      <w:color w:val="002060"/>
                    </w:rPr>
                  </w:pPr>
                  <w:r w:rsidRPr="00BC2F63">
                    <w:rPr>
                      <w:color w:val="002060"/>
                    </w:rPr>
                    <w:t> </w:t>
                  </w:r>
                </w:p>
              </w:tc>
            </w:tr>
            <w:tr w:rsidR="00713FA3" w:rsidRPr="00BC2F63" w14:paraId="155D2472"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66D3E0" w14:textId="77777777" w:rsidR="00713FA3" w:rsidRPr="00BC2F63" w:rsidRDefault="00713FA3" w:rsidP="00172686">
                  <w:pPr>
                    <w:pStyle w:val="rowtabella0"/>
                    <w:rPr>
                      <w:color w:val="002060"/>
                    </w:rPr>
                  </w:pPr>
                  <w:r w:rsidRPr="00BC2F63">
                    <w:rPr>
                      <w:color w:val="002060"/>
                    </w:rPr>
                    <w:lastRenderedPageBreak/>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AF0DF" w14:textId="77777777" w:rsidR="00713FA3" w:rsidRPr="00BC2F63" w:rsidRDefault="00713FA3" w:rsidP="00172686">
                  <w:pPr>
                    <w:pStyle w:val="rowtabella0"/>
                    <w:rPr>
                      <w:color w:val="002060"/>
                    </w:rPr>
                  </w:pPr>
                  <w:r w:rsidRPr="00BC2F63">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577333" w14:textId="77777777" w:rsidR="00713FA3" w:rsidRPr="00BC2F63" w:rsidRDefault="00713FA3" w:rsidP="00172686">
                  <w:pPr>
                    <w:pStyle w:val="rowtabella0"/>
                    <w:jc w:val="center"/>
                    <w:rPr>
                      <w:color w:val="002060"/>
                    </w:rPr>
                  </w:pPr>
                  <w:r w:rsidRPr="00BC2F63">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EB63B6" w14:textId="77777777" w:rsidR="00713FA3" w:rsidRPr="00BC2F63" w:rsidRDefault="00713FA3" w:rsidP="00172686">
                  <w:pPr>
                    <w:pStyle w:val="rowtabella0"/>
                    <w:jc w:val="center"/>
                    <w:rPr>
                      <w:color w:val="002060"/>
                    </w:rPr>
                  </w:pPr>
                  <w:r w:rsidRPr="00BC2F63">
                    <w:rPr>
                      <w:color w:val="002060"/>
                    </w:rPr>
                    <w:t> </w:t>
                  </w:r>
                </w:p>
              </w:tc>
            </w:tr>
            <w:tr w:rsidR="00713FA3" w:rsidRPr="00BC2F63" w14:paraId="38D32CFB"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4BEF66" w14:textId="77777777" w:rsidR="00713FA3" w:rsidRPr="00BC2F63" w:rsidRDefault="00713FA3" w:rsidP="00172686">
                  <w:pPr>
                    <w:pStyle w:val="rowtabella0"/>
                    <w:rPr>
                      <w:color w:val="002060"/>
                    </w:rPr>
                  </w:pPr>
                  <w:r w:rsidRPr="00BC2F63">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2BE88E" w14:textId="77777777" w:rsidR="00713FA3" w:rsidRPr="00BC2F63" w:rsidRDefault="00713FA3" w:rsidP="00172686">
                  <w:pPr>
                    <w:pStyle w:val="rowtabella0"/>
                    <w:rPr>
                      <w:color w:val="002060"/>
                    </w:rPr>
                  </w:pPr>
                  <w:r w:rsidRPr="00BC2F63">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57AE2" w14:textId="77777777" w:rsidR="00713FA3" w:rsidRPr="00BC2F63" w:rsidRDefault="00713FA3" w:rsidP="00172686">
                  <w:pPr>
                    <w:pStyle w:val="rowtabella0"/>
                    <w:jc w:val="center"/>
                    <w:rPr>
                      <w:color w:val="002060"/>
                    </w:rPr>
                  </w:pPr>
                  <w:r w:rsidRPr="00BC2F63">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C80E22" w14:textId="77777777" w:rsidR="00713FA3" w:rsidRPr="00BC2F63" w:rsidRDefault="00713FA3" w:rsidP="00172686">
                  <w:pPr>
                    <w:pStyle w:val="rowtabella0"/>
                    <w:jc w:val="center"/>
                    <w:rPr>
                      <w:color w:val="002060"/>
                    </w:rPr>
                  </w:pPr>
                  <w:r w:rsidRPr="00BC2F63">
                    <w:rPr>
                      <w:color w:val="002060"/>
                    </w:rPr>
                    <w:t> </w:t>
                  </w:r>
                </w:p>
              </w:tc>
            </w:tr>
            <w:tr w:rsidR="00713FA3" w:rsidRPr="00BC2F63" w14:paraId="5E70882B"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717220" w14:textId="77777777" w:rsidR="00713FA3" w:rsidRPr="00BC2F63" w:rsidRDefault="00713FA3" w:rsidP="00172686">
                  <w:pPr>
                    <w:pStyle w:val="rowtabella0"/>
                    <w:rPr>
                      <w:color w:val="002060"/>
                    </w:rPr>
                  </w:pPr>
                  <w:r w:rsidRPr="00BC2F63">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340067" w14:textId="77777777" w:rsidR="00713FA3" w:rsidRPr="00BC2F63" w:rsidRDefault="00713FA3" w:rsidP="00172686">
                  <w:pPr>
                    <w:pStyle w:val="rowtabella0"/>
                    <w:rPr>
                      <w:color w:val="002060"/>
                    </w:rPr>
                  </w:pPr>
                  <w:r w:rsidRPr="00BC2F63">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0053E6" w14:textId="77777777" w:rsidR="00713FA3" w:rsidRPr="00BC2F63" w:rsidRDefault="00713FA3" w:rsidP="00172686">
                  <w:pPr>
                    <w:pStyle w:val="rowtabella0"/>
                    <w:jc w:val="center"/>
                    <w:rPr>
                      <w:color w:val="002060"/>
                    </w:rPr>
                  </w:pPr>
                  <w:r w:rsidRPr="00BC2F63">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9F6848" w14:textId="77777777" w:rsidR="00713FA3" w:rsidRPr="00BC2F63" w:rsidRDefault="00713FA3" w:rsidP="00172686">
                  <w:pPr>
                    <w:pStyle w:val="rowtabella0"/>
                    <w:jc w:val="center"/>
                    <w:rPr>
                      <w:color w:val="002060"/>
                    </w:rPr>
                  </w:pPr>
                  <w:r w:rsidRPr="00BC2F63">
                    <w:rPr>
                      <w:color w:val="002060"/>
                    </w:rPr>
                    <w:t> </w:t>
                  </w:r>
                </w:p>
              </w:tc>
            </w:tr>
            <w:tr w:rsidR="00713FA3" w:rsidRPr="00BC2F63" w14:paraId="5743845D"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24B6AF" w14:textId="77777777" w:rsidR="00713FA3" w:rsidRPr="00BC2F63" w:rsidRDefault="00713FA3" w:rsidP="00172686">
                  <w:pPr>
                    <w:pStyle w:val="rowtabella0"/>
                    <w:rPr>
                      <w:color w:val="002060"/>
                    </w:rPr>
                  </w:pPr>
                  <w:r w:rsidRPr="00BC2F63">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121FB" w14:textId="77777777" w:rsidR="00713FA3" w:rsidRPr="00BC2F63" w:rsidRDefault="00713FA3" w:rsidP="00172686">
                  <w:pPr>
                    <w:pStyle w:val="rowtabella0"/>
                    <w:rPr>
                      <w:color w:val="002060"/>
                    </w:rPr>
                  </w:pPr>
                  <w:r w:rsidRPr="00BC2F63">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15BD2" w14:textId="77777777" w:rsidR="00713FA3" w:rsidRPr="00BC2F63" w:rsidRDefault="00713FA3" w:rsidP="00172686">
                  <w:pPr>
                    <w:pStyle w:val="rowtabella0"/>
                    <w:jc w:val="center"/>
                    <w:rPr>
                      <w:color w:val="002060"/>
                    </w:rPr>
                  </w:pPr>
                  <w:r w:rsidRPr="00BC2F63">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C65A1" w14:textId="77777777" w:rsidR="00713FA3" w:rsidRPr="00BC2F63" w:rsidRDefault="00713FA3" w:rsidP="00172686">
                  <w:pPr>
                    <w:pStyle w:val="rowtabella0"/>
                    <w:jc w:val="center"/>
                    <w:rPr>
                      <w:color w:val="002060"/>
                    </w:rPr>
                  </w:pPr>
                  <w:r w:rsidRPr="00BC2F63">
                    <w:rPr>
                      <w:color w:val="002060"/>
                    </w:rPr>
                    <w:t> </w:t>
                  </w:r>
                </w:p>
              </w:tc>
            </w:tr>
          </w:tbl>
          <w:p w14:paraId="5439CA70" w14:textId="77777777" w:rsidR="00713FA3" w:rsidRPr="00BC2F63" w:rsidRDefault="00713FA3" w:rsidP="001726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5B924ACD"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7FEAF" w14:textId="77777777" w:rsidR="00713FA3" w:rsidRPr="00BC2F63" w:rsidRDefault="00713FA3" w:rsidP="00172686">
                  <w:pPr>
                    <w:pStyle w:val="headertabella0"/>
                    <w:rPr>
                      <w:color w:val="002060"/>
                    </w:rPr>
                  </w:pPr>
                  <w:r w:rsidRPr="00BC2F63">
                    <w:rPr>
                      <w:color w:val="002060"/>
                    </w:rPr>
                    <w:lastRenderedPageBreak/>
                    <w:t>GIRONE F - 10 Giornata - R</w:t>
                  </w:r>
                </w:p>
              </w:tc>
            </w:tr>
            <w:tr w:rsidR="00713FA3" w:rsidRPr="00BC2F63" w14:paraId="27A99D62"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4C8267" w14:textId="77777777" w:rsidR="00713FA3" w:rsidRPr="00BC2F63" w:rsidRDefault="00713FA3" w:rsidP="00172686">
                  <w:pPr>
                    <w:pStyle w:val="rowtabella0"/>
                    <w:rPr>
                      <w:color w:val="002060"/>
                    </w:rPr>
                  </w:pPr>
                  <w:r w:rsidRPr="00BC2F63">
                    <w:rPr>
                      <w:color w:val="002060"/>
                    </w:rPr>
                    <w:t>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35A6D" w14:textId="77777777" w:rsidR="00713FA3" w:rsidRPr="00BC2F63" w:rsidRDefault="00713FA3" w:rsidP="00172686">
                  <w:pPr>
                    <w:pStyle w:val="rowtabella0"/>
                    <w:rPr>
                      <w:color w:val="002060"/>
                    </w:rPr>
                  </w:pPr>
                  <w:r w:rsidRPr="00BC2F63">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0B322" w14:textId="77777777" w:rsidR="00713FA3" w:rsidRPr="00BC2F63" w:rsidRDefault="00713FA3" w:rsidP="00172686">
                  <w:pPr>
                    <w:pStyle w:val="rowtabella0"/>
                    <w:jc w:val="center"/>
                    <w:rPr>
                      <w:color w:val="002060"/>
                    </w:rPr>
                  </w:pPr>
                  <w:r w:rsidRPr="00BC2F63">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4E749" w14:textId="77777777" w:rsidR="00713FA3" w:rsidRPr="00BC2F63" w:rsidRDefault="00713FA3" w:rsidP="00172686">
                  <w:pPr>
                    <w:pStyle w:val="rowtabella0"/>
                    <w:jc w:val="center"/>
                    <w:rPr>
                      <w:color w:val="002060"/>
                    </w:rPr>
                  </w:pPr>
                  <w:r w:rsidRPr="00BC2F63">
                    <w:rPr>
                      <w:color w:val="002060"/>
                    </w:rPr>
                    <w:t> </w:t>
                  </w:r>
                </w:p>
              </w:tc>
            </w:tr>
            <w:tr w:rsidR="00713FA3" w:rsidRPr="00BC2F63" w14:paraId="575CC91D"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07857B" w14:textId="77777777" w:rsidR="00713FA3" w:rsidRPr="00BC2F63" w:rsidRDefault="00713FA3" w:rsidP="00172686">
                  <w:pPr>
                    <w:pStyle w:val="rowtabella0"/>
                    <w:rPr>
                      <w:color w:val="002060"/>
                    </w:rPr>
                  </w:pPr>
                  <w:r w:rsidRPr="00BC2F63">
                    <w:rPr>
                      <w:color w:val="002060"/>
                    </w:rPr>
                    <w:t>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98811A" w14:textId="77777777" w:rsidR="00713FA3" w:rsidRPr="00BC2F63" w:rsidRDefault="00713FA3" w:rsidP="00172686">
                  <w:pPr>
                    <w:pStyle w:val="rowtabella0"/>
                    <w:rPr>
                      <w:color w:val="002060"/>
                    </w:rPr>
                  </w:pPr>
                  <w:r w:rsidRPr="00BC2F63">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9D6583" w14:textId="77777777" w:rsidR="00713FA3" w:rsidRPr="00BC2F63" w:rsidRDefault="00713FA3" w:rsidP="00172686">
                  <w:pPr>
                    <w:pStyle w:val="rowtabella0"/>
                    <w:jc w:val="center"/>
                    <w:rPr>
                      <w:color w:val="002060"/>
                    </w:rPr>
                  </w:pPr>
                  <w:r w:rsidRPr="00BC2F63">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4C2CBA" w14:textId="77777777" w:rsidR="00713FA3" w:rsidRPr="00BC2F63" w:rsidRDefault="00713FA3" w:rsidP="00172686">
                  <w:pPr>
                    <w:pStyle w:val="rowtabella0"/>
                    <w:jc w:val="center"/>
                    <w:rPr>
                      <w:color w:val="002060"/>
                    </w:rPr>
                  </w:pPr>
                  <w:r w:rsidRPr="00BC2F63">
                    <w:rPr>
                      <w:color w:val="002060"/>
                    </w:rPr>
                    <w:t> </w:t>
                  </w:r>
                </w:p>
              </w:tc>
            </w:tr>
            <w:tr w:rsidR="00713FA3" w:rsidRPr="00BC2F63" w14:paraId="38176E58"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9C4CF5" w14:textId="77777777" w:rsidR="00713FA3" w:rsidRPr="00BC2F63" w:rsidRDefault="00713FA3" w:rsidP="00172686">
                  <w:pPr>
                    <w:pStyle w:val="rowtabella0"/>
                    <w:rPr>
                      <w:color w:val="002060"/>
                    </w:rPr>
                  </w:pPr>
                  <w:r w:rsidRPr="00BC2F63">
                    <w:rPr>
                      <w:color w:val="002060"/>
                    </w:rPr>
                    <w:lastRenderedPageBreak/>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410A4E" w14:textId="77777777" w:rsidR="00713FA3" w:rsidRPr="00BC2F63" w:rsidRDefault="00713FA3" w:rsidP="00172686">
                  <w:pPr>
                    <w:pStyle w:val="rowtabella0"/>
                    <w:rPr>
                      <w:color w:val="002060"/>
                    </w:rPr>
                  </w:pPr>
                  <w:r w:rsidRPr="00BC2F63">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3507C3" w14:textId="77777777" w:rsidR="00713FA3" w:rsidRPr="00BC2F63" w:rsidRDefault="00713FA3" w:rsidP="00172686">
                  <w:pPr>
                    <w:pStyle w:val="rowtabella0"/>
                    <w:jc w:val="center"/>
                    <w:rPr>
                      <w:color w:val="002060"/>
                    </w:rPr>
                  </w:pPr>
                  <w:r w:rsidRPr="00BC2F63">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778ADF" w14:textId="77777777" w:rsidR="00713FA3" w:rsidRPr="00BC2F63" w:rsidRDefault="00713FA3" w:rsidP="00172686">
                  <w:pPr>
                    <w:pStyle w:val="rowtabella0"/>
                    <w:jc w:val="center"/>
                    <w:rPr>
                      <w:color w:val="002060"/>
                    </w:rPr>
                  </w:pPr>
                  <w:r w:rsidRPr="00BC2F63">
                    <w:rPr>
                      <w:color w:val="002060"/>
                    </w:rPr>
                    <w:t> </w:t>
                  </w:r>
                </w:p>
              </w:tc>
            </w:tr>
            <w:tr w:rsidR="00713FA3" w:rsidRPr="00BC2F63" w14:paraId="72F2D15B"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F0FDEE" w14:textId="77777777" w:rsidR="00713FA3" w:rsidRPr="00BC2F63" w:rsidRDefault="00713FA3" w:rsidP="00172686">
                  <w:pPr>
                    <w:pStyle w:val="rowtabella0"/>
                    <w:rPr>
                      <w:color w:val="002060"/>
                    </w:rPr>
                  </w:pPr>
                  <w:r w:rsidRPr="00BC2F63">
                    <w:rPr>
                      <w:color w:val="002060"/>
                    </w:rPr>
                    <w:t>(1) 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4A9D1B" w14:textId="77777777" w:rsidR="00713FA3" w:rsidRPr="00BC2F63" w:rsidRDefault="00713FA3" w:rsidP="00172686">
                  <w:pPr>
                    <w:pStyle w:val="rowtabella0"/>
                    <w:rPr>
                      <w:color w:val="002060"/>
                    </w:rPr>
                  </w:pPr>
                  <w:r w:rsidRPr="00BC2F63">
                    <w:rPr>
                      <w:color w:val="002060"/>
                    </w:rPr>
                    <w:t>- POLISPORTIVA VILLA PIGNA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79E235" w14:textId="77777777" w:rsidR="00713FA3" w:rsidRPr="00BC2F63" w:rsidRDefault="00713FA3" w:rsidP="00172686">
                  <w:pPr>
                    <w:pStyle w:val="rowtabella0"/>
                    <w:jc w:val="center"/>
                    <w:rPr>
                      <w:color w:val="002060"/>
                    </w:rPr>
                  </w:pPr>
                  <w:r w:rsidRPr="00BC2F6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E7FD72" w14:textId="77777777" w:rsidR="00713FA3" w:rsidRPr="00BC2F63" w:rsidRDefault="00713FA3" w:rsidP="00172686">
                  <w:pPr>
                    <w:pStyle w:val="rowtabella0"/>
                    <w:jc w:val="center"/>
                    <w:rPr>
                      <w:color w:val="002060"/>
                    </w:rPr>
                  </w:pPr>
                  <w:r w:rsidRPr="00BC2F63">
                    <w:rPr>
                      <w:color w:val="002060"/>
                    </w:rPr>
                    <w:t> </w:t>
                  </w:r>
                </w:p>
              </w:tc>
            </w:tr>
            <w:tr w:rsidR="00713FA3" w:rsidRPr="00BC2F63" w14:paraId="1E047A32"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56932E" w14:textId="77777777" w:rsidR="00713FA3" w:rsidRPr="00BC2F63" w:rsidRDefault="00713FA3" w:rsidP="00172686">
                  <w:pPr>
                    <w:pStyle w:val="rowtabella0"/>
                    <w:rPr>
                      <w:color w:val="002060"/>
                    </w:rPr>
                  </w:pPr>
                  <w:r w:rsidRPr="00BC2F63">
                    <w:rPr>
                      <w:color w:val="002060"/>
                    </w:rPr>
                    <w:t>MANSARDA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59471E" w14:textId="77777777" w:rsidR="00713FA3" w:rsidRPr="00BC2F63" w:rsidRDefault="00713FA3" w:rsidP="00172686">
                  <w:pPr>
                    <w:pStyle w:val="rowtabella0"/>
                    <w:rPr>
                      <w:color w:val="002060"/>
                    </w:rPr>
                  </w:pPr>
                  <w:r w:rsidRPr="00BC2F63">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0A29F4" w14:textId="77777777" w:rsidR="00713FA3" w:rsidRPr="00BC2F63" w:rsidRDefault="00713FA3" w:rsidP="00172686">
                  <w:pPr>
                    <w:pStyle w:val="rowtabella0"/>
                    <w:jc w:val="center"/>
                    <w:rPr>
                      <w:color w:val="002060"/>
                    </w:rPr>
                  </w:pPr>
                  <w:r w:rsidRPr="00BC2F6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F87099" w14:textId="77777777" w:rsidR="00713FA3" w:rsidRPr="00BC2F63" w:rsidRDefault="00713FA3" w:rsidP="00172686">
                  <w:pPr>
                    <w:pStyle w:val="rowtabella0"/>
                    <w:jc w:val="center"/>
                    <w:rPr>
                      <w:color w:val="002060"/>
                    </w:rPr>
                  </w:pPr>
                  <w:r w:rsidRPr="00BC2F63">
                    <w:rPr>
                      <w:color w:val="002060"/>
                    </w:rPr>
                    <w:t> </w:t>
                  </w:r>
                </w:p>
              </w:tc>
            </w:tr>
            <w:tr w:rsidR="00713FA3" w:rsidRPr="00BC2F63" w14:paraId="7D617F86"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0971F" w14:textId="77777777" w:rsidR="00713FA3" w:rsidRPr="00BC2F63" w:rsidRDefault="00713FA3" w:rsidP="00172686">
                  <w:pPr>
                    <w:pStyle w:val="rowtabella0"/>
                    <w:rPr>
                      <w:color w:val="002060"/>
                    </w:rPr>
                  </w:pPr>
                  <w:r w:rsidRPr="00BC2F63">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25AA0" w14:textId="77777777" w:rsidR="00713FA3" w:rsidRPr="00BC2F63" w:rsidRDefault="00713FA3" w:rsidP="00172686">
                  <w:pPr>
                    <w:pStyle w:val="rowtabella0"/>
                    <w:rPr>
                      <w:color w:val="002060"/>
                    </w:rPr>
                  </w:pPr>
                  <w:r w:rsidRPr="00BC2F63">
                    <w:rPr>
                      <w:color w:val="002060"/>
                    </w:rPr>
                    <w:t>- CASTIGNANO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B8836" w14:textId="77777777" w:rsidR="00713FA3" w:rsidRPr="00BC2F63" w:rsidRDefault="00713FA3" w:rsidP="00172686">
                  <w:pPr>
                    <w:pStyle w:val="rowtabella0"/>
                    <w:jc w:val="center"/>
                    <w:rPr>
                      <w:color w:val="002060"/>
                    </w:rPr>
                  </w:pPr>
                  <w:r w:rsidRPr="00BC2F63">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56286" w14:textId="77777777" w:rsidR="00713FA3" w:rsidRPr="00BC2F63" w:rsidRDefault="00713FA3" w:rsidP="00172686">
                  <w:pPr>
                    <w:pStyle w:val="rowtabella0"/>
                    <w:jc w:val="center"/>
                    <w:rPr>
                      <w:color w:val="002060"/>
                    </w:rPr>
                  </w:pPr>
                  <w:r w:rsidRPr="00BC2F63">
                    <w:rPr>
                      <w:color w:val="002060"/>
                    </w:rPr>
                    <w:t> </w:t>
                  </w:r>
                </w:p>
              </w:tc>
            </w:tr>
            <w:tr w:rsidR="00713FA3" w:rsidRPr="00BC2F63" w14:paraId="0C6C4B93"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20663782" w14:textId="77777777" w:rsidR="00713FA3" w:rsidRPr="00BC2F63" w:rsidRDefault="00713FA3" w:rsidP="00172686">
                  <w:pPr>
                    <w:pStyle w:val="rowtabella0"/>
                    <w:rPr>
                      <w:color w:val="002060"/>
                    </w:rPr>
                  </w:pPr>
                  <w:r w:rsidRPr="00BC2F63">
                    <w:rPr>
                      <w:color w:val="002060"/>
                    </w:rPr>
                    <w:t>(1) - disputata il 14/04/2026</w:t>
                  </w:r>
                </w:p>
              </w:tc>
            </w:tr>
          </w:tbl>
          <w:p w14:paraId="319BF59C" w14:textId="77777777" w:rsidR="00713FA3" w:rsidRPr="00BC2F63" w:rsidRDefault="00713FA3" w:rsidP="00172686">
            <w:pPr>
              <w:rPr>
                <w:color w:val="002060"/>
              </w:rPr>
            </w:pPr>
          </w:p>
        </w:tc>
      </w:tr>
    </w:tbl>
    <w:p w14:paraId="36F847C4" w14:textId="77777777" w:rsidR="00713FA3" w:rsidRPr="00BC2F63" w:rsidRDefault="00713FA3" w:rsidP="00713FA3">
      <w:pPr>
        <w:pStyle w:val="breakline"/>
        <w:rPr>
          <w:rFonts w:eastAsiaTheme="minorEastAsia"/>
          <w:color w:val="002060"/>
        </w:rPr>
      </w:pPr>
    </w:p>
    <w:p w14:paraId="6DE6096F" w14:textId="77777777" w:rsidR="00713FA3" w:rsidRPr="00BC2F63" w:rsidRDefault="00713FA3" w:rsidP="00713FA3">
      <w:pPr>
        <w:pStyle w:val="breakline"/>
        <w:rPr>
          <w:color w:val="002060"/>
        </w:rPr>
      </w:pPr>
    </w:p>
    <w:p w14:paraId="2D04E25C" w14:textId="77777777" w:rsidR="00713FA3" w:rsidRPr="00BC2F63" w:rsidRDefault="00713FA3" w:rsidP="00713FA3">
      <w:pPr>
        <w:pStyle w:val="titoloprinc0"/>
        <w:rPr>
          <w:color w:val="002060"/>
        </w:rPr>
      </w:pPr>
      <w:r w:rsidRPr="00BC2F63">
        <w:rPr>
          <w:color w:val="002060"/>
        </w:rPr>
        <w:t>GIUDICE SPORTIVO</w:t>
      </w:r>
    </w:p>
    <w:p w14:paraId="2F6CA0CA" w14:textId="77777777" w:rsidR="00713FA3" w:rsidRPr="00BC2F63" w:rsidRDefault="00713FA3" w:rsidP="00713FA3">
      <w:pPr>
        <w:pStyle w:val="diffida"/>
        <w:rPr>
          <w:color w:val="002060"/>
        </w:rPr>
      </w:pPr>
      <w:r w:rsidRPr="00BC2F63">
        <w:rPr>
          <w:color w:val="002060"/>
        </w:rPr>
        <w:t>Il Giudice Sportivo Avv. Agnese Lazzaretti, con l'assistenza del Segretario Angelo Castellana, nella seduta del 15/04/2026, ha adottato le decisioni che di seguito integralmente si riportano:</w:t>
      </w:r>
    </w:p>
    <w:p w14:paraId="75613627" w14:textId="77777777" w:rsidR="00713FA3" w:rsidRPr="00BC2F63" w:rsidRDefault="00713FA3" w:rsidP="00713FA3">
      <w:pPr>
        <w:pStyle w:val="titolo10"/>
        <w:rPr>
          <w:color w:val="002060"/>
        </w:rPr>
      </w:pPr>
      <w:r w:rsidRPr="00BC2F63">
        <w:rPr>
          <w:color w:val="002060"/>
        </w:rPr>
        <w:t xml:space="preserve">GARE DEL 10/ 4/2026 </w:t>
      </w:r>
    </w:p>
    <w:p w14:paraId="2D676F07" w14:textId="77777777" w:rsidR="00713FA3" w:rsidRPr="00BC2F63" w:rsidRDefault="00713FA3" w:rsidP="00713FA3">
      <w:pPr>
        <w:pStyle w:val="titolo60"/>
        <w:rPr>
          <w:color w:val="002060"/>
        </w:rPr>
      </w:pPr>
      <w:r w:rsidRPr="00BC2F63">
        <w:rPr>
          <w:color w:val="002060"/>
        </w:rPr>
        <w:t xml:space="preserve">DECISIONI DEL GIUDICE SPORTIVO </w:t>
      </w:r>
    </w:p>
    <w:p w14:paraId="30710BAE" w14:textId="77777777" w:rsidR="00D16C6B" w:rsidRDefault="00713FA3" w:rsidP="00713FA3">
      <w:pPr>
        <w:pStyle w:val="diffida"/>
        <w:spacing w:before="80" w:beforeAutospacing="0" w:after="40" w:afterAutospacing="0"/>
        <w:jc w:val="left"/>
        <w:rPr>
          <w:color w:val="002060"/>
        </w:rPr>
      </w:pPr>
      <w:r w:rsidRPr="00BC2F63">
        <w:rPr>
          <w:color w:val="002060"/>
        </w:rPr>
        <w:t xml:space="preserve">gara del 10/ 4/2026 SPORTING GROTTAMMARE - TRIBALCIO PICENA </w:t>
      </w:r>
      <w:r w:rsidRPr="00BC2F63">
        <w:rPr>
          <w:color w:val="002060"/>
        </w:rPr>
        <w:br/>
        <w:t>Visti gli atti ufficiali, rilevato che la gara in epigrafe non è stata</w:t>
      </w:r>
      <w:r w:rsidR="00D16C6B">
        <w:rPr>
          <w:color w:val="002060"/>
        </w:rPr>
        <w:t xml:space="preserve"> </w:t>
      </w:r>
      <w:r w:rsidRPr="00BC2F63">
        <w:rPr>
          <w:color w:val="002060"/>
        </w:rPr>
        <w:t xml:space="preserve">disputata a causa della mancata presentazione in campo della società </w:t>
      </w:r>
      <w:proofErr w:type="spellStart"/>
      <w:r w:rsidRPr="00BC2F63">
        <w:rPr>
          <w:color w:val="002060"/>
        </w:rPr>
        <w:t>Tribalcio</w:t>
      </w:r>
      <w:proofErr w:type="spellEnd"/>
      <w:r w:rsidRPr="00BC2F63">
        <w:rPr>
          <w:color w:val="002060"/>
        </w:rPr>
        <w:t xml:space="preserve"> Picena, e che la stessa non ha preannunciato n</w:t>
      </w:r>
      <w:r w:rsidR="00D16C6B">
        <w:rPr>
          <w:color w:val="002060"/>
        </w:rPr>
        <w:t>é</w:t>
      </w:r>
      <w:r w:rsidRPr="00BC2F63">
        <w:rPr>
          <w:color w:val="002060"/>
        </w:rPr>
        <w:t xml:space="preserve"> fatto pervenire alcuna giustificazione in merito, per cui è da considerarsi rinunciataria a tutti gli effetti. Visti gli artt. 10 c. 1 e 4 CGS e 53 c. 2 e 7 NOIF, </w:t>
      </w:r>
    </w:p>
    <w:p w14:paraId="71B1C6DC" w14:textId="77777777" w:rsidR="00D16C6B" w:rsidRDefault="00713FA3" w:rsidP="00713FA3">
      <w:pPr>
        <w:pStyle w:val="diffida"/>
        <w:spacing w:before="80" w:beforeAutospacing="0" w:after="40" w:afterAutospacing="0"/>
        <w:jc w:val="left"/>
        <w:rPr>
          <w:color w:val="002060"/>
        </w:rPr>
      </w:pPr>
      <w:r w:rsidRPr="00BC2F63">
        <w:rPr>
          <w:color w:val="002060"/>
        </w:rPr>
        <w:t xml:space="preserve">Si decide di: </w:t>
      </w:r>
    </w:p>
    <w:p w14:paraId="07A855CB" w14:textId="77777777" w:rsidR="00D16C6B" w:rsidRDefault="00713FA3" w:rsidP="00713FA3">
      <w:pPr>
        <w:pStyle w:val="diffida"/>
        <w:spacing w:before="80" w:beforeAutospacing="0" w:after="40" w:afterAutospacing="0"/>
        <w:jc w:val="left"/>
        <w:rPr>
          <w:color w:val="002060"/>
        </w:rPr>
      </w:pPr>
      <w:r w:rsidRPr="00BC2F63">
        <w:rPr>
          <w:color w:val="002060"/>
        </w:rPr>
        <w:t xml:space="preserve">- sanzionare la Società </w:t>
      </w:r>
      <w:proofErr w:type="spellStart"/>
      <w:r w:rsidRPr="00BC2F63">
        <w:rPr>
          <w:color w:val="002060"/>
        </w:rPr>
        <w:t>Tribalcio</w:t>
      </w:r>
      <w:proofErr w:type="spellEnd"/>
      <w:r w:rsidRPr="00BC2F63">
        <w:rPr>
          <w:color w:val="002060"/>
        </w:rPr>
        <w:t xml:space="preserve"> Picena con la punizione sportiva della perdita della gara con il risultato di Sporting Grottammare 6 - </w:t>
      </w:r>
      <w:proofErr w:type="spellStart"/>
      <w:r w:rsidRPr="00BC2F63">
        <w:rPr>
          <w:color w:val="002060"/>
        </w:rPr>
        <w:t>Tribalcio</w:t>
      </w:r>
      <w:proofErr w:type="spellEnd"/>
      <w:r w:rsidRPr="00BC2F63">
        <w:rPr>
          <w:color w:val="002060"/>
        </w:rPr>
        <w:t xml:space="preserve"> Picena 0, </w:t>
      </w:r>
    </w:p>
    <w:p w14:paraId="741B38EE" w14:textId="4C26CD8C" w:rsidR="00713FA3" w:rsidRPr="00BC2F63" w:rsidRDefault="00713FA3" w:rsidP="00713FA3">
      <w:pPr>
        <w:pStyle w:val="diffida"/>
        <w:spacing w:before="80" w:beforeAutospacing="0" w:after="40" w:afterAutospacing="0"/>
        <w:jc w:val="left"/>
        <w:rPr>
          <w:color w:val="002060"/>
        </w:rPr>
      </w:pPr>
      <w:r w:rsidRPr="00BC2F63">
        <w:rPr>
          <w:color w:val="002060"/>
        </w:rPr>
        <w:t xml:space="preserve">- sanzionare la Società </w:t>
      </w:r>
      <w:proofErr w:type="spellStart"/>
      <w:r w:rsidRPr="00BC2F63">
        <w:rPr>
          <w:color w:val="002060"/>
        </w:rPr>
        <w:t>Tribalcio</w:t>
      </w:r>
      <w:proofErr w:type="spellEnd"/>
      <w:r w:rsidRPr="00BC2F63">
        <w:rPr>
          <w:color w:val="002060"/>
        </w:rPr>
        <w:t xml:space="preserve"> Picena con la penalizzazione di un punto in classifica. </w:t>
      </w:r>
    </w:p>
    <w:p w14:paraId="5363F70C" w14:textId="77777777" w:rsidR="00713FA3" w:rsidRPr="00BC2F63" w:rsidRDefault="00713FA3" w:rsidP="00713FA3">
      <w:pPr>
        <w:pStyle w:val="diffida"/>
        <w:spacing w:before="80" w:beforeAutospacing="0" w:after="40" w:afterAutospacing="0"/>
        <w:jc w:val="left"/>
        <w:rPr>
          <w:color w:val="002060"/>
        </w:rPr>
      </w:pPr>
      <w:r w:rsidRPr="00BC2F63">
        <w:rPr>
          <w:color w:val="002060"/>
        </w:rPr>
        <w:t xml:space="preserve">- applicare alla Società </w:t>
      </w:r>
      <w:proofErr w:type="spellStart"/>
      <w:r w:rsidRPr="00BC2F63">
        <w:rPr>
          <w:color w:val="002060"/>
        </w:rPr>
        <w:t>Tribalcio</w:t>
      </w:r>
      <w:proofErr w:type="spellEnd"/>
      <w:r w:rsidRPr="00BC2F63">
        <w:rPr>
          <w:color w:val="002060"/>
        </w:rPr>
        <w:t xml:space="preserve"> Picena l'ammenda di Euro 100,00 quale sanzione per la prima rinuncia. </w:t>
      </w:r>
    </w:p>
    <w:p w14:paraId="3D09797A" w14:textId="77777777" w:rsidR="00713FA3" w:rsidRPr="00BC2F63" w:rsidRDefault="00713FA3" w:rsidP="00713FA3">
      <w:pPr>
        <w:pStyle w:val="titolo7a"/>
        <w:rPr>
          <w:color w:val="002060"/>
        </w:rPr>
      </w:pPr>
      <w:r w:rsidRPr="00BC2F63">
        <w:rPr>
          <w:color w:val="002060"/>
        </w:rPr>
        <w:t xml:space="preserve">PROVVEDIMENTI DISCIPLINARI </w:t>
      </w:r>
    </w:p>
    <w:p w14:paraId="2F86094D"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441F897E" w14:textId="77777777" w:rsidR="00713FA3" w:rsidRPr="00BC2F63" w:rsidRDefault="00713FA3" w:rsidP="00713FA3">
      <w:pPr>
        <w:pStyle w:val="titolo30"/>
        <w:rPr>
          <w:color w:val="002060"/>
        </w:rPr>
      </w:pPr>
      <w:r w:rsidRPr="00BC2F63">
        <w:rPr>
          <w:color w:val="002060"/>
        </w:rPr>
        <w:t xml:space="preserve">SOCIETA' </w:t>
      </w:r>
    </w:p>
    <w:p w14:paraId="08EA7B4C" w14:textId="77777777" w:rsidR="00713FA3" w:rsidRPr="00BC2F63" w:rsidRDefault="00713FA3" w:rsidP="00713FA3">
      <w:pPr>
        <w:pStyle w:val="titolo20"/>
        <w:rPr>
          <w:color w:val="002060"/>
        </w:rPr>
      </w:pPr>
      <w:r w:rsidRPr="00BC2F63">
        <w:rPr>
          <w:color w:val="002060"/>
        </w:rPr>
        <w:t xml:space="preserve">PERDITA DELLA GARA: </w:t>
      </w:r>
    </w:p>
    <w:p w14:paraId="2688C1E4" w14:textId="77777777" w:rsidR="00713FA3" w:rsidRPr="00BC2F63" w:rsidRDefault="00713FA3" w:rsidP="00713FA3">
      <w:pPr>
        <w:pStyle w:val="diffida"/>
        <w:spacing w:before="80" w:beforeAutospacing="0" w:after="40" w:afterAutospacing="0"/>
        <w:jc w:val="left"/>
        <w:rPr>
          <w:color w:val="002060"/>
        </w:rPr>
      </w:pPr>
      <w:r w:rsidRPr="00BC2F63">
        <w:rPr>
          <w:color w:val="002060"/>
        </w:rPr>
        <w:t xml:space="preserve">TRIBALCIO PICENA </w:t>
      </w:r>
      <w:r w:rsidRPr="00BC2F63">
        <w:rPr>
          <w:color w:val="002060"/>
        </w:rPr>
        <w:br/>
        <w:t xml:space="preserve">vedi delibera </w:t>
      </w:r>
    </w:p>
    <w:p w14:paraId="678312E7" w14:textId="77777777" w:rsidR="00713FA3" w:rsidRPr="00BC2F63" w:rsidRDefault="00713FA3" w:rsidP="00713FA3">
      <w:pPr>
        <w:pStyle w:val="titolo20"/>
        <w:rPr>
          <w:color w:val="002060"/>
        </w:rPr>
      </w:pPr>
      <w:r w:rsidRPr="00BC2F63">
        <w:rPr>
          <w:color w:val="002060"/>
        </w:rPr>
        <w:t xml:space="preserve">PENALIZZAZIONE PUNTI IN CLASSIFICA: </w:t>
      </w:r>
    </w:p>
    <w:p w14:paraId="2A792846" w14:textId="77777777" w:rsidR="00713FA3" w:rsidRPr="00BC2F63" w:rsidRDefault="00713FA3" w:rsidP="00713FA3">
      <w:pPr>
        <w:pStyle w:val="diffida"/>
        <w:spacing w:before="80" w:beforeAutospacing="0" w:after="40" w:afterAutospacing="0"/>
        <w:jc w:val="left"/>
        <w:rPr>
          <w:color w:val="002060"/>
        </w:rPr>
      </w:pPr>
      <w:r w:rsidRPr="00BC2F63">
        <w:rPr>
          <w:color w:val="002060"/>
        </w:rPr>
        <w:t xml:space="preserve">TRIBALCIO PICENA 1 </w:t>
      </w:r>
      <w:r w:rsidRPr="00BC2F63">
        <w:rPr>
          <w:color w:val="002060"/>
        </w:rPr>
        <w:br/>
        <w:t xml:space="preserve">vedi delibera </w:t>
      </w:r>
    </w:p>
    <w:p w14:paraId="050ABEAE" w14:textId="77777777" w:rsidR="00713FA3" w:rsidRPr="00BC2F63" w:rsidRDefault="00713FA3" w:rsidP="00713FA3">
      <w:pPr>
        <w:pStyle w:val="titolo20"/>
        <w:rPr>
          <w:color w:val="002060"/>
        </w:rPr>
      </w:pPr>
      <w:r w:rsidRPr="00BC2F63">
        <w:rPr>
          <w:color w:val="002060"/>
        </w:rPr>
        <w:t xml:space="preserve">AMMENDA </w:t>
      </w:r>
    </w:p>
    <w:p w14:paraId="0841C400" w14:textId="77777777" w:rsidR="00713FA3" w:rsidRPr="00BC2F63" w:rsidRDefault="00713FA3" w:rsidP="00713FA3">
      <w:pPr>
        <w:pStyle w:val="diffida"/>
        <w:spacing w:before="80" w:beforeAutospacing="0" w:after="40" w:afterAutospacing="0"/>
        <w:jc w:val="left"/>
        <w:rPr>
          <w:color w:val="002060"/>
        </w:rPr>
      </w:pPr>
      <w:r w:rsidRPr="00BC2F63">
        <w:rPr>
          <w:color w:val="002060"/>
        </w:rPr>
        <w:t xml:space="preserve">Euro 100,00 TRIBALCIO PICENA </w:t>
      </w:r>
      <w:r w:rsidRPr="00BC2F63">
        <w:rPr>
          <w:color w:val="002060"/>
        </w:rPr>
        <w:br/>
        <w:t xml:space="preserve">vedi delibera </w:t>
      </w:r>
    </w:p>
    <w:p w14:paraId="5E08DC9C" w14:textId="77777777" w:rsidR="00713FA3" w:rsidRPr="00BC2F63" w:rsidRDefault="00713FA3" w:rsidP="00713FA3">
      <w:pPr>
        <w:pStyle w:val="titolo30"/>
        <w:rPr>
          <w:color w:val="002060"/>
        </w:rPr>
      </w:pPr>
      <w:r w:rsidRPr="00BC2F63">
        <w:rPr>
          <w:color w:val="002060"/>
        </w:rPr>
        <w:t xml:space="preserve">DIRIGENTI </w:t>
      </w:r>
    </w:p>
    <w:p w14:paraId="150437BF" w14:textId="77777777" w:rsidR="00713FA3" w:rsidRPr="00BC2F63" w:rsidRDefault="00713FA3" w:rsidP="00713FA3">
      <w:pPr>
        <w:pStyle w:val="titolo20"/>
        <w:rPr>
          <w:color w:val="002060"/>
        </w:rPr>
      </w:pPr>
      <w:r w:rsidRPr="00BC2F6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1338DE91" w14:textId="77777777" w:rsidTr="00172686">
        <w:tc>
          <w:tcPr>
            <w:tcW w:w="2200" w:type="dxa"/>
            <w:tcMar>
              <w:top w:w="20" w:type="dxa"/>
              <w:left w:w="20" w:type="dxa"/>
              <w:bottom w:w="20" w:type="dxa"/>
              <w:right w:w="20" w:type="dxa"/>
            </w:tcMar>
            <w:vAlign w:val="center"/>
            <w:hideMark/>
          </w:tcPr>
          <w:p w14:paraId="5DDB6384" w14:textId="77777777" w:rsidR="00713FA3" w:rsidRPr="00BC2F63" w:rsidRDefault="00713FA3" w:rsidP="00172686">
            <w:pPr>
              <w:pStyle w:val="movimento"/>
              <w:rPr>
                <w:color w:val="002060"/>
              </w:rPr>
            </w:pPr>
            <w:r w:rsidRPr="00BC2F63">
              <w:rPr>
                <w:color w:val="002060"/>
              </w:rPr>
              <w:t>PACIONI PAOLO</w:t>
            </w:r>
          </w:p>
        </w:tc>
        <w:tc>
          <w:tcPr>
            <w:tcW w:w="2200" w:type="dxa"/>
            <w:tcMar>
              <w:top w:w="20" w:type="dxa"/>
              <w:left w:w="20" w:type="dxa"/>
              <w:bottom w:w="20" w:type="dxa"/>
              <w:right w:w="20" w:type="dxa"/>
            </w:tcMar>
            <w:vAlign w:val="center"/>
            <w:hideMark/>
          </w:tcPr>
          <w:p w14:paraId="4485A395" w14:textId="77777777" w:rsidR="00713FA3" w:rsidRPr="00BC2F63" w:rsidRDefault="00713FA3" w:rsidP="00172686">
            <w:pPr>
              <w:pStyle w:val="movimento2"/>
              <w:rPr>
                <w:color w:val="002060"/>
              </w:rPr>
            </w:pPr>
            <w:r w:rsidRPr="00BC2F63">
              <w:rPr>
                <w:color w:val="002060"/>
              </w:rPr>
              <w:t xml:space="preserve">(PICENO UNITED MMX A R.L.) </w:t>
            </w:r>
          </w:p>
        </w:tc>
        <w:tc>
          <w:tcPr>
            <w:tcW w:w="800" w:type="dxa"/>
            <w:tcMar>
              <w:top w:w="20" w:type="dxa"/>
              <w:left w:w="20" w:type="dxa"/>
              <w:bottom w:w="20" w:type="dxa"/>
              <w:right w:w="20" w:type="dxa"/>
            </w:tcMar>
            <w:vAlign w:val="center"/>
            <w:hideMark/>
          </w:tcPr>
          <w:p w14:paraId="55E162CB"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297F38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A65ECC3" w14:textId="77777777" w:rsidR="00713FA3" w:rsidRPr="00BC2F63" w:rsidRDefault="00713FA3" w:rsidP="00172686">
            <w:pPr>
              <w:pStyle w:val="movimento2"/>
              <w:rPr>
                <w:color w:val="002060"/>
              </w:rPr>
            </w:pPr>
            <w:r w:rsidRPr="00BC2F63">
              <w:rPr>
                <w:color w:val="002060"/>
              </w:rPr>
              <w:t> </w:t>
            </w:r>
          </w:p>
        </w:tc>
      </w:tr>
    </w:tbl>
    <w:p w14:paraId="07BF1F78" w14:textId="77777777" w:rsidR="00713FA3" w:rsidRPr="00BC2F63" w:rsidRDefault="00713FA3" w:rsidP="00713FA3">
      <w:pPr>
        <w:pStyle w:val="titolo20"/>
        <w:rPr>
          <w:rFonts w:eastAsiaTheme="minorEastAsia"/>
          <w:color w:val="002060"/>
        </w:rPr>
      </w:pPr>
      <w:r w:rsidRPr="00BC2F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535C0774" w14:textId="77777777" w:rsidTr="00172686">
        <w:tc>
          <w:tcPr>
            <w:tcW w:w="2200" w:type="dxa"/>
            <w:tcMar>
              <w:top w:w="20" w:type="dxa"/>
              <w:left w:w="20" w:type="dxa"/>
              <w:bottom w:w="20" w:type="dxa"/>
              <w:right w:w="20" w:type="dxa"/>
            </w:tcMar>
            <w:vAlign w:val="center"/>
            <w:hideMark/>
          </w:tcPr>
          <w:p w14:paraId="4A26FA50" w14:textId="77777777" w:rsidR="00713FA3" w:rsidRPr="00BC2F63" w:rsidRDefault="00713FA3" w:rsidP="00172686">
            <w:pPr>
              <w:pStyle w:val="movimento"/>
              <w:rPr>
                <w:color w:val="002060"/>
              </w:rPr>
            </w:pPr>
            <w:r w:rsidRPr="00BC2F63">
              <w:rPr>
                <w:color w:val="002060"/>
              </w:rPr>
              <w:t>RICCI GIAMMARIO</w:t>
            </w:r>
          </w:p>
        </w:tc>
        <w:tc>
          <w:tcPr>
            <w:tcW w:w="2200" w:type="dxa"/>
            <w:tcMar>
              <w:top w:w="20" w:type="dxa"/>
              <w:left w:w="20" w:type="dxa"/>
              <w:bottom w:w="20" w:type="dxa"/>
              <w:right w:w="20" w:type="dxa"/>
            </w:tcMar>
            <w:vAlign w:val="center"/>
            <w:hideMark/>
          </w:tcPr>
          <w:p w14:paraId="545D9FFC" w14:textId="77777777" w:rsidR="00713FA3" w:rsidRPr="00BC2F63" w:rsidRDefault="00713FA3" w:rsidP="00172686">
            <w:pPr>
              <w:pStyle w:val="movimento2"/>
              <w:rPr>
                <w:color w:val="002060"/>
              </w:rPr>
            </w:pPr>
            <w:r w:rsidRPr="00BC2F63">
              <w:rPr>
                <w:color w:val="002060"/>
              </w:rPr>
              <w:t xml:space="preserve">(VAL TENNA UNITED) </w:t>
            </w:r>
          </w:p>
        </w:tc>
        <w:tc>
          <w:tcPr>
            <w:tcW w:w="800" w:type="dxa"/>
            <w:tcMar>
              <w:top w:w="20" w:type="dxa"/>
              <w:left w:w="20" w:type="dxa"/>
              <w:bottom w:w="20" w:type="dxa"/>
              <w:right w:w="20" w:type="dxa"/>
            </w:tcMar>
            <w:vAlign w:val="center"/>
            <w:hideMark/>
          </w:tcPr>
          <w:p w14:paraId="26CF66FB"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DAE7C41"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9E1B7FC" w14:textId="77777777" w:rsidR="00713FA3" w:rsidRPr="00BC2F63" w:rsidRDefault="00713FA3" w:rsidP="00172686">
            <w:pPr>
              <w:pStyle w:val="movimento2"/>
              <w:rPr>
                <w:color w:val="002060"/>
              </w:rPr>
            </w:pPr>
            <w:r w:rsidRPr="00BC2F63">
              <w:rPr>
                <w:color w:val="002060"/>
              </w:rPr>
              <w:t> </w:t>
            </w:r>
          </w:p>
        </w:tc>
      </w:tr>
    </w:tbl>
    <w:p w14:paraId="0C96BCDE" w14:textId="77777777" w:rsidR="00713FA3" w:rsidRPr="00BC2F63" w:rsidRDefault="00713FA3" w:rsidP="00713FA3">
      <w:pPr>
        <w:pStyle w:val="titolo20"/>
        <w:rPr>
          <w:rFonts w:eastAsiaTheme="minorEastAsia"/>
          <w:color w:val="002060"/>
        </w:rPr>
      </w:pPr>
      <w:r w:rsidRPr="00BC2F6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64AE11FB" w14:textId="77777777" w:rsidTr="00172686">
        <w:tc>
          <w:tcPr>
            <w:tcW w:w="2200" w:type="dxa"/>
            <w:tcMar>
              <w:top w:w="20" w:type="dxa"/>
              <w:left w:w="20" w:type="dxa"/>
              <w:bottom w:w="20" w:type="dxa"/>
              <w:right w:w="20" w:type="dxa"/>
            </w:tcMar>
            <w:vAlign w:val="center"/>
            <w:hideMark/>
          </w:tcPr>
          <w:p w14:paraId="0DD84E51" w14:textId="77777777" w:rsidR="00713FA3" w:rsidRPr="00BC2F63" w:rsidRDefault="00713FA3" w:rsidP="00172686">
            <w:pPr>
              <w:pStyle w:val="movimento"/>
              <w:rPr>
                <w:color w:val="002060"/>
              </w:rPr>
            </w:pPr>
            <w:r w:rsidRPr="00BC2F63">
              <w:rPr>
                <w:color w:val="002060"/>
              </w:rPr>
              <w:t>BALESTRA SILVIO</w:t>
            </w:r>
          </w:p>
        </w:tc>
        <w:tc>
          <w:tcPr>
            <w:tcW w:w="2200" w:type="dxa"/>
            <w:tcMar>
              <w:top w:w="20" w:type="dxa"/>
              <w:left w:w="20" w:type="dxa"/>
              <w:bottom w:w="20" w:type="dxa"/>
              <w:right w:w="20" w:type="dxa"/>
            </w:tcMar>
            <w:vAlign w:val="center"/>
            <w:hideMark/>
          </w:tcPr>
          <w:p w14:paraId="3E413FB5" w14:textId="77777777" w:rsidR="00713FA3" w:rsidRPr="00BC2F63" w:rsidRDefault="00713FA3" w:rsidP="00172686">
            <w:pPr>
              <w:pStyle w:val="movimento2"/>
              <w:rPr>
                <w:color w:val="002060"/>
              </w:rPr>
            </w:pPr>
            <w:r w:rsidRPr="00BC2F63">
              <w:rPr>
                <w:color w:val="002060"/>
              </w:rPr>
              <w:t xml:space="preserve">(RIPABERARDA) </w:t>
            </w:r>
          </w:p>
        </w:tc>
        <w:tc>
          <w:tcPr>
            <w:tcW w:w="800" w:type="dxa"/>
            <w:tcMar>
              <w:top w:w="20" w:type="dxa"/>
              <w:left w:w="20" w:type="dxa"/>
              <w:bottom w:w="20" w:type="dxa"/>
              <w:right w:w="20" w:type="dxa"/>
            </w:tcMar>
            <w:vAlign w:val="center"/>
            <w:hideMark/>
          </w:tcPr>
          <w:p w14:paraId="6835EB20"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78A2BCC"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ABF3703" w14:textId="77777777" w:rsidR="00713FA3" w:rsidRPr="00BC2F63" w:rsidRDefault="00713FA3" w:rsidP="00172686">
            <w:pPr>
              <w:pStyle w:val="movimento2"/>
              <w:rPr>
                <w:color w:val="002060"/>
              </w:rPr>
            </w:pPr>
            <w:r w:rsidRPr="00BC2F63">
              <w:rPr>
                <w:color w:val="002060"/>
              </w:rPr>
              <w:t> </w:t>
            </w:r>
          </w:p>
        </w:tc>
      </w:tr>
    </w:tbl>
    <w:p w14:paraId="04F4A440" w14:textId="77777777" w:rsidR="00713FA3" w:rsidRPr="00BC2F63" w:rsidRDefault="00713FA3" w:rsidP="00713FA3">
      <w:pPr>
        <w:pStyle w:val="titolo30"/>
        <w:rPr>
          <w:rFonts w:eastAsiaTheme="minorEastAsia"/>
          <w:color w:val="002060"/>
        </w:rPr>
      </w:pPr>
      <w:r w:rsidRPr="00BC2F63">
        <w:rPr>
          <w:color w:val="002060"/>
        </w:rPr>
        <w:t xml:space="preserve">ASSISTENTE ARBITRO </w:t>
      </w:r>
    </w:p>
    <w:p w14:paraId="384DEB77" w14:textId="77777777" w:rsidR="00713FA3" w:rsidRPr="00BC2F63" w:rsidRDefault="00713FA3" w:rsidP="00713FA3">
      <w:pPr>
        <w:pStyle w:val="titolo20"/>
        <w:rPr>
          <w:color w:val="002060"/>
        </w:rPr>
      </w:pPr>
      <w:r w:rsidRPr="00BC2F63">
        <w:rPr>
          <w:color w:val="002060"/>
        </w:rPr>
        <w:lastRenderedPageBreak/>
        <w:t xml:space="preserve">SQUALIFICA FINO AL 22/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1ACE82AC" w14:textId="77777777" w:rsidTr="00172686">
        <w:tc>
          <w:tcPr>
            <w:tcW w:w="2200" w:type="dxa"/>
            <w:tcMar>
              <w:top w:w="20" w:type="dxa"/>
              <w:left w:w="20" w:type="dxa"/>
              <w:bottom w:w="20" w:type="dxa"/>
              <w:right w:w="20" w:type="dxa"/>
            </w:tcMar>
            <w:vAlign w:val="center"/>
            <w:hideMark/>
          </w:tcPr>
          <w:p w14:paraId="204F0142" w14:textId="77777777" w:rsidR="00713FA3" w:rsidRPr="00BC2F63" w:rsidRDefault="00713FA3" w:rsidP="00172686">
            <w:pPr>
              <w:pStyle w:val="movimento"/>
              <w:rPr>
                <w:color w:val="002060"/>
              </w:rPr>
            </w:pPr>
            <w:r w:rsidRPr="00BC2F63">
              <w:rPr>
                <w:color w:val="002060"/>
              </w:rPr>
              <w:t>CAPRETTI FABIO</w:t>
            </w:r>
          </w:p>
        </w:tc>
        <w:tc>
          <w:tcPr>
            <w:tcW w:w="2200" w:type="dxa"/>
            <w:tcMar>
              <w:top w:w="20" w:type="dxa"/>
              <w:left w:w="20" w:type="dxa"/>
              <w:bottom w:w="20" w:type="dxa"/>
              <w:right w:w="20" w:type="dxa"/>
            </w:tcMar>
            <w:vAlign w:val="center"/>
            <w:hideMark/>
          </w:tcPr>
          <w:p w14:paraId="11F01054" w14:textId="77777777" w:rsidR="00713FA3" w:rsidRPr="00BC2F63" w:rsidRDefault="00713FA3" w:rsidP="00172686">
            <w:pPr>
              <w:pStyle w:val="movimento2"/>
              <w:rPr>
                <w:color w:val="002060"/>
              </w:rPr>
            </w:pPr>
            <w:r w:rsidRPr="00BC2F63">
              <w:rPr>
                <w:color w:val="002060"/>
              </w:rPr>
              <w:t xml:space="preserve">(ACQUAVIVA CALCIO) </w:t>
            </w:r>
          </w:p>
        </w:tc>
        <w:tc>
          <w:tcPr>
            <w:tcW w:w="800" w:type="dxa"/>
            <w:tcMar>
              <w:top w:w="20" w:type="dxa"/>
              <w:left w:w="20" w:type="dxa"/>
              <w:bottom w:w="20" w:type="dxa"/>
              <w:right w:w="20" w:type="dxa"/>
            </w:tcMar>
            <w:vAlign w:val="center"/>
            <w:hideMark/>
          </w:tcPr>
          <w:p w14:paraId="41AF27B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792FF47"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D582D4B" w14:textId="77777777" w:rsidR="00713FA3" w:rsidRPr="00BC2F63" w:rsidRDefault="00713FA3" w:rsidP="00172686">
            <w:pPr>
              <w:pStyle w:val="movimento2"/>
              <w:rPr>
                <w:color w:val="002060"/>
              </w:rPr>
            </w:pPr>
            <w:r w:rsidRPr="00BC2F63">
              <w:rPr>
                <w:color w:val="002060"/>
              </w:rPr>
              <w:t> </w:t>
            </w:r>
          </w:p>
        </w:tc>
      </w:tr>
    </w:tbl>
    <w:p w14:paraId="7F77AD96" w14:textId="77777777" w:rsidR="00713FA3" w:rsidRPr="00BC2F63" w:rsidRDefault="00713FA3" w:rsidP="00713FA3">
      <w:pPr>
        <w:pStyle w:val="diffida"/>
        <w:spacing w:before="80" w:beforeAutospacing="0" w:after="40" w:afterAutospacing="0"/>
        <w:jc w:val="left"/>
        <w:rPr>
          <w:rFonts w:eastAsiaTheme="minorEastAsia"/>
          <w:color w:val="002060"/>
        </w:rPr>
      </w:pPr>
      <w:r w:rsidRPr="00BC2F63">
        <w:rPr>
          <w:color w:val="002060"/>
        </w:rPr>
        <w:t xml:space="preserve">Per comportamento contrario allo spirito sportivo. Allontanato. </w:t>
      </w:r>
    </w:p>
    <w:p w14:paraId="2D4B6108" w14:textId="77777777" w:rsidR="00713FA3" w:rsidRPr="00BC2F63" w:rsidRDefault="00713FA3" w:rsidP="00713FA3">
      <w:pPr>
        <w:pStyle w:val="titolo30"/>
        <w:rPr>
          <w:color w:val="002060"/>
        </w:rPr>
      </w:pPr>
      <w:r w:rsidRPr="00BC2F63">
        <w:rPr>
          <w:color w:val="002060"/>
        </w:rPr>
        <w:t xml:space="preserve">CALCIATORI ESPULSI </w:t>
      </w:r>
    </w:p>
    <w:p w14:paraId="3FD64E64" w14:textId="77777777" w:rsidR="00713FA3" w:rsidRPr="00BC2F63" w:rsidRDefault="00713FA3" w:rsidP="00713FA3">
      <w:pPr>
        <w:pStyle w:val="titolo20"/>
        <w:rPr>
          <w:color w:val="002060"/>
        </w:rPr>
      </w:pPr>
      <w:r w:rsidRPr="00BC2F6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56ECF579" w14:textId="77777777" w:rsidTr="00172686">
        <w:tc>
          <w:tcPr>
            <w:tcW w:w="2200" w:type="dxa"/>
            <w:tcMar>
              <w:top w:w="20" w:type="dxa"/>
              <w:left w:w="20" w:type="dxa"/>
              <w:bottom w:w="20" w:type="dxa"/>
              <w:right w:w="20" w:type="dxa"/>
            </w:tcMar>
            <w:vAlign w:val="center"/>
            <w:hideMark/>
          </w:tcPr>
          <w:p w14:paraId="1B8A2E0B" w14:textId="77777777" w:rsidR="00713FA3" w:rsidRPr="00BC2F63" w:rsidRDefault="00713FA3" w:rsidP="00172686">
            <w:pPr>
              <w:pStyle w:val="movimento"/>
              <w:rPr>
                <w:color w:val="002060"/>
              </w:rPr>
            </w:pPr>
            <w:r w:rsidRPr="00BC2F63">
              <w:rPr>
                <w:color w:val="002060"/>
              </w:rPr>
              <w:t>LEO MAURIZIO</w:t>
            </w:r>
          </w:p>
        </w:tc>
        <w:tc>
          <w:tcPr>
            <w:tcW w:w="2200" w:type="dxa"/>
            <w:tcMar>
              <w:top w:w="20" w:type="dxa"/>
              <w:left w:w="20" w:type="dxa"/>
              <w:bottom w:w="20" w:type="dxa"/>
              <w:right w:w="20" w:type="dxa"/>
            </w:tcMar>
            <w:vAlign w:val="center"/>
            <w:hideMark/>
          </w:tcPr>
          <w:p w14:paraId="1F151C10" w14:textId="77777777" w:rsidR="00713FA3" w:rsidRPr="00BC2F63" w:rsidRDefault="00713FA3" w:rsidP="00172686">
            <w:pPr>
              <w:pStyle w:val="movimento2"/>
              <w:rPr>
                <w:color w:val="002060"/>
              </w:rPr>
            </w:pPr>
            <w:r w:rsidRPr="00BC2F63">
              <w:rPr>
                <w:color w:val="002060"/>
              </w:rPr>
              <w:t xml:space="preserve">(MANSARDA PAGLIARE) </w:t>
            </w:r>
          </w:p>
        </w:tc>
        <w:tc>
          <w:tcPr>
            <w:tcW w:w="800" w:type="dxa"/>
            <w:tcMar>
              <w:top w:w="20" w:type="dxa"/>
              <w:left w:w="20" w:type="dxa"/>
              <w:bottom w:w="20" w:type="dxa"/>
              <w:right w:w="20" w:type="dxa"/>
            </w:tcMar>
            <w:vAlign w:val="center"/>
            <w:hideMark/>
          </w:tcPr>
          <w:p w14:paraId="07E250E8"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046858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C7CB306" w14:textId="77777777" w:rsidR="00713FA3" w:rsidRPr="00BC2F63" w:rsidRDefault="00713FA3" w:rsidP="00172686">
            <w:pPr>
              <w:pStyle w:val="movimento2"/>
              <w:rPr>
                <w:color w:val="002060"/>
              </w:rPr>
            </w:pPr>
            <w:r w:rsidRPr="00BC2F63">
              <w:rPr>
                <w:color w:val="002060"/>
              </w:rPr>
              <w:t> </w:t>
            </w:r>
          </w:p>
        </w:tc>
      </w:tr>
    </w:tbl>
    <w:p w14:paraId="5B920C61" w14:textId="77777777" w:rsidR="00713FA3" w:rsidRPr="00BC2F63" w:rsidRDefault="00713FA3" w:rsidP="00713FA3">
      <w:pPr>
        <w:pStyle w:val="titolo20"/>
        <w:rPr>
          <w:rFonts w:eastAsiaTheme="minorEastAsia"/>
          <w:color w:val="002060"/>
        </w:rPr>
      </w:pPr>
      <w:r w:rsidRPr="00BC2F6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2152984C" w14:textId="77777777" w:rsidTr="00172686">
        <w:tc>
          <w:tcPr>
            <w:tcW w:w="2200" w:type="dxa"/>
            <w:tcMar>
              <w:top w:w="20" w:type="dxa"/>
              <w:left w:w="20" w:type="dxa"/>
              <w:bottom w:w="20" w:type="dxa"/>
              <w:right w:w="20" w:type="dxa"/>
            </w:tcMar>
            <w:vAlign w:val="center"/>
            <w:hideMark/>
          </w:tcPr>
          <w:p w14:paraId="0CF1D4E3" w14:textId="77777777" w:rsidR="00713FA3" w:rsidRPr="00BC2F63" w:rsidRDefault="00713FA3" w:rsidP="00172686">
            <w:pPr>
              <w:pStyle w:val="movimento"/>
              <w:rPr>
                <w:color w:val="002060"/>
              </w:rPr>
            </w:pPr>
            <w:r w:rsidRPr="00BC2F63">
              <w:rPr>
                <w:color w:val="002060"/>
              </w:rPr>
              <w:t>VAGNARELLI ANDREA</w:t>
            </w:r>
          </w:p>
        </w:tc>
        <w:tc>
          <w:tcPr>
            <w:tcW w:w="2200" w:type="dxa"/>
            <w:tcMar>
              <w:top w:w="20" w:type="dxa"/>
              <w:left w:w="20" w:type="dxa"/>
              <w:bottom w:w="20" w:type="dxa"/>
              <w:right w:w="20" w:type="dxa"/>
            </w:tcMar>
            <w:vAlign w:val="center"/>
            <w:hideMark/>
          </w:tcPr>
          <w:p w14:paraId="3480AE4E" w14:textId="77777777" w:rsidR="00713FA3" w:rsidRPr="00BC2F63" w:rsidRDefault="00713FA3" w:rsidP="00172686">
            <w:pPr>
              <w:pStyle w:val="movimento2"/>
              <w:rPr>
                <w:color w:val="002060"/>
              </w:rPr>
            </w:pPr>
            <w:r w:rsidRPr="00BC2F63">
              <w:rPr>
                <w:color w:val="002060"/>
              </w:rPr>
              <w:t xml:space="preserve">(CASTIGNANO A.S.D.) </w:t>
            </w:r>
          </w:p>
        </w:tc>
        <w:tc>
          <w:tcPr>
            <w:tcW w:w="800" w:type="dxa"/>
            <w:tcMar>
              <w:top w:w="20" w:type="dxa"/>
              <w:left w:w="20" w:type="dxa"/>
              <w:bottom w:w="20" w:type="dxa"/>
              <w:right w:w="20" w:type="dxa"/>
            </w:tcMar>
            <w:vAlign w:val="center"/>
            <w:hideMark/>
          </w:tcPr>
          <w:p w14:paraId="47ABB5C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168C1FF" w14:textId="77777777" w:rsidR="00713FA3" w:rsidRPr="00BC2F63" w:rsidRDefault="00713FA3" w:rsidP="00172686">
            <w:pPr>
              <w:pStyle w:val="movimento"/>
              <w:rPr>
                <w:color w:val="002060"/>
              </w:rPr>
            </w:pPr>
            <w:r w:rsidRPr="00BC2F63">
              <w:rPr>
                <w:color w:val="002060"/>
              </w:rPr>
              <w:t>PROCACCINI FIORENZO</w:t>
            </w:r>
          </w:p>
        </w:tc>
        <w:tc>
          <w:tcPr>
            <w:tcW w:w="2200" w:type="dxa"/>
            <w:tcMar>
              <w:top w:w="20" w:type="dxa"/>
              <w:left w:w="20" w:type="dxa"/>
              <w:bottom w:w="20" w:type="dxa"/>
              <w:right w:w="20" w:type="dxa"/>
            </w:tcMar>
            <w:vAlign w:val="center"/>
            <w:hideMark/>
          </w:tcPr>
          <w:p w14:paraId="4AE72A67" w14:textId="77777777" w:rsidR="00713FA3" w:rsidRPr="00BC2F63" w:rsidRDefault="00713FA3" w:rsidP="00172686">
            <w:pPr>
              <w:pStyle w:val="movimento2"/>
              <w:rPr>
                <w:color w:val="002060"/>
              </w:rPr>
            </w:pPr>
            <w:r w:rsidRPr="00BC2F63">
              <w:rPr>
                <w:color w:val="002060"/>
              </w:rPr>
              <w:t xml:space="preserve">(ESANATOGLIA) </w:t>
            </w:r>
          </w:p>
        </w:tc>
      </w:tr>
    </w:tbl>
    <w:p w14:paraId="78A95E24" w14:textId="77777777" w:rsidR="00713FA3" w:rsidRPr="00BC2F63" w:rsidRDefault="00713FA3" w:rsidP="00713FA3">
      <w:pPr>
        <w:pStyle w:val="titolo30"/>
        <w:rPr>
          <w:rFonts w:eastAsiaTheme="minorEastAsia"/>
          <w:color w:val="002060"/>
        </w:rPr>
      </w:pPr>
      <w:r w:rsidRPr="00BC2F63">
        <w:rPr>
          <w:color w:val="002060"/>
        </w:rPr>
        <w:t xml:space="preserve">CALCIATORI NON ESPULSI </w:t>
      </w:r>
    </w:p>
    <w:p w14:paraId="148D96AC" w14:textId="77777777" w:rsidR="00713FA3" w:rsidRPr="00BC2F63" w:rsidRDefault="00713FA3" w:rsidP="00713FA3">
      <w:pPr>
        <w:pStyle w:val="titolo20"/>
        <w:rPr>
          <w:color w:val="002060"/>
        </w:rPr>
      </w:pPr>
      <w:r w:rsidRPr="00BC2F6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47F07CA9" w14:textId="77777777" w:rsidTr="00172686">
        <w:tc>
          <w:tcPr>
            <w:tcW w:w="2200" w:type="dxa"/>
            <w:tcMar>
              <w:top w:w="20" w:type="dxa"/>
              <w:left w:w="20" w:type="dxa"/>
              <w:bottom w:w="20" w:type="dxa"/>
              <w:right w:w="20" w:type="dxa"/>
            </w:tcMar>
            <w:vAlign w:val="center"/>
            <w:hideMark/>
          </w:tcPr>
          <w:p w14:paraId="16DA0740" w14:textId="77777777" w:rsidR="00713FA3" w:rsidRPr="00BC2F63" w:rsidRDefault="00713FA3" w:rsidP="00172686">
            <w:pPr>
              <w:pStyle w:val="movimento"/>
              <w:rPr>
                <w:color w:val="002060"/>
              </w:rPr>
            </w:pPr>
            <w:r w:rsidRPr="00BC2F63">
              <w:rPr>
                <w:color w:val="002060"/>
              </w:rPr>
              <w:t>PACINI MIRKO</w:t>
            </w:r>
          </w:p>
        </w:tc>
        <w:tc>
          <w:tcPr>
            <w:tcW w:w="2200" w:type="dxa"/>
            <w:tcMar>
              <w:top w:w="20" w:type="dxa"/>
              <w:left w:w="20" w:type="dxa"/>
              <w:bottom w:w="20" w:type="dxa"/>
              <w:right w:w="20" w:type="dxa"/>
            </w:tcMar>
            <w:vAlign w:val="center"/>
            <w:hideMark/>
          </w:tcPr>
          <w:p w14:paraId="4554CFA8" w14:textId="77777777" w:rsidR="00713FA3" w:rsidRPr="00BC2F63" w:rsidRDefault="00713FA3" w:rsidP="00172686">
            <w:pPr>
              <w:pStyle w:val="movimento2"/>
              <w:rPr>
                <w:color w:val="002060"/>
              </w:rPr>
            </w:pPr>
            <w:r w:rsidRPr="00BC2F63">
              <w:rPr>
                <w:color w:val="002060"/>
              </w:rPr>
              <w:t xml:space="preserve">(ANGELI) </w:t>
            </w:r>
          </w:p>
        </w:tc>
        <w:tc>
          <w:tcPr>
            <w:tcW w:w="800" w:type="dxa"/>
            <w:tcMar>
              <w:top w:w="20" w:type="dxa"/>
              <w:left w:w="20" w:type="dxa"/>
              <w:bottom w:w="20" w:type="dxa"/>
              <w:right w:w="20" w:type="dxa"/>
            </w:tcMar>
            <w:vAlign w:val="center"/>
            <w:hideMark/>
          </w:tcPr>
          <w:p w14:paraId="61AF3CB7"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AB92CC6" w14:textId="77777777" w:rsidR="00713FA3" w:rsidRPr="00BC2F63" w:rsidRDefault="00713FA3" w:rsidP="00172686">
            <w:pPr>
              <w:pStyle w:val="movimento"/>
              <w:rPr>
                <w:color w:val="002060"/>
              </w:rPr>
            </w:pPr>
            <w:r w:rsidRPr="00BC2F63">
              <w:rPr>
                <w:color w:val="002060"/>
              </w:rPr>
              <w:t>WOOD MICHAEL VITTORI</w:t>
            </w:r>
          </w:p>
        </w:tc>
        <w:tc>
          <w:tcPr>
            <w:tcW w:w="2200" w:type="dxa"/>
            <w:tcMar>
              <w:top w:w="20" w:type="dxa"/>
              <w:left w:w="20" w:type="dxa"/>
              <w:bottom w:w="20" w:type="dxa"/>
              <w:right w:w="20" w:type="dxa"/>
            </w:tcMar>
            <w:vAlign w:val="center"/>
            <w:hideMark/>
          </w:tcPr>
          <w:p w14:paraId="4CF757CF" w14:textId="77777777" w:rsidR="00713FA3" w:rsidRPr="00BC2F63" w:rsidRDefault="00713FA3" w:rsidP="00172686">
            <w:pPr>
              <w:pStyle w:val="movimento2"/>
              <w:rPr>
                <w:color w:val="002060"/>
              </w:rPr>
            </w:pPr>
            <w:r w:rsidRPr="00BC2F63">
              <w:rPr>
                <w:color w:val="002060"/>
              </w:rPr>
              <w:t xml:space="preserve">(ANGELI) </w:t>
            </w:r>
          </w:p>
        </w:tc>
      </w:tr>
      <w:tr w:rsidR="00713FA3" w:rsidRPr="00BC2F63" w14:paraId="487F58A1" w14:textId="77777777" w:rsidTr="00172686">
        <w:tc>
          <w:tcPr>
            <w:tcW w:w="2200" w:type="dxa"/>
            <w:tcMar>
              <w:top w:w="20" w:type="dxa"/>
              <w:left w:w="20" w:type="dxa"/>
              <w:bottom w:w="20" w:type="dxa"/>
              <w:right w:w="20" w:type="dxa"/>
            </w:tcMar>
            <w:vAlign w:val="center"/>
            <w:hideMark/>
          </w:tcPr>
          <w:p w14:paraId="6FEB3EC7" w14:textId="77777777" w:rsidR="00713FA3" w:rsidRPr="00BC2F63" w:rsidRDefault="00713FA3" w:rsidP="00172686">
            <w:pPr>
              <w:pStyle w:val="movimento"/>
              <w:rPr>
                <w:color w:val="002060"/>
              </w:rPr>
            </w:pPr>
            <w:r w:rsidRPr="00BC2F63">
              <w:rPr>
                <w:color w:val="002060"/>
              </w:rPr>
              <w:t>VIGNINI TOMMASO</w:t>
            </w:r>
          </w:p>
        </w:tc>
        <w:tc>
          <w:tcPr>
            <w:tcW w:w="2200" w:type="dxa"/>
            <w:tcMar>
              <w:top w:w="20" w:type="dxa"/>
              <w:left w:w="20" w:type="dxa"/>
              <w:bottom w:w="20" w:type="dxa"/>
              <w:right w:w="20" w:type="dxa"/>
            </w:tcMar>
            <w:vAlign w:val="center"/>
            <w:hideMark/>
          </w:tcPr>
          <w:p w14:paraId="2ED43AE6" w14:textId="77777777" w:rsidR="00713FA3" w:rsidRPr="00BC2F63" w:rsidRDefault="00713FA3" w:rsidP="00172686">
            <w:pPr>
              <w:pStyle w:val="movimento2"/>
              <w:rPr>
                <w:color w:val="002060"/>
              </w:rPr>
            </w:pPr>
            <w:r w:rsidRPr="00BC2F63">
              <w:rPr>
                <w:color w:val="002060"/>
              </w:rPr>
              <w:t xml:space="preserve">(ASPIO 2005) </w:t>
            </w:r>
          </w:p>
        </w:tc>
        <w:tc>
          <w:tcPr>
            <w:tcW w:w="800" w:type="dxa"/>
            <w:tcMar>
              <w:top w:w="20" w:type="dxa"/>
              <w:left w:w="20" w:type="dxa"/>
              <w:bottom w:w="20" w:type="dxa"/>
              <w:right w:w="20" w:type="dxa"/>
            </w:tcMar>
            <w:vAlign w:val="center"/>
            <w:hideMark/>
          </w:tcPr>
          <w:p w14:paraId="1EE464E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AFF68C7" w14:textId="77777777" w:rsidR="00713FA3" w:rsidRPr="00BC2F63" w:rsidRDefault="00713FA3" w:rsidP="00172686">
            <w:pPr>
              <w:pStyle w:val="movimento"/>
              <w:rPr>
                <w:color w:val="002060"/>
              </w:rPr>
            </w:pPr>
            <w:r w:rsidRPr="00BC2F63">
              <w:rPr>
                <w:color w:val="002060"/>
              </w:rPr>
              <w:t>MARZIALI ALESSANDRO</w:t>
            </w:r>
          </w:p>
        </w:tc>
        <w:tc>
          <w:tcPr>
            <w:tcW w:w="2200" w:type="dxa"/>
            <w:tcMar>
              <w:top w:w="20" w:type="dxa"/>
              <w:left w:w="20" w:type="dxa"/>
              <w:bottom w:w="20" w:type="dxa"/>
              <w:right w:w="20" w:type="dxa"/>
            </w:tcMar>
            <w:vAlign w:val="center"/>
            <w:hideMark/>
          </w:tcPr>
          <w:p w14:paraId="73636DFC" w14:textId="77777777" w:rsidR="00713FA3" w:rsidRPr="00BC2F63" w:rsidRDefault="00713FA3" w:rsidP="00172686">
            <w:pPr>
              <w:pStyle w:val="movimento2"/>
              <w:rPr>
                <w:color w:val="002060"/>
              </w:rPr>
            </w:pPr>
            <w:r w:rsidRPr="00BC2F63">
              <w:rPr>
                <w:color w:val="002060"/>
              </w:rPr>
              <w:t xml:space="preserve">(CAPODARCO CASABIANCA C5) </w:t>
            </w:r>
          </w:p>
        </w:tc>
      </w:tr>
      <w:tr w:rsidR="00713FA3" w:rsidRPr="00BC2F63" w14:paraId="79E9CE7F" w14:textId="77777777" w:rsidTr="00172686">
        <w:tc>
          <w:tcPr>
            <w:tcW w:w="2200" w:type="dxa"/>
            <w:tcMar>
              <w:top w:w="20" w:type="dxa"/>
              <w:left w:w="20" w:type="dxa"/>
              <w:bottom w:w="20" w:type="dxa"/>
              <w:right w:w="20" w:type="dxa"/>
            </w:tcMar>
            <w:vAlign w:val="center"/>
            <w:hideMark/>
          </w:tcPr>
          <w:p w14:paraId="5877EA89" w14:textId="77777777" w:rsidR="00713FA3" w:rsidRPr="00BC2F63" w:rsidRDefault="00713FA3" w:rsidP="00172686">
            <w:pPr>
              <w:pStyle w:val="movimento"/>
              <w:rPr>
                <w:color w:val="002060"/>
              </w:rPr>
            </w:pPr>
            <w:r w:rsidRPr="00BC2F63">
              <w:rPr>
                <w:color w:val="002060"/>
              </w:rPr>
              <w:t>VANITA GIANLUCA</w:t>
            </w:r>
          </w:p>
        </w:tc>
        <w:tc>
          <w:tcPr>
            <w:tcW w:w="2200" w:type="dxa"/>
            <w:tcMar>
              <w:top w:w="20" w:type="dxa"/>
              <w:left w:w="20" w:type="dxa"/>
              <w:bottom w:w="20" w:type="dxa"/>
              <w:right w:w="20" w:type="dxa"/>
            </w:tcMar>
            <w:vAlign w:val="center"/>
            <w:hideMark/>
          </w:tcPr>
          <w:p w14:paraId="0B6D5FA4" w14:textId="77777777" w:rsidR="00713FA3" w:rsidRPr="00BC2F63" w:rsidRDefault="00713FA3" w:rsidP="00172686">
            <w:pPr>
              <w:pStyle w:val="movimento2"/>
              <w:rPr>
                <w:color w:val="002060"/>
              </w:rPr>
            </w:pPr>
            <w:r w:rsidRPr="00BC2F63">
              <w:rPr>
                <w:color w:val="002060"/>
              </w:rPr>
              <w:t xml:space="preserve">(ESANATOGLIA) </w:t>
            </w:r>
          </w:p>
        </w:tc>
        <w:tc>
          <w:tcPr>
            <w:tcW w:w="800" w:type="dxa"/>
            <w:tcMar>
              <w:top w:w="20" w:type="dxa"/>
              <w:left w:w="20" w:type="dxa"/>
              <w:bottom w:w="20" w:type="dxa"/>
              <w:right w:w="20" w:type="dxa"/>
            </w:tcMar>
            <w:vAlign w:val="center"/>
            <w:hideMark/>
          </w:tcPr>
          <w:p w14:paraId="7DFAD032"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A120228" w14:textId="77777777" w:rsidR="00713FA3" w:rsidRPr="00BC2F63" w:rsidRDefault="00713FA3" w:rsidP="00172686">
            <w:pPr>
              <w:pStyle w:val="movimento"/>
              <w:rPr>
                <w:color w:val="002060"/>
              </w:rPr>
            </w:pPr>
            <w:r w:rsidRPr="00BC2F63">
              <w:rPr>
                <w:color w:val="002060"/>
              </w:rPr>
              <w:t>STAZI GIANMARCO</w:t>
            </w:r>
          </w:p>
        </w:tc>
        <w:tc>
          <w:tcPr>
            <w:tcW w:w="2200" w:type="dxa"/>
            <w:tcMar>
              <w:top w:w="20" w:type="dxa"/>
              <w:left w:w="20" w:type="dxa"/>
              <w:bottom w:w="20" w:type="dxa"/>
              <w:right w:w="20" w:type="dxa"/>
            </w:tcMar>
            <w:vAlign w:val="center"/>
            <w:hideMark/>
          </w:tcPr>
          <w:p w14:paraId="3FE972E7" w14:textId="77777777" w:rsidR="00713FA3" w:rsidRPr="00BC2F63" w:rsidRDefault="00713FA3" w:rsidP="00172686">
            <w:pPr>
              <w:pStyle w:val="movimento2"/>
              <w:rPr>
                <w:color w:val="002060"/>
              </w:rPr>
            </w:pPr>
            <w:r w:rsidRPr="00BC2F63">
              <w:rPr>
                <w:color w:val="002060"/>
              </w:rPr>
              <w:t xml:space="preserve">(FABRIANO CALCIO A 5 2023) </w:t>
            </w:r>
          </w:p>
        </w:tc>
      </w:tr>
      <w:tr w:rsidR="00713FA3" w:rsidRPr="00BC2F63" w14:paraId="73ADA3DD" w14:textId="77777777" w:rsidTr="00172686">
        <w:tc>
          <w:tcPr>
            <w:tcW w:w="2200" w:type="dxa"/>
            <w:tcMar>
              <w:top w:w="20" w:type="dxa"/>
              <w:left w:w="20" w:type="dxa"/>
              <w:bottom w:w="20" w:type="dxa"/>
              <w:right w:w="20" w:type="dxa"/>
            </w:tcMar>
            <w:vAlign w:val="center"/>
            <w:hideMark/>
          </w:tcPr>
          <w:p w14:paraId="19A3E263" w14:textId="77777777" w:rsidR="00713FA3" w:rsidRPr="00BC2F63" w:rsidRDefault="00713FA3" w:rsidP="00172686">
            <w:pPr>
              <w:pStyle w:val="movimento"/>
              <w:rPr>
                <w:color w:val="002060"/>
              </w:rPr>
            </w:pPr>
            <w:r w:rsidRPr="00BC2F63">
              <w:rPr>
                <w:color w:val="002060"/>
              </w:rPr>
              <w:t>LIPPOLIS LUIGI</w:t>
            </w:r>
          </w:p>
        </w:tc>
        <w:tc>
          <w:tcPr>
            <w:tcW w:w="2200" w:type="dxa"/>
            <w:tcMar>
              <w:top w:w="20" w:type="dxa"/>
              <w:left w:w="20" w:type="dxa"/>
              <w:bottom w:w="20" w:type="dxa"/>
              <w:right w:w="20" w:type="dxa"/>
            </w:tcMar>
            <w:vAlign w:val="center"/>
            <w:hideMark/>
          </w:tcPr>
          <w:p w14:paraId="3F30BA5E" w14:textId="77777777" w:rsidR="00713FA3" w:rsidRPr="00BC2F63" w:rsidRDefault="00713FA3" w:rsidP="00172686">
            <w:pPr>
              <w:pStyle w:val="movimento2"/>
              <w:rPr>
                <w:color w:val="002060"/>
              </w:rPr>
            </w:pPr>
            <w:r w:rsidRPr="00BC2F63">
              <w:rPr>
                <w:color w:val="002060"/>
              </w:rPr>
              <w:t xml:space="preserve">(FUTSAL SENTINUM) </w:t>
            </w:r>
          </w:p>
        </w:tc>
        <w:tc>
          <w:tcPr>
            <w:tcW w:w="800" w:type="dxa"/>
            <w:tcMar>
              <w:top w:w="20" w:type="dxa"/>
              <w:left w:w="20" w:type="dxa"/>
              <w:bottom w:w="20" w:type="dxa"/>
              <w:right w:w="20" w:type="dxa"/>
            </w:tcMar>
            <w:vAlign w:val="center"/>
            <w:hideMark/>
          </w:tcPr>
          <w:p w14:paraId="4B6A9026"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228E02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52B92DC" w14:textId="77777777" w:rsidR="00713FA3" w:rsidRPr="00BC2F63" w:rsidRDefault="00713FA3" w:rsidP="00172686">
            <w:pPr>
              <w:pStyle w:val="movimento2"/>
              <w:rPr>
                <w:color w:val="002060"/>
              </w:rPr>
            </w:pPr>
            <w:r w:rsidRPr="00BC2F63">
              <w:rPr>
                <w:color w:val="002060"/>
              </w:rPr>
              <w:t> </w:t>
            </w:r>
          </w:p>
        </w:tc>
      </w:tr>
    </w:tbl>
    <w:p w14:paraId="677439FD" w14:textId="77777777" w:rsidR="00713FA3" w:rsidRPr="00BC2F63" w:rsidRDefault="00713FA3" w:rsidP="00713FA3">
      <w:pPr>
        <w:pStyle w:val="titolo20"/>
        <w:rPr>
          <w:rFonts w:eastAsiaTheme="minorEastAsia"/>
          <w:color w:val="002060"/>
        </w:rPr>
      </w:pPr>
      <w:r w:rsidRPr="00BC2F6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656F192C" w14:textId="77777777" w:rsidTr="00172686">
        <w:tc>
          <w:tcPr>
            <w:tcW w:w="2200" w:type="dxa"/>
            <w:tcMar>
              <w:top w:w="20" w:type="dxa"/>
              <w:left w:w="20" w:type="dxa"/>
              <w:bottom w:w="20" w:type="dxa"/>
              <w:right w:w="20" w:type="dxa"/>
            </w:tcMar>
            <w:vAlign w:val="center"/>
            <w:hideMark/>
          </w:tcPr>
          <w:p w14:paraId="70E17D8B" w14:textId="77777777" w:rsidR="00713FA3" w:rsidRPr="00BC2F63" w:rsidRDefault="00713FA3" w:rsidP="00172686">
            <w:pPr>
              <w:pStyle w:val="movimento"/>
              <w:rPr>
                <w:color w:val="002060"/>
              </w:rPr>
            </w:pPr>
            <w:r w:rsidRPr="00BC2F63">
              <w:rPr>
                <w:color w:val="002060"/>
              </w:rPr>
              <w:t>LAZZARI ROBERTO</w:t>
            </w:r>
          </w:p>
        </w:tc>
        <w:tc>
          <w:tcPr>
            <w:tcW w:w="2200" w:type="dxa"/>
            <w:tcMar>
              <w:top w:w="20" w:type="dxa"/>
              <w:left w:w="20" w:type="dxa"/>
              <w:bottom w:w="20" w:type="dxa"/>
              <w:right w:w="20" w:type="dxa"/>
            </w:tcMar>
            <w:vAlign w:val="center"/>
            <w:hideMark/>
          </w:tcPr>
          <w:p w14:paraId="159A2726" w14:textId="77777777" w:rsidR="00713FA3" w:rsidRPr="00BC2F63" w:rsidRDefault="00713FA3" w:rsidP="00172686">
            <w:pPr>
              <w:pStyle w:val="movimento2"/>
              <w:rPr>
                <w:color w:val="002060"/>
              </w:rPr>
            </w:pPr>
            <w:r w:rsidRPr="00BC2F63">
              <w:rPr>
                <w:color w:val="002060"/>
              </w:rPr>
              <w:t xml:space="preserve">(ACQUAVIVA CALCIO) </w:t>
            </w:r>
          </w:p>
        </w:tc>
        <w:tc>
          <w:tcPr>
            <w:tcW w:w="800" w:type="dxa"/>
            <w:tcMar>
              <w:top w:w="20" w:type="dxa"/>
              <w:left w:w="20" w:type="dxa"/>
              <w:bottom w:w="20" w:type="dxa"/>
              <w:right w:w="20" w:type="dxa"/>
            </w:tcMar>
            <w:vAlign w:val="center"/>
            <w:hideMark/>
          </w:tcPr>
          <w:p w14:paraId="55DC94C6"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A446412" w14:textId="77777777" w:rsidR="00713FA3" w:rsidRPr="00BC2F63" w:rsidRDefault="00713FA3" w:rsidP="00172686">
            <w:pPr>
              <w:pStyle w:val="movimento"/>
              <w:rPr>
                <w:color w:val="002060"/>
              </w:rPr>
            </w:pPr>
            <w:r w:rsidRPr="00BC2F63">
              <w:rPr>
                <w:color w:val="002060"/>
              </w:rPr>
              <w:t>BELA PAOLO</w:t>
            </w:r>
          </w:p>
        </w:tc>
        <w:tc>
          <w:tcPr>
            <w:tcW w:w="2200" w:type="dxa"/>
            <w:tcMar>
              <w:top w:w="20" w:type="dxa"/>
              <w:left w:w="20" w:type="dxa"/>
              <w:bottom w:w="20" w:type="dxa"/>
              <w:right w:w="20" w:type="dxa"/>
            </w:tcMar>
            <w:vAlign w:val="center"/>
            <w:hideMark/>
          </w:tcPr>
          <w:p w14:paraId="7CBFCED7" w14:textId="77777777" w:rsidR="00713FA3" w:rsidRPr="00BC2F63" w:rsidRDefault="00713FA3" w:rsidP="00172686">
            <w:pPr>
              <w:pStyle w:val="movimento2"/>
              <w:rPr>
                <w:color w:val="002060"/>
              </w:rPr>
            </w:pPr>
            <w:r w:rsidRPr="00BC2F63">
              <w:rPr>
                <w:color w:val="002060"/>
              </w:rPr>
              <w:t xml:space="preserve">(CAPODARCO CASABIANCA C5) </w:t>
            </w:r>
          </w:p>
        </w:tc>
      </w:tr>
      <w:tr w:rsidR="00713FA3" w:rsidRPr="00BC2F63" w14:paraId="6FB5D480" w14:textId="77777777" w:rsidTr="00172686">
        <w:tc>
          <w:tcPr>
            <w:tcW w:w="2200" w:type="dxa"/>
            <w:tcMar>
              <w:top w:w="20" w:type="dxa"/>
              <w:left w:w="20" w:type="dxa"/>
              <w:bottom w:w="20" w:type="dxa"/>
              <w:right w:w="20" w:type="dxa"/>
            </w:tcMar>
            <w:vAlign w:val="center"/>
            <w:hideMark/>
          </w:tcPr>
          <w:p w14:paraId="72258B9E" w14:textId="77777777" w:rsidR="00713FA3" w:rsidRPr="00BC2F63" w:rsidRDefault="00713FA3" w:rsidP="00172686">
            <w:pPr>
              <w:pStyle w:val="movimento"/>
              <w:rPr>
                <w:color w:val="002060"/>
              </w:rPr>
            </w:pPr>
            <w:r w:rsidRPr="00BC2F63">
              <w:rPr>
                <w:color w:val="002060"/>
              </w:rPr>
              <w:t>MEZZELANI SAMUELE</w:t>
            </w:r>
          </w:p>
        </w:tc>
        <w:tc>
          <w:tcPr>
            <w:tcW w:w="2200" w:type="dxa"/>
            <w:tcMar>
              <w:top w:w="20" w:type="dxa"/>
              <w:left w:w="20" w:type="dxa"/>
              <w:bottom w:w="20" w:type="dxa"/>
              <w:right w:w="20" w:type="dxa"/>
            </w:tcMar>
            <w:vAlign w:val="center"/>
            <w:hideMark/>
          </w:tcPr>
          <w:p w14:paraId="256A160D" w14:textId="77777777" w:rsidR="00713FA3" w:rsidRPr="00BC2F63" w:rsidRDefault="00713FA3" w:rsidP="00172686">
            <w:pPr>
              <w:pStyle w:val="movimento2"/>
              <w:rPr>
                <w:color w:val="002060"/>
              </w:rPr>
            </w:pPr>
            <w:r w:rsidRPr="00BC2F63">
              <w:rPr>
                <w:color w:val="002060"/>
              </w:rPr>
              <w:t xml:space="preserve">(IMBRECCIATA C5) </w:t>
            </w:r>
          </w:p>
        </w:tc>
        <w:tc>
          <w:tcPr>
            <w:tcW w:w="800" w:type="dxa"/>
            <w:tcMar>
              <w:top w:w="20" w:type="dxa"/>
              <w:left w:w="20" w:type="dxa"/>
              <w:bottom w:w="20" w:type="dxa"/>
              <w:right w:w="20" w:type="dxa"/>
            </w:tcMar>
            <w:vAlign w:val="center"/>
            <w:hideMark/>
          </w:tcPr>
          <w:p w14:paraId="71DCA8B1"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9408271" w14:textId="77777777" w:rsidR="00713FA3" w:rsidRPr="00BC2F63" w:rsidRDefault="00713FA3" w:rsidP="00172686">
            <w:pPr>
              <w:pStyle w:val="movimento"/>
              <w:rPr>
                <w:color w:val="002060"/>
              </w:rPr>
            </w:pPr>
            <w:r w:rsidRPr="00BC2F63">
              <w:rPr>
                <w:color w:val="002060"/>
              </w:rPr>
              <w:t>GIOACCHINI ANTONIO</w:t>
            </w:r>
          </w:p>
        </w:tc>
        <w:tc>
          <w:tcPr>
            <w:tcW w:w="2200" w:type="dxa"/>
            <w:tcMar>
              <w:top w:w="20" w:type="dxa"/>
              <w:left w:w="20" w:type="dxa"/>
              <w:bottom w:w="20" w:type="dxa"/>
              <w:right w:w="20" w:type="dxa"/>
            </w:tcMar>
            <w:vAlign w:val="center"/>
            <w:hideMark/>
          </w:tcPr>
          <w:p w14:paraId="7AD8F181" w14:textId="77777777" w:rsidR="00713FA3" w:rsidRPr="00BC2F63" w:rsidRDefault="00713FA3" w:rsidP="00172686">
            <w:pPr>
              <w:pStyle w:val="movimento2"/>
              <w:rPr>
                <w:color w:val="002060"/>
              </w:rPr>
            </w:pPr>
            <w:r w:rsidRPr="00BC2F63">
              <w:rPr>
                <w:color w:val="002060"/>
              </w:rPr>
              <w:t xml:space="preserve">(POLISPORTIVA FUTURA A.D.) </w:t>
            </w:r>
          </w:p>
        </w:tc>
      </w:tr>
      <w:tr w:rsidR="00713FA3" w:rsidRPr="00BC2F63" w14:paraId="6CDA6D21" w14:textId="77777777" w:rsidTr="00172686">
        <w:tc>
          <w:tcPr>
            <w:tcW w:w="2200" w:type="dxa"/>
            <w:tcMar>
              <w:top w:w="20" w:type="dxa"/>
              <w:left w:w="20" w:type="dxa"/>
              <w:bottom w:w="20" w:type="dxa"/>
              <w:right w:w="20" w:type="dxa"/>
            </w:tcMar>
            <w:vAlign w:val="center"/>
            <w:hideMark/>
          </w:tcPr>
          <w:p w14:paraId="2DA62F68" w14:textId="77777777" w:rsidR="00713FA3" w:rsidRPr="00BC2F63" w:rsidRDefault="00713FA3" w:rsidP="00172686">
            <w:pPr>
              <w:pStyle w:val="movimento"/>
              <w:rPr>
                <w:color w:val="002060"/>
              </w:rPr>
            </w:pPr>
            <w:r w:rsidRPr="00BC2F63">
              <w:rPr>
                <w:color w:val="002060"/>
              </w:rPr>
              <w:t>MANGINI GABRIELDOMENICO</w:t>
            </w:r>
          </w:p>
        </w:tc>
        <w:tc>
          <w:tcPr>
            <w:tcW w:w="2200" w:type="dxa"/>
            <w:tcMar>
              <w:top w:w="20" w:type="dxa"/>
              <w:left w:w="20" w:type="dxa"/>
              <w:bottom w:w="20" w:type="dxa"/>
              <w:right w:w="20" w:type="dxa"/>
            </w:tcMar>
            <w:vAlign w:val="center"/>
            <w:hideMark/>
          </w:tcPr>
          <w:p w14:paraId="5B757AD4" w14:textId="77777777" w:rsidR="00713FA3" w:rsidRPr="00BC2F63" w:rsidRDefault="00713FA3" w:rsidP="00172686">
            <w:pPr>
              <w:pStyle w:val="movimento2"/>
              <w:rPr>
                <w:color w:val="002060"/>
              </w:rPr>
            </w:pPr>
            <w:r w:rsidRPr="00BC2F63">
              <w:rPr>
                <w:color w:val="002060"/>
              </w:rPr>
              <w:t xml:space="preserve">(POLISPORTIVA FUTURA A.D.) </w:t>
            </w:r>
          </w:p>
        </w:tc>
        <w:tc>
          <w:tcPr>
            <w:tcW w:w="800" w:type="dxa"/>
            <w:tcMar>
              <w:top w:w="20" w:type="dxa"/>
              <w:left w:w="20" w:type="dxa"/>
              <w:bottom w:w="20" w:type="dxa"/>
              <w:right w:w="20" w:type="dxa"/>
            </w:tcMar>
            <w:vAlign w:val="center"/>
            <w:hideMark/>
          </w:tcPr>
          <w:p w14:paraId="44F5ECE2"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98D7A16" w14:textId="77777777" w:rsidR="00713FA3" w:rsidRPr="00BC2F63" w:rsidRDefault="00713FA3" w:rsidP="00172686">
            <w:pPr>
              <w:pStyle w:val="movimento"/>
              <w:rPr>
                <w:color w:val="002060"/>
              </w:rPr>
            </w:pPr>
            <w:r w:rsidRPr="00BC2F63">
              <w:rPr>
                <w:color w:val="002060"/>
              </w:rPr>
              <w:t>LATINI ANDREA</w:t>
            </w:r>
          </w:p>
        </w:tc>
        <w:tc>
          <w:tcPr>
            <w:tcW w:w="2200" w:type="dxa"/>
            <w:tcMar>
              <w:top w:w="20" w:type="dxa"/>
              <w:left w:w="20" w:type="dxa"/>
              <w:bottom w:w="20" w:type="dxa"/>
              <w:right w:w="20" w:type="dxa"/>
            </w:tcMar>
            <w:vAlign w:val="center"/>
            <w:hideMark/>
          </w:tcPr>
          <w:p w14:paraId="33916B9E" w14:textId="77777777" w:rsidR="00713FA3" w:rsidRPr="00BC2F63" w:rsidRDefault="00713FA3" w:rsidP="00172686">
            <w:pPr>
              <w:pStyle w:val="movimento2"/>
              <w:rPr>
                <w:color w:val="002060"/>
              </w:rPr>
            </w:pPr>
            <w:r w:rsidRPr="00BC2F63">
              <w:rPr>
                <w:color w:val="002060"/>
              </w:rPr>
              <w:t xml:space="preserve">(RIPABERARDA) </w:t>
            </w:r>
          </w:p>
        </w:tc>
      </w:tr>
    </w:tbl>
    <w:p w14:paraId="129977F0" w14:textId="77777777" w:rsidR="00713FA3" w:rsidRPr="00BC2F63" w:rsidRDefault="00713FA3" w:rsidP="00713FA3">
      <w:pPr>
        <w:pStyle w:val="titolo20"/>
        <w:rPr>
          <w:rFonts w:eastAsiaTheme="minorEastAsia"/>
          <w:color w:val="002060"/>
        </w:rPr>
      </w:pPr>
      <w:r w:rsidRPr="00BC2F6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1B560E27" w14:textId="77777777" w:rsidTr="00172686">
        <w:tc>
          <w:tcPr>
            <w:tcW w:w="2200" w:type="dxa"/>
            <w:tcMar>
              <w:top w:w="20" w:type="dxa"/>
              <w:left w:w="20" w:type="dxa"/>
              <w:bottom w:w="20" w:type="dxa"/>
              <w:right w:w="20" w:type="dxa"/>
            </w:tcMar>
            <w:vAlign w:val="center"/>
            <w:hideMark/>
          </w:tcPr>
          <w:p w14:paraId="249AE9DC" w14:textId="77777777" w:rsidR="00713FA3" w:rsidRPr="00BC2F63" w:rsidRDefault="00713FA3" w:rsidP="00172686">
            <w:pPr>
              <w:pStyle w:val="movimento"/>
              <w:rPr>
                <w:color w:val="002060"/>
              </w:rPr>
            </w:pPr>
            <w:r w:rsidRPr="00BC2F63">
              <w:rPr>
                <w:color w:val="002060"/>
              </w:rPr>
              <w:t>BARDELLA ANDREA</w:t>
            </w:r>
          </w:p>
        </w:tc>
        <w:tc>
          <w:tcPr>
            <w:tcW w:w="2200" w:type="dxa"/>
            <w:tcMar>
              <w:top w:w="20" w:type="dxa"/>
              <w:left w:w="20" w:type="dxa"/>
              <w:bottom w:w="20" w:type="dxa"/>
              <w:right w:w="20" w:type="dxa"/>
            </w:tcMar>
            <w:vAlign w:val="center"/>
            <w:hideMark/>
          </w:tcPr>
          <w:p w14:paraId="660A752F" w14:textId="77777777" w:rsidR="00713FA3" w:rsidRPr="00BC2F63" w:rsidRDefault="00713FA3" w:rsidP="00172686">
            <w:pPr>
              <w:pStyle w:val="movimento2"/>
              <w:rPr>
                <w:color w:val="002060"/>
              </w:rPr>
            </w:pPr>
            <w:r w:rsidRPr="00BC2F63">
              <w:rPr>
                <w:color w:val="002060"/>
              </w:rPr>
              <w:t xml:space="preserve">(FRASASSI C5) </w:t>
            </w:r>
          </w:p>
        </w:tc>
        <w:tc>
          <w:tcPr>
            <w:tcW w:w="800" w:type="dxa"/>
            <w:tcMar>
              <w:top w:w="20" w:type="dxa"/>
              <w:left w:w="20" w:type="dxa"/>
              <w:bottom w:w="20" w:type="dxa"/>
              <w:right w:w="20" w:type="dxa"/>
            </w:tcMar>
            <w:vAlign w:val="center"/>
            <w:hideMark/>
          </w:tcPr>
          <w:p w14:paraId="3A3E8B3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C701347"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2A05127" w14:textId="77777777" w:rsidR="00713FA3" w:rsidRPr="00BC2F63" w:rsidRDefault="00713FA3" w:rsidP="00172686">
            <w:pPr>
              <w:pStyle w:val="movimento2"/>
              <w:rPr>
                <w:color w:val="002060"/>
              </w:rPr>
            </w:pPr>
            <w:r w:rsidRPr="00BC2F63">
              <w:rPr>
                <w:color w:val="002060"/>
              </w:rPr>
              <w:t> </w:t>
            </w:r>
          </w:p>
        </w:tc>
      </w:tr>
    </w:tbl>
    <w:p w14:paraId="4F699E7F" w14:textId="77777777" w:rsidR="00713FA3" w:rsidRPr="00BC2F63" w:rsidRDefault="00713FA3" w:rsidP="00713FA3">
      <w:pPr>
        <w:pStyle w:val="titolo20"/>
        <w:rPr>
          <w:rFonts w:eastAsiaTheme="minorEastAsia"/>
          <w:color w:val="002060"/>
        </w:rPr>
      </w:pPr>
      <w:r w:rsidRPr="00BC2F6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05CB5AE0" w14:textId="77777777" w:rsidTr="00172686">
        <w:tc>
          <w:tcPr>
            <w:tcW w:w="2200" w:type="dxa"/>
            <w:tcMar>
              <w:top w:w="20" w:type="dxa"/>
              <w:left w:w="20" w:type="dxa"/>
              <w:bottom w:w="20" w:type="dxa"/>
              <w:right w:w="20" w:type="dxa"/>
            </w:tcMar>
            <w:vAlign w:val="center"/>
            <w:hideMark/>
          </w:tcPr>
          <w:p w14:paraId="21F24E0C" w14:textId="77777777" w:rsidR="00713FA3" w:rsidRPr="00BC2F63" w:rsidRDefault="00713FA3" w:rsidP="00172686">
            <w:pPr>
              <w:pStyle w:val="movimento"/>
              <w:rPr>
                <w:color w:val="002060"/>
              </w:rPr>
            </w:pPr>
            <w:r w:rsidRPr="00BC2F63">
              <w:rPr>
                <w:color w:val="002060"/>
              </w:rPr>
              <w:t>ALESSANDRONI DIEGO</w:t>
            </w:r>
          </w:p>
        </w:tc>
        <w:tc>
          <w:tcPr>
            <w:tcW w:w="2200" w:type="dxa"/>
            <w:tcMar>
              <w:top w:w="20" w:type="dxa"/>
              <w:left w:w="20" w:type="dxa"/>
              <w:bottom w:w="20" w:type="dxa"/>
              <w:right w:w="20" w:type="dxa"/>
            </w:tcMar>
            <w:vAlign w:val="center"/>
            <w:hideMark/>
          </w:tcPr>
          <w:p w14:paraId="67A8E904" w14:textId="77777777" w:rsidR="00713FA3" w:rsidRPr="00BC2F63" w:rsidRDefault="00713FA3" w:rsidP="00172686">
            <w:pPr>
              <w:pStyle w:val="movimento2"/>
              <w:rPr>
                <w:color w:val="002060"/>
              </w:rPr>
            </w:pPr>
            <w:r w:rsidRPr="00BC2F63">
              <w:rPr>
                <w:color w:val="002060"/>
              </w:rPr>
              <w:t xml:space="preserve">(DURANTINA SANTA CECILIA) </w:t>
            </w:r>
          </w:p>
        </w:tc>
        <w:tc>
          <w:tcPr>
            <w:tcW w:w="800" w:type="dxa"/>
            <w:tcMar>
              <w:top w:w="20" w:type="dxa"/>
              <w:left w:w="20" w:type="dxa"/>
              <w:bottom w:w="20" w:type="dxa"/>
              <w:right w:w="20" w:type="dxa"/>
            </w:tcMar>
            <w:vAlign w:val="center"/>
            <w:hideMark/>
          </w:tcPr>
          <w:p w14:paraId="5600234E"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E5753E8" w14:textId="77777777" w:rsidR="00713FA3" w:rsidRPr="00BC2F63" w:rsidRDefault="00713FA3" w:rsidP="00172686">
            <w:pPr>
              <w:pStyle w:val="movimento"/>
              <w:rPr>
                <w:color w:val="002060"/>
              </w:rPr>
            </w:pPr>
            <w:r w:rsidRPr="00BC2F63">
              <w:rPr>
                <w:color w:val="002060"/>
              </w:rPr>
              <w:t>ZINGARETTI ANDREA</w:t>
            </w:r>
          </w:p>
        </w:tc>
        <w:tc>
          <w:tcPr>
            <w:tcW w:w="2200" w:type="dxa"/>
            <w:tcMar>
              <w:top w:w="20" w:type="dxa"/>
              <w:left w:w="20" w:type="dxa"/>
              <w:bottom w:w="20" w:type="dxa"/>
              <w:right w:w="20" w:type="dxa"/>
            </w:tcMar>
            <w:vAlign w:val="center"/>
            <w:hideMark/>
          </w:tcPr>
          <w:p w14:paraId="573ACCB0" w14:textId="77777777" w:rsidR="00713FA3" w:rsidRPr="00BC2F63" w:rsidRDefault="00713FA3" w:rsidP="00172686">
            <w:pPr>
              <w:pStyle w:val="movimento2"/>
              <w:rPr>
                <w:color w:val="002060"/>
              </w:rPr>
            </w:pPr>
            <w:r w:rsidRPr="00BC2F63">
              <w:rPr>
                <w:color w:val="002060"/>
              </w:rPr>
              <w:t xml:space="preserve">(FABRIANO CALCIO A 5 2023) </w:t>
            </w:r>
          </w:p>
        </w:tc>
      </w:tr>
      <w:tr w:rsidR="00713FA3" w:rsidRPr="00BC2F63" w14:paraId="4846232F" w14:textId="77777777" w:rsidTr="00172686">
        <w:tc>
          <w:tcPr>
            <w:tcW w:w="2200" w:type="dxa"/>
            <w:tcMar>
              <w:top w:w="20" w:type="dxa"/>
              <w:left w:w="20" w:type="dxa"/>
              <w:bottom w:w="20" w:type="dxa"/>
              <w:right w:w="20" w:type="dxa"/>
            </w:tcMar>
            <w:vAlign w:val="center"/>
            <w:hideMark/>
          </w:tcPr>
          <w:p w14:paraId="6569FC2B" w14:textId="77777777" w:rsidR="00713FA3" w:rsidRPr="00BC2F63" w:rsidRDefault="00713FA3" w:rsidP="00172686">
            <w:pPr>
              <w:pStyle w:val="movimento"/>
              <w:rPr>
                <w:color w:val="002060"/>
              </w:rPr>
            </w:pPr>
            <w:r w:rsidRPr="00BC2F63">
              <w:rPr>
                <w:color w:val="002060"/>
              </w:rPr>
              <w:t>DAMINATO ENRICO</w:t>
            </w:r>
          </w:p>
        </w:tc>
        <w:tc>
          <w:tcPr>
            <w:tcW w:w="2200" w:type="dxa"/>
            <w:tcMar>
              <w:top w:w="20" w:type="dxa"/>
              <w:left w:w="20" w:type="dxa"/>
              <w:bottom w:w="20" w:type="dxa"/>
              <w:right w:w="20" w:type="dxa"/>
            </w:tcMar>
            <w:vAlign w:val="center"/>
            <w:hideMark/>
          </w:tcPr>
          <w:p w14:paraId="2DFBF1B0" w14:textId="77777777" w:rsidR="00713FA3" w:rsidRPr="00BC2F63" w:rsidRDefault="00713FA3" w:rsidP="00172686">
            <w:pPr>
              <w:pStyle w:val="movimento2"/>
              <w:rPr>
                <w:color w:val="002060"/>
              </w:rPr>
            </w:pPr>
            <w:r w:rsidRPr="00BC2F63">
              <w:rPr>
                <w:color w:val="002060"/>
              </w:rPr>
              <w:t xml:space="preserve">(VAL TENNA UNITED) </w:t>
            </w:r>
          </w:p>
        </w:tc>
        <w:tc>
          <w:tcPr>
            <w:tcW w:w="800" w:type="dxa"/>
            <w:tcMar>
              <w:top w:w="20" w:type="dxa"/>
              <w:left w:w="20" w:type="dxa"/>
              <w:bottom w:w="20" w:type="dxa"/>
              <w:right w:w="20" w:type="dxa"/>
            </w:tcMar>
            <w:vAlign w:val="center"/>
            <w:hideMark/>
          </w:tcPr>
          <w:p w14:paraId="3573AE47"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1F19C41"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D0447E0" w14:textId="77777777" w:rsidR="00713FA3" w:rsidRPr="00BC2F63" w:rsidRDefault="00713FA3" w:rsidP="00172686">
            <w:pPr>
              <w:pStyle w:val="movimento2"/>
              <w:rPr>
                <w:color w:val="002060"/>
              </w:rPr>
            </w:pPr>
            <w:r w:rsidRPr="00BC2F63">
              <w:rPr>
                <w:color w:val="002060"/>
              </w:rPr>
              <w:t> </w:t>
            </w:r>
          </w:p>
        </w:tc>
      </w:tr>
    </w:tbl>
    <w:p w14:paraId="45C08E80" w14:textId="77777777" w:rsidR="00713FA3" w:rsidRPr="00BC2F63" w:rsidRDefault="00713FA3" w:rsidP="00713FA3">
      <w:pPr>
        <w:pStyle w:val="titolo20"/>
        <w:rPr>
          <w:rFonts w:eastAsiaTheme="minorEastAsia"/>
          <w:color w:val="002060"/>
        </w:rPr>
      </w:pPr>
      <w:r w:rsidRPr="00BC2F6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63600673" w14:textId="77777777" w:rsidTr="00172686">
        <w:tc>
          <w:tcPr>
            <w:tcW w:w="2200" w:type="dxa"/>
            <w:tcMar>
              <w:top w:w="20" w:type="dxa"/>
              <w:left w:w="20" w:type="dxa"/>
              <w:bottom w:w="20" w:type="dxa"/>
              <w:right w:w="20" w:type="dxa"/>
            </w:tcMar>
            <w:vAlign w:val="center"/>
            <w:hideMark/>
          </w:tcPr>
          <w:p w14:paraId="0727A8D5" w14:textId="77777777" w:rsidR="00713FA3" w:rsidRPr="00BC2F63" w:rsidRDefault="00713FA3" w:rsidP="00172686">
            <w:pPr>
              <w:pStyle w:val="movimento"/>
              <w:rPr>
                <w:color w:val="002060"/>
              </w:rPr>
            </w:pPr>
            <w:r w:rsidRPr="00BC2F63">
              <w:rPr>
                <w:color w:val="002060"/>
              </w:rPr>
              <w:t>GAETANI MAURIZIO</w:t>
            </w:r>
          </w:p>
        </w:tc>
        <w:tc>
          <w:tcPr>
            <w:tcW w:w="2200" w:type="dxa"/>
            <w:tcMar>
              <w:top w:w="20" w:type="dxa"/>
              <w:left w:w="20" w:type="dxa"/>
              <w:bottom w:w="20" w:type="dxa"/>
              <w:right w:w="20" w:type="dxa"/>
            </w:tcMar>
            <w:vAlign w:val="center"/>
            <w:hideMark/>
          </w:tcPr>
          <w:p w14:paraId="1784AF2D" w14:textId="77777777" w:rsidR="00713FA3" w:rsidRPr="00BC2F63" w:rsidRDefault="00713FA3" w:rsidP="00172686">
            <w:pPr>
              <w:pStyle w:val="movimento2"/>
              <w:rPr>
                <w:color w:val="002060"/>
              </w:rPr>
            </w:pPr>
            <w:r w:rsidRPr="00BC2F63">
              <w:rPr>
                <w:color w:val="002060"/>
              </w:rPr>
              <w:t xml:space="preserve">(ACQUAVIVA CALCIO) </w:t>
            </w:r>
          </w:p>
        </w:tc>
        <w:tc>
          <w:tcPr>
            <w:tcW w:w="800" w:type="dxa"/>
            <w:tcMar>
              <w:top w:w="20" w:type="dxa"/>
              <w:left w:w="20" w:type="dxa"/>
              <w:bottom w:w="20" w:type="dxa"/>
              <w:right w:w="20" w:type="dxa"/>
            </w:tcMar>
            <w:vAlign w:val="center"/>
            <w:hideMark/>
          </w:tcPr>
          <w:p w14:paraId="584102E0"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11827B0"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6B75C63" w14:textId="77777777" w:rsidR="00713FA3" w:rsidRPr="00BC2F63" w:rsidRDefault="00713FA3" w:rsidP="00172686">
            <w:pPr>
              <w:pStyle w:val="movimento2"/>
              <w:rPr>
                <w:color w:val="002060"/>
              </w:rPr>
            </w:pPr>
            <w:r w:rsidRPr="00BC2F63">
              <w:rPr>
                <w:color w:val="002060"/>
              </w:rPr>
              <w:t> </w:t>
            </w:r>
          </w:p>
        </w:tc>
      </w:tr>
    </w:tbl>
    <w:p w14:paraId="75E4445D" w14:textId="77777777" w:rsidR="00713FA3" w:rsidRPr="00BC2F63" w:rsidRDefault="00713FA3" w:rsidP="00713FA3">
      <w:pPr>
        <w:pStyle w:val="titolo20"/>
        <w:rPr>
          <w:rFonts w:eastAsiaTheme="minorEastAsia"/>
          <w:color w:val="002060"/>
        </w:rPr>
      </w:pPr>
      <w:r w:rsidRPr="00BC2F6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7DF38437" w14:textId="77777777" w:rsidTr="00172686">
        <w:tc>
          <w:tcPr>
            <w:tcW w:w="2200" w:type="dxa"/>
            <w:tcMar>
              <w:top w:w="20" w:type="dxa"/>
              <w:left w:w="20" w:type="dxa"/>
              <w:bottom w:w="20" w:type="dxa"/>
              <w:right w:w="20" w:type="dxa"/>
            </w:tcMar>
            <w:vAlign w:val="center"/>
            <w:hideMark/>
          </w:tcPr>
          <w:p w14:paraId="511F94C7" w14:textId="77777777" w:rsidR="00713FA3" w:rsidRPr="00BC2F63" w:rsidRDefault="00713FA3" w:rsidP="00172686">
            <w:pPr>
              <w:pStyle w:val="movimento"/>
              <w:rPr>
                <w:color w:val="002060"/>
              </w:rPr>
            </w:pPr>
            <w:r w:rsidRPr="00BC2F63">
              <w:rPr>
                <w:color w:val="002060"/>
              </w:rPr>
              <w:t>CAFINI LORENZO</w:t>
            </w:r>
          </w:p>
        </w:tc>
        <w:tc>
          <w:tcPr>
            <w:tcW w:w="2200" w:type="dxa"/>
            <w:tcMar>
              <w:top w:w="20" w:type="dxa"/>
              <w:left w:w="20" w:type="dxa"/>
              <w:bottom w:w="20" w:type="dxa"/>
              <w:right w:w="20" w:type="dxa"/>
            </w:tcMar>
            <w:vAlign w:val="center"/>
            <w:hideMark/>
          </w:tcPr>
          <w:p w14:paraId="439B6CD6" w14:textId="77777777" w:rsidR="00713FA3" w:rsidRPr="00BC2F63" w:rsidRDefault="00713FA3" w:rsidP="00172686">
            <w:pPr>
              <w:pStyle w:val="movimento2"/>
              <w:rPr>
                <w:color w:val="002060"/>
              </w:rPr>
            </w:pPr>
            <w:r w:rsidRPr="00BC2F63">
              <w:rPr>
                <w:color w:val="002060"/>
              </w:rPr>
              <w:t xml:space="preserve">(ACCUMOLI GANG C5) </w:t>
            </w:r>
          </w:p>
        </w:tc>
        <w:tc>
          <w:tcPr>
            <w:tcW w:w="800" w:type="dxa"/>
            <w:tcMar>
              <w:top w:w="20" w:type="dxa"/>
              <w:left w:w="20" w:type="dxa"/>
              <w:bottom w:w="20" w:type="dxa"/>
              <w:right w:w="20" w:type="dxa"/>
            </w:tcMar>
            <w:vAlign w:val="center"/>
            <w:hideMark/>
          </w:tcPr>
          <w:p w14:paraId="3CAB1FB7"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BEC7E62" w14:textId="77777777" w:rsidR="00713FA3" w:rsidRPr="00BC2F63" w:rsidRDefault="00713FA3" w:rsidP="00172686">
            <w:pPr>
              <w:pStyle w:val="movimento"/>
              <w:rPr>
                <w:color w:val="002060"/>
              </w:rPr>
            </w:pPr>
            <w:r w:rsidRPr="00BC2F63">
              <w:rPr>
                <w:color w:val="002060"/>
              </w:rPr>
              <w:t>ROSSI DANTE</w:t>
            </w:r>
          </w:p>
        </w:tc>
        <w:tc>
          <w:tcPr>
            <w:tcW w:w="2200" w:type="dxa"/>
            <w:tcMar>
              <w:top w:w="20" w:type="dxa"/>
              <w:left w:w="20" w:type="dxa"/>
              <w:bottom w:w="20" w:type="dxa"/>
              <w:right w:w="20" w:type="dxa"/>
            </w:tcMar>
            <w:vAlign w:val="center"/>
            <w:hideMark/>
          </w:tcPr>
          <w:p w14:paraId="0AB93359" w14:textId="77777777" w:rsidR="00713FA3" w:rsidRPr="00BC2F63" w:rsidRDefault="00713FA3" w:rsidP="00172686">
            <w:pPr>
              <w:pStyle w:val="movimento2"/>
              <w:rPr>
                <w:color w:val="002060"/>
              </w:rPr>
            </w:pPr>
            <w:r w:rsidRPr="00BC2F63">
              <w:rPr>
                <w:color w:val="002060"/>
              </w:rPr>
              <w:t xml:space="preserve">(ACQUAVIVA CALCIO) </w:t>
            </w:r>
          </w:p>
        </w:tc>
      </w:tr>
      <w:tr w:rsidR="00713FA3" w:rsidRPr="00BC2F63" w14:paraId="13E3EDB0" w14:textId="77777777" w:rsidTr="00172686">
        <w:tc>
          <w:tcPr>
            <w:tcW w:w="2200" w:type="dxa"/>
            <w:tcMar>
              <w:top w:w="20" w:type="dxa"/>
              <w:left w:w="20" w:type="dxa"/>
              <w:bottom w:w="20" w:type="dxa"/>
              <w:right w:w="20" w:type="dxa"/>
            </w:tcMar>
            <w:vAlign w:val="center"/>
            <w:hideMark/>
          </w:tcPr>
          <w:p w14:paraId="02243C9A" w14:textId="77777777" w:rsidR="00713FA3" w:rsidRPr="00BC2F63" w:rsidRDefault="00713FA3" w:rsidP="00172686">
            <w:pPr>
              <w:pStyle w:val="movimento"/>
              <w:rPr>
                <w:color w:val="002060"/>
              </w:rPr>
            </w:pPr>
            <w:r w:rsidRPr="00BC2F63">
              <w:rPr>
                <w:color w:val="002060"/>
              </w:rPr>
              <w:t>LABIANCA ANTONIO</w:t>
            </w:r>
          </w:p>
        </w:tc>
        <w:tc>
          <w:tcPr>
            <w:tcW w:w="2200" w:type="dxa"/>
            <w:tcMar>
              <w:top w:w="20" w:type="dxa"/>
              <w:left w:w="20" w:type="dxa"/>
              <w:bottom w:w="20" w:type="dxa"/>
              <w:right w:w="20" w:type="dxa"/>
            </w:tcMar>
            <w:vAlign w:val="center"/>
            <w:hideMark/>
          </w:tcPr>
          <w:p w14:paraId="433594EB" w14:textId="77777777" w:rsidR="00713FA3" w:rsidRPr="00BC2F63" w:rsidRDefault="00713FA3" w:rsidP="00172686">
            <w:pPr>
              <w:pStyle w:val="movimento2"/>
              <w:rPr>
                <w:color w:val="002060"/>
              </w:rPr>
            </w:pPr>
            <w:r w:rsidRPr="00BC2F63">
              <w:rPr>
                <w:color w:val="002060"/>
              </w:rPr>
              <w:t xml:space="preserve">(ASPIO 2005) </w:t>
            </w:r>
          </w:p>
        </w:tc>
        <w:tc>
          <w:tcPr>
            <w:tcW w:w="800" w:type="dxa"/>
            <w:tcMar>
              <w:top w:w="20" w:type="dxa"/>
              <w:left w:w="20" w:type="dxa"/>
              <w:bottom w:w="20" w:type="dxa"/>
              <w:right w:w="20" w:type="dxa"/>
            </w:tcMar>
            <w:vAlign w:val="center"/>
            <w:hideMark/>
          </w:tcPr>
          <w:p w14:paraId="799EE552"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FD0657C" w14:textId="77777777" w:rsidR="00713FA3" w:rsidRPr="00BC2F63" w:rsidRDefault="00713FA3" w:rsidP="00172686">
            <w:pPr>
              <w:pStyle w:val="movimento"/>
              <w:rPr>
                <w:color w:val="002060"/>
              </w:rPr>
            </w:pPr>
            <w:r w:rsidRPr="00BC2F63">
              <w:rPr>
                <w:color w:val="002060"/>
              </w:rPr>
              <w:t>MICHELETTI MATTIA</w:t>
            </w:r>
          </w:p>
        </w:tc>
        <w:tc>
          <w:tcPr>
            <w:tcW w:w="2200" w:type="dxa"/>
            <w:tcMar>
              <w:top w:w="20" w:type="dxa"/>
              <w:left w:w="20" w:type="dxa"/>
              <w:bottom w:w="20" w:type="dxa"/>
              <w:right w:w="20" w:type="dxa"/>
            </w:tcMar>
            <w:vAlign w:val="center"/>
            <w:hideMark/>
          </w:tcPr>
          <w:p w14:paraId="58D23910" w14:textId="77777777" w:rsidR="00713FA3" w:rsidRPr="00BC2F63" w:rsidRDefault="00713FA3" w:rsidP="00172686">
            <w:pPr>
              <w:pStyle w:val="movimento2"/>
              <w:rPr>
                <w:color w:val="002060"/>
              </w:rPr>
            </w:pPr>
            <w:r w:rsidRPr="00BC2F63">
              <w:rPr>
                <w:color w:val="002060"/>
              </w:rPr>
              <w:t xml:space="preserve">(ASPIO 2005) </w:t>
            </w:r>
          </w:p>
        </w:tc>
      </w:tr>
      <w:tr w:rsidR="00713FA3" w:rsidRPr="00BC2F63" w14:paraId="3A5D3815" w14:textId="77777777" w:rsidTr="00172686">
        <w:tc>
          <w:tcPr>
            <w:tcW w:w="2200" w:type="dxa"/>
            <w:tcMar>
              <w:top w:w="20" w:type="dxa"/>
              <w:left w:w="20" w:type="dxa"/>
              <w:bottom w:w="20" w:type="dxa"/>
              <w:right w:w="20" w:type="dxa"/>
            </w:tcMar>
            <w:vAlign w:val="center"/>
            <w:hideMark/>
          </w:tcPr>
          <w:p w14:paraId="2A22285E" w14:textId="77777777" w:rsidR="00713FA3" w:rsidRPr="00BC2F63" w:rsidRDefault="00713FA3" w:rsidP="00172686">
            <w:pPr>
              <w:pStyle w:val="movimento"/>
              <w:rPr>
                <w:color w:val="002060"/>
              </w:rPr>
            </w:pPr>
            <w:r w:rsidRPr="00BC2F63">
              <w:rPr>
                <w:color w:val="002060"/>
              </w:rPr>
              <w:t>DI CARLO DANIELE</w:t>
            </w:r>
          </w:p>
        </w:tc>
        <w:tc>
          <w:tcPr>
            <w:tcW w:w="2200" w:type="dxa"/>
            <w:tcMar>
              <w:top w:w="20" w:type="dxa"/>
              <w:left w:w="20" w:type="dxa"/>
              <w:bottom w:w="20" w:type="dxa"/>
              <w:right w:w="20" w:type="dxa"/>
            </w:tcMar>
            <w:vAlign w:val="center"/>
            <w:hideMark/>
          </w:tcPr>
          <w:p w14:paraId="7B737729" w14:textId="77777777" w:rsidR="00713FA3" w:rsidRPr="00BC2F63" w:rsidRDefault="00713FA3" w:rsidP="00172686">
            <w:pPr>
              <w:pStyle w:val="movimento2"/>
              <w:rPr>
                <w:color w:val="002060"/>
              </w:rPr>
            </w:pPr>
            <w:r w:rsidRPr="00BC2F63">
              <w:rPr>
                <w:color w:val="002060"/>
              </w:rPr>
              <w:t xml:space="preserve">(CASTORANESE) </w:t>
            </w:r>
          </w:p>
        </w:tc>
        <w:tc>
          <w:tcPr>
            <w:tcW w:w="800" w:type="dxa"/>
            <w:tcMar>
              <w:top w:w="20" w:type="dxa"/>
              <w:left w:w="20" w:type="dxa"/>
              <w:bottom w:w="20" w:type="dxa"/>
              <w:right w:w="20" w:type="dxa"/>
            </w:tcMar>
            <w:vAlign w:val="center"/>
            <w:hideMark/>
          </w:tcPr>
          <w:p w14:paraId="17AF5802"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CCFFECC" w14:textId="77777777" w:rsidR="00713FA3" w:rsidRPr="00BC2F63" w:rsidRDefault="00713FA3" w:rsidP="00172686">
            <w:pPr>
              <w:pStyle w:val="movimento"/>
              <w:rPr>
                <w:color w:val="002060"/>
              </w:rPr>
            </w:pPr>
            <w:r w:rsidRPr="00BC2F63">
              <w:rPr>
                <w:color w:val="002060"/>
              </w:rPr>
              <w:t>D AFFLISIO LUDOVICO</w:t>
            </w:r>
          </w:p>
        </w:tc>
        <w:tc>
          <w:tcPr>
            <w:tcW w:w="2200" w:type="dxa"/>
            <w:tcMar>
              <w:top w:w="20" w:type="dxa"/>
              <w:left w:w="20" w:type="dxa"/>
              <w:bottom w:w="20" w:type="dxa"/>
              <w:right w:w="20" w:type="dxa"/>
            </w:tcMar>
            <w:vAlign w:val="center"/>
            <w:hideMark/>
          </w:tcPr>
          <w:p w14:paraId="126EA92F" w14:textId="77777777" w:rsidR="00713FA3" w:rsidRPr="00BC2F63" w:rsidRDefault="00713FA3" w:rsidP="00172686">
            <w:pPr>
              <w:pStyle w:val="movimento2"/>
              <w:rPr>
                <w:color w:val="002060"/>
              </w:rPr>
            </w:pPr>
            <w:r w:rsidRPr="00BC2F63">
              <w:rPr>
                <w:color w:val="002060"/>
              </w:rPr>
              <w:t xml:space="preserve">(EUROPE TT) </w:t>
            </w:r>
          </w:p>
        </w:tc>
      </w:tr>
      <w:tr w:rsidR="00713FA3" w:rsidRPr="00BC2F63" w14:paraId="1C44BB57" w14:textId="77777777" w:rsidTr="00172686">
        <w:tc>
          <w:tcPr>
            <w:tcW w:w="2200" w:type="dxa"/>
            <w:tcMar>
              <w:top w:w="20" w:type="dxa"/>
              <w:left w:w="20" w:type="dxa"/>
              <w:bottom w:w="20" w:type="dxa"/>
              <w:right w:w="20" w:type="dxa"/>
            </w:tcMar>
            <w:vAlign w:val="center"/>
            <w:hideMark/>
          </w:tcPr>
          <w:p w14:paraId="253D4676" w14:textId="77777777" w:rsidR="00713FA3" w:rsidRPr="00BC2F63" w:rsidRDefault="00713FA3" w:rsidP="00172686">
            <w:pPr>
              <w:pStyle w:val="movimento"/>
              <w:rPr>
                <w:color w:val="002060"/>
              </w:rPr>
            </w:pPr>
            <w:r w:rsidRPr="00BC2F63">
              <w:rPr>
                <w:color w:val="002060"/>
              </w:rPr>
              <w:t>TROZZI NICOLO</w:t>
            </w:r>
          </w:p>
        </w:tc>
        <w:tc>
          <w:tcPr>
            <w:tcW w:w="2200" w:type="dxa"/>
            <w:tcMar>
              <w:top w:w="20" w:type="dxa"/>
              <w:left w:w="20" w:type="dxa"/>
              <w:bottom w:w="20" w:type="dxa"/>
              <w:right w:w="20" w:type="dxa"/>
            </w:tcMar>
            <w:vAlign w:val="center"/>
            <w:hideMark/>
          </w:tcPr>
          <w:p w14:paraId="3AC4E5A0" w14:textId="77777777" w:rsidR="00713FA3" w:rsidRPr="00BC2F63" w:rsidRDefault="00713FA3" w:rsidP="00172686">
            <w:pPr>
              <w:pStyle w:val="movimento2"/>
              <w:rPr>
                <w:color w:val="002060"/>
              </w:rPr>
            </w:pPr>
            <w:r w:rsidRPr="00BC2F63">
              <w:rPr>
                <w:color w:val="002060"/>
              </w:rPr>
              <w:t xml:space="preserve">(IMBRECCIATA C5) </w:t>
            </w:r>
          </w:p>
        </w:tc>
        <w:tc>
          <w:tcPr>
            <w:tcW w:w="800" w:type="dxa"/>
            <w:tcMar>
              <w:top w:w="20" w:type="dxa"/>
              <w:left w:w="20" w:type="dxa"/>
              <w:bottom w:w="20" w:type="dxa"/>
              <w:right w:w="20" w:type="dxa"/>
            </w:tcMar>
            <w:vAlign w:val="center"/>
            <w:hideMark/>
          </w:tcPr>
          <w:p w14:paraId="2EA9ECE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7F292EA" w14:textId="77777777" w:rsidR="00713FA3" w:rsidRPr="00BC2F63" w:rsidRDefault="00713FA3" w:rsidP="00172686">
            <w:pPr>
              <w:pStyle w:val="movimento"/>
              <w:rPr>
                <w:color w:val="002060"/>
              </w:rPr>
            </w:pPr>
            <w:r w:rsidRPr="00BC2F63">
              <w:rPr>
                <w:color w:val="002060"/>
              </w:rPr>
              <w:t>MORGONI ELIA</w:t>
            </w:r>
          </w:p>
        </w:tc>
        <w:tc>
          <w:tcPr>
            <w:tcW w:w="2200" w:type="dxa"/>
            <w:tcMar>
              <w:top w:w="20" w:type="dxa"/>
              <w:left w:w="20" w:type="dxa"/>
              <w:bottom w:w="20" w:type="dxa"/>
              <w:right w:w="20" w:type="dxa"/>
            </w:tcMar>
            <w:vAlign w:val="center"/>
            <w:hideMark/>
          </w:tcPr>
          <w:p w14:paraId="3FFB06E8" w14:textId="77777777" w:rsidR="00713FA3" w:rsidRPr="00BC2F63" w:rsidRDefault="00713FA3" w:rsidP="00172686">
            <w:pPr>
              <w:pStyle w:val="movimento2"/>
              <w:rPr>
                <w:color w:val="002060"/>
              </w:rPr>
            </w:pPr>
            <w:r w:rsidRPr="00BC2F63">
              <w:rPr>
                <w:color w:val="002060"/>
              </w:rPr>
              <w:t xml:space="preserve">(POLISPORTIVA S.C. LORETO) </w:t>
            </w:r>
          </w:p>
        </w:tc>
      </w:tr>
      <w:tr w:rsidR="00713FA3" w:rsidRPr="00BC2F63" w14:paraId="6259E48B" w14:textId="77777777" w:rsidTr="00172686">
        <w:tc>
          <w:tcPr>
            <w:tcW w:w="2200" w:type="dxa"/>
            <w:tcMar>
              <w:top w:w="20" w:type="dxa"/>
              <w:left w:w="20" w:type="dxa"/>
              <w:bottom w:w="20" w:type="dxa"/>
              <w:right w:w="20" w:type="dxa"/>
            </w:tcMar>
            <w:vAlign w:val="center"/>
            <w:hideMark/>
          </w:tcPr>
          <w:p w14:paraId="13D3AFE8" w14:textId="77777777" w:rsidR="00713FA3" w:rsidRPr="00BC2F63" w:rsidRDefault="00713FA3" w:rsidP="00172686">
            <w:pPr>
              <w:pStyle w:val="movimento"/>
              <w:rPr>
                <w:color w:val="002060"/>
              </w:rPr>
            </w:pPr>
            <w:r w:rsidRPr="00BC2F63">
              <w:rPr>
                <w:color w:val="002060"/>
              </w:rPr>
              <w:t>TAGLIONI NICOLA</w:t>
            </w:r>
          </w:p>
        </w:tc>
        <w:tc>
          <w:tcPr>
            <w:tcW w:w="2200" w:type="dxa"/>
            <w:tcMar>
              <w:top w:w="20" w:type="dxa"/>
              <w:left w:w="20" w:type="dxa"/>
              <w:bottom w:w="20" w:type="dxa"/>
              <w:right w:w="20" w:type="dxa"/>
            </w:tcMar>
            <w:vAlign w:val="center"/>
            <w:hideMark/>
          </w:tcPr>
          <w:p w14:paraId="3B100CB5" w14:textId="77777777" w:rsidR="00713FA3" w:rsidRPr="00BC2F63" w:rsidRDefault="00713FA3" w:rsidP="00172686">
            <w:pPr>
              <w:pStyle w:val="movimento2"/>
              <w:rPr>
                <w:color w:val="002060"/>
              </w:rPr>
            </w:pPr>
            <w:r w:rsidRPr="00BC2F63">
              <w:rPr>
                <w:color w:val="002060"/>
              </w:rPr>
              <w:t xml:space="preserve">(POLVERIGI C/5) </w:t>
            </w:r>
          </w:p>
        </w:tc>
        <w:tc>
          <w:tcPr>
            <w:tcW w:w="800" w:type="dxa"/>
            <w:tcMar>
              <w:top w:w="20" w:type="dxa"/>
              <w:left w:w="20" w:type="dxa"/>
              <w:bottom w:w="20" w:type="dxa"/>
              <w:right w:w="20" w:type="dxa"/>
            </w:tcMar>
            <w:vAlign w:val="center"/>
            <w:hideMark/>
          </w:tcPr>
          <w:p w14:paraId="71C442C9"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142FA5B" w14:textId="77777777" w:rsidR="00713FA3" w:rsidRPr="00BC2F63" w:rsidRDefault="00713FA3" w:rsidP="00172686">
            <w:pPr>
              <w:pStyle w:val="movimento"/>
              <w:rPr>
                <w:color w:val="002060"/>
              </w:rPr>
            </w:pPr>
            <w:r w:rsidRPr="00BC2F63">
              <w:rPr>
                <w:color w:val="002060"/>
              </w:rPr>
              <w:t>REGNICOLI GIORGIO</w:t>
            </w:r>
          </w:p>
        </w:tc>
        <w:tc>
          <w:tcPr>
            <w:tcW w:w="2200" w:type="dxa"/>
            <w:tcMar>
              <w:top w:w="20" w:type="dxa"/>
              <w:left w:w="20" w:type="dxa"/>
              <w:bottom w:w="20" w:type="dxa"/>
              <w:right w:w="20" w:type="dxa"/>
            </w:tcMar>
            <w:vAlign w:val="center"/>
            <w:hideMark/>
          </w:tcPr>
          <w:p w14:paraId="518B26BC" w14:textId="77777777" w:rsidR="00713FA3" w:rsidRPr="00BC2F63" w:rsidRDefault="00713FA3" w:rsidP="00172686">
            <w:pPr>
              <w:pStyle w:val="movimento2"/>
              <w:rPr>
                <w:color w:val="002060"/>
              </w:rPr>
            </w:pPr>
            <w:r w:rsidRPr="00BC2F63">
              <w:rPr>
                <w:color w:val="002060"/>
              </w:rPr>
              <w:t xml:space="preserve">(RIPABERARDA) </w:t>
            </w:r>
          </w:p>
        </w:tc>
      </w:tr>
      <w:tr w:rsidR="00713FA3" w:rsidRPr="00BC2F63" w14:paraId="27E4917E" w14:textId="77777777" w:rsidTr="00172686">
        <w:tc>
          <w:tcPr>
            <w:tcW w:w="2200" w:type="dxa"/>
            <w:tcMar>
              <w:top w:w="20" w:type="dxa"/>
              <w:left w:w="20" w:type="dxa"/>
              <w:bottom w:w="20" w:type="dxa"/>
              <w:right w:w="20" w:type="dxa"/>
            </w:tcMar>
            <w:vAlign w:val="center"/>
            <w:hideMark/>
          </w:tcPr>
          <w:p w14:paraId="2DA19811" w14:textId="77777777" w:rsidR="00713FA3" w:rsidRPr="00BC2F63" w:rsidRDefault="00713FA3" w:rsidP="00172686">
            <w:pPr>
              <w:pStyle w:val="movimento"/>
              <w:rPr>
                <w:color w:val="002060"/>
              </w:rPr>
            </w:pPr>
            <w:r w:rsidRPr="00BC2F63">
              <w:rPr>
                <w:color w:val="002060"/>
              </w:rPr>
              <w:t>OLIVI FEDERICO</w:t>
            </w:r>
          </w:p>
        </w:tc>
        <w:tc>
          <w:tcPr>
            <w:tcW w:w="2200" w:type="dxa"/>
            <w:tcMar>
              <w:top w:w="20" w:type="dxa"/>
              <w:left w:w="20" w:type="dxa"/>
              <w:bottom w:w="20" w:type="dxa"/>
              <w:right w:w="20" w:type="dxa"/>
            </w:tcMar>
            <w:vAlign w:val="center"/>
            <w:hideMark/>
          </w:tcPr>
          <w:p w14:paraId="2B538969" w14:textId="77777777" w:rsidR="00713FA3" w:rsidRPr="00BC2F63" w:rsidRDefault="00713FA3" w:rsidP="00172686">
            <w:pPr>
              <w:pStyle w:val="movimento2"/>
              <w:rPr>
                <w:color w:val="002060"/>
                <w:lang w:val="es-ES"/>
              </w:rPr>
            </w:pPr>
            <w:r w:rsidRPr="00BC2F63">
              <w:rPr>
                <w:color w:val="002060"/>
                <w:lang w:val="es-ES"/>
              </w:rPr>
              <w:t xml:space="preserve">(VALMISA FUTSAL A.S.D.) </w:t>
            </w:r>
          </w:p>
        </w:tc>
        <w:tc>
          <w:tcPr>
            <w:tcW w:w="800" w:type="dxa"/>
            <w:tcMar>
              <w:top w:w="20" w:type="dxa"/>
              <w:left w:w="20" w:type="dxa"/>
              <w:bottom w:w="20" w:type="dxa"/>
              <w:right w:w="20" w:type="dxa"/>
            </w:tcMar>
            <w:vAlign w:val="center"/>
            <w:hideMark/>
          </w:tcPr>
          <w:p w14:paraId="3ECB54B1" w14:textId="77777777" w:rsidR="00713FA3" w:rsidRPr="00BC2F63" w:rsidRDefault="00713FA3" w:rsidP="00172686">
            <w:pPr>
              <w:pStyle w:val="movimento"/>
              <w:rPr>
                <w:color w:val="002060"/>
                <w:lang w:val="es-ES"/>
              </w:rPr>
            </w:pPr>
            <w:r w:rsidRPr="00BC2F63">
              <w:rPr>
                <w:color w:val="002060"/>
                <w:lang w:val="es-ES"/>
              </w:rPr>
              <w:t> </w:t>
            </w:r>
          </w:p>
        </w:tc>
        <w:tc>
          <w:tcPr>
            <w:tcW w:w="2200" w:type="dxa"/>
            <w:tcMar>
              <w:top w:w="20" w:type="dxa"/>
              <w:left w:w="20" w:type="dxa"/>
              <w:bottom w:w="20" w:type="dxa"/>
              <w:right w:w="20" w:type="dxa"/>
            </w:tcMar>
            <w:vAlign w:val="center"/>
            <w:hideMark/>
          </w:tcPr>
          <w:p w14:paraId="197CD216" w14:textId="77777777" w:rsidR="00713FA3" w:rsidRPr="00BC2F63" w:rsidRDefault="00713FA3" w:rsidP="00172686">
            <w:pPr>
              <w:pStyle w:val="movimento"/>
              <w:rPr>
                <w:color w:val="002060"/>
                <w:lang w:val="es-ES"/>
              </w:rPr>
            </w:pPr>
            <w:r w:rsidRPr="00BC2F63">
              <w:rPr>
                <w:color w:val="002060"/>
                <w:lang w:val="es-ES"/>
              </w:rPr>
              <w:t> </w:t>
            </w:r>
          </w:p>
        </w:tc>
        <w:tc>
          <w:tcPr>
            <w:tcW w:w="2200" w:type="dxa"/>
            <w:tcMar>
              <w:top w:w="20" w:type="dxa"/>
              <w:left w:w="20" w:type="dxa"/>
              <w:bottom w:w="20" w:type="dxa"/>
              <w:right w:w="20" w:type="dxa"/>
            </w:tcMar>
            <w:vAlign w:val="center"/>
            <w:hideMark/>
          </w:tcPr>
          <w:p w14:paraId="649449EA" w14:textId="77777777" w:rsidR="00713FA3" w:rsidRPr="00BC2F63" w:rsidRDefault="00713FA3" w:rsidP="00172686">
            <w:pPr>
              <w:pStyle w:val="movimento2"/>
              <w:rPr>
                <w:color w:val="002060"/>
                <w:lang w:val="es-ES"/>
              </w:rPr>
            </w:pPr>
            <w:r w:rsidRPr="00BC2F63">
              <w:rPr>
                <w:color w:val="002060"/>
                <w:lang w:val="es-ES"/>
              </w:rPr>
              <w:t> </w:t>
            </w:r>
          </w:p>
        </w:tc>
      </w:tr>
    </w:tbl>
    <w:p w14:paraId="06AE4F71" w14:textId="77777777" w:rsidR="00713FA3" w:rsidRPr="00BC2F63" w:rsidRDefault="00713FA3" w:rsidP="00713FA3">
      <w:pPr>
        <w:pStyle w:val="titolo20"/>
        <w:rPr>
          <w:rFonts w:eastAsiaTheme="minorEastAsia"/>
          <w:color w:val="002060"/>
        </w:rPr>
      </w:pPr>
      <w:r w:rsidRPr="00BC2F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72327B8C" w14:textId="77777777" w:rsidTr="00172686">
        <w:tc>
          <w:tcPr>
            <w:tcW w:w="2200" w:type="dxa"/>
            <w:tcMar>
              <w:top w:w="20" w:type="dxa"/>
              <w:left w:w="20" w:type="dxa"/>
              <w:bottom w:w="20" w:type="dxa"/>
              <w:right w:w="20" w:type="dxa"/>
            </w:tcMar>
            <w:vAlign w:val="center"/>
            <w:hideMark/>
          </w:tcPr>
          <w:p w14:paraId="682A4C29" w14:textId="77777777" w:rsidR="00713FA3" w:rsidRPr="00BC2F63" w:rsidRDefault="00713FA3" w:rsidP="00172686">
            <w:pPr>
              <w:pStyle w:val="movimento"/>
              <w:rPr>
                <w:color w:val="002060"/>
              </w:rPr>
            </w:pPr>
            <w:r w:rsidRPr="00BC2F63">
              <w:rPr>
                <w:color w:val="002060"/>
              </w:rPr>
              <w:t>MICHELETTI ALESSIO</w:t>
            </w:r>
          </w:p>
        </w:tc>
        <w:tc>
          <w:tcPr>
            <w:tcW w:w="2200" w:type="dxa"/>
            <w:tcMar>
              <w:top w:w="20" w:type="dxa"/>
              <w:left w:w="20" w:type="dxa"/>
              <w:bottom w:w="20" w:type="dxa"/>
              <w:right w:w="20" w:type="dxa"/>
            </w:tcMar>
            <w:vAlign w:val="center"/>
            <w:hideMark/>
          </w:tcPr>
          <w:p w14:paraId="39B89DE2" w14:textId="77777777" w:rsidR="00713FA3" w:rsidRPr="00BC2F63" w:rsidRDefault="00713FA3" w:rsidP="00172686">
            <w:pPr>
              <w:pStyle w:val="movimento2"/>
              <w:rPr>
                <w:color w:val="002060"/>
              </w:rPr>
            </w:pPr>
            <w:r w:rsidRPr="00BC2F63">
              <w:rPr>
                <w:color w:val="002060"/>
              </w:rPr>
              <w:t xml:space="preserve">(ASPIO 2005) </w:t>
            </w:r>
          </w:p>
        </w:tc>
        <w:tc>
          <w:tcPr>
            <w:tcW w:w="800" w:type="dxa"/>
            <w:tcMar>
              <w:top w:w="20" w:type="dxa"/>
              <w:left w:w="20" w:type="dxa"/>
              <w:bottom w:w="20" w:type="dxa"/>
              <w:right w:w="20" w:type="dxa"/>
            </w:tcMar>
            <w:vAlign w:val="center"/>
            <w:hideMark/>
          </w:tcPr>
          <w:p w14:paraId="7A8DAA89"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7D435E5" w14:textId="77777777" w:rsidR="00713FA3" w:rsidRPr="00BC2F63" w:rsidRDefault="00713FA3" w:rsidP="00172686">
            <w:pPr>
              <w:pStyle w:val="movimento"/>
              <w:rPr>
                <w:color w:val="002060"/>
              </w:rPr>
            </w:pPr>
            <w:r w:rsidRPr="00BC2F63">
              <w:rPr>
                <w:color w:val="002060"/>
              </w:rPr>
              <w:t>BASILI LUCA</w:t>
            </w:r>
          </w:p>
        </w:tc>
        <w:tc>
          <w:tcPr>
            <w:tcW w:w="2200" w:type="dxa"/>
            <w:tcMar>
              <w:top w:w="20" w:type="dxa"/>
              <w:left w:w="20" w:type="dxa"/>
              <w:bottom w:w="20" w:type="dxa"/>
              <w:right w:w="20" w:type="dxa"/>
            </w:tcMar>
            <w:vAlign w:val="center"/>
            <w:hideMark/>
          </w:tcPr>
          <w:p w14:paraId="132449DE" w14:textId="77777777" w:rsidR="00713FA3" w:rsidRPr="00BC2F63" w:rsidRDefault="00713FA3" w:rsidP="00172686">
            <w:pPr>
              <w:pStyle w:val="movimento2"/>
              <w:rPr>
                <w:color w:val="002060"/>
              </w:rPr>
            </w:pPr>
            <w:r w:rsidRPr="00BC2F63">
              <w:rPr>
                <w:color w:val="002060"/>
              </w:rPr>
              <w:t xml:space="preserve">(CALCIO S.ELPIDIO A MARE) </w:t>
            </w:r>
          </w:p>
        </w:tc>
      </w:tr>
      <w:tr w:rsidR="00713FA3" w:rsidRPr="00BC2F63" w14:paraId="47F8547F" w14:textId="77777777" w:rsidTr="00172686">
        <w:tc>
          <w:tcPr>
            <w:tcW w:w="2200" w:type="dxa"/>
            <w:tcMar>
              <w:top w:w="20" w:type="dxa"/>
              <w:left w:w="20" w:type="dxa"/>
              <w:bottom w:w="20" w:type="dxa"/>
              <w:right w:w="20" w:type="dxa"/>
            </w:tcMar>
            <w:vAlign w:val="center"/>
            <w:hideMark/>
          </w:tcPr>
          <w:p w14:paraId="15BAA904" w14:textId="77777777" w:rsidR="00713FA3" w:rsidRPr="00BC2F63" w:rsidRDefault="00713FA3" w:rsidP="00172686">
            <w:pPr>
              <w:pStyle w:val="movimento"/>
              <w:rPr>
                <w:color w:val="002060"/>
              </w:rPr>
            </w:pPr>
            <w:r w:rsidRPr="00BC2F63">
              <w:rPr>
                <w:color w:val="002060"/>
              </w:rPr>
              <w:t>DE CARLONIS NICOLO</w:t>
            </w:r>
          </w:p>
        </w:tc>
        <w:tc>
          <w:tcPr>
            <w:tcW w:w="2200" w:type="dxa"/>
            <w:tcMar>
              <w:top w:w="20" w:type="dxa"/>
              <w:left w:w="20" w:type="dxa"/>
              <w:bottom w:w="20" w:type="dxa"/>
              <w:right w:w="20" w:type="dxa"/>
            </w:tcMar>
            <w:vAlign w:val="center"/>
            <w:hideMark/>
          </w:tcPr>
          <w:p w14:paraId="34F2BB5F" w14:textId="77777777" w:rsidR="00713FA3" w:rsidRPr="00BC2F63" w:rsidRDefault="00713FA3" w:rsidP="00172686">
            <w:pPr>
              <w:pStyle w:val="movimento2"/>
              <w:rPr>
                <w:color w:val="002060"/>
              </w:rPr>
            </w:pPr>
            <w:r w:rsidRPr="00BC2F63">
              <w:rPr>
                <w:color w:val="002060"/>
              </w:rPr>
              <w:t xml:space="preserve">(CAPODARCO CASABIANCA C5) </w:t>
            </w:r>
          </w:p>
        </w:tc>
        <w:tc>
          <w:tcPr>
            <w:tcW w:w="800" w:type="dxa"/>
            <w:tcMar>
              <w:top w:w="20" w:type="dxa"/>
              <w:left w:w="20" w:type="dxa"/>
              <w:bottom w:w="20" w:type="dxa"/>
              <w:right w:w="20" w:type="dxa"/>
            </w:tcMar>
            <w:vAlign w:val="center"/>
            <w:hideMark/>
          </w:tcPr>
          <w:p w14:paraId="5F0AF8D6"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2F914F7" w14:textId="77777777" w:rsidR="00713FA3" w:rsidRPr="00BC2F63" w:rsidRDefault="00713FA3" w:rsidP="00172686">
            <w:pPr>
              <w:pStyle w:val="movimento"/>
              <w:rPr>
                <w:color w:val="002060"/>
              </w:rPr>
            </w:pPr>
            <w:r w:rsidRPr="00BC2F63">
              <w:rPr>
                <w:color w:val="002060"/>
              </w:rPr>
              <w:t>FILIACI SERGIO</w:t>
            </w:r>
          </w:p>
        </w:tc>
        <w:tc>
          <w:tcPr>
            <w:tcW w:w="2200" w:type="dxa"/>
            <w:tcMar>
              <w:top w:w="20" w:type="dxa"/>
              <w:left w:w="20" w:type="dxa"/>
              <w:bottom w:w="20" w:type="dxa"/>
              <w:right w:w="20" w:type="dxa"/>
            </w:tcMar>
            <w:vAlign w:val="center"/>
            <w:hideMark/>
          </w:tcPr>
          <w:p w14:paraId="68A61ECC" w14:textId="77777777" w:rsidR="00713FA3" w:rsidRPr="00BC2F63" w:rsidRDefault="00713FA3" w:rsidP="00172686">
            <w:pPr>
              <w:pStyle w:val="movimento2"/>
              <w:rPr>
                <w:color w:val="002060"/>
              </w:rPr>
            </w:pPr>
            <w:r w:rsidRPr="00BC2F63">
              <w:rPr>
                <w:color w:val="002060"/>
              </w:rPr>
              <w:t xml:space="preserve">(CASTORANESE) </w:t>
            </w:r>
          </w:p>
        </w:tc>
      </w:tr>
      <w:tr w:rsidR="00713FA3" w:rsidRPr="00BC2F63" w14:paraId="05A8FE3B" w14:textId="77777777" w:rsidTr="00172686">
        <w:tc>
          <w:tcPr>
            <w:tcW w:w="2200" w:type="dxa"/>
            <w:tcMar>
              <w:top w:w="20" w:type="dxa"/>
              <w:left w:w="20" w:type="dxa"/>
              <w:bottom w:w="20" w:type="dxa"/>
              <w:right w:w="20" w:type="dxa"/>
            </w:tcMar>
            <w:vAlign w:val="center"/>
            <w:hideMark/>
          </w:tcPr>
          <w:p w14:paraId="1CCE648E" w14:textId="77777777" w:rsidR="00713FA3" w:rsidRPr="00BC2F63" w:rsidRDefault="00713FA3" w:rsidP="00172686">
            <w:pPr>
              <w:pStyle w:val="movimento"/>
              <w:rPr>
                <w:color w:val="002060"/>
              </w:rPr>
            </w:pPr>
            <w:r w:rsidRPr="00BC2F63">
              <w:rPr>
                <w:color w:val="002060"/>
              </w:rPr>
              <w:t>NEPI RICCARDO</w:t>
            </w:r>
          </w:p>
        </w:tc>
        <w:tc>
          <w:tcPr>
            <w:tcW w:w="2200" w:type="dxa"/>
            <w:tcMar>
              <w:top w:w="20" w:type="dxa"/>
              <w:left w:w="20" w:type="dxa"/>
              <w:bottom w:w="20" w:type="dxa"/>
              <w:right w:w="20" w:type="dxa"/>
            </w:tcMar>
            <w:vAlign w:val="center"/>
            <w:hideMark/>
          </w:tcPr>
          <w:p w14:paraId="34F45BF3" w14:textId="77777777" w:rsidR="00713FA3" w:rsidRPr="00BC2F63" w:rsidRDefault="00713FA3" w:rsidP="00172686">
            <w:pPr>
              <w:pStyle w:val="movimento2"/>
              <w:rPr>
                <w:color w:val="002060"/>
              </w:rPr>
            </w:pPr>
            <w:r w:rsidRPr="00BC2F63">
              <w:rPr>
                <w:color w:val="002060"/>
              </w:rPr>
              <w:t xml:space="preserve">(CASTORANESE) </w:t>
            </w:r>
          </w:p>
        </w:tc>
        <w:tc>
          <w:tcPr>
            <w:tcW w:w="800" w:type="dxa"/>
            <w:tcMar>
              <w:top w:w="20" w:type="dxa"/>
              <w:left w:w="20" w:type="dxa"/>
              <w:bottom w:w="20" w:type="dxa"/>
              <w:right w:w="20" w:type="dxa"/>
            </w:tcMar>
            <w:vAlign w:val="center"/>
            <w:hideMark/>
          </w:tcPr>
          <w:p w14:paraId="1D78543E"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C4495A2" w14:textId="77777777" w:rsidR="00713FA3" w:rsidRPr="00BC2F63" w:rsidRDefault="00713FA3" w:rsidP="00172686">
            <w:pPr>
              <w:pStyle w:val="movimento"/>
              <w:rPr>
                <w:color w:val="002060"/>
              </w:rPr>
            </w:pPr>
            <w:r w:rsidRPr="00BC2F63">
              <w:rPr>
                <w:color w:val="002060"/>
              </w:rPr>
              <w:t>BRUFFA GABRIELE</w:t>
            </w:r>
          </w:p>
        </w:tc>
        <w:tc>
          <w:tcPr>
            <w:tcW w:w="2200" w:type="dxa"/>
            <w:tcMar>
              <w:top w:w="20" w:type="dxa"/>
              <w:left w:w="20" w:type="dxa"/>
              <w:bottom w:w="20" w:type="dxa"/>
              <w:right w:w="20" w:type="dxa"/>
            </w:tcMar>
            <w:vAlign w:val="center"/>
            <w:hideMark/>
          </w:tcPr>
          <w:p w14:paraId="5E2D29C9" w14:textId="77777777" w:rsidR="00713FA3" w:rsidRPr="00BC2F63" w:rsidRDefault="00713FA3" w:rsidP="00172686">
            <w:pPr>
              <w:pStyle w:val="movimento2"/>
              <w:rPr>
                <w:color w:val="002060"/>
              </w:rPr>
            </w:pPr>
            <w:r w:rsidRPr="00BC2F63">
              <w:rPr>
                <w:color w:val="002060"/>
              </w:rPr>
              <w:t xml:space="preserve">(FRASASSI C5) </w:t>
            </w:r>
          </w:p>
        </w:tc>
      </w:tr>
      <w:tr w:rsidR="00713FA3" w:rsidRPr="00BC2F63" w14:paraId="33E3B575" w14:textId="77777777" w:rsidTr="00172686">
        <w:tc>
          <w:tcPr>
            <w:tcW w:w="2200" w:type="dxa"/>
            <w:tcMar>
              <w:top w:w="20" w:type="dxa"/>
              <w:left w:w="20" w:type="dxa"/>
              <w:bottom w:w="20" w:type="dxa"/>
              <w:right w:w="20" w:type="dxa"/>
            </w:tcMar>
            <w:vAlign w:val="center"/>
            <w:hideMark/>
          </w:tcPr>
          <w:p w14:paraId="3F2DDABA" w14:textId="77777777" w:rsidR="00713FA3" w:rsidRPr="00BC2F63" w:rsidRDefault="00713FA3" w:rsidP="00172686">
            <w:pPr>
              <w:pStyle w:val="movimento"/>
              <w:rPr>
                <w:color w:val="002060"/>
              </w:rPr>
            </w:pPr>
            <w:r w:rsidRPr="00BC2F63">
              <w:rPr>
                <w:color w:val="002060"/>
              </w:rPr>
              <w:t>MORETTI LUCA</w:t>
            </w:r>
          </w:p>
        </w:tc>
        <w:tc>
          <w:tcPr>
            <w:tcW w:w="2200" w:type="dxa"/>
            <w:tcMar>
              <w:top w:w="20" w:type="dxa"/>
              <w:left w:w="20" w:type="dxa"/>
              <w:bottom w:w="20" w:type="dxa"/>
              <w:right w:w="20" w:type="dxa"/>
            </w:tcMar>
            <w:vAlign w:val="center"/>
            <w:hideMark/>
          </w:tcPr>
          <w:p w14:paraId="5D2CDB60" w14:textId="77777777" w:rsidR="00713FA3" w:rsidRPr="00BC2F63" w:rsidRDefault="00713FA3" w:rsidP="00172686">
            <w:pPr>
              <w:pStyle w:val="movimento2"/>
              <w:rPr>
                <w:color w:val="002060"/>
              </w:rPr>
            </w:pPr>
            <w:r w:rsidRPr="00BC2F63">
              <w:rPr>
                <w:color w:val="002060"/>
              </w:rPr>
              <w:t xml:space="preserve">(FROGS CLUB SPORT) </w:t>
            </w:r>
          </w:p>
        </w:tc>
        <w:tc>
          <w:tcPr>
            <w:tcW w:w="800" w:type="dxa"/>
            <w:tcMar>
              <w:top w:w="20" w:type="dxa"/>
              <w:left w:w="20" w:type="dxa"/>
              <w:bottom w:w="20" w:type="dxa"/>
              <w:right w:w="20" w:type="dxa"/>
            </w:tcMar>
            <w:vAlign w:val="center"/>
            <w:hideMark/>
          </w:tcPr>
          <w:p w14:paraId="1CE8C87F"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96062B7" w14:textId="77777777" w:rsidR="00713FA3" w:rsidRPr="00BC2F63" w:rsidRDefault="00713FA3" w:rsidP="00172686">
            <w:pPr>
              <w:pStyle w:val="movimento"/>
              <w:rPr>
                <w:color w:val="002060"/>
              </w:rPr>
            </w:pPr>
            <w:r w:rsidRPr="00BC2F63">
              <w:rPr>
                <w:color w:val="002060"/>
              </w:rPr>
              <w:t>ROSSINI FRANCESCO</w:t>
            </w:r>
          </w:p>
        </w:tc>
        <w:tc>
          <w:tcPr>
            <w:tcW w:w="2200" w:type="dxa"/>
            <w:tcMar>
              <w:top w:w="20" w:type="dxa"/>
              <w:left w:w="20" w:type="dxa"/>
              <w:bottom w:w="20" w:type="dxa"/>
              <w:right w:w="20" w:type="dxa"/>
            </w:tcMar>
            <w:vAlign w:val="center"/>
            <w:hideMark/>
          </w:tcPr>
          <w:p w14:paraId="71B7D142" w14:textId="77777777" w:rsidR="00713FA3" w:rsidRPr="00BC2F63" w:rsidRDefault="00713FA3" w:rsidP="00172686">
            <w:pPr>
              <w:pStyle w:val="movimento2"/>
              <w:rPr>
                <w:color w:val="002060"/>
              </w:rPr>
            </w:pPr>
            <w:r w:rsidRPr="00BC2F63">
              <w:rPr>
                <w:color w:val="002060"/>
              </w:rPr>
              <w:t xml:space="preserve">(FUTSAL SENTINUM) </w:t>
            </w:r>
          </w:p>
        </w:tc>
      </w:tr>
      <w:tr w:rsidR="00713FA3" w:rsidRPr="00BC2F63" w14:paraId="10565F80" w14:textId="77777777" w:rsidTr="00172686">
        <w:tc>
          <w:tcPr>
            <w:tcW w:w="2200" w:type="dxa"/>
            <w:tcMar>
              <w:top w:w="20" w:type="dxa"/>
              <w:left w:w="20" w:type="dxa"/>
              <w:bottom w:w="20" w:type="dxa"/>
              <w:right w:w="20" w:type="dxa"/>
            </w:tcMar>
            <w:vAlign w:val="center"/>
            <w:hideMark/>
          </w:tcPr>
          <w:p w14:paraId="41B5134F" w14:textId="77777777" w:rsidR="00713FA3" w:rsidRPr="00BC2F63" w:rsidRDefault="00713FA3" w:rsidP="00172686">
            <w:pPr>
              <w:pStyle w:val="movimento"/>
              <w:rPr>
                <w:color w:val="002060"/>
              </w:rPr>
            </w:pPr>
            <w:r w:rsidRPr="00BC2F63">
              <w:rPr>
                <w:color w:val="002060"/>
              </w:rPr>
              <w:t>TRINEI VALERIO</w:t>
            </w:r>
          </w:p>
        </w:tc>
        <w:tc>
          <w:tcPr>
            <w:tcW w:w="2200" w:type="dxa"/>
            <w:tcMar>
              <w:top w:w="20" w:type="dxa"/>
              <w:left w:w="20" w:type="dxa"/>
              <w:bottom w:w="20" w:type="dxa"/>
              <w:right w:w="20" w:type="dxa"/>
            </w:tcMar>
            <w:vAlign w:val="center"/>
            <w:hideMark/>
          </w:tcPr>
          <w:p w14:paraId="5AB29451" w14:textId="77777777" w:rsidR="00713FA3" w:rsidRPr="00BC2F63" w:rsidRDefault="00713FA3" w:rsidP="00172686">
            <w:pPr>
              <w:pStyle w:val="movimento2"/>
              <w:rPr>
                <w:color w:val="002060"/>
              </w:rPr>
            </w:pPr>
            <w:r w:rsidRPr="00BC2F63">
              <w:rPr>
                <w:color w:val="002060"/>
              </w:rPr>
              <w:t xml:space="preserve">(FUTSAL SENTINUM) </w:t>
            </w:r>
          </w:p>
        </w:tc>
        <w:tc>
          <w:tcPr>
            <w:tcW w:w="800" w:type="dxa"/>
            <w:tcMar>
              <w:top w:w="20" w:type="dxa"/>
              <w:left w:w="20" w:type="dxa"/>
              <w:bottom w:w="20" w:type="dxa"/>
              <w:right w:w="20" w:type="dxa"/>
            </w:tcMar>
            <w:vAlign w:val="center"/>
            <w:hideMark/>
          </w:tcPr>
          <w:p w14:paraId="0FF0C05E"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210A0EE" w14:textId="77777777" w:rsidR="00713FA3" w:rsidRPr="00BC2F63" w:rsidRDefault="00713FA3" w:rsidP="00172686">
            <w:pPr>
              <w:pStyle w:val="movimento"/>
              <w:rPr>
                <w:color w:val="002060"/>
              </w:rPr>
            </w:pPr>
            <w:r w:rsidRPr="00BC2F63">
              <w:rPr>
                <w:color w:val="002060"/>
              </w:rPr>
              <w:t>GORO ELIA</w:t>
            </w:r>
          </w:p>
        </w:tc>
        <w:tc>
          <w:tcPr>
            <w:tcW w:w="2200" w:type="dxa"/>
            <w:tcMar>
              <w:top w:w="20" w:type="dxa"/>
              <w:left w:w="20" w:type="dxa"/>
              <w:bottom w:w="20" w:type="dxa"/>
              <w:right w:w="20" w:type="dxa"/>
            </w:tcMar>
            <w:vAlign w:val="center"/>
            <w:hideMark/>
          </w:tcPr>
          <w:p w14:paraId="72FA8893" w14:textId="77777777" w:rsidR="00713FA3" w:rsidRPr="00BC2F63" w:rsidRDefault="00713FA3" w:rsidP="00172686">
            <w:pPr>
              <w:pStyle w:val="movimento2"/>
              <w:rPr>
                <w:color w:val="002060"/>
              </w:rPr>
            </w:pPr>
            <w:r w:rsidRPr="00BC2F63">
              <w:rPr>
                <w:color w:val="002060"/>
              </w:rPr>
              <w:t xml:space="preserve">(IMBRECCIATA C5) </w:t>
            </w:r>
          </w:p>
        </w:tc>
      </w:tr>
      <w:tr w:rsidR="00713FA3" w:rsidRPr="00BC2F63" w14:paraId="200B7D40" w14:textId="77777777" w:rsidTr="00172686">
        <w:tc>
          <w:tcPr>
            <w:tcW w:w="2200" w:type="dxa"/>
            <w:tcMar>
              <w:top w:w="20" w:type="dxa"/>
              <w:left w:w="20" w:type="dxa"/>
              <w:bottom w:w="20" w:type="dxa"/>
              <w:right w:w="20" w:type="dxa"/>
            </w:tcMar>
            <w:vAlign w:val="center"/>
            <w:hideMark/>
          </w:tcPr>
          <w:p w14:paraId="5C9A5AC9" w14:textId="77777777" w:rsidR="00713FA3" w:rsidRPr="00BC2F63" w:rsidRDefault="00713FA3" w:rsidP="00172686">
            <w:pPr>
              <w:pStyle w:val="movimento"/>
              <w:rPr>
                <w:color w:val="002060"/>
              </w:rPr>
            </w:pPr>
            <w:r w:rsidRPr="00BC2F63">
              <w:rPr>
                <w:color w:val="002060"/>
              </w:rPr>
              <w:t>RICCIO DANIELE</w:t>
            </w:r>
          </w:p>
        </w:tc>
        <w:tc>
          <w:tcPr>
            <w:tcW w:w="2200" w:type="dxa"/>
            <w:tcMar>
              <w:top w:w="20" w:type="dxa"/>
              <w:left w:w="20" w:type="dxa"/>
              <w:bottom w:w="20" w:type="dxa"/>
              <w:right w:w="20" w:type="dxa"/>
            </w:tcMar>
            <w:vAlign w:val="center"/>
            <w:hideMark/>
          </w:tcPr>
          <w:p w14:paraId="2899AE15" w14:textId="77777777" w:rsidR="00713FA3" w:rsidRPr="00BC2F63" w:rsidRDefault="00713FA3" w:rsidP="00172686">
            <w:pPr>
              <w:pStyle w:val="movimento2"/>
              <w:rPr>
                <w:color w:val="002060"/>
                <w:lang w:val="es-ES"/>
              </w:rPr>
            </w:pPr>
            <w:r w:rsidRPr="00BC2F63">
              <w:rPr>
                <w:color w:val="002060"/>
                <w:lang w:val="es-ES"/>
              </w:rPr>
              <w:t xml:space="preserve">(VALMISA FUTSAL A.S.D.) </w:t>
            </w:r>
          </w:p>
        </w:tc>
        <w:tc>
          <w:tcPr>
            <w:tcW w:w="800" w:type="dxa"/>
            <w:tcMar>
              <w:top w:w="20" w:type="dxa"/>
              <w:left w:w="20" w:type="dxa"/>
              <w:bottom w:w="20" w:type="dxa"/>
              <w:right w:w="20" w:type="dxa"/>
            </w:tcMar>
            <w:vAlign w:val="center"/>
            <w:hideMark/>
          </w:tcPr>
          <w:p w14:paraId="2AB82609" w14:textId="77777777" w:rsidR="00713FA3" w:rsidRPr="00BC2F63" w:rsidRDefault="00713FA3" w:rsidP="00172686">
            <w:pPr>
              <w:pStyle w:val="movimento"/>
              <w:rPr>
                <w:color w:val="002060"/>
                <w:lang w:val="es-ES"/>
              </w:rPr>
            </w:pPr>
            <w:r w:rsidRPr="00BC2F63">
              <w:rPr>
                <w:color w:val="002060"/>
                <w:lang w:val="es-ES"/>
              </w:rPr>
              <w:t> </w:t>
            </w:r>
          </w:p>
        </w:tc>
        <w:tc>
          <w:tcPr>
            <w:tcW w:w="2200" w:type="dxa"/>
            <w:tcMar>
              <w:top w:w="20" w:type="dxa"/>
              <w:left w:w="20" w:type="dxa"/>
              <w:bottom w:w="20" w:type="dxa"/>
              <w:right w:w="20" w:type="dxa"/>
            </w:tcMar>
            <w:vAlign w:val="center"/>
            <w:hideMark/>
          </w:tcPr>
          <w:p w14:paraId="7597E8E7" w14:textId="77777777" w:rsidR="00713FA3" w:rsidRPr="00BC2F63" w:rsidRDefault="00713FA3" w:rsidP="00172686">
            <w:pPr>
              <w:pStyle w:val="movimento"/>
              <w:rPr>
                <w:color w:val="002060"/>
                <w:lang w:val="es-ES"/>
              </w:rPr>
            </w:pPr>
            <w:r w:rsidRPr="00BC2F63">
              <w:rPr>
                <w:color w:val="002060"/>
                <w:lang w:val="es-ES"/>
              </w:rPr>
              <w:t> </w:t>
            </w:r>
          </w:p>
        </w:tc>
        <w:tc>
          <w:tcPr>
            <w:tcW w:w="2200" w:type="dxa"/>
            <w:tcMar>
              <w:top w:w="20" w:type="dxa"/>
              <w:left w:w="20" w:type="dxa"/>
              <w:bottom w:w="20" w:type="dxa"/>
              <w:right w:w="20" w:type="dxa"/>
            </w:tcMar>
            <w:vAlign w:val="center"/>
            <w:hideMark/>
          </w:tcPr>
          <w:p w14:paraId="5FCEEA9D" w14:textId="77777777" w:rsidR="00713FA3" w:rsidRPr="00BC2F63" w:rsidRDefault="00713FA3" w:rsidP="00172686">
            <w:pPr>
              <w:pStyle w:val="movimento2"/>
              <w:rPr>
                <w:color w:val="002060"/>
                <w:lang w:val="es-ES"/>
              </w:rPr>
            </w:pPr>
            <w:r w:rsidRPr="00BC2F63">
              <w:rPr>
                <w:color w:val="002060"/>
                <w:lang w:val="es-ES"/>
              </w:rPr>
              <w:t> </w:t>
            </w:r>
          </w:p>
        </w:tc>
      </w:tr>
    </w:tbl>
    <w:p w14:paraId="73D0CF85" w14:textId="77777777" w:rsidR="00713FA3" w:rsidRPr="00BC2F63" w:rsidRDefault="00713FA3" w:rsidP="00713FA3">
      <w:pPr>
        <w:pStyle w:val="titolo20"/>
        <w:rPr>
          <w:rFonts w:eastAsiaTheme="minorEastAsia"/>
          <w:color w:val="002060"/>
        </w:rPr>
      </w:pPr>
      <w:r w:rsidRPr="00BC2F6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0A91063C" w14:textId="77777777" w:rsidTr="00172686">
        <w:tc>
          <w:tcPr>
            <w:tcW w:w="2200" w:type="dxa"/>
            <w:tcMar>
              <w:top w:w="20" w:type="dxa"/>
              <w:left w:w="20" w:type="dxa"/>
              <w:bottom w:w="20" w:type="dxa"/>
              <w:right w:w="20" w:type="dxa"/>
            </w:tcMar>
            <w:vAlign w:val="center"/>
            <w:hideMark/>
          </w:tcPr>
          <w:p w14:paraId="2CB62844" w14:textId="77777777" w:rsidR="00713FA3" w:rsidRPr="00BC2F63" w:rsidRDefault="00713FA3" w:rsidP="00172686">
            <w:pPr>
              <w:pStyle w:val="movimento"/>
              <w:rPr>
                <w:color w:val="002060"/>
              </w:rPr>
            </w:pPr>
            <w:r w:rsidRPr="00BC2F63">
              <w:rPr>
                <w:color w:val="002060"/>
              </w:rPr>
              <w:lastRenderedPageBreak/>
              <w:t>SALZANO GIUSEPPE</w:t>
            </w:r>
          </w:p>
        </w:tc>
        <w:tc>
          <w:tcPr>
            <w:tcW w:w="2200" w:type="dxa"/>
            <w:tcMar>
              <w:top w:w="20" w:type="dxa"/>
              <w:left w:w="20" w:type="dxa"/>
              <w:bottom w:w="20" w:type="dxa"/>
              <w:right w:w="20" w:type="dxa"/>
            </w:tcMar>
            <w:vAlign w:val="center"/>
            <w:hideMark/>
          </w:tcPr>
          <w:p w14:paraId="6333716C" w14:textId="77777777" w:rsidR="00713FA3" w:rsidRPr="00BC2F63" w:rsidRDefault="00713FA3" w:rsidP="00172686">
            <w:pPr>
              <w:pStyle w:val="movimento2"/>
              <w:rPr>
                <w:color w:val="002060"/>
              </w:rPr>
            </w:pPr>
            <w:r w:rsidRPr="00BC2F63">
              <w:rPr>
                <w:color w:val="002060"/>
              </w:rPr>
              <w:t xml:space="preserve">(ACADEMY CIVITANOVESE) </w:t>
            </w:r>
          </w:p>
        </w:tc>
        <w:tc>
          <w:tcPr>
            <w:tcW w:w="800" w:type="dxa"/>
            <w:tcMar>
              <w:top w:w="20" w:type="dxa"/>
              <w:left w:w="20" w:type="dxa"/>
              <w:bottom w:w="20" w:type="dxa"/>
              <w:right w:w="20" w:type="dxa"/>
            </w:tcMar>
            <w:vAlign w:val="center"/>
            <w:hideMark/>
          </w:tcPr>
          <w:p w14:paraId="4793295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3A56756" w14:textId="77777777" w:rsidR="00713FA3" w:rsidRPr="00BC2F63" w:rsidRDefault="00713FA3" w:rsidP="00172686">
            <w:pPr>
              <w:pStyle w:val="movimento"/>
              <w:rPr>
                <w:color w:val="002060"/>
              </w:rPr>
            </w:pPr>
            <w:r w:rsidRPr="00BC2F63">
              <w:rPr>
                <w:color w:val="002060"/>
              </w:rPr>
              <w:t>LOUAD MEHDI</w:t>
            </w:r>
          </w:p>
        </w:tc>
        <w:tc>
          <w:tcPr>
            <w:tcW w:w="2200" w:type="dxa"/>
            <w:tcMar>
              <w:top w:w="20" w:type="dxa"/>
              <w:left w:w="20" w:type="dxa"/>
              <w:bottom w:w="20" w:type="dxa"/>
              <w:right w:w="20" w:type="dxa"/>
            </w:tcMar>
            <w:vAlign w:val="center"/>
            <w:hideMark/>
          </w:tcPr>
          <w:p w14:paraId="2B7A36B2" w14:textId="77777777" w:rsidR="00713FA3" w:rsidRPr="00BC2F63" w:rsidRDefault="00713FA3" w:rsidP="00172686">
            <w:pPr>
              <w:pStyle w:val="movimento2"/>
              <w:rPr>
                <w:color w:val="002060"/>
              </w:rPr>
            </w:pPr>
            <w:r w:rsidRPr="00BC2F63">
              <w:rPr>
                <w:color w:val="002060"/>
              </w:rPr>
              <w:t xml:space="preserve">(CALCIO S.ELPIDIO A MARE) </w:t>
            </w:r>
          </w:p>
        </w:tc>
      </w:tr>
      <w:tr w:rsidR="00713FA3" w:rsidRPr="00BC2F63" w14:paraId="2B3A7AA6" w14:textId="77777777" w:rsidTr="00172686">
        <w:tc>
          <w:tcPr>
            <w:tcW w:w="2200" w:type="dxa"/>
            <w:tcMar>
              <w:top w:w="20" w:type="dxa"/>
              <w:left w:w="20" w:type="dxa"/>
              <w:bottom w:w="20" w:type="dxa"/>
              <w:right w:w="20" w:type="dxa"/>
            </w:tcMar>
            <w:vAlign w:val="center"/>
            <w:hideMark/>
          </w:tcPr>
          <w:p w14:paraId="78A8EEC8" w14:textId="77777777" w:rsidR="00713FA3" w:rsidRPr="00BC2F63" w:rsidRDefault="00713FA3" w:rsidP="00172686">
            <w:pPr>
              <w:pStyle w:val="movimento"/>
              <w:rPr>
                <w:color w:val="002060"/>
              </w:rPr>
            </w:pPr>
            <w:r w:rsidRPr="00BC2F63">
              <w:rPr>
                <w:color w:val="002060"/>
              </w:rPr>
              <w:t>AROUCH AYMAN</w:t>
            </w:r>
          </w:p>
        </w:tc>
        <w:tc>
          <w:tcPr>
            <w:tcW w:w="2200" w:type="dxa"/>
            <w:tcMar>
              <w:top w:w="20" w:type="dxa"/>
              <w:left w:w="20" w:type="dxa"/>
              <w:bottom w:w="20" w:type="dxa"/>
              <w:right w:w="20" w:type="dxa"/>
            </w:tcMar>
            <w:vAlign w:val="center"/>
            <w:hideMark/>
          </w:tcPr>
          <w:p w14:paraId="03DD5756" w14:textId="77777777" w:rsidR="00713FA3" w:rsidRPr="00BC2F63" w:rsidRDefault="00713FA3" w:rsidP="00172686">
            <w:pPr>
              <w:pStyle w:val="movimento2"/>
              <w:rPr>
                <w:color w:val="002060"/>
              </w:rPr>
            </w:pPr>
            <w:r w:rsidRPr="00BC2F63">
              <w:rPr>
                <w:color w:val="002060"/>
              </w:rPr>
              <w:t xml:space="preserve">(DURANTINA SANTA CECILIA) </w:t>
            </w:r>
          </w:p>
        </w:tc>
        <w:tc>
          <w:tcPr>
            <w:tcW w:w="800" w:type="dxa"/>
            <w:tcMar>
              <w:top w:w="20" w:type="dxa"/>
              <w:left w:w="20" w:type="dxa"/>
              <w:bottom w:w="20" w:type="dxa"/>
              <w:right w:w="20" w:type="dxa"/>
            </w:tcMar>
            <w:vAlign w:val="center"/>
            <w:hideMark/>
          </w:tcPr>
          <w:p w14:paraId="5D6C2847"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95201D0" w14:textId="77777777" w:rsidR="00713FA3" w:rsidRPr="00BC2F63" w:rsidRDefault="00713FA3" w:rsidP="00172686">
            <w:pPr>
              <w:pStyle w:val="movimento"/>
              <w:rPr>
                <w:color w:val="002060"/>
              </w:rPr>
            </w:pPr>
            <w:r w:rsidRPr="00BC2F63">
              <w:rPr>
                <w:color w:val="002060"/>
              </w:rPr>
              <w:t>EL HAMRAOUI JAWED</w:t>
            </w:r>
          </w:p>
        </w:tc>
        <w:tc>
          <w:tcPr>
            <w:tcW w:w="2200" w:type="dxa"/>
            <w:tcMar>
              <w:top w:w="20" w:type="dxa"/>
              <w:left w:w="20" w:type="dxa"/>
              <w:bottom w:w="20" w:type="dxa"/>
              <w:right w:w="20" w:type="dxa"/>
            </w:tcMar>
            <w:vAlign w:val="center"/>
            <w:hideMark/>
          </w:tcPr>
          <w:p w14:paraId="7A1C501E" w14:textId="77777777" w:rsidR="00713FA3" w:rsidRPr="00BC2F63" w:rsidRDefault="00713FA3" w:rsidP="00172686">
            <w:pPr>
              <w:pStyle w:val="movimento2"/>
              <w:rPr>
                <w:color w:val="002060"/>
              </w:rPr>
            </w:pPr>
            <w:r w:rsidRPr="00BC2F63">
              <w:rPr>
                <w:color w:val="002060"/>
              </w:rPr>
              <w:t xml:space="preserve">(FFJ CALCIO A 5) </w:t>
            </w:r>
          </w:p>
        </w:tc>
      </w:tr>
      <w:tr w:rsidR="00713FA3" w:rsidRPr="00BC2F63" w14:paraId="5F9C1D93" w14:textId="77777777" w:rsidTr="00172686">
        <w:tc>
          <w:tcPr>
            <w:tcW w:w="2200" w:type="dxa"/>
            <w:tcMar>
              <w:top w:w="20" w:type="dxa"/>
              <w:left w:w="20" w:type="dxa"/>
              <w:bottom w:w="20" w:type="dxa"/>
              <w:right w:w="20" w:type="dxa"/>
            </w:tcMar>
            <w:vAlign w:val="center"/>
            <w:hideMark/>
          </w:tcPr>
          <w:p w14:paraId="7D7FED92" w14:textId="77777777" w:rsidR="00713FA3" w:rsidRPr="00BC2F63" w:rsidRDefault="00713FA3" w:rsidP="00172686">
            <w:pPr>
              <w:pStyle w:val="movimento"/>
              <w:rPr>
                <w:color w:val="002060"/>
              </w:rPr>
            </w:pPr>
            <w:r w:rsidRPr="00BC2F63">
              <w:rPr>
                <w:color w:val="002060"/>
              </w:rPr>
              <w:t>COSTANTINI EDOARDO</w:t>
            </w:r>
          </w:p>
        </w:tc>
        <w:tc>
          <w:tcPr>
            <w:tcW w:w="2200" w:type="dxa"/>
            <w:tcMar>
              <w:top w:w="20" w:type="dxa"/>
              <w:left w:w="20" w:type="dxa"/>
              <w:bottom w:w="20" w:type="dxa"/>
              <w:right w:w="20" w:type="dxa"/>
            </w:tcMar>
            <w:vAlign w:val="center"/>
            <w:hideMark/>
          </w:tcPr>
          <w:p w14:paraId="2FC9EDE1" w14:textId="77777777" w:rsidR="00713FA3" w:rsidRPr="00BC2F63" w:rsidRDefault="00713FA3" w:rsidP="00172686">
            <w:pPr>
              <w:pStyle w:val="movimento2"/>
              <w:rPr>
                <w:color w:val="002060"/>
              </w:rPr>
            </w:pPr>
            <w:r w:rsidRPr="00BC2F63">
              <w:rPr>
                <w:color w:val="002060"/>
              </w:rPr>
              <w:t xml:space="preserve">(FUTSAL SENTINUM) </w:t>
            </w:r>
          </w:p>
        </w:tc>
        <w:tc>
          <w:tcPr>
            <w:tcW w:w="800" w:type="dxa"/>
            <w:tcMar>
              <w:top w:w="20" w:type="dxa"/>
              <w:left w:w="20" w:type="dxa"/>
              <w:bottom w:w="20" w:type="dxa"/>
              <w:right w:w="20" w:type="dxa"/>
            </w:tcMar>
            <w:vAlign w:val="center"/>
            <w:hideMark/>
          </w:tcPr>
          <w:p w14:paraId="70B7A3AE"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00F4D56" w14:textId="77777777" w:rsidR="00713FA3" w:rsidRPr="00BC2F63" w:rsidRDefault="00713FA3" w:rsidP="00172686">
            <w:pPr>
              <w:pStyle w:val="movimento"/>
              <w:rPr>
                <w:color w:val="002060"/>
              </w:rPr>
            </w:pPr>
            <w:r w:rsidRPr="00BC2F63">
              <w:rPr>
                <w:color w:val="002060"/>
              </w:rPr>
              <w:t>MARQUES DE AQUINO RAFAEL</w:t>
            </w:r>
          </w:p>
        </w:tc>
        <w:tc>
          <w:tcPr>
            <w:tcW w:w="2200" w:type="dxa"/>
            <w:tcMar>
              <w:top w:w="20" w:type="dxa"/>
              <w:left w:w="20" w:type="dxa"/>
              <w:bottom w:w="20" w:type="dxa"/>
              <w:right w:w="20" w:type="dxa"/>
            </w:tcMar>
            <w:vAlign w:val="center"/>
            <w:hideMark/>
          </w:tcPr>
          <w:p w14:paraId="7616B148" w14:textId="77777777" w:rsidR="00713FA3" w:rsidRPr="00BC2F63" w:rsidRDefault="00713FA3" w:rsidP="00172686">
            <w:pPr>
              <w:pStyle w:val="movimento2"/>
              <w:rPr>
                <w:color w:val="002060"/>
              </w:rPr>
            </w:pPr>
            <w:r w:rsidRPr="00BC2F63">
              <w:rPr>
                <w:color w:val="002060"/>
              </w:rPr>
              <w:t xml:space="preserve">(GRADARA CALCIO) </w:t>
            </w:r>
          </w:p>
        </w:tc>
      </w:tr>
      <w:tr w:rsidR="00713FA3" w:rsidRPr="00BC2F63" w14:paraId="7ECFDF4B" w14:textId="77777777" w:rsidTr="00172686">
        <w:tc>
          <w:tcPr>
            <w:tcW w:w="2200" w:type="dxa"/>
            <w:tcMar>
              <w:top w:w="20" w:type="dxa"/>
              <w:left w:w="20" w:type="dxa"/>
              <w:bottom w:w="20" w:type="dxa"/>
              <w:right w:w="20" w:type="dxa"/>
            </w:tcMar>
            <w:vAlign w:val="center"/>
            <w:hideMark/>
          </w:tcPr>
          <w:p w14:paraId="03278B83" w14:textId="77777777" w:rsidR="00713FA3" w:rsidRPr="00BC2F63" w:rsidRDefault="00713FA3" w:rsidP="00172686">
            <w:pPr>
              <w:pStyle w:val="movimento"/>
              <w:rPr>
                <w:color w:val="002060"/>
              </w:rPr>
            </w:pPr>
            <w:r w:rsidRPr="00BC2F63">
              <w:rPr>
                <w:color w:val="002060"/>
              </w:rPr>
              <w:t>MARCELLI FRANCESCO</w:t>
            </w:r>
          </w:p>
        </w:tc>
        <w:tc>
          <w:tcPr>
            <w:tcW w:w="2200" w:type="dxa"/>
            <w:tcMar>
              <w:top w:w="20" w:type="dxa"/>
              <w:left w:w="20" w:type="dxa"/>
              <w:bottom w:w="20" w:type="dxa"/>
              <w:right w:w="20" w:type="dxa"/>
            </w:tcMar>
            <w:vAlign w:val="center"/>
            <w:hideMark/>
          </w:tcPr>
          <w:p w14:paraId="1F1FE4C7" w14:textId="77777777" w:rsidR="00713FA3" w:rsidRPr="00BC2F63" w:rsidRDefault="00713FA3" w:rsidP="00172686">
            <w:pPr>
              <w:pStyle w:val="movimento2"/>
              <w:rPr>
                <w:color w:val="002060"/>
              </w:rPr>
            </w:pPr>
            <w:r w:rsidRPr="00BC2F63">
              <w:rPr>
                <w:color w:val="002060"/>
              </w:rPr>
              <w:t xml:space="preserve">(MANSARDA PAGLIARE) </w:t>
            </w:r>
          </w:p>
        </w:tc>
        <w:tc>
          <w:tcPr>
            <w:tcW w:w="800" w:type="dxa"/>
            <w:tcMar>
              <w:top w:w="20" w:type="dxa"/>
              <w:left w:w="20" w:type="dxa"/>
              <w:bottom w:w="20" w:type="dxa"/>
              <w:right w:w="20" w:type="dxa"/>
            </w:tcMar>
            <w:vAlign w:val="center"/>
            <w:hideMark/>
          </w:tcPr>
          <w:p w14:paraId="2598650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6267EFD7" w14:textId="77777777" w:rsidR="00713FA3" w:rsidRPr="00BC2F63" w:rsidRDefault="00713FA3" w:rsidP="00172686">
            <w:pPr>
              <w:pStyle w:val="movimento"/>
              <w:rPr>
                <w:color w:val="002060"/>
              </w:rPr>
            </w:pPr>
            <w:r w:rsidRPr="00BC2F63">
              <w:rPr>
                <w:color w:val="002060"/>
              </w:rPr>
              <w:t>DI NUNZIO MARCO</w:t>
            </w:r>
          </w:p>
        </w:tc>
        <w:tc>
          <w:tcPr>
            <w:tcW w:w="2200" w:type="dxa"/>
            <w:tcMar>
              <w:top w:w="20" w:type="dxa"/>
              <w:left w:w="20" w:type="dxa"/>
              <w:bottom w:w="20" w:type="dxa"/>
              <w:right w:w="20" w:type="dxa"/>
            </w:tcMar>
            <w:vAlign w:val="center"/>
            <w:hideMark/>
          </w:tcPr>
          <w:p w14:paraId="4868FD72" w14:textId="77777777" w:rsidR="00713FA3" w:rsidRPr="00BC2F63" w:rsidRDefault="00713FA3" w:rsidP="00172686">
            <w:pPr>
              <w:pStyle w:val="movimento2"/>
              <w:rPr>
                <w:color w:val="002060"/>
              </w:rPr>
            </w:pPr>
            <w:r w:rsidRPr="00BC2F63">
              <w:rPr>
                <w:color w:val="002060"/>
              </w:rPr>
              <w:t xml:space="preserve">(PICENO UNITED MMX A R.L.) </w:t>
            </w:r>
          </w:p>
        </w:tc>
      </w:tr>
      <w:tr w:rsidR="00713FA3" w:rsidRPr="00BC2F63" w14:paraId="21C4590C" w14:textId="77777777" w:rsidTr="00172686">
        <w:tc>
          <w:tcPr>
            <w:tcW w:w="2200" w:type="dxa"/>
            <w:tcMar>
              <w:top w:w="20" w:type="dxa"/>
              <w:left w:w="20" w:type="dxa"/>
              <w:bottom w:w="20" w:type="dxa"/>
              <w:right w:w="20" w:type="dxa"/>
            </w:tcMar>
            <w:vAlign w:val="center"/>
            <w:hideMark/>
          </w:tcPr>
          <w:p w14:paraId="07B63B22" w14:textId="77777777" w:rsidR="00713FA3" w:rsidRPr="00BC2F63" w:rsidRDefault="00713FA3" w:rsidP="00172686">
            <w:pPr>
              <w:pStyle w:val="movimento"/>
              <w:rPr>
                <w:color w:val="002060"/>
              </w:rPr>
            </w:pPr>
            <w:r w:rsidRPr="00BC2F63">
              <w:rPr>
                <w:color w:val="002060"/>
              </w:rPr>
              <w:t>FANINI TOMMASO</w:t>
            </w:r>
          </w:p>
        </w:tc>
        <w:tc>
          <w:tcPr>
            <w:tcW w:w="2200" w:type="dxa"/>
            <w:tcMar>
              <w:top w:w="20" w:type="dxa"/>
              <w:left w:w="20" w:type="dxa"/>
              <w:bottom w:w="20" w:type="dxa"/>
              <w:right w:w="20" w:type="dxa"/>
            </w:tcMar>
            <w:vAlign w:val="center"/>
            <w:hideMark/>
          </w:tcPr>
          <w:p w14:paraId="750736A1" w14:textId="77777777" w:rsidR="00713FA3" w:rsidRPr="00BC2F63" w:rsidRDefault="00713FA3" w:rsidP="00172686">
            <w:pPr>
              <w:pStyle w:val="movimento2"/>
              <w:rPr>
                <w:color w:val="002060"/>
              </w:rPr>
            </w:pPr>
            <w:r w:rsidRPr="00BC2F63">
              <w:rPr>
                <w:color w:val="002060"/>
              </w:rPr>
              <w:t xml:space="preserve">(PICENO UNITED MMX A R.L.) </w:t>
            </w:r>
          </w:p>
        </w:tc>
        <w:tc>
          <w:tcPr>
            <w:tcW w:w="800" w:type="dxa"/>
            <w:tcMar>
              <w:top w:w="20" w:type="dxa"/>
              <w:left w:w="20" w:type="dxa"/>
              <w:bottom w:w="20" w:type="dxa"/>
              <w:right w:w="20" w:type="dxa"/>
            </w:tcMar>
            <w:vAlign w:val="center"/>
            <w:hideMark/>
          </w:tcPr>
          <w:p w14:paraId="30C7AFEE"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7B51799" w14:textId="77777777" w:rsidR="00713FA3" w:rsidRPr="00BC2F63" w:rsidRDefault="00713FA3" w:rsidP="00172686">
            <w:pPr>
              <w:pStyle w:val="movimento"/>
              <w:rPr>
                <w:color w:val="002060"/>
              </w:rPr>
            </w:pPr>
            <w:r w:rsidRPr="00BC2F63">
              <w:rPr>
                <w:color w:val="002060"/>
              </w:rPr>
              <w:t>TANO LYON</w:t>
            </w:r>
          </w:p>
        </w:tc>
        <w:tc>
          <w:tcPr>
            <w:tcW w:w="2200" w:type="dxa"/>
            <w:tcMar>
              <w:top w:w="20" w:type="dxa"/>
              <w:left w:w="20" w:type="dxa"/>
              <w:bottom w:w="20" w:type="dxa"/>
              <w:right w:w="20" w:type="dxa"/>
            </w:tcMar>
            <w:vAlign w:val="center"/>
            <w:hideMark/>
          </w:tcPr>
          <w:p w14:paraId="79573620" w14:textId="77777777" w:rsidR="00713FA3" w:rsidRPr="00BC2F63" w:rsidRDefault="00713FA3" w:rsidP="00172686">
            <w:pPr>
              <w:pStyle w:val="movimento2"/>
              <w:rPr>
                <w:color w:val="002060"/>
              </w:rPr>
            </w:pPr>
            <w:r w:rsidRPr="00BC2F63">
              <w:rPr>
                <w:color w:val="002060"/>
              </w:rPr>
              <w:t xml:space="preserve">(POLISPORTIVA S.C. LORETO) </w:t>
            </w:r>
          </w:p>
        </w:tc>
      </w:tr>
      <w:tr w:rsidR="00713FA3" w:rsidRPr="00BC2F63" w14:paraId="7DA62825" w14:textId="77777777" w:rsidTr="00172686">
        <w:tc>
          <w:tcPr>
            <w:tcW w:w="2200" w:type="dxa"/>
            <w:tcMar>
              <w:top w:w="20" w:type="dxa"/>
              <w:left w:w="20" w:type="dxa"/>
              <w:bottom w:w="20" w:type="dxa"/>
              <w:right w:w="20" w:type="dxa"/>
            </w:tcMar>
            <w:vAlign w:val="center"/>
            <w:hideMark/>
          </w:tcPr>
          <w:p w14:paraId="0498D8BC" w14:textId="77777777" w:rsidR="00713FA3" w:rsidRPr="00BC2F63" w:rsidRDefault="00713FA3" w:rsidP="00172686">
            <w:pPr>
              <w:pStyle w:val="movimento"/>
              <w:rPr>
                <w:color w:val="002060"/>
              </w:rPr>
            </w:pPr>
            <w:r w:rsidRPr="00BC2F63">
              <w:rPr>
                <w:color w:val="002060"/>
              </w:rPr>
              <w:t>IORIO MATTIA</w:t>
            </w:r>
          </w:p>
        </w:tc>
        <w:tc>
          <w:tcPr>
            <w:tcW w:w="2200" w:type="dxa"/>
            <w:tcMar>
              <w:top w:w="20" w:type="dxa"/>
              <w:left w:w="20" w:type="dxa"/>
              <w:bottom w:w="20" w:type="dxa"/>
              <w:right w:w="20" w:type="dxa"/>
            </w:tcMar>
            <w:vAlign w:val="center"/>
            <w:hideMark/>
          </w:tcPr>
          <w:p w14:paraId="76BF60B0" w14:textId="77777777" w:rsidR="00713FA3" w:rsidRPr="00BC2F63" w:rsidRDefault="00713FA3" w:rsidP="00172686">
            <w:pPr>
              <w:pStyle w:val="movimento2"/>
              <w:rPr>
                <w:color w:val="002060"/>
              </w:rPr>
            </w:pPr>
            <w:r w:rsidRPr="00BC2F63">
              <w:rPr>
                <w:color w:val="002060"/>
              </w:rPr>
              <w:t xml:space="preserve">(POLVERIGI C/5) </w:t>
            </w:r>
          </w:p>
        </w:tc>
        <w:tc>
          <w:tcPr>
            <w:tcW w:w="800" w:type="dxa"/>
            <w:tcMar>
              <w:top w:w="20" w:type="dxa"/>
              <w:left w:w="20" w:type="dxa"/>
              <w:bottom w:w="20" w:type="dxa"/>
              <w:right w:w="20" w:type="dxa"/>
            </w:tcMar>
            <w:vAlign w:val="center"/>
            <w:hideMark/>
          </w:tcPr>
          <w:p w14:paraId="26ED2937"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352DE65" w14:textId="77777777" w:rsidR="00713FA3" w:rsidRPr="00BC2F63" w:rsidRDefault="00713FA3" w:rsidP="00172686">
            <w:pPr>
              <w:pStyle w:val="movimento"/>
              <w:rPr>
                <w:color w:val="002060"/>
              </w:rPr>
            </w:pPr>
            <w:r w:rsidRPr="00BC2F63">
              <w:rPr>
                <w:color w:val="002060"/>
              </w:rPr>
              <w:t>CAPPELLETTI DANIELE</w:t>
            </w:r>
          </w:p>
        </w:tc>
        <w:tc>
          <w:tcPr>
            <w:tcW w:w="2200" w:type="dxa"/>
            <w:tcMar>
              <w:top w:w="20" w:type="dxa"/>
              <w:left w:w="20" w:type="dxa"/>
              <w:bottom w:w="20" w:type="dxa"/>
              <w:right w:w="20" w:type="dxa"/>
            </w:tcMar>
            <w:vAlign w:val="center"/>
            <w:hideMark/>
          </w:tcPr>
          <w:p w14:paraId="4D2ACA77" w14:textId="77777777" w:rsidR="00713FA3" w:rsidRPr="00BC2F63" w:rsidRDefault="00713FA3" w:rsidP="00172686">
            <w:pPr>
              <w:pStyle w:val="movimento2"/>
              <w:rPr>
                <w:color w:val="002060"/>
              </w:rPr>
            </w:pPr>
            <w:r w:rsidRPr="00BC2F63">
              <w:rPr>
                <w:color w:val="002060"/>
              </w:rPr>
              <w:t xml:space="preserve">(SANTA MARIA NUOVA A.S.D.) </w:t>
            </w:r>
          </w:p>
        </w:tc>
      </w:tr>
      <w:tr w:rsidR="00713FA3" w:rsidRPr="00BC2F63" w14:paraId="377C3151" w14:textId="77777777" w:rsidTr="00172686">
        <w:tc>
          <w:tcPr>
            <w:tcW w:w="2200" w:type="dxa"/>
            <w:tcMar>
              <w:top w:w="20" w:type="dxa"/>
              <w:left w:w="20" w:type="dxa"/>
              <w:bottom w:w="20" w:type="dxa"/>
              <w:right w:w="20" w:type="dxa"/>
            </w:tcMar>
            <w:vAlign w:val="center"/>
            <w:hideMark/>
          </w:tcPr>
          <w:p w14:paraId="6A5F0960" w14:textId="77777777" w:rsidR="00713FA3" w:rsidRPr="00BC2F63" w:rsidRDefault="00713FA3" w:rsidP="00172686">
            <w:pPr>
              <w:pStyle w:val="movimento"/>
              <w:rPr>
                <w:color w:val="002060"/>
              </w:rPr>
            </w:pPr>
            <w:r w:rsidRPr="00BC2F63">
              <w:rPr>
                <w:color w:val="002060"/>
              </w:rPr>
              <w:t>CICCARELLI NIKO</w:t>
            </w:r>
          </w:p>
        </w:tc>
        <w:tc>
          <w:tcPr>
            <w:tcW w:w="2200" w:type="dxa"/>
            <w:tcMar>
              <w:top w:w="20" w:type="dxa"/>
              <w:left w:w="20" w:type="dxa"/>
              <w:bottom w:w="20" w:type="dxa"/>
              <w:right w:w="20" w:type="dxa"/>
            </w:tcMar>
            <w:vAlign w:val="center"/>
            <w:hideMark/>
          </w:tcPr>
          <w:p w14:paraId="5AF7A47B" w14:textId="77777777" w:rsidR="00713FA3" w:rsidRPr="00BC2F63" w:rsidRDefault="00713FA3" w:rsidP="00172686">
            <w:pPr>
              <w:pStyle w:val="movimento2"/>
              <w:rPr>
                <w:color w:val="002060"/>
              </w:rPr>
            </w:pPr>
            <w:r w:rsidRPr="00BC2F63">
              <w:rPr>
                <w:color w:val="002060"/>
              </w:rPr>
              <w:t xml:space="preserve">(VIRTUS AURORA C5) </w:t>
            </w:r>
          </w:p>
        </w:tc>
        <w:tc>
          <w:tcPr>
            <w:tcW w:w="800" w:type="dxa"/>
            <w:tcMar>
              <w:top w:w="20" w:type="dxa"/>
              <w:left w:w="20" w:type="dxa"/>
              <w:bottom w:w="20" w:type="dxa"/>
              <w:right w:w="20" w:type="dxa"/>
            </w:tcMar>
            <w:vAlign w:val="center"/>
            <w:hideMark/>
          </w:tcPr>
          <w:p w14:paraId="696DDF2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7166DD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2801A41" w14:textId="77777777" w:rsidR="00713FA3" w:rsidRPr="00BC2F63" w:rsidRDefault="00713FA3" w:rsidP="00172686">
            <w:pPr>
              <w:pStyle w:val="movimento2"/>
              <w:rPr>
                <w:color w:val="002060"/>
              </w:rPr>
            </w:pPr>
            <w:r w:rsidRPr="00BC2F63">
              <w:rPr>
                <w:color w:val="002060"/>
              </w:rPr>
              <w:t> </w:t>
            </w:r>
          </w:p>
        </w:tc>
      </w:tr>
    </w:tbl>
    <w:p w14:paraId="327CB416" w14:textId="77777777" w:rsidR="00713FA3" w:rsidRPr="00BC2F63" w:rsidRDefault="00713FA3" w:rsidP="00713FA3">
      <w:pPr>
        <w:pStyle w:val="titolo10"/>
        <w:rPr>
          <w:rFonts w:eastAsiaTheme="minorEastAsia"/>
          <w:color w:val="002060"/>
        </w:rPr>
      </w:pPr>
      <w:r w:rsidRPr="00BC2F63">
        <w:rPr>
          <w:color w:val="002060"/>
        </w:rPr>
        <w:t xml:space="preserve">GARE DEL 11/ 4/2026 </w:t>
      </w:r>
    </w:p>
    <w:p w14:paraId="75158AA7" w14:textId="77777777" w:rsidR="00713FA3" w:rsidRPr="00BC2F63" w:rsidRDefault="00713FA3" w:rsidP="00713FA3">
      <w:pPr>
        <w:pStyle w:val="titolo7a"/>
        <w:rPr>
          <w:color w:val="002060"/>
        </w:rPr>
      </w:pPr>
      <w:r w:rsidRPr="00BC2F63">
        <w:rPr>
          <w:color w:val="002060"/>
        </w:rPr>
        <w:t xml:space="preserve">PROVVEDIMENTI DISCIPLINARI </w:t>
      </w:r>
    </w:p>
    <w:p w14:paraId="567520A1"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667192FB" w14:textId="77777777" w:rsidR="00713FA3" w:rsidRPr="00BC2F63" w:rsidRDefault="00713FA3" w:rsidP="00713FA3">
      <w:pPr>
        <w:pStyle w:val="titolo30"/>
        <w:rPr>
          <w:color w:val="002060"/>
        </w:rPr>
      </w:pPr>
      <w:r w:rsidRPr="00BC2F63">
        <w:rPr>
          <w:color w:val="002060"/>
        </w:rPr>
        <w:t xml:space="preserve">CALCIATORI ESPULSI </w:t>
      </w:r>
    </w:p>
    <w:p w14:paraId="2E20A6DD" w14:textId="77777777" w:rsidR="00713FA3" w:rsidRPr="00BC2F63" w:rsidRDefault="00713FA3" w:rsidP="00713FA3">
      <w:pPr>
        <w:pStyle w:val="titolo20"/>
        <w:rPr>
          <w:color w:val="002060"/>
        </w:rPr>
      </w:pPr>
      <w:r w:rsidRPr="00BC2F6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2027F9BA" w14:textId="77777777" w:rsidTr="00172686">
        <w:tc>
          <w:tcPr>
            <w:tcW w:w="2200" w:type="dxa"/>
            <w:tcMar>
              <w:top w:w="20" w:type="dxa"/>
              <w:left w:w="20" w:type="dxa"/>
              <w:bottom w:w="20" w:type="dxa"/>
              <w:right w:w="20" w:type="dxa"/>
            </w:tcMar>
            <w:vAlign w:val="center"/>
            <w:hideMark/>
          </w:tcPr>
          <w:p w14:paraId="35AE338B" w14:textId="77777777" w:rsidR="00713FA3" w:rsidRPr="00BC2F63" w:rsidRDefault="00713FA3" w:rsidP="00172686">
            <w:pPr>
              <w:pStyle w:val="movimento"/>
              <w:rPr>
                <w:color w:val="002060"/>
              </w:rPr>
            </w:pPr>
            <w:r w:rsidRPr="00BC2F63">
              <w:rPr>
                <w:color w:val="002060"/>
              </w:rPr>
              <w:t>SEBASTIANELLI ALEX</w:t>
            </w:r>
          </w:p>
        </w:tc>
        <w:tc>
          <w:tcPr>
            <w:tcW w:w="2200" w:type="dxa"/>
            <w:tcMar>
              <w:top w:w="20" w:type="dxa"/>
              <w:left w:w="20" w:type="dxa"/>
              <w:bottom w:w="20" w:type="dxa"/>
              <w:right w:w="20" w:type="dxa"/>
            </w:tcMar>
            <w:vAlign w:val="center"/>
            <w:hideMark/>
          </w:tcPr>
          <w:p w14:paraId="76FC2B5E" w14:textId="77777777" w:rsidR="00713FA3" w:rsidRPr="00BC2F63" w:rsidRDefault="00713FA3" w:rsidP="00172686">
            <w:pPr>
              <w:pStyle w:val="movimento2"/>
              <w:rPr>
                <w:color w:val="002060"/>
              </w:rPr>
            </w:pPr>
            <w:r w:rsidRPr="00BC2F63">
              <w:rPr>
                <w:color w:val="002060"/>
              </w:rPr>
              <w:t xml:space="preserve">(VIRTUS ASD) </w:t>
            </w:r>
          </w:p>
        </w:tc>
        <w:tc>
          <w:tcPr>
            <w:tcW w:w="800" w:type="dxa"/>
            <w:tcMar>
              <w:top w:w="20" w:type="dxa"/>
              <w:left w:w="20" w:type="dxa"/>
              <w:bottom w:w="20" w:type="dxa"/>
              <w:right w:w="20" w:type="dxa"/>
            </w:tcMar>
            <w:vAlign w:val="center"/>
            <w:hideMark/>
          </w:tcPr>
          <w:p w14:paraId="4318A71D"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3CFE80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A04AB2E" w14:textId="77777777" w:rsidR="00713FA3" w:rsidRPr="00BC2F63" w:rsidRDefault="00713FA3" w:rsidP="00172686">
            <w:pPr>
              <w:pStyle w:val="movimento2"/>
              <w:rPr>
                <w:color w:val="002060"/>
              </w:rPr>
            </w:pPr>
            <w:r w:rsidRPr="00BC2F63">
              <w:rPr>
                <w:color w:val="002060"/>
              </w:rPr>
              <w:t> </w:t>
            </w:r>
          </w:p>
        </w:tc>
      </w:tr>
    </w:tbl>
    <w:p w14:paraId="38A40B58" w14:textId="77777777" w:rsidR="00713FA3" w:rsidRPr="00BC2F63" w:rsidRDefault="00713FA3" w:rsidP="00713FA3">
      <w:pPr>
        <w:pStyle w:val="titolo30"/>
        <w:rPr>
          <w:rFonts w:eastAsiaTheme="minorEastAsia"/>
          <w:color w:val="002060"/>
        </w:rPr>
      </w:pPr>
      <w:r w:rsidRPr="00BC2F63">
        <w:rPr>
          <w:color w:val="002060"/>
        </w:rPr>
        <w:t xml:space="preserve">CALCIATORI NON ESPULSI </w:t>
      </w:r>
    </w:p>
    <w:p w14:paraId="08540058" w14:textId="77777777" w:rsidR="00713FA3" w:rsidRPr="00BC2F63" w:rsidRDefault="00713FA3" w:rsidP="00713FA3">
      <w:pPr>
        <w:pStyle w:val="titolo20"/>
        <w:rPr>
          <w:color w:val="002060"/>
        </w:rPr>
      </w:pPr>
      <w:r w:rsidRPr="00BC2F6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76924301" w14:textId="77777777" w:rsidTr="00172686">
        <w:tc>
          <w:tcPr>
            <w:tcW w:w="2200" w:type="dxa"/>
            <w:tcMar>
              <w:top w:w="20" w:type="dxa"/>
              <w:left w:w="20" w:type="dxa"/>
              <w:bottom w:w="20" w:type="dxa"/>
              <w:right w:w="20" w:type="dxa"/>
            </w:tcMar>
            <w:vAlign w:val="center"/>
            <w:hideMark/>
          </w:tcPr>
          <w:p w14:paraId="199DED7D" w14:textId="77777777" w:rsidR="00713FA3" w:rsidRPr="00BC2F63" w:rsidRDefault="00713FA3" w:rsidP="00172686">
            <w:pPr>
              <w:pStyle w:val="movimento"/>
              <w:rPr>
                <w:color w:val="002060"/>
              </w:rPr>
            </w:pPr>
            <w:r w:rsidRPr="00BC2F63">
              <w:rPr>
                <w:color w:val="002060"/>
              </w:rPr>
              <w:t>DAVID MATTIA</w:t>
            </w:r>
          </w:p>
        </w:tc>
        <w:tc>
          <w:tcPr>
            <w:tcW w:w="2200" w:type="dxa"/>
            <w:tcMar>
              <w:top w:w="20" w:type="dxa"/>
              <w:left w:w="20" w:type="dxa"/>
              <w:bottom w:w="20" w:type="dxa"/>
              <w:right w:w="20" w:type="dxa"/>
            </w:tcMar>
            <w:vAlign w:val="center"/>
            <w:hideMark/>
          </w:tcPr>
          <w:p w14:paraId="5AAC8CC1" w14:textId="77777777" w:rsidR="00713FA3" w:rsidRPr="00BC2F63" w:rsidRDefault="00713FA3" w:rsidP="00172686">
            <w:pPr>
              <w:pStyle w:val="movimento2"/>
              <w:rPr>
                <w:color w:val="002060"/>
              </w:rPr>
            </w:pPr>
            <w:r w:rsidRPr="00BC2F63">
              <w:rPr>
                <w:color w:val="002060"/>
              </w:rPr>
              <w:t xml:space="preserve">(CANDIA BARACCOLA ASPIO) </w:t>
            </w:r>
          </w:p>
        </w:tc>
        <w:tc>
          <w:tcPr>
            <w:tcW w:w="800" w:type="dxa"/>
            <w:tcMar>
              <w:top w:w="20" w:type="dxa"/>
              <w:left w:w="20" w:type="dxa"/>
              <w:bottom w:w="20" w:type="dxa"/>
              <w:right w:w="20" w:type="dxa"/>
            </w:tcMar>
            <w:vAlign w:val="center"/>
            <w:hideMark/>
          </w:tcPr>
          <w:p w14:paraId="28A0B8BB"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8DBB800" w14:textId="77777777" w:rsidR="00713FA3" w:rsidRPr="00BC2F63" w:rsidRDefault="00713FA3" w:rsidP="00172686">
            <w:pPr>
              <w:pStyle w:val="movimento"/>
              <w:rPr>
                <w:color w:val="002060"/>
              </w:rPr>
            </w:pPr>
            <w:r w:rsidRPr="00BC2F63">
              <w:rPr>
                <w:color w:val="002060"/>
              </w:rPr>
              <w:t>SERRANI MICHELE</w:t>
            </w:r>
          </w:p>
        </w:tc>
        <w:tc>
          <w:tcPr>
            <w:tcW w:w="2200" w:type="dxa"/>
            <w:tcMar>
              <w:top w:w="20" w:type="dxa"/>
              <w:left w:w="20" w:type="dxa"/>
              <w:bottom w:w="20" w:type="dxa"/>
              <w:right w:w="20" w:type="dxa"/>
            </w:tcMar>
            <w:vAlign w:val="center"/>
            <w:hideMark/>
          </w:tcPr>
          <w:p w14:paraId="602E9836" w14:textId="77777777" w:rsidR="00713FA3" w:rsidRPr="00BC2F63" w:rsidRDefault="00713FA3" w:rsidP="00172686">
            <w:pPr>
              <w:pStyle w:val="movimento2"/>
              <w:rPr>
                <w:color w:val="002060"/>
              </w:rPr>
            </w:pPr>
            <w:r w:rsidRPr="00BC2F63">
              <w:rPr>
                <w:color w:val="002060"/>
              </w:rPr>
              <w:t xml:space="preserve">(CASENUOVE) </w:t>
            </w:r>
          </w:p>
        </w:tc>
      </w:tr>
    </w:tbl>
    <w:p w14:paraId="64217313" w14:textId="77777777" w:rsidR="00713FA3" w:rsidRPr="00BC2F63" w:rsidRDefault="00713FA3" w:rsidP="00713FA3">
      <w:pPr>
        <w:pStyle w:val="titolo20"/>
        <w:rPr>
          <w:rFonts w:eastAsiaTheme="minorEastAsia"/>
          <w:color w:val="002060"/>
        </w:rPr>
      </w:pPr>
      <w:r w:rsidRPr="00BC2F6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7118E917" w14:textId="77777777" w:rsidTr="00172686">
        <w:tc>
          <w:tcPr>
            <w:tcW w:w="2200" w:type="dxa"/>
            <w:tcMar>
              <w:top w:w="20" w:type="dxa"/>
              <w:left w:w="20" w:type="dxa"/>
              <w:bottom w:w="20" w:type="dxa"/>
              <w:right w:w="20" w:type="dxa"/>
            </w:tcMar>
            <w:vAlign w:val="center"/>
            <w:hideMark/>
          </w:tcPr>
          <w:p w14:paraId="72488787" w14:textId="77777777" w:rsidR="00713FA3" w:rsidRPr="00BC2F63" w:rsidRDefault="00713FA3" w:rsidP="00172686">
            <w:pPr>
              <w:pStyle w:val="movimento"/>
              <w:rPr>
                <w:color w:val="002060"/>
              </w:rPr>
            </w:pPr>
            <w:r w:rsidRPr="00BC2F63">
              <w:rPr>
                <w:color w:val="002060"/>
              </w:rPr>
              <w:t>LUCCHETTI MATHIAS</w:t>
            </w:r>
          </w:p>
        </w:tc>
        <w:tc>
          <w:tcPr>
            <w:tcW w:w="2200" w:type="dxa"/>
            <w:tcMar>
              <w:top w:w="20" w:type="dxa"/>
              <w:left w:w="20" w:type="dxa"/>
              <w:bottom w:w="20" w:type="dxa"/>
              <w:right w:w="20" w:type="dxa"/>
            </w:tcMar>
            <w:vAlign w:val="center"/>
            <w:hideMark/>
          </w:tcPr>
          <w:p w14:paraId="638427E6" w14:textId="77777777" w:rsidR="00713FA3" w:rsidRPr="00BC2F63" w:rsidRDefault="00713FA3" w:rsidP="00172686">
            <w:pPr>
              <w:pStyle w:val="movimento2"/>
              <w:rPr>
                <w:color w:val="002060"/>
              </w:rPr>
            </w:pPr>
            <w:r w:rsidRPr="00BC2F63">
              <w:rPr>
                <w:color w:val="002060"/>
              </w:rPr>
              <w:t xml:space="preserve">(CANDIA BARACCOLA ASPIO) </w:t>
            </w:r>
          </w:p>
        </w:tc>
        <w:tc>
          <w:tcPr>
            <w:tcW w:w="800" w:type="dxa"/>
            <w:tcMar>
              <w:top w:w="20" w:type="dxa"/>
              <w:left w:w="20" w:type="dxa"/>
              <w:bottom w:w="20" w:type="dxa"/>
              <w:right w:w="20" w:type="dxa"/>
            </w:tcMar>
            <w:vAlign w:val="center"/>
            <w:hideMark/>
          </w:tcPr>
          <w:p w14:paraId="5FFB851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F2D715C" w14:textId="77777777" w:rsidR="00713FA3" w:rsidRPr="00BC2F63" w:rsidRDefault="00713FA3" w:rsidP="00172686">
            <w:pPr>
              <w:pStyle w:val="movimento"/>
              <w:rPr>
                <w:color w:val="002060"/>
              </w:rPr>
            </w:pPr>
            <w:r w:rsidRPr="00BC2F63">
              <w:rPr>
                <w:color w:val="002060"/>
              </w:rPr>
              <w:t>MENGONI NICOLO</w:t>
            </w:r>
          </w:p>
        </w:tc>
        <w:tc>
          <w:tcPr>
            <w:tcW w:w="2200" w:type="dxa"/>
            <w:tcMar>
              <w:top w:w="20" w:type="dxa"/>
              <w:left w:w="20" w:type="dxa"/>
              <w:bottom w:w="20" w:type="dxa"/>
              <w:right w:w="20" w:type="dxa"/>
            </w:tcMar>
            <w:vAlign w:val="center"/>
            <w:hideMark/>
          </w:tcPr>
          <w:p w14:paraId="1D62C47E" w14:textId="77777777" w:rsidR="00713FA3" w:rsidRPr="00BC2F63" w:rsidRDefault="00713FA3" w:rsidP="00172686">
            <w:pPr>
              <w:pStyle w:val="movimento2"/>
              <w:rPr>
                <w:color w:val="002060"/>
              </w:rPr>
            </w:pPr>
            <w:r w:rsidRPr="00BC2F63">
              <w:rPr>
                <w:color w:val="002060"/>
              </w:rPr>
              <w:t xml:space="preserve">(CASENUOVE) </w:t>
            </w:r>
          </w:p>
        </w:tc>
      </w:tr>
    </w:tbl>
    <w:p w14:paraId="63B316F5" w14:textId="77777777" w:rsidR="00713FA3" w:rsidRPr="00BC2F63" w:rsidRDefault="00713FA3" w:rsidP="00713FA3">
      <w:pPr>
        <w:pStyle w:val="titolo20"/>
        <w:rPr>
          <w:rFonts w:eastAsiaTheme="minorEastAsia"/>
          <w:color w:val="002060"/>
        </w:rPr>
      </w:pPr>
      <w:r w:rsidRPr="00BC2F6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0C7FC6E2" w14:textId="77777777" w:rsidTr="00172686">
        <w:tc>
          <w:tcPr>
            <w:tcW w:w="2200" w:type="dxa"/>
            <w:tcMar>
              <w:top w:w="20" w:type="dxa"/>
              <w:left w:w="20" w:type="dxa"/>
              <w:bottom w:w="20" w:type="dxa"/>
              <w:right w:w="20" w:type="dxa"/>
            </w:tcMar>
            <w:vAlign w:val="center"/>
            <w:hideMark/>
          </w:tcPr>
          <w:p w14:paraId="68849BBA" w14:textId="77777777" w:rsidR="00713FA3" w:rsidRPr="00BC2F63" w:rsidRDefault="00713FA3" w:rsidP="00172686">
            <w:pPr>
              <w:pStyle w:val="movimento"/>
              <w:rPr>
                <w:color w:val="002060"/>
              </w:rPr>
            </w:pPr>
            <w:r w:rsidRPr="00BC2F63">
              <w:rPr>
                <w:color w:val="002060"/>
              </w:rPr>
              <w:t>COPPARI GIOVANNI</w:t>
            </w:r>
          </w:p>
        </w:tc>
        <w:tc>
          <w:tcPr>
            <w:tcW w:w="2200" w:type="dxa"/>
            <w:tcMar>
              <w:top w:w="20" w:type="dxa"/>
              <w:left w:w="20" w:type="dxa"/>
              <w:bottom w:w="20" w:type="dxa"/>
              <w:right w:w="20" w:type="dxa"/>
            </w:tcMar>
            <w:vAlign w:val="center"/>
            <w:hideMark/>
          </w:tcPr>
          <w:p w14:paraId="42572FE6" w14:textId="77777777" w:rsidR="00713FA3" w:rsidRPr="00BC2F63" w:rsidRDefault="00713FA3" w:rsidP="00172686">
            <w:pPr>
              <w:pStyle w:val="movimento2"/>
              <w:rPr>
                <w:color w:val="002060"/>
              </w:rPr>
            </w:pPr>
            <w:r w:rsidRPr="00BC2F63">
              <w:rPr>
                <w:color w:val="002060"/>
              </w:rPr>
              <w:t xml:space="preserve">(CALCIO A 5 CORINALDO) </w:t>
            </w:r>
          </w:p>
        </w:tc>
        <w:tc>
          <w:tcPr>
            <w:tcW w:w="800" w:type="dxa"/>
            <w:tcMar>
              <w:top w:w="20" w:type="dxa"/>
              <w:left w:w="20" w:type="dxa"/>
              <w:bottom w:w="20" w:type="dxa"/>
              <w:right w:w="20" w:type="dxa"/>
            </w:tcMar>
            <w:vAlign w:val="center"/>
            <w:hideMark/>
          </w:tcPr>
          <w:p w14:paraId="25D551A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3AAA8B3" w14:textId="77777777" w:rsidR="00713FA3" w:rsidRPr="00BC2F63" w:rsidRDefault="00713FA3" w:rsidP="00172686">
            <w:pPr>
              <w:pStyle w:val="movimento"/>
              <w:rPr>
                <w:color w:val="002060"/>
              </w:rPr>
            </w:pPr>
            <w:r w:rsidRPr="00BC2F63">
              <w:rPr>
                <w:color w:val="002060"/>
              </w:rPr>
              <w:t>DOMI RIKARD</w:t>
            </w:r>
          </w:p>
        </w:tc>
        <w:tc>
          <w:tcPr>
            <w:tcW w:w="2200" w:type="dxa"/>
            <w:tcMar>
              <w:top w:w="20" w:type="dxa"/>
              <w:left w:w="20" w:type="dxa"/>
              <w:bottom w:w="20" w:type="dxa"/>
              <w:right w:w="20" w:type="dxa"/>
            </w:tcMar>
            <w:vAlign w:val="center"/>
            <w:hideMark/>
          </w:tcPr>
          <w:p w14:paraId="45168882" w14:textId="77777777" w:rsidR="00713FA3" w:rsidRPr="00BC2F63" w:rsidRDefault="00713FA3" w:rsidP="00172686">
            <w:pPr>
              <w:pStyle w:val="movimento2"/>
              <w:rPr>
                <w:color w:val="002060"/>
              </w:rPr>
            </w:pPr>
            <w:r w:rsidRPr="00BC2F63">
              <w:rPr>
                <w:color w:val="002060"/>
              </w:rPr>
              <w:t xml:space="preserve">(POLISPORTIVA UROBORO) </w:t>
            </w:r>
          </w:p>
        </w:tc>
      </w:tr>
    </w:tbl>
    <w:p w14:paraId="1CFD95E9" w14:textId="77777777" w:rsidR="00713FA3" w:rsidRPr="00BC2F63" w:rsidRDefault="00713FA3" w:rsidP="00713FA3">
      <w:pPr>
        <w:pStyle w:val="titolo20"/>
        <w:rPr>
          <w:rFonts w:eastAsiaTheme="minorEastAsia"/>
          <w:color w:val="002060"/>
        </w:rPr>
      </w:pPr>
      <w:r w:rsidRPr="00BC2F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76486BB9" w14:textId="77777777" w:rsidTr="00172686">
        <w:tc>
          <w:tcPr>
            <w:tcW w:w="2200" w:type="dxa"/>
            <w:tcMar>
              <w:top w:w="20" w:type="dxa"/>
              <w:left w:w="20" w:type="dxa"/>
              <w:bottom w:w="20" w:type="dxa"/>
              <w:right w:w="20" w:type="dxa"/>
            </w:tcMar>
            <w:vAlign w:val="center"/>
            <w:hideMark/>
          </w:tcPr>
          <w:p w14:paraId="476CBBE6" w14:textId="77777777" w:rsidR="00713FA3" w:rsidRPr="00BC2F63" w:rsidRDefault="00713FA3" w:rsidP="00172686">
            <w:pPr>
              <w:pStyle w:val="movimento"/>
              <w:rPr>
                <w:color w:val="002060"/>
              </w:rPr>
            </w:pPr>
            <w:r w:rsidRPr="00BC2F63">
              <w:rPr>
                <w:color w:val="002060"/>
              </w:rPr>
              <w:t>TRIDENTI CARLO</w:t>
            </w:r>
          </w:p>
        </w:tc>
        <w:tc>
          <w:tcPr>
            <w:tcW w:w="2200" w:type="dxa"/>
            <w:tcMar>
              <w:top w:w="20" w:type="dxa"/>
              <w:left w:w="20" w:type="dxa"/>
              <w:bottom w:w="20" w:type="dxa"/>
              <w:right w:w="20" w:type="dxa"/>
            </w:tcMar>
            <w:vAlign w:val="center"/>
            <w:hideMark/>
          </w:tcPr>
          <w:p w14:paraId="31713F7F" w14:textId="77777777" w:rsidR="00713FA3" w:rsidRPr="00BC2F63" w:rsidRDefault="00713FA3" w:rsidP="00172686">
            <w:pPr>
              <w:pStyle w:val="movimento2"/>
              <w:rPr>
                <w:color w:val="002060"/>
              </w:rPr>
            </w:pPr>
            <w:r w:rsidRPr="00BC2F63">
              <w:rPr>
                <w:color w:val="002060"/>
              </w:rPr>
              <w:t xml:space="preserve">(CASENUOVE) </w:t>
            </w:r>
          </w:p>
        </w:tc>
        <w:tc>
          <w:tcPr>
            <w:tcW w:w="800" w:type="dxa"/>
            <w:tcMar>
              <w:top w:w="20" w:type="dxa"/>
              <w:left w:w="20" w:type="dxa"/>
              <w:bottom w:w="20" w:type="dxa"/>
              <w:right w:w="20" w:type="dxa"/>
            </w:tcMar>
            <w:vAlign w:val="center"/>
            <w:hideMark/>
          </w:tcPr>
          <w:p w14:paraId="609DB5E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1D58B67D"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6F5DA323" w14:textId="77777777" w:rsidR="00713FA3" w:rsidRPr="00BC2F63" w:rsidRDefault="00713FA3" w:rsidP="00172686">
            <w:pPr>
              <w:pStyle w:val="movimento2"/>
              <w:rPr>
                <w:color w:val="002060"/>
              </w:rPr>
            </w:pPr>
            <w:r w:rsidRPr="00BC2F63">
              <w:rPr>
                <w:color w:val="002060"/>
              </w:rPr>
              <w:t> </w:t>
            </w:r>
          </w:p>
        </w:tc>
      </w:tr>
    </w:tbl>
    <w:p w14:paraId="53599BB5" w14:textId="77777777" w:rsidR="00713FA3" w:rsidRPr="00BC2F63" w:rsidRDefault="00713FA3" w:rsidP="00713FA3">
      <w:pPr>
        <w:pStyle w:val="titolo20"/>
        <w:rPr>
          <w:rFonts w:eastAsiaTheme="minorEastAsia"/>
          <w:color w:val="002060"/>
        </w:rPr>
      </w:pPr>
      <w:r w:rsidRPr="00BC2F6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65EC8446" w14:textId="77777777" w:rsidTr="00172686">
        <w:tc>
          <w:tcPr>
            <w:tcW w:w="2200" w:type="dxa"/>
            <w:tcMar>
              <w:top w:w="20" w:type="dxa"/>
              <w:left w:w="20" w:type="dxa"/>
              <w:bottom w:w="20" w:type="dxa"/>
              <w:right w:w="20" w:type="dxa"/>
            </w:tcMar>
            <w:vAlign w:val="center"/>
            <w:hideMark/>
          </w:tcPr>
          <w:p w14:paraId="2FB74034" w14:textId="77777777" w:rsidR="00713FA3" w:rsidRPr="00BC2F63" w:rsidRDefault="00713FA3" w:rsidP="00172686">
            <w:pPr>
              <w:pStyle w:val="movimento"/>
              <w:rPr>
                <w:color w:val="002060"/>
              </w:rPr>
            </w:pPr>
            <w:r w:rsidRPr="00BC2F63">
              <w:rPr>
                <w:color w:val="002060"/>
              </w:rPr>
              <w:t>PAZZAGLIA LORENZO</w:t>
            </w:r>
          </w:p>
        </w:tc>
        <w:tc>
          <w:tcPr>
            <w:tcW w:w="2200" w:type="dxa"/>
            <w:tcMar>
              <w:top w:w="20" w:type="dxa"/>
              <w:left w:w="20" w:type="dxa"/>
              <w:bottom w:w="20" w:type="dxa"/>
              <w:right w:w="20" w:type="dxa"/>
            </w:tcMar>
            <w:vAlign w:val="center"/>
            <w:hideMark/>
          </w:tcPr>
          <w:p w14:paraId="2426CF61" w14:textId="77777777" w:rsidR="00713FA3" w:rsidRPr="00BC2F63" w:rsidRDefault="00713FA3" w:rsidP="00172686">
            <w:pPr>
              <w:pStyle w:val="movimento2"/>
              <w:rPr>
                <w:color w:val="002060"/>
              </w:rPr>
            </w:pPr>
            <w:r w:rsidRPr="00BC2F63">
              <w:rPr>
                <w:color w:val="002060"/>
              </w:rPr>
              <w:t xml:space="preserve">(AUDAX PIOBBICO CALCIO) </w:t>
            </w:r>
          </w:p>
        </w:tc>
        <w:tc>
          <w:tcPr>
            <w:tcW w:w="800" w:type="dxa"/>
            <w:tcMar>
              <w:top w:w="20" w:type="dxa"/>
              <w:left w:w="20" w:type="dxa"/>
              <w:bottom w:w="20" w:type="dxa"/>
              <w:right w:w="20" w:type="dxa"/>
            </w:tcMar>
            <w:vAlign w:val="center"/>
            <w:hideMark/>
          </w:tcPr>
          <w:p w14:paraId="7FEE7076"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95D4FDB" w14:textId="77777777" w:rsidR="00713FA3" w:rsidRPr="00BC2F63" w:rsidRDefault="00713FA3" w:rsidP="00172686">
            <w:pPr>
              <w:pStyle w:val="movimento"/>
              <w:rPr>
                <w:color w:val="002060"/>
              </w:rPr>
            </w:pPr>
            <w:r w:rsidRPr="00BC2F63">
              <w:rPr>
                <w:color w:val="002060"/>
              </w:rPr>
              <w:t>MIANI SAMUEL</w:t>
            </w:r>
          </w:p>
        </w:tc>
        <w:tc>
          <w:tcPr>
            <w:tcW w:w="2200" w:type="dxa"/>
            <w:tcMar>
              <w:top w:w="20" w:type="dxa"/>
              <w:left w:w="20" w:type="dxa"/>
              <w:bottom w:w="20" w:type="dxa"/>
              <w:right w:w="20" w:type="dxa"/>
            </w:tcMar>
            <w:vAlign w:val="center"/>
            <w:hideMark/>
          </w:tcPr>
          <w:p w14:paraId="0BCD8178" w14:textId="77777777" w:rsidR="00713FA3" w:rsidRPr="00BC2F63" w:rsidRDefault="00713FA3" w:rsidP="00172686">
            <w:pPr>
              <w:pStyle w:val="movimento2"/>
              <w:rPr>
                <w:color w:val="002060"/>
              </w:rPr>
            </w:pPr>
            <w:r w:rsidRPr="00BC2F63">
              <w:rPr>
                <w:color w:val="002060"/>
              </w:rPr>
              <w:t xml:space="preserve">(CANDIA BARACCOLA ASPIO) </w:t>
            </w:r>
          </w:p>
        </w:tc>
      </w:tr>
      <w:tr w:rsidR="00713FA3" w:rsidRPr="00BC2F63" w14:paraId="6EA745F0" w14:textId="77777777" w:rsidTr="00172686">
        <w:tc>
          <w:tcPr>
            <w:tcW w:w="2200" w:type="dxa"/>
            <w:tcMar>
              <w:top w:w="20" w:type="dxa"/>
              <w:left w:w="20" w:type="dxa"/>
              <w:bottom w:w="20" w:type="dxa"/>
              <w:right w:w="20" w:type="dxa"/>
            </w:tcMar>
            <w:vAlign w:val="center"/>
            <w:hideMark/>
          </w:tcPr>
          <w:p w14:paraId="3D9B6DA9" w14:textId="77777777" w:rsidR="00713FA3" w:rsidRPr="00BC2F63" w:rsidRDefault="00713FA3" w:rsidP="00172686">
            <w:pPr>
              <w:pStyle w:val="movimento"/>
              <w:rPr>
                <w:color w:val="002060"/>
              </w:rPr>
            </w:pPr>
            <w:r w:rsidRPr="00BC2F63">
              <w:rPr>
                <w:color w:val="002060"/>
              </w:rPr>
              <w:t>MAGGIORI NICOLO</w:t>
            </w:r>
          </w:p>
        </w:tc>
        <w:tc>
          <w:tcPr>
            <w:tcW w:w="2200" w:type="dxa"/>
            <w:tcMar>
              <w:top w:w="20" w:type="dxa"/>
              <w:left w:w="20" w:type="dxa"/>
              <w:bottom w:w="20" w:type="dxa"/>
              <w:right w:w="20" w:type="dxa"/>
            </w:tcMar>
            <w:vAlign w:val="center"/>
            <w:hideMark/>
          </w:tcPr>
          <w:p w14:paraId="0ECACC62" w14:textId="77777777" w:rsidR="00713FA3" w:rsidRPr="00BC2F63" w:rsidRDefault="00713FA3" w:rsidP="00172686">
            <w:pPr>
              <w:pStyle w:val="movimento2"/>
              <w:rPr>
                <w:color w:val="002060"/>
              </w:rPr>
            </w:pPr>
            <w:r w:rsidRPr="00BC2F63">
              <w:rPr>
                <w:color w:val="002060"/>
              </w:rPr>
              <w:t xml:space="preserve">(CASENUOVE) </w:t>
            </w:r>
          </w:p>
        </w:tc>
        <w:tc>
          <w:tcPr>
            <w:tcW w:w="800" w:type="dxa"/>
            <w:tcMar>
              <w:top w:w="20" w:type="dxa"/>
              <w:left w:w="20" w:type="dxa"/>
              <w:bottom w:w="20" w:type="dxa"/>
              <w:right w:w="20" w:type="dxa"/>
            </w:tcMar>
            <w:vAlign w:val="center"/>
            <w:hideMark/>
          </w:tcPr>
          <w:p w14:paraId="150F72DE"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CB66905" w14:textId="77777777" w:rsidR="00713FA3" w:rsidRPr="00BC2F63" w:rsidRDefault="00713FA3" w:rsidP="00172686">
            <w:pPr>
              <w:pStyle w:val="movimento"/>
              <w:rPr>
                <w:color w:val="002060"/>
              </w:rPr>
            </w:pPr>
            <w:r w:rsidRPr="00BC2F63">
              <w:rPr>
                <w:color w:val="002060"/>
              </w:rPr>
              <w:t>GENTILI LUCA</w:t>
            </w:r>
          </w:p>
        </w:tc>
        <w:tc>
          <w:tcPr>
            <w:tcW w:w="2200" w:type="dxa"/>
            <w:tcMar>
              <w:top w:w="20" w:type="dxa"/>
              <w:left w:w="20" w:type="dxa"/>
              <w:bottom w:w="20" w:type="dxa"/>
              <w:right w:w="20" w:type="dxa"/>
            </w:tcMar>
            <w:vAlign w:val="center"/>
            <w:hideMark/>
          </w:tcPr>
          <w:p w14:paraId="4CE7AB66" w14:textId="77777777" w:rsidR="00713FA3" w:rsidRPr="00BC2F63" w:rsidRDefault="00713FA3" w:rsidP="00172686">
            <w:pPr>
              <w:pStyle w:val="movimento2"/>
              <w:rPr>
                <w:color w:val="002060"/>
              </w:rPr>
            </w:pPr>
            <w:r w:rsidRPr="00BC2F63">
              <w:rPr>
                <w:color w:val="002060"/>
              </w:rPr>
              <w:t xml:space="preserve">(FUTSAL ANCONA) </w:t>
            </w:r>
          </w:p>
        </w:tc>
      </w:tr>
      <w:tr w:rsidR="00713FA3" w:rsidRPr="00BC2F63" w14:paraId="0E0C0FF4" w14:textId="77777777" w:rsidTr="00172686">
        <w:tc>
          <w:tcPr>
            <w:tcW w:w="2200" w:type="dxa"/>
            <w:tcMar>
              <w:top w:w="20" w:type="dxa"/>
              <w:left w:w="20" w:type="dxa"/>
              <w:bottom w:w="20" w:type="dxa"/>
              <w:right w:w="20" w:type="dxa"/>
            </w:tcMar>
            <w:vAlign w:val="center"/>
            <w:hideMark/>
          </w:tcPr>
          <w:p w14:paraId="2232F8E2" w14:textId="77777777" w:rsidR="00713FA3" w:rsidRPr="00BC2F63" w:rsidRDefault="00713FA3" w:rsidP="00172686">
            <w:pPr>
              <w:pStyle w:val="movimento"/>
              <w:rPr>
                <w:color w:val="002060"/>
              </w:rPr>
            </w:pPr>
            <w:r w:rsidRPr="00BC2F63">
              <w:rPr>
                <w:color w:val="002060"/>
              </w:rPr>
              <w:t>BRACACCINI FEDERICO</w:t>
            </w:r>
          </w:p>
        </w:tc>
        <w:tc>
          <w:tcPr>
            <w:tcW w:w="2200" w:type="dxa"/>
            <w:tcMar>
              <w:top w:w="20" w:type="dxa"/>
              <w:left w:w="20" w:type="dxa"/>
              <w:bottom w:w="20" w:type="dxa"/>
              <w:right w:w="20" w:type="dxa"/>
            </w:tcMar>
            <w:vAlign w:val="center"/>
            <w:hideMark/>
          </w:tcPr>
          <w:p w14:paraId="1882B0C6" w14:textId="77777777" w:rsidR="00713FA3" w:rsidRPr="00BC2F63" w:rsidRDefault="00713FA3" w:rsidP="00172686">
            <w:pPr>
              <w:pStyle w:val="movimento2"/>
              <w:rPr>
                <w:color w:val="002060"/>
              </w:rPr>
            </w:pPr>
            <w:r w:rsidRPr="00BC2F63">
              <w:rPr>
                <w:color w:val="002060"/>
              </w:rPr>
              <w:t xml:space="preserve">(VIRTUS ASD) </w:t>
            </w:r>
          </w:p>
        </w:tc>
        <w:tc>
          <w:tcPr>
            <w:tcW w:w="800" w:type="dxa"/>
            <w:tcMar>
              <w:top w:w="20" w:type="dxa"/>
              <w:left w:w="20" w:type="dxa"/>
              <w:bottom w:w="20" w:type="dxa"/>
              <w:right w:w="20" w:type="dxa"/>
            </w:tcMar>
            <w:vAlign w:val="center"/>
            <w:hideMark/>
          </w:tcPr>
          <w:p w14:paraId="68C4580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F71AB9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6D03EF5" w14:textId="77777777" w:rsidR="00713FA3" w:rsidRPr="00BC2F63" w:rsidRDefault="00713FA3" w:rsidP="00172686">
            <w:pPr>
              <w:pStyle w:val="movimento2"/>
              <w:rPr>
                <w:color w:val="002060"/>
              </w:rPr>
            </w:pPr>
            <w:r w:rsidRPr="00BC2F63">
              <w:rPr>
                <w:color w:val="002060"/>
              </w:rPr>
              <w:t> </w:t>
            </w:r>
          </w:p>
        </w:tc>
      </w:tr>
    </w:tbl>
    <w:p w14:paraId="7FCCBA09" w14:textId="77777777" w:rsidR="00713FA3" w:rsidRPr="00BC2F63" w:rsidRDefault="00713FA3" w:rsidP="00713FA3">
      <w:pPr>
        <w:pStyle w:val="titolo10"/>
        <w:rPr>
          <w:rFonts w:eastAsiaTheme="minorEastAsia"/>
          <w:color w:val="002060"/>
        </w:rPr>
      </w:pPr>
      <w:r w:rsidRPr="00BC2F63">
        <w:rPr>
          <w:color w:val="002060"/>
        </w:rPr>
        <w:t xml:space="preserve">GARE DEL 12/ 4/2026 </w:t>
      </w:r>
    </w:p>
    <w:p w14:paraId="6C09E686" w14:textId="77777777" w:rsidR="00713FA3" w:rsidRPr="00BC2F63" w:rsidRDefault="00713FA3" w:rsidP="00713FA3">
      <w:pPr>
        <w:pStyle w:val="titolo7a"/>
        <w:rPr>
          <w:color w:val="002060"/>
        </w:rPr>
      </w:pPr>
      <w:r w:rsidRPr="00BC2F63">
        <w:rPr>
          <w:color w:val="002060"/>
        </w:rPr>
        <w:t xml:space="preserve">PROVVEDIMENTI DISCIPLINARI </w:t>
      </w:r>
    </w:p>
    <w:p w14:paraId="52DD9B3D"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1A99570B" w14:textId="77777777" w:rsidR="00713FA3" w:rsidRPr="00BC2F63" w:rsidRDefault="00713FA3" w:rsidP="00713FA3">
      <w:pPr>
        <w:pStyle w:val="titolo30"/>
        <w:rPr>
          <w:color w:val="002060"/>
        </w:rPr>
      </w:pPr>
      <w:r w:rsidRPr="00BC2F63">
        <w:rPr>
          <w:color w:val="002060"/>
        </w:rPr>
        <w:t xml:space="preserve">CALCIATORI NON ESPULSI </w:t>
      </w:r>
    </w:p>
    <w:p w14:paraId="07ACF959" w14:textId="77777777" w:rsidR="00713FA3" w:rsidRPr="00BC2F63" w:rsidRDefault="00713FA3" w:rsidP="00713FA3">
      <w:pPr>
        <w:pStyle w:val="titolo20"/>
        <w:rPr>
          <w:color w:val="002060"/>
        </w:rPr>
      </w:pPr>
      <w:r w:rsidRPr="00BC2F6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217B021B" w14:textId="77777777" w:rsidTr="00172686">
        <w:tc>
          <w:tcPr>
            <w:tcW w:w="2200" w:type="dxa"/>
            <w:tcMar>
              <w:top w:w="20" w:type="dxa"/>
              <w:left w:w="20" w:type="dxa"/>
              <w:bottom w:w="20" w:type="dxa"/>
              <w:right w:w="20" w:type="dxa"/>
            </w:tcMar>
            <w:vAlign w:val="center"/>
            <w:hideMark/>
          </w:tcPr>
          <w:p w14:paraId="11E66F3A" w14:textId="77777777" w:rsidR="00713FA3" w:rsidRPr="00BC2F63" w:rsidRDefault="00713FA3" w:rsidP="00172686">
            <w:pPr>
              <w:pStyle w:val="movimento"/>
              <w:rPr>
                <w:color w:val="002060"/>
              </w:rPr>
            </w:pPr>
            <w:r w:rsidRPr="00BC2F63">
              <w:rPr>
                <w:color w:val="002060"/>
              </w:rPr>
              <w:t>MARCHETTI MATTIA</w:t>
            </w:r>
          </w:p>
        </w:tc>
        <w:tc>
          <w:tcPr>
            <w:tcW w:w="2200" w:type="dxa"/>
            <w:tcMar>
              <w:top w:w="20" w:type="dxa"/>
              <w:left w:w="20" w:type="dxa"/>
              <w:bottom w:w="20" w:type="dxa"/>
              <w:right w:w="20" w:type="dxa"/>
            </w:tcMar>
            <w:vAlign w:val="center"/>
            <w:hideMark/>
          </w:tcPr>
          <w:p w14:paraId="5045B7C5" w14:textId="77777777" w:rsidR="00713FA3" w:rsidRPr="00BC2F63" w:rsidRDefault="00713FA3" w:rsidP="00172686">
            <w:pPr>
              <w:pStyle w:val="movimento2"/>
              <w:rPr>
                <w:color w:val="002060"/>
              </w:rPr>
            </w:pPr>
            <w:r w:rsidRPr="00BC2F63">
              <w:rPr>
                <w:color w:val="002060"/>
              </w:rPr>
              <w:t xml:space="preserve">(CHIARAVALLE FUTSAL) </w:t>
            </w:r>
          </w:p>
        </w:tc>
        <w:tc>
          <w:tcPr>
            <w:tcW w:w="800" w:type="dxa"/>
            <w:tcMar>
              <w:top w:w="20" w:type="dxa"/>
              <w:left w:w="20" w:type="dxa"/>
              <w:bottom w:w="20" w:type="dxa"/>
              <w:right w:w="20" w:type="dxa"/>
            </w:tcMar>
            <w:vAlign w:val="center"/>
            <w:hideMark/>
          </w:tcPr>
          <w:p w14:paraId="1DA7E72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D5B4378"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13821F1" w14:textId="77777777" w:rsidR="00713FA3" w:rsidRPr="00BC2F63" w:rsidRDefault="00713FA3" w:rsidP="00172686">
            <w:pPr>
              <w:pStyle w:val="movimento2"/>
              <w:rPr>
                <w:color w:val="002060"/>
              </w:rPr>
            </w:pPr>
            <w:r w:rsidRPr="00BC2F63">
              <w:rPr>
                <w:color w:val="002060"/>
              </w:rPr>
              <w:t> </w:t>
            </w:r>
          </w:p>
        </w:tc>
      </w:tr>
    </w:tbl>
    <w:p w14:paraId="070C7A56" w14:textId="77777777" w:rsidR="00713FA3" w:rsidRPr="00BC2F63" w:rsidRDefault="00713FA3" w:rsidP="00713FA3">
      <w:pPr>
        <w:pStyle w:val="titolo10"/>
        <w:rPr>
          <w:rFonts w:eastAsiaTheme="minorEastAsia"/>
          <w:color w:val="002060"/>
        </w:rPr>
      </w:pPr>
      <w:r w:rsidRPr="00BC2F63">
        <w:rPr>
          <w:color w:val="002060"/>
        </w:rPr>
        <w:t xml:space="preserve">GARE DEL 14/ 4/2026 </w:t>
      </w:r>
    </w:p>
    <w:p w14:paraId="04BDF562" w14:textId="77777777" w:rsidR="00713FA3" w:rsidRPr="00BC2F63" w:rsidRDefault="00713FA3" w:rsidP="00713FA3">
      <w:pPr>
        <w:pStyle w:val="titolo7a"/>
        <w:rPr>
          <w:color w:val="002060"/>
        </w:rPr>
      </w:pPr>
      <w:r w:rsidRPr="00BC2F63">
        <w:rPr>
          <w:color w:val="002060"/>
        </w:rPr>
        <w:t xml:space="preserve">PROVVEDIMENTI DISCIPLINARI </w:t>
      </w:r>
    </w:p>
    <w:p w14:paraId="067B76AA"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498404DD" w14:textId="77777777" w:rsidR="00713FA3" w:rsidRPr="00BC2F63" w:rsidRDefault="00713FA3" w:rsidP="00713FA3">
      <w:pPr>
        <w:pStyle w:val="titolo30"/>
        <w:rPr>
          <w:color w:val="002060"/>
        </w:rPr>
      </w:pPr>
      <w:r w:rsidRPr="00BC2F63">
        <w:rPr>
          <w:color w:val="002060"/>
        </w:rPr>
        <w:t xml:space="preserve">CALCIATORI ESPULSI </w:t>
      </w:r>
    </w:p>
    <w:p w14:paraId="68BB7976" w14:textId="77777777" w:rsidR="00713FA3" w:rsidRPr="00BC2F63" w:rsidRDefault="00713FA3" w:rsidP="00713FA3">
      <w:pPr>
        <w:pStyle w:val="titolo20"/>
        <w:rPr>
          <w:color w:val="002060"/>
        </w:rPr>
      </w:pPr>
      <w:r w:rsidRPr="00BC2F63">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72548310" w14:textId="77777777" w:rsidTr="00172686">
        <w:tc>
          <w:tcPr>
            <w:tcW w:w="2200" w:type="dxa"/>
            <w:tcMar>
              <w:top w:w="20" w:type="dxa"/>
              <w:left w:w="20" w:type="dxa"/>
              <w:bottom w:w="20" w:type="dxa"/>
              <w:right w:w="20" w:type="dxa"/>
            </w:tcMar>
            <w:vAlign w:val="center"/>
            <w:hideMark/>
          </w:tcPr>
          <w:p w14:paraId="7B2F8246" w14:textId="77777777" w:rsidR="00713FA3" w:rsidRPr="00BC2F63" w:rsidRDefault="00713FA3" w:rsidP="00172686">
            <w:pPr>
              <w:pStyle w:val="movimento"/>
              <w:rPr>
                <w:color w:val="002060"/>
              </w:rPr>
            </w:pPr>
            <w:r w:rsidRPr="00BC2F63">
              <w:rPr>
                <w:color w:val="002060"/>
              </w:rPr>
              <w:t>URBANI GIANNI</w:t>
            </w:r>
          </w:p>
        </w:tc>
        <w:tc>
          <w:tcPr>
            <w:tcW w:w="2200" w:type="dxa"/>
            <w:tcMar>
              <w:top w:w="20" w:type="dxa"/>
              <w:left w:w="20" w:type="dxa"/>
              <w:bottom w:w="20" w:type="dxa"/>
              <w:right w:w="20" w:type="dxa"/>
            </w:tcMar>
            <w:vAlign w:val="center"/>
            <w:hideMark/>
          </w:tcPr>
          <w:p w14:paraId="68A5B289" w14:textId="77777777" w:rsidR="00713FA3" w:rsidRPr="00BC2F63" w:rsidRDefault="00713FA3" w:rsidP="00172686">
            <w:pPr>
              <w:pStyle w:val="movimento2"/>
              <w:rPr>
                <w:color w:val="002060"/>
              </w:rPr>
            </w:pPr>
            <w:r w:rsidRPr="00BC2F63">
              <w:rPr>
                <w:color w:val="002060"/>
              </w:rPr>
              <w:t xml:space="preserve">(POLISPORTIVA VILLA PIGNA) </w:t>
            </w:r>
          </w:p>
        </w:tc>
        <w:tc>
          <w:tcPr>
            <w:tcW w:w="800" w:type="dxa"/>
            <w:tcMar>
              <w:top w:w="20" w:type="dxa"/>
              <w:left w:w="20" w:type="dxa"/>
              <w:bottom w:w="20" w:type="dxa"/>
              <w:right w:w="20" w:type="dxa"/>
            </w:tcMar>
            <w:vAlign w:val="center"/>
            <w:hideMark/>
          </w:tcPr>
          <w:p w14:paraId="37BF1C6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9B11460"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9677DDE" w14:textId="77777777" w:rsidR="00713FA3" w:rsidRPr="00BC2F63" w:rsidRDefault="00713FA3" w:rsidP="00172686">
            <w:pPr>
              <w:pStyle w:val="movimento2"/>
              <w:rPr>
                <w:color w:val="002060"/>
              </w:rPr>
            </w:pPr>
            <w:r w:rsidRPr="00BC2F63">
              <w:rPr>
                <w:color w:val="002060"/>
              </w:rPr>
              <w:t> </w:t>
            </w:r>
          </w:p>
        </w:tc>
      </w:tr>
    </w:tbl>
    <w:p w14:paraId="2F34FFB7" w14:textId="77777777" w:rsidR="00713FA3" w:rsidRDefault="00713FA3" w:rsidP="00713FA3">
      <w:pPr>
        <w:pStyle w:val="breakline"/>
        <w:rPr>
          <w:color w:val="002060"/>
        </w:rPr>
      </w:pPr>
    </w:p>
    <w:p w14:paraId="1F42CF8C" w14:textId="77777777" w:rsidR="00713FA3" w:rsidRPr="001910FC" w:rsidRDefault="00713FA3" w:rsidP="00713FA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120ECF3" w14:textId="77777777" w:rsidR="00713FA3" w:rsidRPr="001910FC" w:rsidRDefault="00713FA3" w:rsidP="00713FA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72EFDDE" w14:textId="77777777" w:rsidR="00713FA3" w:rsidRPr="00BC2F63" w:rsidRDefault="00713FA3" w:rsidP="00713FA3">
      <w:pPr>
        <w:pStyle w:val="breakline"/>
        <w:rPr>
          <w:rFonts w:eastAsiaTheme="minorEastAsia"/>
          <w:color w:val="002060"/>
        </w:rPr>
      </w:pPr>
    </w:p>
    <w:p w14:paraId="70CE1473" w14:textId="77777777" w:rsidR="00713FA3" w:rsidRPr="00BC2F63" w:rsidRDefault="00713FA3" w:rsidP="00713FA3">
      <w:pPr>
        <w:pStyle w:val="titoloprinc0"/>
        <w:rPr>
          <w:color w:val="002060"/>
        </w:rPr>
      </w:pPr>
      <w:r w:rsidRPr="00BC2F63">
        <w:rPr>
          <w:color w:val="002060"/>
        </w:rPr>
        <w:t>CLASSIFICA</w:t>
      </w:r>
    </w:p>
    <w:p w14:paraId="2CF361B6" w14:textId="77777777" w:rsidR="00713FA3" w:rsidRPr="00BC2F63" w:rsidRDefault="00713FA3" w:rsidP="00713FA3">
      <w:pPr>
        <w:pStyle w:val="breakline"/>
        <w:rPr>
          <w:color w:val="002060"/>
        </w:rPr>
      </w:pPr>
    </w:p>
    <w:p w14:paraId="0FF8462E" w14:textId="77777777" w:rsidR="00713FA3" w:rsidRPr="00BC2F63" w:rsidRDefault="00713FA3" w:rsidP="00713FA3">
      <w:pPr>
        <w:pStyle w:val="breakline"/>
        <w:rPr>
          <w:color w:val="002060"/>
        </w:rPr>
      </w:pPr>
    </w:p>
    <w:p w14:paraId="42A91BFE"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629DBA98"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3AB79"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636BE"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F058B"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47C43"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FFD37"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20FF4"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AEFD7"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FC9AD"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898A8"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568AE" w14:textId="77777777" w:rsidR="00713FA3" w:rsidRPr="00BC2F63" w:rsidRDefault="00713FA3" w:rsidP="00172686">
            <w:pPr>
              <w:pStyle w:val="headertabella0"/>
              <w:rPr>
                <w:color w:val="002060"/>
              </w:rPr>
            </w:pPr>
            <w:r w:rsidRPr="00BC2F63">
              <w:rPr>
                <w:color w:val="002060"/>
              </w:rPr>
              <w:t>PE</w:t>
            </w:r>
          </w:p>
        </w:tc>
      </w:tr>
      <w:tr w:rsidR="00713FA3" w:rsidRPr="00BC2F63" w14:paraId="0913C71E"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0C3BD3" w14:textId="77777777" w:rsidR="00713FA3" w:rsidRPr="00BC2F63" w:rsidRDefault="00713FA3" w:rsidP="00172686">
            <w:pPr>
              <w:pStyle w:val="rowtabella0"/>
              <w:rPr>
                <w:color w:val="002060"/>
                <w:lang w:val="es-ES"/>
              </w:rPr>
            </w:pPr>
            <w:r w:rsidRPr="00BC2F63">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FE8FD" w14:textId="77777777" w:rsidR="00713FA3" w:rsidRPr="00BC2F63" w:rsidRDefault="00713FA3" w:rsidP="00172686">
            <w:pPr>
              <w:pStyle w:val="rowtabella0"/>
              <w:jc w:val="center"/>
              <w:rPr>
                <w:color w:val="002060"/>
              </w:rPr>
            </w:pPr>
            <w:r w:rsidRPr="00BC2F6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1BDC"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9A9D" w14:textId="77777777" w:rsidR="00713FA3" w:rsidRPr="00BC2F63" w:rsidRDefault="00713FA3" w:rsidP="00172686">
            <w:pPr>
              <w:pStyle w:val="rowtabella0"/>
              <w:jc w:val="center"/>
              <w:rPr>
                <w:color w:val="002060"/>
              </w:rPr>
            </w:pPr>
            <w:r w:rsidRPr="00BC2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751E"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D1F1"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06C8" w14:textId="77777777" w:rsidR="00713FA3" w:rsidRPr="00BC2F63" w:rsidRDefault="00713FA3" w:rsidP="00172686">
            <w:pPr>
              <w:pStyle w:val="rowtabella0"/>
              <w:jc w:val="center"/>
              <w:rPr>
                <w:color w:val="002060"/>
              </w:rPr>
            </w:pPr>
            <w:r w:rsidRPr="00BC2F6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06CB"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D4EF2" w14:textId="77777777" w:rsidR="00713FA3" w:rsidRPr="00BC2F63" w:rsidRDefault="00713FA3" w:rsidP="00172686">
            <w:pPr>
              <w:pStyle w:val="rowtabella0"/>
              <w:jc w:val="center"/>
              <w:rPr>
                <w:color w:val="002060"/>
              </w:rPr>
            </w:pPr>
            <w:r w:rsidRPr="00BC2F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7267" w14:textId="77777777" w:rsidR="00713FA3" w:rsidRPr="00BC2F63" w:rsidRDefault="00713FA3" w:rsidP="00172686">
            <w:pPr>
              <w:pStyle w:val="rowtabella0"/>
              <w:jc w:val="center"/>
              <w:rPr>
                <w:color w:val="002060"/>
              </w:rPr>
            </w:pPr>
            <w:r w:rsidRPr="00BC2F63">
              <w:rPr>
                <w:color w:val="002060"/>
              </w:rPr>
              <w:t>0</w:t>
            </w:r>
          </w:p>
        </w:tc>
      </w:tr>
      <w:tr w:rsidR="00713FA3" w:rsidRPr="00BC2F63" w14:paraId="1BACEEF8"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A7A60" w14:textId="77777777" w:rsidR="00713FA3" w:rsidRPr="00BC2F63" w:rsidRDefault="00713FA3" w:rsidP="00172686">
            <w:pPr>
              <w:pStyle w:val="rowtabella0"/>
              <w:rPr>
                <w:color w:val="002060"/>
              </w:rPr>
            </w:pPr>
            <w:r w:rsidRPr="00BC2F6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A2B9" w14:textId="77777777" w:rsidR="00713FA3" w:rsidRPr="00BC2F63" w:rsidRDefault="00713FA3" w:rsidP="00172686">
            <w:pPr>
              <w:pStyle w:val="rowtabella0"/>
              <w:jc w:val="center"/>
              <w:rPr>
                <w:color w:val="002060"/>
              </w:rPr>
            </w:pPr>
            <w:r w:rsidRPr="00BC2F6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51A0"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265E"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A350"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12A0"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4072" w14:textId="77777777" w:rsidR="00713FA3" w:rsidRPr="00BC2F63" w:rsidRDefault="00713FA3" w:rsidP="00172686">
            <w:pPr>
              <w:pStyle w:val="rowtabella0"/>
              <w:jc w:val="center"/>
              <w:rPr>
                <w:color w:val="002060"/>
              </w:rPr>
            </w:pPr>
            <w:r w:rsidRPr="00BC2F6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115B"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8B5E3"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69988" w14:textId="77777777" w:rsidR="00713FA3" w:rsidRPr="00BC2F63" w:rsidRDefault="00713FA3" w:rsidP="00172686">
            <w:pPr>
              <w:pStyle w:val="rowtabella0"/>
              <w:jc w:val="center"/>
              <w:rPr>
                <w:color w:val="002060"/>
              </w:rPr>
            </w:pPr>
            <w:r w:rsidRPr="00BC2F63">
              <w:rPr>
                <w:color w:val="002060"/>
              </w:rPr>
              <w:t>0</w:t>
            </w:r>
          </w:p>
        </w:tc>
      </w:tr>
      <w:tr w:rsidR="00713FA3" w:rsidRPr="00BC2F63" w14:paraId="1628018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85D9C" w14:textId="77777777" w:rsidR="00713FA3" w:rsidRPr="00BC2F63" w:rsidRDefault="00713FA3" w:rsidP="00172686">
            <w:pPr>
              <w:pStyle w:val="rowtabella0"/>
              <w:rPr>
                <w:color w:val="002060"/>
              </w:rPr>
            </w:pPr>
            <w:r w:rsidRPr="00BC2F63">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0861"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61DB"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E89F"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0256"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90B6"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4612" w14:textId="77777777" w:rsidR="00713FA3" w:rsidRPr="00BC2F63" w:rsidRDefault="00713FA3" w:rsidP="00172686">
            <w:pPr>
              <w:pStyle w:val="rowtabella0"/>
              <w:jc w:val="center"/>
              <w:rPr>
                <w:color w:val="002060"/>
              </w:rPr>
            </w:pPr>
            <w:r w:rsidRPr="00BC2F6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403F7" w14:textId="77777777" w:rsidR="00713FA3" w:rsidRPr="00BC2F63" w:rsidRDefault="00713FA3" w:rsidP="00172686">
            <w:pPr>
              <w:pStyle w:val="rowtabella0"/>
              <w:jc w:val="center"/>
              <w:rPr>
                <w:color w:val="002060"/>
              </w:rPr>
            </w:pPr>
            <w:r w:rsidRPr="00BC2F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1C5A" w14:textId="77777777" w:rsidR="00713FA3" w:rsidRPr="00BC2F63" w:rsidRDefault="00713FA3" w:rsidP="00172686">
            <w:pPr>
              <w:pStyle w:val="rowtabella0"/>
              <w:jc w:val="center"/>
              <w:rPr>
                <w:color w:val="002060"/>
              </w:rPr>
            </w:pPr>
            <w:r w:rsidRPr="00BC2F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B20A" w14:textId="77777777" w:rsidR="00713FA3" w:rsidRPr="00BC2F63" w:rsidRDefault="00713FA3" w:rsidP="00172686">
            <w:pPr>
              <w:pStyle w:val="rowtabella0"/>
              <w:jc w:val="center"/>
              <w:rPr>
                <w:color w:val="002060"/>
              </w:rPr>
            </w:pPr>
            <w:r w:rsidRPr="00BC2F63">
              <w:rPr>
                <w:color w:val="002060"/>
              </w:rPr>
              <w:t>0</w:t>
            </w:r>
          </w:p>
        </w:tc>
      </w:tr>
      <w:tr w:rsidR="00713FA3" w:rsidRPr="00BC2F63" w14:paraId="67021E3F"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F4DFE" w14:textId="77777777" w:rsidR="00713FA3" w:rsidRPr="00BC2F63" w:rsidRDefault="00713FA3" w:rsidP="00172686">
            <w:pPr>
              <w:pStyle w:val="rowtabella0"/>
              <w:rPr>
                <w:color w:val="002060"/>
              </w:rPr>
            </w:pPr>
            <w:r w:rsidRPr="00BC2F6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DAB9"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AFB1"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F3E4"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F3C74"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F2B0D"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3D69" w14:textId="77777777" w:rsidR="00713FA3" w:rsidRPr="00BC2F63" w:rsidRDefault="00713FA3" w:rsidP="00172686">
            <w:pPr>
              <w:pStyle w:val="rowtabella0"/>
              <w:jc w:val="center"/>
              <w:rPr>
                <w:color w:val="002060"/>
              </w:rPr>
            </w:pPr>
            <w:r w:rsidRPr="00BC2F6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794A7" w14:textId="77777777" w:rsidR="00713FA3" w:rsidRPr="00BC2F63" w:rsidRDefault="00713FA3" w:rsidP="00172686">
            <w:pPr>
              <w:pStyle w:val="rowtabella0"/>
              <w:jc w:val="center"/>
              <w:rPr>
                <w:color w:val="002060"/>
              </w:rPr>
            </w:pPr>
            <w:r w:rsidRPr="00BC2F6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844A" w14:textId="77777777" w:rsidR="00713FA3" w:rsidRPr="00BC2F63" w:rsidRDefault="00713FA3" w:rsidP="00172686">
            <w:pPr>
              <w:pStyle w:val="rowtabella0"/>
              <w:jc w:val="center"/>
              <w:rPr>
                <w:color w:val="002060"/>
              </w:rPr>
            </w:pPr>
            <w:r w:rsidRPr="00BC2F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EF83" w14:textId="77777777" w:rsidR="00713FA3" w:rsidRPr="00BC2F63" w:rsidRDefault="00713FA3" w:rsidP="00172686">
            <w:pPr>
              <w:pStyle w:val="rowtabella0"/>
              <w:jc w:val="center"/>
              <w:rPr>
                <w:color w:val="002060"/>
              </w:rPr>
            </w:pPr>
            <w:r w:rsidRPr="00BC2F63">
              <w:rPr>
                <w:color w:val="002060"/>
              </w:rPr>
              <w:t>0</w:t>
            </w:r>
          </w:p>
        </w:tc>
      </w:tr>
      <w:tr w:rsidR="00713FA3" w:rsidRPr="00BC2F63" w14:paraId="05B3746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F56CA" w14:textId="77777777" w:rsidR="00713FA3" w:rsidRPr="00BC2F63" w:rsidRDefault="00713FA3" w:rsidP="00172686">
            <w:pPr>
              <w:pStyle w:val="rowtabella0"/>
              <w:rPr>
                <w:color w:val="002060"/>
              </w:rPr>
            </w:pPr>
            <w:r w:rsidRPr="00BC2F63">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5F8C"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415F"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A63D"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4C00"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6DAC"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38E0" w14:textId="77777777" w:rsidR="00713FA3" w:rsidRPr="00BC2F63" w:rsidRDefault="00713FA3" w:rsidP="00172686">
            <w:pPr>
              <w:pStyle w:val="rowtabella0"/>
              <w:jc w:val="center"/>
              <w:rPr>
                <w:color w:val="002060"/>
              </w:rPr>
            </w:pPr>
            <w:r w:rsidRPr="00BC2F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B79B" w14:textId="77777777" w:rsidR="00713FA3" w:rsidRPr="00BC2F63" w:rsidRDefault="00713FA3" w:rsidP="00172686">
            <w:pPr>
              <w:pStyle w:val="rowtabella0"/>
              <w:jc w:val="center"/>
              <w:rPr>
                <w:color w:val="002060"/>
              </w:rPr>
            </w:pPr>
            <w:r w:rsidRPr="00BC2F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5AB2" w14:textId="77777777" w:rsidR="00713FA3" w:rsidRPr="00BC2F63" w:rsidRDefault="00713FA3" w:rsidP="00172686">
            <w:pPr>
              <w:pStyle w:val="rowtabella0"/>
              <w:jc w:val="center"/>
              <w:rPr>
                <w:color w:val="002060"/>
              </w:rPr>
            </w:pPr>
            <w:r w:rsidRPr="00BC2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5102" w14:textId="77777777" w:rsidR="00713FA3" w:rsidRPr="00BC2F63" w:rsidRDefault="00713FA3" w:rsidP="00172686">
            <w:pPr>
              <w:pStyle w:val="rowtabella0"/>
              <w:jc w:val="center"/>
              <w:rPr>
                <w:color w:val="002060"/>
              </w:rPr>
            </w:pPr>
            <w:r w:rsidRPr="00BC2F63">
              <w:rPr>
                <w:color w:val="002060"/>
              </w:rPr>
              <w:t>0</w:t>
            </w:r>
          </w:p>
        </w:tc>
      </w:tr>
      <w:tr w:rsidR="00713FA3" w:rsidRPr="00BC2F63" w14:paraId="6C908DB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52926" w14:textId="77777777" w:rsidR="00713FA3" w:rsidRPr="00BC2F63" w:rsidRDefault="00713FA3" w:rsidP="00172686">
            <w:pPr>
              <w:pStyle w:val="rowtabella0"/>
              <w:rPr>
                <w:color w:val="002060"/>
              </w:rPr>
            </w:pPr>
            <w:r w:rsidRPr="00BC2F6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6435"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1115"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2594"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5529"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0127"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075D" w14:textId="77777777" w:rsidR="00713FA3" w:rsidRPr="00BC2F63" w:rsidRDefault="00713FA3" w:rsidP="00172686">
            <w:pPr>
              <w:pStyle w:val="rowtabella0"/>
              <w:jc w:val="center"/>
              <w:rPr>
                <w:color w:val="002060"/>
              </w:rPr>
            </w:pPr>
            <w:r w:rsidRPr="00BC2F6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5E97" w14:textId="77777777" w:rsidR="00713FA3" w:rsidRPr="00BC2F63" w:rsidRDefault="00713FA3" w:rsidP="00172686">
            <w:pPr>
              <w:pStyle w:val="rowtabella0"/>
              <w:jc w:val="center"/>
              <w:rPr>
                <w:color w:val="002060"/>
              </w:rPr>
            </w:pPr>
            <w:r w:rsidRPr="00BC2F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9E9A" w14:textId="77777777" w:rsidR="00713FA3" w:rsidRPr="00BC2F63" w:rsidRDefault="00713FA3" w:rsidP="00172686">
            <w:pPr>
              <w:pStyle w:val="rowtabella0"/>
              <w:jc w:val="center"/>
              <w:rPr>
                <w:color w:val="002060"/>
              </w:rPr>
            </w:pPr>
            <w:r w:rsidRPr="00BC2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121F5" w14:textId="77777777" w:rsidR="00713FA3" w:rsidRPr="00BC2F63" w:rsidRDefault="00713FA3" w:rsidP="00172686">
            <w:pPr>
              <w:pStyle w:val="rowtabella0"/>
              <w:jc w:val="center"/>
              <w:rPr>
                <w:color w:val="002060"/>
              </w:rPr>
            </w:pPr>
            <w:r w:rsidRPr="00BC2F63">
              <w:rPr>
                <w:color w:val="002060"/>
              </w:rPr>
              <w:t>0</w:t>
            </w:r>
          </w:p>
        </w:tc>
      </w:tr>
      <w:tr w:rsidR="00713FA3" w:rsidRPr="00BC2F63" w14:paraId="6E9BA03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8A967" w14:textId="77777777" w:rsidR="00713FA3" w:rsidRPr="00BC2F63" w:rsidRDefault="00713FA3" w:rsidP="00172686">
            <w:pPr>
              <w:pStyle w:val="breakline"/>
              <w:rPr>
                <w:rFonts w:ascii="Arial" w:hAnsi="Arial" w:cs="Arial"/>
                <w:color w:val="002060"/>
              </w:rPr>
            </w:pPr>
            <w:r w:rsidRPr="00BC2F63">
              <w:rPr>
                <w:rFonts w:ascii="Arial" w:hAnsi="Arial" w:cs="Arial"/>
                <w:color w:val="002060"/>
              </w:rPr>
              <w:t>A.S.D. CALCIO A 5 CORINALDO – seconda squadra Under 21 –</w:t>
            </w:r>
          </w:p>
          <w:p w14:paraId="7BA78FAF" w14:textId="77777777" w:rsidR="00713FA3" w:rsidRPr="00BC2F63" w:rsidRDefault="00713FA3" w:rsidP="00172686">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206A" w14:textId="77777777" w:rsidR="00713FA3" w:rsidRPr="00BC2F63" w:rsidRDefault="00713FA3" w:rsidP="00172686">
            <w:pPr>
              <w:pStyle w:val="rowtabella0"/>
              <w:jc w:val="center"/>
              <w:rPr>
                <w:color w:val="002060"/>
              </w:rPr>
            </w:pPr>
            <w:r w:rsidRPr="00BC2F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60D8"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0C3F"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A9531"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A5D81"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FC7F" w14:textId="77777777" w:rsidR="00713FA3" w:rsidRPr="00BC2F63" w:rsidRDefault="00713FA3" w:rsidP="00172686">
            <w:pPr>
              <w:pStyle w:val="rowtabella0"/>
              <w:jc w:val="center"/>
              <w:rPr>
                <w:color w:val="002060"/>
              </w:rPr>
            </w:pPr>
            <w:r w:rsidRPr="00BC2F6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7DC9" w14:textId="77777777" w:rsidR="00713FA3" w:rsidRPr="00BC2F63" w:rsidRDefault="00713FA3" w:rsidP="00172686">
            <w:pPr>
              <w:pStyle w:val="rowtabella0"/>
              <w:jc w:val="center"/>
              <w:rPr>
                <w:color w:val="002060"/>
              </w:rPr>
            </w:pPr>
            <w:r w:rsidRPr="00BC2F6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665A"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7ED5" w14:textId="77777777" w:rsidR="00713FA3" w:rsidRPr="00BC2F63" w:rsidRDefault="00713FA3" w:rsidP="00172686">
            <w:pPr>
              <w:pStyle w:val="rowtabella0"/>
              <w:jc w:val="center"/>
              <w:rPr>
                <w:color w:val="002060"/>
              </w:rPr>
            </w:pPr>
            <w:r w:rsidRPr="00BC2F63">
              <w:rPr>
                <w:color w:val="002060"/>
              </w:rPr>
              <w:t>0</w:t>
            </w:r>
          </w:p>
        </w:tc>
      </w:tr>
      <w:tr w:rsidR="00713FA3" w:rsidRPr="00BC2F63" w14:paraId="0C68B3D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D90E1" w14:textId="77777777" w:rsidR="00713FA3" w:rsidRPr="00BC2F63" w:rsidRDefault="00713FA3" w:rsidP="00172686">
            <w:pPr>
              <w:pStyle w:val="rowtabella0"/>
              <w:rPr>
                <w:color w:val="002060"/>
              </w:rPr>
            </w:pPr>
            <w:r w:rsidRPr="00BC2F63">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E52D"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B63A"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C8D3"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F4D4D"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5462F"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2504A" w14:textId="77777777" w:rsidR="00713FA3" w:rsidRPr="00BC2F63" w:rsidRDefault="00713FA3" w:rsidP="00172686">
            <w:pPr>
              <w:pStyle w:val="rowtabella0"/>
              <w:jc w:val="center"/>
              <w:rPr>
                <w:color w:val="002060"/>
              </w:rPr>
            </w:pPr>
            <w:r w:rsidRPr="00BC2F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1135" w14:textId="77777777" w:rsidR="00713FA3" w:rsidRPr="00BC2F63" w:rsidRDefault="00713FA3" w:rsidP="00172686">
            <w:pPr>
              <w:pStyle w:val="rowtabella0"/>
              <w:jc w:val="center"/>
              <w:rPr>
                <w:color w:val="002060"/>
              </w:rPr>
            </w:pPr>
            <w:r w:rsidRPr="00BC2F6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EE6E"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B312" w14:textId="77777777" w:rsidR="00713FA3" w:rsidRPr="00BC2F63" w:rsidRDefault="00713FA3" w:rsidP="00172686">
            <w:pPr>
              <w:pStyle w:val="rowtabella0"/>
              <w:jc w:val="center"/>
              <w:rPr>
                <w:color w:val="002060"/>
              </w:rPr>
            </w:pPr>
            <w:r w:rsidRPr="00BC2F63">
              <w:rPr>
                <w:color w:val="002060"/>
              </w:rPr>
              <w:t>0</w:t>
            </w:r>
          </w:p>
        </w:tc>
      </w:tr>
      <w:tr w:rsidR="00713FA3" w:rsidRPr="00BC2F63" w14:paraId="36870DE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769EA" w14:textId="77777777" w:rsidR="00713FA3" w:rsidRPr="00BC2F63" w:rsidRDefault="00713FA3" w:rsidP="00172686">
            <w:pPr>
              <w:pStyle w:val="rowtabella0"/>
              <w:rPr>
                <w:color w:val="002060"/>
              </w:rPr>
            </w:pPr>
            <w:r w:rsidRPr="00BC2F6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FBB1" w14:textId="77777777" w:rsidR="00713FA3" w:rsidRPr="00BC2F63" w:rsidRDefault="00713FA3" w:rsidP="00172686">
            <w:pPr>
              <w:pStyle w:val="rowtabella0"/>
              <w:jc w:val="center"/>
              <w:rPr>
                <w:color w:val="002060"/>
              </w:rPr>
            </w:pPr>
            <w:r w:rsidRPr="00BC2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8C4A"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EEAA"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CC4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3F99"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AF11" w14:textId="77777777" w:rsidR="00713FA3" w:rsidRPr="00BC2F63" w:rsidRDefault="00713FA3" w:rsidP="00172686">
            <w:pPr>
              <w:pStyle w:val="rowtabella0"/>
              <w:jc w:val="center"/>
              <w:rPr>
                <w:color w:val="002060"/>
              </w:rPr>
            </w:pPr>
            <w:r w:rsidRPr="00BC2F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FAE4" w14:textId="77777777" w:rsidR="00713FA3" w:rsidRPr="00BC2F63" w:rsidRDefault="00713FA3" w:rsidP="00172686">
            <w:pPr>
              <w:pStyle w:val="rowtabella0"/>
              <w:jc w:val="center"/>
              <w:rPr>
                <w:color w:val="002060"/>
              </w:rPr>
            </w:pPr>
            <w:r w:rsidRPr="00BC2F6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FBCE4"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5C48" w14:textId="77777777" w:rsidR="00713FA3" w:rsidRPr="00BC2F63" w:rsidRDefault="00713FA3" w:rsidP="00172686">
            <w:pPr>
              <w:pStyle w:val="rowtabella0"/>
              <w:jc w:val="center"/>
              <w:rPr>
                <w:color w:val="002060"/>
              </w:rPr>
            </w:pPr>
            <w:r w:rsidRPr="00BC2F63">
              <w:rPr>
                <w:color w:val="002060"/>
              </w:rPr>
              <w:t>0</w:t>
            </w:r>
          </w:p>
        </w:tc>
      </w:tr>
      <w:tr w:rsidR="00713FA3" w:rsidRPr="00BC2F63" w14:paraId="1F9F211F"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CFEED" w14:textId="77777777" w:rsidR="00713FA3" w:rsidRPr="00BC2F63" w:rsidRDefault="00713FA3" w:rsidP="00172686">
            <w:pPr>
              <w:pStyle w:val="rowtabella0"/>
              <w:rPr>
                <w:color w:val="002060"/>
              </w:rPr>
            </w:pPr>
            <w:r w:rsidRPr="00BC2F63">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CA27" w14:textId="77777777" w:rsidR="00713FA3" w:rsidRPr="00BC2F63" w:rsidRDefault="00713FA3" w:rsidP="00172686">
            <w:pPr>
              <w:pStyle w:val="rowtabella0"/>
              <w:jc w:val="center"/>
              <w:rPr>
                <w:color w:val="002060"/>
              </w:rPr>
            </w:pPr>
            <w:r w:rsidRPr="00BC2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3FDFB"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486C"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E2097"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1407"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E1BD9" w14:textId="77777777" w:rsidR="00713FA3" w:rsidRPr="00BC2F63" w:rsidRDefault="00713FA3" w:rsidP="00172686">
            <w:pPr>
              <w:pStyle w:val="rowtabella0"/>
              <w:jc w:val="center"/>
              <w:rPr>
                <w:color w:val="002060"/>
              </w:rPr>
            </w:pPr>
            <w:r w:rsidRPr="00BC2F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F1C5D" w14:textId="77777777" w:rsidR="00713FA3" w:rsidRPr="00BC2F63" w:rsidRDefault="00713FA3" w:rsidP="00172686">
            <w:pPr>
              <w:pStyle w:val="rowtabella0"/>
              <w:jc w:val="center"/>
              <w:rPr>
                <w:color w:val="002060"/>
              </w:rPr>
            </w:pPr>
            <w:r w:rsidRPr="00BC2F6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FEF09" w14:textId="77777777" w:rsidR="00713FA3" w:rsidRPr="00BC2F63" w:rsidRDefault="00713FA3" w:rsidP="00172686">
            <w:pPr>
              <w:pStyle w:val="rowtabella0"/>
              <w:jc w:val="center"/>
              <w:rPr>
                <w:color w:val="002060"/>
              </w:rPr>
            </w:pPr>
            <w:r w:rsidRPr="00BC2F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D82E" w14:textId="77777777" w:rsidR="00713FA3" w:rsidRPr="00BC2F63" w:rsidRDefault="00713FA3" w:rsidP="00172686">
            <w:pPr>
              <w:pStyle w:val="rowtabella0"/>
              <w:jc w:val="center"/>
              <w:rPr>
                <w:color w:val="002060"/>
              </w:rPr>
            </w:pPr>
            <w:r w:rsidRPr="00BC2F63">
              <w:rPr>
                <w:color w:val="002060"/>
              </w:rPr>
              <w:t>0</w:t>
            </w:r>
          </w:p>
        </w:tc>
      </w:tr>
      <w:tr w:rsidR="00713FA3" w:rsidRPr="00BC2F63" w14:paraId="61C25DD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675E2" w14:textId="77777777" w:rsidR="00713FA3" w:rsidRPr="00BC2F63" w:rsidRDefault="00713FA3" w:rsidP="00172686">
            <w:pPr>
              <w:pStyle w:val="rowtabella0"/>
              <w:rPr>
                <w:color w:val="002060"/>
              </w:rPr>
            </w:pPr>
            <w:r w:rsidRPr="00BC2F6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2DD9"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CDA5D"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F76D"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020B"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13A0"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9A5F" w14:textId="77777777" w:rsidR="00713FA3" w:rsidRPr="00BC2F63" w:rsidRDefault="00713FA3" w:rsidP="00172686">
            <w:pPr>
              <w:pStyle w:val="rowtabella0"/>
              <w:jc w:val="center"/>
              <w:rPr>
                <w:color w:val="002060"/>
              </w:rPr>
            </w:pPr>
            <w:r w:rsidRPr="00BC2F6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0FFAA" w14:textId="77777777" w:rsidR="00713FA3" w:rsidRPr="00BC2F63" w:rsidRDefault="00713FA3" w:rsidP="00172686">
            <w:pPr>
              <w:pStyle w:val="rowtabella0"/>
              <w:jc w:val="center"/>
              <w:rPr>
                <w:color w:val="002060"/>
              </w:rPr>
            </w:pPr>
            <w:r w:rsidRPr="00BC2F63">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C55E" w14:textId="77777777" w:rsidR="00713FA3" w:rsidRPr="00BC2F63" w:rsidRDefault="00713FA3" w:rsidP="00172686">
            <w:pPr>
              <w:pStyle w:val="rowtabella0"/>
              <w:jc w:val="center"/>
              <w:rPr>
                <w:color w:val="002060"/>
              </w:rPr>
            </w:pPr>
            <w:r w:rsidRPr="00BC2F6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9238" w14:textId="77777777" w:rsidR="00713FA3" w:rsidRPr="00BC2F63" w:rsidRDefault="00713FA3" w:rsidP="00172686">
            <w:pPr>
              <w:pStyle w:val="rowtabella0"/>
              <w:jc w:val="center"/>
              <w:rPr>
                <w:color w:val="002060"/>
              </w:rPr>
            </w:pPr>
            <w:r w:rsidRPr="00BC2F63">
              <w:rPr>
                <w:color w:val="002060"/>
              </w:rPr>
              <w:t>0</w:t>
            </w:r>
          </w:p>
        </w:tc>
      </w:tr>
      <w:tr w:rsidR="00713FA3" w:rsidRPr="00BC2F63" w14:paraId="52667804"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6BF5E" w14:textId="77777777" w:rsidR="00713FA3" w:rsidRPr="00BC2F63" w:rsidRDefault="00713FA3" w:rsidP="00172686">
            <w:pPr>
              <w:pStyle w:val="rowtabella0"/>
              <w:rPr>
                <w:color w:val="002060"/>
              </w:rPr>
            </w:pPr>
            <w:r w:rsidRPr="00BC2F6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772D"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E744"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0774"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BA869"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8919E"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538F" w14:textId="77777777" w:rsidR="00713FA3" w:rsidRPr="00BC2F63" w:rsidRDefault="00713FA3" w:rsidP="00172686">
            <w:pPr>
              <w:pStyle w:val="rowtabella0"/>
              <w:jc w:val="center"/>
              <w:rPr>
                <w:color w:val="002060"/>
              </w:rPr>
            </w:pPr>
            <w:r w:rsidRPr="00BC2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63D9" w14:textId="77777777" w:rsidR="00713FA3" w:rsidRPr="00BC2F63" w:rsidRDefault="00713FA3" w:rsidP="00172686">
            <w:pPr>
              <w:pStyle w:val="rowtabella0"/>
              <w:jc w:val="center"/>
              <w:rPr>
                <w:color w:val="002060"/>
              </w:rPr>
            </w:pPr>
            <w:r w:rsidRPr="00BC2F63">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5FEF" w14:textId="77777777" w:rsidR="00713FA3" w:rsidRPr="00BC2F63" w:rsidRDefault="00713FA3" w:rsidP="00172686">
            <w:pPr>
              <w:pStyle w:val="rowtabella0"/>
              <w:jc w:val="center"/>
              <w:rPr>
                <w:color w:val="002060"/>
              </w:rPr>
            </w:pPr>
            <w:r w:rsidRPr="00BC2F6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4771" w14:textId="77777777" w:rsidR="00713FA3" w:rsidRPr="00BC2F63" w:rsidRDefault="00713FA3" w:rsidP="00172686">
            <w:pPr>
              <w:pStyle w:val="rowtabella0"/>
              <w:jc w:val="center"/>
              <w:rPr>
                <w:color w:val="002060"/>
              </w:rPr>
            </w:pPr>
            <w:r w:rsidRPr="00BC2F63">
              <w:rPr>
                <w:color w:val="002060"/>
              </w:rPr>
              <w:t>0</w:t>
            </w:r>
          </w:p>
        </w:tc>
      </w:tr>
    </w:tbl>
    <w:p w14:paraId="4017139C" w14:textId="77777777" w:rsidR="00713FA3" w:rsidRPr="00BC2F63" w:rsidRDefault="00713FA3" w:rsidP="00713FA3">
      <w:pPr>
        <w:pStyle w:val="breakline"/>
        <w:rPr>
          <w:rFonts w:eastAsiaTheme="minorEastAsia"/>
          <w:color w:val="002060"/>
        </w:rPr>
      </w:pPr>
    </w:p>
    <w:p w14:paraId="50581F90" w14:textId="77777777" w:rsidR="00713FA3" w:rsidRPr="00BC2F63" w:rsidRDefault="00713FA3" w:rsidP="00713FA3">
      <w:pPr>
        <w:pStyle w:val="breakline"/>
        <w:rPr>
          <w:color w:val="002060"/>
        </w:rPr>
      </w:pPr>
    </w:p>
    <w:p w14:paraId="5FBFB39F" w14:textId="77777777" w:rsidR="00713FA3" w:rsidRPr="00BC2F63" w:rsidRDefault="00713FA3" w:rsidP="00713FA3">
      <w:pPr>
        <w:pStyle w:val="sottotitolocampionato10"/>
        <w:rPr>
          <w:color w:val="002060"/>
        </w:rPr>
      </w:pPr>
      <w:r w:rsidRPr="00BC2F6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52324D32"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AD292"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D15E3"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D800E"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663B7"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C3A05"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ACA27"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A0937"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07505"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62C30"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A1271" w14:textId="77777777" w:rsidR="00713FA3" w:rsidRPr="00BC2F63" w:rsidRDefault="00713FA3" w:rsidP="00172686">
            <w:pPr>
              <w:pStyle w:val="headertabella0"/>
              <w:rPr>
                <w:color w:val="002060"/>
              </w:rPr>
            </w:pPr>
            <w:r w:rsidRPr="00BC2F63">
              <w:rPr>
                <w:color w:val="002060"/>
              </w:rPr>
              <w:t>PE</w:t>
            </w:r>
          </w:p>
        </w:tc>
      </w:tr>
      <w:tr w:rsidR="00713FA3" w:rsidRPr="00BC2F63" w14:paraId="78D73BFC"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C85054" w14:textId="77777777" w:rsidR="00713FA3" w:rsidRPr="00BC2F63" w:rsidRDefault="00713FA3" w:rsidP="00172686">
            <w:pPr>
              <w:pStyle w:val="rowtabella0"/>
              <w:rPr>
                <w:color w:val="002060"/>
                <w:lang w:val="es-ES"/>
              </w:rPr>
            </w:pPr>
            <w:r w:rsidRPr="00BC2F63">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8634" w14:textId="77777777" w:rsidR="00713FA3" w:rsidRPr="00BC2F63" w:rsidRDefault="00713FA3" w:rsidP="00172686">
            <w:pPr>
              <w:pStyle w:val="rowtabella0"/>
              <w:jc w:val="center"/>
              <w:rPr>
                <w:color w:val="002060"/>
              </w:rPr>
            </w:pPr>
            <w:r w:rsidRPr="00BC2F6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2AB8"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A6AB"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AF16"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A4F9"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D752" w14:textId="77777777" w:rsidR="00713FA3" w:rsidRPr="00BC2F63" w:rsidRDefault="00713FA3" w:rsidP="00172686">
            <w:pPr>
              <w:pStyle w:val="rowtabella0"/>
              <w:jc w:val="center"/>
              <w:rPr>
                <w:color w:val="002060"/>
              </w:rPr>
            </w:pPr>
            <w:r w:rsidRPr="00BC2F6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5017" w14:textId="77777777" w:rsidR="00713FA3" w:rsidRPr="00BC2F63" w:rsidRDefault="00713FA3" w:rsidP="00172686">
            <w:pPr>
              <w:pStyle w:val="rowtabella0"/>
              <w:jc w:val="center"/>
              <w:rPr>
                <w:color w:val="002060"/>
              </w:rPr>
            </w:pPr>
            <w:r w:rsidRPr="00BC2F6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3A08" w14:textId="77777777" w:rsidR="00713FA3" w:rsidRPr="00BC2F63" w:rsidRDefault="00713FA3" w:rsidP="00172686">
            <w:pPr>
              <w:pStyle w:val="rowtabella0"/>
              <w:jc w:val="center"/>
              <w:rPr>
                <w:color w:val="002060"/>
              </w:rPr>
            </w:pPr>
            <w:r w:rsidRPr="00BC2F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6F6CF" w14:textId="77777777" w:rsidR="00713FA3" w:rsidRPr="00BC2F63" w:rsidRDefault="00713FA3" w:rsidP="00172686">
            <w:pPr>
              <w:pStyle w:val="rowtabella0"/>
              <w:jc w:val="center"/>
              <w:rPr>
                <w:color w:val="002060"/>
              </w:rPr>
            </w:pPr>
            <w:r w:rsidRPr="00BC2F63">
              <w:rPr>
                <w:color w:val="002060"/>
              </w:rPr>
              <w:t>0</w:t>
            </w:r>
          </w:p>
        </w:tc>
      </w:tr>
      <w:tr w:rsidR="00713FA3" w:rsidRPr="00BC2F63" w14:paraId="63AD175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53C1D" w14:textId="77777777" w:rsidR="00713FA3" w:rsidRPr="00BC2F63" w:rsidRDefault="00713FA3" w:rsidP="00172686">
            <w:pPr>
              <w:pStyle w:val="rowtabella0"/>
              <w:rPr>
                <w:color w:val="002060"/>
              </w:rPr>
            </w:pPr>
            <w:r w:rsidRPr="00BC2F6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1141" w14:textId="77777777" w:rsidR="00713FA3" w:rsidRPr="00BC2F63" w:rsidRDefault="00713FA3" w:rsidP="00172686">
            <w:pPr>
              <w:pStyle w:val="rowtabella0"/>
              <w:jc w:val="center"/>
              <w:rPr>
                <w:color w:val="002060"/>
              </w:rPr>
            </w:pPr>
            <w:r w:rsidRPr="00BC2F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DA07"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4292"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909D"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AC01"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7B75" w14:textId="77777777" w:rsidR="00713FA3" w:rsidRPr="00BC2F63" w:rsidRDefault="00713FA3" w:rsidP="00172686">
            <w:pPr>
              <w:pStyle w:val="rowtabella0"/>
              <w:jc w:val="center"/>
              <w:rPr>
                <w:color w:val="002060"/>
              </w:rPr>
            </w:pPr>
            <w:r w:rsidRPr="00BC2F6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E9DA"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52CC" w14:textId="77777777" w:rsidR="00713FA3" w:rsidRPr="00BC2F63" w:rsidRDefault="00713FA3" w:rsidP="00172686">
            <w:pPr>
              <w:pStyle w:val="rowtabella0"/>
              <w:jc w:val="center"/>
              <w:rPr>
                <w:color w:val="002060"/>
              </w:rPr>
            </w:pPr>
            <w:r w:rsidRPr="00BC2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26A9" w14:textId="77777777" w:rsidR="00713FA3" w:rsidRPr="00BC2F63" w:rsidRDefault="00713FA3" w:rsidP="00172686">
            <w:pPr>
              <w:pStyle w:val="rowtabella0"/>
              <w:jc w:val="center"/>
              <w:rPr>
                <w:color w:val="002060"/>
              </w:rPr>
            </w:pPr>
            <w:r w:rsidRPr="00BC2F63">
              <w:rPr>
                <w:color w:val="002060"/>
              </w:rPr>
              <w:t>0</w:t>
            </w:r>
          </w:p>
        </w:tc>
      </w:tr>
      <w:tr w:rsidR="00713FA3" w:rsidRPr="00BC2F63" w14:paraId="12811478"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4EDFA" w14:textId="77777777" w:rsidR="00713FA3" w:rsidRPr="00BC2F63" w:rsidRDefault="00713FA3" w:rsidP="00172686">
            <w:pPr>
              <w:pStyle w:val="rowtabella0"/>
              <w:rPr>
                <w:color w:val="002060"/>
              </w:rPr>
            </w:pPr>
            <w:r w:rsidRPr="00BC2F6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37FB"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7FD0"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E210E"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15C4"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C776"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2C9BF" w14:textId="77777777" w:rsidR="00713FA3" w:rsidRPr="00BC2F63" w:rsidRDefault="00713FA3" w:rsidP="00172686">
            <w:pPr>
              <w:pStyle w:val="rowtabella0"/>
              <w:jc w:val="center"/>
              <w:rPr>
                <w:color w:val="002060"/>
              </w:rPr>
            </w:pPr>
            <w:r w:rsidRPr="00BC2F6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49A0" w14:textId="77777777" w:rsidR="00713FA3" w:rsidRPr="00BC2F63" w:rsidRDefault="00713FA3" w:rsidP="00172686">
            <w:pPr>
              <w:pStyle w:val="rowtabella0"/>
              <w:jc w:val="center"/>
              <w:rPr>
                <w:color w:val="002060"/>
              </w:rPr>
            </w:pPr>
            <w:r w:rsidRPr="00BC2F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6387" w14:textId="77777777" w:rsidR="00713FA3" w:rsidRPr="00BC2F63" w:rsidRDefault="00713FA3" w:rsidP="00172686">
            <w:pPr>
              <w:pStyle w:val="rowtabella0"/>
              <w:jc w:val="center"/>
              <w:rPr>
                <w:color w:val="002060"/>
              </w:rPr>
            </w:pPr>
            <w:r w:rsidRPr="00BC2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1B2C" w14:textId="77777777" w:rsidR="00713FA3" w:rsidRPr="00BC2F63" w:rsidRDefault="00713FA3" w:rsidP="00172686">
            <w:pPr>
              <w:pStyle w:val="rowtabella0"/>
              <w:jc w:val="center"/>
              <w:rPr>
                <w:color w:val="002060"/>
              </w:rPr>
            </w:pPr>
            <w:r w:rsidRPr="00BC2F63">
              <w:rPr>
                <w:color w:val="002060"/>
              </w:rPr>
              <w:t>0</w:t>
            </w:r>
          </w:p>
        </w:tc>
      </w:tr>
      <w:tr w:rsidR="00713FA3" w:rsidRPr="00BC2F63" w14:paraId="2C9E84D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AFCE2" w14:textId="77777777" w:rsidR="00713FA3" w:rsidRPr="00BC2F63" w:rsidRDefault="00713FA3" w:rsidP="00172686">
            <w:pPr>
              <w:pStyle w:val="rowtabella0"/>
              <w:rPr>
                <w:color w:val="002060"/>
              </w:rPr>
            </w:pPr>
            <w:r w:rsidRPr="00BC2F63">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5A45" w14:textId="77777777" w:rsidR="00713FA3" w:rsidRPr="00BC2F63" w:rsidRDefault="00713FA3" w:rsidP="00172686">
            <w:pPr>
              <w:pStyle w:val="rowtabella0"/>
              <w:jc w:val="center"/>
              <w:rPr>
                <w:color w:val="002060"/>
              </w:rPr>
            </w:pPr>
            <w:r w:rsidRPr="00BC2F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7DFC2"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FF563"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9DA0"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C19E"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909B" w14:textId="77777777" w:rsidR="00713FA3" w:rsidRPr="00BC2F63" w:rsidRDefault="00713FA3" w:rsidP="00172686">
            <w:pPr>
              <w:pStyle w:val="rowtabella0"/>
              <w:jc w:val="center"/>
              <w:rPr>
                <w:color w:val="002060"/>
              </w:rPr>
            </w:pPr>
            <w:r w:rsidRPr="00BC2F6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6BB8" w14:textId="77777777" w:rsidR="00713FA3" w:rsidRPr="00BC2F63" w:rsidRDefault="00713FA3" w:rsidP="00172686">
            <w:pPr>
              <w:pStyle w:val="rowtabella0"/>
              <w:jc w:val="center"/>
              <w:rPr>
                <w:color w:val="002060"/>
              </w:rPr>
            </w:pPr>
            <w:r w:rsidRPr="00BC2F6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2A6A"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903AB" w14:textId="77777777" w:rsidR="00713FA3" w:rsidRPr="00BC2F63" w:rsidRDefault="00713FA3" w:rsidP="00172686">
            <w:pPr>
              <w:pStyle w:val="rowtabella0"/>
              <w:jc w:val="center"/>
              <w:rPr>
                <w:color w:val="002060"/>
              </w:rPr>
            </w:pPr>
            <w:r w:rsidRPr="00BC2F63">
              <w:rPr>
                <w:color w:val="002060"/>
              </w:rPr>
              <w:t>0</w:t>
            </w:r>
          </w:p>
        </w:tc>
      </w:tr>
      <w:tr w:rsidR="00713FA3" w:rsidRPr="00BC2F63" w14:paraId="2B90EFC9"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A53FD" w14:textId="77777777" w:rsidR="00713FA3" w:rsidRPr="00BC2F63" w:rsidRDefault="00713FA3" w:rsidP="00172686">
            <w:pPr>
              <w:pStyle w:val="rowtabella0"/>
              <w:rPr>
                <w:color w:val="002060"/>
              </w:rPr>
            </w:pPr>
            <w:r w:rsidRPr="00BC2F63">
              <w:rPr>
                <w:color w:val="002060"/>
              </w:rPr>
              <w:t>A.S.D. CHIARAVALLE FUTSAL</w:t>
            </w:r>
            <w:r>
              <w:rPr>
                <w:color w:val="002060"/>
              </w:rPr>
              <w:t xml:space="preserve"> </w:t>
            </w:r>
            <w:r w:rsidRPr="00BC2F63">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F9BD" w14:textId="77777777" w:rsidR="00713FA3" w:rsidRPr="00BC2F63" w:rsidRDefault="00713FA3" w:rsidP="00172686">
            <w:pPr>
              <w:pStyle w:val="rowtabella0"/>
              <w:jc w:val="center"/>
              <w:rPr>
                <w:color w:val="002060"/>
              </w:rPr>
            </w:pPr>
            <w:r w:rsidRPr="00BC2F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7F90"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57C1"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79E8"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8E40"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50657" w14:textId="77777777" w:rsidR="00713FA3" w:rsidRPr="00BC2F63" w:rsidRDefault="00713FA3" w:rsidP="00172686">
            <w:pPr>
              <w:pStyle w:val="rowtabella0"/>
              <w:jc w:val="center"/>
              <w:rPr>
                <w:color w:val="002060"/>
              </w:rPr>
            </w:pPr>
            <w:r w:rsidRPr="00BC2F6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1052" w14:textId="77777777" w:rsidR="00713FA3" w:rsidRPr="00BC2F63" w:rsidRDefault="00713FA3" w:rsidP="00172686">
            <w:pPr>
              <w:pStyle w:val="rowtabella0"/>
              <w:jc w:val="center"/>
              <w:rPr>
                <w:color w:val="002060"/>
              </w:rPr>
            </w:pPr>
            <w:r w:rsidRPr="00BC2F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F607"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3506" w14:textId="77777777" w:rsidR="00713FA3" w:rsidRPr="00BC2F63" w:rsidRDefault="00713FA3" w:rsidP="00172686">
            <w:pPr>
              <w:pStyle w:val="rowtabella0"/>
              <w:jc w:val="center"/>
              <w:rPr>
                <w:color w:val="002060"/>
              </w:rPr>
            </w:pPr>
            <w:r w:rsidRPr="00BC2F63">
              <w:rPr>
                <w:color w:val="002060"/>
              </w:rPr>
              <w:t>0</w:t>
            </w:r>
          </w:p>
        </w:tc>
      </w:tr>
      <w:tr w:rsidR="00713FA3" w:rsidRPr="00BC2F63" w14:paraId="5B395EE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4BCC3B" w14:textId="77777777" w:rsidR="00713FA3" w:rsidRPr="00BC2F63" w:rsidRDefault="00713FA3" w:rsidP="00172686">
            <w:pPr>
              <w:pStyle w:val="rowtabella0"/>
              <w:rPr>
                <w:color w:val="002060"/>
              </w:rPr>
            </w:pPr>
            <w:r w:rsidRPr="00BC2F6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E7F2" w14:textId="77777777" w:rsidR="00713FA3" w:rsidRPr="00BC2F63" w:rsidRDefault="00713FA3" w:rsidP="00172686">
            <w:pPr>
              <w:pStyle w:val="rowtabella0"/>
              <w:jc w:val="center"/>
              <w:rPr>
                <w:color w:val="002060"/>
              </w:rPr>
            </w:pPr>
            <w:r w:rsidRPr="00BC2F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1A24"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87C8"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5E00C"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DE6A"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48E0" w14:textId="77777777" w:rsidR="00713FA3" w:rsidRPr="00BC2F63" w:rsidRDefault="00713FA3" w:rsidP="00172686">
            <w:pPr>
              <w:pStyle w:val="rowtabella0"/>
              <w:jc w:val="center"/>
              <w:rPr>
                <w:color w:val="002060"/>
              </w:rPr>
            </w:pPr>
            <w:r w:rsidRPr="00BC2F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6DFA" w14:textId="77777777" w:rsidR="00713FA3" w:rsidRPr="00BC2F63" w:rsidRDefault="00713FA3" w:rsidP="00172686">
            <w:pPr>
              <w:pStyle w:val="rowtabella0"/>
              <w:jc w:val="center"/>
              <w:rPr>
                <w:color w:val="002060"/>
              </w:rPr>
            </w:pPr>
            <w:r w:rsidRPr="00BC2F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D6EE"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2A66" w14:textId="77777777" w:rsidR="00713FA3" w:rsidRPr="00BC2F63" w:rsidRDefault="00713FA3" w:rsidP="00172686">
            <w:pPr>
              <w:pStyle w:val="rowtabella0"/>
              <w:jc w:val="center"/>
              <w:rPr>
                <w:color w:val="002060"/>
              </w:rPr>
            </w:pPr>
            <w:r w:rsidRPr="00BC2F63">
              <w:rPr>
                <w:color w:val="002060"/>
              </w:rPr>
              <w:t>0</w:t>
            </w:r>
          </w:p>
        </w:tc>
      </w:tr>
      <w:tr w:rsidR="00713FA3" w:rsidRPr="00BC2F63" w14:paraId="3AF76DCF"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A8136" w14:textId="77777777" w:rsidR="00713FA3" w:rsidRPr="00BC2F63" w:rsidRDefault="00713FA3" w:rsidP="00172686">
            <w:pPr>
              <w:pStyle w:val="rowtabella0"/>
              <w:rPr>
                <w:color w:val="002060"/>
              </w:rPr>
            </w:pPr>
            <w:r w:rsidRPr="00BC2F6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BE6D" w14:textId="77777777" w:rsidR="00713FA3" w:rsidRPr="00BC2F63" w:rsidRDefault="00713FA3" w:rsidP="00172686">
            <w:pPr>
              <w:pStyle w:val="rowtabella0"/>
              <w:jc w:val="center"/>
              <w:rPr>
                <w:color w:val="002060"/>
              </w:rPr>
            </w:pPr>
            <w:r w:rsidRPr="00BC2F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0BDA"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8323"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A07F"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4E641"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1558" w14:textId="77777777" w:rsidR="00713FA3" w:rsidRPr="00BC2F63" w:rsidRDefault="00713FA3" w:rsidP="00172686">
            <w:pPr>
              <w:pStyle w:val="rowtabella0"/>
              <w:jc w:val="center"/>
              <w:rPr>
                <w:color w:val="002060"/>
              </w:rPr>
            </w:pPr>
            <w:r w:rsidRPr="00BC2F6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A09D" w14:textId="77777777" w:rsidR="00713FA3" w:rsidRPr="00BC2F63" w:rsidRDefault="00713FA3" w:rsidP="00172686">
            <w:pPr>
              <w:pStyle w:val="rowtabella0"/>
              <w:jc w:val="center"/>
              <w:rPr>
                <w:color w:val="002060"/>
              </w:rPr>
            </w:pPr>
            <w:r w:rsidRPr="00BC2F6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AA76"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3B6C" w14:textId="77777777" w:rsidR="00713FA3" w:rsidRPr="00BC2F63" w:rsidRDefault="00713FA3" w:rsidP="00172686">
            <w:pPr>
              <w:pStyle w:val="rowtabella0"/>
              <w:jc w:val="center"/>
              <w:rPr>
                <w:color w:val="002060"/>
              </w:rPr>
            </w:pPr>
            <w:r w:rsidRPr="00BC2F63">
              <w:rPr>
                <w:color w:val="002060"/>
              </w:rPr>
              <w:t>0</w:t>
            </w:r>
          </w:p>
        </w:tc>
      </w:tr>
      <w:tr w:rsidR="00713FA3" w:rsidRPr="00BC2F63" w14:paraId="24D7766A"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C744B" w14:textId="77777777" w:rsidR="00713FA3" w:rsidRPr="00BC2F63" w:rsidRDefault="00713FA3" w:rsidP="00172686">
            <w:pPr>
              <w:pStyle w:val="rowtabella0"/>
              <w:rPr>
                <w:color w:val="002060"/>
              </w:rPr>
            </w:pPr>
            <w:r w:rsidRPr="00BC2F63">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2FC5" w14:textId="77777777" w:rsidR="00713FA3" w:rsidRPr="00BC2F63" w:rsidRDefault="00713FA3" w:rsidP="00172686">
            <w:pPr>
              <w:pStyle w:val="rowtabella0"/>
              <w:jc w:val="center"/>
              <w:rPr>
                <w:color w:val="002060"/>
              </w:rPr>
            </w:pPr>
            <w:r w:rsidRPr="00BC2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8031"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B9A9"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4469"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5CF1"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597F" w14:textId="77777777" w:rsidR="00713FA3" w:rsidRPr="00BC2F63" w:rsidRDefault="00713FA3" w:rsidP="00172686">
            <w:pPr>
              <w:pStyle w:val="rowtabella0"/>
              <w:jc w:val="center"/>
              <w:rPr>
                <w:color w:val="002060"/>
              </w:rPr>
            </w:pPr>
            <w:r w:rsidRPr="00BC2F6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15612" w14:textId="77777777" w:rsidR="00713FA3" w:rsidRPr="00BC2F63" w:rsidRDefault="00713FA3" w:rsidP="00172686">
            <w:pPr>
              <w:pStyle w:val="rowtabella0"/>
              <w:jc w:val="center"/>
              <w:rPr>
                <w:color w:val="002060"/>
              </w:rPr>
            </w:pPr>
            <w:r w:rsidRPr="00BC2F6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D0F9"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B187" w14:textId="77777777" w:rsidR="00713FA3" w:rsidRPr="00BC2F63" w:rsidRDefault="00713FA3" w:rsidP="00172686">
            <w:pPr>
              <w:pStyle w:val="rowtabella0"/>
              <w:jc w:val="center"/>
              <w:rPr>
                <w:color w:val="002060"/>
              </w:rPr>
            </w:pPr>
            <w:r w:rsidRPr="00BC2F63">
              <w:rPr>
                <w:color w:val="002060"/>
              </w:rPr>
              <w:t>0</w:t>
            </w:r>
          </w:p>
        </w:tc>
      </w:tr>
      <w:tr w:rsidR="00713FA3" w:rsidRPr="00BC2F63" w14:paraId="74B45DF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68956" w14:textId="77777777" w:rsidR="00713FA3" w:rsidRPr="00BC2F63" w:rsidRDefault="00713FA3" w:rsidP="00172686">
            <w:pPr>
              <w:pStyle w:val="rowtabella0"/>
              <w:rPr>
                <w:color w:val="002060"/>
              </w:rPr>
            </w:pPr>
            <w:r w:rsidRPr="00BC2F6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975C"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8CA6"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892E"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917C"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31D6"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7DF3E"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3B25" w14:textId="77777777" w:rsidR="00713FA3" w:rsidRPr="00BC2F63" w:rsidRDefault="00713FA3" w:rsidP="00172686">
            <w:pPr>
              <w:pStyle w:val="rowtabella0"/>
              <w:jc w:val="center"/>
              <w:rPr>
                <w:color w:val="002060"/>
              </w:rPr>
            </w:pPr>
            <w:r w:rsidRPr="00BC2F6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CA50"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5107" w14:textId="77777777" w:rsidR="00713FA3" w:rsidRPr="00BC2F63" w:rsidRDefault="00713FA3" w:rsidP="00172686">
            <w:pPr>
              <w:pStyle w:val="rowtabella0"/>
              <w:jc w:val="center"/>
              <w:rPr>
                <w:color w:val="002060"/>
              </w:rPr>
            </w:pPr>
            <w:r w:rsidRPr="00BC2F63">
              <w:rPr>
                <w:color w:val="002060"/>
              </w:rPr>
              <w:t>0</w:t>
            </w:r>
          </w:p>
        </w:tc>
      </w:tr>
      <w:tr w:rsidR="00713FA3" w:rsidRPr="00BC2F63" w14:paraId="60AD369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4F60A" w14:textId="77777777" w:rsidR="00713FA3" w:rsidRPr="00BC2F63" w:rsidRDefault="00713FA3" w:rsidP="00172686">
            <w:pPr>
              <w:pStyle w:val="rowtabella0"/>
              <w:rPr>
                <w:color w:val="002060"/>
              </w:rPr>
            </w:pPr>
            <w:r w:rsidRPr="00BC2F63">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B17A"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78FA"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D8C6"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087C"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4DBF"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63EB" w14:textId="77777777" w:rsidR="00713FA3" w:rsidRPr="00BC2F63" w:rsidRDefault="00713FA3" w:rsidP="00172686">
            <w:pPr>
              <w:pStyle w:val="rowtabella0"/>
              <w:jc w:val="center"/>
              <w:rPr>
                <w:color w:val="002060"/>
              </w:rPr>
            </w:pPr>
            <w:r w:rsidRPr="00BC2F6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0E571" w14:textId="77777777" w:rsidR="00713FA3" w:rsidRPr="00BC2F63" w:rsidRDefault="00713FA3" w:rsidP="00172686">
            <w:pPr>
              <w:pStyle w:val="rowtabella0"/>
              <w:jc w:val="center"/>
              <w:rPr>
                <w:color w:val="002060"/>
              </w:rPr>
            </w:pPr>
            <w:r w:rsidRPr="00BC2F6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0D4C"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DF002" w14:textId="2A3B3CEC" w:rsidR="00713FA3" w:rsidRPr="00BC2F63" w:rsidRDefault="00E63532" w:rsidP="00172686">
            <w:pPr>
              <w:pStyle w:val="rowtabella0"/>
              <w:jc w:val="center"/>
              <w:rPr>
                <w:color w:val="002060"/>
              </w:rPr>
            </w:pPr>
            <w:r>
              <w:rPr>
                <w:color w:val="002060"/>
              </w:rPr>
              <w:t>0</w:t>
            </w:r>
          </w:p>
        </w:tc>
      </w:tr>
      <w:tr w:rsidR="00713FA3" w:rsidRPr="00BC2F63" w14:paraId="11906C9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36191" w14:textId="77777777" w:rsidR="00713FA3" w:rsidRPr="00BC2F63" w:rsidRDefault="00713FA3" w:rsidP="00172686">
            <w:pPr>
              <w:pStyle w:val="rowtabella0"/>
              <w:rPr>
                <w:color w:val="002060"/>
              </w:rPr>
            </w:pPr>
            <w:r w:rsidRPr="00BC2F63">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F269"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A6E00"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D741"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0CFF9"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76AEF"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26D2" w14:textId="77777777" w:rsidR="00713FA3" w:rsidRPr="00BC2F63" w:rsidRDefault="00713FA3" w:rsidP="00172686">
            <w:pPr>
              <w:pStyle w:val="rowtabella0"/>
              <w:jc w:val="center"/>
              <w:rPr>
                <w:color w:val="002060"/>
              </w:rPr>
            </w:pPr>
            <w:r w:rsidRPr="00BC2F6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1183" w14:textId="77777777" w:rsidR="00713FA3" w:rsidRPr="00BC2F63" w:rsidRDefault="00713FA3" w:rsidP="00172686">
            <w:pPr>
              <w:pStyle w:val="rowtabella0"/>
              <w:jc w:val="center"/>
              <w:rPr>
                <w:color w:val="002060"/>
              </w:rPr>
            </w:pPr>
            <w:r w:rsidRPr="00BC2F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DCE1" w14:textId="77777777" w:rsidR="00713FA3" w:rsidRPr="00BC2F63" w:rsidRDefault="00713FA3" w:rsidP="00172686">
            <w:pPr>
              <w:pStyle w:val="rowtabella0"/>
              <w:jc w:val="center"/>
              <w:rPr>
                <w:color w:val="002060"/>
              </w:rPr>
            </w:pPr>
            <w:r w:rsidRPr="00BC2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7B2E" w14:textId="77777777" w:rsidR="00713FA3" w:rsidRPr="00BC2F63" w:rsidRDefault="00713FA3" w:rsidP="00172686">
            <w:pPr>
              <w:pStyle w:val="rowtabella0"/>
              <w:jc w:val="center"/>
              <w:rPr>
                <w:color w:val="002060"/>
              </w:rPr>
            </w:pPr>
            <w:r w:rsidRPr="00BC2F63">
              <w:rPr>
                <w:color w:val="002060"/>
              </w:rPr>
              <w:t>0</w:t>
            </w:r>
          </w:p>
        </w:tc>
      </w:tr>
      <w:tr w:rsidR="00713FA3" w:rsidRPr="00BC2F63" w14:paraId="25D33197"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A22D93" w14:textId="77777777" w:rsidR="00713FA3" w:rsidRPr="00BC2F63" w:rsidRDefault="00713FA3" w:rsidP="00172686">
            <w:pPr>
              <w:pStyle w:val="rowtabella0"/>
              <w:rPr>
                <w:color w:val="002060"/>
              </w:rPr>
            </w:pPr>
            <w:r w:rsidRPr="00BC2F63">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4901"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C74B8"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8A03"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86C2"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8915"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C4D7" w14:textId="77777777" w:rsidR="00713FA3" w:rsidRPr="00BC2F63" w:rsidRDefault="00713FA3" w:rsidP="00172686">
            <w:pPr>
              <w:pStyle w:val="rowtabella0"/>
              <w:jc w:val="center"/>
              <w:rPr>
                <w:color w:val="002060"/>
              </w:rPr>
            </w:pPr>
            <w:r w:rsidRPr="00BC2F6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609F" w14:textId="77777777" w:rsidR="00713FA3" w:rsidRPr="00BC2F63" w:rsidRDefault="00713FA3" w:rsidP="00172686">
            <w:pPr>
              <w:pStyle w:val="rowtabella0"/>
              <w:jc w:val="center"/>
              <w:rPr>
                <w:color w:val="002060"/>
              </w:rPr>
            </w:pPr>
            <w:r w:rsidRPr="00BC2F6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788B" w14:textId="77777777" w:rsidR="00713FA3" w:rsidRPr="00BC2F63" w:rsidRDefault="00713FA3" w:rsidP="00172686">
            <w:pPr>
              <w:pStyle w:val="rowtabella0"/>
              <w:jc w:val="center"/>
              <w:rPr>
                <w:color w:val="002060"/>
              </w:rPr>
            </w:pPr>
            <w:r w:rsidRPr="00BC2F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62F6" w14:textId="47ADFD78" w:rsidR="00713FA3" w:rsidRPr="00BC2F63" w:rsidRDefault="00E63532" w:rsidP="00172686">
            <w:pPr>
              <w:pStyle w:val="rowtabella0"/>
              <w:jc w:val="center"/>
              <w:rPr>
                <w:color w:val="002060"/>
              </w:rPr>
            </w:pPr>
            <w:r>
              <w:rPr>
                <w:color w:val="002060"/>
              </w:rPr>
              <w:t>1</w:t>
            </w:r>
          </w:p>
        </w:tc>
      </w:tr>
    </w:tbl>
    <w:p w14:paraId="32222681" w14:textId="77777777" w:rsidR="00713FA3" w:rsidRPr="00BC2F63" w:rsidRDefault="00713FA3" w:rsidP="00713FA3">
      <w:pPr>
        <w:pStyle w:val="breakline"/>
        <w:rPr>
          <w:rFonts w:eastAsiaTheme="minorEastAsia"/>
          <w:color w:val="002060"/>
        </w:rPr>
      </w:pPr>
    </w:p>
    <w:p w14:paraId="632BE2A0" w14:textId="77777777" w:rsidR="00713FA3" w:rsidRPr="00BC2F63" w:rsidRDefault="00713FA3" w:rsidP="00713FA3">
      <w:pPr>
        <w:pStyle w:val="breakline"/>
        <w:rPr>
          <w:color w:val="002060"/>
        </w:rPr>
      </w:pPr>
    </w:p>
    <w:p w14:paraId="25A20412" w14:textId="77777777" w:rsidR="00713FA3" w:rsidRPr="00BC2F63" w:rsidRDefault="00713FA3" w:rsidP="00713FA3">
      <w:pPr>
        <w:pStyle w:val="sottotitolocampionato10"/>
        <w:rPr>
          <w:color w:val="002060"/>
        </w:rPr>
      </w:pPr>
      <w:r w:rsidRPr="00BC2F6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1B8A09A8"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2E840"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4C48D"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5453E"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E2435"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FC014"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862EF"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82FFC"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5BA20"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246E6"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6C756" w14:textId="77777777" w:rsidR="00713FA3" w:rsidRPr="00BC2F63" w:rsidRDefault="00713FA3" w:rsidP="00172686">
            <w:pPr>
              <w:pStyle w:val="headertabella0"/>
              <w:rPr>
                <w:color w:val="002060"/>
              </w:rPr>
            </w:pPr>
            <w:r w:rsidRPr="00BC2F63">
              <w:rPr>
                <w:color w:val="002060"/>
              </w:rPr>
              <w:t>PE</w:t>
            </w:r>
          </w:p>
        </w:tc>
      </w:tr>
      <w:tr w:rsidR="00713FA3" w:rsidRPr="00BC2F63" w14:paraId="408ED7C9"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A13C96" w14:textId="77777777" w:rsidR="00713FA3" w:rsidRPr="00BC2F63" w:rsidRDefault="00713FA3" w:rsidP="00172686">
            <w:pPr>
              <w:pStyle w:val="rowtabella0"/>
              <w:rPr>
                <w:color w:val="002060"/>
              </w:rPr>
            </w:pPr>
            <w:r w:rsidRPr="00BC2F63">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1611" w14:textId="77777777" w:rsidR="00713FA3" w:rsidRPr="00BC2F63" w:rsidRDefault="00713FA3" w:rsidP="00172686">
            <w:pPr>
              <w:pStyle w:val="rowtabella0"/>
              <w:jc w:val="center"/>
              <w:rPr>
                <w:color w:val="002060"/>
              </w:rPr>
            </w:pPr>
            <w:r w:rsidRPr="00BC2F6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6045"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0598"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E597A"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A58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A81AA" w14:textId="77777777" w:rsidR="00713FA3" w:rsidRPr="00BC2F63" w:rsidRDefault="00713FA3" w:rsidP="00172686">
            <w:pPr>
              <w:pStyle w:val="rowtabella0"/>
              <w:jc w:val="center"/>
              <w:rPr>
                <w:color w:val="002060"/>
              </w:rPr>
            </w:pPr>
            <w:r w:rsidRPr="00BC2F63">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D2B21" w14:textId="77777777" w:rsidR="00713FA3" w:rsidRPr="00BC2F63" w:rsidRDefault="00713FA3" w:rsidP="00172686">
            <w:pPr>
              <w:pStyle w:val="rowtabella0"/>
              <w:jc w:val="center"/>
              <w:rPr>
                <w:color w:val="002060"/>
              </w:rPr>
            </w:pPr>
            <w:r w:rsidRPr="00BC2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58B1" w14:textId="77777777" w:rsidR="00713FA3" w:rsidRPr="00BC2F63" w:rsidRDefault="00713FA3" w:rsidP="00172686">
            <w:pPr>
              <w:pStyle w:val="rowtabella0"/>
              <w:jc w:val="center"/>
              <w:rPr>
                <w:color w:val="002060"/>
              </w:rPr>
            </w:pPr>
            <w:r w:rsidRPr="00BC2F6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77FC" w14:textId="77777777" w:rsidR="00713FA3" w:rsidRPr="00BC2F63" w:rsidRDefault="00713FA3" w:rsidP="00172686">
            <w:pPr>
              <w:pStyle w:val="rowtabella0"/>
              <w:jc w:val="center"/>
              <w:rPr>
                <w:color w:val="002060"/>
              </w:rPr>
            </w:pPr>
            <w:r w:rsidRPr="00BC2F63">
              <w:rPr>
                <w:color w:val="002060"/>
              </w:rPr>
              <w:t>0</w:t>
            </w:r>
          </w:p>
        </w:tc>
      </w:tr>
      <w:tr w:rsidR="00713FA3" w:rsidRPr="00BC2F63" w14:paraId="3C03119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920AC" w14:textId="77777777" w:rsidR="00713FA3" w:rsidRPr="00BC2F63" w:rsidRDefault="00713FA3" w:rsidP="00172686">
            <w:pPr>
              <w:pStyle w:val="rowtabella0"/>
              <w:rPr>
                <w:color w:val="002060"/>
              </w:rPr>
            </w:pPr>
            <w:r w:rsidRPr="00BC2F63">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3A7A" w14:textId="77777777" w:rsidR="00713FA3" w:rsidRPr="00BC2F63" w:rsidRDefault="00713FA3" w:rsidP="00172686">
            <w:pPr>
              <w:pStyle w:val="rowtabella0"/>
              <w:jc w:val="center"/>
              <w:rPr>
                <w:color w:val="002060"/>
              </w:rPr>
            </w:pPr>
            <w:r w:rsidRPr="00BC2F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4BEA"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C1193"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AE567"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98AF"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11337" w14:textId="77777777" w:rsidR="00713FA3" w:rsidRPr="00BC2F63" w:rsidRDefault="00713FA3" w:rsidP="00172686">
            <w:pPr>
              <w:pStyle w:val="rowtabella0"/>
              <w:jc w:val="center"/>
              <w:rPr>
                <w:color w:val="002060"/>
              </w:rPr>
            </w:pPr>
            <w:r w:rsidRPr="00BC2F63">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B142E" w14:textId="77777777" w:rsidR="00713FA3" w:rsidRPr="00BC2F63" w:rsidRDefault="00713FA3" w:rsidP="00172686">
            <w:pPr>
              <w:pStyle w:val="rowtabella0"/>
              <w:jc w:val="center"/>
              <w:rPr>
                <w:color w:val="002060"/>
              </w:rPr>
            </w:pPr>
            <w:r w:rsidRPr="00BC2F6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1D97D" w14:textId="77777777" w:rsidR="00713FA3" w:rsidRPr="00BC2F63" w:rsidRDefault="00713FA3" w:rsidP="00172686">
            <w:pPr>
              <w:pStyle w:val="rowtabella0"/>
              <w:jc w:val="center"/>
              <w:rPr>
                <w:color w:val="002060"/>
              </w:rPr>
            </w:pPr>
            <w:r w:rsidRPr="00BC2F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73C4" w14:textId="77777777" w:rsidR="00713FA3" w:rsidRPr="00BC2F63" w:rsidRDefault="00713FA3" w:rsidP="00172686">
            <w:pPr>
              <w:pStyle w:val="rowtabella0"/>
              <w:jc w:val="center"/>
              <w:rPr>
                <w:color w:val="002060"/>
              </w:rPr>
            </w:pPr>
            <w:r w:rsidRPr="00BC2F63">
              <w:rPr>
                <w:color w:val="002060"/>
              </w:rPr>
              <w:t>0</w:t>
            </w:r>
          </w:p>
        </w:tc>
      </w:tr>
      <w:tr w:rsidR="00713FA3" w:rsidRPr="00BC2F63" w14:paraId="70B0661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6197B" w14:textId="77777777" w:rsidR="00713FA3" w:rsidRPr="00BC2F63" w:rsidRDefault="00713FA3" w:rsidP="00172686">
            <w:pPr>
              <w:pStyle w:val="rowtabella0"/>
              <w:rPr>
                <w:color w:val="002060"/>
              </w:rPr>
            </w:pPr>
            <w:r w:rsidRPr="00BC2F63">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5ECC" w14:textId="77777777" w:rsidR="00713FA3" w:rsidRPr="00BC2F63" w:rsidRDefault="00713FA3" w:rsidP="00172686">
            <w:pPr>
              <w:pStyle w:val="rowtabella0"/>
              <w:jc w:val="center"/>
              <w:rPr>
                <w:color w:val="002060"/>
              </w:rPr>
            </w:pPr>
            <w:r w:rsidRPr="00BC2F6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D8D27"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F139"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12AB"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E073"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E4358" w14:textId="77777777" w:rsidR="00713FA3" w:rsidRPr="00BC2F63" w:rsidRDefault="00713FA3" w:rsidP="00172686">
            <w:pPr>
              <w:pStyle w:val="rowtabella0"/>
              <w:jc w:val="center"/>
              <w:rPr>
                <w:color w:val="002060"/>
              </w:rPr>
            </w:pPr>
            <w:r w:rsidRPr="00BC2F6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36DA" w14:textId="77777777" w:rsidR="00713FA3" w:rsidRPr="00BC2F63" w:rsidRDefault="00713FA3" w:rsidP="00172686">
            <w:pPr>
              <w:pStyle w:val="rowtabella0"/>
              <w:jc w:val="center"/>
              <w:rPr>
                <w:color w:val="002060"/>
              </w:rPr>
            </w:pPr>
            <w:r w:rsidRPr="00BC2F6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FF4C"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BFA1" w14:textId="77777777" w:rsidR="00713FA3" w:rsidRPr="00BC2F63" w:rsidRDefault="00713FA3" w:rsidP="00172686">
            <w:pPr>
              <w:pStyle w:val="rowtabella0"/>
              <w:jc w:val="center"/>
              <w:rPr>
                <w:color w:val="002060"/>
              </w:rPr>
            </w:pPr>
            <w:r w:rsidRPr="00BC2F63">
              <w:rPr>
                <w:color w:val="002060"/>
              </w:rPr>
              <w:t>0</w:t>
            </w:r>
          </w:p>
        </w:tc>
      </w:tr>
      <w:tr w:rsidR="00713FA3" w:rsidRPr="00BC2F63" w14:paraId="4B97831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9820F" w14:textId="77777777" w:rsidR="00713FA3" w:rsidRPr="00BC2F63" w:rsidRDefault="00713FA3" w:rsidP="00172686">
            <w:pPr>
              <w:pStyle w:val="rowtabella0"/>
              <w:rPr>
                <w:color w:val="002060"/>
              </w:rPr>
            </w:pPr>
            <w:r w:rsidRPr="00BC2F6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3D1C" w14:textId="77777777" w:rsidR="00713FA3" w:rsidRPr="00BC2F63" w:rsidRDefault="00713FA3" w:rsidP="00172686">
            <w:pPr>
              <w:pStyle w:val="rowtabella0"/>
              <w:jc w:val="center"/>
              <w:rPr>
                <w:color w:val="002060"/>
              </w:rPr>
            </w:pPr>
            <w:r w:rsidRPr="00BC2F6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35D6"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2457"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F008"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10EE4"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0C35" w14:textId="77777777" w:rsidR="00713FA3" w:rsidRPr="00BC2F63" w:rsidRDefault="00713FA3" w:rsidP="00172686">
            <w:pPr>
              <w:pStyle w:val="rowtabella0"/>
              <w:jc w:val="center"/>
              <w:rPr>
                <w:color w:val="002060"/>
              </w:rPr>
            </w:pPr>
            <w:r w:rsidRPr="00BC2F63">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1CC0" w14:textId="77777777" w:rsidR="00713FA3" w:rsidRPr="00BC2F63" w:rsidRDefault="00713FA3" w:rsidP="00172686">
            <w:pPr>
              <w:pStyle w:val="rowtabella0"/>
              <w:jc w:val="center"/>
              <w:rPr>
                <w:color w:val="002060"/>
              </w:rPr>
            </w:pPr>
            <w:r w:rsidRPr="00BC2F6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E73D"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E1CE" w14:textId="77777777" w:rsidR="00713FA3" w:rsidRPr="00BC2F63" w:rsidRDefault="00713FA3" w:rsidP="00172686">
            <w:pPr>
              <w:pStyle w:val="rowtabella0"/>
              <w:jc w:val="center"/>
              <w:rPr>
                <w:color w:val="002060"/>
              </w:rPr>
            </w:pPr>
            <w:r w:rsidRPr="00BC2F63">
              <w:rPr>
                <w:color w:val="002060"/>
              </w:rPr>
              <w:t>0</w:t>
            </w:r>
          </w:p>
        </w:tc>
      </w:tr>
      <w:tr w:rsidR="00713FA3" w:rsidRPr="00BC2F63" w14:paraId="305D2A29"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CC886" w14:textId="77777777" w:rsidR="00713FA3" w:rsidRPr="00BC2F63" w:rsidRDefault="00713FA3" w:rsidP="00172686">
            <w:pPr>
              <w:pStyle w:val="rowtabella0"/>
              <w:rPr>
                <w:color w:val="002060"/>
              </w:rPr>
            </w:pPr>
            <w:r w:rsidRPr="00BC2F63">
              <w:rPr>
                <w:color w:val="002060"/>
              </w:rPr>
              <w:t>A.S.D. REAL FABRIANO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74E0" w14:textId="77777777" w:rsidR="00713FA3" w:rsidRPr="00BC2F63" w:rsidRDefault="00713FA3" w:rsidP="00172686">
            <w:pPr>
              <w:pStyle w:val="rowtabella0"/>
              <w:jc w:val="center"/>
              <w:rPr>
                <w:color w:val="002060"/>
              </w:rPr>
            </w:pPr>
            <w:r w:rsidRPr="00BC2F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980E"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3365"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6928"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F79A"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CA124" w14:textId="77777777" w:rsidR="00713FA3" w:rsidRPr="00BC2F63" w:rsidRDefault="00713FA3" w:rsidP="00172686">
            <w:pPr>
              <w:pStyle w:val="rowtabella0"/>
              <w:jc w:val="center"/>
              <w:rPr>
                <w:color w:val="002060"/>
              </w:rPr>
            </w:pPr>
            <w:r w:rsidRPr="00BC2F6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C5E2" w14:textId="77777777" w:rsidR="00713FA3" w:rsidRPr="00BC2F63" w:rsidRDefault="00713FA3" w:rsidP="00172686">
            <w:pPr>
              <w:pStyle w:val="rowtabella0"/>
              <w:jc w:val="center"/>
              <w:rPr>
                <w:color w:val="002060"/>
              </w:rPr>
            </w:pPr>
            <w:r w:rsidRPr="00BC2F6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46D8" w14:textId="77777777" w:rsidR="00713FA3" w:rsidRPr="00BC2F63" w:rsidRDefault="00713FA3" w:rsidP="00172686">
            <w:pPr>
              <w:pStyle w:val="rowtabella0"/>
              <w:jc w:val="center"/>
              <w:rPr>
                <w:color w:val="002060"/>
              </w:rPr>
            </w:pPr>
            <w:r w:rsidRPr="00BC2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9AD8" w14:textId="77777777" w:rsidR="00713FA3" w:rsidRPr="00BC2F63" w:rsidRDefault="00713FA3" w:rsidP="00172686">
            <w:pPr>
              <w:pStyle w:val="rowtabella0"/>
              <w:jc w:val="center"/>
              <w:rPr>
                <w:color w:val="002060"/>
              </w:rPr>
            </w:pPr>
            <w:r w:rsidRPr="00BC2F63">
              <w:rPr>
                <w:color w:val="002060"/>
              </w:rPr>
              <w:t>0</w:t>
            </w:r>
          </w:p>
        </w:tc>
      </w:tr>
      <w:tr w:rsidR="00713FA3" w:rsidRPr="00BC2F63" w14:paraId="1F4E72F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72AA2" w14:textId="77777777" w:rsidR="00713FA3" w:rsidRPr="00BC2F63" w:rsidRDefault="00713FA3" w:rsidP="00172686">
            <w:pPr>
              <w:pStyle w:val="rowtabella0"/>
              <w:rPr>
                <w:color w:val="002060"/>
              </w:rPr>
            </w:pPr>
            <w:r w:rsidRPr="00BC2F6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441E" w14:textId="77777777" w:rsidR="00713FA3" w:rsidRPr="00BC2F63" w:rsidRDefault="00713FA3" w:rsidP="00172686">
            <w:pPr>
              <w:pStyle w:val="rowtabella0"/>
              <w:jc w:val="center"/>
              <w:rPr>
                <w:color w:val="002060"/>
              </w:rPr>
            </w:pPr>
            <w:r w:rsidRPr="00BC2F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126BE"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FEEB"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6A8A"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22EB"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9C10" w14:textId="77777777" w:rsidR="00713FA3" w:rsidRPr="00BC2F63" w:rsidRDefault="00713FA3" w:rsidP="00172686">
            <w:pPr>
              <w:pStyle w:val="rowtabella0"/>
              <w:jc w:val="center"/>
              <w:rPr>
                <w:color w:val="002060"/>
              </w:rPr>
            </w:pPr>
            <w:r w:rsidRPr="00BC2F6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F40C" w14:textId="77777777" w:rsidR="00713FA3" w:rsidRPr="00BC2F63" w:rsidRDefault="00713FA3" w:rsidP="00172686">
            <w:pPr>
              <w:pStyle w:val="rowtabella0"/>
              <w:jc w:val="center"/>
              <w:rPr>
                <w:color w:val="002060"/>
              </w:rPr>
            </w:pPr>
            <w:r w:rsidRPr="00BC2F6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28DB"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31C0" w14:textId="77777777" w:rsidR="00713FA3" w:rsidRPr="00BC2F63" w:rsidRDefault="00713FA3" w:rsidP="00172686">
            <w:pPr>
              <w:pStyle w:val="rowtabella0"/>
              <w:jc w:val="center"/>
              <w:rPr>
                <w:color w:val="002060"/>
              </w:rPr>
            </w:pPr>
            <w:r w:rsidRPr="00BC2F63">
              <w:rPr>
                <w:color w:val="002060"/>
              </w:rPr>
              <w:t>0</w:t>
            </w:r>
          </w:p>
        </w:tc>
      </w:tr>
      <w:tr w:rsidR="00713FA3" w:rsidRPr="00BC2F63" w14:paraId="3A0BCD0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D0389" w14:textId="77777777" w:rsidR="00713FA3" w:rsidRPr="00BC2F63" w:rsidRDefault="00713FA3" w:rsidP="00172686">
            <w:pPr>
              <w:pStyle w:val="rowtabella0"/>
              <w:rPr>
                <w:color w:val="002060"/>
              </w:rPr>
            </w:pPr>
            <w:r w:rsidRPr="00BC2F6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D7323" w14:textId="77777777" w:rsidR="00713FA3" w:rsidRPr="00BC2F63" w:rsidRDefault="00713FA3" w:rsidP="00172686">
            <w:pPr>
              <w:pStyle w:val="rowtabella0"/>
              <w:jc w:val="center"/>
              <w:rPr>
                <w:color w:val="002060"/>
              </w:rPr>
            </w:pPr>
            <w:r w:rsidRPr="00BC2F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F3C8"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3956"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B97D9"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2033"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F922" w14:textId="77777777" w:rsidR="00713FA3" w:rsidRPr="00BC2F63" w:rsidRDefault="00713FA3" w:rsidP="00172686">
            <w:pPr>
              <w:pStyle w:val="rowtabella0"/>
              <w:jc w:val="center"/>
              <w:rPr>
                <w:color w:val="002060"/>
              </w:rPr>
            </w:pPr>
            <w:r w:rsidRPr="00BC2F6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2E18" w14:textId="77777777" w:rsidR="00713FA3" w:rsidRPr="00BC2F63" w:rsidRDefault="00713FA3" w:rsidP="00172686">
            <w:pPr>
              <w:pStyle w:val="rowtabella0"/>
              <w:jc w:val="center"/>
              <w:rPr>
                <w:color w:val="002060"/>
              </w:rPr>
            </w:pPr>
            <w:r w:rsidRPr="00BC2F6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73705"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68EAA" w14:textId="77777777" w:rsidR="00713FA3" w:rsidRPr="00BC2F63" w:rsidRDefault="00713FA3" w:rsidP="00172686">
            <w:pPr>
              <w:pStyle w:val="rowtabella0"/>
              <w:jc w:val="center"/>
              <w:rPr>
                <w:color w:val="002060"/>
              </w:rPr>
            </w:pPr>
            <w:r w:rsidRPr="00BC2F63">
              <w:rPr>
                <w:color w:val="002060"/>
              </w:rPr>
              <w:t>0</w:t>
            </w:r>
          </w:p>
        </w:tc>
      </w:tr>
      <w:tr w:rsidR="00713FA3" w:rsidRPr="00BC2F63" w14:paraId="3393FB7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63586" w14:textId="77777777" w:rsidR="00713FA3" w:rsidRPr="00BC2F63" w:rsidRDefault="00713FA3" w:rsidP="00172686">
            <w:pPr>
              <w:pStyle w:val="rowtabella0"/>
              <w:rPr>
                <w:color w:val="002060"/>
              </w:rPr>
            </w:pPr>
            <w:r w:rsidRPr="00BC2F63">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52A9"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F656"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A0C05"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004C"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2D57"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3241" w14:textId="77777777" w:rsidR="00713FA3" w:rsidRPr="00BC2F63" w:rsidRDefault="00713FA3" w:rsidP="00172686">
            <w:pPr>
              <w:pStyle w:val="rowtabella0"/>
              <w:jc w:val="center"/>
              <w:rPr>
                <w:color w:val="002060"/>
              </w:rPr>
            </w:pPr>
            <w:r w:rsidRPr="00BC2F6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0C4AC" w14:textId="77777777" w:rsidR="00713FA3" w:rsidRPr="00BC2F63" w:rsidRDefault="00713FA3" w:rsidP="00172686">
            <w:pPr>
              <w:pStyle w:val="rowtabella0"/>
              <w:jc w:val="center"/>
              <w:rPr>
                <w:color w:val="002060"/>
              </w:rPr>
            </w:pPr>
            <w:r w:rsidRPr="00BC2F6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5EB41" w14:textId="77777777" w:rsidR="00713FA3" w:rsidRPr="00BC2F63" w:rsidRDefault="00713FA3" w:rsidP="00172686">
            <w:pPr>
              <w:pStyle w:val="rowtabella0"/>
              <w:jc w:val="center"/>
              <w:rPr>
                <w:color w:val="002060"/>
              </w:rPr>
            </w:pPr>
            <w:r w:rsidRPr="00BC2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DE54" w14:textId="77777777" w:rsidR="00713FA3" w:rsidRPr="00BC2F63" w:rsidRDefault="00713FA3" w:rsidP="00172686">
            <w:pPr>
              <w:pStyle w:val="rowtabella0"/>
              <w:jc w:val="center"/>
              <w:rPr>
                <w:color w:val="002060"/>
              </w:rPr>
            </w:pPr>
            <w:r w:rsidRPr="00BC2F63">
              <w:rPr>
                <w:color w:val="002060"/>
              </w:rPr>
              <w:t>0</w:t>
            </w:r>
          </w:p>
        </w:tc>
      </w:tr>
      <w:tr w:rsidR="00713FA3" w:rsidRPr="00BC2F63" w14:paraId="146263A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28128" w14:textId="77777777" w:rsidR="00713FA3" w:rsidRPr="00BC2F63" w:rsidRDefault="00713FA3" w:rsidP="00172686">
            <w:pPr>
              <w:pStyle w:val="rowtabella0"/>
              <w:rPr>
                <w:color w:val="002060"/>
              </w:rPr>
            </w:pPr>
            <w:r w:rsidRPr="00BC2F63">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CA92"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54A96"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269A"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87B6"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1992"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E8AE" w14:textId="77777777" w:rsidR="00713FA3" w:rsidRPr="00BC2F63" w:rsidRDefault="00713FA3" w:rsidP="00172686">
            <w:pPr>
              <w:pStyle w:val="rowtabella0"/>
              <w:jc w:val="center"/>
              <w:rPr>
                <w:color w:val="002060"/>
              </w:rPr>
            </w:pPr>
            <w:r w:rsidRPr="00BC2F6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31C0" w14:textId="77777777" w:rsidR="00713FA3" w:rsidRPr="00BC2F63" w:rsidRDefault="00713FA3" w:rsidP="00172686">
            <w:pPr>
              <w:pStyle w:val="rowtabella0"/>
              <w:jc w:val="center"/>
              <w:rPr>
                <w:color w:val="002060"/>
              </w:rPr>
            </w:pPr>
            <w:r w:rsidRPr="00BC2F6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8B16" w14:textId="77777777" w:rsidR="00713FA3" w:rsidRPr="00BC2F63" w:rsidRDefault="00713FA3" w:rsidP="00172686">
            <w:pPr>
              <w:pStyle w:val="rowtabella0"/>
              <w:jc w:val="center"/>
              <w:rPr>
                <w:color w:val="002060"/>
              </w:rPr>
            </w:pPr>
            <w:r w:rsidRPr="00BC2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09A0B" w14:textId="77777777" w:rsidR="00713FA3" w:rsidRPr="00BC2F63" w:rsidRDefault="00713FA3" w:rsidP="00172686">
            <w:pPr>
              <w:pStyle w:val="rowtabella0"/>
              <w:jc w:val="center"/>
              <w:rPr>
                <w:color w:val="002060"/>
              </w:rPr>
            </w:pPr>
            <w:r w:rsidRPr="00BC2F63">
              <w:rPr>
                <w:color w:val="002060"/>
              </w:rPr>
              <w:t>0</w:t>
            </w:r>
          </w:p>
        </w:tc>
      </w:tr>
      <w:tr w:rsidR="00713FA3" w:rsidRPr="00BC2F63" w14:paraId="778ED08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6A8DC" w14:textId="77777777" w:rsidR="00713FA3" w:rsidRPr="00BC2F63" w:rsidRDefault="00713FA3" w:rsidP="00172686">
            <w:pPr>
              <w:pStyle w:val="rowtabella0"/>
              <w:rPr>
                <w:color w:val="002060"/>
              </w:rPr>
            </w:pPr>
            <w:r w:rsidRPr="00BC2F63">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BE90"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36E76"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57AB"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1ACE"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28F3"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1E37F" w14:textId="77777777" w:rsidR="00713FA3" w:rsidRPr="00BC2F63" w:rsidRDefault="00713FA3" w:rsidP="00172686">
            <w:pPr>
              <w:pStyle w:val="rowtabella0"/>
              <w:jc w:val="center"/>
              <w:rPr>
                <w:color w:val="002060"/>
              </w:rPr>
            </w:pPr>
            <w:r w:rsidRPr="00BC2F6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444B" w14:textId="77777777" w:rsidR="00713FA3" w:rsidRPr="00BC2F63" w:rsidRDefault="00713FA3" w:rsidP="00172686">
            <w:pPr>
              <w:pStyle w:val="rowtabella0"/>
              <w:jc w:val="center"/>
              <w:rPr>
                <w:color w:val="002060"/>
              </w:rPr>
            </w:pPr>
            <w:r w:rsidRPr="00BC2F63">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E431"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D157" w14:textId="77777777" w:rsidR="00713FA3" w:rsidRPr="00BC2F63" w:rsidRDefault="00713FA3" w:rsidP="00172686">
            <w:pPr>
              <w:pStyle w:val="rowtabella0"/>
              <w:jc w:val="center"/>
              <w:rPr>
                <w:color w:val="002060"/>
              </w:rPr>
            </w:pPr>
            <w:r w:rsidRPr="00BC2F63">
              <w:rPr>
                <w:color w:val="002060"/>
              </w:rPr>
              <w:t>0</w:t>
            </w:r>
          </w:p>
        </w:tc>
      </w:tr>
      <w:tr w:rsidR="00713FA3" w:rsidRPr="00BC2F63" w14:paraId="4F8DA7B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256F5" w14:textId="77777777" w:rsidR="00713FA3" w:rsidRPr="00BC2F63" w:rsidRDefault="00713FA3" w:rsidP="00172686">
            <w:pPr>
              <w:pStyle w:val="rowtabella0"/>
              <w:rPr>
                <w:color w:val="002060"/>
              </w:rPr>
            </w:pPr>
            <w:r w:rsidRPr="00BC2F63">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CA59"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8DE6"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19B08"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539A7"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9AE8"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6496" w14:textId="77777777" w:rsidR="00713FA3" w:rsidRPr="00BC2F63" w:rsidRDefault="00713FA3" w:rsidP="00172686">
            <w:pPr>
              <w:pStyle w:val="rowtabella0"/>
              <w:jc w:val="center"/>
              <w:rPr>
                <w:color w:val="002060"/>
              </w:rPr>
            </w:pPr>
            <w:r w:rsidRPr="00BC2F6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B212" w14:textId="77777777" w:rsidR="00713FA3" w:rsidRPr="00BC2F63" w:rsidRDefault="00713FA3" w:rsidP="00172686">
            <w:pPr>
              <w:pStyle w:val="rowtabella0"/>
              <w:jc w:val="center"/>
              <w:rPr>
                <w:color w:val="002060"/>
              </w:rPr>
            </w:pPr>
            <w:r w:rsidRPr="00BC2F6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45BC" w14:textId="77777777" w:rsidR="00713FA3" w:rsidRPr="00BC2F63" w:rsidRDefault="00713FA3" w:rsidP="00172686">
            <w:pPr>
              <w:pStyle w:val="rowtabella0"/>
              <w:jc w:val="center"/>
              <w:rPr>
                <w:color w:val="002060"/>
              </w:rPr>
            </w:pPr>
            <w:r w:rsidRPr="00BC2F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3E65" w14:textId="77777777" w:rsidR="00713FA3" w:rsidRPr="00BC2F63" w:rsidRDefault="00713FA3" w:rsidP="00172686">
            <w:pPr>
              <w:pStyle w:val="rowtabella0"/>
              <w:jc w:val="center"/>
              <w:rPr>
                <w:color w:val="002060"/>
              </w:rPr>
            </w:pPr>
            <w:r w:rsidRPr="00BC2F63">
              <w:rPr>
                <w:color w:val="002060"/>
              </w:rPr>
              <w:t>0</w:t>
            </w:r>
          </w:p>
        </w:tc>
      </w:tr>
      <w:tr w:rsidR="00713FA3" w:rsidRPr="00BC2F63" w14:paraId="0033B3AD"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672D03" w14:textId="77777777" w:rsidR="00713FA3" w:rsidRPr="00BC2F63" w:rsidRDefault="00713FA3" w:rsidP="00172686">
            <w:pPr>
              <w:pStyle w:val="rowtabella0"/>
              <w:rPr>
                <w:color w:val="002060"/>
              </w:rPr>
            </w:pPr>
            <w:r w:rsidRPr="00BC2F6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7B4B"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D6B8"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E2F08"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F05BE"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40EF" w14:textId="77777777" w:rsidR="00713FA3" w:rsidRPr="00BC2F63" w:rsidRDefault="00713FA3" w:rsidP="00172686">
            <w:pPr>
              <w:pStyle w:val="rowtabella0"/>
              <w:jc w:val="center"/>
              <w:rPr>
                <w:color w:val="002060"/>
              </w:rPr>
            </w:pPr>
            <w:r w:rsidRPr="00BC2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F4DC" w14:textId="77777777" w:rsidR="00713FA3" w:rsidRPr="00BC2F63" w:rsidRDefault="00713FA3" w:rsidP="00172686">
            <w:pPr>
              <w:pStyle w:val="rowtabella0"/>
              <w:jc w:val="center"/>
              <w:rPr>
                <w:color w:val="002060"/>
              </w:rPr>
            </w:pPr>
            <w:r w:rsidRPr="00BC2F6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3BD8" w14:textId="77777777" w:rsidR="00713FA3" w:rsidRPr="00BC2F63" w:rsidRDefault="00713FA3" w:rsidP="00172686">
            <w:pPr>
              <w:pStyle w:val="rowtabella0"/>
              <w:jc w:val="center"/>
              <w:rPr>
                <w:color w:val="002060"/>
              </w:rPr>
            </w:pPr>
            <w:r w:rsidRPr="00BC2F63">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8F7C" w14:textId="77777777" w:rsidR="00713FA3" w:rsidRPr="00BC2F63" w:rsidRDefault="00713FA3" w:rsidP="00172686">
            <w:pPr>
              <w:pStyle w:val="rowtabella0"/>
              <w:jc w:val="center"/>
              <w:rPr>
                <w:color w:val="002060"/>
              </w:rPr>
            </w:pPr>
            <w:r w:rsidRPr="00BC2F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3C80" w14:textId="77777777" w:rsidR="00713FA3" w:rsidRPr="00BC2F63" w:rsidRDefault="00713FA3" w:rsidP="00172686">
            <w:pPr>
              <w:pStyle w:val="rowtabella0"/>
              <w:jc w:val="center"/>
              <w:rPr>
                <w:color w:val="002060"/>
              </w:rPr>
            </w:pPr>
            <w:r w:rsidRPr="00BC2F63">
              <w:rPr>
                <w:color w:val="002060"/>
              </w:rPr>
              <w:t>0</w:t>
            </w:r>
          </w:p>
        </w:tc>
      </w:tr>
    </w:tbl>
    <w:p w14:paraId="5A8097A9" w14:textId="77777777" w:rsidR="00713FA3" w:rsidRPr="00BC2F63" w:rsidRDefault="00713FA3" w:rsidP="00713FA3">
      <w:pPr>
        <w:pStyle w:val="breakline"/>
        <w:rPr>
          <w:rFonts w:eastAsiaTheme="minorEastAsia"/>
          <w:color w:val="002060"/>
        </w:rPr>
      </w:pPr>
    </w:p>
    <w:p w14:paraId="124727DC" w14:textId="77777777" w:rsidR="00713FA3" w:rsidRPr="00BC2F63" w:rsidRDefault="00713FA3" w:rsidP="00713FA3">
      <w:pPr>
        <w:pStyle w:val="breakline"/>
        <w:rPr>
          <w:color w:val="002060"/>
        </w:rPr>
      </w:pPr>
    </w:p>
    <w:p w14:paraId="4ED0CF47" w14:textId="77777777" w:rsidR="00713FA3" w:rsidRPr="00BC2F63" w:rsidRDefault="00713FA3" w:rsidP="00713FA3">
      <w:pPr>
        <w:pStyle w:val="sottotitolocampionato10"/>
        <w:rPr>
          <w:color w:val="002060"/>
        </w:rPr>
      </w:pPr>
      <w:r w:rsidRPr="00BC2F6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5A235356"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CC503"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EE558"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15854"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675FF"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96531"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BF36C"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6625A"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81B19"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4400F"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A5F36" w14:textId="77777777" w:rsidR="00713FA3" w:rsidRPr="00BC2F63" w:rsidRDefault="00713FA3" w:rsidP="00172686">
            <w:pPr>
              <w:pStyle w:val="headertabella0"/>
              <w:rPr>
                <w:color w:val="002060"/>
              </w:rPr>
            </w:pPr>
            <w:r w:rsidRPr="00BC2F63">
              <w:rPr>
                <w:color w:val="002060"/>
              </w:rPr>
              <w:t>PE</w:t>
            </w:r>
          </w:p>
        </w:tc>
      </w:tr>
      <w:tr w:rsidR="00713FA3" w:rsidRPr="00BC2F63" w14:paraId="35A7A72F"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0F758" w14:textId="77777777" w:rsidR="00713FA3" w:rsidRPr="00BC2F63" w:rsidRDefault="00713FA3" w:rsidP="00172686">
            <w:pPr>
              <w:pStyle w:val="rowtabella0"/>
              <w:rPr>
                <w:color w:val="002060"/>
                <w:lang w:val="es-ES"/>
              </w:rPr>
            </w:pPr>
            <w:r w:rsidRPr="00BC2F63">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A112" w14:textId="77777777" w:rsidR="00713FA3" w:rsidRPr="00BC2F63" w:rsidRDefault="00713FA3" w:rsidP="00172686">
            <w:pPr>
              <w:pStyle w:val="rowtabella0"/>
              <w:jc w:val="center"/>
              <w:rPr>
                <w:color w:val="002060"/>
              </w:rPr>
            </w:pPr>
            <w:r w:rsidRPr="00BC2F6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E890"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E988F"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5AED"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F9AE"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8244" w14:textId="77777777" w:rsidR="00713FA3" w:rsidRPr="00BC2F63" w:rsidRDefault="00713FA3" w:rsidP="00172686">
            <w:pPr>
              <w:pStyle w:val="rowtabella0"/>
              <w:jc w:val="center"/>
              <w:rPr>
                <w:color w:val="002060"/>
              </w:rPr>
            </w:pPr>
            <w:r w:rsidRPr="00BC2F6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66DC" w14:textId="77777777" w:rsidR="00713FA3" w:rsidRPr="00BC2F63" w:rsidRDefault="00713FA3" w:rsidP="00172686">
            <w:pPr>
              <w:pStyle w:val="rowtabella0"/>
              <w:jc w:val="center"/>
              <w:rPr>
                <w:color w:val="002060"/>
              </w:rPr>
            </w:pPr>
            <w:r w:rsidRPr="00BC2F6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DEF0"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6EEF" w14:textId="77777777" w:rsidR="00713FA3" w:rsidRPr="00BC2F63" w:rsidRDefault="00713FA3" w:rsidP="00172686">
            <w:pPr>
              <w:pStyle w:val="rowtabella0"/>
              <w:jc w:val="center"/>
              <w:rPr>
                <w:color w:val="002060"/>
              </w:rPr>
            </w:pPr>
            <w:r w:rsidRPr="00BC2F63">
              <w:rPr>
                <w:color w:val="002060"/>
              </w:rPr>
              <w:t>0</w:t>
            </w:r>
          </w:p>
        </w:tc>
      </w:tr>
      <w:tr w:rsidR="00713FA3" w:rsidRPr="00BC2F63" w14:paraId="017DAF6F"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5802D" w14:textId="77777777" w:rsidR="00713FA3" w:rsidRPr="00BC2F63" w:rsidRDefault="00713FA3" w:rsidP="00172686">
            <w:pPr>
              <w:pStyle w:val="rowtabella0"/>
              <w:rPr>
                <w:color w:val="002060"/>
              </w:rPr>
            </w:pPr>
            <w:r w:rsidRPr="00BC2F63">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30D6" w14:textId="77777777" w:rsidR="00713FA3" w:rsidRPr="00BC2F63" w:rsidRDefault="00713FA3" w:rsidP="00172686">
            <w:pPr>
              <w:pStyle w:val="rowtabella0"/>
              <w:jc w:val="center"/>
              <w:rPr>
                <w:color w:val="002060"/>
              </w:rPr>
            </w:pPr>
            <w:r w:rsidRPr="00BC2F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708F"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C1096"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4740"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265C"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7589" w14:textId="77777777" w:rsidR="00713FA3" w:rsidRPr="00BC2F63" w:rsidRDefault="00713FA3" w:rsidP="00172686">
            <w:pPr>
              <w:pStyle w:val="rowtabella0"/>
              <w:jc w:val="center"/>
              <w:rPr>
                <w:color w:val="002060"/>
              </w:rPr>
            </w:pPr>
            <w:r w:rsidRPr="00BC2F6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8C1A4" w14:textId="77777777" w:rsidR="00713FA3" w:rsidRPr="00BC2F63" w:rsidRDefault="00713FA3" w:rsidP="00172686">
            <w:pPr>
              <w:pStyle w:val="rowtabella0"/>
              <w:jc w:val="center"/>
              <w:rPr>
                <w:color w:val="002060"/>
              </w:rPr>
            </w:pPr>
            <w:r w:rsidRPr="00BC2F6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853F" w14:textId="77777777" w:rsidR="00713FA3" w:rsidRPr="00BC2F63" w:rsidRDefault="00713FA3" w:rsidP="00172686">
            <w:pPr>
              <w:pStyle w:val="rowtabella0"/>
              <w:jc w:val="center"/>
              <w:rPr>
                <w:color w:val="002060"/>
              </w:rPr>
            </w:pPr>
            <w:r w:rsidRPr="00BC2F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A577" w14:textId="77777777" w:rsidR="00713FA3" w:rsidRPr="00BC2F63" w:rsidRDefault="00713FA3" w:rsidP="00172686">
            <w:pPr>
              <w:pStyle w:val="rowtabella0"/>
              <w:jc w:val="center"/>
              <w:rPr>
                <w:color w:val="002060"/>
              </w:rPr>
            </w:pPr>
            <w:r w:rsidRPr="00BC2F63">
              <w:rPr>
                <w:color w:val="002060"/>
              </w:rPr>
              <w:t>0</w:t>
            </w:r>
          </w:p>
        </w:tc>
      </w:tr>
      <w:tr w:rsidR="00713FA3" w:rsidRPr="00BC2F63" w14:paraId="5874E41F"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FE9B3" w14:textId="77777777" w:rsidR="00713FA3" w:rsidRPr="00BC2F63" w:rsidRDefault="00713FA3" w:rsidP="00172686">
            <w:pPr>
              <w:pStyle w:val="rowtabella0"/>
              <w:rPr>
                <w:color w:val="002060"/>
              </w:rPr>
            </w:pPr>
            <w:r w:rsidRPr="00BC2F6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5098" w14:textId="77777777" w:rsidR="00713FA3" w:rsidRPr="00BC2F63" w:rsidRDefault="00713FA3" w:rsidP="00172686">
            <w:pPr>
              <w:pStyle w:val="rowtabella0"/>
              <w:jc w:val="center"/>
              <w:rPr>
                <w:color w:val="002060"/>
              </w:rPr>
            </w:pPr>
            <w:r w:rsidRPr="00BC2F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B0FB"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7E3F"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3AD6"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CF8A2"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B5757" w14:textId="77777777" w:rsidR="00713FA3" w:rsidRPr="00BC2F63" w:rsidRDefault="00713FA3" w:rsidP="00172686">
            <w:pPr>
              <w:pStyle w:val="rowtabella0"/>
              <w:jc w:val="center"/>
              <w:rPr>
                <w:color w:val="002060"/>
              </w:rPr>
            </w:pPr>
            <w:r w:rsidRPr="00BC2F6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5B13" w14:textId="77777777" w:rsidR="00713FA3" w:rsidRPr="00BC2F63" w:rsidRDefault="00713FA3" w:rsidP="00172686">
            <w:pPr>
              <w:pStyle w:val="rowtabella0"/>
              <w:jc w:val="center"/>
              <w:rPr>
                <w:color w:val="002060"/>
              </w:rPr>
            </w:pPr>
            <w:r w:rsidRPr="00BC2F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CEA21" w14:textId="77777777" w:rsidR="00713FA3" w:rsidRPr="00BC2F63" w:rsidRDefault="00713FA3" w:rsidP="00172686">
            <w:pPr>
              <w:pStyle w:val="rowtabella0"/>
              <w:jc w:val="center"/>
              <w:rPr>
                <w:color w:val="002060"/>
              </w:rPr>
            </w:pPr>
            <w:r w:rsidRPr="00BC2F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C1FD" w14:textId="77777777" w:rsidR="00713FA3" w:rsidRPr="00BC2F63" w:rsidRDefault="00713FA3" w:rsidP="00172686">
            <w:pPr>
              <w:pStyle w:val="rowtabella0"/>
              <w:jc w:val="center"/>
              <w:rPr>
                <w:color w:val="002060"/>
              </w:rPr>
            </w:pPr>
            <w:r w:rsidRPr="00BC2F63">
              <w:rPr>
                <w:color w:val="002060"/>
              </w:rPr>
              <w:t>0</w:t>
            </w:r>
          </w:p>
        </w:tc>
      </w:tr>
      <w:tr w:rsidR="00713FA3" w:rsidRPr="00BC2F63" w14:paraId="23DB3BBA"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0519B" w14:textId="77777777" w:rsidR="00713FA3" w:rsidRPr="00BC2F63" w:rsidRDefault="00713FA3" w:rsidP="00172686">
            <w:pPr>
              <w:pStyle w:val="rowtabella0"/>
              <w:rPr>
                <w:color w:val="002060"/>
              </w:rPr>
            </w:pPr>
            <w:r w:rsidRPr="00BC2F63">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760B4" w14:textId="77777777" w:rsidR="00713FA3" w:rsidRPr="00BC2F63" w:rsidRDefault="00713FA3" w:rsidP="00172686">
            <w:pPr>
              <w:pStyle w:val="rowtabella0"/>
              <w:jc w:val="center"/>
              <w:rPr>
                <w:color w:val="002060"/>
              </w:rPr>
            </w:pPr>
            <w:r w:rsidRPr="00BC2F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5B87A"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E70F"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6C98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C1F3"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4E28" w14:textId="77777777" w:rsidR="00713FA3" w:rsidRPr="00BC2F63" w:rsidRDefault="00713FA3" w:rsidP="00172686">
            <w:pPr>
              <w:pStyle w:val="rowtabella0"/>
              <w:jc w:val="center"/>
              <w:rPr>
                <w:color w:val="002060"/>
              </w:rPr>
            </w:pPr>
            <w:r w:rsidRPr="00BC2F6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4E4A" w14:textId="77777777" w:rsidR="00713FA3" w:rsidRPr="00BC2F63" w:rsidRDefault="00713FA3" w:rsidP="00172686">
            <w:pPr>
              <w:pStyle w:val="rowtabella0"/>
              <w:jc w:val="center"/>
              <w:rPr>
                <w:color w:val="002060"/>
              </w:rPr>
            </w:pPr>
            <w:r w:rsidRPr="00BC2F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4D2A" w14:textId="77777777" w:rsidR="00713FA3" w:rsidRPr="00BC2F63" w:rsidRDefault="00713FA3" w:rsidP="00172686">
            <w:pPr>
              <w:pStyle w:val="rowtabella0"/>
              <w:jc w:val="center"/>
              <w:rPr>
                <w:color w:val="002060"/>
              </w:rPr>
            </w:pPr>
            <w:r w:rsidRPr="00BC2F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F2DC2" w14:textId="77777777" w:rsidR="00713FA3" w:rsidRPr="00BC2F63" w:rsidRDefault="00713FA3" w:rsidP="00172686">
            <w:pPr>
              <w:pStyle w:val="rowtabella0"/>
              <w:jc w:val="center"/>
              <w:rPr>
                <w:color w:val="002060"/>
              </w:rPr>
            </w:pPr>
            <w:r w:rsidRPr="00BC2F63">
              <w:rPr>
                <w:color w:val="002060"/>
              </w:rPr>
              <w:t>0</w:t>
            </w:r>
          </w:p>
        </w:tc>
      </w:tr>
      <w:tr w:rsidR="00713FA3" w:rsidRPr="00BC2F63" w14:paraId="4985228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F16A7" w14:textId="77777777" w:rsidR="00713FA3" w:rsidRPr="00BC2F63" w:rsidRDefault="00713FA3" w:rsidP="00172686">
            <w:pPr>
              <w:pStyle w:val="rowtabella0"/>
              <w:rPr>
                <w:color w:val="002060"/>
              </w:rPr>
            </w:pPr>
            <w:r w:rsidRPr="00BC2F6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D478"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C43B"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FCD99"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28F9"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8962"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65E5" w14:textId="77777777" w:rsidR="00713FA3" w:rsidRPr="00BC2F63" w:rsidRDefault="00713FA3" w:rsidP="00172686">
            <w:pPr>
              <w:pStyle w:val="rowtabella0"/>
              <w:jc w:val="center"/>
              <w:rPr>
                <w:color w:val="002060"/>
              </w:rPr>
            </w:pPr>
            <w:r w:rsidRPr="00BC2F6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CE3F"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085F"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1B46" w14:textId="77777777" w:rsidR="00713FA3" w:rsidRPr="00BC2F63" w:rsidRDefault="00713FA3" w:rsidP="00172686">
            <w:pPr>
              <w:pStyle w:val="rowtabella0"/>
              <w:jc w:val="center"/>
              <w:rPr>
                <w:color w:val="002060"/>
              </w:rPr>
            </w:pPr>
            <w:r w:rsidRPr="00BC2F63">
              <w:rPr>
                <w:color w:val="002060"/>
              </w:rPr>
              <w:t>0</w:t>
            </w:r>
          </w:p>
        </w:tc>
      </w:tr>
      <w:tr w:rsidR="00713FA3" w:rsidRPr="00BC2F63" w14:paraId="7D843C4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A3D35" w14:textId="77777777" w:rsidR="00713FA3" w:rsidRPr="00BC2F63" w:rsidRDefault="00713FA3" w:rsidP="00172686">
            <w:pPr>
              <w:pStyle w:val="rowtabella0"/>
              <w:rPr>
                <w:color w:val="002060"/>
              </w:rPr>
            </w:pPr>
            <w:r w:rsidRPr="00BC2F6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DB84" w14:textId="77777777" w:rsidR="00713FA3" w:rsidRPr="00BC2F63" w:rsidRDefault="00713FA3" w:rsidP="00172686">
            <w:pPr>
              <w:pStyle w:val="rowtabella0"/>
              <w:jc w:val="center"/>
              <w:rPr>
                <w:color w:val="002060"/>
              </w:rPr>
            </w:pPr>
            <w:r w:rsidRPr="00BC2F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38CF"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3F94"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FDA4"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A2D21"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3FCD" w14:textId="77777777" w:rsidR="00713FA3" w:rsidRPr="00BC2F63" w:rsidRDefault="00713FA3" w:rsidP="00172686">
            <w:pPr>
              <w:pStyle w:val="rowtabella0"/>
              <w:jc w:val="center"/>
              <w:rPr>
                <w:color w:val="002060"/>
              </w:rPr>
            </w:pPr>
            <w:r w:rsidRPr="00BC2F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7C21" w14:textId="77777777" w:rsidR="00713FA3" w:rsidRPr="00BC2F63" w:rsidRDefault="00713FA3" w:rsidP="00172686">
            <w:pPr>
              <w:pStyle w:val="rowtabella0"/>
              <w:jc w:val="center"/>
              <w:rPr>
                <w:color w:val="002060"/>
              </w:rPr>
            </w:pPr>
            <w:r w:rsidRPr="00BC2F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4E41D"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1C8E" w14:textId="77777777" w:rsidR="00713FA3" w:rsidRPr="00BC2F63" w:rsidRDefault="00713FA3" w:rsidP="00172686">
            <w:pPr>
              <w:pStyle w:val="rowtabella0"/>
              <w:jc w:val="center"/>
              <w:rPr>
                <w:color w:val="002060"/>
              </w:rPr>
            </w:pPr>
            <w:r w:rsidRPr="00BC2F63">
              <w:rPr>
                <w:color w:val="002060"/>
              </w:rPr>
              <w:t>0</w:t>
            </w:r>
          </w:p>
        </w:tc>
      </w:tr>
      <w:tr w:rsidR="00713FA3" w:rsidRPr="00BC2F63" w14:paraId="1D5A4039"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8DDE2" w14:textId="77777777" w:rsidR="00713FA3" w:rsidRPr="00BC2F63" w:rsidRDefault="00713FA3" w:rsidP="00172686">
            <w:pPr>
              <w:pStyle w:val="rowtabella0"/>
              <w:rPr>
                <w:color w:val="002060"/>
              </w:rPr>
            </w:pPr>
            <w:r w:rsidRPr="00BC2F6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1791" w14:textId="77777777" w:rsidR="00713FA3" w:rsidRPr="00BC2F63" w:rsidRDefault="00713FA3" w:rsidP="00172686">
            <w:pPr>
              <w:pStyle w:val="rowtabella0"/>
              <w:jc w:val="center"/>
              <w:rPr>
                <w:color w:val="002060"/>
              </w:rPr>
            </w:pPr>
            <w:r w:rsidRPr="00BC2F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082B"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2213"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258B"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91C09"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57D9B"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725C" w14:textId="77777777" w:rsidR="00713FA3" w:rsidRPr="00BC2F63" w:rsidRDefault="00713FA3" w:rsidP="00172686">
            <w:pPr>
              <w:pStyle w:val="rowtabella0"/>
              <w:jc w:val="center"/>
              <w:rPr>
                <w:color w:val="002060"/>
              </w:rPr>
            </w:pPr>
            <w:r w:rsidRPr="00BC2F6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FF19"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4D74" w14:textId="77777777" w:rsidR="00713FA3" w:rsidRPr="00BC2F63" w:rsidRDefault="00713FA3" w:rsidP="00172686">
            <w:pPr>
              <w:pStyle w:val="rowtabella0"/>
              <w:jc w:val="center"/>
              <w:rPr>
                <w:color w:val="002060"/>
              </w:rPr>
            </w:pPr>
            <w:r w:rsidRPr="00BC2F63">
              <w:rPr>
                <w:color w:val="002060"/>
              </w:rPr>
              <w:t>0</w:t>
            </w:r>
          </w:p>
        </w:tc>
      </w:tr>
      <w:tr w:rsidR="00713FA3" w:rsidRPr="00BC2F63" w14:paraId="1869B9CB"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E7F75" w14:textId="77777777" w:rsidR="00713FA3" w:rsidRPr="00BC2F63" w:rsidRDefault="00713FA3" w:rsidP="00172686">
            <w:pPr>
              <w:pStyle w:val="rowtabella0"/>
              <w:rPr>
                <w:color w:val="002060"/>
              </w:rPr>
            </w:pPr>
            <w:r w:rsidRPr="00BC2F63">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808D"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C5AEB"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BDF7"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C895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BBEC"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4D89" w14:textId="77777777" w:rsidR="00713FA3" w:rsidRPr="00BC2F63" w:rsidRDefault="00713FA3" w:rsidP="00172686">
            <w:pPr>
              <w:pStyle w:val="rowtabella0"/>
              <w:jc w:val="center"/>
              <w:rPr>
                <w:color w:val="002060"/>
              </w:rPr>
            </w:pPr>
            <w:r w:rsidRPr="00BC2F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63E7" w14:textId="77777777" w:rsidR="00713FA3" w:rsidRPr="00BC2F63" w:rsidRDefault="00713FA3" w:rsidP="00172686">
            <w:pPr>
              <w:pStyle w:val="rowtabella0"/>
              <w:jc w:val="center"/>
              <w:rPr>
                <w:color w:val="002060"/>
              </w:rPr>
            </w:pPr>
            <w:r w:rsidRPr="00BC2F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B544E"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27CD" w14:textId="77777777" w:rsidR="00713FA3" w:rsidRPr="00BC2F63" w:rsidRDefault="00713FA3" w:rsidP="00172686">
            <w:pPr>
              <w:pStyle w:val="rowtabella0"/>
              <w:jc w:val="center"/>
              <w:rPr>
                <w:color w:val="002060"/>
              </w:rPr>
            </w:pPr>
            <w:r w:rsidRPr="00BC2F63">
              <w:rPr>
                <w:color w:val="002060"/>
              </w:rPr>
              <w:t>0</w:t>
            </w:r>
          </w:p>
        </w:tc>
      </w:tr>
      <w:tr w:rsidR="00713FA3" w:rsidRPr="00BC2F63" w14:paraId="3C39C23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95DD0" w14:textId="77777777" w:rsidR="00713FA3" w:rsidRPr="00BC2F63" w:rsidRDefault="00713FA3" w:rsidP="00172686">
            <w:pPr>
              <w:pStyle w:val="rowtabella0"/>
              <w:rPr>
                <w:color w:val="002060"/>
              </w:rPr>
            </w:pPr>
            <w:r w:rsidRPr="00BC2F63">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CFD4"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B4A3"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82AB"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AF7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3DCC"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A596" w14:textId="77777777" w:rsidR="00713FA3" w:rsidRPr="00BC2F63" w:rsidRDefault="00713FA3" w:rsidP="00172686">
            <w:pPr>
              <w:pStyle w:val="rowtabella0"/>
              <w:jc w:val="center"/>
              <w:rPr>
                <w:color w:val="002060"/>
              </w:rPr>
            </w:pPr>
            <w:r w:rsidRPr="00BC2F6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2351" w14:textId="77777777" w:rsidR="00713FA3" w:rsidRPr="00BC2F63" w:rsidRDefault="00713FA3" w:rsidP="00172686">
            <w:pPr>
              <w:pStyle w:val="rowtabella0"/>
              <w:jc w:val="center"/>
              <w:rPr>
                <w:color w:val="002060"/>
              </w:rPr>
            </w:pPr>
            <w:r w:rsidRPr="00BC2F6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9A44"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F341" w14:textId="77777777" w:rsidR="00713FA3" w:rsidRPr="00BC2F63" w:rsidRDefault="00713FA3" w:rsidP="00172686">
            <w:pPr>
              <w:pStyle w:val="rowtabella0"/>
              <w:jc w:val="center"/>
              <w:rPr>
                <w:color w:val="002060"/>
              </w:rPr>
            </w:pPr>
            <w:r w:rsidRPr="00BC2F63">
              <w:rPr>
                <w:color w:val="002060"/>
              </w:rPr>
              <w:t>0</w:t>
            </w:r>
          </w:p>
        </w:tc>
      </w:tr>
      <w:tr w:rsidR="00713FA3" w:rsidRPr="00BC2F63" w14:paraId="03D0558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C2A92" w14:textId="77777777" w:rsidR="00713FA3" w:rsidRPr="00BC2F63" w:rsidRDefault="00713FA3" w:rsidP="00172686">
            <w:pPr>
              <w:pStyle w:val="rowtabella0"/>
              <w:rPr>
                <w:color w:val="002060"/>
              </w:rPr>
            </w:pPr>
            <w:r w:rsidRPr="00BC2F63">
              <w:rPr>
                <w:color w:val="002060"/>
              </w:rPr>
              <w:lastRenderedPageBreak/>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E92C"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176D"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6D4A"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B8EAB"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D0758"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90E9" w14:textId="77777777" w:rsidR="00713FA3" w:rsidRPr="00BC2F63" w:rsidRDefault="00713FA3" w:rsidP="00172686">
            <w:pPr>
              <w:pStyle w:val="rowtabella0"/>
              <w:jc w:val="center"/>
              <w:rPr>
                <w:color w:val="002060"/>
              </w:rPr>
            </w:pPr>
            <w:r w:rsidRPr="00BC2F6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2199" w14:textId="77777777" w:rsidR="00713FA3" w:rsidRPr="00BC2F63" w:rsidRDefault="00713FA3" w:rsidP="00172686">
            <w:pPr>
              <w:pStyle w:val="rowtabella0"/>
              <w:jc w:val="center"/>
              <w:rPr>
                <w:color w:val="002060"/>
              </w:rPr>
            </w:pPr>
            <w:r w:rsidRPr="00BC2F6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B416"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9119" w14:textId="77777777" w:rsidR="00713FA3" w:rsidRPr="00BC2F63" w:rsidRDefault="00713FA3" w:rsidP="00172686">
            <w:pPr>
              <w:pStyle w:val="rowtabella0"/>
              <w:jc w:val="center"/>
              <w:rPr>
                <w:color w:val="002060"/>
              </w:rPr>
            </w:pPr>
            <w:r w:rsidRPr="00BC2F63">
              <w:rPr>
                <w:color w:val="002060"/>
              </w:rPr>
              <w:t>0</w:t>
            </w:r>
          </w:p>
        </w:tc>
      </w:tr>
      <w:tr w:rsidR="00713FA3" w:rsidRPr="00BC2F63" w14:paraId="1299849C"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D2581" w14:textId="77777777" w:rsidR="00713FA3" w:rsidRPr="00BC2F63" w:rsidRDefault="00713FA3" w:rsidP="00172686">
            <w:pPr>
              <w:pStyle w:val="rowtabella0"/>
              <w:rPr>
                <w:color w:val="002060"/>
              </w:rPr>
            </w:pPr>
            <w:r w:rsidRPr="00BC2F63">
              <w:rPr>
                <w:color w:val="002060"/>
              </w:rPr>
              <w:t>A.S.D. MONTELUPONE CALCIO A 5</w:t>
            </w:r>
            <w:r>
              <w:rPr>
                <w:color w:val="002060"/>
              </w:rPr>
              <w:t xml:space="preserve"> </w:t>
            </w:r>
            <w:r w:rsidRPr="00BC2F63">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B86D"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2362"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E551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5D1B"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9C4B"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A7AA" w14:textId="77777777" w:rsidR="00713FA3" w:rsidRPr="00BC2F63" w:rsidRDefault="00713FA3" w:rsidP="00172686">
            <w:pPr>
              <w:pStyle w:val="rowtabella0"/>
              <w:jc w:val="center"/>
              <w:rPr>
                <w:color w:val="002060"/>
              </w:rPr>
            </w:pPr>
            <w:r w:rsidRPr="00BC2F6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E3FF" w14:textId="77777777" w:rsidR="00713FA3" w:rsidRPr="00BC2F63" w:rsidRDefault="00713FA3" w:rsidP="00172686">
            <w:pPr>
              <w:pStyle w:val="rowtabella0"/>
              <w:jc w:val="center"/>
              <w:rPr>
                <w:color w:val="002060"/>
              </w:rPr>
            </w:pPr>
            <w:r w:rsidRPr="00BC2F63">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932A" w14:textId="77777777" w:rsidR="00713FA3" w:rsidRPr="00BC2F63" w:rsidRDefault="00713FA3" w:rsidP="00172686">
            <w:pPr>
              <w:pStyle w:val="rowtabella0"/>
              <w:jc w:val="center"/>
              <w:rPr>
                <w:color w:val="002060"/>
              </w:rPr>
            </w:pPr>
            <w:r w:rsidRPr="00BC2F6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90D0" w14:textId="77777777" w:rsidR="00713FA3" w:rsidRPr="00BC2F63" w:rsidRDefault="00713FA3" w:rsidP="00172686">
            <w:pPr>
              <w:pStyle w:val="rowtabella0"/>
              <w:jc w:val="center"/>
              <w:rPr>
                <w:color w:val="002060"/>
              </w:rPr>
            </w:pPr>
            <w:r w:rsidRPr="00BC2F63">
              <w:rPr>
                <w:color w:val="002060"/>
              </w:rPr>
              <w:t>0</w:t>
            </w:r>
          </w:p>
        </w:tc>
      </w:tr>
      <w:tr w:rsidR="00713FA3" w:rsidRPr="00BC2F63" w14:paraId="17B95720"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110B1" w14:textId="77777777" w:rsidR="00713FA3" w:rsidRPr="00BC2F63" w:rsidRDefault="00713FA3" w:rsidP="00172686">
            <w:pPr>
              <w:pStyle w:val="rowtabella0"/>
              <w:rPr>
                <w:color w:val="002060"/>
              </w:rPr>
            </w:pPr>
            <w:r w:rsidRPr="00BC2F63">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1CBC"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283F"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CB7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27CA"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3385"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4591"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93C1" w14:textId="77777777" w:rsidR="00713FA3" w:rsidRPr="00BC2F63" w:rsidRDefault="00713FA3" w:rsidP="00172686">
            <w:pPr>
              <w:pStyle w:val="rowtabella0"/>
              <w:jc w:val="center"/>
              <w:rPr>
                <w:color w:val="002060"/>
              </w:rPr>
            </w:pPr>
            <w:r w:rsidRPr="00BC2F63">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4946" w14:textId="77777777" w:rsidR="00713FA3" w:rsidRPr="00BC2F63" w:rsidRDefault="00713FA3" w:rsidP="00172686">
            <w:pPr>
              <w:pStyle w:val="rowtabella0"/>
              <w:jc w:val="center"/>
              <w:rPr>
                <w:color w:val="002060"/>
              </w:rPr>
            </w:pPr>
            <w:r w:rsidRPr="00BC2F6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ED6D" w14:textId="77777777" w:rsidR="00713FA3" w:rsidRPr="00BC2F63" w:rsidRDefault="00713FA3" w:rsidP="00172686">
            <w:pPr>
              <w:pStyle w:val="rowtabella0"/>
              <w:jc w:val="center"/>
              <w:rPr>
                <w:color w:val="002060"/>
              </w:rPr>
            </w:pPr>
            <w:r w:rsidRPr="00BC2F63">
              <w:rPr>
                <w:color w:val="002060"/>
              </w:rPr>
              <w:t>0</w:t>
            </w:r>
          </w:p>
        </w:tc>
      </w:tr>
    </w:tbl>
    <w:p w14:paraId="3C502916" w14:textId="77777777" w:rsidR="00713FA3" w:rsidRPr="00BC2F63" w:rsidRDefault="00713FA3" w:rsidP="00713FA3">
      <w:pPr>
        <w:pStyle w:val="breakline"/>
        <w:rPr>
          <w:rFonts w:eastAsiaTheme="minorEastAsia"/>
          <w:color w:val="002060"/>
        </w:rPr>
      </w:pPr>
    </w:p>
    <w:p w14:paraId="6A450F40" w14:textId="77777777" w:rsidR="00713FA3" w:rsidRPr="00BC2F63" w:rsidRDefault="00713FA3" w:rsidP="00713FA3">
      <w:pPr>
        <w:pStyle w:val="breakline"/>
        <w:rPr>
          <w:color w:val="002060"/>
        </w:rPr>
      </w:pPr>
    </w:p>
    <w:p w14:paraId="7666F76B" w14:textId="77777777" w:rsidR="00713FA3" w:rsidRPr="00BC2F63" w:rsidRDefault="00713FA3" w:rsidP="00713FA3">
      <w:pPr>
        <w:pStyle w:val="sottotitolocampionato10"/>
        <w:rPr>
          <w:color w:val="002060"/>
        </w:rPr>
      </w:pPr>
      <w:r w:rsidRPr="00BC2F6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256543B0"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EB6A9"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255BA"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F7C5C"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2D3AE"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F703C"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18637"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6AC59"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E86EE"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B45EF"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6A3C3" w14:textId="77777777" w:rsidR="00713FA3" w:rsidRPr="00BC2F63" w:rsidRDefault="00713FA3" w:rsidP="00172686">
            <w:pPr>
              <w:pStyle w:val="headertabella0"/>
              <w:rPr>
                <w:color w:val="002060"/>
              </w:rPr>
            </w:pPr>
            <w:r w:rsidRPr="00BC2F63">
              <w:rPr>
                <w:color w:val="002060"/>
              </w:rPr>
              <w:t>PE</w:t>
            </w:r>
          </w:p>
        </w:tc>
      </w:tr>
      <w:tr w:rsidR="00713FA3" w:rsidRPr="00BC2F63" w14:paraId="0068AFF4"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E2743B" w14:textId="77777777" w:rsidR="00713FA3" w:rsidRPr="00BC2F63" w:rsidRDefault="00713FA3" w:rsidP="00172686">
            <w:pPr>
              <w:pStyle w:val="rowtabella0"/>
              <w:rPr>
                <w:color w:val="002060"/>
              </w:rPr>
            </w:pPr>
            <w:r w:rsidRPr="00BC2F6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1C53C" w14:textId="77777777" w:rsidR="00713FA3" w:rsidRPr="00BC2F63" w:rsidRDefault="00713FA3" w:rsidP="00172686">
            <w:pPr>
              <w:pStyle w:val="rowtabella0"/>
              <w:jc w:val="center"/>
              <w:rPr>
                <w:color w:val="002060"/>
              </w:rPr>
            </w:pPr>
            <w:r w:rsidRPr="00BC2F6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88BC8"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2A3C"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0A94"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8DE2"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E0D4" w14:textId="77777777" w:rsidR="00713FA3" w:rsidRPr="00BC2F63" w:rsidRDefault="00713FA3" w:rsidP="00172686">
            <w:pPr>
              <w:pStyle w:val="rowtabella0"/>
              <w:jc w:val="center"/>
              <w:rPr>
                <w:color w:val="002060"/>
              </w:rPr>
            </w:pPr>
            <w:r w:rsidRPr="00BC2F63">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2687" w14:textId="77777777" w:rsidR="00713FA3" w:rsidRPr="00BC2F63" w:rsidRDefault="00713FA3" w:rsidP="00172686">
            <w:pPr>
              <w:pStyle w:val="rowtabella0"/>
              <w:jc w:val="center"/>
              <w:rPr>
                <w:color w:val="002060"/>
              </w:rPr>
            </w:pPr>
            <w:r w:rsidRPr="00BC2F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F4DE" w14:textId="77777777" w:rsidR="00713FA3" w:rsidRPr="00BC2F63" w:rsidRDefault="00713FA3" w:rsidP="00172686">
            <w:pPr>
              <w:pStyle w:val="rowtabella0"/>
              <w:jc w:val="center"/>
              <w:rPr>
                <w:color w:val="002060"/>
              </w:rPr>
            </w:pPr>
            <w:r w:rsidRPr="00BC2F6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AACF" w14:textId="77777777" w:rsidR="00713FA3" w:rsidRPr="00BC2F63" w:rsidRDefault="00713FA3" w:rsidP="00172686">
            <w:pPr>
              <w:pStyle w:val="rowtabella0"/>
              <w:jc w:val="center"/>
              <w:rPr>
                <w:color w:val="002060"/>
              </w:rPr>
            </w:pPr>
            <w:r w:rsidRPr="00BC2F63">
              <w:rPr>
                <w:color w:val="002060"/>
              </w:rPr>
              <w:t>0</w:t>
            </w:r>
          </w:p>
        </w:tc>
      </w:tr>
      <w:tr w:rsidR="00713FA3" w:rsidRPr="00BC2F63" w14:paraId="7E6EF3C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2D492" w14:textId="77777777" w:rsidR="00713FA3" w:rsidRPr="00BC2F63" w:rsidRDefault="00713FA3" w:rsidP="00172686">
            <w:pPr>
              <w:pStyle w:val="rowtabella0"/>
              <w:rPr>
                <w:color w:val="002060"/>
              </w:rPr>
            </w:pPr>
            <w:r w:rsidRPr="00BC2F63">
              <w:rPr>
                <w:color w:val="002060"/>
              </w:rPr>
              <w:t>A.S.D. CITTA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AFF7" w14:textId="77777777" w:rsidR="00713FA3" w:rsidRPr="00BC2F63" w:rsidRDefault="00713FA3" w:rsidP="00172686">
            <w:pPr>
              <w:pStyle w:val="rowtabella0"/>
              <w:jc w:val="center"/>
              <w:rPr>
                <w:color w:val="002060"/>
              </w:rPr>
            </w:pPr>
            <w:r w:rsidRPr="00BC2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9788"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1F89" w14:textId="77777777" w:rsidR="00713FA3" w:rsidRPr="00BC2F63" w:rsidRDefault="00713FA3" w:rsidP="00172686">
            <w:pPr>
              <w:pStyle w:val="rowtabella0"/>
              <w:jc w:val="center"/>
              <w:rPr>
                <w:color w:val="002060"/>
              </w:rPr>
            </w:pPr>
            <w:r w:rsidRPr="00BC2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B08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D1C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BBFA" w14:textId="77777777" w:rsidR="00713FA3" w:rsidRPr="00BC2F63" w:rsidRDefault="00713FA3" w:rsidP="00172686">
            <w:pPr>
              <w:pStyle w:val="rowtabella0"/>
              <w:jc w:val="center"/>
              <w:rPr>
                <w:color w:val="002060"/>
              </w:rPr>
            </w:pPr>
            <w:r w:rsidRPr="00BC2F63">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C22E2"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39BA" w14:textId="77777777" w:rsidR="00713FA3" w:rsidRPr="00BC2F63" w:rsidRDefault="00713FA3" w:rsidP="00172686">
            <w:pPr>
              <w:pStyle w:val="rowtabella0"/>
              <w:jc w:val="center"/>
              <w:rPr>
                <w:color w:val="002060"/>
              </w:rPr>
            </w:pPr>
            <w:r w:rsidRPr="00BC2F6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77B3" w14:textId="7BC09DA6" w:rsidR="00713FA3" w:rsidRPr="00BC2F63" w:rsidRDefault="00E63532" w:rsidP="00172686">
            <w:pPr>
              <w:pStyle w:val="rowtabella0"/>
              <w:jc w:val="center"/>
              <w:rPr>
                <w:color w:val="002060"/>
              </w:rPr>
            </w:pPr>
            <w:r>
              <w:rPr>
                <w:color w:val="002060"/>
              </w:rPr>
              <w:t>0</w:t>
            </w:r>
          </w:p>
        </w:tc>
      </w:tr>
      <w:tr w:rsidR="00713FA3" w:rsidRPr="00BC2F63" w14:paraId="6C6D579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B0CC3" w14:textId="77777777" w:rsidR="00713FA3" w:rsidRPr="00BC2F63" w:rsidRDefault="00713FA3" w:rsidP="00172686">
            <w:pPr>
              <w:pStyle w:val="rowtabella0"/>
              <w:rPr>
                <w:color w:val="002060"/>
              </w:rPr>
            </w:pPr>
            <w:r w:rsidRPr="00BC2F63">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44DE" w14:textId="77777777" w:rsidR="00713FA3" w:rsidRPr="00BC2F63" w:rsidRDefault="00713FA3" w:rsidP="00172686">
            <w:pPr>
              <w:pStyle w:val="rowtabella0"/>
              <w:jc w:val="center"/>
              <w:rPr>
                <w:color w:val="002060"/>
              </w:rPr>
            </w:pPr>
            <w:r w:rsidRPr="00BC2F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E30D"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25F7"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B5011"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861F"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4D52" w14:textId="77777777" w:rsidR="00713FA3" w:rsidRPr="00BC2F63" w:rsidRDefault="00713FA3" w:rsidP="00172686">
            <w:pPr>
              <w:pStyle w:val="rowtabella0"/>
              <w:jc w:val="center"/>
              <w:rPr>
                <w:color w:val="002060"/>
              </w:rPr>
            </w:pPr>
            <w:r w:rsidRPr="00BC2F63">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1883" w14:textId="77777777" w:rsidR="00713FA3" w:rsidRPr="00BC2F63" w:rsidRDefault="00713FA3" w:rsidP="00172686">
            <w:pPr>
              <w:pStyle w:val="rowtabella0"/>
              <w:jc w:val="center"/>
              <w:rPr>
                <w:color w:val="002060"/>
              </w:rPr>
            </w:pPr>
            <w:r w:rsidRPr="00BC2F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0545" w14:textId="77777777" w:rsidR="00713FA3" w:rsidRPr="00BC2F63" w:rsidRDefault="00713FA3" w:rsidP="00172686">
            <w:pPr>
              <w:pStyle w:val="rowtabella0"/>
              <w:jc w:val="center"/>
              <w:rPr>
                <w:color w:val="002060"/>
              </w:rPr>
            </w:pPr>
            <w:r w:rsidRPr="00BC2F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244C" w14:textId="77777777" w:rsidR="00713FA3" w:rsidRPr="00BC2F63" w:rsidRDefault="00713FA3" w:rsidP="00172686">
            <w:pPr>
              <w:pStyle w:val="rowtabella0"/>
              <w:jc w:val="center"/>
              <w:rPr>
                <w:color w:val="002060"/>
              </w:rPr>
            </w:pPr>
            <w:r w:rsidRPr="00BC2F63">
              <w:rPr>
                <w:color w:val="002060"/>
              </w:rPr>
              <w:t>0</w:t>
            </w:r>
          </w:p>
        </w:tc>
      </w:tr>
      <w:tr w:rsidR="00713FA3" w:rsidRPr="00BC2F63" w14:paraId="0F0BD0B9"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62FD8" w14:textId="77777777" w:rsidR="00713FA3" w:rsidRPr="00BC2F63" w:rsidRDefault="00713FA3" w:rsidP="00172686">
            <w:pPr>
              <w:pStyle w:val="rowtabella0"/>
              <w:rPr>
                <w:color w:val="002060"/>
              </w:rPr>
            </w:pPr>
            <w:r w:rsidRPr="00BC2F6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5235" w14:textId="77777777" w:rsidR="00713FA3" w:rsidRPr="00BC2F63" w:rsidRDefault="00713FA3" w:rsidP="00172686">
            <w:pPr>
              <w:pStyle w:val="rowtabella0"/>
              <w:jc w:val="center"/>
              <w:rPr>
                <w:color w:val="002060"/>
              </w:rPr>
            </w:pPr>
            <w:r w:rsidRPr="00BC2F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5B78"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0ED8"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55CD"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7183"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98D6" w14:textId="77777777" w:rsidR="00713FA3" w:rsidRPr="00BC2F63" w:rsidRDefault="00713FA3" w:rsidP="00172686">
            <w:pPr>
              <w:pStyle w:val="rowtabella0"/>
              <w:jc w:val="center"/>
              <w:rPr>
                <w:color w:val="002060"/>
              </w:rPr>
            </w:pPr>
            <w:r w:rsidRPr="00BC2F6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3976" w14:textId="77777777" w:rsidR="00713FA3" w:rsidRPr="00BC2F63" w:rsidRDefault="00713FA3" w:rsidP="00172686">
            <w:pPr>
              <w:pStyle w:val="rowtabella0"/>
              <w:jc w:val="center"/>
              <w:rPr>
                <w:color w:val="002060"/>
              </w:rPr>
            </w:pPr>
            <w:r w:rsidRPr="00BC2F6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370A" w14:textId="77777777" w:rsidR="00713FA3" w:rsidRPr="00BC2F63" w:rsidRDefault="00713FA3" w:rsidP="00172686">
            <w:pPr>
              <w:pStyle w:val="rowtabella0"/>
              <w:jc w:val="center"/>
              <w:rPr>
                <w:color w:val="002060"/>
              </w:rPr>
            </w:pPr>
            <w:r w:rsidRPr="00BC2F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45EF" w14:textId="77777777" w:rsidR="00713FA3" w:rsidRPr="00BC2F63" w:rsidRDefault="00713FA3" w:rsidP="00172686">
            <w:pPr>
              <w:pStyle w:val="rowtabella0"/>
              <w:jc w:val="center"/>
              <w:rPr>
                <w:color w:val="002060"/>
              </w:rPr>
            </w:pPr>
            <w:r w:rsidRPr="00BC2F63">
              <w:rPr>
                <w:color w:val="002060"/>
              </w:rPr>
              <w:t>0</w:t>
            </w:r>
          </w:p>
        </w:tc>
      </w:tr>
      <w:tr w:rsidR="00713FA3" w:rsidRPr="00BC2F63" w14:paraId="76C8731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2F617" w14:textId="77777777" w:rsidR="00713FA3" w:rsidRPr="00BC2F63" w:rsidRDefault="00713FA3" w:rsidP="00172686">
            <w:pPr>
              <w:pStyle w:val="rowtabella0"/>
              <w:rPr>
                <w:color w:val="002060"/>
              </w:rPr>
            </w:pPr>
            <w:r w:rsidRPr="00BC2F6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A2A1"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BEE7"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512D"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FA1A"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6740"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D7BF" w14:textId="77777777" w:rsidR="00713FA3" w:rsidRPr="00BC2F63" w:rsidRDefault="00713FA3" w:rsidP="00172686">
            <w:pPr>
              <w:pStyle w:val="rowtabella0"/>
              <w:jc w:val="center"/>
              <w:rPr>
                <w:color w:val="002060"/>
              </w:rPr>
            </w:pPr>
            <w:r w:rsidRPr="00BC2F6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57787" w14:textId="77777777" w:rsidR="00713FA3" w:rsidRPr="00BC2F63" w:rsidRDefault="00713FA3" w:rsidP="00172686">
            <w:pPr>
              <w:pStyle w:val="rowtabella0"/>
              <w:jc w:val="center"/>
              <w:rPr>
                <w:color w:val="002060"/>
              </w:rPr>
            </w:pPr>
            <w:r w:rsidRPr="00BC2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5847" w14:textId="77777777" w:rsidR="00713FA3" w:rsidRPr="00BC2F63" w:rsidRDefault="00713FA3" w:rsidP="00172686">
            <w:pPr>
              <w:pStyle w:val="rowtabella0"/>
              <w:jc w:val="center"/>
              <w:rPr>
                <w:color w:val="002060"/>
              </w:rPr>
            </w:pPr>
            <w:r w:rsidRPr="00BC2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544A" w14:textId="77777777" w:rsidR="00713FA3" w:rsidRPr="00BC2F63" w:rsidRDefault="00713FA3" w:rsidP="00172686">
            <w:pPr>
              <w:pStyle w:val="rowtabella0"/>
              <w:jc w:val="center"/>
              <w:rPr>
                <w:color w:val="002060"/>
              </w:rPr>
            </w:pPr>
            <w:r w:rsidRPr="00BC2F63">
              <w:rPr>
                <w:color w:val="002060"/>
              </w:rPr>
              <w:t>0</w:t>
            </w:r>
          </w:p>
        </w:tc>
      </w:tr>
      <w:tr w:rsidR="00713FA3" w:rsidRPr="00BC2F63" w14:paraId="21E26C4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371BA" w14:textId="77777777" w:rsidR="00713FA3" w:rsidRPr="00BC2F63" w:rsidRDefault="00713FA3" w:rsidP="00172686">
            <w:pPr>
              <w:pStyle w:val="rowtabella0"/>
              <w:rPr>
                <w:color w:val="002060"/>
              </w:rPr>
            </w:pPr>
            <w:r w:rsidRPr="00BC2F63">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AD88" w14:textId="77777777" w:rsidR="00713FA3" w:rsidRPr="00BC2F63" w:rsidRDefault="00713FA3" w:rsidP="00172686">
            <w:pPr>
              <w:pStyle w:val="rowtabella0"/>
              <w:jc w:val="center"/>
              <w:rPr>
                <w:color w:val="002060"/>
              </w:rPr>
            </w:pPr>
            <w:r w:rsidRPr="00BC2F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426C1"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9D9D"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98A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2376C"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0964" w14:textId="77777777" w:rsidR="00713FA3" w:rsidRPr="00BC2F63" w:rsidRDefault="00713FA3" w:rsidP="00172686">
            <w:pPr>
              <w:pStyle w:val="rowtabella0"/>
              <w:jc w:val="center"/>
              <w:rPr>
                <w:color w:val="002060"/>
              </w:rPr>
            </w:pPr>
            <w:r w:rsidRPr="00BC2F6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3565" w14:textId="77777777" w:rsidR="00713FA3" w:rsidRPr="00BC2F63" w:rsidRDefault="00713FA3" w:rsidP="00172686">
            <w:pPr>
              <w:pStyle w:val="rowtabella0"/>
              <w:jc w:val="center"/>
              <w:rPr>
                <w:color w:val="002060"/>
              </w:rPr>
            </w:pPr>
            <w:r w:rsidRPr="00BC2F6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251B"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B463D" w14:textId="77777777" w:rsidR="00713FA3" w:rsidRPr="00BC2F63" w:rsidRDefault="00713FA3" w:rsidP="00172686">
            <w:pPr>
              <w:pStyle w:val="rowtabella0"/>
              <w:jc w:val="center"/>
              <w:rPr>
                <w:color w:val="002060"/>
              </w:rPr>
            </w:pPr>
            <w:r w:rsidRPr="00BC2F63">
              <w:rPr>
                <w:color w:val="002060"/>
              </w:rPr>
              <w:t>0</w:t>
            </w:r>
          </w:p>
        </w:tc>
      </w:tr>
      <w:tr w:rsidR="00713FA3" w:rsidRPr="00BC2F63" w14:paraId="6202581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18D29" w14:textId="77777777" w:rsidR="00713FA3" w:rsidRPr="00BC2F63" w:rsidRDefault="00713FA3" w:rsidP="00172686">
            <w:pPr>
              <w:pStyle w:val="rowtabella0"/>
              <w:rPr>
                <w:color w:val="002060"/>
              </w:rPr>
            </w:pPr>
            <w:r w:rsidRPr="00BC2F63">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006F" w14:textId="77777777" w:rsidR="00713FA3" w:rsidRPr="00BC2F63" w:rsidRDefault="00713FA3" w:rsidP="00172686">
            <w:pPr>
              <w:pStyle w:val="rowtabella0"/>
              <w:jc w:val="center"/>
              <w:rPr>
                <w:color w:val="002060"/>
              </w:rPr>
            </w:pPr>
            <w:r w:rsidRPr="00BC2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9869"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D82C"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FCB5"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74CE"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F06DD" w14:textId="77777777" w:rsidR="00713FA3" w:rsidRPr="00BC2F63" w:rsidRDefault="00713FA3" w:rsidP="00172686">
            <w:pPr>
              <w:pStyle w:val="rowtabella0"/>
              <w:jc w:val="center"/>
              <w:rPr>
                <w:color w:val="002060"/>
              </w:rPr>
            </w:pPr>
            <w:r w:rsidRPr="00BC2F6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01DC" w14:textId="77777777" w:rsidR="00713FA3" w:rsidRPr="00BC2F63" w:rsidRDefault="00713FA3" w:rsidP="00172686">
            <w:pPr>
              <w:pStyle w:val="rowtabella0"/>
              <w:jc w:val="center"/>
              <w:rPr>
                <w:color w:val="002060"/>
              </w:rPr>
            </w:pPr>
            <w:r w:rsidRPr="00BC2F6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29E3"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E8EC" w14:textId="77777777" w:rsidR="00713FA3" w:rsidRPr="00BC2F63" w:rsidRDefault="00713FA3" w:rsidP="00172686">
            <w:pPr>
              <w:pStyle w:val="rowtabella0"/>
              <w:jc w:val="center"/>
              <w:rPr>
                <w:color w:val="002060"/>
              </w:rPr>
            </w:pPr>
            <w:r w:rsidRPr="00BC2F63">
              <w:rPr>
                <w:color w:val="002060"/>
              </w:rPr>
              <w:t>0</w:t>
            </w:r>
          </w:p>
        </w:tc>
      </w:tr>
      <w:tr w:rsidR="00713FA3" w:rsidRPr="00BC2F63" w14:paraId="353C591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A203B" w14:textId="77777777" w:rsidR="00713FA3" w:rsidRPr="00BC2F63" w:rsidRDefault="00713FA3" w:rsidP="00172686">
            <w:pPr>
              <w:pStyle w:val="rowtabella0"/>
              <w:rPr>
                <w:color w:val="002060"/>
                <w:lang w:val="es-ES"/>
              </w:rPr>
            </w:pPr>
            <w:r w:rsidRPr="00BC2F63">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41EA"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769C"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73F41"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4866"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5C34"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0723" w14:textId="77777777" w:rsidR="00713FA3" w:rsidRPr="00BC2F63" w:rsidRDefault="00713FA3" w:rsidP="00172686">
            <w:pPr>
              <w:pStyle w:val="rowtabella0"/>
              <w:jc w:val="center"/>
              <w:rPr>
                <w:color w:val="002060"/>
              </w:rPr>
            </w:pPr>
            <w:r w:rsidRPr="00BC2F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4B829" w14:textId="77777777" w:rsidR="00713FA3" w:rsidRPr="00BC2F63" w:rsidRDefault="00713FA3" w:rsidP="00172686">
            <w:pPr>
              <w:pStyle w:val="rowtabella0"/>
              <w:jc w:val="center"/>
              <w:rPr>
                <w:color w:val="002060"/>
              </w:rPr>
            </w:pPr>
            <w:r w:rsidRPr="00BC2F63">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CCD7" w14:textId="77777777" w:rsidR="00713FA3" w:rsidRPr="00BC2F63" w:rsidRDefault="00713FA3" w:rsidP="00172686">
            <w:pPr>
              <w:pStyle w:val="rowtabella0"/>
              <w:jc w:val="center"/>
              <w:rPr>
                <w:color w:val="002060"/>
              </w:rPr>
            </w:pPr>
            <w:r w:rsidRPr="00BC2F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4D0B" w14:textId="77777777" w:rsidR="00713FA3" w:rsidRPr="00BC2F63" w:rsidRDefault="00713FA3" w:rsidP="00172686">
            <w:pPr>
              <w:pStyle w:val="rowtabella0"/>
              <w:jc w:val="center"/>
              <w:rPr>
                <w:color w:val="002060"/>
              </w:rPr>
            </w:pPr>
            <w:r w:rsidRPr="00BC2F63">
              <w:rPr>
                <w:color w:val="002060"/>
              </w:rPr>
              <w:t>0</w:t>
            </w:r>
          </w:p>
        </w:tc>
      </w:tr>
      <w:tr w:rsidR="00713FA3" w:rsidRPr="00BC2F63" w14:paraId="6076294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1B23F" w14:textId="77777777" w:rsidR="00713FA3" w:rsidRPr="00BC2F63" w:rsidRDefault="00713FA3" w:rsidP="00172686">
            <w:pPr>
              <w:pStyle w:val="rowtabella0"/>
              <w:rPr>
                <w:color w:val="002060"/>
              </w:rPr>
            </w:pPr>
            <w:r w:rsidRPr="00BC2F63">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0941" w14:textId="77777777" w:rsidR="00713FA3" w:rsidRPr="00BC2F63" w:rsidRDefault="00713FA3" w:rsidP="00172686">
            <w:pPr>
              <w:pStyle w:val="rowtabella0"/>
              <w:jc w:val="center"/>
              <w:rPr>
                <w:color w:val="002060"/>
              </w:rPr>
            </w:pPr>
            <w:r w:rsidRPr="00BC2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FF1CF"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5AF5"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2ACB"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73A7"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B991" w14:textId="77777777" w:rsidR="00713FA3" w:rsidRPr="00BC2F63" w:rsidRDefault="00713FA3" w:rsidP="00172686">
            <w:pPr>
              <w:pStyle w:val="rowtabella0"/>
              <w:jc w:val="center"/>
              <w:rPr>
                <w:color w:val="002060"/>
              </w:rPr>
            </w:pPr>
            <w:r w:rsidRPr="00BC2F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B8BC" w14:textId="77777777" w:rsidR="00713FA3" w:rsidRPr="00BC2F63" w:rsidRDefault="00713FA3" w:rsidP="00172686">
            <w:pPr>
              <w:pStyle w:val="rowtabella0"/>
              <w:jc w:val="center"/>
              <w:rPr>
                <w:color w:val="002060"/>
              </w:rPr>
            </w:pPr>
            <w:r w:rsidRPr="00BC2F63">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BBB99" w14:textId="77777777" w:rsidR="00713FA3" w:rsidRPr="00BC2F63" w:rsidRDefault="00713FA3" w:rsidP="00172686">
            <w:pPr>
              <w:pStyle w:val="rowtabella0"/>
              <w:jc w:val="center"/>
              <w:rPr>
                <w:color w:val="002060"/>
              </w:rPr>
            </w:pPr>
            <w:r w:rsidRPr="00BC2F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9201" w14:textId="77777777" w:rsidR="00713FA3" w:rsidRPr="00BC2F63" w:rsidRDefault="00713FA3" w:rsidP="00172686">
            <w:pPr>
              <w:pStyle w:val="rowtabella0"/>
              <w:jc w:val="center"/>
              <w:rPr>
                <w:color w:val="002060"/>
              </w:rPr>
            </w:pPr>
            <w:r w:rsidRPr="00BC2F63">
              <w:rPr>
                <w:color w:val="002060"/>
              </w:rPr>
              <w:t>0</w:t>
            </w:r>
          </w:p>
        </w:tc>
      </w:tr>
      <w:tr w:rsidR="00713FA3" w:rsidRPr="00BC2F63" w14:paraId="2BF7065F"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9B8EC" w14:textId="77777777" w:rsidR="00713FA3" w:rsidRPr="00BC2F63" w:rsidRDefault="00713FA3" w:rsidP="00172686">
            <w:pPr>
              <w:pStyle w:val="rowtabella0"/>
              <w:rPr>
                <w:color w:val="002060"/>
              </w:rPr>
            </w:pPr>
            <w:r w:rsidRPr="00BC2F6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F772" w14:textId="77777777" w:rsidR="00713FA3" w:rsidRPr="00BC2F63" w:rsidRDefault="00713FA3" w:rsidP="00172686">
            <w:pPr>
              <w:pStyle w:val="rowtabella0"/>
              <w:jc w:val="center"/>
              <w:rPr>
                <w:color w:val="002060"/>
              </w:rPr>
            </w:pPr>
            <w:r w:rsidRPr="00BC2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B5B8"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1D80"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802E"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E45E4"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2C39" w14:textId="77777777" w:rsidR="00713FA3" w:rsidRPr="00BC2F63" w:rsidRDefault="00713FA3" w:rsidP="00172686">
            <w:pPr>
              <w:pStyle w:val="rowtabella0"/>
              <w:jc w:val="center"/>
              <w:rPr>
                <w:color w:val="002060"/>
              </w:rPr>
            </w:pPr>
            <w:r w:rsidRPr="00BC2F6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4BDE" w14:textId="77777777" w:rsidR="00713FA3" w:rsidRPr="00BC2F63" w:rsidRDefault="00713FA3" w:rsidP="00172686">
            <w:pPr>
              <w:pStyle w:val="rowtabella0"/>
              <w:jc w:val="center"/>
              <w:rPr>
                <w:color w:val="002060"/>
              </w:rPr>
            </w:pPr>
            <w:r w:rsidRPr="00BC2F63">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503A"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8CF9" w14:textId="77777777" w:rsidR="00713FA3" w:rsidRPr="00BC2F63" w:rsidRDefault="00713FA3" w:rsidP="00172686">
            <w:pPr>
              <w:pStyle w:val="rowtabella0"/>
              <w:jc w:val="center"/>
              <w:rPr>
                <w:color w:val="002060"/>
              </w:rPr>
            </w:pPr>
            <w:r w:rsidRPr="00BC2F63">
              <w:rPr>
                <w:color w:val="002060"/>
              </w:rPr>
              <w:t>0</w:t>
            </w:r>
          </w:p>
        </w:tc>
      </w:tr>
      <w:tr w:rsidR="00713FA3" w:rsidRPr="00BC2F63" w14:paraId="13FBD4B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C4327" w14:textId="77777777" w:rsidR="00713FA3" w:rsidRPr="00BC2F63" w:rsidRDefault="00713FA3" w:rsidP="00172686">
            <w:pPr>
              <w:pStyle w:val="rowtabella0"/>
              <w:rPr>
                <w:color w:val="002060"/>
              </w:rPr>
            </w:pPr>
            <w:r w:rsidRPr="00BC2F63">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046F"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C0B49"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DE1C"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DC4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25E5" w14:textId="77777777" w:rsidR="00713FA3" w:rsidRPr="00BC2F63" w:rsidRDefault="00713FA3" w:rsidP="00172686">
            <w:pPr>
              <w:pStyle w:val="rowtabella0"/>
              <w:jc w:val="center"/>
              <w:rPr>
                <w:color w:val="002060"/>
              </w:rPr>
            </w:pPr>
            <w:r w:rsidRPr="00BC2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B26F" w14:textId="77777777" w:rsidR="00713FA3" w:rsidRPr="00BC2F63" w:rsidRDefault="00713FA3" w:rsidP="00172686">
            <w:pPr>
              <w:pStyle w:val="rowtabella0"/>
              <w:jc w:val="center"/>
              <w:rPr>
                <w:color w:val="002060"/>
              </w:rPr>
            </w:pPr>
            <w:r w:rsidRPr="00BC2F6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2A0F" w14:textId="77777777" w:rsidR="00713FA3" w:rsidRPr="00BC2F63" w:rsidRDefault="00713FA3" w:rsidP="00172686">
            <w:pPr>
              <w:pStyle w:val="rowtabella0"/>
              <w:jc w:val="center"/>
              <w:rPr>
                <w:color w:val="002060"/>
              </w:rPr>
            </w:pPr>
            <w:r w:rsidRPr="00BC2F63">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6434" w14:textId="77777777" w:rsidR="00713FA3" w:rsidRPr="00BC2F63" w:rsidRDefault="00713FA3" w:rsidP="00172686">
            <w:pPr>
              <w:pStyle w:val="rowtabella0"/>
              <w:jc w:val="center"/>
              <w:rPr>
                <w:color w:val="002060"/>
              </w:rPr>
            </w:pPr>
            <w:r w:rsidRPr="00BC2F6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0850" w14:textId="17D3F726" w:rsidR="00713FA3" w:rsidRPr="00BC2F63" w:rsidRDefault="00E63532" w:rsidP="00172686">
            <w:pPr>
              <w:pStyle w:val="rowtabella0"/>
              <w:jc w:val="center"/>
              <w:rPr>
                <w:color w:val="002060"/>
              </w:rPr>
            </w:pPr>
            <w:r>
              <w:rPr>
                <w:color w:val="002060"/>
              </w:rPr>
              <w:t>1</w:t>
            </w:r>
          </w:p>
        </w:tc>
      </w:tr>
      <w:tr w:rsidR="00713FA3" w:rsidRPr="00BC2F63" w14:paraId="083CAFD1"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1BF01B" w14:textId="77777777" w:rsidR="00713FA3" w:rsidRPr="00BC2F63" w:rsidRDefault="00713FA3" w:rsidP="00172686">
            <w:pPr>
              <w:pStyle w:val="rowtabella0"/>
              <w:rPr>
                <w:color w:val="002060"/>
              </w:rPr>
            </w:pPr>
            <w:r w:rsidRPr="00BC2F6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7192C"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D6CE6"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8B12"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115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4F90"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306F"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0C76" w14:textId="77777777" w:rsidR="00713FA3" w:rsidRPr="00BC2F63" w:rsidRDefault="00713FA3" w:rsidP="00172686">
            <w:pPr>
              <w:pStyle w:val="rowtabella0"/>
              <w:jc w:val="center"/>
              <w:rPr>
                <w:color w:val="002060"/>
              </w:rPr>
            </w:pPr>
            <w:r w:rsidRPr="00BC2F63">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0C132" w14:textId="77777777" w:rsidR="00713FA3" w:rsidRPr="00BC2F63" w:rsidRDefault="00713FA3" w:rsidP="00172686">
            <w:pPr>
              <w:pStyle w:val="rowtabella0"/>
              <w:jc w:val="center"/>
              <w:rPr>
                <w:color w:val="002060"/>
              </w:rPr>
            </w:pPr>
            <w:r w:rsidRPr="00BC2F6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42BA" w14:textId="77777777" w:rsidR="00713FA3" w:rsidRPr="00BC2F63" w:rsidRDefault="00713FA3" w:rsidP="00172686">
            <w:pPr>
              <w:pStyle w:val="rowtabella0"/>
              <w:jc w:val="center"/>
              <w:rPr>
                <w:color w:val="002060"/>
              </w:rPr>
            </w:pPr>
            <w:r w:rsidRPr="00BC2F63">
              <w:rPr>
                <w:color w:val="002060"/>
              </w:rPr>
              <w:t>0</w:t>
            </w:r>
          </w:p>
        </w:tc>
      </w:tr>
    </w:tbl>
    <w:p w14:paraId="1B319B07" w14:textId="77777777" w:rsidR="00713FA3" w:rsidRPr="00BC2F63" w:rsidRDefault="00713FA3" w:rsidP="00713FA3">
      <w:pPr>
        <w:pStyle w:val="breakline"/>
        <w:rPr>
          <w:rFonts w:eastAsiaTheme="minorEastAsia"/>
          <w:color w:val="002060"/>
        </w:rPr>
      </w:pPr>
    </w:p>
    <w:p w14:paraId="59151490" w14:textId="77777777" w:rsidR="00713FA3" w:rsidRPr="00BC2F63" w:rsidRDefault="00713FA3" w:rsidP="00713FA3">
      <w:pPr>
        <w:pStyle w:val="breakline"/>
        <w:rPr>
          <w:color w:val="002060"/>
        </w:rPr>
      </w:pPr>
    </w:p>
    <w:p w14:paraId="18C2BAEC" w14:textId="77777777" w:rsidR="00713FA3" w:rsidRPr="00BC2F63" w:rsidRDefault="00713FA3" w:rsidP="00713FA3">
      <w:pPr>
        <w:pStyle w:val="sottotitolocampionato10"/>
        <w:rPr>
          <w:color w:val="002060"/>
        </w:rPr>
      </w:pPr>
      <w:r w:rsidRPr="00BC2F63">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74AC361E"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9A4B6"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09DB5"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ED617"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7EB36"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75750"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D6E58"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EF2B2"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17082"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5D688"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41F28" w14:textId="77777777" w:rsidR="00713FA3" w:rsidRPr="00BC2F63" w:rsidRDefault="00713FA3" w:rsidP="00172686">
            <w:pPr>
              <w:pStyle w:val="headertabella0"/>
              <w:rPr>
                <w:color w:val="002060"/>
              </w:rPr>
            </w:pPr>
            <w:r w:rsidRPr="00BC2F63">
              <w:rPr>
                <w:color w:val="002060"/>
              </w:rPr>
              <w:t>PE</w:t>
            </w:r>
          </w:p>
        </w:tc>
      </w:tr>
      <w:tr w:rsidR="00713FA3" w:rsidRPr="00BC2F63" w14:paraId="71853F35"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A50F05" w14:textId="77777777" w:rsidR="00713FA3" w:rsidRPr="00BC2F63" w:rsidRDefault="00713FA3" w:rsidP="00172686">
            <w:pPr>
              <w:pStyle w:val="rowtabella0"/>
              <w:rPr>
                <w:color w:val="002060"/>
              </w:rPr>
            </w:pPr>
            <w:r w:rsidRPr="00BC2F63">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D882" w14:textId="77777777" w:rsidR="00713FA3" w:rsidRPr="00BC2F63" w:rsidRDefault="00713FA3" w:rsidP="00172686">
            <w:pPr>
              <w:pStyle w:val="rowtabella0"/>
              <w:jc w:val="center"/>
              <w:rPr>
                <w:color w:val="002060"/>
              </w:rPr>
            </w:pPr>
            <w:r w:rsidRPr="00BC2F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B4B7"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A0E1"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ADC1"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B308"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25BA" w14:textId="77777777" w:rsidR="00713FA3" w:rsidRPr="00BC2F63" w:rsidRDefault="00713FA3" w:rsidP="00172686">
            <w:pPr>
              <w:pStyle w:val="rowtabella0"/>
              <w:jc w:val="center"/>
              <w:rPr>
                <w:color w:val="002060"/>
              </w:rPr>
            </w:pPr>
            <w:r w:rsidRPr="00BC2F6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3917" w14:textId="77777777" w:rsidR="00713FA3" w:rsidRPr="00BC2F63" w:rsidRDefault="00713FA3" w:rsidP="00172686">
            <w:pPr>
              <w:pStyle w:val="rowtabella0"/>
              <w:jc w:val="center"/>
              <w:rPr>
                <w:color w:val="002060"/>
              </w:rPr>
            </w:pPr>
            <w:r w:rsidRPr="00BC2F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3677" w14:textId="77777777" w:rsidR="00713FA3" w:rsidRPr="00BC2F63" w:rsidRDefault="00713FA3" w:rsidP="00172686">
            <w:pPr>
              <w:pStyle w:val="rowtabella0"/>
              <w:jc w:val="center"/>
              <w:rPr>
                <w:color w:val="002060"/>
              </w:rPr>
            </w:pPr>
            <w:r w:rsidRPr="00BC2F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7108" w14:textId="77777777" w:rsidR="00713FA3" w:rsidRPr="00BC2F63" w:rsidRDefault="00713FA3" w:rsidP="00172686">
            <w:pPr>
              <w:pStyle w:val="rowtabella0"/>
              <w:jc w:val="center"/>
              <w:rPr>
                <w:color w:val="002060"/>
              </w:rPr>
            </w:pPr>
            <w:r w:rsidRPr="00BC2F63">
              <w:rPr>
                <w:color w:val="002060"/>
              </w:rPr>
              <w:t>0</w:t>
            </w:r>
          </w:p>
        </w:tc>
      </w:tr>
      <w:tr w:rsidR="00713FA3" w:rsidRPr="00BC2F63" w14:paraId="23A1C11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6C579" w14:textId="77777777" w:rsidR="00713FA3" w:rsidRPr="00BC2F63" w:rsidRDefault="00713FA3" w:rsidP="00172686">
            <w:pPr>
              <w:pStyle w:val="rowtabella0"/>
              <w:rPr>
                <w:color w:val="002060"/>
              </w:rPr>
            </w:pPr>
            <w:r w:rsidRPr="00BC2F63">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781F" w14:textId="77777777" w:rsidR="00713FA3" w:rsidRPr="00BC2F63" w:rsidRDefault="00713FA3" w:rsidP="00172686">
            <w:pPr>
              <w:pStyle w:val="rowtabella0"/>
              <w:jc w:val="center"/>
              <w:rPr>
                <w:color w:val="002060"/>
              </w:rPr>
            </w:pPr>
            <w:r w:rsidRPr="00BC2F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E37A"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8B39"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E39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2367"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5FBB1" w14:textId="77777777" w:rsidR="00713FA3" w:rsidRPr="00BC2F63" w:rsidRDefault="00713FA3" w:rsidP="00172686">
            <w:pPr>
              <w:pStyle w:val="rowtabella0"/>
              <w:jc w:val="center"/>
              <w:rPr>
                <w:color w:val="002060"/>
              </w:rPr>
            </w:pPr>
            <w:r w:rsidRPr="00BC2F6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5D8A" w14:textId="77777777" w:rsidR="00713FA3" w:rsidRPr="00BC2F63" w:rsidRDefault="00713FA3" w:rsidP="00172686">
            <w:pPr>
              <w:pStyle w:val="rowtabella0"/>
              <w:jc w:val="center"/>
              <w:rPr>
                <w:color w:val="002060"/>
              </w:rPr>
            </w:pPr>
            <w:r w:rsidRPr="00BC2F6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3F5E" w14:textId="77777777" w:rsidR="00713FA3" w:rsidRPr="00BC2F63" w:rsidRDefault="00713FA3" w:rsidP="00172686">
            <w:pPr>
              <w:pStyle w:val="rowtabella0"/>
              <w:jc w:val="center"/>
              <w:rPr>
                <w:color w:val="002060"/>
              </w:rPr>
            </w:pPr>
            <w:r w:rsidRPr="00BC2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B085" w14:textId="77777777" w:rsidR="00713FA3" w:rsidRPr="00BC2F63" w:rsidRDefault="00713FA3" w:rsidP="00172686">
            <w:pPr>
              <w:pStyle w:val="rowtabella0"/>
              <w:jc w:val="center"/>
              <w:rPr>
                <w:color w:val="002060"/>
              </w:rPr>
            </w:pPr>
            <w:r w:rsidRPr="00BC2F63">
              <w:rPr>
                <w:color w:val="002060"/>
              </w:rPr>
              <w:t>0</w:t>
            </w:r>
          </w:p>
        </w:tc>
      </w:tr>
      <w:tr w:rsidR="00713FA3" w:rsidRPr="00BC2F63" w14:paraId="1A9667FC"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8C448" w14:textId="77777777" w:rsidR="00713FA3" w:rsidRPr="00BC2F63" w:rsidRDefault="00713FA3" w:rsidP="00172686">
            <w:pPr>
              <w:pStyle w:val="rowtabella0"/>
              <w:rPr>
                <w:color w:val="002060"/>
              </w:rPr>
            </w:pPr>
            <w:r w:rsidRPr="00BC2F63">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B17C"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A5C7"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CB4A"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AA370"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CB317"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4410" w14:textId="77777777" w:rsidR="00713FA3" w:rsidRPr="00BC2F63" w:rsidRDefault="00713FA3" w:rsidP="00172686">
            <w:pPr>
              <w:pStyle w:val="rowtabella0"/>
              <w:jc w:val="center"/>
              <w:rPr>
                <w:color w:val="002060"/>
              </w:rPr>
            </w:pPr>
            <w:r w:rsidRPr="00BC2F6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D0F5" w14:textId="77777777" w:rsidR="00713FA3" w:rsidRPr="00BC2F63" w:rsidRDefault="00713FA3" w:rsidP="00172686">
            <w:pPr>
              <w:pStyle w:val="rowtabella0"/>
              <w:jc w:val="center"/>
              <w:rPr>
                <w:color w:val="002060"/>
              </w:rPr>
            </w:pPr>
            <w:r w:rsidRPr="00BC2F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3B38" w14:textId="77777777" w:rsidR="00713FA3" w:rsidRPr="00BC2F63" w:rsidRDefault="00713FA3" w:rsidP="00172686">
            <w:pPr>
              <w:pStyle w:val="rowtabella0"/>
              <w:jc w:val="center"/>
              <w:rPr>
                <w:color w:val="002060"/>
              </w:rPr>
            </w:pPr>
            <w:r w:rsidRPr="00BC2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7A29E" w14:textId="77777777" w:rsidR="00713FA3" w:rsidRPr="00BC2F63" w:rsidRDefault="00713FA3" w:rsidP="00172686">
            <w:pPr>
              <w:pStyle w:val="rowtabella0"/>
              <w:jc w:val="center"/>
              <w:rPr>
                <w:color w:val="002060"/>
              </w:rPr>
            </w:pPr>
            <w:r w:rsidRPr="00BC2F63">
              <w:rPr>
                <w:color w:val="002060"/>
              </w:rPr>
              <w:t>0</w:t>
            </w:r>
          </w:p>
        </w:tc>
      </w:tr>
      <w:tr w:rsidR="00713FA3" w:rsidRPr="00BC2F63" w14:paraId="1DEC0FEA"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FE732" w14:textId="77777777" w:rsidR="00713FA3" w:rsidRPr="00BC2F63" w:rsidRDefault="00713FA3" w:rsidP="00172686">
            <w:pPr>
              <w:pStyle w:val="rowtabella0"/>
              <w:rPr>
                <w:color w:val="002060"/>
              </w:rPr>
            </w:pPr>
            <w:r w:rsidRPr="00BC2F6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28EE"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FFC0B"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F3B6"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4C0E"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B09B"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01C0" w14:textId="77777777" w:rsidR="00713FA3" w:rsidRPr="00BC2F63" w:rsidRDefault="00713FA3" w:rsidP="00172686">
            <w:pPr>
              <w:pStyle w:val="rowtabella0"/>
              <w:jc w:val="center"/>
              <w:rPr>
                <w:color w:val="002060"/>
              </w:rPr>
            </w:pPr>
            <w:r w:rsidRPr="00BC2F6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FB9D" w14:textId="77777777" w:rsidR="00713FA3" w:rsidRPr="00BC2F63" w:rsidRDefault="00713FA3" w:rsidP="00172686">
            <w:pPr>
              <w:pStyle w:val="rowtabella0"/>
              <w:jc w:val="center"/>
              <w:rPr>
                <w:color w:val="002060"/>
              </w:rPr>
            </w:pPr>
            <w:r w:rsidRPr="00BC2F6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A036"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F9DA" w14:textId="77777777" w:rsidR="00713FA3" w:rsidRPr="00BC2F63" w:rsidRDefault="00713FA3" w:rsidP="00172686">
            <w:pPr>
              <w:pStyle w:val="rowtabella0"/>
              <w:jc w:val="center"/>
              <w:rPr>
                <w:color w:val="002060"/>
              </w:rPr>
            </w:pPr>
            <w:r w:rsidRPr="00BC2F63">
              <w:rPr>
                <w:color w:val="002060"/>
              </w:rPr>
              <w:t>0</w:t>
            </w:r>
          </w:p>
        </w:tc>
      </w:tr>
      <w:tr w:rsidR="00713FA3" w:rsidRPr="00BC2F63" w14:paraId="737FD24B"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B572F" w14:textId="77777777" w:rsidR="00713FA3" w:rsidRPr="00BC2F63" w:rsidRDefault="00713FA3" w:rsidP="00172686">
            <w:pPr>
              <w:pStyle w:val="rowtabella0"/>
              <w:rPr>
                <w:color w:val="002060"/>
              </w:rPr>
            </w:pPr>
            <w:r w:rsidRPr="00BC2F6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4B04" w14:textId="77777777" w:rsidR="00713FA3" w:rsidRPr="00BC2F63" w:rsidRDefault="00713FA3" w:rsidP="00172686">
            <w:pPr>
              <w:pStyle w:val="rowtabella0"/>
              <w:jc w:val="center"/>
              <w:rPr>
                <w:color w:val="002060"/>
              </w:rPr>
            </w:pPr>
            <w:r w:rsidRPr="00BC2F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A0FD"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B6CB"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5C05"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DF03A"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B4B1" w14:textId="77777777" w:rsidR="00713FA3" w:rsidRPr="00BC2F63" w:rsidRDefault="00713FA3" w:rsidP="00172686">
            <w:pPr>
              <w:pStyle w:val="rowtabella0"/>
              <w:jc w:val="center"/>
              <w:rPr>
                <w:color w:val="002060"/>
              </w:rPr>
            </w:pPr>
            <w:r w:rsidRPr="00BC2F6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B90D" w14:textId="77777777" w:rsidR="00713FA3" w:rsidRPr="00BC2F63" w:rsidRDefault="00713FA3" w:rsidP="00172686">
            <w:pPr>
              <w:pStyle w:val="rowtabella0"/>
              <w:jc w:val="center"/>
              <w:rPr>
                <w:color w:val="002060"/>
              </w:rPr>
            </w:pPr>
            <w:r w:rsidRPr="00BC2F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FDE5"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E952" w14:textId="77777777" w:rsidR="00713FA3" w:rsidRPr="00BC2F63" w:rsidRDefault="00713FA3" w:rsidP="00172686">
            <w:pPr>
              <w:pStyle w:val="rowtabella0"/>
              <w:jc w:val="center"/>
              <w:rPr>
                <w:color w:val="002060"/>
              </w:rPr>
            </w:pPr>
            <w:r w:rsidRPr="00BC2F63">
              <w:rPr>
                <w:color w:val="002060"/>
              </w:rPr>
              <w:t>0</w:t>
            </w:r>
          </w:p>
        </w:tc>
      </w:tr>
      <w:tr w:rsidR="00713FA3" w:rsidRPr="00BC2F63" w14:paraId="40D57C2E"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3697B" w14:textId="77777777" w:rsidR="00713FA3" w:rsidRPr="00BC2F63" w:rsidRDefault="00713FA3" w:rsidP="00172686">
            <w:pPr>
              <w:pStyle w:val="rowtabella0"/>
              <w:rPr>
                <w:color w:val="002060"/>
              </w:rPr>
            </w:pPr>
            <w:r w:rsidRPr="00BC2F63">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4C41" w14:textId="77777777" w:rsidR="00713FA3" w:rsidRPr="00BC2F63" w:rsidRDefault="00713FA3" w:rsidP="00172686">
            <w:pPr>
              <w:pStyle w:val="rowtabella0"/>
              <w:jc w:val="center"/>
              <w:rPr>
                <w:color w:val="002060"/>
              </w:rPr>
            </w:pPr>
            <w:r w:rsidRPr="00BC2F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438C5"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D1A2"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F54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FB22"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217D" w14:textId="77777777" w:rsidR="00713FA3" w:rsidRPr="00BC2F63" w:rsidRDefault="00713FA3" w:rsidP="00172686">
            <w:pPr>
              <w:pStyle w:val="rowtabella0"/>
              <w:jc w:val="center"/>
              <w:rPr>
                <w:color w:val="002060"/>
              </w:rPr>
            </w:pPr>
            <w:r w:rsidRPr="00BC2F6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A5F4" w14:textId="77777777" w:rsidR="00713FA3" w:rsidRPr="00BC2F63" w:rsidRDefault="00713FA3" w:rsidP="00172686">
            <w:pPr>
              <w:pStyle w:val="rowtabella0"/>
              <w:jc w:val="center"/>
              <w:rPr>
                <w:color w:val="002060"/>
              </w:rPr>
            </w:pPr>
            <w:r w:rsidRPr="00BC2F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70E9"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6A5E" w14:textId="77777777" w:rsidR="00713FA3" w:rsidRPr="00BC2F63" w:rsidRDefault="00713FA3" w:rsidP="00172686">
            <w:pPr>
              <w:pStyle w:val="rowtabella0"/>
              <w:jc w:val="center"/>
              <w:rPr>
                <w:color w:val="002060"/>
              </w:rPr>
            </w:pPr>
            <w:r w:rsidRPr="00BC2F63">
              <w:rPr>
                <w:color w:val="002060"/>
              </w:rPr>
              <w:t>0</w:t>
            </w:r>
          </w:p>
        </w:tc>
      </w:tr>
      <w:tr w:rsidR="00713FA3" w:rsidRPr="00BC2F63" w14:paraId="07C47A2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9B6FE" w14:textId="77777777" w:rsidR="00713FA3" w:rsidRPr="00BC2F63" w:rsidRDefault="00713FA3" w:rsidP="00172686">
            <w:pPr>
              <w:pStyle w:val="rowtabella0"/>
              <w:rPr>
                <w:color w:val="002060"/>
              </w:rPr>
            </w:pPr>
            <w:r w:rsidRPr="00BC2F63">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E16A6" w14:textId="77777777" w:rsidR="00713FA3" w:rsidRPr="00BC2F63" w:rsidRDefault="00713FA3" w:rsidP="00172686">
            <w:pPr>
              <w:pStyle w:val="rowtabella0"/>
              <w:jc w:val="center"/>
              <w:rPr>
                <w:color w:val="002060"/>
              </w:rPr>
            </w:pPr>
            <w:r w:rsidRPr="00BC2F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B91E"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936E"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D394"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2AEE8"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CC176" w14:textId="77777777" w:rsidR="00713FA3" w:rsidRPr="00BC2F63" w:rsidRDefault="00713FA3" w:rsidP="00172686">
            <w:pPr>
              <w:pStyle w:val="rowtabella0"/>
              <w:jc w:val="center"/>
              <w:rPr>
                <w:color w:val="002060"/>
              </w:rPr>
            </w:pPr>
            <w:r w:rsidRPr="00BC2F6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BB22" w14:textId="77777777" w:rsidR="00713FA3" w:rsidRPr="00BC2F63" w:rsidRDefault="00713FA3" w:rsidP="00172686">
            <w:pPr>
              <w:pStyle w:val="rowtabella0"/>
              <w:jc w:val="center"/>
              <w:rPr>
                <w:color w:val="002060"/>
              </w:rPr>
            </w:pPr>
            <w:r w:rsidRPr="00BC2F6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FD70"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95B8" w14:textId="77777777" w:rsidR="00713FA3" w:rsidRPr="00BC2F63" w:rsidRDefault="00713FA3" w:rsidP="00172686">
            <w:pPr>
              <w:pStyle w:val="rowtabella0"/>
              <w:jc w:val="center"/>
              <w:rPr>
                <w:color w:val="002060"/>
              </w:rPr>
            </w:pPr>
            <w:r w:rsidRPr="00BC2F63">
              <w:rPr>
                <w:color w:val="002060"/>
              </w:rPr>
              <w:t>0</w:t>
            </w:r>
          </w:p>
        </w:tc>
      </w:tr>
      <w:tr w:rsidR="00713FA3" w:rsidRPr="00BC2F63" w14:paraId="58E206C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E0601" w14:textId="77777777" w:rsidR="00713FA3" w:rsidRPr="00BC2F63" w:rsidRDefault="00713FA3" w:rsidP="00172686">
            <w:pPr>
              <w:pStyle w:val="rowtabella0"/>
              <w:rPr>
                <w:color w:val="002060"/>
              </w:rPr>
            </w:pPr>
            <w:r w:rsidRPr="00BC2F63">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908D0" w14:textId="77777777" w:rsidR="00713FA3" w:rsidRPr="00BC2F63" w:rsidRDefault="00713FA3" w:rsidP="00172686">
            <w:pPr>
              <w:pStyle w:val="rowtabella0"/>
              <w:jc w:val="center"/>
              <w:rPr>
                <w:color w:val="002060"/>
              </w:rPr>
            </w:pPr>
            <w:r w:rsidRPr="00BC2F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3F319"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D043"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F6D6F"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2606"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80D4" w14:textId="77777777" w:rsidR="00713FA3" w:rsidRPr="00BC2F63" w:rsidRDefault="00713FA3" w:rsidP="00172686">
            <w:pPr>
              <w:pStyle w:val="rowtabella0"/>
              <w:jc w:val="center"/>
              <w:rPr>
                <w:color w:val="002060"/>
              </w:rPr>
            </w:pPr>
            <w:r w:rsidRPr="00BC2F6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3E40" w14:textId="77777777" w:rsidR="00713FA3" w:rsidRPr="00BC2F63" w:rsidRDefault="00713FA3" w:rsidP="00172686">
            <w:pPr>
              <w:pStyle w:val="rowtabella0"/>
              <w:jc w:val="center"/>
              <w:rPr>
                <w:color w:val="002060"/>
              </w:rPr>
            </w:pPr>
            <w:r w:rsidRPr="00BC2F6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F331"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85C0" w14:textId="77777777" w:rsidR="00713FA3" w:rsidRPr="00BC2F63" w:rsidRDefault="00713FA3" w:rsidP="00172686">
            <w:pPr>
              <w:pStyle w:val="rowtabella0"/>
              <w:jc w:val="center"/>
              <w:rPr>
                <w:color w:val="002060"/>
              </w:rPr>
            </w:pPr>
            <w:r w:rsidRPr="00BC2F63">
              <w:rPr>
                <w:color w:val="002060"/>
              </w:rPr>
              <w:t>0</w:t>
            </w:r>
          </w:p>
        </w:tc>
      </w:tr>
      <w:tr w:rsidR="00713FA3" w:rsidRPr="00BC2F63" w14:paraId="697F49E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A7C3E" w14:textId="77777777" w:rsidR="00713FA3" w:rsidRPr="00BC2F63" w:rsidRDefault="00713FA3" w:rsidP="00172686">
            <w:pPr>
              <w:pStyle w:val="rowtabella0"/>
              <w:rPr>
                <w:color w:val="002060"/>
              </w:rPr>
            </w:pPr>
            <w:r w:rsidRPr="00BC2F63">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5E11" w14:textId="77777777" w:rsidR="00713FA3" w:rsidRPr="00BC2F63" w:rsidRDefault="00713FA3" w:rsidP="00172686">
            <w:pPr>
              <w:pStyle w:val="rowtabella0"/>
              <w:jc w:val="center"/>
              <w:rPr>
                <w:color w:val="002060"/>
              </w:rPr>
            </w:pPr>
            <w:r w:rsidRPr="00BC2F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A2A5"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26011"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5AFF"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B4EB"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4B67" w14:textId="77777777" w:rsidR="00713FA3" w:rsidRPr="00BC2F63" w:rsidRDefault="00713FA3" w:rsidP="00172686">
            <w:pPr>
              <w:pStyle w:val="rowtabella0"/>
              <w:jc w:val="center"/>
              <w:rPr>
                <w:color w:val="002060"/>
              </w:rPr>
            </w:pPr>
            <w:r w:rsidRPr="00BC2F6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7274" w14:textId="77777777" w:rsidR="00713FA3" w:rsidRPr="00BC2F63" w:rsidRDefault="00713FA3" w:rsidP="00172686">
            <w:pPr>
              <w:pStyle w:val="rowtabella0"/>
              <w:jc w:val="center"/>
              <w:rPr>
                <w:color w:val="002060"/>
              </w:rPr>
            </w:pPr>
            <w:r w:rsidRPr="00BC2F6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0A349"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E483" w14:textId="77777777" w:rsidR="00713FA3" w:rsidRPr="00BC2F63" w:rsidRDefault="00713FA3" w:rsidP="00172686">
            <w:pPr>
              <w:pStyle w:val="rowtabella0"/>
              <w:jc w:val="center"/>
              <w:rPr>
                <w:color w:val="002060"/>
              </w:rPr>
            </w:pPr>
            <w:r w:rsidRPr="00BC2F63">
              <w:rPr>
                <w:color w:val="002060"/>
              </w:rPr>
              <w:t>0</w:t>
            </w:r>
          </w:p>
        </w:tc>
      </w:tr>
      <w:tr w:rsidR="00713FA3" w:rsidRPr="00BC2F63" w14:paraId="618600A9"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24A34" w14:textId="77777777" w:rsidR="00713FA3" w:rsidRPr="00BC2F63" w:rsidRDefault="00713FA3" w:rsidP="00172686">
            <w:pPr>
              <w:pStyle w:val="rowtabella0"/>
              <w:rPr>
                <w:color w:val="002060"/>
                <w:lang w:val="es-ES"/>
              </w:rPr>
            </w:pPr>
            <w:r w:rsidRPr="00BC2F63">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8455" w14:textId="77777777" w:rsidR="00713FA3" w:rsidRPr="00BC2F63" w:rsidRDefault="00713FA3" w:rsidP="00172686">
            <w:pPr>
              <w:pStyle w:val="rowtabella0"/>
              <w:jc w:val="center"/>
              <w:rPr>
                <w:color w:val="002060"/>
              </w:rPr>
            </w:pPr>
            <w:r w:rsidRPr="00BC2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89BF"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B2833"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EEC5"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9E8F"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A71E" w14:textId="77777777" w:rsidR="00713FA3" w:rsidRPr="00BC2F63" w:rsidRDefault="00713FA3" w:rsidP="00172686">
            <w:pPr>
              <w:pStyle w:val="rowtabella0"/>
              <w:jc w:val="center"/>
              <w:rPr>
                <w:color w:val="002060"/>
              </w:rPr>
            </w:pPr>
            <w:r w:rsidRPr="00BC2F6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1B91" w14:textId="77777777" w:rsidR="00713FA3" w:rsidRPr="00BC2F63" w:rsidRDefault="00713FA3" w:rsidP="00172686">
            <w:pPr>
              <w:pStyle w:val="rowtabella0"/>
              <w:jc w:val="center"/>
              <w:rPr>
                <w:color w:val="002060"/>
              </w:rPr>
            </w:pPr>
            <w:r w:rsidRPr="00BC2F6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5248" w14:textId="77777777" w:rsidR="00713FA3" w:rsidRPr="00BC2F63" w:rsidRDefault="00713FA3" w:rsidP="00172686">
            <w:pPr>
              <w:pStyle w:val="rowtabella0"/>
              <w:jc w:val="center"/>
              <w:rPr>
                <w:color w:val="002060"/>
              </w:rPr>
            </w:pPr>
            <w:r w:rsidRPr="00BC2F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B6E5E" w14:textId="77777777" w:rsidR="00713FA3" w:rsidRPr="00BC2F63" w:rsidRDefault="00713FA3" w:rsidP="00172686">
            <w:pPr>
              <w:pStyle w:val="rowtabella0"/>
              <w:jc w:val="center"/>
              <w:rPr>
                <w:color w:val="002060"/>
              </w:rPr>
            </w:pPr>
            <w:r w:rsidRPr="00BC2F63">
              <w:rPr>
                <w:color w:val="002060"/>
              </w:rPr>
              <w:t>0</w:t>
            </w:r>
          </w:p>
        </w:tc>
      </w:tr>
      <w:tr w:rsidR="00713FA3" w:rsidRPr="00BC2F63" w14:paraId="5D7C417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43E9D" w14:textId="77777777" w:rsidR="00713FA3" w:rsidRPr="00BC2F63" w:rsidRDefault="00713FA3" w:rsidP="00172686">
            <w:pPr>
              <w:pStyle w:val="rowtabella0"/>
              <w:rPr>
                <w:color w:val="002060"/>
              </w:rPr>
            </w:pPr>
            <w:r w:rsidRPr="00BC2F63">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30A78"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53C4"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6C8E"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6213"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2841"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05AE" w14:textId="77777777" w:rsidR="00713FA3" w:rsidRPr="00BC2F63" w:rsidRDefault="00713FA3" w:rsidP="00172686">
            <w:pPr>
              <w:pStyle w:val="rowtabella0"/>
              <w:jc w:val="center"/>
              <w:rPr>
                <w:color w:val="002060"/>
              </w:rPr>
            </w:pPr>
            <w:r w:rsidRPr="00BC2F6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A34E" w14:textId="77777777" w:rsidR="00713FA3" w:rsidRPr="00BC2F63" w:rsidRDefault="00713FA3" w:rsidP="00172686">
            <w:pPr>
              <w:pStyle w:val="rowtabella0"/>
              <w:jc w:val="center"/>
              <w:rPr>
                <w:color w:val="002060"/>
              </w:rPr>
            </w:pPr>
            <w:r w:rsidRPr="00BC2F6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9890"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8B31E" w14:textId="77777777" w:rsidR="00713FA3" w:rsidRPr="00BC2F63" w:rsidRDefault="00713FA3" w:rsidP="00172686">
            <w:pPr>
              <w:pStyle w:val="rowtabella0"/>
              <w:jc w:val="center"/>
              <w:rPr>
                <w:color w:val="002060"/>
              </w:rPr>
            </w:pPr>
            <w:r w:rsidRPr="00BC2F63">
              <w:rPr>
                <w:color w:val="002060"/>
              </w:rPr>
              <w:t>0</w:t>
            </w:r>
          </w:p>
        </w:tc>
      </w:tr>
      <w:tr w:rsidR="00713FA3" w:rsidRPr="00BC2F63" w14:paraId="4D20EBE2"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E85B95" w14:textId="77777777" w:rsidR="00713FA3" w:rsidRPr="00BC2F63" w:rsidRDefault="00713FA3" w:rsidP="00172686">
            <w:pPr>
              <w:pStyle w:val="rowtabella0"/>
              <w:rPr>
                <w:color w:val="002060"/>
              </w:rPr>
            </w:pPr>
            <w:r w:rsidRPr="00BC2F63">
              <w:rPr>
                <w:color w:val="002060"/>
              </w:rPr>
              <w:t>POL. CSI STELLA A.S.D.</w:t>
            </w:r>
            <w:r>
              <w:rPr>
                <w:color w:val="002060"/>
              </w:rPr>
              <w:t xml:space="preserve"> </w:t>
            </w:r>
            <w:r w:rsidRPr="00BC2F63">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2571"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3060"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FB8EE"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451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AFBD" w14:textId="77777777" w:rsidR="00713FA3" w:rsidRPr="00BC2F63" w:rsidRDefault="00713FA3" w:rsidP="00172686">
            <w:pPr>
              <w:pStyle w:val="rowtabella0"/>
              <w:jc w:val="center"/>
              <w:rPr>
                <w:color w:val="002060"/>
              </w:rPr>
            </w:pPr>
            <w:r w:rsidRPr="00BC2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A43B" w14:textId="77777777" w:rsidR="00713FA3" w:rsidRPr="00BC2F63" w:rsidRDefault="00713FA3" w:rsidP="00172686">
            <w:pPr>
              <w:pStyle w:val="rowtabella0"/>
              <w:jc w:val="center"/>
              <w:rPr>
                <w:color w:val="002060"/>
              </w:rPr>
            </w:pPr>
            <w:r w:rsidRPr="00BC2F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123F" w14:textId="77777777" w:rsidR="00713FA3" w:rsidRPr="00BC2F63" w:rsidRDefault="00713FA3" w:rsidP="00172686">
            <w:pPr>
              <w:pStyle w:val="rowtabella0"/>
              <w:jc w:val="center"/>
              <w:rPr>
                <w:color w:val="002060"/>
              </w:rPr>
            </w:pPr>
            <w:r w:rsidRPr="00BC2F63">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D82C" w14:textId="77777777" w:rsidR="00713FA3" w:rsidRPr="00BC2F63" w:rsidRDefault="00713FA3" w:rsidP="00172686">
            <w:pPr>
              <w:pStyle w:val="rowtabella0"/>
              <w:jc w:val="center"/>
              <w:rPr>
                <w:color w:val="002060"/>
              </w:rPr>
            </w:pPr>
            <w:r w:rsidRPr="00BC2F6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EF4A" w14:textId="77777777" w:rsidR="00713FA3" w:rsidRPr="00BC2F63" w:rsidRDefault="00713FA3" w:rsidP="00172686">
            <w:pPr>
              <w:pStyle w:val="rowtabella0"/>
              <w:jc w:val="center"/>
              <w:rPr>
                <w:color w:val="002060"/>
              </w:rPr>
            </w:pPr>
            <w:r w:rsidRPr="00BC2F63">
              <w:rPr>
                <w:color w:val="002060"/>
              </w:rPr>
              <w:t>0</w:t>
            </w:r>
          </w:p>
        </w:tc>
      </w:tr>
    </w:tbl>
    <w:p w14:paraId="03061CA4" w14:textId="77777777" w:rsidR="00713FA3" w:rsidRDefault="00713FA3" w:rsidP="00713FA3">
      <w:pPr>
        <w:pStyle w:val="breakline"/>
        <w:rPr>
          <w:color w:val="002060"/>
        </w:rPr>
      </w:pPr>
    </w:p>
    <w:p w14:paraId="1C856365" w14:textId="77777777" w:rsidR="00713FA3" w:rsidRPr="00E558C4" w:rsidRDefault="00713FA3" w:rsidP="00713FA3">
      <w:pPr>
        <w:pStyle w:val="titoloprinc0"/>
        <w:rPr>
          <w:color w:val="002060"/>
        </w:rPr>
      </w:pPr>
      <w:r w:rsidRPr="00E558C4">
        <w:rPr>
          <w:color w:val="002060"/>
        </w:rPr>
        <w:t>PROGRAMMA GARE</w:t>
      </w:r>
    </w:p>
    <w:p w14:paraId="4442ECCA" w14:textId="77777777" w:rsidR="00713FA3" w:rsidRPr="00E558C4" w:rsidRDefault="00713FA3" w:rsidP="00713FA3">
      <w:pPr>
        <w:pStyle w:val="breakline"/>
        <w:rPr>
          <w:color w:val="002060"/>
        </w:rPr>
      </w:pPr>
    </w:p>
    <w:p w14:paraId="5682DCB8" w14:textId="77777777" w:rsidR="00713FA3" w:rsidRPr="00E558C4" w:rsidRDefault="00713FA3" w:rsidP="00713FA3">
      <w:pPr>
        <w:pStyle w:val="breakline"/>
        <w:rPr>
          <w:color w:val="002060"/>
        </w:rPr>
      </w:pPr>
    </w:p>
    <w:p w14:paraId="755A68CA" w14:textId="77777777" w:rsidR="00713FA3" w:rsidRPr="00E558C4" w:rsidRDefault="00713FA3" w:rsidP="00713FA3">
      <w:pPr>
        <w:pStyle w:val="sottotitolocampionato10"/>
        <w:rPr>
          <w:color w:val="002060"/>
        </w:rPr>
      </w:pPr>
      <w:r w:rsidRPr="00E558C4">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9"/>
        <w:gridCol w:w="385"/>
        <w:gridCol w:w="898"/>
        <w:gridCol w:w="1188"/>
        <w:gridCol w:w="1547"/>
        <w:gridCol w:w="1565"/>
      </w:tblGrid>
      <w:tr w:rsidR="00713FA3" w:rsidRPr="00E558C4" w14:paraId="6DA0F12B"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30771"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14FD8"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0EA7C"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068CC"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1141A"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D19E9"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7F223"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31CC6EF1"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50F143" w14:textId="77777777" w:rsidR="00713FA3" w:rsidRPr="00E558C4" w:rsidRDefault="00713FA3" w:rsidP="00172686">
            <w:pPr>
              <w:pStyle w:val="rowtabella0"/>
              <w:rPr>
                <w:color w:val="002060"/>
              </w:rPr>
            </w:pPr>
            <w:r w:rsidRPr="00E558C4">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46DE3" w14:textId="77777777" w:rsidR="00713FA3" w:rsidRPr="00E558C4" w:rsidRDefault="00713FA3" w:rsidP="00172686">
            <w:pPr>
              <w:pStyle w:val="rowtabella0"/>
              <w:rPr>
                <w:color w:val="002060"/>
                <w:lang w:val="es-ES"/>
              </w:rPr>
            </w:pPr>
            <w:r w:rsidRPr="00E558C4">
              <w:rPr>
                <w:color w:val="002060"/>
                <w:lang w:val="es-ES"/>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84914"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82CCE" w14:textId="77777777" w:rsidR="00713FA3" w:rsidRPr="00E558C4" w:rsidRDefault="00713FA3" w:rsidP="00172686">
            <w:pPr>
              <w:pStyle w:val="rowtabella0"/>
              <w:rPr>
                <w:color w:val="002060"/>
              </w:rPr>
            </w:pPr>
            <w:r w:rsidRPr="00E558C4">
              <w:rPr>
                <w:color w:val="002060"/>
              </w:rPr>
              <w:t>17/04/2026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B9894" w14:textId="77777777" w:rsidR="00713FA3" w:rsidRPr="00E558C4" w:rsidRDefault="00713FA3" w:rsidP="00172686">
            <w:pPr>
              <w:pStyle w:val="rowtabella0"/>
              <w:rPr>
                <w:color w:val="002060"/>
              </w:rPr>
            </w:pPr>
            <w:r w:rsidRPr="00E558C4">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93305" w14:textId="77777777" w:rsidR="00713FA3" w:rsidRPr="00E558C4" w:rsidRDefault="00713FA3" w:rsidP="00172686">
            <w:pPr>
              <w:pStyle w:val="rowtabella0"/>
              <w:rPr>
                <w:color w:val="002060"/>
              </w:rPr>
            </w:pPr>
            <w:r w:rsidRPr="00E558C4">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704B6" w14:textId="77777777" w:rsidR="00713FA3" w:rsidRPr="00E558C4" w:rsidRDefault="00713FA3" w:rsidP="00172686">
            <w:pPr>
              <w:pStyle w:val="rowtabella0"/>
              <w:rPr>
                <w:color w:val="002060"/>
              </w:rPr>
            </w:pPr>
            <w:r w:rsidRPr="00E558C4">
              <w:rPr>
                <w:color w:val="002060"/>
              </w:rPr>
              <w:t>VIA GIOVANNI XXIII</w:t>
            </w:r>
          </w:p>
        </w:tc>
      </w:tr>
      <w:tr w:rsidR="00713FA3" w:rsidRPr="00E558C4" w14:paraId="74741960"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8EF91" w14:textId="77777777" w:rsidR="00713FA3" w:rsidRPr="00E558C4" w:rsidRDefault="00713FA3" w:rsidP="00172686">
            <w:pPr>
              <w:pStyle w:val="rowtabella0"/>
              <w:rPr>
                <w:color w:val="002060"/>
              </w:rPr>
            </w:pPr>
            <w:r w:rsidRPr="00E558C4">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9B4340" w14:textId="77777777" w:rsidR="00713FA3" w:rsidRPr="00E558C4" w:rsidRDefault="00713FA3" w:rsidP="00172686">
            <w:pPr>
              <w:pStyle w:val="rowtabella0"/>
              <w:rPr>
                <w:color w:val="002060"/>
              </w:rPr>
            </w:pPr>
            <w:r w:rsidRPr="00E558C4">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6FC338"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A1146F" w14:textId="77777777" w:rsidR="00713FA3" w:rsidRPr="00E558C4" w:rsidRDefault="00713FA3" w:rsidP="00172686">
            <w:pPr>
              <w:pStyle w:val="rowtabella0"/>
              <w:rPr>
                <w:color w:val="002060"/>
              </w:rPr>
            </w:pPr>
            <w:r w:rsidRPr="00E558C4">
              <w:rPr>
                <w:color w:val="002060"/>
              </w:rPr>
              <w:t>17/04/2026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99BF0A" w14:textId="77777777" w:rsidR="00713FA3" w:rsidRPr="00E558C4" w:rsidRDefault="00713FA3" w:rsidP="00172686">
            <w:pPr>
              <w:pStyle w:val="rowtabella0"/>
              <w:rPr>
                <w:color w:val="002060"/>
              </w:rPr>
            </w:pPr>
            <w:r w:rsidRPr="00E558C4">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42BEDE" w14:textId="77777777" w:rsidR="00713FA3" w:rsidRPr="00E558C4" w:rsidRDefault="00713FA3" w:rsidP="00172686">
            <w:pPr>
              <w:pStyle w:val="rowtabella0"/>
              <w:rPr>
                <w:color w:val="002060"/>
              </w:rPr>
            </w:pPr>
            <w:r w:rsidRPr="00E558C4">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13B7D" w14:textId="77777777" w:rsidR="00713FA3" w:rsidRPr="00E558C4" w:rsidRDefault="00713FA3" w:rsidP="00172686">
            <w:pPr>
              <w:pStyle w:val="rowtabella0"/>
              <w:rPr>
                <w:color w:val="002060"/>
              </w:rPr>
            </w:pPr>
            <w:r w:rsidRPr="00E558C4">
              <w:rPr>
                <w:color w:val="002060"/>
              </w:rPr>
              <w:t>STR.DEL BURELLO LOC.VAL NEVOLA</w:t>
            </w:r>
          </w:p>
        </w:tc>
      </w:tr>
      <w:tr w:rsidR="00713FA3" w:rsidRPr="00E558C4" w14:paraId="655100BD"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FE7887" w14:textId="77777777" w:rsidR="00713FA3" w:rsidRPr="00E558C4" w:rsidRDefault="00713FA3" w:rsidP="00172686">
            <w:pPr>
              <w:pStyle w:val="rowtabella0"/>
              <w:rPr>
                <w:color w:val="002060"/>
              </w:rPr>
            </w:pPr>
            <w:r w:rsidRPr="00E558C4">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62A83C" w14:textId="77777777" w:rsidR="00713FA3" w:rsidRPr="00E558C4" w:rsidRDefault="00713FA3" w:rsidP="00172686">
            <w:pPr>
              <w:pStyle w:val="rowtabella0"/>
              <w:rPr>
                <w:color w:val="002060"/>
              </w:rPr>
            </w:pPr>
            <w:r w:rsidRPr="00E558C4">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DCF3CA"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817F19"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F5BF71" w14:textId="77777777" w:rsidR="00713FA3" w:rsidRPr="00E558C4" w:rsidRDefault="00713FA3" w:rsidP="00172686">
            <w:pPr>
              <w:pStyle w:val="rowtabella0"/>
              <w:rPr>
                <w:color w:val="002060"/>
              </w:rPr>
            </w:pPr>
            <w:r w:rsidRPr="00E558C4">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E3853" w14:textId="77777777" w:rsidR="00713FA3" w:rsidRPr="00E558C4" w:rsidRDefault="00713FA3" w:rsidP="00172686">
            <w:pPr>
              <w:pStyle w:val="rowtabella0"/>
              <w:rPr>
                <w:color w:val="002060"/>
              </w:rPr>
            </w:pPr>
            <w:r w:rsidRPr="00E558C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83C609" w14:textId="77777777" w:rsidR="00713FA3" w:rsidRPr="00E558C4" w:rsidRDefault="00713FA3" w:rsidP="00172686">
            <w:pPr>
              <w:pStyle w:val="rowtabella0"/>
              <w:rPr>
                <w:color w:val="002060"/>
              </w:rPr>
            </w:pPr>
            <w:r w:rsidRPr="00E558C4">
              <w:rPr>
                <w:color w:val="002060"/>
              </w:rPr>
              <w:t>VIA ANTONIO ROSMINI 22/B</w:t>
            </w:r>
          </w:p>
        </w:tc>
      </w:tr>
      <w:tr w:rsidR="00713FA3" w:rsidRPr="00E558C4" w14:paraId="32FF88A6"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9638B6" w14:textId="77777777" w:rsidR="00713FA3" w:rsidRPr="00E558C4" w:rsidRDefault="00713FA3" w:rsidP="00172686">
            <w:pPr>
              <w:pStyle w:val="rowtabella0"/>
              <w:rPr>
                <w:color w:val="002060"/>
              </w:rPr>
            </w:pPr>
            <w:r w:rsidRPr="00E558C4">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0A8717" w14:textId="77777777" w:rsidR="00713FA3" w:rsidRPr="00E558C4" w:rsidRDefault="00713FA3" w:rsidP="00172686">
            <w:pPr>
              <w:pStyle w:val="rowtabella0"/>
              <w:rPr>
                <w:color w:val="002060"/>
              </w:rPr>
            </w:pPr>
            <w:r w:rsidRPr="00E558C4">
              <w:rPr>
                <w:color w:val="002060"/>
              </w:rPr>
              <w:t>SAN COSTANZO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ED69A1"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FA0B19"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888E1C" w14:textId="77777777" w:rsidR="00713FA3" w:rsidRPr="00E558C4" w:rsidRDefault="00713FA3" w:rsidP="00172686">
            <w:pPr>
              <w:pStyle w:val="rowtabella0"/>
              <w:rPr>
                <w:color w:val="002060"/>
              </w:rPr>
            </w:pPr>
            <w:r w:rsidRPr="00E558C4">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07B59" w14:textId="77777777" w:rsidR="00713FA3" w:rsidRPr="00E558C4" w:rsidRDefault="00713FA3" w:rsidP="00172686">
            <w:pPr>
              <w:pStyle w:val="rowtabella0"/>
              <w:rPr>
                <w:color w:val="002060"/>
              </w:rPr>
            </w:pPr>
            <w:r w:rsidRPr="00E558C4">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8E17F" w14:textId="77777777" w:rsidR="00713FA3" w:rsidRPr="00E558C4" w:rsidRDefault="00713FA3" w:rsidP="00172686">
            <w:pPr>
              <w:pStyle w:val="rowtabella0"/>
              <w:rPr>
                <w:color w:val="002060"/>
              </w:rPr>
            </w:pPr>
            <w:r w:rsidRPr="00E558C4">
              <w:rPr>
                <w:color w:val="002060"/>
              </w:rPr>
              <w:t>VIA CAMPO SPORTIVO</w:t>
            </w:r>
          </w:p>
        </w:tc>
      </w:tr>
      <w:tr w:rsidR="00713FA3" w:rsidRPr="00E558C4" w14:paraId="61038019"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2A1509" w14:textId="77777777" w:rsidR="00713FA3" w:rsidRPr="00E558C4" w:rsidRDefault="00713FA3" w:rsidP="00172686">
            <w:pPr>
              <w:pStyle w:val="rowtabella0"/>
              <w:rPr>
                <w:color w:val="002060"/>
              </w:rPr>
            </w:pPr>
            <w:r w:rsidRPr="00E558C4">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75ADBF" w14:textId="77777777" w:rsidR="00713FA3" w:rsidRPr="00E558C4" w:rsidRDefault="00713FA3" w:rsidP="00172686">
            <w:pPr>
              <w:pStyle w:val="rowtabella0"/>
              <w:rPr>
                <w:color w:val="002060"/>
              </w:rPr>
            </w:pPr>
            <w:r w:rsidRPr="00E558C4">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974A0E"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00FAD7"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A3D869" w14:textId="77777777" w:rsidR="00713FA3" w:rsidRPr="00E558C4" w:rsidRDefault="00713FA3" w:rsidP="00172686">
            <w:pPr>
              <w:pStyle w:val="rowtabella0"/>
              <w:rPr>
                <w:color w:val="002060"/>
              </w:rPr>
            </w:pPr>
            <w:r w:rsidRPr="00E558C4">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B1E080" w14:textId="77777777" w:rsidR="00713FA3" w:rsidRPr="00E558C4" w:rsidRDefault="00713FA3" w:rsidP="00172686">
            <w:pPr>
              <w:pStyle w:val="rowtabella0"/>
              <w:rPr>
                <w:color w:val="002060"/>
              </w:rPr>
            </w:pPr>
            <w:r w:rsidRPr="00E558C4">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E7CB7" w14:textId="77777777" w:rsidR="00713FA3" w:rsidRPr="00E558C4" w:rsidRDefault="00713FA3" w:rsidP="00172686">
            <w:pPr>
              <w:pStyle w:val="rowtabella0"/>
              <w:rPr>
                <w:color w:val="002060"/>
              </w:rPr>
            </w:pPr>
            <w:r w:rsidRPr="00E558C4">
              <w:rPr>
                <w:color w:val="002060"/>
              </w:rPr>
              <w:t>VIA DELL'ANNUNZIATA</w:t>
            </w:r>
          </w:p>
        </w:tc>
      </w:tr>
      <w:tr w:rsidR="00713FA3" w:rsidRPr="00E558C4" w14:paraId="06F08A51"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563697" w14:textId="77777777" w:rsidR="00713FA3" w:rsidRPr="00E558C4" w:rsidRDefault="00713FA3" w:rsidP="00172686">
            <w:pPr>
              <w:pStyle w:val="rowtabella0"/>
              <w:rPr>
                <w:color w:val="002060"/>
              </w:rPr>
            </w:pPr>
            <w:r w:rsidRPr="00E558C4">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93432" w14:textId="77777777" w:rsidR="00713FA3" w:rsidRPr="00E558C4" w:rsidRDefault="00713FA3" w:rsidP="00172686">
            <w:pPr>
              <w:pStyle w:val="rowtabella0"/>
              <w:rPr>
                <w:color w:val="002060"/>
              </w:rPr>
            </w:pPr>
            <w:r w:rsidRPr="00E558C4">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426E0"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42882" w14:textId="77777777" w:rsidR="00713FA3" w:rsidRPr="00E558C4" w:rsidRDefault="00713FA3" w:rsidP="00172686">
            <w:pPr>
              <w:pStyle w:val="rowtabella0"/>
              <w:rPr>
                <w:color w:val="002060"/>
              </w:rPr>
            </w:pPr>
            <w:r w:rsidRPr="00E558C4">
              <w:rPr>
                <w:color w:val="002060"/>
              </w:rPr>
              <w:t>18/04/2026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2C17E" w14:textId="77777777" w:rsidR="00713FA3" w:rsidRPr="00E558C4" w:rsidRDefault="00713FA3" w:rsidP="00172686">
            <w:pPr>
              <w:pStyle w:val="rowtabella0"/>
              <w:rPr>
                <w:color w:val="002060"/>
              </w:rPr>
            </w:pPr>
            <w:r w:rsidRPr="00E558C4">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5D670" w14:textId="77777777" w:rsidR="00713FA3" w:rsidRPr="00E558C4" w:rsidRDefault="00713FA3" w:rsidP="00172686">
            <w:pPr>
              <w:pStyle w:val="rowtabella0"/>
              <w:rPr>
                <w:color w:val="002060"/>
              </w:rPr>
            </w:pPr>
            <w:r w:rsidRPr="00E558C4">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07475" w14:textId="77777777" w:rsidR="00713FA3" w:rsidRPr="00E558C4" w:rsidRDefault="00713FA3" w:rsidP="00172686">
            <w:pPr>
              <w:pStyle w:val="rowtabella0"/>
              <w:rPr>
                <w:color w:val="002060"/>
              </w:rPr>
            </w:pPr>
            <w:r w:rsidRPr="00E558C4">
              <w:rPr>
                <w:color w:val="002060"/>
              </w:rPr>
              <w:t>VIA TAVULLIA</w:t>
            </w:r>
          </w:p>
        </w:tc>
      </w:tr>
    </w:tbl>
    <w:p w14:paraId="54F708C9" w14:textId="77777777" w:rsidR="00713FA3" w:rsidRPr="00E558C4" w:rsidRDefault="00713FA3" w:rsidP="00713FA3">
      <w:pPr>
        <w:pStyle w:val="breakline"/>
        <w:rPr>
          <w:rFonts w:eastAsiaTheme="minorEastAsia"/>
          <w:color w:val="002060"/>
        </w:rPr>
      </w:pPr>
    </w:p>
    <w:p w14:paraId="2418EC2D" w14:textId="77777777" w:rsidR="00713FA3" w:rsidRPr="00E558C4" w:rsidRDefault="00713FA3" w:rsidP="00713FA3">
      <w:pPr>
        <w:pStyle w:val="breakline"/>
        <w:rPr>
          <w:color w:val="002060"/>
        </w:rPr>
      </w:pPr>
    </w:p>
    <w:p w14:paraId="6B293610" w14:textId="77777777" w:rsidR="00713FA3" w:rsidRPr="00E558C4" w:rsidRDefault="00713FA3" w:rsidP="00713FA3">
      <w:pPr>
        <w:pStyle w:val="breakline"/>
        <w:rPr>
          <w:color w:val="002060"/>
        </w:rPr>
      </w:pPr>
    </w:p>
    <w:p w14:paraId="270BFB1A" w14:textId="77777777" w:rsidR="00713FA3" w:rsidRPr="00E558C4" w:rsidRDefault="00713FA3" w:rsidP="00713FA3">
      <w:pPr>
        <w:pStyle w:val="sottotitolocampionato10"/>
        <w:rPr>
          <w:color w:val="002060"/>
        </w:rPr>
      </w:pPr>
      <w:r w:rsidRPr="00E558C4">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23"/>
        <w:gridCol w:w="385"/>
        <w:gridCol w:w="898"/>
        <w:gridCol w:w="1176"/>
        <w:gridCol w:w="1555"/>
        <w:gridCol w:w="1568"/>
      </w:tblGrid>
      <w:tr w:rsidR="00713FA3" w:rsidRPr="00E558C4" w14:paraId="2E3798BE"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CCE85"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B6F07"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F278C"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D150E"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D82D7"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15A41"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05C0A"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0B29284C"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EB71D7" w14:textId="77777777" w:rsidR="00713FA3" w:rsidRPr="00E558C4" w:rsidRDefault="00713FA3" w:rsidP="00172686">
            <w:pPr>
              <w:pStyle w:val="rowtabella0"/>
              <w:rPr>
                <w:color w:val="002060"/>
              </w:rPr>
            </w:pPr>
            <w:r w:rsidRPr="00E558C4">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AFD27" w14:textId="77777777" w:rsidR="00713FA3" w:rsidRPr="00E558C4" w:rsidRDefault="00713FA3" w:rsidP="00172686">
            <w:pPr>
              <w:pStyle w:val="rowtabella0"/>
              <w:rPr>
                <w:color w:val="002060"/>
              </w:rPr>
            </w:pPr>
            <w:r w:rsidRPr="00E558C4">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E95EA"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9F632" w14:textId="77777777" w:rsidR="00713FA3" w:rsidRPr="00E558C4" w:rsidRDefault="00713FA3" w:rsidP="00172686">
            <w:pPr>
              <w:pStyle w:val="rowtabella0"/>
              <w:rPr>
                <w:color w:val="002060"/>
              </w:rPr>
            </w:pPr>
            <w:r w:rsidRPr="00E558C4">
              <w:rPr>
                <w:color w:val="002060"/>
              </w:rPr>
              <w:t>17/04/2026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69AE1" w14:textId="77777777" w:rsidR="00713FA3" w:rsidRPr="00E558C4" w:rsidRDefault="00713FA3" w:rsidP="00172686">
            <w:pPr>
              <w:pStyle w:val="rowtabella0"/>
              <w:rPr>
                <w:color w:val="002060"/>
              </w:rPr>
            </w:pPr>
            <w:r w:rsidRPr="00E558C4">
              <w:rPr>
                <w:color w:val="002060"/>
              </w:rPr>
              <w:t>6065 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084D9" w14:textId="77777777" w:rsidR="00713FA3" w:rsidRPr="00E558C4" w:rsidRDefault="00713FA3" w:rsidP="00172686">
            <w:pPr>
              <w:pStyle w:val="rowtabella0"/>
              <w:rPr>
                <w:color w:val="002060"/>
              </w:rPr>
            </w:pPr>
            <w:r w:rsidRPr="00E558C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5743D" w14:textId="77777777" w:rsidR="00713FA3" w:rsidRPr="00E558C4" w:rsidRDefault="00713FA3" w:rsidP="00172686">
            <w:pPr>
              <w:pStyle w:val="rowtabella0"/>
              <w:rPr>
                <w:color w:val="002060"/>
              </w:rPr>
            </w:pPr>
            <w:r w:rsidRPr="00E558C4">
              <w:rPr>
                <w:color w:val="002060"/>
              </w:rPr>
              <w:t>VIA SCHIAVONI - BARACCCOLA</w:t>
            </w:r>
          </w:p>
        </w:tc>
      </w:tr>
      <w:tr w:rsidR="00713FA3" w:rsidRPr="00E558C4" w14:paraId="43243A5D"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FBA0E2" w14:textId="77777777" w:rsidR="00713FA3" w:rsidRPr="00E558C4" w:rsidRDefault="00713FA3" w:rsidP="00172686">
            <w:pPr>
              <w:pStyle w:val="rowtabella0"/>
              <w:rPr>
                <w:color w:val="002060"/>
              </w:rPr>
            </w:pPr>
            <w:r w:rsidRPr="00E558C4">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57DD90" w14:textId="77777777" w:rsidR="00713FA3" w:rsidRPr="00E558C4" w:rsidRDefault="00713FA3" w:rsidP="00172686">
            <w:pPr>
              <w:pStyle w:val="rowtabella0"/>
              <w:rPr>
                <w:color w:val="002060"/>
              </w:rPr>
            </w:pPr>
            <w:r w:rsidRPr="00E558C4">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DBA086"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AA0BE6"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973A84" w14:textId="77777777" w:rsidR="00713FA3" w:rsidRPr="00E558C4" w:rsidRDefault="00713FA3" w:rsidP="00172686">
            <w:pPr>
              <w:pStyle w:val="rowtabella0"/>
              <w:rPr>
                <w:color w:val="002060"/>
              </w:rPr>
            </w:pPr>
            <w:r w:rsidRPr="00E558C4">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ACAA21" w14:textId="77777777" w:rsidR="00713FA3" w:rsidRPr="00E558C4" w:rsidRDefault="00713FA3" w:rsidP="00172686">
            <w:pPr>
              <w:pStyle w:val="rowtabella0"/>
              <w:rPr>
                <w:color w:val="002060"/>
              </w:rPr>
            </w:pPr>
            <w:r w:rsidRPr="00E558C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7751B" w14:textId="77777777" w:rsidR="00713FA3" w:rsidRPr="00E558C4" w:rsidRDefault="00713FA3" w:rsidP="00172686">
            <w:pPr>
              <w:pStyle w:val="rowtabella0"/>
              <w:rPr>
                <w:color w:val="002060"/>
              </w:rPr>
            </w:pPr>
            <w:r w:rsidRPr="00E558C4">
              <w:rPr>
                <w:color w:val="002060"/>
              </w:rPr>
              <w:t>LOCALITA' NONTESICURO</w:t>
            </w:r>
          </w:p>
        </w:tc>
      </w:tr>
      <w:tr w:rsidR="00713FA3" w:rsidRPr="00E558C4" w14:paraId="6B841C7D"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DFEC68" w14:textId="77777777" w:rsidR="00713FA3" w:rsidRPr="00E558C4" w:rsidRDefault="00713FA3" w:rsidP="00172686">
            <w:pPr>
              <w:pStyle w:val="rowtabella0"/>
              <w:rPr>
                <w:color w:val="002060"/>
              </w:rPr>
            </w:pPr>
            <w:r w:rsidRPr="00E558C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7D3DD4" w14:textId="77777777" w:rsidR="00713FA3" w:rsidRPr="00E558C4" w:rsidRDefault="00713FA3" w:rsidP="00172686">
            <w:pPr>
              <w:pStyle w:val="rowtabella0"/>
              <w:rPr>
                <w:color w:val="002060"/>
              </w:rPr>
            </w:pPr>
            <w:r w:rsidRPr="00E558C4">
              <w:rPr>
                <w:color w:val="002060"/>
              </w:rPr>
              <w:t>MONTEMARCIANESE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B9C502"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C7B326"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306EFB" w14:textId="77777777" w:rsidR="00713FA3" w:rsidRPr="00E558C4" w:rsidRDefault="00713FA3" w:rsidP="00172686">
            <w:pPr>
              <w:pStyle w:val="rowtabella0"/>
              <w:rPr>
                <w:color w:val="002060"/>
              </w:rPr>
            </w:pPr>
            <w:r w:rsidRPr="00E558C4">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E532C" w14:textId="77777777" w:rsidR="00713FA3" w:rsidRPr="00E558C4" w:rsidRDefault="00713FA3" w:rsidP="00172686">
            <w:pPr>
              <w:pStyle w:val="rowtabella0"/>
              <w:rPr>
                <w:color w:val="002060"/>
              </w:rPr>
            </w:pPr>
            <w:r w:rsidRPr="00E558C4">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9A8F9" w14:textId="77777777" w:rsidR="00713FA3" w:rsidRPr="00E558C4" w:rsidRDefault="00713FA3" w:rsidP="00172686">
            <w:pPr>
              <w:pStyle w:val="rowtabella0"/>
              <w:rPr>
                <w:color w:val="002060"/>
              </w:rPr>
            </w:pPr>
            <w:r w:rsidRPr="00E558C4">
              <w:rPr>
                <w:color w:val="002060"/>
              </w:rPr>
              <w:t>VIA CIRCONVALLAZIONE</w:t>
            </w:r>
          </w:p>
        </w:tc>
      </w:tr>
      <w:tr w:rsidR="00713FA3" w:rsidRPr="00E558C4" w14:paraId="050A3D76"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45E4EA" w14:textId="77777777" w:rsidR="00713FA3" w:rsidRPr="00E558C4" w:rsidRDefault="00713FA3" w:rsidP="00172686">
            <w:pPr>
              <w:pStyle w:val="rowtabella0"/>
              <w:rPr>
                <w:color w:val="002060"/>
              </w:rPr>
            </w:pPr>
            <w:r w:rsidRPr="00E558C4">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6BC871" w14:textId="77777777" w:rsidR="00713FA3" w:rsidRPr="00E558C4" w:rsidRDefault="00713FA3" w:rsidP="00172686">
            <w:pPr>
              <w:pStyle w:val="rowtabella0"/>
              <w:rPr>
                <w:color w:val="002060"/>
              </w:rPr>
            </w:pPr>
            <w:r w:rsidRPr="00E558C4">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F54BF2"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6F8C43" w14:textId="77777777" w:rsidR="00713FA3" w:rsidRPr="00E558C4" w:rsidRDefault="00713FA3" w:rsidP="00172686">
            <w:pPr>
              <w:pStyle w:val="rowtabella0"/>
              <w:rPr>
                <w:color w:val="002060"/>
              </w:rPr>
            </w:pPr>
            <w:r w:rsidRPr="00E558C4">
              <w:rPr>
                <w:color w:val="002060"/>
              </w:rPr>
              <w:t>17/04/2026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64AECC" w14:textId="77777777" w:rsidR="00713FA3" w:rsidRPr="00E558C4" w:rsidRDefault="00713FA3" w:rsidP="00172686">
            <w:pPr>
              <w:pStyle w:val="rowtabella0"/>
              <w:rPr>
                <w:color w:val="002060"/>
              </w:rPr>
            </w:pPr>
            <w:r w:rsidRPr="00E558C4">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929462" w14:textId="77777777" w:rsidR="00713FA3" w:rsidRPr="00E558C4" w:rsidRDefault="00713FA3" w:rsidP="00172686">
            <w:pPr>
              <w:pStyle w:val="rowtabella0"/>
              <w:rPr>
                <w:color w:val="002060"/>
              </w:rPr>
            </w:pPr>
            <w:r w:rsidRPr="00E558C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53705B" w14:textId="77777777" w:rsidR="00713FA3" w:rsidRPr="00E558C4" w:rsidRDefault="00713FA3" w:rsidP="00172686">
            <w:pPr>
              <w:pStyle w:val="rowtabella0"/>
              <w:rPr>
                <w:color w:val="002060"/>
              </w:rPr>
            </w:pPr>
            <w:r w:rsidRPr="00E558C4">
              <w:rPr>
                <w:color w:val="002060"/>
              </w:rPr>
              <w:t>VIA GRAZIA DELEDDA</w:t>
            </w:r>
          </w:p>
        </w:tc>
      </w:tr>
      <w:tr w:rsidR="00713FA3" w:rsidRPr="00E558C4" w14:paraId="44E8CF93"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488A5" w14:textId="77777777" w:rsidR="00713FA3" w:rsidRPr="00E558C4" w:rsidRDefault="00713FA3" w:rsidP="00172686">
            <w:pPr>
              <w:pStyle w:val="rowtabella0"/>
              <w:rPr>
                <w:color w:val="002060"/>
              </w:rPr>
            </w:pPr>
            <w:r w:rsidRPr="00E558C4">
              <w:rPr>
                <w:color w:val="002060"/>
              </w:rPr>
              <w:lastRenderedPageBreak/>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5B054B" w14:textId="77777777" w:rsidR="00713FA3" w:rsidRPr="00E558C4" w:rsidRDefault="00713FA3" w:rsidP="00172686">
            <w:pPr>
              <w:pStyle w:val="rowtabella0"/>
              <w:rPr>
                <w:color w:val="002060"/>
              </w:rPr>
            </w:pPr>
            <w:r w:rsidRPr="00E558C4">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E7090F"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532CD6"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EBE3E9" w14:textId="77777777" w:rsidR="00713FA3" w:rsidRPr="00E558C4" w:rsidRDefault="00713FA3" w:rsidP="00172686">
            <w:pPr>
              <w:pStyle w:val="rowtabella0"/>
              <w:rPr>
                <w:color w:val="002060"/>
              </w:rPr>
            </w:pPr>
            <w:r w:rsidRPr="00E558C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33723" w14:textId="77777777" w:rsidR="00713FA3" w:rsidRPr="00E558C4" w:rsidRDefault="00713FA3" w:rsidP="00172686">
            <w:pPr>
              <w:pStyle w:val="rowtabella0"/>
              <w:rPr>
                <w:color w:val="002060"/>
              </w:rPr>
            </w:pPr>
            <w:r w:rsidRPr="00E558C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71D39" w14:textId="77777777" w:rsidR="00713FA3" w:rsidRPr="00E558C4" w:rsidRDefault="00713FA3" w:rsidP="00172686">
            <w:pPr>
              <w:pStyle w:val="rowtabella0"/>
              <w:rPr>
                <w:color w:val="002060"/>
              </w:rPr>
            </w:pPr>
            <w:r w:rsidRPr="00E558C4">
              <w:rPr>
                <w:color w:val="002060"/>
              </w:rPr>
              <w:t>VIA DEI TESSITORI</w:t>
            </w:r>
          </w:p>
        </w:tc>
      </w:tr>
      <w:tr w:rsidR="00713FA3" w:rsidRPr="00E558C4" w14:paraId="457B3A57"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701943" w14:textId="77777777" w:rsidR="00713FA3" w:rsidRPr="00E558C4" w:rsidRDefault="00713FA3" w:rsidP="00172686">
            <w:pPr>
              <w:pStyle w:val="rowtabella0"/>
              <w:rPr>
                <w:color w:val="002060"/>
              </w:rPr>
            </w:pPr>
            <w:r w:rsidRPr="00E558C4">
              <w:rPr>
                <w:color w:val="002060"/>
              </w:rPr>
              <w:t>ATLETICO CHIARAVALLE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5F789" w14:textId="77777777" w:rsidR="00713FA3" w:rsidRPr="00E558C4" w:rsidRDefault="00713FA3" w:rsidP="00172686">
            <w:pPr>
              <w:pStyle w:val="rowtabella0"/>
              <w:rPr>
                <w:color w:val="002060"/>
              </w:rPr>
            </w:pPr>
            <w:r w:rsidRPr="00E558C4">
              <w:rPr>
                <w:color w:val="002060"/>
              </w:rPr>
              <w:t>VIRTUS AURORA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5EE3A"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10E65" w14:textId="77777777" w:rsidR="00713FA3" w:rsidRPr="00E558C4" w:rsidRDefault="00713FA3" w:rsidP="00172686">
            <w:pPr>
              <w:pStyle w:val="rowtabella0"/>
              <w:rPr>
                <w:color w:val="002060"/>
              </w:rPr>
            </w:pPr>
            <w:r w:rsidRPr="00E558C4">
              <w:rPr>
                <w:color w:val="002060"/>
              </w:rPr>
              <w:t>18/04/2026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2250A" w14:textId="77777777" w:rsidR="00713FA3" w:rsidRPr="00E558C4" w:rsidRDefault="00713FA3" w:rsidP="00172686">
            <w:pPr>
              <w:pStyle w:val="rowtabella0"/>
              <w:rPr>
                <w:color w:val="002060"/>
              </w:rPr>
            </w:pPr>
            <w:r w:rsidRPr="00E558C4">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3BD22" w14:textId="77777777" w:rsidR="00713FA3" w:rsidRPr="00E558C4" w:rsidRDefault="00713FA3" w:rsidP="00172686">
            <w:pPr>
              <w:pStyle w:val="rowtabella0"/>
              <w:rPr>
                <w:color w:val="002060"/>
              </w:rPr>
            </w:pPr>
            <w:r w:rsidRPr="00E558C4">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BACA6" w14:textId="77777777" w:rsidR="00713FA3" w:rsidRPr="00E558C4" w:rsidRDefault="00713FA3" w:rsidP="00172686">
            <w:pPr>
              <w:pStyle w:val="rowtabella0"/>
              <w:rPr>
                <w:color w:val="002060"/>
              </w:rPr>
            </w:pPr>
            <w:r w:rsidRPr="00E558C4">
              <w:rPr>
                <w:color w:val="002060"/>
              </w:rPr>
              <w:t>VIA FALCONARA</w:t>
            </w:r>
          </w:p>
        </w:tc>
      </w:tr>
    </w:tbl>
    <w:p w14:paraId="2379F3E0" w14:textId="77777777" w:rsidR="00713FA3" w:rsidRPr="00E558C4" w:rsidRDefault="00713FA3" w:rsidP="00713FA3">
      <w:pPr>
        <w:pStyle w:val="breakline"/>
        <w:rPr>
          <w:rFonts w:eastAsiaTheme="minorEastAsia"/>
          <w:color w:val="002060"/>
        </w:rPr>
      </w:pPr>
    </w:p>
    <w:p w14:paraId="188D8ACE" w14:textId="77777777" w:rsidR="00713FA3" w:rsidRPr="00E558C4" w:rsidRDefault="00713FA3" w:rsidP="00713FA3">
      <w:pPr>
        <w:pStyle w:val="breakline"/>
        <w:rPr>
          <w:color w:val="002060"/>
        </w:rPr>
      </w:pPr>
    </w:p>
    <w:p w14:paraId="0912BDAE" w14:textId="77777777" w:rsidR="00713FA3" w:rsidRPr="00E558C4" w:rsidRDefault="00713FA3" w:rsidP="00713FA3">
      <w:pPr>
        <w:pStyle w:val="breakline"/>
        <w:rPr>
          <w:color w:val="002060"/>
        </w:rPr>
      </w:pPr>
    </w:p>
    <w:p w14:paraId="2F038292" w14:textId="77777777" w:rsidR="00713FA3" w:rsidRPr="00E558C4" w:rsidRDefault="00713FA3" w:rsidP="00713FA3">
      <w:pPr>
        <w:pStyle w:val="sottotitolocampionato10"/>
        <w:rPr>
          <w:color w:val="002060"/>
        </w:rPr>
      </w:pPr>
      <w:r w:rsidRPr="00E558C4">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4"/>
        <w:gridCol w:w="1559"/>
        <w:gridCol w:w="1548"/>
      </w:tblGrid>
      <w:tr w:rsidR="00713FA3" w:rsidRPr="00E558C4" w14:paraId="085F0772"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4E405"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C6A83"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EDD22"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64E5F"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97771"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7F739"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4495C"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69357E9D"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AD5CA8" w14:textId="77777777" w:rsidR="00713FA3" w:rsidRPr="00E558C4" w:rsidRDefault="00713FA3" w:rsidP="00172686">
            <w:pPr>
              <w:pStyle w:val="rowtabella0"/>
              <w:rPr>
                <w:color w:val="002060"/>
              </w:rPr>
            </w:pPr>
            <w:r w:rsidRPr="00E558C4">
              <w:rPr>
                <w:color w:val="002060"/>
              </w:rPr>
              <w:t>FIUMINATA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8745E" w14:textId="77777777" w:rsidR="00713FA3" w:rsidRPr="00E558C4" w:rsidRDefault="00713FA3" w:rsidP="00172686">
            <w:pPr>
              <w:pStyle w:val="rowtabella0"/>
              <w:rPr>
                <w:color w:val="002060"/>
              </w:rPr>
            </w:pPr>
            <w:r w:rsidRPr="00E558C4">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5241A"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6A6C7" w14:textId="77777777" w:rsidR="00713FA3" w:rsidRPr="00E558C4" w:rsidRDefault="00713FA3" w:rsidP="00172686">
            <w:pPr>
              <w:pStyle w:val="rowtabella0"/>
              <w:rPr>
                <w:color w:val="002060"/>
              </w:rPr>
            </w:pPr>
            <w:r w:rsidRPr="00E558C4">
              <w:rPr>
                <w:color w:val="002060"/>
              </w:rPr>
              <w:t>17/04/2026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8F604" w14:textId="77777777" w:rsidR="00713FA3" w:rsidRPr="00E558C4" w:rsidRDefault="00713FA3" w:rsidP="00172686">
            <w:pPr>
              <w:pStyle w:val="rowtabella0"/>
              <w:rPr>
                <w:color w:val="002060"/>
              </w:rPr>
            </w:pPr>
            <w:r w:rsidRPr="00E558C4">
              <w:rPr>
                <w:color w:val="002060"/>
              </w:rPr>
              <w:t>5307 PALESTRA COM. "PIE DI GUALDO"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2A324" w14:textId="77777777" w:rsidR="00713FA3" w:rsidRPr="00E558C4" w:rsidRDefault="00713FA3" w:rsidP="00172686">
            <w:pPr>
              <w:pStyle w:val="rowtabella0"/>
              <w:rPr>
                <w:color w:val="002060"/>
              </w:rPr>
            </w:pPr>
            <w:r w:rsidRPr="00E558C4">
              <w:rPr>
                <w:color w:val="002060"/>
              </w:rPr>
              <w:t>PIORACO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94B95" w14:textId="77777777" w:rsidR="00713FA3" w:rsidRPr="00E558C4" w:rsidRDefault="00713FA3" w:rsidP="00172686">
            <w:pPr>
              <w:pStyle w:val="rowtabella0"/>
              <w:rPr>
                <w:color w:val="002060"/>
              </w:rPr>
            </w:pPr>
            <w:r w:rsidRPr="00E558C4">
              <w:rPr>
                <w:color w:val="002060"/>
              </w:rPr>
              <w:t>LOC. PIE' DI GUALDO</w:t>
            </w:r>
          </w:p>
        </w:tc>
      </w:tr>
      <w:tr w:rsidR="00713FA3" w:rsidRPr="00E558C4" w14:paraId="730C76FA"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472959" w14:textId="77777777" w:rsidR="00713FA3" w:rsidRPr="00E558C4" w:rsidRDefault="00713FA3" w:rsidP="00172686">
            <w:pPr>
              <w:pStyle w:val="rowtabella0"/>
              <w:rPr>
                <w:color w:val="002060"/>
              </w:rPr>
            </w:pPr>
            <w:r w:rsidRPr="00E558C4">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0A0CC7" w14:textId="77777777" w:rsidR="00713FA3" w:rsidRPr="00E558C4" w:rsidRDefault="00713FA3" w:rsidP="00172686">
            <w:pPr>
              <w:pStyle w:val="rowtabella0"/>
              <w:rPr>
                <w:color w:val="002060"/>
              </w:rPr>
            </w:pPr>
            <w:r w:rsidRPr="00E558C4">
              <w:rPr>
                <w:color w:val="002060"/>
              </w:rPr>
              <w:t>ROBUR MERGO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991925"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6654D1" w14:textId="77777777" w:rsidR="00713FA3" w:rsidRPr="00E558C4" w:rsidRDefault="00713FA3" w:rsidP="00172686">
            <w:pPr>
              <w:pStyle w:val="rowtabella0"/>
              <w:rPr>
                <w:color w:val="002060"/>
              </w:rPr>
            </w:pPr>
            <w:r w:rsidRPr="00E558C4">
              <w:rPr>
                <w:color w:val="002060"/>
              </w:rPr>
              <w:t>17/04/2026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D0AE7E" w14:textId="77777777" w:rsidR="00713FA3" w:rsidRPr="00E558C4" w:rsidRDefault="00713FA3" w:rsidP="00172686">
            <w:pPr>
              <w:pStyle w:val="rowtabella0"/>
              <w:rPr>
                <w:color w:val="002060"/>
              </w:rPr>
            </w:pPr>
            <w:r w:rsidRPr="00E558C4">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2E613" w14:textId="77777777" w:rsidR="00713FA3" w:rsidRPr="00E558C4" w:rsidRDefault="00713FA3" w:rsidP="00172686">
            <w:pPr>
              <w:pStyle w:val="rowtabella0"/>
              <w:rPr>
                <w:color w:val="002060"/>
              </w:rPr>
            </w:pPr>
            <w:r w:rsidRPr="00E558C4">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0139A0" w14:textId="77777777" w:rsidR="00713FA3" w:rsidRPr="00E558C4" w:rsidRDefault="00713FA3" w:rsidP="00172686">
            <w:pPr>
              <w:pStyle w:val="rowtabella0"/>
              <w:rPr>
                <w:color w:val="002060"/>
              </w:rPr>
            </w:pPr>
            <w:r w:rsidRPr="00E558C4">
              <w:rPr>
                <w:color w:val="002060"/>
              </w:rPr>
              <w:t>VIA FABIO RULLIANO</w:t>
            </w:r>
          </w:p>
        </w:tc>
      </w:tr>
      <w:tr w:rsidR="00713FA3" w:rsidRPr="00E558C4" w14:paraId="04279CB6"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D5C71" w14:textId="77777777" w:rsidR="00713FA3" w:rsidRPr="00E558C4" w:rsidRDefault="00713FA3" w:rsidP="00172686">
            <w:pPr>
              <w:pStyle w:val="rowtabella0"/>
              <w:rPr>
                <w:color w:val="002060"/>
              </w:rPr>
            </w:pPr>
            <w:r w:rsidRPr="00E558C4">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102C34" w14:textId="77777777" w:rsidR="00713FA3" w:rsidRPr="00E558C4" w:rsidRDefault="00713FA3" w:rsidP="00172686">
            <w:pPr>
              <w:pStyle w:val="rowtabella0"/>
              <w:rPr>
                <w:color w:val="002060"/>
              </w:rPr>
            </w:pPr>
            <w:r w:rsidRPr="00E558C4">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7C6F81"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CE6C94" w14:textId="77777777" w:rsidR="00713FA3" w:rsidRPr="00E558C4" w:rsidRDefault="00713FA3" w:rsidP="00172686">
            <w:pPr>
              <w:pStyle w:val="rowtabella0"/>
              <w:rPr>
                <w:color w:val="002060"/>
              </w:rPr>
            </w:pPr>
            <w:r w:rsidRPr="00E558C4">
              <w:rPr>
                <w:color w:val="002060"/>
              </w:rPr>
              <w:t>17/04/2026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280C89" w14:textId="77777777" w:rsidR="00713FA3" w:rsidRPr="00E558C4" w:rsidRDefault="00713FA3" w:rsidP="00172686">
            <w:pPr>
              <w:pStyle w:val="rowtabella0"/>
              <w:rPr>
                <w:color w:val="002060"/>
              </w:rPr>
            </w:pPr>
            <w:r w:rsidRPr="00E558C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75A209" w14:textId="77777777" w:rsidR="00713FA3" w:rsidRPr="00E558C4" w:rsidRDefault="00713FA3" w:rsidP="00172686">
            <w:pPr>
              <w:pStyle w:val="rowtabella0"/>
              <w:rPr>
                <w:color w:val="002060"/>
              </w:rPr>
            </w:pPr>
            <w:r w:rsidRPr="00E558C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6166F" w14:textId="77777777" w:rsidR="00713FA3" w:rsidRPr="00E558C4" w:rsidRDefault="00713FA3" w:rsidP="00172686">
            <w:pPr>
              <w:pStyle w:val="rowtabella0"/>
              <w:rPr>
                <w:color w:val="002060"/>
              </w:rPr>
            </w:pPr>
            <w:r w:rsidRPr="00E558C4">
              <w:rPr>
                <w:color w:val="002060"/>
              </w:rPr>
              <w:t>VIA B.BUOZZI</w:t>
            </w:r>
          </w:p>
        </w:tc>
      </w:tr>
      <w:tr w:rsidR="00713FA3" w:rsidRPr="00E558C4" w14:paraId="58A25F73"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B3934F" w14:textId="77777777" w:rsidR="00713FA3" w:rsidRPr="00E558C4" w:rsidRDefault="00713FA3" w:rsidP="00172686">
            <w:pPr>
              <w:pStyle w:val="rowtabella0"/>
              <w:rPr>
                <w:color w:val="002060"/>
              </w:rPr>
            </w:pPr>
            <w:r w:rsidRPr="00E558C4">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272972" w14:textId="77777777" w:rsidR="00713FA3" w:rsidRPr="00E558C4" w:rsidRDefault="00713FA3" w:rsidP="00172686">
            <w:pPr>
              <w:pStyle w:val="rowtabella0"/>
              <w:rPr>
                <w:color w:val="002060"/>
              </w:rPr>
            </w:pPr>
            <w:r w:rsidRPr="00E558C4">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6DDC0B"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9F85D6" w14:textId="77777777" w:rsidR="00713FA3" w:rsidRPr="00E558C4" w:rsidRDefault="00713FA3" w:rsidP="00172686">
            <w:pPr>
              <w:pStyle w:val="rowtabella0"/>
              <w:rPr>
                <w:color w:val="002060"/>
              </w:rPr>
            </w:pPr>
            <w:r w:rsidRPr="00E558C4">
              <w:rPr>
                <w:color w:val="002060"/>
              </w:rPr>
              <w:t>18/04/2026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DE358A" w14:textId="77777777" w:rsidR="00713FA3" w:rsidRPr="00E558C4" w:rsidRDefault="00713FA3" w:rsidP="00172686">
            <w:pPr>
              <w:pStyle w:val="rowtabella0"/>
              <w:rPr>
                <w:color w:val="002060"/>
              </w:rPr>
            </w:pPr>
            <w:r w:rsidRPr="00E558C4">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8BDF5" w14:textId="77777777" w:rsidR="00713FA3" w:rsidRPr="00E558C4" w:rsidRDefault="00713FA3" w:rsidP="00172686">
            <w:pPr>
              <w:pStyle w:val="rowtabella0"/>
              <w:rPr>
                <w:color w:val="002060"/>
              </w:rPr>
            </w:pPr>
            <w:r w:rsidRPr="00E558C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C3D23" w14:textId="77777777" w:rsidR="00713FA3" w:rsidRPr="00E558C4" w:rsidRDefault="00713FA3" w:rsidP="00172686">
            <w:pPr>
              <w:pStyle w:val="rowtabella0"/>
              <w:rPr>
                <w:color w:val="002060"/>
              </w:rPr>
            </w:pPr>
            <w:r w:rsidRPr="00E558C4">
              <w:rPr>
                <w:color w:val="002060"/>
              </w:rPr>
              <w:t>VIA LEOPARDI LOC. ANGELI</w:t>
            </w:r>
          </w:p>
        </w:tc>
      </w:tr>
      <w:tr w:rsidR="00713FA3" w:rsidRPr="00E558C4" w14:paraId="088DF811"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34A2A8" w14:textId="77777777" w:rsidR="00713FA3" w:rsidRPr="00E558C4" w:rsidRDefault="00713FA3" w:rsidP="00172686">
            <w:pPr>
              <w:pStyle w:val="rowtabella0"/>
              <w:rPr>
                <w:color w:val="002060"/>
              </w:rPr>
            </w:pPr>
            <w:r w:rsidRPr="00E558C4">
              <w:rPr>
                <w:color w:val="002060"/>
              </w:rPr>
              <w:t>ESANATOGLIA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50E5BE" w14:textId="77777777" w:rsidR="00713FA3" w:rsidRPr="00E558C4" w:rsidRDefault="00713FA3" w:rsidP="00172686">
            <w:pPr>
              <w:pStyle w:val="rowtabella0"/>
              <w:rPr>
                <w:color w:val="002060"/>
              </w:rPr>
            </w:pPr>
            <w:r w:rsidRPr="00E558C4">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8A7447"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9BA1DB" w14:textId="77777777" w:rsidR="00713FA3" w:rsidRPr="00E558C4" w:rsidRDefault="00713FA3" w:rsidP="00172686">
            <w:pPr>
              <w:pStyle w:val="rowtabella0"/>
              <w:rPr>
                <w:color w:val="002060"/>
              </w:rPr>
            </w:pPr>
            <w:r w:rsidRPr="00E558C4">
              <w:rPr>
                <w:color w:val="002060"/>
              </w:rPr>
              <w:t>18/04/2026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9D3524" w14:textId="77777777" w:rsidR="00713FA3" w:rsidRPr="00E558C4" w:rsidRDefault="00713FA3" w:rsidP="00172686">
            <w:pPr>
              <w:pStyle w:val="rowtabella0"/>
              <w:rPr>
                <w:color w:val="002060"/>
              </w:rPr>
            </w:pPr>
            <w:r w:rsidRPr="00E558C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C4CBE" w14:textId="77777777" w:rsidR="00713FA3" w:rsidRPr="00E558C4" w:rsidRDefault="00713FA3" w:rsidP="00172686">
            <w:pPr>
              <w:pStyle w:val="rowtabella0"/>
              <w:rPr>
                <w:color w:val="002060"/>
              </w:rPr>
            </w:pPr>
            <w:r w:rsidRPr="00E558C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E8E460" w14:textId="77777777" w:rsidR="00713FA3" w:rsidRPr="00E558C4" w:rsidRDefault="00713FA3" w:rsidP="00172686">
            <w:pPr>
              <w:pStyle w:val="rowtabella0"/>
              <w:rPr>
                <w:color w:val="002060"/>
              </w:rPr>
            </w:pPr>
            <w:r w:rsidRPr="00E558C4">
              <w:rPr>
                <w:color w:val="002060"/>
              </w:rPr>
              <w:t>VIA VERDI</w:t>
            </w:r>
          </w:p>
        </w:tc>
      </w:tr>
      <w:tr w:rsidR="00713FA3" w:rsidRPr="00E558C4" w14:paraId="56B95C07"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7258B3" w14:textId="77777777" w:rsidR="00713FA3" w:rsidRPr="00E558C4" w:rsidRDefault="00713FA3" w:rsidP="00172686">
            <w:pPr>
              <w:pStyle w:val="rowtabella0"/>
              <w:rPr>
                <w:color w:val="002060"/>
              </w:rPr>
            </w:pPr>
            <w:r w:rsidRPr="00E558C4">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1B188" w14:textId="77777777" w:rsidR="00713FA3" w:rsidRPr="00E558C4" w:rsidRDefault="00713FA3" w:rsidP="00172686">
            <w:pPr>
              <w:pStyle w:val="rowtabella0"/>
              <w:rPr>
                <w:color w:val="002060"/>
              </w:rPr>
            </w:pPr>
            <w:r w:rsidRPr="00E558C4">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47477"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4CCB3" w14:textId="77777777" w:rsidR="00713FA3" w:rsidRPr="00E558C4" w:rsidRDefault="00713FA3" w:rsidP="00172686">
            <w:pPr>
              <w:pStyle w:val="rowtabella0"/>
              <w:rPr>
                <w:color w:val="002060"/>
              </w:rPr>
            </w:pPr>
            <w:r w:rsidRPr="00E558C4">
              <w:rPr>
                <w:color w:val="002060"/>
              </w:rPr>
              <w:t>18/04/2026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DD634" w14:textId="77777777" w:rsidR="00713FA3" w:rsidRPr="00E558C4" w:rsidRDefault="00713FA3" w:rsidP="00172686">
            <w:pPr>
              <w:pStyle w:val="rowtabella0"/>
              <w:rPr>
                <w:color w:val="002060"/>
              </w:rPr>
            </w:pPr>
            <w:r w:rsidRPr="00E558C4">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F674D" w14:textId="77777777" w:rsidR="00713FA3" w:rsidRPr="00E558C4" w:rsidRDefault="00713FA3" w:rsidP="00172686">
            <w:pPr>
              <w:pStyle w:val="rowtabella0"/>
              <w:rPr>
                <w:color w:val="002060"/>
              </w:rPr>
            </w:pPr>
            <w:r w:rsidRPr="00E558C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AC9B8" w14:textId="77777777" w:rsidR="00713FA3" w:rsidRPr="00E558C4" w:rsidRDefault="00713FA3" w:rsidP="00172686">
            <w:pPr>
              <w:pStyle w:val="rowtabella0"/>
              <w:rPr>
                <w:color w:val="002060"/>
              </w:rPr>
            </w:pPr>
            <w:r w:rsidRPr="00E558C4">
              <w:rPr>
                <w:color w:val="002060"/>
              </w:rPr>
              <w:t>VIA B.BUOZZI</w:t>
            </w:r>
          </w:p>
        </w:tc>
      </w:tr>
    </w:tbl>
    <w:p w14:paraId="200C5DA0" w14:textId="77777777" w:rsidR="00713FA3" w:rsidRPr="00E558C4" w:rsidRDefault="00713FA3" w:rsidP="00713FA3">
      <w:pPr>
        <w:pStyle w:val="breakline"/>
        <w:rPr>
          <w:rFonts w:eastAsiaTheme="minorEastAsia"/>
          <w:color w:val="002060"/>
        </w:rPr>
      </w:pPr>
    </w:p>
    <w:p w14:paraId="157077E1" w14:textId="77777777" w:rsidR="00713FA3" w:rsidRPr="00E558C4" w:rsidRDefault="00713FA3" w:rsidP="00713FA3">
      <w:pPr>
        <w:pStyle w:val="breakline"/>
        <w:rPr>
          <w:color w:val="002060"/>
        </w:rPr>
      </w:pPr>
    </w:p>
    <w:p w14:paraId="16B3A16C" w14:textId="77777777" w:rsidR="00713FA3" w:rsidRPr="00E558C4" w:rsidRDefault="00713FA3" w:rsidP="00713FA3">
      <w:pPr>
        <w:pStyle w:val="breakline"/>
        <w:rPr>
          <w:color w:val="002060"/>
        </w:rPr>
      </w:pPr>
    </w:p>
    <w:p w14:paraId="044465EF" w14:textId="77777777" w:rsidR="00713FA3" w:rsidRPr="00E558C4" w:rsidRDefault="00713FA3" w:rsidP="00713FA3">
      <w:pPr>
        <w:pStyle w:val="sottotitolocampionato10"/>
        <w:rPr>
          <w:color w:val="002060"/>
        </w:rPr>
      </w:pPr>
      <w:r w:rsidRPr="00E558C4">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713FA3" w:rsidRPr="00E558C4" w14:paraId="0431071C"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7300E"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B65B2"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94AFC"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E7FEA"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DE9BB"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C8DD7"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A41F5"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7422C3CA"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EA6C00" w14:textId="77777777" w:rsidR="00713FA3" w:rsidRPr="00E558C4" w:rsidRDefault="00713FA3" w:rsidP="00172686">
            <w:pPr>
              <w:pStyle w:val="rowtabella0"/>
              <w:rPr>
                <w:color w:val="002060"/>
              </w:rPr>
            </w:pPr>
            <w:r w:rsidRPr="00E558C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E29FF" w14:textId="77777777" w:rsidR="00713FA3" w:rsidRPr="00E558C4" w:rsidRDefault="00713FA3" w:rsidP="00172686">
            <w:pPr>
              <w:pStyle w:val="rowtabella0"/>
              <w:rPr>
                <w:color w:val="002060"/>
              </w:rPr>
            </w:pPr>
            <w:r w:rsidRPr="00E558C4">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DE7FE"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9B245" w14:textId="77777777" w:rsidR="00713FA3" w:rsidRPr="00E558C4" w:rsidRDefault="00713FA3" w:rsidP="00172686">
            <w:pPr>
              <w:pStyle w:val="rowtabella0"/>
              <w:rPr>
                <w:color w:val="002060"/>
              </w:rPr>
            </w:pPr>
            <w:r w:rsidRPr="00E558C4">
              <w:rPr>
                <w:color w:val="002060"/>
              </w:rPr>
              <w:t>17/04/2026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8E758" w14:textId="77777777" w:rsidR="00713FA3" w:rsidRPr="00E558C4" w:rsidRDefault="00713FA3" w:rsidP="00172686">
            <w:pPr>
              <w:pStyle w:val="rowtabella0"/>
              <w:rPr>
                <w:color w:val="002060"/>
              </w:rPr>
            </w:pPr>
            <w:r w:rsidRPr="00E558C4">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FF27C" w14:textId="77777777" w:rsidR="00713FA3" w:rsidRPr="00E558C4" w:rsidRDefault="00713FA3" w:rsidP="00172686">
            <w:pPr>
              <w:pStyle w:val="rowtabella0"/>
              <w:rPr>
                <w:color w:val="002060"/>
              </w:rPr>
            </w:pPr>
            <w:r w:rsidRPr="00E558C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65EE1" w14:textId="77777777" w:rsidR="00713FA3" w:rsidRPr="00E558C4" w:rsidRDefault="00713FA3" w:rsidP="00172686">
            <w:pPr>
              <w:pStyle w:val="rowtabella0"/>
              <w:rPr>
                <w:color w:val="002060"/>
              </w:rPr>
            </w:pPr>
            <w:r w:rsidRPr="00E558C4">
              <w:rPr>
                <w:color w:val="002060"/>
              </w:rPr>
              <w:t>VIA DELLA REPUBBLICA</w:t>
            </w:r>
          </w:p>
        </w:tc>
      </w:tr>
      <w:tr w:rsidR="00713FA3" w:rsidRPr="00E558C4" w14:paraId="47DA6CAF"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BE055B" w14:textId="77777777" w:rsidR="00713FA3" w:rsidRPr="00E558C4" w:rsidRDefault="00713FA3" w:rsidP="00172686">
            <w:pPr>
              <w:pStyle w:val="rowtabella0"/>
              <w:rPr>
                <w:color w:val="002060"/>
              </w:rPr>
            </w:pPr>
            <w:r w:rsidRPr="00E558C4">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E06055" w14:textId="77777777" w:rsidR="00713FA3" w:rsidRPr="00E558C4" w:rsidRDefault="00713FA3" w:rsidP="00172686">
            <w:pPr>
              <w:pStyle w:val="rowtabella0"/>
              <w:rPr>
                <w:color w:val="002060"/>
              </w:rPr>
            </w:pPr>
            <w:r w:rsidRPr="00E558C4">
              <w:rPr>
                <w:color w:val="002060"/>
              </w:rPr>
              <w:t>IMBRECCIATA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DC627E"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BB256F"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97ECDD" w14:textId="77777777" w:rsidR="00713FA3" w:rsidRPr="00E558C4" w:rsidRDefault="00713FA3" w:rsidP="00172686">
            <w:pPr>
              <w:pStyle w:val="rowtabella0"/>
              <w:rPr>
                <w:color w:val="002060"/>
              </w:rPr>
            </w:pPr>
            <w:r w:rsidRPr="00E558C4">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6B672" w14:textId="77777777" w:rsidR="00713FA3" w:rsidRPr="00E558C4" w:rsidRDefault="00713FA3" w:rsidP="00172686">
            <w:pPr>
              <w:pStyle w:val="rowtabella0"/>
              <w:rPr>
                <w:color w:val="002060"/>
              </w:rPr>
            </w:pPr>
            <w:r w:rsidRPr="00E558C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21D4A" w14:textId="77777777" w:rsidR="00713FA3" w:rsidRPr="00E558C4" w:rsidRDefault="00713FA3" w:rsidP="00172686">
            <w:pPr>
              <w:pStyle w:val="rowtabella0"/>
              <w:rPr>
                <w:color w:val="002060"/>
              </w:rPr>
            </w:pPr>
            <w:r w:rsidRPr="00E558C4">
              <w:rPr>
                <w:color w:val="002060"/>
              </w:rPr>
              <w:t>VIA GEMME, 13</w:t>
            </w:r>
          </w:p>
        </w:tc>
      </w:tr>
      <w:tr w:rsidR="00713FA3" w:rsidRPr="00E558C4" w14:paraId="1E5238F4"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85662" w14:textId="77777777" w:rsidR="00713FA3" w:rsidRPr="00E558C4" w:rsidRDefault="00713FA3" w:rsidP="00172686">
            <w:pPr>
              <w:pStyle w:val="rowtabella0"/>
              <w:rPr>
                <w:color w:val="002060"/>
              </w:rPr>
            </w:pPr>
            <w:r w:rsidRPr="00E558C4">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66BB28" w14:textId="77777777" w:rsidR="00713FA3" w:rsidRPr="00E558C4" w:rsidRDefault="00713FA3" w:rsidP="00172686">
            <w:pPr>
              <w:pStyle w:val="rowtabella0"/>
              <w:rPr>
                <w:color w:val="002060"/>
              </w:rPr>
            </w:pPr>
            <w:r w:rsidRPr="00E558C4">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26A0EF"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F8BB88"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3F078D" w14:textId="77777777" w:rsidR="00713FA3" w:rsidRPr="00E558C4" w:rsidRDefault="00713FA3" w:rsidP="00172686">
            <w:pPr>
              <w:pStyle w:val="rowtabella0"/>
              <w:rPr>
                <w:color w:val="002060"/>
              </w:rPr>
            </w:pPr>
            <w:r w:rsidRPr="00E558C4">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1A070" w14:textId="77777777" w:rsidR="00713FA3" w:rsidRPr="00E558C4" w:rsidRDefault="00713FA3" w:rsidP="00172686">
            <w:pPr>
              <w:pStyle w:val="rowtabella0"/>
              <w:rPr>
                <w:color w:val="002060"/>
              </w:rPr>
            </w:pPr>
            <w:r w:rsidRPr="00E558C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4B7F7" w14:textId="77777777" w:rsidR="00713FA3" w:rsidRPr="00E558C4" w:rsidRDefault="00713FA3" w:rsidP="00172686">
            <w:pPr>
              <w:pStyle w:val="rowtabella0"/>
              <w:rPr>
                <w:color w:val="002060"/>
              </w:rPr>
            </w:pPr>
            <w:r w:rsidRPr="00E558C4">
              <w:rPr>
                <w:color w:val="002060"/>
              </w:rPr>
              <w:t>VIA MASSIMO D'AZEGLIO</w:t>
            </w:r>
          </w:p>
        </w:tc>
      </w:tr>
      <w:tr w:rsidR="00713FA3" w:rsidRPr="00E558C4" w14:paraId="4A2ED990"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5FA149" w14:textId="77777777" w:rsidR="00713FA3" w:rsidRPr="00E558C4" w:rsidRDefault="00713FA3" w:rsidP="00172686">
            <w:pPr>
              <w:pStyle w:val="rowtabella0"/>
              <w:rPr>
                <w:color w:val="002060"/>
              </w:rPr>
            </w:pPr>
            <w:r w:rsidRPr="00E558C4">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BB53A6" w14:textId="77777777" w:rsidR="00713FA3" w:rsidRPr="00E558C4" w:rsidRDefault="00713FA3" w:rsidP="00172686">
            <w:pPr>
              <w:pStyle w:val="rowtabella0"/>
              <w:rPr>
                <w:color w:val="002060"/>
              </w:rPr>
            </w:pPr>
            <w:r w:rsidRPr="00E558C4">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84D0E3"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4E562E"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4CE1A6" w14:textId="77777777" w:rsidR="00713FA3" w:rsidRPr="00E558C4" w:rsidRDefault="00713FA3" w:rsidP="00172686">
            <w:pPr>
              <w:pStyle w:val="rowtabella0"/>
              <w:rPr>
                <w:color w:val="002060"/>
              </w:rPr>
            </w:pPr>
            <w:r w:rsidRPr="00E558C4">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98D54" w14:textId="77777777" w:rsidR="00713FA3" w:rsidRPr="00E558C4" w:rsidRDefault="00713FA3" w:rsidP="00172686">
            <w:pPr>
              <w:pStyle w:val="rowtabella0"/>
              <w:rPr>
                <w:color w:val="002060"/>
              </w:rPr>
            </w:pPr>
            <w:r w:rsidRPr="00E558C4">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F71D6" w14:textId="77777777" w:rsidR="00713FA3" w:rsidRPr="00E558C4" w:rsidRDefault="00713FA3" w:rsidP="00172686">
            <w:pPr>
              <w:pStyle w:val="rowtabella0"/>
              <w:rPr>
                <w:color w:val="002060"/>
              </w:rPr>
            </w:pPr>
            <w:r w:rsidRPr="00E558C4">
              <w:rPr>
                <w:color w:val="002060"/>
              </w:rPr>
              <w:t>VIA FAVETO</w:t>
            </w:r>
          </w:p>
        </w:tc>
      </w:tr>
      <w:tr w:rsidR="00713FA3" w:rsidRPr="00E558C4" w14:paraId="3F25279A"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5D3ED9" w14:textId="77777777" w:rsidR="00713FA3" w:rsidRPr="00E558C4" w:rsidRDefault="00713FA3" w:rsidP="00172686">
            <w:pPr>
              <w:pStyle w:val="rowtabella0"/>
              <w:rPr>
                <w:color w:val="002060"/>
              </w:rPr>
            </w:pPr>
            <w:r w:rsidRPr="00E558C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40B83D" w14:textId="77777777" w:rsidR="00713FA3" w:rsidRPr="00E558C4" w:rsidRDefault="00713FA3" w:rsidP="00172686">
            <w:pPr>
              <w:pStyle w:val="rowtabella0"/>
              <w:rPr>
                <w:color w:val="002060"/>
              </w:rPr>
            </w:pPr>
            <w:r w:rsidRPr="00E558C4">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E8D8DA"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D3E1C3" w14:textId="77777777" w:rsidR="00713FA3" w:rsidRPr="00E558C4" w:rsidRDefault="00713FA3" w:rsidP="00172686">
            <w:pPr>
              <w:pStyle w:val="rowtabella0"/>
              <w:rPr>
                <w:color w:val="002060"/>
              </w:rPr>
            </w:pPr>
            <w:r w:rsidRPr="00E558C4">
              <w:rPr>
                <w:color w:val="002060"/>
              </w:rPr>
              <w:t>18/04/2026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88C303" w14:textId="77777777" w:rsidR="00713FA3" w:rsidRPr="00E558C4" w:rsidRDefault="00713FA3" w:rsidP="00172686">
            <w:pPr>
              <w:pStyle w:val="rowtabella0"/>
              <w:rPr>
                <w:color w:val="002060"/>
              </w:rPr>
            </w:pPr>
            <w:r w:rsidRPr="00E558C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E4DBE" w14:textId="77777777" w:rsidR="00713FA3" w:rsidRPr="00E558C4" w:rsidRDefault="00713FA3" w:rsidP="00172686">
            <w:pPr>
              <w:pStyle w:val="rowtabella0"/>
              <w:rPr>
                <w:color w:val="002060"/>
              </w:rPr>
            </w:pPr>
            <w:r w:rsidRPr="00E558C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92B0B" w14:textId="77777777" w:rsidR="00713FA3" w:rsidRPr="00E558C4" w:rsidRDefault="00713FA3" w:rsidP="00172686">
            <w:pPr>
              <w:pStyle w:val="rowtabella0"/>
              <w:rPr>
                <w:color w:val="002060"/>
              </w:rPr>
            </w:pPr>
            <w:r w:rsidRPr="00E558C4">
              <w:rPr>
                <w:color w:val="002060"/>
              </w:rPr>
              <w:t>VIA ALESSANDRO MANZONI</w:t>
            </w:r>
          </w:p>
        </w:tc>
      </w:tr>
      <w:tr w:rsidR="00713FA3" w:rsidRPr="00E558C4" w14:paraId="298C091F"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6D1A49" w14:textId="77777777" w:rsidR="00713FA3" w:rsidRPr="00E558C4" w:rsidRDefault="00713FA3" w:rsidP="00172686">
            <w:pPr>
              <w:pStyle w:val="rowtabella0"/>
              <w:rPr>
                <w:color w:val="002060"/>
              </w:rPr>
            </w:pPr>
            <w:r w:rsidRPr="00E558C4">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6261A" w14:textId="77777777" w:rsidR="00713FA3" w:rsidRPr="00E558C4" w:rsidRDefault="00713FA3" w:rsidP="00172686">
            <w:pPr>
              <w:pStyle w:val="rowtabella0"/>
              <w:rPr>
                <w:color w:val="002060"/>
              </w:rPr>
            </w:pPr>
            <w:r w:rsidRPr="00E558C4">
              <w:rPr>
                <w:color w:val="002060"/>
              </w:rPr>
              <w:t>POLISPORTIVA S.C. LORETO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0AD82"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D0394" w14:textId="77777777" w:rsidR="00713FA3" w:rsidRPr="00E558C4" w:rsidRDefault="00713FA3" w:rsidP="00172686">
            <w:pPr>
              <w:pStyle w:val="rowtabella0"/>
              <w:rPr>
                <w:color w:val="002060"/>
              </w:rPr>
            </w:pPr>
            <w:r w:rsidRPr="00E558C4">
              <w:rPr>
                <w:color w:val="002060"/>
              </w:rPr>
              <w:t>18/04/2026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F3D2C" w14:textId="77777777" w:rsidR="00713FA3" w:rsidRPr="00E558C4" w:rsidRDefault="00713FA3" w:rsidP="00172686">
            <w:pPr>
              <w:pStyle w:val="rowtabella0"/>
              <w:rPr>
                <w:color w:val="002060"/>
              </w:rPr>
            </w:pPr>
            <w:r w:rsidRPr="00E558C4">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ABD4A" w14:textId="77777777" w:rsidR="00713FA3" w:rsidRPr="00E558C4" w:rsidRDefault="00713FA3" w:rsidP="00172686">
            <w:pPr>
              <w:pStyle w:val="rowtabella0"/>
              <w:rPr>
                <w:color w:val="002060"/>
              </w:rPr>
            </w:pPr>
            <w:r w:rsidRPr="00E558C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CA6E8" w14:textId="77777777" w:rsidR="00713FA3" w:rsidRPr="00E558C4" w:rsidRDefault="00713FA3" w:rsidP="00172686">
            <w:pPr>
              <w:pStyle w:val="rowtabella0"/>
              <w:rPr>
                <w:color w:val="002060"/>
              </w:rPr>
            </w:pPr>
            <w:r w:rsidRPr="00E558C4">
              <w:rPr>
                <w:color w:val="002060"/>
              </w:rPr>
              <w:t>VIA MASSIMO D'AZEGLIO</w:t>
            </w:r>
          </w:p>
        </w:tc>
      </w:tr>
    </w:tbl>
    <w:p w14:paraId="7C46A108" w14:textId="77777777" w:rsidR="00713FA3" w:rsidRPr="00E558C4" w:rsidRDefault="00713FA3" w:rsidP="00713FA3">
      <w:pPr>
        <w:pStyle w:val="breakline"/>
        <w:rPr>
          <w:rFonts w:eastAsiaTheme="minorEastAsia"/>
          <w:color w:val="002060"/>
        </w:rPr>
      </w:pPr>
    </w:p>
    <w:p w14:paraId="3C9CA7A4" w14:textId="77777777" w:rsidR="00713FA3" w:rsidRPr="00E558C4" w:rsidRDefault="00713FA3" w:rsidP="00713FA3">
      <w:pPr>
        <w:pStyle w:val="breakline"/>
        <w:rPr>
          <w:color w:val="002060"/>
        </w:rPr>
      </w:pPr>
    </w:p>
    <w:p w14:paraId="60D8229B" w14:textId="77777777" w:rsidR="00713FA3" w:rsidRPr="00E558C4" w:rsidRDefault="00713FA3" w:rsidP="00713FA3">
      <w:pPr>
        <w:pStyle w:val="breakline"/>
        <w:rPr>
          <w:color w:val="002060"/>
        </w:rPr>
      </w:pPr>
    </w:p>
    <w:p w14:paraId="5EB480F4" w14:textId="77777777" w:rsidR="00713FA3" w:rsidRPr="00E558C4" w:rsidRDefault="00713FA3" w:rsidP="00713FA3">
      <w:pPr>
        <w:pStyle w:val="sottotitolocampionato10"/>
        <w:rPr>
          <w:color w:val="002060"/>
        </w:rPr>
      </w:pPr>
      <w:r w:rsidRPr="00E558C4">
        <w:rPr>
          <w:color w:val="002060"/>
        </w:rP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1"/>
        <w:gridCol w:w="385"/>
        <w:gridCol w:w="898"/>
        <w:gridCol w:w="1176"/>
        <w:gridCol w:w="1559"/>
        <w:gridCol w:w="1559"/>
      </w:tblGrid>
      <w:tr w:rsidR="00713FA3" w:rsidRPr="00E558C4" w14:paraId="7AF2FB09"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3F904"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4E943"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5B53C"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6AF69"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44FA6"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05A90"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F162F"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54986191"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95931C" w14:textId="77777777" w:rsidR="00713FA3" w:rsidRPr="00E558C4" w:rsidRDefault="00713FA3" w:rsidP="00172686">
            <w:pPr>
              <w:pStyle w:val="rowtabella0"/>
              <w:rPr>
                <w:color w:val="002060"/>
              </w:rPr>
            </w:pPr>
            <w:r w:rsidRPr="00E558C4">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98957" w14:textId="77777777" w:rsidR="00713FA3" w:rsidRPr="00E558C4" w:rsidRDefault="00713FA3" w:rsidP="00172686">
            <w:pPr>
              <w:pStyle w:val="rowtabella0"/>
              <w:rPr>
                <w:color w:val="002060"/>
              </w:rPr>
            </w:pPr>
            <w:r w:rsidRPr="00E558C4">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6A53A"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D54A6" w14:textId="77777777" w:rsidR="00713FA3" w:rsidRPr="00E558C4" w:rsidRDefault="00713FA3" w:rsidP="00172686">
            <w:pPr>
              <w:pStyle w:val="rowtabella0"/>
              <w:rPr>
                <w:color w:val="002060"/>
              </w:rPr>
            </w:pPr>
            <w:r w:rsidRPr="00E558C4">
              <w:rPr>
                <w:color w:val="002060"/>
              </w:rPr>
              <w:t>17/04/2026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52F15" w14:textId="77777777" w:rsidR="00713FA3" w:rsidRPr="00E558C4" w:rsidRDefault="00713FA3" w:rsidP="00172686">
            <w:pPr>
              <w:pStyle w:val="rowtabella0"/>
              <w:rPr>
                <w:color w:val="002060"/>
              </w:rPr>
            </w:pPr>
            <w:r w:rsidRPr="00E558C4">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C1D1D" w14:textId="77777777" w:rsidR="00713FA3" w:rsidRPr="00E558C4" w:rsidRDefault="00713FA3" w:rsidP="00172686">
            <w:pPr>
              <w:pStyle w:val="rowtabella0"/>
              <w:rPr>
                <w:color w:val="002060"/>
              </w:rPr>
            </w:pPr>
            <w:r w:rsidRPr="00E558C4">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584E8" w14:textId="77777777" w:rsidR="00713FA3" w:rsidRPr="00E558C4" w:rsidRDefault="00713FA3" w:rsidP="00172686">
            <w:pPr>
              <w:pStyle w:val="rowtabella0"/>
              <w:rPr>
                <w:color w:val="002060"/>
              </w:rPr>
            </w:pPr>
            <w:r w:rsidRPr="00E558C4">
              <w:rPr>
                <w:color w:val="002060"/>
              </w:rPr>
              <w:t>VIA B.ROSSI SNC</w:t>
            </w:r>
          </w:p>
        </w:tc>
      </w:tr>
      <w:tr w:rsidR="00713FA3" w:rsidRPr="00E558C4" w14:paraId="2C89CF6C"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3E03C" w14:textId="77777777" w:rsidR="00713FA3" w:rsidRPr="00E558C4" w:rsidRDefault="00713FA3" w:rsidP="00172686">
            <w:pPr>
              <w:pStyle w:val="rowtabella0"/>
              <w:rPr>
                <w:color w:val="002060"/>
              </w:rPr>
            </w:pPr>
            <w:r w:rsidRPr="00E558C4">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1E4858" w14:textId="77777777" w:rsidR="00713FA3" w:rsidRPr="00E558C4" w:rsidRDefault="00713FA3" w:rsidP="00172686">
            <w:pPr>
              <w:pStyle w:val="rowtabella0"/>
              <w:rPr>
                <w:color w:val="002060"/>
              </w:rPr>
            </w:pPr>
            <w:r w:rsidRPr="00E558C4">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CA3D32"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9A9037"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9B5AC9" w14:textId="77777777" w:rsidR="00713FA3" w:rsidRPr="00E558C4" w:rsidRDefault="00713FA3" w:rsidP="00172686">
            <w:pPr>
              <w:pStyle w:val="rowtabella0"/>
              <w:rPr>
                <w:color w:val="002060"/>
              </w:rPr>
            </w:pPr>
            <w:r w:rsidRPr="00E558C4">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68B77" w14:textId="77777777" w:rsidR="00713FA3" w:rsidRPr="00E558C4" w:rsidRDefault="00713FA3" w:rsidP="00172686">
            <w:pPr>
              <w:pStyle w:val="rowtabella0"/>
              <w:rPr>
                <w:color w:val="002060"/>
              </w:rPr>
            </w:pPr>
            <w:r w:rsidRPr="00E558C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5121C7" w14:textId="77777777" w:rsidR="00713FA3" w:rsidRPr="00E558C4" w:rsidRDefault="00713FA3" w:rsidP="00172686">
            <w:pPr>
              <w:pStyle w:val="rowtabella0"/>
              <w:rPr>
                <w:color w:val="002060"/>
              </w:rPr>
            </w:pPr>
            <w:r w:rsidRPr="00E558C4">
              <w:rPr>
                <w:color w:val="002060"/>
              </w:rPr>
              <w:t>VIA CARDUCCI</w:t>
            </w:r>
          </w:p>
        </w:tc>
      </w:tr>
      <w:tr w:rsidR="00713FA3" w:rsidRPr="00E558C4" w14:paraId="39B2DF58"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72D17" w14:textId="77777777" w:rsidR="00713FA3" w:rsidRPr="00E558C4" w:rsidRDefault="00713FA3" w:rsidP="00172686">
            <w:pPr>
              <w:pStyle w:val="rowtabella0"/>
              <w:rPr>
                <w:color w:val="002060"/>
              </w:rPr>
            </w:pPr>
            <w:r w:rsidRPr="00E558C4">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B99070" w14:textId="77777777" w:rsidR="00713FA3" w:rsidRPr="00E558C4" w:rsidRDefault="00713FA3" w:rsidP="00172686">
            <w:pPr>
              <w:pStyle w:val="rowtabella0"/>
              <w:rPr>
                <w:color w:val="002060"/>
              </w:rPr>
            </w:pPr>
            <w:r w:rsidRPr="00E558C4">
              <w:rPr>
                <w:color w:val="002060"/>
              </w:rPr>
              <w:t>CITTA DI MARTINSICURO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E704A9"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AA976C"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7FBD69" w14:textId="77777777" w:rsidR="00713FA3" w:rsidRPr="00E558C4" w:rsidRDefault="00713FA3" w:rsidP="00172686">
            <w:pPr>
              <w:pStyle w:val="rowtabella0"/>
              <w:rPr>
                <w:color w:val="002060"/>
              </w:rPr>
            </w:pPr>
            <w:r w:rsidRPr="00E558C4">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92414F" w14:textId="77777777" w:rsidR="00713FA3" w:rsidRPr="00E558C4" w:rsidRDefault="00713FA3" w:rsidP="00172686">
            <w:pPr>
              <w:pStyle w:val="rowtabella0"/>
              <w:rPr>
                <w:color w:val="002060"/>
              </w:rPr>
            </w:pPr>
            <w:r w:rsidRPr="00E558C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E03736" w14:textId="77777777" w:rsidR="00713FA3" w:rsidRPr="00E558C4" w:rsidRDefault="00713FA3" w:rsidP="00172686">
            <w:pPr>
              <w:pStyle w:val="rowtabella0"/>
              <w:rPr>
                <w:color w:val="002060"/>
              </w:rPr>
            </w:pPr>
            <w:r w:rsidRPr="00E558C4">
              <w:rPr>
                <w:color w:val="002060"/>
              </w:rPr>
              <w:t>VIA INDIPENDENZA-CAPODARCO</w:t>
            </w:r>
          </w:p>
        </w:tc>
      </w:tr>
      <w:tr w:rsidR="00713FA3" w:rsidRPr="00E558C4" w14:paraId="55868547"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2F0CCF" w14:textId="77777777" w:rsidR="00713FA3" w:rsidRPr="00E558C4" w:rsidRDefault="00713FA3" w:rsidP="00172686">
            <w:pPr>
              <w:pStyle w:val="rowtabella0"/>
              <w:rPr>
                <w:color w:val="002060"/>
              </w:rPr>
            </w:pPr>
            <w:r w:rsidRPr="00E558C4">
              <w:rPr>
                <w:color w:val="002060"/>
              </w:rPr>
              <w:t>FROGS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0B32E0" w14:textId="77777777" w:rsidR="00713FA3" w:rsidRPr="00E558C4" w:rsidRDefault="00713FA3" w:rsidP="00172686">
            <w:pPr>
              <w:pStyle w:val="rowtabella0"/>
              <w:rPr>
                <w:color w:val="002060"/>
              </w:rPr>
            </w:pPr>
            <w:r w:rsidRPr="00E558C4">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AB6E66"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B733A4"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450CB2" w14:textId="77777777" w:rsidR="00713FA3" w:rsidRPr="00E558C4" w:rsidRDefault="00713FA3" w:rsidP="00172686">
            <w:pPr>
              <w:pStyle w:val="rowtabella0"/>
              <w:rPr>
                <w:color w:val="002060"/>
              </w:rPr>
            </w:pPr>
            <w:r w:rsidRPr="00E558C4">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4D4B8" w14:textId="77777777" w:rsidR="00713FA3" w:rsidRPr="00E558C4" w:rsidRDefault="00713FA3" w:rsidP="00172686">
            <w:pPr>
              <w:pStyle w:val="rowtabella0"/>
              <w:rPr>
                <w:color w:val="002060"/>
              </w:rPr>
            </w:pPr>
            <w:r w:rsidRPr="00E558C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15854" w14:textId="77777777" w:rsidR="00713FA3" w:rsidRPr="00E558C4" w:rsidRDefault="00713FA3" w:rsidP="00172686">
            <w:pPr>
              <w:pStyle w:val="rowtabella0"/>
              <w:rPr>
                <w:color w:val="002060"/>
              </w:rPr>
            </w:pPr>
            <w:r w:rsidRPr="00E558C4">
              <w:rPr>
                <w:color w:val="002060"/>
              </w:rPr>
              <w:t>VIA PIRANDELLO</w:t>
            </w:r>
          </w:p>
        </w:tc>
      </w:tr>
      <w:tr w:rsidR="00713FA3" w:rsidRPr="00E558C4" w14:paraId="73645889"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3CAE3" w14:textId="77777777" w:rsidR="00713FA3" w:rsidRPr="00E558C4" w:rsidRDefault="00713FA3" w:rsidP="00172686">
            <w:pPr>
              <w:pStyle w:val="rowtabella0"/>
              <w:rPr>
                <w:color w:val="002060"/>
              </w:rPr>
            </w:pPr>
            <w:r w:rsidRPr="00E558C4">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7B34FE" w14:textId="77777777" w:rsidR="00713FA3" w:rsidRPr="00E558C4" w:rsidRDefault="00713FA3" w:rsidP="00172686">
            <w:pPr>
              <w:pStyle w:val="rowtabella0"/>
              <w:rPr>
                <w:color w:val="002060"/>
              </w:rPr>
            </w:pPr>
            <w:r w:rsidRPr="00E558C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ACB58A"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BD2AA0"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191E81" w14:textId="77777777" w:rsidR="00713FA3" w:rsidRPr="00E558C4" w:rsidRDefault="00713FA3" w:rsidP="00172686">
            <w:pPr>
              <w:pStyle w:val="rowtabella0"/>
              <w:rPr>
                <w:color w:val="002060"/>
              </w:rPr>
            </w:pPr>
            <w:r w:rsidRPr="00E558C4">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427A9" w14:textId="77777777" w:rsidR="00713FA3" w:rsidRPr="00E558C4" w:rsidRDefault="00713FA3" w:rsidP="00172686">
            <w:pPr>
              <w:pStyle w:val="rowtabella0"/>
              <w:rPr>
                <w:color w:val="002060"/>
              </w:rPr>
            </w:pPr>
            <w:r w:rsidRPr="00E558C4">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624E58" w14:textId="77777777" w:rsidR="00713FA3" w:rsidRPr="00E558C4" w:rsidRDefault="00713FA3" w:rsidP="00172686">
            <w:pPr>
              <w:pStyle w:val="rowtabella0"/>
              <w:rPr>
                <w:color w:val="002060"/>
              </w:rPr>
            </w:pPr>
            <w:r w:rsidRPr="00E558C4">
              <w:rPr>
                <w:color w:val="002060"/>
              </w:rPr>
              <w:t>VIA FONTE ABECETO, 4</w:t>
            </w:r>
          </w:p>
        </w:tc>
      </w:tr>
      <w:tr w:rsidR="00713FA3" w:rsidRPr="00E558C4" w14:paraId="0787082D"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A5866A" w14:textId="77777777" w:rsidR="00713FA3" w:rsidRPr="00E558C4" w:rsidRDefault="00713FA3" w:rsidP="00172686">
            <w:pPr>
              <w:pStyle w:val="rowtabella0"/>
              <w:rPr>
                <w:color w:val="002060"/>
              </w:rPr>
            </w:pPr>
            <w:r w:rsidRPr="00E558C4">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27A15" w14:textId="77777777" w:rsidR="00713FA3" w:rsidRPr="00E558C4" w:rsidRDefault="00713FA3" w:rsidP="00172686">
            <w:pPr>
              <w:pStyle w:val="rowtabella0"/>
              <w:rPr>
                <w:color w:val="002060"/>
              </w:rPr>
            </w:pPr>
            <w:r w:rsidRPr="00E558C4">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24EEB"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A7EA9" w14:textId="77777777" w:rsidR="00713FA3" w:rsidRPr="00E558C4" w:rsidRDefault="00713FA3" w:rsidP="00172686">
            <w:pPr>
              <w:pStyle w:val="rowtabella0"/>
              <w:rPr>
                <w:color w:val="002060"/>
              </w:rPr>
            </w:pPr>
            <w:r w:rsidRPr="00E558C4">
              <w:rPr>
                <w:color w:val="002060"/>
              </w:rPr>
              <w:t>17/04/2026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A0BD0" w14:textId="77777777" w:rsidR="00713FA3" w:rsidRPr="00E558C4" w:rsidRDefault="00713FA3" w:rsidP="00172686">
            <w:pPr>
              <w:pStyle w:val="rowtabella0"/>
              <w:rPr>
                <w:color w:val="002060"/>
              </w:rPr>
            </w:pPr>
            <w:r w:rsidRPr="00E558C4">
              <w:rPr>
                <w:color w:val="002060"/>
              </w:rPr>
              <w:t>5604 CAMPO COPERTO IST.CAPRIOTTI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3EC21" w14:textId="77777777" w:rsidR="00713FA3" w:rsidRPr="00E558C4" w:rsidRDefault="00713FA3" w:rsidP="00172686">
            <w:pPr>
              <w:pStyle w:val="rowtabella0"/>
              <w:rPr>
                <w:color w:val="002060"/>
              </w:rPr>
            </w:pPr>
            <w:r w:rsidRPr="00E558C4">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65EFE" w14:textId="77777777" w:rsidR="00713FA3" w:rsidRPr="00E558C4" w:rsidRDefault="00713FA3" w:rsidP="00172686">
            <w:pPr>
              <w:pStyle w:val="rowtabella0"/>
              <w:rPr>
                <w:color w:val="002060"/>
              </w:rPr>
            </w:pPr>
            <w:r w:rsidRPr="00E558C4">
              <w:rPr>
                <w:color w:val="002060"/>
              </w:rPr>
              <w:t>VIA SGATTONI - CONTR.RAGNOLA</w:t>
            </w:r>
          </w:p>
        </w:tc>
      </w:tr>
    </w:tbl>
    <w:p w14:paraId="625147EA" w14:textId="77777777" w:rsidR="00713FA3" w:rsidRPr="00E558C4" w:rsidRDefault="00713FA3" w:rsidP="00713FA3">
      <w:pPr>
        <w:pStyle w:val="breakline"/>
        <w:rPr>
          <w:rFonts w:eastAsiaTheme="minorEastAsia"/>
          <w:color w:val="002060"/>
        </w:rPr>
      </w:pPr>
    </w:p>
    <w:p w14:paraId="6340C43B" w14:textId="77777777" w:rsidR="00713FA3" w:rsidRPr="00E558C4" w:rsidRDefault="00713FA3" w:rsidP="00713FA3">
      <w:pPr>
        <w:pStyle w:val="breakline"/>
        <w:rPr>
          <w:color w:val="002060"/>
        </w:rPr>
      </w:pPr>
    </w:p>
    <w:p w14:paraId="46B4FEAC" w14:textId="77777777" w:rsidR="00713FA3" w:rsidRPr="00E558C4" w:rsidRDefault="00713FA3" w:rsidP="00713FA3">
      <w:pPr>
        <w:pStyle w:val="breakline"/>
        <w:rPr>
          <w:color w:val="002060"/>
        </w:rPr>
      </w:pPr>
    </w:p>
    <w:p w14:paraId="289AF443" w14:textId="77777777" w:rsidR="00713FA3" w:rsidRPr="00E558C4" w:rsidRDefault="00713FA3" w:rsidP="00713FA3">
      <w:pPr>
        <w:pStyle w:val="sottotitolocampionato10"/>
        <w:rPr>
          <w:color w:val="002060"/>
        </w:rPr>
      </w:pPr>
      <w:r w:rsidRPr="00E558C4">
        <w:rPr>
          <w:color w:val="002060"/>
        </w:rP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7"/>
        <w:gridCol w:w="1552"/>
        <w:gridCol w:w="1549"/>
      </w:tblGrid>
      <w:tr w:rsidR="00713FA3" w:rsidRPr="00E558C4" w14:paraId="7D287CE3"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977C5"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49AB5"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FD8F0"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23818"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EC071"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99315"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C52FC"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0B740BAB"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4C0DAC" w14:textId="77777777" w:rsidR="00713FA3" w:rsidRPr="00E558C4" w:rsidRDefault="00713FA3" w:rsidP="00172686">
            <w:pPr>
              <w:pStyle w:val="rowtabella0"/>
              <w:rPr>
                <w:color w:val="002060"/>
              </w:rPr>
            </w:pPr>
            <w:r w:rsidRPr="00E558C4">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5470B" w14:textId="77777777" w:rsidR="00713FA3" w:rsidRPr="00E558C4" w:rsidRDefault="00713FA3" w:rsidP="00172686">
            <w:pPr>
              <w:pStyle w:val="rowtabella0"/>
              <w:rPr>
                <w:color w:val="002060"/>
              </w:rPr>
            </w:pPr>
            <w:r w:rsidRPr="00E558C4">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33661"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A08B8" w14:textId="77777777" w:rsidR="00713FA3" w:rsidRPr="00E558C4" w:rsidRDefault="00713FA3" w:rsidP="00172686">
            <w:pPr>
              <w:pStyle w:val="rowtabella0"/>
              <w:rPr>
                <w:color w:val="002060"/>
              </w:rPr>
            </w:pPr>
            <w:r w:rsidRPr="00E558C4">
              <w:rPr>
                <w:color w:val="002060"/>
              </w:rPr>
              <w:t>17/04/2026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D60C0" w14:textId="77777777" w:rsidR="00713FA3" w:rsidRPr="00E558C4" w:rsidRDefault="00713FA3" w:rsidP="00172686">
            <w:pPr>
              <w:pStyle w:val="rowtabella0"/>
              <w:rPr>
                <w:color w:val="002060"/>
              </w:rPr>
            </w:pPr>
            <w:r w:rsidRPr="00E558C4">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55A6C" w14:textId="77777777" w:rsidR="00713FA3" w:rsidRPr="00E558C4" w:rsidRDefault="00713FA3" w:rsidP="00172686">
            <w:pPr>
              <w:pStyle w:val="rowtabella0"/>
              <w:rPr>
                <w:color w:val="002060"/>
              </w:rPr>
            </w:pPr>
            <w:r w:rsidRPr="00E558C4">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AD5AD" w14:textId="77777777" w:rsidR="00713FA3" w:rsidRPr="00E558C4" w:rsidRDefault="00713FA3" w:rsidP="00172686">
            <w:pPr>
              <w:pStyle w:val="rowtabella0"/>
              <w:rPr>
                <w:color w:val="002060"/>
              </w:rPr>
            </w:pPr>
            <w:r w:rsidRPr="00E558C4">
              <w:rPr>
                <w:color w:val="002060"/>
              </w:rPr>
              <w:t>VIA S.S. PICENTO</w:t>
            </w:r>
          </w:p>
        </w:tc>
      </w:tr>
      <w:tr w:rsidR="00713FA3" w:rsidRPr="00E558C4" w14:paraId="770B6508"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F04CF9" w14:textId="77777777" w:rsidR="00713FA3" w:rsidRPr="00E558C4" w:rsidRDefault="00713FA3" w:rsidP="00172686">
            <w:pPr>
              <w:pStyle w:val="rowtabella0"/>
              <w:rPr>
                <w:color w:val="002060"/>
              </w:rPr>
            </w:pPr>
            <w:r w:rsidRPr="00E558C4">
              <w:rPr>
                <w:color w:val="002060"/>
              </w:rPr>
              <w:t>CASTIGNANO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C5F2F5" w14:textId="77777777" w:rsidR="00713FA3" w:rsidRPr="00E558C4" w:rsidRDefault="00713FA3" w:rsidP="00172686">
            <w:pPr>
              <w:pStyle w:val="rowtabella0"/>
              <w:rPr>
                <w:color w:val="002060"/>
              </w:rPr>
            </w:pPr>
            <w:r w:rsidRPr="00E558C4">
              <w:rPr>
                <w:color w:val="002060"/>
              </w:rPr>
              <w:t>MANSARDA 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065646"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28C140" w14:textId="77777777" w:rsidR="00713FA3" w:rsidRPr="00E558C4" w:rsidRDefault="00713FA3" w:rsidP="00172686">
            <w:pPr>
              <w:pStyle w:val="rowtabella0"/>
              <w:rPr>
                <w:color w:val="002060"/>
              </w:rPr>
            </w:pPr>
            <w:r w:rsidRPr="00E558C4">
              <w:rPr>
                <w:color w:val="002060"/>
              </w:rPr>
              <w:t>17/04/2026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8A9DFA" w14:textId="77777777" w:rsidR="00713FA3" w:rsidRPr="00E558C4" w:rsidRDefault="00713FA3" w:rsidP="00172686">
            <w:pPr>
              <w:pStyle w:val="rowtabella0"/>
              <w:rPr>
                <w:color w:val="002060"/>
              </w:rPr>
            </w:pPr>
            <w:r w:rsidRPr="00E558C4">
              <w:rPr>
                <w:color w:val="002060"/>
              </w:rPr>
              <w:t>5751 PALESTRA C5 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DB3E9C" w14:textId="77777777" w:rsidR="00713FA3" w:rsidRPr="00E558C4" w:rsidRDefault="00713FA3" w:rsidP="00172686">
            <w:pPr>
              <w:pStyle w:val="rowtabella0"/>
              <w:rPr>
                <w:color w:val="002060"/>
              </w:rPr>
            </w:pPr>
            <w:r w:rsidRPr="00E558C4">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DC8C0" w14:textId="77777777" w:rsidR="00713FA3" w:rsidRPr="00E558C4" w:rsidRDefault="00713FA3" w:rsidP="00172686">
            <w:pPr>
              <w:pStyle w:val="rowtabella0"/>
              <w:rPr>
                <w:color w:val="002060"/>
              </w:rPr>
            </w:pPr>
            <w:r w:rsidRPr="00E558C4">
              <w:rPr>
                <w:color w:val="002060"/>
              </w:rPr>
              <w:t>CONTRADA ICONA</w:t>
            </w:r>
          </w:p>
        </w:tc>
      </w:tr>
      <w:tr w:rsidR="00713FA3" w:rsidRPr="00E558C4" w14:paraId="5EBAD02B"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2FEAB5" w14:textId="77777777" w:rsidR="00713FA3" w:rsidRPr="00E558C4" w:rsidRDefault="00713FA3" w:rsidP="00172686">
            <w:pPr>
              <w:pStyle w:val="rowtabella0"/>
              <w:rPr>
                <w:color w:val="002060"/>
              </w:rPr>
            </w:pPr>
            <w:r w:rsidRPr="00E558C4">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4BCC8A" w14:textId="77777777" w:rsidR="00713FA3" w:rsidRPr="00E558C4" w:rsidRDefault="00713FA3" w:rsidP="00172686">
            <w:pPr>
              <w:pStyle w:val="rowtabella0"/>
              <w:rPr>
                <w:color w:val="002060"/>
              </w:rPr>
            </w:pPr>
            <w:r w:rsidRPr="00E558C4">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F2991C"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E88BE1"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4B263C" w14:textId="77777777" w:rsidR="00713FA3" w:rsidRPr="00E558C4" w:rsidRDefault="00713FA3" w:rsidP="00172686">
            <w:pPr>
              <w:pStyle w:val="rowtabella0"/>
              <w:rPr>
                <w:color w:val="002060"/>
              </w:rPr>
            </w:pPr>
            <w:r w:rsidRPr="00E558C4">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068A0F" w14:textId="77777777" w:rsidR="00713FA3" w:rsidRPr="00E558C4" w:rsidRDefault="00713FA3" w:rsidP="00172686">
            <w:pPr>
              <w:pStyle w:val="rowtabella0"/>
              <w:rPr>
                <w:color w:val="002060"/>
              </w:rPr>
            </w:pPr>
            <w:r w:rsidRPr="00E558C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B5F7C" w14:textId="77777777" w:rsidR="00713FA3" w:rsidRPr="00E558C4" w:rsidRDefault="00713FA3" w:rsidP="00172686">
            <w:pPr>
              <w:pStyle w:val="rowtabella0"/>
              <w:rPr>
                <w:color w:val="002060"/>
              </w:rPr>
            </w:pPr>
            <w:r w:rsidRPr="00E558C4">
              <w:rPr>
                <w:color w:val="002060"/>
              </w:rPr>
              <w:t>VIA DELL IRIS</w:t>
            </w:r>
          </w:p>
        </w:tc>
      </w:tr>
      <w:tr w:rsidR="00713FA3" w:rsidRPr="00E558C4" w14:paraId="70E63541"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D0DD55" w14:textId="77777777" w:rsidR="00713FA3" w:rsidRPr="00E558C4" w:rsidRDefault="00713FA3" w:rsidP="00172686">
            <w:pPr>
              <w:pStyle w:val="rowtabella0"/>
              <w:rPr>
                <w:color w:val="002060"/>
              </w:rPr>
            </w:pPr>
            <w:r w:rsidRPr="00E558C4">
              <w:rPr>
                <w:color w:val="002060"/>
              </w:rPr>
              <w:t>POLISPORTIVA VILLA PIGNA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C7EC4E" w14:textId="77777777" w:rsidR="00713FA3" w:rsidRPr="00E558C4" w:rsidRDefault="00713FA3" w:rsidP="00172686">
            <w:pPr>
              <w:pStyle w:val="rowtabella0"/>
              <w:rPr>
                <w:color w:val="002060"/>
              </w:rPr>
            </w:pPr>
            <w:r w:rsidRPr="00E558C4">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C151C9"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B89F8" w14:textId="77777777" w:rsidR="00713FA3" w:rsidRPr="00E558C4" w:rsidRDefault="00713FA3" w:rsidP="00172686">
            <w:pPr>
              <w:pStyle w:val="rowtabella0"/>
              <w:rPr>
                <w:color w:val="002060"/>
              </w:rPr>
            </w:pPr>
            <w:r w:rsidRPr="00E558C4">
              <w:rPr>
                <w:color w:val="002060"/>
              </w:rPr>
              <w:t>17/04/2026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98FC56" w14:textId="77777777" w:rsidR="00713FA3" w:rsidRPr="00E558C4" w:rsidRDefault="00713FA3" w:rsidP="00172686">
            <w:pPr>
              <w:pStyle w:val="rowtabella0"/>
              <w:rPr>
                <w:color w:val="002060"/>
              </w:rPr>
            </w:pPr>
            <w:r w:rsidRPr="00E558C4">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1531DB" w14:textId="77777777" w:rsidR="00713FA3" w:rsidRPr="00E558C4" w:rsidRDefault="00713FA3" w:rsidP="00172686">
            <w:pPr>
              <w:pStyle w:val="rowtabella0"/>
              <w:rPr>
                <w:color w:val="002060"/>
              </w:rPr>
            </w:pPr>
            <w:r w:rsidRPr="00E558C4">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66465" w14:textId="77777777" w:rsidR="00713FA3" w:rsidRPr="00E558C4" w:rsidRDefault="00713FA3" w:rsidP="00172686">
            <w:pPr>
              <w:pStyle w:val="rowtabella0"/>
              <w:rPr>
                <w:color w:val="002060"/>
              </w:rPr>
            </w:pPr>
            <w:r w:rsidRPr="00E558C4">
              <w:rPr>
                <w:color w:val="002060"/>
              </w:rPr>
              <w:t>PIAZZA S. D'ACQUISTO</w:t>
            </w:r>
          </w:p>
        </w:tc>
      </w:tr>
      <w:tr w:rsidR="00713FA3" w:rsidRPr="00E558C4" w14:paraId="75FF6E85"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95F227" w14:textId="77777777" w:rsidR="00713FA3" w:rsidRPr="00E558C4" w:rsidRDefault="00713FA3" w:rsidP="00172686">
            <w:pPr>
              <w:pStyle w:val="rowtabella0"/>
              <w:rPr>
                <w:color w:val="002060"/>
              </w:rPr>
            </w:pPr>
            <w:r w:rsidRPr="00E558C4">
              <w:rPr>
                <w:color w:val="002060"/>
              </w:rPr>
              <w:lastRenderedPageBreak/>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779F9A" w14:textId="77777777" w:rsidR="00713FA3" w:rsidRPr="00E558C4" w:rsidRDefault="00713FA3" w:rsidP="00172686">
            <w:pPr>
              <w:pStyle w:val="rowtabella0"/>
              <w:rPr>
                <w:color w:val="002060"/>
              </w:rPr>
            </w:pPr>
            <w:r w:rsidRPr="00E558C4">
              <w:rPr>
                <w:color w:val="002060"/>
              </w:rPr>
              <w:t>CASTORANESE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2C432"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9D5F58" w14:textId="77777777" w:rsidR="00713FA3" w:rsidRPr="00E558C4" w:rsidRDefault="00713FA3" w:rsidP="00172686">
            <w:pPr>
              <w:pStyle w:val="rowtabella0"/>
              <w:rPr>
                <w:color w:val="002060"/>
              </w:rPr>
            </w:pPr>
            <w:r w:rsidRPr="00E558C4">
              <w:rPr>
                <w:color w:val="002060"/>
              </w:rPr>
              <w:t>17/04/2026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5FA11D" w14:textId="77777777" w:rsidR="00713FA3" w:rsidRPr="00E558C4" w:rsidRDefault="00713FA3" w:rsidP="00172686">
            <w:pPr>
              <w:pStyle w:val="rowtabella0"/>
              <w:rPr>
                <w:color w:val="002060"/>
              </w:rPr>
            </w:pPr>
            <w:r w:rsidRPr="00E558C4">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B4AFF9" w14:textId="77777777" w:rsidR="00713FA3" w:rsidRPr="00E558C4" w:rsidRDefault="00713FA3" w:rsidP="00172686">
            <w:pPr>
              <w:pStyle w:val="rowtabella0"/>
              <w:rPr>
                <w:color w:val="002060"/>
              </w:rPr>
            </w:pPr>
            <w:r w:rsidRPr="00E558C4">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CFC684" w14:textId="77777777" w:rsidR="00713FA3" w:rsidRPr="00E558C4" w:rsidRDefault="00713FA3" w:rsidP="00172686">
            <w:pPr>
              <w:pStyle w:val="rowtabella0"/>
              <w:rPr>
                <w:color w:val="002060"/>
              </w:rPr>
            </w:pPr>
            <w:r w:rsidRPr="00E558C4">
              <w:rPr>
                <w:color w:val="002060"/>
              </w:rPr>
              <w:t>VIA ADIGE, 35</w:t>
            </w:r>
          </w:p>
        </w:tc>
      </w:tr>
      <w:tr w:rsidR="00713FA3" w:rsidRPr="00E558C4" w14:paraId="0CB56D2B"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FE9D6" w14:textId="77777777" w:rsidR="00713FA3" w:rsidRPr="00E558C4" w:rsidRDefault="00713FA3" w:rsidP="00172686">
            <w:pPr>
              <w:pStyle w:val="rowtabella0"/>
              <w:rPr>
                <w:color w:val="002060"/>
              </w:rPr>
            </w:pPr>
            <w:r w:rsidRPr="00E558C4">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AAAF5" w14:textId="77777777" w:rsidR="00713FA3" w:rsidRPr="00E558C4" w:rsidRDefault="00713FA3" w:rsidP="00172686">
            <w:pPr>
              <w:pStyle w:val="rowtabella0"/>
              <w:rPr>
                <w:color w:val="002060"/>
              </w:rPr>
            </w:pPr>
            <w:r w:rsidRPr="00E558C4">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D4848"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AAC61" w14:textId="77777777" w:rsidR="00713FA3" w:rsidRPr="00E558C4" w:rsidRDefault="00713FA3" w:rsidP="00172686">
            <w:pPr>
              <w:pStyle w:val="rowtabella0"/>
              <w:rPr>
                <w:color w:val="002060"/>
              </w:rPr>
            </w:pPr>
            <w:r w:rsidRPr="00E558C4">
              <w:rPr>
                <w:color w:val="002060"/>
              </w:rPr>
              <w:t>18/04/2026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3BDE3" w14:textId="77777777" w:rsidR="00713FA3" w:rsidRPr="00E558C4" w:rsidRDefault="00713FA3" w:rsidP="00172686">
            <w:pPr>
              <w:pStyle w:val="rowtabella0"/>
              <w:rPr>
                <w:color w:val="002060"/>
              </w:rPr>
            </w:pPr>
            <w:r w:rsidRPr="00E558C4">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86D3A" w14:textId="77777777" w:rsidR="00713FA3" w:rsidRPr="00E558C4" w:rsidRDefault="00713FA3" w:rsidP="00172686">
            <w:pPr>
              <w:pStyle w:val="rowtabella0"/>
              <w:rPr>
                <w:color w:val="002060"/>
              </w:rPr>
            </w:pPr>
            <w:r w:rsidRPr="00E558C4">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33A04" w14:textId="77777777" w:rsidR="00713FA3" w:rsidRPr="00E558C4" w:rsidRDefault="00713FA3" w:rsidP="00172686">
            <w:pPr>
              <w:pStyle w:val="rowtabella0"/>
              <w:rPr>
                <w:color w:val="002060"/>
              </w:rPr>
            </w:pPr>
            <w:r w:rsidRPr="00E558C4">
              <w:rPr>
                <w:color w:val="002060"/>
              </w:rPr>
              <w:t>VIA CORRADI</w:t>
            </w:r>
          </w:p>
        </w:tc>
      </w:tr>
    </w:tbl>
    <w:p w14:paraId="2729C990" w14:textId="77777777" w:rsidR="00713FA3" w:rsidRPr="00BC2F63" w:rsidRDefault="00713FA3" w:rsidP="00713FA3">
      <w:pPr>
        <w:pStyle w:val="breakline"/>
        <w:rPr>
          <w:rFonts w:eastAsiaTheme="minorEastAsia"/>
          <w:color w:val="002060"/>
        </w:rPr>
      </w:pPr>
    </w:p>
    <w:p w14:paraId="092662F8" w14:textId="77777777" w:rsidR="00713FA3" w:rsidRPr="00BC2F63" w:rsidRDefault="00713FA3" w:rsidP="00713FA3">
      <w:pPr>
        <w:pStyle w:val="breakline"/>
        <w:rPr>
          <w:color w:val="002060"/>
        </w:rPr>
      </w:pPr>
    </w:p>
    <w:p w14:paraId="20AF8CC7" w14:textId="77777777" w:rsidR="00713FA3" w:rsidRPr="00BC2F63" w:rsidRDefault="00713FA3" w:rsidP="00713FA3">
      <w:pPr>
        <w:pStyle w:val="titolocampionato0"/>
        <w:shd w:val="clear" w:color="auto" w:fill="CCCCCC"/>
        <w:spacing w:before="80" w:after="40"/>
        <w:rPr>
          <w:color w:val="002060"/>
        </w:rPr>
      </w:pPr>
      <w:r w:rsidRPr="00BC2F63">
        <w:rPr>
          <w:color w:val="002060"/>
        </w:rPr>
        <w:t>REGIONALE CALCIO A 5 FEMMINILE</w:t>
      </w:r>
    </w:p>
    <w:p w14:paraId="09B8691E" w14:textId="77777777" w:rsidR="00713FA3" w:rsidRPr="00BC2F63" w:rsidRDefault="00713FA3" w:rsidP="00713FA3">
      <w:pPr>
        <w:pStyle w:val="titoloprinc0"/>
        <w:rPr>
          <w:color w:val="002060"/>
        </w:rPr>
      </w:pPr>
      <w:r w:rsidRPr="00BC2F63">
        <w:rPr>
          <w:color w:val="002060"/>
        </w:rPr>
        <w:t>VARIAZIONI AL PROGRAMMA GARE</w:t>
      </w:r>
    </w:p>
    <w:p w14:paraId="02A54792" w14:textId="77777777" w:rsidR="00713FA3" w:rsidRPr="00BC2F63" w:rsidRDefault="00713FA3" w:rsidP="00713FA3">
      <w:pPr>
        <w:pStyle w:val="breakline"/>
        <w:rPr>
          <w:color w:val="002060"/>
        </w:rPr>
      </w:pPr>
    </w:p>
    <w:p w14:paraId="19B74AD6" w14:textId="77777777" w:rsidR="00713FA3" w:rsidRPr="00BC2F63" w:rsidRDefault="00713FA3" w:rsidP="00713FA3">
      <w:pPr>
        <w:pStyle w:val="breakline"/>
        <w:rPr>
          <w:color w:val="002060"/>
        </w:rPr>
      </w:pPr>
    </w:p>
    <w:p w14:paraId="27BEC053" w14:textId="77777777" w:rsidR="00713FA3" w:rsidRPr="00BC2F63" w:rsidRDefault="00713FA3" w:rsidP="00713FA3">
      <w:pPr>
        <w:pStyle w:val="titolomedio0"/>
        <w:rPr>
          <w:color w:val="002060"/>
        </w:rPr>
      </w:pPr>
      <w:r w:rsidRPr="00BC2F63">
        <w:rPr>
          <w:color w:val="002060"/>
        </w:rPr>
        <w:t>Altre Variazioni</w:t>
      </w:r>
    </w:p>
    <w:p w14:paraId="5BE4ECB1" w14:textId="77777777" w:rsidR="00713FA3" w:rsidRPr="00BC2F63" w:rsidRDefault="00713FA3" w:rsidP="00713FA3">
      <w:pPr>
        <w:pStyle w:val="breakline"/>
        <w:rPr>
          <w:color w:val="002060"/>
        </w:rPr>
      </w:pPr>
    </w:p>
    <w:p w14:paraId="78593982" w14:textId="77777777" w:rsidR="00713FA3" w:rsidRPr="00BC2F63" w:rsidRDefault="00713FA3" w:rsidP="00713FA3">
      <w:pPr>
        <w:pStyle w:val="breakline"/>
        <w:rPr>
          <w:color w:val="002060"/>
        </w:rPr>
      </w:pPr>
    </w:p>
    <w:p w14:paraId="1200300F"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13FA3" w:rsidRPr="00BC2F63" w14:paraId="77A0179A" w14:textId="77777777" w:rsidTr="001726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05E6E" w14:textId="77777777" w:rsidR="00713FA3" w:rsidRPr="00BC2F63" w:rsidRDefault="00713FA3" w:rsidP="00172686">
            <w:pPr>
              <w:pStyle w:val="headertabella0"/>
              <w:rPr>
                <w:color w:val="002060"/>
              </w:rPr>
            </w:pPr>
            <w:r w:rsidRPr="00BC2F6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37788" w14:textId="77777777" w:rsidR="00713FA3" w:rsidRPr="00BC2F63" w:rsidRDefault="00713FA3" w:rsidP="00172686">
            <w:pPr>
              <w:pStyle w:val="headertabella0"/>
              <w:rPr>
                <w:color w:val="002060"/>
              </w:rPr>
            </w:pPr>
            <w:r w:rsidRPr="00BC2F6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D6084" w14:textId="77777777" w:rsidR="00713FA3" w:rsidRPr="00BC2F63" w:rsidRDefault="00713FA3" w:rsidP="00172686">
            <w:pPr>
              <w:pStyle w:val="headertabella0"/>
              <w:rPr>
                <w:color w:val="002060"/>
              </w:rPr>
            </w:pPr>
            <w:r w:rsidRPr="00BC2F6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C8610" w14:textId="77777777" w:rsidR="00713FA3" w:rsidRPr="00BC2F63" w:rsidRDefault="00713FA3" w:rsidP="00172686">
            <w:pPr>
              <w:pStyle w:val="headertabella0"/>
              <w:rPr>
                <w:color w:val="002060"/>
              </w:rPr>
            </w:pPr>
            <w:r w:rsidRPr="00BC2F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FF30C" w14:textId="77777777" w:rsidR="00713FA3" w:rsidRPr="00BC2F63" w:rsidRDefault="00713FA3" w:rsidP="00172686">
            <w:pPr>
              <w:pStyle w:val="headertabella0"/>
              <w:rPr>
                <w:color w:val="002060"/>
              </w:rPr>
            </w:pPr>
            <w:r w:rsidRPr="00BC2F63">
              <w:rPr>
                <w:color w:val="002060"/>
              </w:rPr>
              <w:t xml:space="preserve">Data </w:t>
            </w:r>
            <w:proofErr w:type="spellStart"/>
            <w:r w:rsidRPr="00BC2F63">
              <w:rPr>
                <w:color w:val="002060"/>
              </w:rPr>
              <w:t>Orig</w:t>
            </w:r>
            <w:proofErr w:type="spellEnd"/>
            <w:r w:rsidRPr="00BC2F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BE808" w14:textId="77777777" w:rsidR="00713FA3" w:rsidRPr="00BC2F63" w:rsidRDefault="00713FA3" w:rsidP="00172686">
            <w:pPr>
              <w:pStyle w:val="headertabella0"/>
              <w:rPr>
                <w:color w:val="002060"/>
              </w:rPr>
            </w:pPr>
            <w:r w:rsidRPr="00BC2F6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13820" w14:textId="77777777" w:rsidR="00713FA3" w:rsidRPr="00BC2F63" w:rsidRDefault="00713FA3" w:rsidP="00172686">
            <w:pPr>
              <w:pStyle w:val="headertabella0"/>
              <w:rPr>
                <w:color w:val="002060"/>
              </w:rPr>
            </w:pPr>
            <w:r w:rsidRPr="00BC2F63">
              <w:rPr>
                <w:color w:val="002060"/>
              </w:rPr>
              <w:t xml:space="preserve">Ora </w:t>
            </w:r>
            <w:proofErr w:type="spellStart"/>
            <w:r w:rsidRPr="00BC2F63">
              <w:rPr>
                <w:color w:val="002060"/>
              </w:rPr>
              <w:t>Orig</w:t>
            </w:r>
            <w:proofErr w:type="spellEnd"/>
            <w:r w:rsidRPr="00BC2F6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2E676" w14:textId="77777777" w:rsidR="00713FA3" w:rsidRPr="00BC2F63" w:rsidRDefault="00713FA3" w:rsidP="00172686">
            <w:pPr>
              <w:pStyle w:val="headertabella0"/>
              <w:rPr>
                <w:color w:val="002060"/>
              </w:rPr>
            </w:pPr>
            <w:r w:rsidRPr="00BC2F63">
              <w:rPr>
                <w:color w:val="002060"/>
              </w:rPr>
              <w:t>Impianto</w:t>
            </w:r>
          </w:p>
        </w:tc>
      </w:tr>
      <w:tr w:rsidR="00713FA3" w:rsidRPr="00BC2F63" w14:paraId="25FF3CA6" w14:textId="77777777" w:rsidTr="001726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6DDF" w14:textId="77777777" w:rsidR="00713FA3" w:rsidRPr="00BC2F63" w:rsidRDefault="00713FA3" w:rsidP="00172686">
            <w:pPr>
              <w:pStyle w:val="rowtabella0"/>
              <w:rPr>
                <w:color w:val="002060"/>
              </w:rPr>
            </w:pPr>
            <w:r w:rsidRPr="00BC2F63">
              <w:rPr>
                <w:color w:val="002060"/>
              </w:rPr>
              <w:t>18/04/2026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F8D4" w14:textId="77777777" w:rsidR="00713FA3" w:rsidRPr="00BC2F63" w:rsidRDefault="00713FA3" w:rsidP="00172686">
            <w:pPr>
              <w:pStyle w:val="rowtabella0"/>
              <w:jc w:val="center"/>
              <w:rPr>
                <w:color w:val="002060"/>
              </w:rPr>
            </w:pPr>
            <w:r w:rsidRPr="00BC2F63">
              <w:rPr>
                <w:color w:val="002060"/>
              </w:rPr>
              <w:t>13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9750" w14:textId="77777777" w:rsidR="00713FA3" w:rsidRPr="00BC2F63" w:rsidRDefault="00713FA3" w:rsidP="00172686">
            <w:pPr>
              <w:pStyle w:val="rowtabella0"/>
              <w:rPr>
                <w:color w:val="002060"/>
              </w:rPr>
            </w:pPr>
            <w:r w:rsidRPr="00BC2F63">
              <w:rPr>
                <w:color w:val="002060"/>
              </w:rPr>
              <w:t>ATLETICO MATELICA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97AE" w14:textId="77777777" w:rsidR="00713FA3" w:rsidRPr="00BC2F63" w:rsidRDefault="00713FA3" w:rsidP="00172686">
            <w:pPr>
              <w:pStyle w:val="rowtabella0"/>
              <w:rPr>
                <w:color w:val="002060"/>
              </w:rPr>
            </w:pPr>
            <w:r w:rsidRPr="00BC2F63">
              <w:rPr>
                <w:color w:val="002060"/>
              </w:rPr>
              <w:t>U.MANDOLESI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A9DA" w14:textId="77777777" w:rsidR="00713FA3" w:rsidRPr="00BC2F63" w:rsidRDefault="00713FA3" w:rsidP="00172686">
            <w:pPr>
              <w:pStyle w:val="rowtabella0"/>
              <w:rPr>
                <w:color w:val="002060"/>
              </w:rPr>
            </w:pPr>
            <w:r w:rsidRPr="00BC2F63">
              <w:rPr>
                <w:color w:val="002060"/>
              </w:rPr>
              <w:t>17/04/2026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0083" w14:textId="77777777" w:rsidR="00713FA3" w:rsidRPr="00BC2F63" w:rsidRDefault="00713FA3" w:rsidP="00172686">
            <w:pPr>
              <w:pStyle w:val="rowtabella0"/>
              <w:jc w:val="center"/>
              <w:rPr>
                <w:color w:val="002060"/>
              </w:rPr>
            </w:pPr>
            <w:r w:rsidRPr="00BC2F63">
              <w:rPr>
                <w:color w:val="002060"/>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8637" w14:textId="77777777" w:rsidR="00713FA3" w:rsidRPr="00BC2F63" w:rsidRDefault="00713FA3" w:rsidP="0017268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5EA03" w14:textId="77777777" w:rsidR="00713FA3" w:rsidRPr="00BC2F63" w:rsidRDefault="00713FA3" w:rsidP="00172686">
            <w:pPr>
              <w:rPr>
                <w:color w:val="002060"/>
              </w:rPr>
            </w:pPr>
          </w:p>
        </w:tc>
      </w:tr>
    </w:tbl>
    <w:p w14:paraId="4BC671B0" w14:textId="77777777" w:rsidR="00713FA3" w:rsidRPr="00BC2F63" w:rsidRDefault="00713FA3" w:rsidP="00713FA3">
      <w:pPr>
        <w:pStyle w:val="breakline"/>
        <w:rPr>
          <w:rFonts w:eastAsiaTheme="minorEastAsia"/>
          <w:color w:val="002060"/>
        </w:rPr>
      </w:pPr>
    </w:p>
    <w:p w14:paraId="17044E6C" w14:textId="77777777" w:rsidR="00713FA3" w:rsidRPr="00BC2F63" w:rsidRDefault="00713FA3" w:rsidP="00713FA3">
      <w:pPr>
        <w:pStyle w:val="breakline"/>
        <w:rPr>
          <w:color w:val="002060"/>
        </w:rPr>
      </w:pPr>
    </w:p>
    <w:p w14:paraId="1B4144C7" w14:textId="77777777" w:rsidR="00713FA3" w:rsidRPr="00BC2F63" w:rsidRDefault="00713FA3" w:rsidP="00713FA3">
      <w:pPr>
        <w:pStyle w:val="titoloprinc0"/>
        <w:rPr>
          <w:color w:val="002060"/>
        </w:rPr>
      </w:pPr>
      <w:r w:rsidRPr="00BC2F63">
        <w:rPr>
          <w:color w:val="002060"/>
        </w:rPr>
        <w:t>RISULTATI</w:t>
      </w:r>
    </w:p>
    <w:p w14:paraId="31F83AF8" w14:textId="77777777" w:rsidR="00713FA3" w:rsidRPr="00BC2F63" w:rsidRDefault="00713FA3" w:rsidP="00713FA3">
      <w:pPr>
        <w:pStyle w:val="breakline"/>
        <w:rPr>
          <w:color w:val="002060"/>
        </w:rPr>
      </w:pPr>
    </w:p>
    <w:p w14:paraId="1AFB0A2C" w14:textId="77777777" w:rsidR="00713FA3" w:rsidRPr="00BC2F63" w:rsidRDefault="00713FA3" w:rsidP="00713FA3">
      <w:pPr>
        <w:pStyle w:val="sottotitolocampionato10"/>
        <w:rPr>
          <w:color w:val="002060"/>
        </w:rPr>
      </w:pPr>
      <w:r w:rsidRPr="00BC2F63">
        <w:rPr>
          <w:color w:val="002060"/>
        </w:rPr>
        <w:t>RISULTATI UFFICIALI GARE DEL 10/04/2026</w:t>
      </w:r>
    </w:p>
    <w:p w14:paraId="5F5AD5DF" w14:textId="77777777" w:rsidR="00F02460" w:rsidRPr="00F02460" w:rsidRDefault="00F02460" w:rsidP="00F02460">
      <w:pPr>
        <w:pStyle w:val="sottotitolocampionato20"/>
        <w:spacing w:before="0" w:beforeAutospacing="0" w:after="0" w:afterAutospacing="0"/>
        <w:rPr>
          <w:rFonts w:ascii="Arial" w:hAnsi="Arial" w:cs="Arial"/>
          <w:color w:val="002060"/>
          <w:sz w:val="20"/>
          <w:szCs w:val="20"/>
        </w:rPr>
      </w:pPr>
      <w:r w:rsidRPr="00F02460">
        <w:rPr>
          <w:rFonts w:ascii="Arial" w:hAnsi="Arial" w:cs="Arial"/>
          <w:color w:val="002060"/>
          <w:sz w:val="20"/>
          <w:szCs w:val="20"/>
        </w:rPr>
        <w:t>Si trascrivono qui di seguito i risultati ufficiali delle gare disputate</w:t>
      </w:r>
    </w:p>
    <w:p w14:paraId="4B4C47B1" w14:textId="77777777" w:rsidR="00713FA3" w:rsidRPr="00BC2F63" w:rsidRDefault="00713FA3" w:rsidP="00713F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3FA3" w:rsidRPr="00BC2F63" w14:paraId="3E157C1C"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39E04AE3"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7316F" w14:textId="77777777" w:rsidR="00713FA3" w:rsidRPr="00BC2F63" w:rsidRDefault="00713FA3" w:rsidP="00172686">
                  <w:pPr>
                    <w:pStyle w:val="headertabella0"/>
                    <w:rPr>
                      <w:color w:val="002060"/>
                    </w:rPr>
                  </w:pPr>
                  <w:r w:rsidRPr="00BC2F63">
                    <w:rPr>
                      <w:color w:val="002060"/>
                    </w:rPr>
                    <w:t>GIRONE A - 12 Giornata - R</w:t>
                  </w:r>
                </w:p>
              </w:tc>
            </w:tr>
            <w:tr w:rsidR="00713FA3" w:rsidRPr="00BC2F63" w14:paraId="0D768BBD"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A5BEF4" w14:textId="77777777" w:rsidR="00713FA3" w:rsidRPr="00BC2F63" w:rsidRDefault="00713FA3" w:rsidP="00172686">
                  <w:pPr>
                    <w:pStyle w:val="rowtabella0"/>
                    <w:rPr>
                      <w:color w:val="002060"/>
                    </w:rPr>
                  </w:pPr>
                  <w:r w:rsidRPr="00BC2F63">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B8456" w14:textId="77777777" w:rsidR="00713FA3" w:rsidRPr="00BC2F63" w:rsidRDefault="00713FA3" w:rsidP="00172686">
                  <w:pPr>
                    <w:pStyle w:val="rowtabella0"/>
                    <w:rPr>
                      <w:color w:val="002060"/>
                    </w:rPr>
                  </w:pPr>
                  <w:r w:rsidRPr="00BC2F63">
                    <w:rPr>
                      <w:color w:val="002060"/>
                    </w:rPr>
                    <w:t>- MR.SANGIORGESE CALCIO1922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0AE16" w14:textId="77777777" w:rsidR="00713FA3" w:rsidRPr="00BC2F63" w:rsidRDefault="00713FA3" w:rsidP="00172686">
                  <w:pPr>
                    <w:pStyle w:val="rowtabella0"/>
                    <w:jc w:val="center"/>
                    <w:rPr>
                      <w:color w:val="002060"/>
                    </w:rPr>
                  </w:pPr>
                  <w:r w:rsidRPr="00BC2F63">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34979" w14:textId="77777777" w:rsidR="00713FA3" w:rsidRPr="00BC2F63" w:rsidRDefault="00713FA3" w:rsidP="00172686">
                  <w:pPr>
                    <w:pStyle w:val="rowtabella0"/>
                    <w:jc w:val="center"/>
                    <w:rPr>
                      <w:color w:val="002060"/>
                    </w:rPr>
                  </w:pPr>
                  <w:r w:rsidRPr="00BC2F63">
                    <w:rPr>
                      <w:color w:val="002060"/>
                    </w:rPr>
                    <w:t> </w:t>
                  </w:r>
                </w:p>
              </w:tc>
            </w:tr>
            <w:tr w:rsidR="00713FA3" w:rsidRPr="00BC2F63" w14:paraId="7BA12A33"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DB90E7" w14:textId="77777777" w:rsidR="00713FA3" w:rsidRPr="00BC2F63" w:rsidRDefault="00713FA3" w:rsidP="00172686">
                  <w:pPr>
                    <w:pStyle w:val="rowtabella0"/>
                    <w:rPr>
                      <w:color w:val="002060"/>
                    </w:rPr>
                  </w:pPr>
                  <w:r w:rsidRPr="00BC2F63">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52AD15" w14:textId="77777777" w:rsidR="00713FA3" w:rsidRPr="00BC2F63" w:rsidRDefault="00713FA3" w:rsidP="00172686">
                  <w:pPr>
                    <w:pStyle w:val="rowtabella0"/>
                    <w:rPr>
                      <w:color w:val="002060"/>
                    </w:rPr>
                  </w:pPr>
                  <w:r w:rsidRPr="00BC2F63">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C6DD30" w14:textId="77777777" w:rsidR="00713FA3" w:rsidRPr="00BC2F63" w:rsidRDefault="00713FA3" w:rsidP="00172686">
                  <w:pPr>
                    <w:pStyle w:val="rowtabella0"/>
                    <w:jc w:val="center"/>
                    <w:rPr>
                      <w:color w:val="002060"/>
                    </w:rPr>
                  </w:pPr>
                  <w:r w:rsidRPr="00BC2F6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205D1F" w14:textId="77777777" w:rsidR="00713FA3" w:rsidRPr="00BC2F63" w:rsidRDefault="00713FA3" w:rsidP="00172686">
                  <w:pPr>
                    <w:pStyle w:val="rowtabella0"/>
                    <w:jc w:val="center"/>
                    <w:rPr>
                      <w:color w:val="002060"/>
                    </w:rPr>
                  </w:pPr>
                  <w:r w:rsidRPr="00BC2F63">
                    <w:rPr>
                      <w:color w:val="002060"/>
                    </w:rPr>
                    <w:t> </w:t>
                  </w:r>
                </w:p>
              </w:tc>
            </w:tr>
            <w:tr w:rsidR="00713FA3" w:rsidRPr="00BC2F63" w14:paraId="787B3F7F"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DCF2B7" w14:textId="77777777" w:rsidR="00713FA3" w:rsidRPr="00BC2F63" w:rsidRDefault="00713FA3" w:rsidP="00172686">
                  <w:pPr>
                    <w:pStyle w:val="rowtabella0"/>
                    <w:rPr>
                      <w:color w:val="002060"/>
                    </w:rPr>
                  </w:pPr>
                  <w:r w:rsidRPr="00BC2F63">
                    <w:rPr>
                      <w:color w:val="002060"/>
                    </w:rPr>
                    <w:t>STAFFOLO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5850FC" w14:textId="77777777" w:rsidR="00713FA3" w:rsidRPr="00BC2F63" w:rsidRDefault="00713FA3" w:rsidP="00172686">
                  <w:pPr>
                    <w:pStyle w:val="rowtabella0"/>
                    <w:rPr>
                      <w:color w:val="002060"/>
                    </w:rPr>
                  </w:pPr>
                  <w:r w:rsidRPr="00BC2F63">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27D326" w14:textId="77777777" w:rsidR="00713FA3" w:rsidRPr="00BC2F63" w:rsidRDefault="00713FA3" w:rsidP="00172686">
                  <w:pPr>
                    <w:pStyle w:val="rowtabella0"/>
                    <w:jc w:val="center"/>
                    <w:rPr>
                      <w:color w:val="002060"/>
                    </w:rPr>
                  </w:pPr>
                  <w:r w:rsidRPr="00BC2F6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DC3F76" w14:textId="77777777" w:rsidR="00713FA3" w:rsidRPr="00BC2F63" w:rsidRDefault="00713FA3" w:rsidP="00172686">
                  <w:pPr>
                    <w:pStyle w:val="rowtabella0"/>
                    <w:jc w:val="center"/>
                    <w:rPr>
                      <w:color w:val="002060"/>
                    </w:rPr>
                  </w:pPr>
                  <w:r w:rsidRPr="00BC2F63">
                    <w:rPr>
                      <w:color w:val="002060"/>
                    </w:rPr>
                    <w:t> </w:t>
                  </w:r>
                </w:p>
              </w:tc>
            </w:tr>
            <w:tr w:rsidR="00713FA3" w:rsidRPr="00BC2F63" w14:paraId="590F64C5"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3FDCBB" w14:textId="77777777" w:rsidR="00713FA3" w:rsidRPr="00BC2F63" w:rsidRDefault="00713FA3" w:rsidP="00172686">
                  <w:pPr>
                    <w:pStyle w:val="rowtabella0"/>
                    <w:rPr>
                      <w:color w:val="002060"/>
                    </w:rPr>
                  </w:pPr>
                  <w:r w:rsidRPr="00BC2F63">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03B37F" w14:textId="77777777" w:rsidR="00713FA3" w:rsidRPr="00BC2F63" w:rsidRDefault="00713FA3" w:rsidP="00172686">
                  <w:pPr>
                    <w:pStyle w:val="rowtabella0"/>
                    <w:rPr>
                      <w:color w:val="002060"/>
                    </w:rPr>
                  </w:pPr>
                  <w:r w:rsidRPr="00BC2F63">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09E681" w14:textId="77777777" w:rsidR="00713FA3" w:rsidRPr="00BC2F63" w:rsidRDefault="00713FA3" w:rsidP="00172686">
                  <w:pPr>
                    <w:pStyle w:val="rowtabella0"/>
                    <w:jc w:val="center"/>
                    <w:rPr>
                      <w:color w:val="002060"/>
                    </w:rPr>
                  </w:pPr>
                  <w:r w:rsidRPr="00BC2F63">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DCB4C3" w14:textId="77777777" w:rsidR="00713FA3" w:rsidRPr="00BC2F63" w:rsidRDefault="00713FA3" w:rsidP="00172686">
                  <w:pPr>
                    <w:pStyle w:val="rowtabella0"/>
                    <w:jc w:val="center"/>
                    <w:rPr>
                      <w:color w:val="002060"/>
                    </w:rPr>
                  </w:pPr>
                  <w:r w:rsidRPr="00BC2F63">
                    <w:rPr>
                      <w:color w:val="002060"/>
                    </w:rPr>
                    <w:t> </w:t>
                  </w:r>
                </w:p>
              </w:tc>
            </w:tr>
            <w:tr w:rsidR="00713FA3" w:rsidRPr="00BC2F63" w14:paraId="6CA02573"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9C1CB" w14:textId="77777777" w:rsidR="00713FA3" w:rsidRPr="00BC2F63" w:rsidRDefault="00713FA3" w:rsidP="00172686">
                  <w:pPr>
                    <w:pStyle w:val="rowtabella0"/>
                    <w:rPr>
                      <w:color w:val="002060"/>
                    </w:rPr>
                  </w:pPr>
                  <w:r w:rsidRPr="00BC2F63">
                    <w:rPr>
                      <w:color w:val="002060"/>
                    </w:rPr>
                    <w:t>U.MANDOLESI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AC55A0" w14:textId="77777777" w:rsidR="00713FA3" w:rsidRPr="00BC2F63" w:rsidRDefault="00713FA3" w:rsidP="00172686">
                  <w:pPr>
                    <w:pStyle w:val="rowtabella0"/>
                    <w:rPr>
                      <w:color w:val="002060"/>
                    </w:rPr>
                  </w:pPr>
                  <w:r w:rsidRPr="00BC2F63">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5D9C8A" w14:textId="77777777" w:rsidR="00713FA3" w:rsidRPr="00BC2F63" w:rsidRDefault="00713FA3" w:rsidP="00172686">
                  <w:pPr>
                    <w:pStyle w:val="rowtabella0"/>
                    <w:jc w:val="center"/>
                    <w:rPr>
                      <w:color w:val="002060"/>
                    </w:rPr>
                  </w:pPr>
                  <w:r w:rsidRPr="00BC2F6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4B2390" w14:textId="77777777" w:rsidR="00713FA3" w:rsidRPr="00BC2F63" w:rsidRDefault="00713FA3" w:rsidP="00172686">
                  <w:pPr>
                    <w:pStyle w:val="rowtabella0"/>
                    <w:jc w:val="center"/>
                    <w:rPr>
                      <w:color w:val="002060"/>
                    </w:rPr>
                  </w:pPr>
                  <w:r w:rsidRPr="00BC2F63">
                    <w:rPr>
                      <w:color w:val="002060"/>
                    </w:rPr>
                    <w:t> </w:t>
                  </w:r>
                </w:p>
              </w:tc>
            </w:tr>
            <w:tr w:rsidR="00713FA3" w:rsidRPr="00BC2F63" w14:paraId="589AAA24"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C99A52" w14:textId="77777777" w:rsidR="00713FA3" w:rsidRPr="00BC2F63" w:rsidRDefault="00713FA3" w:rsidP="00172686">
                  <w:pPr>
                    <w:pStyle w:val="rowtabella0"/>
                    <w:rPr>
                      <w:color w:val="002060"/>
                    </w:rPr>
                  </w:pPr>
                  <w:r w:rsidRPr="00BC2F63">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22B36" w14:textId="77777777" w:rsidR="00713FA3" w:rsidRPr="00BC2F63" w:rsidRDefault="00713FA3" w:rsidP="00172686">
                  <w:pPr>
                    <w:pStyle w:val="rowtabella0"/>
                    <w:rPr>
                      <w:color w:val="002060"/>
                    </w:rPr>
                  </w:pPr>
                  <w:r w:rsidRPr="00BC2F63">
                    <w:rPr>
                      <w:color w:val="002060"/>
                    </w:rPr>
                    <w:t>- ATLETICO MATELICA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06DEB" w14:textId="77777777" w:rsidR="00713FA3" w:rsidRPr="00BC2F63" w:rsidRDefault="00713FA3" w:rsidP="00172686">
                  <w:pPr>
                    <w:pStyle w:val="rowtabella0"/>
                    <w:jc w:val="center"/>
                    <w:rPr>
                      <w:color w:val="002060"/>
                    </w:rPr>
                  </w:pPr>
                  <w:r w:rsidRPr="00BC2F63">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585CC" w14:textId="77777777" w:rsidR="00713FA3" w:rsidRPr="00BC2F63" w:rsidRDefault="00713FA3" w:rsidP="00172686">
                  <w:pPr>
                    <w:pStyle w:val="rowtabella0"/>
                    <w:jc w:val="center"/>
                    <w:rPr>
                      <w:color w:val="002060"/>
                    </w:rPr>
                  </w:pPr>
                  <w:r w:rsidRPr="00BC2F63">
                    <w:rPr>
                      <w:color w:val="002060"/>
                    </w:rPr>
                    <w:t> </w:t>
                  </w:r>
                </w:p>
              </w:tc>
            </w:tr>
          </w:tbl>
          <w:p w14:paraId="407E0869" w14:textId="77777777" w:rsidR="00713FA3" w:rsidRPr="00BC2F63" w:rsidRDefault="00713FA3" w:rsidP="00172686">
            <w:pPr>
              <w:rPr>
                <w:color w:val="002060"/>
              </w:rPr>
            </w:pPr>
          </w:p>
        </w:tc>
      </w:tr>
    </w:tbl>
    <w:p w14:paraId="59472173" w14:textId="77777777" w:rsidR="00713FA3" w:rsidRPr="00BC2F63" w:rsidRDefault="00713FA3" w:rsidP="00713FA3">
      <w:pPr>
        <w:pStyle w:val="breakline"/>
        <w:rPr>
          <w:rFonts w:eastAsiaTheme="minorEastAsia"/>
          <w:color w:val="002060"/>
        </w:rPr>
      </w:pPr>
    </w:p>
    <w:p w14:paraId="18DB2C78" w14:textId="77777777" w:rsidR="00713FA3" w:rsidRPr="00BC2F63" w:rsidRDefault="00713FA3" w:rsidP="00713FA3">
      <w:pPr>
        <w:pStyle w:val="breakline"/>
        <w:rPr>
          <w:color w:val="002060"/>
        </w:rPr>
      </w:pPr>
    </w:p>
    <w:p w14:paraId="2B45BC74" w14:textId="77777777" w:rsidR="00713FA3" w:rsidRPr="00BC2F63" w:rsidRDefault="00713FA3" w:rsidP="00713FA3">
      <w:pPr>
        <w:pStyle w:val="titoloprinc0"/>
        <w:rPr>
          <w:color w:val="002060"/>
        </w:rPr>
      </w:pPr>
      <w:r w:rsidRPr="00BC2F63">
        <w:rPr>
          <w:color w:val="002060"/>
        </w:rPr>
        <w:t>GIUDICE SPORTIVO</w:t>
      </w:r>
    </w:p>
    <w:p w14:paraId="2D5B8535" w14:textId="77777777" w:rsidR="00713FA3" w:rsidRPr="00BC2F63" w:rsidRDefault="00713FA3" w:rsidP="00713FA3">
      <w:pPr>
        <w:pStyle w:val="diffida"/>
        <w:rPr>
          <w:color w:val="002060"/>
        </w:rPr>
      </w:pPr>
      <w:r w:rsidRPr="00BC2F63">
        <w:rPr>
          <w:color w:val="002060"/>
        </w:rPr>
        <w:t>Il Giudice Sportivo Avv. Agnese Lazzaretti, con l'assistenza del Segretario Angelo Castellana, nella seduta del 15/04/2026, ha adottato le decisioni che di seguito integralmente si riportano:</w:t>
      </w:r>
    </w:p>
    <w:p w14:paraId="2B121EA4" w14:textId="77777777" w:rsidR="00713FA3" w:rsidRPr="00BC2F63" w:rsidRDefault="00713FA3" w:rsidP="00713FA3">
      <w:pPr>
        <w:pStyle w:val="titolo10"/>
        <w:rPr>
          <w:color w:val="002060"/>
        </w:rPr>
      </w:pPr>
      <w:r w:rsidRPr="00BC2F63">
        <w:rPr>
          <w:color w:val="002060"/>
        </w:rPr>
        <w:t xml:space="preserve">GARE DEL 10/ 4/2026 </w:t>
      </w:r>
    </w:p>
    <w:p w14:paraId="712E51FE" w14:textId="77777777" w:rsidR="00713FA3" w:rsidRPr="00BC2F63" w:rsidRDefault="00713FA3" w:rsidP="00713FA3">
      <w:pPr>
        <w:pStyle w:val="titolo7a"/>
        <w:rPr>
          <w:color w:val="002060"/>
        </w:rPr>
      </w:pPr>
      <w:r w:rsidRPr="00BC2F63">
        <w:rPr>
          <w:color w:val="002060"/>
        </w:rPr>
        <w:t xml:space="preserve">PROVVEDIMENTI DISCIPLINARI </w:t>
      </w:r>
    </w:p>
    <w:p w14:paraId="190C6401"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0B652F0B" w14:textId="77777777" w:rsidR="00713FA3" w:rsidRPr="00BC2F63" w:rsidRDefault="00713FA3" w:rsidP="00713FA3">
      <w:pPr>
        <w:pStyle w:val="titolo30"/>
        <w:rPr>
          <w:color w:val="002060"/>
        </w:rPr>
      </w:pPr>
      <w:r w:rsidRPr="00BC2F63">
        <w:rPr>
          <w:color w:val="002060"/>
        </w:rPr>
        <w:t xml:space="preserve">CALCIATORI NON ESPULSI </w:t>
      </w:r>
    </w:p>
    <w:p w14:paraId="43CA60B5" w14:textId="77777777" w:rsidR="00713FA3" w:rsidRPr="00BC2F63" w:rsidRDefault="00713FA3" w:rsidP="00713FA3">
      <w:pPr>
        <w:pStyle w:val="titolo20"/>
        <w:rPr>
          <w:color w:val="002060"/>
        </w:rPr>
      </w:pPr>
      <w:r w:rsidRPr="00BC2F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0DDD17E4" w14:textId="77777777" w:rsidTr="00172686">
        <w:tc>
          <w:tcPr>
            <w:tcW w:w="2200" w:type="dxa"/>
            <w:tcMar>
              <w:top w:w="20" w:type="dxa"/>
              <w:left w:w="20" w:type="dxa"/>
              <w:bottom w:w="20" w:type="dxa"/>
              <w:right w:w="20" w:type="dxa"/>
            </w:tcMar>
            <w:vAlign w:val="center"/>
            <w:hideMark/>
          </w:tcPr>
          <w:p w14:paraId="45ECE3EF" w14:textId="77777777" w:rsidR="00713FA3" w:rsidRPr="00BC2F63" w:rsidRDefault="00713FA3" w:rsidP="00172686">
            <w:pPr>
              <w:pStyle w:val="movimento"/>
              <w:rPr>
                <w:color w:val="002060"/>
              </w:rPr>
            </w:pPr>
            <w:r w:rsidRPr="00BC2F63">
              <w:rPr>
                <w:color w:val="002060"/>
              </w:rPr>
              <w:t>PIGNOCCHI LETIZIA</w:t>
            </w:r>
          </w:p>
        </w:tc>
        <w:tc>
          <w:tcPr>
            <w:tcW w:w="2200" w:type="dxa"/>
            <w:tcMar>
              <w:top w:w="20" w:type="dxa"/>
              <w:left w:w="20" w:type="dxa"/>
              <w:bottom w:w="20" w:type="dxa"/>
              <w:right w:w="20" w:type="dxa"/>
            </w:tcMar>
            <w:vAlign w:val="center"/>
            <w:hideMark/>
          </w:tcPr>
          <w:p w14:paraId="2BF11C0C" w14:textId="77777777" w:rsidR="00713FA3" w:rsidRPr="00BC2F63" w:rsidRDefault="00713FA3" w:rsidP="00172686">
            <w:pPr>
              <w:pStyle w:val="movimento2"/>
              <w:rPr>
                <w:color w:val="002060"/>
              </w:rPr>
            </w:pPr>
            <w:r w:rsidRPr="00BC2F63">
              <w:rPr>
                <w:color w:val="002060"/>
              </w:rPr>
              <w:t xml:space="preserve">(CALCIO POTENZA PICENA) </w:t>
            </w:r>
          </w:p>
        </w:tc>
        <w:tc>
          <w:tcPr>
            <w:tcW w:w="800" w:type="dxa"/>
            <w:tcMar>
              <w:top w:w="20" w:type="dxa"/>
              <w:left w:w="20" w:type="dxa"/>
              <w:bottom w:w="20" w:type="dxa"/>
              <w:right w:w="20" w:type="dxa"/>
            </w:tcMar>
            <w:vAlign w:val="center"/>
            <w:hideMark/>
          </w:tcPr>
          <w:p w14:paraId="5BCDB221"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D37778C"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3F234B6" w14:textId="77777777" w:rsidR="00713FA3" w:rsidRPr="00BC2F63" w:rsidRDefault="00713FA3" w:rsidP="00172686">
            <w:pPr>
              <w:pStyle w:val="movimento2"/>
              <w:rPr>
                <w:color w:val="002060"/>
              </w:rPr>
            </w:pPr>
            <w:r w:rsidRPr="00BC2F63">
              <w:rPr>
                <w:color w:val="002060"/>
              </w:rPr>
              <w:t> </w:t>
            </w:r>
          </w:p>
        </w:tc>
      </w:tr>
    </w:tbl>
    <w:p w14:paraId="75EA3D46" w14:textId="77777777" w:rsidR="00713FA3" w:rsidRPr="00BC2F63" w:rsidRDefault="00713FA3" w:rsidP="00713FA3">
      <w:pPr>
        <w:pStyle w:val="titolo20"/>
        <w:rPr>
          <w:rFonts w:eastAsiaTheme="minorEastAsia"/>
          <w:color w:val="002060"/>
        </w:rPr>
      </w:pPr>
      <w:r w:rsidRPr="00BC2F6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4A417433" w14:textId="77777777" w:rsidTr="00172686">
        <w:tc>
          <w:tcPr>
            <w:tcW w:w="2200" w:type="dxa"/>
            <w:tcMar>
              <w:top w:w="20" w:type="dxa"/>
              <w:left w:w="20" w:type="dxa"/>
              <w:bottom w:w="20" w:type="dxa"/>
              <w:right w:w="20" w:type="dxa"/>
            </w:tcMar>
            <w:vAlign w:val="center"/>
            <w:hideMark/>
          </w:tcPr>
          <w:p w14:paraId="363D9028" w14:textId="77777777" w:rsidR="00713FA3" w:rsidRPr="00BC2F63" w:rsidRDefault="00713FA3" w:rsidP="00172686">
            <w:pPr>
              <w:pStyle w:val="movimento"/>
              <w:rPr>
                <w:color w:val="002060"/>
              </w:rPr>
            </w:pPr>
            <w:r w:rsidRPr="00BC2F63">
              <w:rPr>
                <w:color w:val="002060"/>
              </w:rPr>
              <w:t>GABBIANELLI SOFIA</w:t>
            </w:r>
          </w:p>
        </w:tc>
        <w:tc>
          <w:tcPr>
            <w:tcW w:w="2200" w:type="dxa"/>
            <w:tcMar>
              <w:top w:w="20" w:type="dxa"/>
              <w:left w:w="20" w:type="dxa"/>
              <w:bottom w:w="20" w:type="dxa"/>
              <w:right w:w="20" w:type="dxa"/>
            </w:tcMar>
            <w:vAlign w:val="center"/>
            <w:hideMark/>
          </w:tcPr>
          <w:p w14:paraId="72D00D65" w14:textId="77777777" w:rsidR="00713FA3" w:rsidRPr="00BC2F63" w:rsidRDefault="00713FA3" w:rsidP="00172686">
            <w:pPr>
              <w:pStyle w:val="movimento2"/>
              <w:rPr>
                <w:color w:val="002060"/>
              </w:rPr>
            </w:pPr>
            <w:r w:rsidRPr="00BC2F63">
              <w:rPr>
                <w:color w:val="002060"/>
              </w:rPr>
              <w:t xml:space="preserve">(CENTRO SPORTIVO SUASA) </w:t>
            </w:r>
          </w:p>
        </w:tc>
        <w:tc>
          <w:tcPr>
            <w:tcW w:w="800" w:type="dxa"/>
            <w:tcMar>
              <w:top w:w="20" w:type="dxa"/>
              <w:left w:w="20" w:type="dxa"/>
              <w:bottom w:w="20" w:type="dxa"/>
              <w:right w:w="20" w:type="dxa"/>
            </w:tcMar>
            <w:vAlign w:val="center"/>
            <w:hideMark/>
          </w:tcPr>
          <w:p w14:paraId="329EC4BE"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FEE79F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ACA3433" w14:textId="77777777" w:rsidR="00713FA3" w:rsidRPr="00BC2F63" w:rsidRDefault="00713FA3" w:rsidP="00172686">
            <w:pPr>
              <w:pStyle w:val="movimento2"/>
              <w:rPr>
                <w:color w:val="002060"/>
              </w:rPr>
            </w:pPr>
            <w:r w:rsidRPr="00BC2F63">
              <w:rPr>
                <w:color w:val="002060"/>
              </w:rPr>
              <w:t> </w:t>
            </w:r>
          </w:p>
        </w:tc>
      </w:tr>
    </w:tbl>
    <w:p w14:paraId="4C13A30A" w14:textId="77777777" w:rsidR="00713FA3" w:rsidRDefault="00713FA3" w:rsidP="00713FA3">
      <w:pPr>
        <w:pStyle w:val="breakline"/>
        <w:rPr>
          <w:color w:val="002060"/>
        </w:rPr>
      </w:pPr>
    </w:p>
    <w:p w14:paraId="2862A0A8" w14:textId="77777777" w:rsidR="00713FA3" w:rsidRPr="001910FC" w:rsidRDefault="00713FA3" w:rsidP="00713FA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ABA27B1" w14:textId="77777777" w:rsidR="00713FA3" w:rsidRPr="001910FC" w:rsidRDefault="00713FA3" w:rsidP="00713FA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291A944" w14:textId="77777777" w:rsidR="00713FA3" w:rsidRPr="00BC2F63" w:rsidRDefault="00713FA3" w:rsidP="00713FA3">
      <w:pPr>
        <w:pStyle w:val="breakline"/>
        <w:rPr>
          <w:rFonts w:eastAsiaTheme="minorEastAsia"/>
          <w:color w:val="002060"/>
        </w:rPr>
      </w:pPr>
    </w:p>
    <w:p w14:paraId="291741C3" w14:textId="77777777" w:rsidR="00713FA3" w:rsidRPr="00BC2F63" w:rsidRDefault="00713FA3" w:rsidP="00713FA3">
      <w:pPr>
        <w:pStyle w:val="titoloprinc0"/>
        <w:rPr>
          <w:color w:val="002060"/>
        </w:rPr>
      </w:pPr>
      <w:r w:rsidRPr="00BC2F63">
        <w:rPr>
          <w:color w:val="002060"/>
        </w:rPr>
        <w:t>CLASSIFICA</w:t>
      </w:r>
    </w:p>
    <w:p w14:paraId="7C42A82F" w14:textId="77777777" w:rsidR="00713FA3" w:rsidRPr="00BC2F63" w:rsidRDefault="00713FA3" w:rsidP="00713FA3">
      <w:pPr>
        <w:pStyle w:val="breakline"/>
        <w:rPr>
          <w:color w:val="002060"/>
        </w:rPr>
      </w:pPr>
    </w:p>
    <w:p w14:paraId="243B1BD2" w14:textId="77777777" w:rsidR="00713FA3" w:rsidRPr="00BC2F63" w:rsidRDefault="00713FA3" w:rsidP="00713FA3">
      <w:pPr>
        <w:pStyle w:val="breakline"/>
        <w:rPr>
          <w:color w:val="002060"/>
        </w:rPr>
      </w:pPr>
    </w:p>
    <w:p w14:paraId="0AA70DCD"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1EFD68D2"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92207"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B34FE"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CD4EF"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19471"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86EB1"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B6C9D"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2CDF5"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3DA7E"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1C6E1"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76011" w14:textId="77777777" w:rsidR="00713FA3" w:rsidRPr="00BC2F63" w:rsidRDefault="00713FA3" w:rsidP="00172686">
            <w:pPr>
              <w:pStyle w:val="headertabella0"/>
              <w:rPr>
                <w:color w:val="002060"/>
              </w:rPr>
            </w:pPr>
            <w:r w:rsidRPr="00BC2F63">
              <w:rPr>
                <w:color w:val="002060"/>
              </w:rPr>
              <w:t>PE</w:t>
            </w:r>
          </w:p>
        </w:tc>
      </w:tr>
      <w:tr w:rsidR="00713FA3" w:rsidRPr="00BC2F63" w14:paraId="4AC0D2D0"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AB0D16" w14:textId="77777777" w:rsidR="00713FA3" w:rsidRPr="00BC2F63" w:rsidRDefault="00713FA3" w:rsidP="00172686">
            <w:pPr>
              <w:pStyle w:val="rowtabella0"/>
              <w:rPr>
                <w:color w:val="002060"/>
              </w:rPr>
            </w:pPr>
            <w:r w:rsidRPr="00BC2F6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0C2B" w14:textId="77777777" w:rsidR="00713FA3" w:rsidRPr="00BC2F63" w:rsidRDefault="00713FA3" w:rsidP="00172686">
            <w:pPr>
              <w:pStyle w:val="rowtabella0"/>
              <w:jc w:val="center"/>
              <w:rPr>
                <w:color w:val="002060"/>
              </w:rPr>
            </w:pPr>
            <w:r w:rsidRPr="00BC2F6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74CF" w14:textId="77777777" w:rsidR="00713FA3" w:rsidRPr="00BC2F63" w:rsidRDefault="00713FA3" w:rsidP="00172686">
            <w:pPr>
              <w:pStyle w:val="rowtabella0"/>
              <w:jc w:val="center"/>
              <w:rPr>
                <w:color w:val="002060"/>
              </w:rPr>
            </w:pPr>
            <w:r w:rsidRPr="00BC2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02F7"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8870"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FE7D7"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CA97" w14:textId="77777777" w:rsidR="00713FA3" w:rsidRPr="00BC2F63" w:rsidRDefault="00713FA3" w:rsidP="00172686">
            <w:pPr>
              <w:pStyle w:val="rowtabella0"/>
              <w:jc w:val="center"/>
              <w:rPr>
                <w:color w:val="002060"/>
              </w:rPr>
            </w:pPr>
            <w:r w:rsidRPr="00BC2F63">
              <w:rPr>
                <w:color w:val="002060"/>
              </w:rPr>
              <w:t>154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1F880" w14:textId="77777777" w:rsidR="00713FA3" w:rsidRPr="00BC2F63" w:rsidRDefault="00713FA3" w:rsidP="00172686">
            <w:pPr>
              <w:pStyle w:val="rowtabella0"/>
              <w:jc w:val="center"/>
              <w:rPr>
                <w:color w:val="002060"/>
              </w:rPr>
            </w:pPr>
            <w:r w:rsidRPr="00BC2F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F15B" w14:textId="77777777" w:rsidR="00713FA3" w:rsidRPr="00BC2F63" w:rsidRDefault="00713FA3" w:rsidP="00172686">
            <w:pPr>
              <w:pStyle w:val="rowtabella0"/>
              <w:jc w:val="center"/>
              <w:rPr>
                <w:color w:val="002060"/>
              </w:rPr>
            </w:pPr>
            <w:r w:rsidRPr="00BC2F63">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2C5D" w14:textId="77777777" w:rsidR="00713FA3" w:rsidRPr="00BC2F63" w:rsidRDefault="00713FA3" w:rsidP="00172686">
            <w:pPr>
              <w:pStyle w:val="rowtabella0"/>
              <w:jc w:val="center"/>
              <w:rPr>
                <w:color w:val="002060"/>
              </w:rPr>
            </w:pPr>
            <w:r w:rsidRPr="00BC2F63">
              <w:rPr>
                <w:color w:val="002060"/>
              </w:rPr>
              <w:t>0</w:t>
            </w:r>
          </w:p>
        </w:tc>
      </w:tr>
      <w:tr w:rsidR="00713FA3" w:rsidRPr="00BC2F63" w14:paraId="1141EB0F"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44609" w14:textId="77777777" w:rsidR="00713FA3" w:rsidRPr="00BC2F63" w:rsidRDefault="00713FA3" w:rsidP="00172686">
            <w:pPr>
              <w:pStyle w:val="rowtabella0"/>
              <w:rPr>
                <w:color w:val="002060"/>
              </w:rPr>
            </w:pPr>
            <w:r w:rsidRPr="00BC2F63">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A442"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3B6A"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1744" w14:textId="77777777" w:rsidR="00713FA3" w:rsidRPr="00BC2F63" w:rsidRDefault="00713FA3" w:rsidP="00172686">
            <w:pPr>
              <w:pStyle w:val="rowtabella0"/>
              <w:jc w:val="center"/>
              <w:rPr>
                <w:color w:val="002060"/>
              </w:rPr>
            </w:pPr>
            <w:r w:rsidRPr="00BC2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69A9"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700E"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A600" w14:textId="77777777" w:rsidR="00713FA3" w:rsidRPr="00BC2F63" w:rsidRDefault="00713FA3" w:rsidP="00172686">
            <w:pPr>
              <w:pStyle w:val="rowtabella0"/>
              <w:jc w:val="center"/>
              <w:rPr>
                <w:color w:val="002060"/>
              </w:rPr>
            </w:pPr>
            <w:r w:rsidRPr="00BC2F63">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0A77" w14:textId="77777777" w:rsidR="00713FA3" w:rsidRPr="00BC2F63" w:rsidRDefault="00713FA3" w:rsidP="00172686">
            <w:pPr>
              <w:pStyle w:val="rowtabella0"/>
              <w:jc w:val="center"/>
              <w:rPr>
                <w:color w:val="002060"/>
              </w:rPr>
            </w:pPr>
            <w:r w:rsidRPr="00BC2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677A" w14:textId="77777777" w:rsidR="00713FA3" w:rsidRPr="00BC2F63" w:rsidRDefault="00713FA3" w:rsidP="00172686">
            <w:pPr>
              <w:pStyle w:val="rowtabella0"/>
              <w:jc w:val="center"/>
              <w:rPr>
                <w:color w:val="002060"/>
              </w:rPr>
            </w:pPr>
            <w:r w:rsidRPr="00BC2F6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6AB2" w14:textId="77777777" w:rsidR="00713FA3" w:rsidRPr="00BC2F63" w:rsidRDefault="00713FA3" w:rsidP="00172686">
            <w:pPr>
              <w:pStyle w:val="rowtabella0"/>
              <w:jc w:val="center"/>
              <w:rPr>
                <w:color w:val="002060"/>
              </w:rPr>
            </w:pPr>
            <w:r w:rsidRPr="00BC2F63">
              <w:rPr>
                <w:color w:val="002060"/>
              </w:rPr>
              <w:t>0</w:t>
            </w:r>
          </w:p>
        </w:tc>
      </w:tr>
      <w:tr w:rsidR="00713FA3" w:rsidRPr="00BC2F63" w14:paraId="03AD7B50"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3615D" w14:textId="77777777" w:rsidR="00713FA3" w:rsidRPr="00BC2F63" w:rsidRDefault="00713FA3" w:rsidP="00172686">
            <w:pPr>
              <w:pStyle w:val="rowtabella0"/>
              <w:rPr>
                <w:color w:val="002060"/>
              </w:rPr>
            </w:pPr>
            <w:r w:rsidRPr="00BC2F63">
              <w:rPr>
                <w:color w:val="002060"/>
              </w:rPr>
              <w:lastRenderedPageBreak/>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E821" w14:textId="77777777" w:rsidR="00713FA3" w:rsidRPr="00BC2F63" w:rsidRDefault="00713FA3" w:rsidP="00172686">
            <w:pPr>
              <w:pStyle w:val="rowtabella0"/>
              <w:jc w:val="center"/>
              <w:rPr>
                <w:color w:val="002060"/>
              </w:rPr>
            </w:pPr>
            <w:r w:rsidRPr="00BC2F6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0E6F"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8701" w14:textId="77777777" w:rsidR="00713FA3" w:rsidRPr="00BC2F63" w:rsidRDefault="00713FA3" w:rsidP="00172686">
            <w:pPr>
              <w:pStyle w:val="rowtabella0"/>
              <w:jc w:val="center"/>
              <w:rPr>
                <w:color w:val="002060"/>
              </w:rPr>
            </w:pPr>
            <w:r w:rsidRPr="00BC2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DA3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B024"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3835" w14:textId="77777777" w:rsidR="00713FA3" w:rsidRPr="00BC2F63" w:rsidRDefault="00713FA3" w:rsidP="00172686">
            <w:pPr>
              <w:pStyle w:val="rowtabella0"/>
              <w:jc w:val="center"/>
              <w:rPr>
                <w:color w:val="002060"/>
              </w:rPr>
            </w:pPr>
            <w:r w:rsidRPr="00BC2F63">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B2F02" w14:textId="77777777" w:rsidR="00713FA3" w:rsidRPr="00BC2F63" w:rsidRDefault="00713FA3" w:rsidP="00172686">
            <w:pPr>
              <w:pStyle w:val="rowtabella0"/>
              <w:jc w:val="center"/>
              <w:rPr>
                <w:color w:val="002060"/>
              </w:rPr>
            </w:pPr>
            <w:r w:rsidRPr="00BC2F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2CD4" w14:textId="77777777" w:rsidR="00713FA3" w:rsidRPr="00BC2F63" w:rsidRDefault="00713FA3" w:rsidP="00172686">
            <w:pPr>
              <w:pStyle w:val="rowtabella0"/>
              <w:jc w:val="center"/>
              <w:rPr>
                <w:color w:val="002060"/>
              </w:rPr>
            </w:pPr>
            <w:r w:rsidRPr="00BC2F6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9756" w14:textId="77777777" w:rsidR="00713FA3" w:rsidRPr="00BC2F63" w:rsidRDefault="00713FA3" w:rsidP="00172686">
            <w:pPr>
              <w:pStyle w:val="rowtabella0"/>
              <w:jc w:val="center"/>
              <w:rPr>
                <w:color w:val="002060"/>
              </w:rPr>
            </w:pPr>
            <w:r w:rsidRPr="00BC2F63">
              <w:rPr>
                <w:color w:val="002060"/>
              </w:rPr>
              <w:t>0</w:t>
            </w:r>
          </w:p>
        </w:tc>
      </w:tr>
      <w:tr w:rsidR="00713FA3" w:rsidRPr="00BC2F63" w14:paraId="609A138E"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060F7" w14:textId="77777777" w:rsidR="00713FA3" w:rsidRPr="00BC2F63" w:rsidRDefault="00713FA3" w:rsidP="00172686">
            <w:pPr>
              <w:pStyle w:val="rowtabella0"/>
              <w:rPr>
                <w:color w:val="002060"/>
              </w:rPr>
            </w:pPr>
            <w:r w:rsidRPr="00BC2F63">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A059" w14:textId="77777777" w:rsidR="00713FA3" w:rsidRPr="00BC2F63" w:rsidRDefault="00713FA3" w:rsidP="00172686">
            <w:pPr>
              <w:pStyle w:val="rowtabella0"/>
              <w:jc w:val="center"/>
              <w:rPr>
                <w:color w:val="002060"/>
              </w:rPr>
            </w:pPr>
            <w:r w:rsidRPr="00BC2F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4E25"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DD27"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D05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B6FC"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BFA9" w14:textId="77777777" w:rsidR="00713FA3" w:rsidRPr="00BC2F63" w:rsidRDefault="00713FA3" w:rsidP="00172686">
            <w:pPr>
              <w:pStyle w:val="rowtabella0"/>
              <w:jc w:val="center"/>
              <w:rPr>
                <w:color w:val="002060"/>
              </w:rPr>
            </w:pPr>
            <w:r w:rsidRPr="00BC2F63">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D6F45" w14:textId="77777777" w:rsidR="00713FA3" w:rsidRPr="00BC2F63" w:rsidRDefault="00713FA3" w:rsidP="00172686">
            <w:pPr>
              <w:pStyle w:val="rowtabella0"/>
              <w:jc w:val="center"/>
              <w:rPr>
                <w:color w:val="002060"/>
              </w:rPr>
            </w:pPr>
            <w:r w:rsidRPr="00BC2F6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25860" w14:textId="77777777" w:rsidR="00713FA3" w:rsidRPr="00BC2F63" w:rsidRDefault="00713FA3" w:rsidP="00172686">
            <w:pPr>
              <w:pStyle w:val="rowtabella0"/>
              <w:jc w:val="center"/>
              <w:rPr>
                <w:color w:val="002060"/>
              </w:rPr>
            </w:pPr>
            <w:r w:rsidRPr="00BC2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1818" w14:textId="77777777" w:rsidR="00713FA3" w:rsidRPr="00BC2F63" w:rsidRDefault="00713FA3" w:rsidP="00172686">
            <w:pPr>
              <w:pStyle w:val="rowtabella0"/>
              <w:jc w:val="center"/>
              <w:rPr>
                <w:color w:val="002060"/>
              </w:rPr>
            </w:pPr>
            <w:r w:rsidRPr="00BC2F63">
              <w:rPr>
                <w:color w:val="002060"/>
              </w:rPr>
              <w:t>0</w:t>
            </w:r>
          </w:p>
        </w:tc>
      </w:tr>
      <w:tr w:rsidR="00713FA3" w:rsidRPr="00BC2F63" w14:paraId="053D115C"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D0954" w14:textId="77777777" w:rsidR="00713FA3" w:rsidRPr="00BC2F63" w:rsidRDefault="00713FA3" w:rsidP="00172686">
            <w:pPr>
              <w:pStyle w:val="rowtabella0"/>
              <w:rPr>
                <w:color w:val="002060"/>
              </w:rPr>
            </w:pPr>
            <w:r w:rsidRPr="00BC2F63">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8DB8" w14:textId="77777777" w:rsidR="00713FA3" w:rsidRPr="00BC2F63" w:rsidRDefault="00713FA3" w:rsidP="00172686">
            <w:pPr>
              <w:pStyle w:val="rowtabella0"/>
              <w:jc w:val="center"/>
              <w:rPr>
                <w:color w:val="002060"/>
              </w:rPr>
            </w:pPr>
            <w:r w:rsidRPr="00BC2F6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9A24"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502A"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231D"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F0CB"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6CE6" w14:textId="77777777" w:rsidR="00713FA3" w:rsidRPr="00BC2F63" w:rsidRDefault="00713FA3" w:rsidP="00172686">
            <w:pPr>
              <w:pStyle w:val="rowtabella0"/>
              <w:jc w:val="center"/>
              <w:rPr>
                <w:color w:val="002060"/>
              </w:rPr>
            </w:pPr>
            <w:r w:rsidRPr="00BC2F6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5C2B" w14:textId="77777777" w:rsidR="00713FA3" w:rsidRPr="00BC2F63" w:rsidRDefault="00713FA3" w:rsidP="00172686">
            <w:pPr>
              <w:pStyle w:val="rowtabella0"/>
              <w:jc w:val="center"/>
              <w:rPr>
                <w:color w:val="002060"/>
              </w:rPr>
            </w:pPr>
            <w:r w:rsidRPr="00BC2F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A254"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6002" w14:textId="77777777" w:rsidR="00713FA3" w:rsidRPr="00BC2F63" w:rsidRDefault="00713FA3" w:rsidP="00172686">
            <w:pPr>
              <w:pStyle w:val="rowtabella0"/>
              <w:jc w:val="center"/>
              <w:rPr>
                <w:color w:val="002060"/>
              </w:rPr>
            </w:pPr>
            <w:r w:rsidRPr="00BC2F63">
              <w:rPr>
                <w:color w:val="002060"/>
              </w:rPr>
              <w:t>0</w:t>
            </w:r>
          </w:p>
        </w:tc>
      </w:tr>
      <w:tr w:rsidR="00713FA3" w:rsidRPr="00BC2F63" w14:paraId="0BD436FF"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FA7BA" w14:textId="77777777" w:rsidR="00713FA3" w:rsidRPr="00BC2F63" w:rsidRDefault="00713FA3" w:rsidP="00172686">
            <w:pPr>
              <w:pStyle w:val="rowtabella0"/>
              <w:rPr>
                <w:color w:val="002060"/>
              </w:rPr>
            </w:pPr>
            <w:r w:rsidRPr="00BC2F6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51FA" w14:textId="77777777" w:rsidR="00713FA3" w:rsidRPr="00BC2F63" w:rsidRDefault="00713FA3" w:rsidP="00172686">
            <w:pPr>
              <w:pStyle w:val="rowtabella0"/>
              <w:jc w:val="center"/>
              <w:rPr>
                <w:color w:val="002060"/>
              </w:rPr>
            </w:pPr>
            <w:r w:rsidRPr="00BC2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C1A2"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2736" w14:textId="77777777" w:rsidR="00713FA3" w:rsidRPr="00BC2F63" w:rsidRDefault="00713FA3" w:rsidP="00172686">
            <w:pPr>
              <w:pStyle w:val="rowtabella0"/>
              <w:jc w:val="center"/>
              <w:rPr>
                <w:color w:val="002060"/>
              </w:rPr>
            </w:pPr>
            <w:r w:rsidRPr="00BC2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27C6"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92A5"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9BB3A" w14:textId="77777777" w:rsidR="00713FA3" w:rsidRPr="00BC2F63" w:rsidRDefault="00713FA3" w:rsidP="00172686">
            <w:pPr>
              <w:pStyle w:val="rowtabella0"/>
              <w:jc w:val="center"/>
              <w:rPr>
                <w:color w:val="002060"/>
              </w:rPr>
            </w:pPr>
            <w:r w:rsidRPr="00BC2F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8081" w14:textId="77777777" w:rsidR="00713FA3" w:rsidRPr="00BC2F63" w:rsidRDefault="00713FA3" w:rsidP="00172686">
            <w:pPr>
              <w:pStyle w:val="rowtabella0"/>
              <w:jc w:val="center"/>
              <w:rPr>
                <w:color w:val="002060"/>
              </w:rPr>
            </w:pPr>
            <w:r w:rsidRPr="00BC2F6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A5F0" w14:textId="77777777" w:rsidR="00713FA3" w:rsidRPr="00BC2F63" w:rsidRDefault="00713FA3" w:rsidP="00172686">
            <w:pPr>
              <w:pStyle w:val="rowtabella0"/>
              <w:jc w:val="center"/>
              <w:rPr>
                <w:color w:val="002060"/>
              </w:rPr>
            </w:pPr>
            <w:r w:rsidRPr="00BC2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0B032" w14:textId="77777777" w:rsidR="00713FA3" w:rsidRPr="00BC2F63" w:rsidRDefault="00713FA3" w:rsidP="00172686">
            <w:pPr>
              <w:pStyle w:val="rowtabella0"/>
              <w:jc w:val="center"/>
              <w:rPr>
                <w:color w:val="002060"/>
              </w:rPr>
            </w:pPr>
            <w:r w:rsidRPr="00BC2F63">
              <w:rPr>
                <w:color w:val="002060"/>
              </w:rPr>
              <w:t>0</w:t>
            </w:r>
          </w:p>
        </w:tc>
      </w:tr>
      <w:tr w:rsidR="00713FA3" w:rsidRPr="00BC2F63" w14:paraId="503B637A"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E9D64" w14:textId="77777777" w:rsidR="00713FA3" w:rsidRPr="00BC2F63" w:rsidRDefault="00713FA3" w:rsidP="00172686">
            <w:pPr>
              <w:pStyle w:val="rowtabella0"/>
              <w:rPr>
                <w:color w:val="002060"/>
              </w:rPr>
            </w:pPr>
            <w:r w:rsidRPr="00BC2F63">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ED7A" w14:textId="77777777" w:rsidR="00713FA3" w:rsidRPr="00BC2F63" w:rsidRDefault="00713FA3" w:rsidP="00172686">
            <w:pPr>
              <w:pStyle w:val="rowtabella0"/>
              <w:jc w:val="center"/>
              <w:rPr>
                <w:color w:val="002060"/>
              </w:rPr>
            </w:pPr>
            <w:r w:rsidRPr="00BC2F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4D97"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C85C0"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062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7D48"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0EF1" w14:textId="77777777" w:rsidR="00713FA3" w:rsidRPr="00BC2F63" w:rsidRDefault="00713FA3" w:rsidP="00172686">
            <w:pPr>
              <w:pStyle w:val="rowtabella0"/>
              <w:jc w:val="center"/>
              <w:rPr>
                <w:color w:val="002060"/>
              </w:rPr>
            </w:pPr>
            <w:r w:rsidRPr="00BC2F6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620F3" w14:textId="77777777" w:rsidR="00713FA3" w:rsidRPr="00BC2F63" w:rsidRDefault="00713FA3" w:rsidP="00172686">
            <w:pPr>
              <w:pStyle w:val="rowtabella0"/>
              <w:jc w:val="center"/>
              <w:rPr>
                <w:color w:val="002060"/>
              </w:rPr>
            </w:pPr>
            <w:r w:rsidRPr="00BC2F6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AC540"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D9DA" w14:textId="77777777" w:rsidR="00713FA3" w:rsidRPr="00BC2F63" w:rsidRDefault="00713FA3" w:rsidP="00172686">
            <w:pPr>
              <w:pStyle w:val="rowtabella0"/>
              <w:jc w:val="center"/>
              <w:rPr>
                <w:color w:val="002060"/>
              </w:rPr>
            </w:pPr>
            <w:r w:rsidRPr="00BC2F63">
              <w:rPr>
                <w:color w:val="002060"/>
              </w:rPr>
              <w:t>0</w:t>
            </w:r>
          </w:p>
        </w:tc>
      </w:tr>
      <w:tr w:rsidR="00713FA3" w:rsidRPr="00BC2F63" w14:paraId="4CC950F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40CB9" w14:textId="77777777" w:rsidR="00713FA3" w:rsidRPr="00BC2F63" w:rsidRDefault="00713FA3" w:rsidP="00172686">
            <w:pPr>
              <w:pStyle w:val="rowtabella0"/>
              <w:rPr>
                <w:color w:val="002060"/>
              </w:rPr>
            </w:pPr>
            <w:r w:rsidRPr="00BC2F6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8E109" w14:textId="77777777" w:rsidR="00713FA3" w:rsidRPr="00BC2F63" w:rsidRDefault="00713FA3" w:rsidP="00172686">
            <w:pPr>
              <w:pStyle w:val="rowtabella0"/>
              <w:jc w:val="center"/>
              <w:rPr>
                <w:color w:val="002060"/>
              </w:rPr>
            </w:pPr>
            <w:r w:rsidRPr="00BC2F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E936"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BFBD"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B11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B93D" w14:textId="77777777" w:rsidR="00713FA3" w:rsidRPr="00BC2F63" w:rsidRDefault="00713FA3" w:rsidP="00172686">
            <w:pPr>
              <w:pStyle w:val="rowtabella0"/>
              <w:jc w:val="center"/>
              <w:rPr>
                <w:color w:val="002060"/>
              </w:rPr>
            </w:pPr>
            <w:r w:rsidRPr="00BC2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0763" w14:textId="77777777" w:rsidR="00713FA3" w:rsidRPr="00BC2F63" w:rsidRDefault="00713FA3" w:rsidP="00172686">
            <w:pPr>
              <w:pStyle w:val="rowtabella0"/>
              <w:jc w:val="center"/>
              <w:rPr>
                <w:color w:val="002060"/>
              </w:rPr>
            </w:pPr>
            <w:r w:rsidRPr="00BC2F6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63F1" w14:textId="77777777" w:rsidR="00713FA3" w:rsidRPr="00BC2F63" w:rsidRDefault="00713FA3" w:rsidP="00172686">
            <w:pPr>
              <w:pStyle w:val="rowtabella0"/>
              <w:jc w:val="center"/>
              <w:rPr>
                <w:color w:val="002060"/>
              </w:rPr>
            </w:pPr>
            <w:r w:rsidRPr="00BC2F6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DB82"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E496" w14:textId="77777777" w:rsidR="00713FA3" w:rsidRPr="00BC2F63" w:rsidRDefault="00713FA3" w:rsidP="00172686">
            <w:pPr>
              <w:pStyle w:val="rowtabella0"/>
              <w:jc w:val="center"/>
              <w:rPr>
                <w:color w:val="002060"/>
              </w:rPr>
            </w:pPr>
            <w:r w:rsidRPr="00BC2F63">
              <w:rPr>
                <w:color w:val="002060"/>
              </w:rPr>
              <w:t>0</w:t>
            </w:r>
          </w:p>
        </w:tc>
      </w:tr>
      <w:tr w:rsidR="00713FA3" w:rsidRPr="00BC2F63" w14:paraId="7074C40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31087" w14:textId="77777777" w:rsidR="00713FA3" w:rsidRPr="00BC2F63" w:rsidRDefault="00713FA3" w:rsidP="00172686">
            <w:pPr>
              <w:pStyle w:val="rowtabella0"/>
              <w:rPr>
                <w:color w:val="002060"/>
              </w:rPr>
            </w:pPr>
            <w:r w:rsidRPr="00BC2F63">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E0939" w14:textId="77777777" w:rsidR="00713FA3" w:rsidRPr="00BC2F63" w:rsidRDefault="00713FA3" w:rsidP="00172686">
            <w:pPr>
              <w:pStyle w:val="rowtabella0"/>
              <w:jc w:val="center"/>
              <w:rPr>
                <w:color w:val="002060"/>
              </w:rPr>
            </w:pPr>
            <w:r w:rsidRPr="00BC2F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A50D"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B94A"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365A"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1F3F"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A73CC" w14:textId="77777777" w:rsidR="00713FA3" w:rsidRPr="00BC2F63" w:rsidRDefault="00713FA3" w:rsidP="00172686">
            <w:pPr>
              <w:pStyle w:val="rowtabella0"/>
              <w:jc w:val="center"/>
              <w:rPr>
                <w:color w:val="002060"/>
              </w:rPr>
            </w:pPr>
            <w:r w:rsidRPr="00BC2F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56FE" w14:textId="77777777" w:rsidR="00713FA3" w:rsidRPr="00BC2F63" w:rsidRDefault="00713FA3" w:rsidP="00172686">
            <w:pPr>
              <w:pStyle w:val="rowtabella0"/>
              <w:jc w:val="center"/>
              <w:rPr>
                <w:color w:val="002060"/>
              </w:rPr>
            </w:pPr>
            <w:r w:rsidRPr="00BC2F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07BD"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EA14" w14:textId="77777777" w:rsidR="00713FA3" w:rsidRPr="00BC2F63" w:rsidRDefault="00713FA3" w:rsidP="00172686">
            <w:pPr>
              <w:pStyle w:val="rowtabella0"/>
              <w:jc w:val="center"/>
              <w:rPr>
                <w:color w:val="002060"/>
              </w:rPr>
            </w:pPr>
            <w:r w:rsidRPr="00BC2F63">
              <w:rPr>
                <w:color w:val="002060"/>
              </w:rPr>
              <w:t>0</w:t>
            </w:r>
          </w:p>
        </w:tc>
      </w:tr>
      <w:tr w:rsidR="00713FA3" w:rsidRPr="00BC2F63" w14:paraId="4D7B69DB"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11450" w14:textId="77777777" w:rsidR="00713FA3" w:rsidRPr="00BC2F63" w:rsidRDefault="00713FA3" w:rsidP="00172686">
            <w:pPr>
              <w:pStyle w:val="rowtabella0"/>
              <w:rPr>
                <w:color w:val="002060"/>
              </w:rPr>
            </w:pPr>
            <w:r w:rsidRPr="00BC2F63">
              <w:rPr>
                <w:color w:val="002060"/>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1DE6" w14:textId="77777777" w:rsidR="00713FA3" w:rsidRPr="00BC2F63" w:rsidRDefault="00713FA3" w:rsidP="00172686">
            <w:pPr>
              <w:pStyle w:val="rowtabella0"/>
              <w:jc w:val="center"/>
              <w:rPr>
                <w:color w:val="002060"/>
              </w:rPr>
            </w:pPr>
            <w:r w:rsidRPr="00BC2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DC6B"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C2DF"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CC238"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DD0C" w14:textId="77777777" w:rsidR="00713FA3" w:rsidRPr="00BC2F63" w:rsidRDefault="00713FA3" w:rsidP="00172686">
            <w:pPr>
              <w:pStyle w:val="rowtabella0"/>
              <w:jc w:val="center"/>
              <w:rPr>
                <w:color w:val="002060"/>
              </w:rPr>
            </w:pPr>
            <w:r w:rsidRPr="00BC2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F531" w14:textId="77777777" w:rsidR="00713FA3" w:rsidRPr="00BC2F63" w:rsidRDefault="00713FA3" w:rsidP="00172686">
            <w:pPr>
              <w:pStyle w:val="rowtabella0"/>
              <w:jc w:val="center"/>
              <w:rPr>
                <w:color w:val="002060"/>
              </w:rPr>
            </w:pPr>
            <w:r w:rsidRPr="00BC2F6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23EDA" w14:textId="77777777" w:rsidR="00713FA3" w:rsidRPr="00BC2F63" w:rsidRDefault="00713FA3" w:rsidP="00172686">
            <w:pPr>
              <w:pStyle w:val="rowtabella0"/>
              <w:jc w:val="center"/>
              <w:rPr>
                <w:color w:val="002060"/>
              </w:rPr>
            </w:pPr>
            <w:r w:rsidRPr="00BC2F6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1A2C" w14:textId="77777777" w:rsidR="00713FA3" w:rsidRPr="00BC2F63" w:rsidRDefault="00713FA3" w:rsidP="00172686">
            <w:pPr>
              <w:pStyle w:val="rowtabella0"/>
              <w:jc w:val="center"/>
              <w:rPr>
                <w:color w:val="002060"/>
              </w:rPr>
            </w:pPr>
            <w:r w:rsidRPr="00BC2F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2CFD1" w14:textId="77777777" w:rsidR="00713FA3" w:rsidRPr="00BC2F63" w:rsidRDefault="00713FA3" w:rsidP="00172686">
            <w:pPr>
              <w:pStyle w:val="rowtabella0"/>
              <w:jc w:val="center"/>
              <w:rPr>
                <w:color w:val="002060"/>
              </w:rPr>
            </w:pPr>
            <w:r w:rsidRPr="00BC2F63">
              <w:rPr>
                <w:color w:val="002060"/>
              </w:rPr>
              <w:t>0</w:t>
            </w:r>
          </w:p>
        </w:tc>
      </w:tr>
      <w:tr w:rsidR="00713FA3" w:rsidRPr="00BC2F63" w14:paraId="1446D7B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8C3BD" w14:textId="77777777" w:rsidR="00713FA3" w:rsidRPr="00BC2F63" w:rsidRDefault="00713FA3" w:rsidP="00172686">
            <w:pPr>
              <w:pStyle w:val="rowtabella0"/>
              <w:rPr>
                <w:color w:val="002060"/>
              </w:rPr>
            </w:pPr>
            <w:r w:rsidRPr="00BC2F63">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E096"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9936F"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0B52"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4EB0"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8032"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6B1DD" w14:textId="77777777" w:rsidR="00713FA3" w:rsidRPr="00BC2F63" w:rsidRDefault="00713FA3" w:rsidP="00172686">
            <w:pPr>
              <w:pStyle w:val="rowtabella0"/>
              <w:jc w:val="center"/>
              <w:rPr>
                <w:color w:val="002060"/>
              </w:rPr>
            </w:pPr>
            <w:r w:rsidRPr="00BC2F6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51DC" w14:textId="77777777" w:rsidR="00713FA3" w:rsidRPr="00BC2F63" w:rsidRDefault="00713FA3" w:rsidP="00172686">
            <w:pPr>
              <w:pStyle w:val="rowtabella0"/>
              <w:jc w:val="center"/>
              <w:rPr>
                <w:color w:val="002060"/>
              </w:rPr>
            </w:pPr>
            <w:r w:rsidRPr="00BC2F6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B5850" w14:textId="77777777" w:rsidR="00713FA3" w:rsidRPr="00BC2F63" w:rsidRDefault="00713FA3" w:rsidP="00172686">
            <w:pPr>
              <w:pStyle w:val="rowtabella0"/>
              <w:jc w:val="center"/>
              <w:rPr>
                <w:color w:val="002060"/>
              </w:rPr>
            </w:pPr>
            <w:r w:rsidRPr="00BC2F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C46A" w14:textId="77777777" w:rsidR="00713FA3" w:rsidRPr="00BC2F63" w:rsidRDefault="00713FA3" w:rsidP="00172686">
            <w:pPr>
              <w:pStyle w:val="rowtabella0"/>
              <w:jc w:val="center"/>
              <w:rPr>
                <w:color w:val="002060"/>
              </w:rPr>
            </w:pPr>
            <w:r w:rsidRPr="00BC2F63">
              <w:rPr>
                <w:color w:val="002060"/>
              </w:rPr>
              <w:t>0</w:t>
            </w:r>
          </w:p>
        </w:tc>
      </w:tr>
      <w:tr w:rsidR="00713FA3" w:rsidRPr="00BC2F63" w14:paraId="48BE86C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DA28C" w14:textId="77777777" w:rsidR="00713FA3" w:rsidRPr="00BC2F63" w:rsidRDefault="00713FA3" w:rsidP="00172686">
            <w:pPr>
              <w:pStyle w:val="rowtabella0"/>
              <w:rPr>
                <w:color w:val="002060"/>
              </w:rPr>
            </w:pPr>
            <w:r w:rsidRPr="00BC2F63">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E1B9"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62A1"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D8E09"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B70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4803" w14:textId="77777777" w:rsidR="00713FA3" w:rsidRPr="00BC2F63" w:rsidRDefault="00713FA3" w:rsidP="00172686">
            <w:pPr>
              <w:pStyle w:val="rowtabella0"/>
              <w:jc w:val="center"/>
              <w:rPr>
                <w:color w:val="002060"/>
              </w:rPr>
            </w:pPr>
            <w:r w:rsidRPr="00BC2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7035" w14:textId="77777777" w:rsidR="00713FA3" w:rsidRPr="00BC2F63" w:rsidRDefault="00713FA3" w:rsidP="00172686">
            <w:pPr>
              <w:pStyle w:val="rowtabella0"/>
              <w:jc w:val="center"/>
              <w:rPr>
                <w:color w:val="002060"/>
              </w:rPr>
            </w:pPr>
            <w:r w:rsidRPr="00BC2F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8848" w14:textId="77777777" w:rsidR="00713FA3" w:rsidRPr="00BC2F63" w:rsidRDefault="00713FA3" w:rsidP="00172686">
            <w:pPr>
              <w:pStyle w:val="rowtabella0"/>
              <w:jc w:val="center"/>
              <w:rPr>
                <w:color w:val="002060"/>
              </w:rPr>
            </w:pPr>
            <w:r w:rsidRPr="00BC2F63">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602A1"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B779" w14:textId="77777777" w:rsidR="00713FA3" w:rsidRPr="00BC2F63" w:rsidRDefault="00713FA3" w:rsidP="00172686">
            <w:pPr>
              <w:pStyle w:val="rowtabella0"/>
              <w:jc w:val="center"/>
              <w:rPr>
                <w:color w:val="002060"/>
              </w:rPr>
            </w:pPr>
            <w:r w:rsidRPr="00BC2F63">
              <w:rPr>
                <w:color w:val="002060"/>
              </w:rPr>
              <w:t>0</w:t>
            </w:r>
          </w:p>
        </w:tc>
      </w:tr>
      <w:tr w:rsidR="00713FA3" w:rsidRPr="00BC2F63" w14:paraId="2FA7F856"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44863C" w14:textId="77777777" w:rsidR="00713FA3" w:rsidRPr="00BC2F63" w:rsidRDefault="00713FA3" w:rsidP="00172686">
            <w:pPr>
              <w:pStyle w:val="rowtabella0"/>
              <w:rPr>
                <w:color w:val="002060"/>
              </w:rPr>
            </w:pPr>
            <w:r w:rsidRPr="00BC2F63">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89C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7A8C6"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90E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4AC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ACF6" w14:textId="77777777" w:rsidR="00713FA3" w:rsidRPr="00BC2F63" w:rsidRDefault="00713FA3" w:rsidP="00172686">
            <w:pPr>
              <w:pStyle w:val="rowtabella0"/>
              <w:jc w:val="center"/>
              <w:rPr>
                <w:color w:val="002060"/>
              </w:rPr>
            </w:pPr>
            <w:r w:rsidRPr="00BC2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10F7"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7A507" w14:textId="77777777" w:rsidR="00713FA3" w:rsidRPr="00BC2F63" w:rsidRDefault="00713FA3" w:rsidP="00172686">
            <w:pPr>
              <w:pStyle w:val="rowtabella0"/>
              <w:jc w:val="center"/>
              <w:rPr>
                <w:color w:val="002060"/>
              </w:rPr>
            </w:pPr>
            <w:r w:rsidRPr="00BC2F63">
              <w:rPr>
                <w:color w:val="002060"/>
              </w:rPr>
              <w:t>227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DA75" w14:textId="77777777" w:rsidR="00713FA3" w:rsidRPr="00BC2F63" w:rsidRDefault="00713FA3" w:rsidP="00172686">
            <w:pPr>
              <w:pStyle w:val="rowtabella0"/>
              <w:jc w:val="center"/>
              <w:rPr>
                <w:color w:val="002060"/>
              </w:rPr>
            </w:pPr>
            <w:r w:rsidRPr="00BC2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76F8" w14:textId="77777777" w:rsidR="00713FA3" w:rsidRPr="00BC2F63" w:rsidRDefault="00713FA3" w:rsidP="00172686">
            <w:pPr>
              <w:pStyle w:val="rowtabella0"/>
              <w:jc w:val="center"/>
              <w:rPr>
                <w:color w:val="002060"/>
              </w:rPr>
            </w:pPr>
            <w:r w:rsidRPr="00BC2F63">
              <w:rPr>
                <w:color w:val="002060"/>
              </w:rPr>
              <w:t>2</w:t>
            </w:r>
          </w:p>
        </w:tc>
      </w:tr>
    </w:tbl>
    <w:p w14:paraId="59EED8FA" w14:textId="77777777" w:rsidR="00713FA3" w:rsidRDefault="00713FA3" w:rsidP="00713FA3">
      <w:pPr>
        <w:pStyle w:val="breakline"/>
        <w:tabs>
          <w:tab w:val="left" w:pos="3090"/>
        </w:tabs>
        <w:rPr>
          <w:color w:val="002060"/>
        </w:rPr>
      </w:pPr>
    </w:p>
    <w:p w14:paraId="3B06D194" w14:textId="77777777" w:rsidR="00713FA3" w:rsidRPr="00E558C4" w:rsidRDefault="00713FA3" w:rsidP="00713FA3">
      <w:pPr>
        <w:pStyle w:val="titoloprinc0"/>
        <w:rPr>
          <w:color w:val="002060"/>
        </w:rPr>
      </w:pPr>
      <w:r w:rsidRPr="00E558C4">
        <w:rPr>
          <w:color w:val="002060"/>
        </w:rPr>
        <w:t>PROGRAMMA GARE</w:t>
      </w:r>
    </w:p>
    <w:p w14:paraId="0FA2DDAE" w14:textId="77777777" w:rsidR="00713FA3" w:rsidRPr="00E558C4" w:rsidRDefault="00713FA3" w:rsidP="00713FA3">
      <w:pPr>
        <w:pStyle w:val="breakline"/>
        <w:rPr>
          <w:color w:val="002060"/>
        </w:rPr>
      </w:pPr>
    </w:p>
    <w:p w14:paraId="761F178D" w14:textId="77777777" w:rsidR="00713FA3" w:rsidRPr="00E558C4" w:rsidRDefault="00713FA3" w:rsidP="00713FA3">
      <w:pPr>
        <w:pStyle w:val="breakline"/>
        <w:rPr>
          <w:color w:val="002060"/>
        </w:rPr>
      </w:pPr>
    </w:p>
    <w:p w14:paraId="21D77708" w14:textId="77777777" w:rsidR="00713FA3" w:rsidRPr="00E558C4" w:rsidRDefault="00713FA3" w:rsidP="00713FA3">
      <w:pPr>
        <w:pStyle w:val="sottotitolocampionato10"/>
        <w:rPr>
          <w:color w:val="002060"/>
        </w:rPr>
      </w:pPr>
      <w:r w:rsidRPr="00E558C4">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6"/>
        <w:gridCol w:w="385"/>
        <w:gridCol w:w="898"/>
        <w:gridCol w:w="1188"/>
        <w:gridCol w:w="1550"/>
        <w:gridCol w:w="1546"/>
      </w:tblGrid>
      <w:tr w:rsidR="00713FA3" w:rsidRPr="00E558C4" w14:paraId="3271DC42"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E3CA7"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9CF32"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EAD06"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07C66"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117E4"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E7792"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DEB8A"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58AF9E3C"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BA29F" w14:textId="77777777" w:rsidR="00713FA3" w:rsidRPr="00E558C4" w:rsidRDefault="00713FA3" w:rsidP="00172686">
            <w:pPr>
              <w:pStyle w:val="rowtabella0"/>
              <w:rPr>
                <w:color w:val="002060"/>
              </w:rPr>
            </w:pPr>
            <w:r w:rsidRPr="00E558C4">
              <w:rPr>
                <w:color w:val="002060"/>
              </w:rPr>
              <w:t>MR.SANGIORGESE CALCIO1922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A9504" w14:textId="77777777" w:rsidR="00713FA3" w:rsidRPr="00E558C4" w:rsidRDefault="00713FA3" w:rsidP="00172686">
            <w:pPr>
              <w:pStyle w:val="rowtabella0"/>
              <w:rPr>
                <w:color w:val="002060"/>
              </w:rPr>
            </w:pPr>
            <w:r w:rsidRPr="00E558C4">
              <w:rPr>
                <w:color w:val="002060"/>
              </w:rPr>
              <w:t>VENERE POTENTIA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37979" w14:textId="77777777" w:rsidR="00713FA3" w:rsidRPr="00E558C4" w:rsidRDefault="00713FA3" w:rsidP="00172686">
            <w:pPr>
              <w:pStyle w:val="rowtabella0"/>
              <w:jc w:val="center"/>
              <w:rPr>
                <w:color w:val="002060"/>
              </w:rPr>
            </w:pPr>
            <w:r w:rsidRPr="00E558C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7C138" w14:textId="77777777" w:rsidR="00713FA3" w:rsidRPr="00E558C4" w:rsidRDefault="00713FA3" w:rsidP="00172686">
            <w:pPr>
              <w:pStyle w:val="rowtabella0"/>
              <w:rPr>
                <w:color w:val="002060"/>
              </w:rPr>
            </w:pPr>
            <w:r w:rsidRPr="00E558C4">
              <w:rPr>
                <w:color w:val="002060"/>
              </w:rPr>
              <w:t>16/04/2026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C45E7" w14:textId="77777777" w:rsidR="00713FA3" w:rsidRPr="00E558C4" w:rsidRDefault="00713FA3" w:rsidP="00172686">
            <w:pPr>
              <w:pStyle w:val="rowtabella0"/>
              <w:rPr>
                <w:color w:val="002060"/>
              </w:rPr>
            </w:pPr>
            <w:r w:rsidRPr="00E558C4">
              <w:rPr>
                <w:color w:val="002060"/>
              </w:rPr>
              <w:t>5750 PAL.COMUNALE MARINA PALMENSE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2A77A" w14:textId="77777777" w:rsidR="00713FA3" w:rsidRPr="00E558C4" w:rsidRDefault="00713FA3" w:rsidP="00172686">
            <w:pPr>
              <w:pStyle w:val="rowtabella0"/>
              <w:rPr>
                <w:color w:val="002060"/>
              </w:rPr>
            </w:pPr>
            <w:r w:rsidRPr="00E558C4">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FD734" w14:textId="77777777" w:rsidR="00713FA3" w:rsidRPr="00E558C4" w:rsidRDefault="00713FA3" w:rsidP="00172686">
            <w:pPr>
              <w:pStyle w:val="rowtabella0"/>
              <w:rPr>
                <w:color w:val="002060"/>
              </w:rPr>
            </w:pPr>
            <w:r w:rsidRPr="00E558C4">
              <w:rPr>
                <w:color w:val="002060"/>
              </w:rPr>
              <w:t>VIA FRATELLANZA SNC</w:t>
            </w:r>
          </w:p>
        </w:tc>
      </w:tr>
      <w:tr w:rsidR="00713FA3" w:rsidRPr="00E558C4" w14:paraId="4125E167"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56546A" w14:textId="77777777" w:rsidR="00713FA3" w:rsidRPr="00E558C4" w:rsidRDefault="00713FA3" w:rsidP="00172686">
            <w:pPr>
              <w:pStyle w:val="rowtabella0"/>
              <w:rPr>
                <w:color w:val="002060"/>
              </w:rPr>
            </w:pPr>
            <w:r w:rsidRPr="00E558C4">
              <w:rPr>
                <w:color w:val="002060"/>
              </w:rPr>
              <w:t>CALCIO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F14092" w14:textId="77777777" w:rsidR="00713FA3" w:rsidRPr="00E558C4" w:rsidRDefault="00713FA3" w:rsidP="00172686">
            <w:pPr>
              <w:pStyle w:val="rowtabella0"/>
              <w:rPr>
                <w:color w:val="002060"/>
              </w:rPr>
            </w:pPr>
            <w:r w:rsidRPr="00E558C4">
              <w:rPr>
                <w:color w:val="002060"/>
              </w:rPr>
              <w:t>STAFFOLO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47079D"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FC056E" w14:textId="77777777" w:rsidR="00713FA3" w:rsidRPr="00E558C4" w:rsidRDefault="00713FA3" w:rsidP="00172686">
            <w:pPr>
              <w:pStyle w:val="rowtabella0"/>
              <w:rPr>
                <w:color w:val="002060"/>
              </w:rPr>
            </w:pPr>
            <w:r w:rsidRPr="00E558C4">
              <w:rPr>
                <w:color w:val="002060"/>
              </w:rPr>
              <w:t>17/04/2026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68F5F2" w14:textId="77777777" w:rsidR="00713FA3" w:rsidRPr="00E558C4" w:rsidRDefault="00713FA3" w:rsidP="00172686">
            <w:pPr>
              <w:pStyle w:val="rowtabella0"/>
              <w:rPr>
                <w:color w:val="002060"/>
              </w:rPr>
            </w:pPr>
            <w:r w:rsidRPr="00E558C4">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02C77" w14:textId="77777777" w:rsidR="00713FA3" w:rsidRPr="00E558C4" w:rsidRDefault="00713FA3" w:rsidP="00172686">
            <w:pPr>
              <w:pStyle w:val="rowtabella0"/>
              <w:rPr>
                <w:color w:val="002060"/>
              </w:rPr>
            </w:pPr>
            <w:r w:rsidRPr="00E558C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6AC1F" w14:textId="77777777" w:rsidR="00713FA3" w:rsidRPr="00E558C4" w:rsidRDefault="00713FA3" w:rsidP="00172686">
            <w:pPr>
              <w:pStyle w:val="rowtabella0"/>
              <w:rPr>
                <w:color w:val="002060"/>
              </w:rPr>
            </w:pPr>
            <w:r w:rsidRPr="00E558C4">
              <w:rPr>
                <w:color w:val="002060"/>
              </w:rPr>
              <w:t>VIA DELLO SPORT</w:t>
            </w:r>
          </w:p>
        </w:tc>
      </w:tr>
      <w:tr w:rsidR="00713FA3" w:rsidRPr="00E558C4" w14:paraId="405DBB1F"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44F279" w14:textId="77777777" w:rsidR="00713FA3" w:rsidRPr="00E558C4" w:rsidRDefault="00713FA3" w:rsidP="00172686">
            <w:pPr>
              <w:pStyle w:val="rowtabella0"/>
              <w:rPr>
                <w:color w:val="002060"/>
              </w:rPr>
            </w:pPr>
            <w:r w:rsidRPr="00E558C4">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1705CB" w14:textId="77777777" w:rsidR="00713FA3" w:rsidRPr="00E558C4" w:rsidRDefault="00713FA3" w:rsidP="00172686">
            <w:pPr>
              <w:pStyle w:val="rowtabella0"/>
              <w:rPr>
                <w:color w:val="002060"/>
              </w:rPr>
            </w:pPr>
            <w:r w:rsidRPr="00E558C4">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45FD90"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1D355D"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94DF2A" w14:textId="77777777" w:rsidR="00713FA3" w:rsidRPr="00E558C4" w:rsidRDefault="00713FA3" w:rsidP="00172686">
            <w:pPr>
              <w:pStyle w:val="rowtabella0"/>
              <w:rPr>
                <w:color w:val="002060"/>
              </w:rPr>
            </w:pPr>
            <w:r w:rsidRPr="00E558C4">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238CF" w14:textId="77777777" w:rsidR="00713FA3" w:rsidRPr="00E558C4" w:rsidRDefault="00713FA3" w:rsidP="00172686">
            <w:pPr>
              <w:pStyle w:val="rowtabella0"/>
              <w:rPr>
                <w:color w:val="002060"/>
              </w:rPr>
            </w:pPr>
            <w:r w:rsidRPr="00E558C4">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8A1BEB" w14:textId="77777777" w:rsidR="00713FA3" w:rsidRPr="00E558C4" w:rsidRDefault="00713FA3" w:rsidP="00172686">
            <w:pPr>
              <w:pStyle w:val="rowtabella0"/>
              <w:rPr>
                <w:color w:val="002060"/>
              </w:rPr>
            </w:pPr>
            <w:r w:rsidRPr="00E558C4">
              <w:rPr>
                <w:color w:val="002060"/>
              </w:rPr>
              <w:t>VIA DELLA LIBERTA'</w:t>
            </w:r>
          </w:p>
        </w:tc>
      </w:tr>
      <w:tr w:rsidR="00713FA3" w:rsidRPr="00E558C4" w14:paraId="7F681776"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E0694E" w14:textId="77777777" w:rsidR="00713FA3" w:rsidRPr="00E558C4" w:rsidRDefault="00713FA3" w:rsidP="00172686">
            <w:pPr>
              <w:pStyle w:val="rowtabella0"/>
              <w:rPr>
                <w:color w:val="002060"/>
              </w:rPr>
            </w:pPr>
            <w:r w:rsidRPr="00E558C4">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34B565" w14:textId="77777777" w:rsidR="00713FA3" w:rsidRPr="00E558C4" w:rsidRDefault="00713FA3" w:rsidP="00172686">
            <w:pPr>
              <w:pStyle w:val="rowtabella0"/>
              <w:rPr>
                <w:color w:val="002060"/>
              </w:rPr>
            </w:pPr>
            <w:r w:rsidRPr="00E558C4">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1FB849"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EDA521" w14:textId="77777777" w:rsidR="00713FA3" w:rsidRPr="00E558C4" w:rsidRDefault="00713FA3" w:rsidP="00172686">
            <w:pPr>
              <w:pStyle w:val="rowtabella0"/>
              <w:rPr>
                <w:color w:val="002060"/>
              </w:rPr>
            </w:pPr>
            <w:r w:rsidRPr="00E558C4">
              <w:rPr>
                <w:color w:val="002060"/>
              </w:rPr>
              <w:t>17/04/2026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E4D050" w14:textId="77777777" w:rsidR="00713FA3" w:rsidRPr="00E558C4" w:rsidRDefault="00713FA3" w:rsidP="00172686">
            <w:pPr>
              <w:pStyle w:val="rowtabella0"/>
              <w:rPr>
                <w:color w:val="002060"/>
              </w:rPr>
            </w:pPr>
            <w:r w:rsidRPr="00E558C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84110" w14:textId="77777777" w:rsidR="00713FA3" w:rsidRPr="00E558C4" w:rsidRDefault="00713FA3" w:rsidP="00172686">
            <w:pPr>
              <w:pStyle w:val="rowtabella0"/>
              <w:rPr>
                <w:color w:val="002060"/>
              </w:rPr>
            </w:pPr>
            <w:r w:rsidRPr="00E558C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84DEE7" w14:textId="77777777" w:rsidR="00713FA3" w:rsidRPr="00E558C4" w:rsidRDefault="00713FA3" w:rsidP="00172686">
            <w:pPr>
              <w:pStyle w:val="rowtabella0"/>
              <w:rPr>
                <w:color w:val="002060"/>
              </w:rPr>
            </w:pPr>
            <w:r w:rsidRPr="00E558C4">
              <w:rPr>
                <w:color w:val="002060"/>
              </w:rPr>
              <w:t>VIA ROMA, SNC</w:t>
            </w:r>
          </w:p>
        </w:tc>
      </w:tr>
      <w:tr w:rsidR="00713FA3" w:rsidRPr="00E558C4" w14:paraId="377A80E9"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58F803" w14:textId="77777777" w:rsidR="00713FA3" w:rsidRPr="00E558C4" w:rsidRDefault="00713FA3" w:rsidP="00172686">
            <w:pPr>
              <w:pStyle w:val="rowtabella0"/>
              <w:rPr>
                <w:color w:val="002060"/>
              </w:rPr>
            </w:pPr>
            <w:r w:rsidRPr="00E558C4">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2F6588" w14:textId="77777777" w:rsidR="00713FA3" w:rsidRPr="00E558C4" w:rsidRDefault="00713FA3" w:rsidP="00172686">
            <w:pPr>
              <w:pStyle w:val="rowtabella0"/>
              <w:rPr>
                <w:color w:val="002060"/>
              </w:rPr>
            </w:pPr>
            <w:r w:rsidRPr="00E558C4">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56CF19"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53D0DF" w14:textId="77777777" w:rsidR="00713FA3" w:rsidRPr="00E558C4" w:rsidRDefault="00713FA3" w:rsidP="00172686">
            <w:pPr>
              <w:pStyle w:val="rowtabella0"/>
              <w:rPr>
                <w:color w:val="002060"/>
              </w:rPr>
            </w:pPr>
            <w:r w:rsidRPr="00E558C4">
              <w:rPr>
                <w:color w:val="002060"/>
              </w:rPr>
              <w:t>17/04/2026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80A5E0" w14:textId="77777777" w:rsidR="00713FA3" w:rsidRPr="00E558C4" w:rsidRDefault="00713FA3" w:rsidP="00172686">
            <w:pPr>
              <w:pStyle w:val="rowtabella0"/>
              <w:rPr>
                <w:color w:val="002060"/>
              </w:rPr>
            </w:pPr>
            <w:r w:rsidRPr="00E558C4">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6831F4" w14:textId="77777777" w:rsidR="00713FA3" w:rsidRPr="00E558C4" w:rsidRDefault="00713FA3" w:rsidP="00172686">
            <w:pPr>
              <w:pStyle w:val="rowtabella0"/>
              <w:rPr>
                <w:color w:val="002060"/>
              </w:rPr>
            </w:pPr>
            <w:r w:rsidRPr="00E558C4">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15018" w14:textId="77777777" w:rsidR="00713FA3" w:rsidRPr="00E558C4" w:rsidRDefault="00713FA3" w:rsidP="00172686">
            <w:pPr>
              <w:pStyle w:val="rowtabella0"/>
              <w:rPr>
                <w:color w:val="002060"/>
              </w:rPr>
            </w:pPr>
            <w:r w:rsidRPr="00E558C4">
              <w:rPr>
                <w:color w:val="002060"/>
              </w:rPr>
              <w:t>VIA DON GIUSEPPE MARUCCI 1</w:t>
            </w:r>
          </w:p>
        </w:tc>
      </w:tr>
      <w:tr w:rsidR="00713FA3" w:rsidRPr="00E558C4" w14:paraId="15610BB7"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B03C77" w14:textId="77777777" w:rsidR="00713FA3" w:rsidRPr="00E558C4" w:rsidRDefault="00713FA3" w:rsidP="00172686">
            <w:pPr>
              <w:pStyle w:val="rowtabella0"/>
              <w:rPr>
                <w:color w:val="002060"/>
              </w:rPr>
            </w:pPr>
            <w:r w:rsidRPr="00E558C4">
              <w:rPr>
                <w:color w:val="002060"/>
              </w:rPr>
              <w:t>ATLETICO MATELICA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C888F" w14:textId="77777777" w:rsidR="00713FA3" w:rsidRPr="00E558C4" w:rsidRDefault="00713FA3" w:rsidP="00172686">
            <w:pPr>
              <w:pStyle w:val="rowtabella0"/>
              <w:rPr>
                <w:color w:val="002060"/>
              </w:rPr>
            </w:pPr>
            <w:r w:rsidRPr="00E558C4">
              <w:rPr>
                <w:color w:val="002060"/>
              </w:rPr>
              <w:t>U.MANDOLESI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F9C02" w14:textId="77777777" w:rsidR="00713FA3" w:rsidRPr="00E558C4" w:rsidRDefault="00713FA3" w:rsidP="00172686">
            <w:pPr>
              <w:pStyle w:val="rowtabella0"/>
              <w:jc w:val="center"/>
              <w:rPr>
                <w:color w:val="002060"/>
              </w:rPr>
            </w:pPr>
            <w:r w:rsidRPr="00E558C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0CC33" w14:textId="77777777" w:rsidR="00713FA3" w:rsidRPr="00E558C4" w:rsidRDefault="00713FA3" w:rsidP="00172686">
            <w:pPr>
              <w:pStyle w:val="rowtabella0"/>
              <w:rPr>
                <w:color w:val="002060"/>
              </w:rPr>
            </w:pPr>
            <w:r w:rsidRPr="00E558C4">
              <w:rPr>
                <w:color w:val="002060"/>
              </w:rPr>
              <w:t>18/04/2026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68156" w14:textId="77777777" w:rsidR="00713FA3" w:rsidRPr="00E558C4" w:rsidRDefault="00713FA3" w:rsidP="00172686">
            <w:pPr>
              <w:pStyle w:val="rowtabella0"/>
              <w:rPr>
                <w:color w:val="002060"/>
              </w:rPr>
            </w:pPr>
            <w:r w:rsidRPr="00E558C4">
              <w:rPr>
                <w:color w:val="002060"/>
              </w:rPr>
              <w:t>5266 CAMPO SCOPERTO "S.BORGONOVO"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CC504" w14:textId="77777777" w:rsidR="00713FA3" w:rsidRPr="00E558C4" w:rsidRDefault="00713FA3" w:rsidP="00172686">
            <w:pPr>
              <w:pStyle w:val="rowtabella0"/>
              <w:rPr>
                <w:color w:val="002060"/>
              </w:rPr>
            </w:pPr>
            <w:r w:rsidRPr="00E558C4">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EFF32" w14:textId="77777777" w:rsidR="00713FA3" w:rsidRPr="00E558C4" w:rsidRDefault="00713FA3" w:rsidP="00172686">
            <w:pPr>
              <w:pStyle w:val="rowtabella0"/>
              <w:rPr>
                <w:color w:val="002060"/>
              </w:rPr>
            </w:pPr>
            <w:r w:rsidRPr="00E558C4">
              <w:rPr>
                <w:color w:val="002060"/>
              </w:rPr>
              <w:t>LOCALITA' MADONNA DELLA PIEVE</w:t>
            </w:r>
          </w:p>
        </w:tc>
      </w:tr>
    </w:tbl>
    <w:p w14:paraId="470B2A58" w14:textId="77777777" w:rsidR="00713FA3" w:rsidRDefault="00713FA3" w:rsidP="00713FA3">
      <w:pPr>
        <w:pStyle w:val="breakline"/>
        <w:tabs>
          <w:tab w:val="left" w:pos="3090"/>
        </w:tabs>
        <w:rPr>
          <w:color w:val="002060"/>
        </w:rPr>
      </w:pPr>
    </w:p>
    <w:p w14:paraId="12645B05" w14:textId="77777777" w:rsidR="00713FA3" w:rsidRDefault="00713FA3" w:rsidP="00713FA3">
      <w:pPr>
        <w:pStyle w:val="breakline"/>
        <w:tabs>
          <w:tab w:val="left" w:pos="3090"/>
        </w:tabs>
        <w:rPr>
          <w:color w:val="002060"/>
        </w:rPr>
      </w:pPr>
    </w:p>
    <w:p w14:paraId="2F049B9F" w14:textId="77777777" w:rsidR="00713FA3" w:rsidRPr="00CE58E2" w:rsidRDefault="00713FA3" w:rsidP="00713FA3">
      <w:pPr>
        <w:pStyle w:val="titolocampionato0"/>
        <w:shd w:val="clear" w:color="auto" w:fill="CCCCCC"/>
        <w:spacing w:before="80" w:after="40"/>
        <w:rPr>
          <w:color w:val="002060"/>
        </w:rPr>
      </w:pPr>
      <w:r w:rsidRPr="00CE58E2">
        <w:rPr>
          <w:color w:val="002060"/>
        </w:rPr>
        <w:t>UNDER 19 CALCIO A 5 REGIONALE</w:t>
      </w:r>
    </w:p>
    <w:p w14:paraId="5ED2DD34" w14:textId="77777777" w:rsidR="00713FA3" w:rsidRPr="00E762DC" w:rsidRDefault="00713FA3" w:rsidP="00713FA3">
      <w:pPr>
        <w:pStyle w:val="TITOLOPRINC"/>
        <w:spacing w:before="0" w:beforeAutospacing="0" w:after="0" w:afterAutospacing="0"/>
        <w:rPr>
          <w:color w:val="002060"/>
        </w:rPr>
      </w:pPr>
      <w:r>
        <w:rPr>
          <w:color w:val="002060"/>
        </w:rPr>
        <w:t>FASE FINALE</w:t>
      </w:r>
    </w:p>
    <w:p w14:paraId="5A7D07CE" w14:textId="77777777" w:rsidR="00713FA3" w:rsidRDefault="00713FA3" w:rsidP="00713FA3">
      <w:pPr>
        <w:pStyle w:val="LndNormale1"/>
        <w:jc w:val="left"/>
        <w:rPr>
          <w:b/>
          <w:color w:val="002060"/>
          <w:sz w:val="24"/>
          <w:u w:val="single"/>
        </w:rPr>
      </w:pPr>
    </w:p>
    <w:p w14:paraId="09A1439B" w14:textId="77777777" w:rsidR="00713FA3" w:rsidRPr="006E7501" w:rsidRDefault="00713FA3" w:rsidP="00713FA3">
      <w:pPr>
        <w:pStyle w:val="LndNormale1"/>
        <w:rPr>
          <w:b/>
          <w:bCs/>
          <w:i/>
          <w:iCs/>
          <w:color w:val="002060"/>
        </w:rPr>
      </w:pPr>
      <w:r w:rsidRPr="006E7501">
        <w:rPr>
          <w:b/>
          <w:bCs/>
          <w:i/>
          <w:iCs/>
          <w:color w:val="002060"/>
        </w:rPr>
        <w:t>Semifinali girone “Gold”</w:t>
      </w:r>
    </w:p>
    <w:p w14:paraId="0AAB35A7" w14:textId="77777777" w:rsidR="00713FA3" w:rsidRPr="003F778E" w:rsidRDefault="00713FA3" w:rsidP="00713FA3">
      <w:pPr>
        <w:pStyle w:val="Corpodeltesto21"/>
        <w:rPr>
          <w:rFonts w:ascii="Arial" w:hAnsi="Arial" w:cs="Arial"/>
          <w:i/>
          <w:iCs/>
          <w:color w:val="002060"/>
          <w:sz w:val="22"/>
        </w:rPr>
      </w:pPr>
      <w:r w:rsidRPr="003F778E">
        <w:rPr>
          <w:rFonts w:ascii="Arial" w:hAnsi="Arial" w:cs="Arial"/>
          <w:i/>
          <w:iCs/>
          <w:color w:val="002060"/>
          <w:sz w:val="22"/>
        </w:rPr>
        <w:t>Abbinamento valevole 1° posto</w:t>
      </w:r>
    </w:p>
    <w:p w14:paraId="6535FED0" w14:textId="77777777" w:rsidR="00713FA3" w:rsidRPr="004F0082" w:rsidRDefault="00713FA3" w:rsidP="00713FA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637D65C6" w14:textId="77777777" w:rsidR="00713FA3" w:rsidRPr="00B264CD" w:rsidRDefault="00713FA3" w:rsidP="00713FA3">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r>
        <w:rPr>
          <w:rFonts w:ascii="Arial" w:hAnsi="Arial" w:cs="Arial"/>
          <w:b/>
          <w:bCs/>
          <w:color w:val="002060"/>
          <w:sz w:val="22"/>
        </w:rPr>
        <w:tab/>
      </w:r>
      <w:r>
        <w:rPr>
          <w:rFonts w:ascii="Arial" w:hAnsi="Arial" w:cs="Arial"/>
          <w:b/>
          <w:bCs/>
          <w:color w:val="002060"/>
          <w:sz w:val="22"/>
        </w:rPr>
        <w:tab/>
        <w:t>2-1</w:t>
      </w:r>
      <w:r>
        <w:rPr>
          <w:rFonts w:ascii="Arial" w:hAnsi="Arial" w:cs="Arial"/>
          <w:b/>
          <w:bCs/>
          <w:color w:val="002060"/>
          <w:sz w:val="22"/>
        </w:rPr>
        <w:tab/>
        <w:t>2-0</w:t>
      </w:r>
    </w:p>
    <w:p w14:paraId="5CB65291" w14:textId="77777777" w:rsidR="00713FA3" w:rsidRDefault="00713FA3" w:rsidP="00713FA3">
      <w:pPr>
        <w:pStyle w:val="Corpodeltesto21"/>
        <w:rPr>
          <w:rFonts w:ascii="Arial" w:hAnsi="Arial" w:cs="Arial"/>
          <w:color w:val="002060"/>
          <w:sz w:val="22"/>
        </w:rPr>
      </w:pPr>
    </w:p>
    <w:p w14:paraId="598A6542" w14:textId="77777777" w:rsidR="00713FA3" w:rsidRPr="003F778E" w:rsidRDefault="00713FA3" w:rsidP="00713FA3">
      <w:pPr>
        <w:pStyle w:val="Corpodeltesto21"/>
        <w:rPr>
          <w:rFonts w:ascii="Arial" w:hAnsi="Arial" w:cs="Arial"/>
          <w:i/>
          <w:iCs/>
          <w:color w:val="002060"/>
          <w:sz w:val="22"/>
        </w:rPr>
      </w:pPr>
      <w:r w:rsidRPr="003F778E">
        <w:rPr>
          <w:rFonts w:ascii="Arial" w:hAnsi="Arial" w:cs="Arial"/>
          <w:i/>
          <w:iCs/>
          <w:color w:val="002060"/>
          <w:sz w:val="22"/>
        </w:rPr>
        <w:t>Abbinamento valevole 3° posto</w:t>
      </w:r>
    </w:p>
    <w:p w14:paraId="2D5B73FD" w14:textId="77777777" w:rsidR="00713FA3" w:rsidRPr="004F0082" w:rsidRDefault="00713FA3" w:rsidP="00713FA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287D70AD" w14:textId="77777777" w:rsidR="00713FA3" w:rsidRDefault="00713FA3" w:rsidP="00713FA3">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r>
        <w:rPr>
          <w:rFonts w:ascii="Arial" w:hAnsi="Arial" w:cs="Arial"/>
          <w:b/>
          <w:bCs/>
          <w:color w:val="002060"/>
          <w:sz w:val="22"/>
        </w:rPr>
        <w:tab/>
        <w:t>2-4</w:t>
      </w:r>
    </w:p>
    <w:p w14:paraId="6F58666D" w14:textId="77777777" w:rsidR="00713FA3" w:rsidRDefault="00713FA3" w:rsidP="00713FA3">
      <w:pPr>
        <w:pStyle w:val="Corpodeltesto21"/>
        <w:rPr>
          <w:rFonts w:ascii="Arial" w:hAnsi="Arial" w:cs="Arial"/>
          <w:b/>
          <w:bCs/>
          <w:color w:val="002060"/>
          <w:sz w:val="22"/>
        </w:rPr>
      </w:pPr>
    </w:p>
    <w:p w14:paraId="2D5E4BAD" w14:textId="77777777" w:rsidR="00713FA3" w:rsidRPr="006E7501" w:rsidRDefault="00713FA3" w:rsidP="00713FA3">
      <w:pPr>
        <w:pStyle w:val="LndNormale1"/>
        <w:rPr>
          <w:b/>
          <w:i/>
          <w:color w:val="002060"/>
        </w:rPr>
      </w:pPr>
      <w:r w:rsidRPr="00E762DC">
        <w:rPr>
          <w:b/>
          <w:i/>
          <w:color w:val="002060"/>
        </w:rPr>
        <w:t>Quarti di Finale</w:t>
      </w:r>
    </w:p>
    <w:p w14:paraId="1589EADE" w14:textId="77777777" w:rsidR="00713FA3" w:rsidRDefault="00713FA3" w:rsidP="00713FA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6703F0E8" w14:textId="77777777" w:rsidR="00713FA3" w:rsidRPr="003A02F2" w:rsidRDefault="00713FA3" w:rsidP="00713FA3">
      <w:pPr>
        <w:pStyle w:val="Corpodeltesto21"/>
        <w:rPr>
          <w:rFonts w:ascii="Arial" w:hAnsi="Arial" w:cs="Arial"/>
          <w:b/>
          <w:bCs/>
          <w:color w:val="002060"/>
          <w:sz w:val="22"/>
        </w:rPr>
      </w:pPr>
      <w:r w:rsidRPr="003A02F2">
        <w:rPr>
          <w:rFonts w:ascii="Arial" w:hAnsi="Arial" w:cs="Arial"/>
          <w:b/>
          <w:bCs/>
          <w:color w:val="002060"/>
          <w:sz w:val="22"/>
        </w:rPr>
        <w:t>FUTSAL VIRE GEOSISTEM ASD – CHIARAVALLE FUTSAL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1-4</w:t>
      </w:r>
    </w:p>
    <w:p w14:paraId="1D3DDF35" w14:textId="77777777" w:rsidR="00713FA3" w:rsidRDefault="00713FA3" w:rsidP="00713FA3">
      <w:pPr>
        <w:pStyle w:val="Corpodeltesto21"/>
        <w:rPr>
          <w:rFonts w:ascii="Arial" w:hAnsi="Arial" w:cs="Arial"/>
          <w:color w:val="002060"/>
          <w:sz w:val="22"/>
        </w:rPr>
      </w:pPr>
    </w:p>
    <w:p w14:paraId="69A8AF72" w14:textId="77777777" w:rsidR="00713FA3" w:rsidRPr="00E762DC" w:rsidRDefault="00713FA3" w:rsidP="00713FA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075F954A" w14:textId="77777777" w:rsidR="00713FA3" w:rsidRPr="003A02F2" w:rsidRDefault="00713FA3" w:rsidP="00713FA3">
      <w:pPr>
        <w:pStyle w:val="Corpodeltesto21"/>
        <w:rPr>
          <w:rFonts w:ascii="Arial" w:hAnsi="Arial" w:cs="Arial"/>
          <w:b/>
          <w:bCs/>
          <w:color w:val="002060"/>
          <w:sz w:val="22"/>
        </w:rPr>
      </w:pPr>
      <w:r w:rsidRPr="003A02F2">
        <w:rPr>
          <w:rFonts w:ascii="Arial" w:hAnsi="Arial" w:cs="Arial"/>
          <w:b/>
          <w:bCs/>
          <w:color w:val="002060"/>
          <w:sz w:val="22"/>
        </w:rPr>
        <w:t>ACSS MONDOLFO C5 – U.MANDOLESI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78EEE86F" w14:textId="77777777" w:rsidR="00713FA3" w:rsidRDefault="00713FA3" w:rsidP="00713FA3">
      <w:pPr>
        <w:pStyle w:val="Corpodeltesto21"/>
        <w:rPr>
          <w:rFonts w:ascii="Arial" w:hAnsi="Arial" w:cs="Arial"/>
          <w:color w:val="002060"/>
          <w:sz w:val="22"/>
        </w:rPr>
      </w:pPr>
    </w:p>
    <w:p w14:paraId="0057DF24" w14:textId="77777777" w:rsidR="00713FA3" w:rsidRPr="00E762DC" w:rsidRDefault="00713FA3" w:rsidP="00713FA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46182272" w14:textId="77777777" w:rsidR="00713FA3" w:rsidRPr="003A02F2" w:rsidRDefault="00713FA3" w:rsidP="00713FA3">
      <w:pPr>
        <w:pStyle w:val="Corpodeltesto21"/>
        <w:rPr>
          <w:rFonts w:ascii="Arial" w:hAnsi="Arial" w:cs="Arial"/>
          <w:b/>
          <w:bCs/>
          <w:color w:val="002060"/>
          <w:sz w:val="22"/>
        </w:rPr>
      </w:pPr>
      <w:r w:rsidRPr="003A02F2">
        <w:rPr>
          <w:rFonts w:ascii="Arial" w:hAnsi="Arial" w:cs="Arial"/>
          <w:b/>
          <w:bCs/>
          <w:color w:val="002060"/>
          <w:sz w:val="22"/>
        </w:rPr>
        <w:t>REAL FABRIANO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p>
    <w:p w14:paraId="26EE5C5D" w14:textId="77777777" w:rsidR="00713FA3" w:rsidRPr="00E762DC" w:rsidRDefault="00713FA3" w:rsidP="00713FA3">
      <w:pPr>
        <w:pStyle w:val="Corpodeltesto21"/>
        <w:rPr>
          <w:color w:val="002060"/>
          <w:szCs w:val="22"/>
        </w:rPr>
      </w:pPr>
    </w:p>
    <w:p w14:paraId="215A21B2" w14:textId="77777777" w:rsidR="00713FA3" w:rsidRPr="0033664C" w:rsidRDefault="00713FA3" w:rsidP="00713FA3">
      <w:pPr>
        <w:pStyle w:val="LndNormale1"/>
        <w:rPr>
          <w:b/>
          <w:i/>
          <w:color w:val="002060"/>
        </w:rPr>
      </w:pPr>
      <w:r w:rsidRPr="0033664C">
        <w:rPr>
          <w:b/>
          <w:i/>
          <w:color w:val="002060"/>
        </w:rPr>
        <w:t>Semifinali (gara unica 11/04/2026)</w:t>
      </w:r>
    </w:p>
    <w:p w14:paraId="19CB6F33" w14:textId="77777777" w:rsidR="00713FA3" w:rsidRPr="0033664C" w:rsidRDefault="00713FA3" w:rsidP="00713FA3">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2C75C095" w14:textId="77777777" w:rsidR="00713FA3" w:rsidRPr="00BF7176" w:rsidRDefault="00713FA3" w:rsidP="00713FA3">
      <w:pPr>
        <w:pStyle w:val="Corpodeltesto21"/>
        <w:rPr>
          <w:rFonts w:ascii="Arial" w:hAnsi="Arial" w:cs="Arial"/>
          <w:b/>
          <w:bCs/>
          <w:color w:val="002060"/>
          <w:sz w:val="22"/>
        </w:rPr>
      </w:pPr>
      <w:r w:rsidRPr="00BF7176">
        <w:rPr>
          <w:rFonts w:ascii="Arial" w:hAnsi="Arial" w:cs="Arial"/>
          <w:b/>
          <w:bCs/>
          <w:color w:val="002060"/>
          <w:sz w:val="22"/>
        </w:rPr>
        <w:t>ACLI AUDAX MONTECOSARO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p>
    <w:p w14:paraId="3C69F1CA" w14:textId="77777777" w:rsidR="00713FA3" w:rsidRPr="00BF7176" w:rsidRDefault="00713FA3" w:rsidP="00713FA3">
      <w:pPr>
        <w:pStyle w:val="Corpodeltesto21"/>
        <w:rPr>
          <w:rFonts w:ascii="Arial" w:hAnsi="Arial" w:cs="Arial"/>
          <w:color w:val="002060"/>
          <w:sz w:val="22"/>
        </w:rPr>
      </w:pPr>
    </w:p>
    <w:p w14:paraId="476DAE2B" w14:textId="77777777" w:rsidR="00713FA3" w:rsidRPr="00BF7176" w:rsidRDefault="00713FA3" w:rsidP="00713FA3">
      <w:pPr>
        <w:pStyle w:val="Corpodeltesto21"/>
        <w:rPr>
          <w:rFonts w:ascii="Arial" w:hAnsi="Arial" w:cs="Arial"/>
          <w:color w:val="002060"/>
          <w:sz w:val="22"/>
        </w:rPr>
      </w:pPr>
      <w:r w:rsidRPr="00BF7176">
        <w:rPr>
          <w:rFonts w:ascii="Arial" w:hAnsi="Arial" w:cs="Arial"/>
          <w:color w:val="002060"/>
          <w:sz w:val="22"/>
        </w:rPr>
        <w:t>- vincente X</w:t>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t>-</w:t>
      </w:r>
      <w:r w:rsidRPr="00BF7176">
        <w:rPr>
          <w:rFonts w:ascii="Arial" w:hAnsi="Arial" w:cs="Arial"/>
          <w:color w:val="002060"/>
          <w:sz w:val="22"/>
        </w:rPr>
        <w:tab/>
        <w:t>vincente Y</w:t>
      </w:r>
    </w:p>
    <w:p w14:paraId="55BF9504" w14:textId="77777777" w:rsidR="00713FA3" w:rsidRDefault="00713FA3" w:rsidP="00713FA3">
      <w:pPr>
        <w:pStyle w:val="Corpodeltesto21"/>
        <w:rPr>
          <w:rFonts w:ascii="Arial" w:hAnsi="Arial" w:cs="Arial"/>
          <w:b/>
          <w:bCs/>
          <w:color w:val="002060"/>
          <w:sz w:val="22"/>
          <w:szCs w:val="22"/>
        </w:rPr>
      </w:pPr>
      <w:r w:rsidRPr="006E7501">
        <w:rPr>
          <w:rFonts w:ascii="Arial" w:hAnsi="Arial" w:cs="Arial"/>
          <w:b/>
          <w:bCs/>
          <w:color w:val="002060"/>
          <w:sz w:val="22"/>
          <w:szCs w:val="22"/>
        </w:rPr>
        <w:lastRenderedPageBreak/>
        <w:t>CHIARAVALLE FUTSAL – ACSS MONDOLFO C5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1-3</w:t>
      </w:r>
    </w:p>
    <w:p w14:paraId="31C49BC9" w14:textId="77777777" w:rsidR="00713FA3" w:rsidRPr="00E762DC" w:rsidRDefault="00713FA3" w:rsidP="00713FA3">
      <w:pPr>
        <w:pStyle w:val="Corpodeltesto21"/>
        <w:rPr>
          <w:rFonts w:ascii="Arial" w:hAnsi="Arial" w:cs="Arial"/>
          <w:color w:val="002060"/>
          <w:sz w:val="22"/>
        </w:rPr>
      </w:pPr>
    </w:p>
    <w:p w14:paraId="5E9945FC" w14:textId="77777777" w:rsidR="00713FA3" w:rsidRPr="0033664C" w:rsidRDefault="00713FA3" w:rsidP="00713FA3">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(18/04/2026)</w:t>
      </w:r>
    </w:p>
    <w:p w14:paraId="391EB7D4" w14:textId="77777777" w:rsidR="00713FA3" w:rsidRPr="0033664C" w:rsidRDefault="00713FA3" w:rsidP="00713FA3">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6A7F0D57" w14:textId="77777777" w:rsidR="00713FA3" w:rsidRDefault="00713FA3" w:rsidP="00713FA3">
      <w:pPr>
        <w:pStyle w:val="Corpodeltesto21"/>
        <w:rPr>
          <w:rFonts w:ascii="Arial" w:hAnsi="Arial" w:cs="Arial"/>
          <w:b/>
          <w:bCs/>
          <w:color w:val="002060"/>
          <w:sz w:val="22"/>
          <w:szCs w:val="22"/>
        </w:rPr>
      </w:pPr>
    </w:p>
    <w:p w14:paraId="272FADD4" w14:textId="77777777" w:rsidR="00713FA3" w:rsidRDefault="00713FA3" w:rsidP="00713FA3">
      <w:pPr>
        <w:pStyle w:val="Corpodeltesto21"/>
        <w:rPr>
          <w:rFonts w:ascii="Arial" w:hAnsi="Arial" w:cs="Arial"/>
          <w:b/>
          <w:bCs/>
          <w:color w:val="002060"/>
          <w:sz w:val="22"/>
          <w:szCs w:val="22"/>
        </w:rPr>
      </w:pPr>
      <w:r>
        <w:rPr>
          <w:rFonts w:ascii="Arial" w:hAnsi="Arial" w:cs="Arial"/>
          <w:b/>
          <w:bCs/>
          <w:color w:val="002060"/>
          <w:sz w:val="22"/>
          <w:szCs w:val="22"/>
        </w:rPr>
        <w:t>ACLI AUDAX MONTECOSARO – ACSS MONDOLFO C5</w:t>
      </w:r>
    </w:p>
    <w:p w14:paraId="6B2C7514" w14:textId="77777777" w:rsidR="00713FA3" w:rsidRPr="00CC4D59" w:rsidRDefault="00713FA3" w:rsidP="00713FA3">
      <w:pPr>
        <w:pStyle w:val="Corpodeltesto21"/>
        <w:rPr>
          <w:rFonts w:ascii="Arial" w:hAnsi="Arial" w:cs="Arial"/>
          <w:b/>
          <w:bCs/>
          <w:color w:val="002060"/>
          <w:sz w:val="22"/>
          <w:szCs w:val="22"/>
        </w:rPr>
      </w:pPr>
    </w:p>
    <w:p w14:paraId="23948304" w14:textId="77777777" w:rsidR="00713FA3" w:rsidRDefault="00713FA3" w:rsidP="00713FA3">
      <w:pPr>
        <w:pStyle w:val="Corpodeltesto21"/>
        <w:rPr>
          <w:rFonts w:ascii="Arial" w:hAnsi="Arial" w:cs="Arial"/>
          <w:color w:val="002060"/>
          <w:sz w:val="22"/>
        </w:rPr>
      </w:pPr>
      <w:r w:rsidRPr="0033664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37308F2" w14:textId="77777777" w:rsidR="00713FA3" w:rsidRDefault="00713FA3" w:rsidP="00713FA3">
      <w:pPr>
        <w:pStyle w:val="Corpodeltesto21"/>
        <w:rPr>
          <w:rFonts w:ascii="Arial" w:hAnsi="Arial" w:cs="Arial"/>
          <w:color w:val="002060"/>
          <w:sz w:val="22"/>
        </w:rPr>
      </w:pPr>
    </w:p>
    <w:p w14:paraId="3F2AF33F" w14:textId="77777777" w:rsidR="00713FA3" w:rsidRPr="0038215C" w:rsidRDefault="00713FA3" w:rsidP="00713FA3">
      <w:pPr>
        <w:pStyle w:val="TITOLOPRINC"/>
        <w:spacing w:before="0" w:beforeAutospacing="0" w:after="0" w:afterAutospacing="0"/>
        <w:rPr>
          <w:color w:val="002060"/>
        </w:rPr>
      </w:pPr>
      <w:r>
        <w:rPr>
          <w:color w:val="002060"/>
        </w:rPr>
        <w:t>PROGRAMMA GARE</w:t>
      </w:r>
    </w:p>
    <w:p w14:paraId="6DC28EBA" w14:textId="77777777" w:rsidR="00713FA3" w:rsidRDefault="00713FA3" w:rsidP="00713FA3">
      <w:pPr>
        <w:pStyle w:val="Corpodeltesto21"/>
        <w:rPr>
          <w:rFonts w:ascii="Arial" w:hAnsi="Arial" w:cs="Arial"/>
          <w:color w:val="002060"/>
          <w:sz w:val="22"/>
        </w:rPr>
      </w:pPr>
    </w:p>
    <w:p w14:paraId="5BEA636A" w14:textId="77777777" w:rsidR="00713FA3" w:rsidRPr="004477BF" w:rsidRDefault="00713FA3" w:rsidP="00713FA3">
      <w:pPr>
        <w:pStyle w:val="sottotitolocampionato10"/>
        <w:rPr>
          <w:color w:val="002060"/>
        </w:rPr>
      </w:pPr>
      <w:r w:rsidRPr="004477BF">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713FA3" w:rsidRPr="004477BF" w14:paraId="40EB5354"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4BE70" w14:textId="77777777" w:rsidR="00713FA3" w:rsidRPr="004477BF" w:rsidRDefault="00713FA3" w:rsidP="00172686">
            <w:pPr>
              <w:pStyle w:val="headertabella0"/>
              <w:rPr>
                <w:color w:val="002060"/>
              </w:rPr>
            </w:pPr>
            <w:r w:rsidRPr="004477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A9BDD" w14:textId="77777777" w:rsidR="00713FA3" w:rsidRPr="004477BF" w:rsidRDefault="00713FA3" w:rsidP="00172686">
            <w:pPr>
              <w:pStyle w:val="headertabella0"/>
              <w:rPr>
                <w:color w:val="002060"/>
              </w:rPr>
            </w:pPr>
            <w:r w:rsidRPr="004477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A4A92" w14:textId="77777777" w:rsidR="00713FA3" w:rsidRPr="004477BF" w:rsidRDefault="00713FA3" w:rsidP="00172686">
            <w:pPr>
              <w:pStyle w:val="headertabella0"/>
              <w:rPr>
                <w:color w:val="002060"/>
              </w:rPr>
            </w:pPr>
            <w:r w:rsidRPr="004477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BA259" w14:textId="77777777" w:rsidR="00713FA3" w:rsidRPr="004477BF" w:rsidRDefault="00713FA3" w:rsidP="00172686">
            <w:pPr>
              <w:pStyle w:val="headertabella0"/>
              <w:rPr>
                <w:color w:val="002060"/>
              </w:rPr>
            </w:pPr>
            <w:r w:rsidRPr="004477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00BF8" w14:textId="77777777" w:rsidR="00713FA3" w:rsidRPr="004477BF" w:rsidRDefault="00713FA3" w:rsidP="00172686">
            <w:pPr>
              <w:pStyle w:val="headertabella0"/>
              <w:rPr>
                <w:color w:val="002060"/>
              </w:rPr>
            </w:pPr>
            <w:r w:rsidRPr="004477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8088D" w14:textId="77777777" w:rsidR="00713FA3" w:rsidRPr="004477BF" w:rsidRDefault="00713FA3" w:rsidP="00172686">
            <w:pPr>
              <w:pStyle w:val="headertabella0"/>
              <w:rPr>
                <w:color w:val="002060"/>
              </w:rPr>
            </w:pPr>
            <w:proofErr w:type="spellStart"/>
            <w:r w:rsidRPr="004477BF">
              <w:rPr>
                <w:color w:val="002060"/>
              </w:rPr>
              <w:t>Localita'</w:t>
            </w:r>
            <w:proofErr w:type="spellEnd"/>
            <w:r w:rsidRPr="004477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CF2CB" w14:textId="77777777" w:rsidR="00713FA3" w:rsidRPr="004477BF" w:rsidRDefault="00713FA3" w:rsidP="00172686">
            <w:pPr>
              <w:pStyle w:val="headertabella0"/>
              <w:rPr>
                <w:color w:val="002060"/>
              </w:rPr>
            </w:pPr>
            <w:r w:rsidRPr="004477BF">
              <w:rPr>
                <w:color w:val="002060"/>
              </w:rPr>
              <w:t>Indirizzo Impianto</w:t>
            </w:r>
          </w:p>
        </w:tc>
      </w:tr>
      <w:tr w:rsidR="00713FA3" w:rsidRPr="004477BF" w14:paraId="4C588654" w14:textId="77777777" w:rsidTr="001726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E8817A" w14:textId="77777777" w:rsidR="00713FA3" w:rsidRPr="004477BF" w:rsidRDefault="00713FA3" w:rsidP="00172686">
            <w:pPr>
              <w:pStyle w:val="rowtabella0"/>
              <w:rPr>
                <w:color w:val="002060"/>
              </w:rPr>
            </w:pPr>
            <w:r w:rsidRPr="004477BF">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BBF57E" w14:textId="77777777" w:rsidR="00713FA3" w:rsidRPr="004477BF" w:rsidRDefault="00713FA3" w:rsidP="00172686">
            <w:pPr>
              <w:pStyle w:val="rowtabella0"/>
              <w:rPr>
                <w:color w:val="002060"/>
              </w:rPr>
            </w:pPr>
            <w:r w:rsidRPr="004477BF">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5CA40" w14:textId="77777777" w:rsidR="00713FA3" w:rsidRPr="004477BF" w:rsidRDefault="00713FA3" w:rsidP="00172686">
            <w:pPr>
              <w:pStyle w:val="rowtabella0"/>
              <w:jc w:val="center"/>
              <w:rPr>
                <w:color w:val="002060"/>
              </w:rPr>
            </w:pPr>
            <w:r w:rsidRPr="004477B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CCD2B" w14:textId="77777777" w:rsidR="00713FA3" w:rsidRPr="004477BF" w:rsidRDefault="00713FA3" w:rsidP="00172686">
            <w:pPr>
              <w:pStyle w:val="rowtabella0"/>
              <w:rPr>
                <w:color w:val="002060"/>
              </w:rPr>
            </w:pPr>
            <w:r w:rsidRPr="004477BF">
              <w:rPr>
                <w:color w:val="002060"/>
              </w:rPr>
              <w:t>18/04/2026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87D540" w14:textId="77777777" w:rsidR="00713FA3" w:rsidRPr="004477BF" w:rsidRDefault="00713FA3" w:rsidP="00172686">
            <w:pPr>
              <w:pStyle w:val="rowtabella0"/>
              <w:rPr>
                <w:color w:val="002060"/>
              </w:rPr>
            </w:pPr>
            <w:r w:rsidRPr="004477BF">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0C9792" w14:textId="77777777" w:rsidR="00713FA3" w:rsidRPr="004477BF" w:rsidRDefault="00713FA3" w:rsidP="00172686">
            <w:pPr>
              <w:pStyle w:val="rowtabella0"/>
              <w:rPr>
                <w:color w:val="002060"/>
              </w:rPr>
            </w:pPr>
            <w:r w:rsidRPr="004477BF">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F9308" w14:textId="77777777" w:rsidR="00713FA3" w:rsidRPr="004477BF" w:rsidRDefault="00713FA3" w:rsidP="00172686">
            <w:pPr>
              <w:pStyle w:val="rowtabella0"/>
              <w:rPr>
                <w:color w:val="002060"/>
              </w:rPr>
            </w:pPr>
            <w:r w:rsidRPr="004477BF">
              <w:rPr>
                <w:color w:val="002060"/>
              </w:rPr>
              <w:t>VIA ROSSINI</w:t>
            </w:r>
          </w:p>
        </w:tc>
      </w:tr>
    </w:tbl>
    <w:p w14:paraId="7B26180F" w14:textId="77777777" w:rsidR="00713FA3" w:rsidRDefault="00713FA3" w:rsidP="00713FA3">
      <w:pPr>
        <w:pStyle w:val="Corpodeltesto21"/>
        <w:rPr>
          <w:rFonts w:ascii="Arial" w:hAnsi="Arial" w:cs="Arial"/>
          <w:color w:val="002060"/>
          <w:sz w:val="22"/>
        </w:rPr>
      </w:pPr>
    </w:p>
    <w:p w14:paraId="7F75E597" w14:textId="77777777" w:rsidR="00713FA3" w:rsidRPr="00CE58E2" w:rsidRDefault="00713FA3" w:rsidP="00713FA3">
      <w:pPr>
        <w:pStyle w:val="breakline"/>
        <w:rPr>
          <w:rFonts w:eastAsiaTheme="minorEastAsia"/>
          <w:color w:val="002060"/>
        </w:rPr>
      </w:pPr>
    </w:p>
    <w:p w14:paraId="68F5D2A8" w14:textId="77777777" w:rsidR="00713FA3" w:rsidRPr="00CE58E2" w:rsidRDefault="00713FA3" w:rsidP="00713FA3">
      <w:pPr>
        <w:pStyle w:val="titolocampionato0"/>
        <w:shd w:val="clear" w:color="auto" w:fill="CCCCCC"/>
        <w:spacing w:before="80" w:after="40"/>
        <w:rPr>
          <w:color w:val="002060"/>
        </w:rPr>
      </w:pPr>
      <w:r w:rsidRPr="00CE58E2">
        <w:rPr>
          <w:color w:val="002060"/>
        </w:rPr>
        <w:t>UNDER 17 C5 REGIONALI MASCHILI</w:t>
      </w:r>
    </w:p>
    <w:p w14:paraId="399F5A29" w14:textId="77777777" w:rsidR="00713FA3" w:rsidRPr="0038215C" w:rsidRDefault="00713FA3" w:rsidP="00713FA3">
      <w:pPr>
        <w:pStyle w:val="TITOLOPRINC"/>
        <w:spacing w:before="0" w:beforeAutospacing="0" w:after="0" w:afterAutospacing="0"/>
        <w:rPr>
          <w:color w:val="002060"/>
        </w:rPr>
      </w:pPr>
      <w:r>
        <w:rPr>
          <w:color w:val="002060"/>
        </w:rPr>
        <w:t>FASE FINALE</w:t>
      </w:r>
    </w:p>
    <w:p w14:paraId="3152BCA6" w14:textId="77777777" w:rsidR="00713FA3" w:rsidRDefault="00713FA3" w:rsidP="00713FA3">
      <w:pPr>
        <w:pStyle w:val="Corpodeltesto21"/>
        <w:rPr>
          <w:rFonts w:ascii="Arial" w:hAnsi="Arial" w:cs="Arial"/>
          <w:b/>
          <w:bCs/>
          <w:color w:val="002060"/>
          <w:sz w:val="22"/>
        </w:rPr>
      </w:pPr>
    </w:p>
    <w:p w14:paraId="4E1BF968" w14:textId="77777777" w:rsidR="00713FA3" w:rsidRPr="00E762DC" w:rsidRDefault="00713FA3" w:rsidP="00713FA3">
      <w:pPr>
        <w:pStyle w:val="LndNormale1"/>
        <w:rPr>
          <w:rFonts w:cs="Arial"/>
          <w:color w:val="002060"/>
        </w:rPr>
      </w:pPr>
      <w:r>
        <w:rPr>
          <w:b/>
          <w:i/>
          <w:color w:val="002060"/>
        </w:rPr>
        <w:t>Ottavi</w:t>
      </w:r>
      <w:r w:rsidRPr="00E762DC">
        <w:rPr>
          <w:b/>
          <w:i/>
          <w:color w:val="002060"/>
        </w:rPr>
        <w:t xml:space="preserve"> di Finale </w:t>
      </w:r>
    </w:p>
    <w:p w14:paraId="223BE11A" w14:textId="77777777" w:rsidR="00713FA3" w:rsidRPr="00E762DC" w:rsidRDefault="00713FA3" w:rsidP="00713FA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6E375F82" w14:textId="77777777" w:rsidR="00713FA3" w:rsidRPr="00FA70A6" w:rsidRDefault="00713FA3" w:rsidP="00713FA3">
      <w:pPr>
        <w:pStyle w:val="Corpodeltesto21"/>
        <w:rPr>
          <w:rFonts w:ascii="Arial" w:hAnsi="Arial" w:cs="Arial"/>
          <w:b/>
          <w:bCs/>
          <w:color w:val="002060"/>
          <w:sz w:val="22"/>
        </w:rPr>
      </w:pPr>
      <w:r w:rsidRPr="00FA70A6">
        <w:rPr>
          <w:rFonts w:ascii="Arial" w:hAnsi="Arial" w:cs="Arial"/>
          <w:b/>
          <w:bCs/>
          <w:color w:val="002060"/>
          <w:sz w:val="22"/>
        </w:rPr>
        <w:t>FUTSAL VIRE GEOSISTEM ASD – U.MANDOLESI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5D57FFDA" w14:textId="77777777" w:rsidR="00713FA3" w:rsidRDefault="00713FA3" w:rsidP="00713FA3">
      <w:pPr>
        <w:pStyle w:val="Corpodeltesto21"/>
        <w:rPr>
          <w:rFonts w:ascii="Arial" w:hAnsi="Arial" w:cs="Arial"/>
          <w:color w:val="002060"/>
          <w:sz w:val="22"/>
        </w:rPr>
      </w:pPr>
    </w:p>
    <w:p w14:paraId="13FF3154" w14:textId="77777777" w:rsidR="00713FA3" w:rsidRDefault="00713FA3" w:rsidP="00713FA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401422E8" w14:textId="77777777" w:rsidR="00713FA3" w:rsidRPr="00FA70A6" w:rsidRDefault="00713FA3" w:rsidP="00713FA3">
      <w:pPr>
        <w:pStyle w:val="Corpodeltesto21"/>
        <w:rPr>
          <w:rFonts w:ascii="Arial" w:hAnsi="Arial" w:cs="Arial"/>
          <w:b/>
          <w:bCs/>
          <w:color w:val="002060"/>
          <w:sz w:val="22"/>
        </w:rPr>
      </w:pPr>
      <w:r w:rsidRPr="00FA70A6">
        <w:rPr>
          <w:rFonts w:ascii="Arial" w:hAnsi="Arial" w:cs="Arial"/>
          <w:b/>
          <w:bCs/>
          <w:color w:val="002060"/>
          <w:sz w:val="22"/>
        </w:rPr>
        <w:t>RECANATI CALCIO A 5 – ETA BETA F.C.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5F8BEB62" w14:textId="77777777" w:rsidR="00713FA3" w:rsidRDefault="00713FA3" w:rsidP="00713FA3">
      <w:pPr>
        <w:pStyle w:val="Corpodeltesto21"/>
        <w:rPr>
          <w:rFonts w:ascii="Arial" w:hAnsi="Arial" w:cs="Arial"/>
          <w:color w:val="002060"/>
          <w:sz w:val="22"/>
        </w:rPr>
      </w:pPr>
    </w:p>
    <w:p w14:paraId="15D1E4EC" w14:textId="77777777" w:rsidR="00713FA3" w:rsidRPr="00E762DC" w:rsidRDefault="00713FA3" w:rsidP="00713FA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3047EECD" w14:textId="77777777" w:rsidR="00713FA3" w:rsidRPr="00FA70A6" w:rsidRDefault="00713FA3" w:rsidP="00713FA3">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0-5</w:t>
      </w:r>
    </w:p>
    <w:p w14:paraId="52A109BC" w14:textId="77777777" w:rsidR="00713FA3" w:rsidRDefault="00713FA3" w:rsidP="00713FA3">
      <w:pPr>
        <w:pStyle w:val="Corpodeltesto21"/>
        <w:rPr>
          <w:rFonts w:ascii="Arial" w:hAnsi="Arial" w:cs="Arial"/>
          <w:color w:val="002060"/>
          <w:sz w:val="22"/>
        </w:rPr>
      </w:pPr>
    </w:p>
    <w:p w14:paraId="06FF5448" w14:textId="77777777" w:rsidR="00713FA3" w:rsidRDefault="00713FA3" w:rsidP="00713FA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0C50FF9D" w14:textId="77777777" w:rsidR="00713FA3" w:rsidRPr="00FA70A6" w:rsidRDefault="00713FA3" w:rsidP="00713FA3">
      <w:pPr>
        <w:pStyle w:val="Corpodeltesto21"/>
        <w:rPr>
          <w:rFonts w:ascii="Arial" w:hAnsi="Arial" w:cs="Arial"/>
          <w:b/>
          <w:bCs/>
          <w:color w:val="002060"/>
          <w:sz w:val="22"/>
        </w:rPr>
      </w:pPr>
      <w:r w:rsidRPr="00FA70A6">
        <w:rPr>
          <w:rFonts w:ascii="Arial" w:hAnsi="Arial" w:cs="Arial"/>
          <w:b/>
          <w:bCs/>
          <w:color w:val="002060"/>
          <w:sz w:val="22"/>
        </w:rPr>
        <w:t>ITALSERVICE C5 – POLISPORTIVA RIPATRANSONE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2-1</w:t>
      </w:r>
    </w:p>
    <w:p w14:paraId="1A6AD905" w14:textId="77777777" w:rsidR="00713FA3" w:rsidRDefault="00713FA3" w:rsidP="00713FA3">
      <w:pPr>
        <w:pStyle w:val="Corpodeltesto21"/>
        <w:rPr>
          <w:rFonts w:ascii="Arial" w:hAnsi="Arial" w:cs="Arial"/>
          <w:color w:val="002060"/>
          <w:sz w:val="22"/>
        </w:rPr>
      </w:pPr>
    </w:p>
    <w:p w14:paraId="10144406" w14:textId="77777777" w:rsidR="00713FA3" w:rsidRPr="001E6A72" w:rsidRDefault="00713FA3" w:rsidP="00713FA3">
      <w:pPr>
        <w:pStyle w:val="Corpodeltesto21"/>
        <w:rPr>
          <w:rFonts w:ascii="Arial" w:hAnsi="Arial" w:cs="Arial"/>
          <w:color w:val="002060"/>
          <w:sz w:val="22"/>
        </w:rPr>
      </w:pPr>
    </w:p>
    <w:p w14:paraId="74825E49" w14:textId="77777777" w:rsidR="00713FA3" w:rsidRPr="004F0082" w:rsidRDefault="00713FA3" w:rsidP="00713FA3">
      <w:pPr>
        <w:pStyle w:val="LndNormale1"/>
        <w:rPr>
          <w:b/>
          <w:i/>
          <w:color w:val="002060"/>
        </w:rPr>
      </w:pPr>
      <w:r w:rsidRPr="004F0082">
        <w:rPr>
          <w:b/>
          <w:i/>
          <w:color w:val="002060"/>
        </w:rPr>
        <w:t xml:space="preserve">Quarti di Finale (gara unica </w:t>
      </w:r>
      <w:r>
        <w:rPr>
          <w:b/>
          <w:i/>
          <w:color w:val="002060"/>
        </w:rPr>
        <w:t>11</w:t>
      </w:r>
      <w:r w:rsidRPr="004F0082">
        <w:rPr>
          <w:b/>
          <w:i/>
          <w:color w:val="002060"/>
        </w:rPr>
        <w:t>/0</w:t>
      </w:r>
      <w:r>
        <w:rPr>
          <w:b/>
          <w:i/>
          <w:color w:val="002060"/>
        </w:rPr>
        <w:t>4</w:t>
      </w:r>
      <w:r w:rsidRPr="004F0082">
        <w:rPr>
          <w:b/>
          <w:i/>
          <w:color w:val="002060"/>
        </w:rPr>
        <w:t>/2025)</w:t>
      </w:r>
    </w:p>
    <w:p w14:paraId="48681AFE" w14:textId="77777777" w:rsidR="00713FA3" w:rsidRPr="004F0082" w:rsidRDefault="00713FA3" w:rsidP="00713FA3">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P</w:t>
      </w:r>
    </w:p>
    <w:p w14:paraId="5CE06181" w14:textId="77777777" w:rsidR="00713FA3" w:rsidRPr="00C067EB" w:rsidRDefault="00713FA3" w:rsidP="00713FA3">
      <w:pPr>
        <w:pStyle w:val="Corpodeltesto21"/>
        <w:rPr>
          <w:rFonts w:ascii="Arial" w:hAnsi="Arial" w:cs="Arial"/>
          <w:b/>
          <w:bCs/>
          <w:color w:val="002060"/>
          <w:sz w:val="22"/>
        </w:rPr>
      </w:pPr>
      <w:r w:rsidRPr="00C067EB">
        <w:rPr>
          <w:rFonts w:ascii="Arial" w:hAnsi="Arial" w:cs="Arial"/>
          <w:b/>
          <w:bCs/>
          <w:color w:val="002060"/>
          <w:sz w:val="22"/>
        </w:rPr>
        <w:t xml:space="preserve">ACSS MONDOLFO C5 – </w:t>
      </w:r>
      <w:r>
        <w:rPr>
          <w:rFonts w:ascii="Arial" w:hAnsi="Arial" w:cs="Arial"/>
          <w:b/>
          <w:bCs/>
          <w:color w:val="002060"/>
          <w:sz w:val="22"/>
        </w:rPr>
        <w:t>ITALSERVICE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27098CE6" w14:textId="77777777" w:rsidR="00713FA3" w:rsidRDefault="00713FA3" w:rsidP="00713FA3">
      <w:pPr>
        <w:pStyle w:val="Corpodeltesto21"/>
        <w:rPr>
          <w:rFonts w:ascii="Arial" w:hAnsi="Arial" w:cs="Arial"/>
          <w:color w:val="002060"/>
          <w:sz w:val="22"/>
        </w:rPr>
      </w:pPr>
    </w:p>
    <w:p w14:paraId="346F10C6" w14:textId="77777777" w:rsidR="00713FA3" w:rsidRPr="004F0082" w:rsidRDefault="00713FA3" w:rsidP="00713FA3">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Q</w:t>
      </w:r>
    </w:p>
    <w:p w14:paraId="23E33EC5" w14:textId="77777777" w:rsidR="00713FA3" w:rsidRPr="000F2B04" w:rsidRDefault="00713FA3" w:rsidP="00713FA3">
      <w:pPr>
        <w:pStyle w:val="Corpodeltesto21"/>
        <w:rPr>
          <w:rFonts w:ascii="Arial" w:hAnsi="Arial" w:cs="Arial"/>
          <w:b/>
          <w:bCs/>
          <w:color w:val="002060"/>
          <w:sz w:val="22"/>
        </w:rPr>
      </w:pPr>
      <w:r w:rsidRPr="000F2B04">
        <w:rPr>
          <w:rFonts w:ascii="Arial" w:hAnsi="Arial" w:cs="Arial"/>
          <w:b/>
          <w:bCs/>
          <w:color w:val="002060"/>
          <w:sz w:val="22"/>
        </w:rPr>
        <w:t>C.U.S. ANCONA – C.U.S. MACERATA CALCI</w:t>
      </w:r>
      <w:r>
        <w:rPr>
          <w:rFonts w:ascii="Arial" w:hAnsi="Arial" w:cs="Arial"/>
          <w:b/>
          <w:bCs/>
          <w:color w:val="002060"/>
          <w:sz w:val="22"/>
        </w:rPr>
        <w:t>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3-3</w:t>
      </w:r>
    </w:p>
    <w:p w14:paraId="5FEBBFF1" w14:textId="77777777" w:rsidR="00713FA3" w:rsidRPr="000F2B04" w:rsidRDefault="00713FA3" w:rsidP="00713FA3">
      <w:pPr>
        <w:pStyle w:val="Corpodeltesto21"/>
        <w:rPr>
          <w:rFonts w:ascii="Arial" w:hAnsi="Arial" w:cs="Arial"/>
          <w:color w:val="002060"/>
          <w:sz w:val="22"/>
        </w:rPr>
      </w:pPr>
    </w:p>
    <w:p w14:paraId="722F591D" w14:textId="77777777" w:rsidR="00713FA3" w:rsidRPr="004F0082" w:rsidRDefault="00713FA3" w:rsidP="00713FA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R</w:t>
      </w:r>
    </w:p>
    <w:p w14:paraId="1D7AA233" w14:textId="77777777" w:rsidR="00713FA3" w:rsidRPr="00C067EB" w:rsidRDefault="00713FA3" w:rsidP="00713FA3">
      <w:pPr>
        <w:pStyle w:val="Corpodeltesto21"/>
        <w:rPr>
          <w:rFonts w:ascii="Arial" w:hAnsi="Arial" w:cs="Arial"/>
          <w:b/>
          <w:bCs/>
          <w:color w:val="002060"/>
          <w:sz w:val="22"/>
        </w:rPr>
      </w:pPr>
      <w:r w:rsidRPr="00C067EB">
        <w:rPr>
          <w:rFonts w:ascii="Arial" w:hAnsi="Arial" w:cs="Arial"/>
          <w:b/>
          <w:bCs/>
          <w:color w:val="002060"/>
          <w:sz w:val="22"/>
        </w:rPr>
        <w:t xml:space="preserve">REAL SAN GIORGIO – </w:t>
      </w:r>
      <w:r>
        <w:rPr>
          <w:rFonts w:ascii="Arial" w:hAnsi="Arial" w:cs="Arial"/>
          <w:b/>
          <w:bCs/>
          <w:color w:val="002060"/>
          <w:sz w:val="22"/>
        </w:rPr>
        <w:t>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04AD5154" w14:textId="77777777" w:rsidR="00713FA3" w:rsidRDefault="00713FA3" w:rsidP="00713FA3">
      <w:pPr>
        <w:pStyle w:val="Corpodeltesto21"/>
        <w:rPr>
          <w:rFonts w:ascii="Arial" w:hAnsi="Arial" w:cs="Arial"/>
          <w:color w:val="002060"/>
          <w:sz w:val="22"/>
        </w:rPr>
      </w:pPr>
    </w:p>
    <w:p w14:paraId="0815ABFB" w14:textId="77777777" w:rsidR="00713FA3" w:rsidRPr="004F0082" w:rsidRDefault="00713FA3" w:rsidP="00713FA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S</w:t>
      </w:r>
    </w:p>
    <w:p w14:paraId="427372F5" w14:textId="77777777" w:rsidR="00713FA3" w:rsidRPr="00C067EB" w:rsidRDefault="00713FA3" w:rsidP="00713FA3">
      <w:pPr>
        <w:pStyle w:val="Corpodeltesto21"/>
        <w:rPr>
          <w:rFonts w:ascii="Arial" w:hAnsi="Arial" w:cs="Arial"/>
          <w:b/>
          <w:bCs/>
          <w:color w:val="002060"/>
          <w:sz w:val="22"/>
        </w:rPr>
      </w:pPr>
      <w:r w:rsidRPr="00C067EB">
        <w:rPr>
          <w:rFonts w:ascii="Arial" w:hAnsi="Arial" w:cs="Arial"/>
          <w:b/>
          <w:bCs/>
          <w:color w:val="002060"/>
          <w:sz w:val="22"/>
        </w:rPr>
        <w:t xml:space="preserve">BULDOG T.N.T. LUCREZIA – </w:t>
      </w:r>
      <w:r>
        <w:rPr>
          <w:rFonts w:ascii="Arial" w:hAnsi="Arial" w:cs="Arial"/>
          <w:b/>
          <w:bCs/>
          <w:color w:val="002060"/>
          <w:sz w:val="22"/>
        </w:rPr>
        <w:t>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4-1</w:t>
      </w:r>
    </w:p>
    <w:p w14:paraId="620DF260" w14:textId="77777777" w:rsidR="00713FA3" w:rsidRPr="004F0082" w:rsidRDefault="00713FA3" w:rsidP="00713FA3">
      <w:pPr>
        <w:pStyle w:val="Corpodeltesto21"/>
        <w:rPr>
          <w:rFonts w:ascii="Arial" w:hAnsi="Arial" w:cs="Arial"/>
          <w:color w:val="002060"/>
          <w:sz w:val="22"/>
        </w:rPr>
      </w:pPr>
    </w:p>
    <w:p w14:paraId="4C1830C1" w14:textId="77777777" w:rsidR="00713FA3" w:rsidRPr="00FA4D1D" w:rsidRDefault="00713FA3" w:rsidP="00713FA3">
      <w:pPr>
        <w:pStyle w:val="Corpodeltesto21"/>
        <w:rPr>
          <w:color w:val="002060"/>
          <w:szCs w:val="22"/>
          <w:highlight w:val="yellow"/>
        </w:rPr>
      </w:pPr>
    </w:p>
    <w:p w14:paraId="57133AD2" w14:textId="77777777" w:rsidR="00713FA3" w:rsidRPr="00E762DC" w:rsidRDefault="00713FA3" w:rsidP="00713FA3">
      <w:pPr>
        <w:pStyle w:val="LndNormale1"/>
        <w:rPr>
          <w:b/>
          <w:i/>
          <w:color w:val="002060"/>
        </w:rPr>
      </w:pPr>
      <w:r>
        <w:rPr>
          <w:b/>
          <w:i/>
          <w:color w:val="002060"/>
        </w:rPr>
        <w:t>Semifinali (gara unica 18/04/2026)</w:t>
      </w:r>
    </w:p>
    <w:p w14:paraId="17C47AE9" w14:textId="77777777" w:rsidR="00713FA3" w:rsidRPr="0033664C" w:rsidRDefault="00713FA3" w:rsidP="00713FA3">
      <w:pPr>
        <w:pStyle w:val="Corpodeltesto21"/>
        <w:rPr>
          <w:rFonts w:ascii="Arial" w:hAnsi="Arial" w:cs="Arial"/>
          <w:color w:val="002060"/>
          <w:sz w:val="22"/>
        </w:rPr>
      </w:pPr>
      <w:r w:rsidRPr="0033664C">
        <w:rPr>
          <w:rFonts w:ascii="Arial" w:hAnsi="Arial" w:cs="Arial"/>
          <w:color w:val="002060"/>
          <w:sz w:val="22"/>
        </w:rPr>
        <w:lastRenderedPageBreak/>
        <w:t>Le 4 squadre qualificate disputeranno Semifinali in gara unica in casa della squadra meglio piazzata al termine della seconda fase.</w:t>
      </w:r>
    </w:p>
    <w:p w14:paraId="67ABF058" w14:textId="77777777" w:rsidR="00713FA3" w:rsidRPr="0033664C" w:rsidRDefault="00713FA3" w:rsidP="00713FA3">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4A30468C" w14:textId="77777777" w:rsidR="00713FA3" w:rsidRPr="0033664C" w:rsidRDefault="00713FA3" w:rsidP="00713FA3">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390F35E3" w14:textId="77777777" w:rsidR="00713FA3" w:rsidRPr="00CC4D59" w:rsidRDefault="00713FA3" w:rsidP="00713FA3">
      <w:pPr>
        <w:pStyle w:val="Corpodeltesto21"/>
        <w:rPr>
          <w:rFonts w:ascii="Arial" w:hAnsi="Arial" w:cs="Arial"/>
          <w:b/>
          <w:bCs/>
          <w:color w:val="002060"/>
          <w:sz w:val="22"/>
        </w:rPr>
      </w:pPr>
      <w:r w:rsidRPr="00CC4D59">
        <w:rPr>
          <w:rFonts w:ascii="Arial" w:hAnsi="Arial" w:cs="Arial"/>
          <w:b/>
          <w:bCs/>
          <w:color w:val="002060"/>
          <w:sz w:val="22"/>
        </w:rPr>
        <w:t>ACSS MONDOLFO C5 – BULDOG T.N.T. LUCREZIA</w:t>
      </w:r>
    </w:p>
    <w:p w14:paraId="179314D1" w14:textId="77777777" w:rsidR="00713FA3" w:rsidRDefault="00713FA3" w:rsidP="00713FA3">
      <w:pPr>
        <w:pStyle w:val="Corpodeltesto21"/>
        <w:rPr>
          <w:rFonts w:ascii="Arial" w:hAnsi="Arial" w:cs="Arial"/>
          <w:color w:val="002060"/>
          <w:sz w:val="22"/>
        </w:rPr>
      </w:pPr>
    </w:p>
    <w:p w14:paraId="0092571E" w14:textId="77777777" w:rsidR="00713FA3" w:rsidRPr="0034028A" w:rsidRDefault="00713FA3" w:rsidP="00713FA3">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0924CE6D" w14:textId="77777777" w:rsidR="00713FA3" w:rsidRPr="00CC4D59" w:rsidRDefault="00713FA3" w:rsidP="00713FA3">
      <w:pPr>
        <w:pStyle w:val="Corpodeltesto21"/>
        <w:rPr>
          <w:rFonts w:ascii="Arial" w:hAnsi="Arial" w:cs="Arial"/>
          <w:b/>
          <w:bCs/>
          <w:color w:val="002060"/>
          <w:sz w:val="22"/>
          <w:szCs w:val="22"/>
        </w:rPr>
      </w:pPr>
      <w:r w:rsidRPr="00CC4D59">
        <w:rPr>
          <w:rFonts w:ascii="Arial" w:hAnsi="Arial" w:cs="Arial"/>
          <w:b/>
          <w:bCs/>
          <w:color w:val="002060"/>
          <w:sz w:val="22"/>
          <w:szCs w:val="22"/>
        </w:rPr>
        <w:t>C.U.S. ANCONA – REAL SAN GIORGIO</w:t>
      </w:r>
    </w:p>
    <w:p w14:paraId="640FEBBC" w14:textId="77777777" w:rsidR="00713FA3" w:rsidRPr="0034028A" w:rsidRDefault="00713FA3" w:rsidP="00713FA3">
      <w:pPr>
        <w:pStyle w:val="Corpodeltesto21"/>
        <w:rPr>
          <w:color w:val="002060"/>
          <w:szCs w:val="22"/>
        </w:rPr>
      </w:pPr>
    </w:p>
    <w:p w14:paraId="51D38338" w14:textId="77777777" w:rsidR="00713FA3" w:rsidRPr="0034028A" w:rsidRDefault="00713FA3" w:rsidP="00713FA3">
      <w:pPr>
        <w:pStyle w:val="Corpodeltesto21"/>
        <w:rPr>
          <w:rFonts w:ascii="Arial" w:hAnsi="Arial" w:cs="Arial"/>
          <w:color w:val="002060"/>
          <w:sz w:val="22"/>
        </w:rPr>
      </w:pPr>
      <w:r w:rsidRPr="0034028A">
        <w:rPr>
          <w:rFonts w:ascii="Arial" w:hAnsi="Arial" w:cs="Arial"/>
          <w:color w:val="002060"/>
          <w:sz w:val="22"/>
        </w:rPr>
        <w:t>Al termine dei tempi regolamentari, in caso di parità, si disputeranno due tempi supplementari di 5 minuti ciascuno.</w:t>
      </w:r>
    </w:p>
    <w:p w14:paraId="3A5DDD80" w14:textId="77777777" w:rsidR="00713FA3" w:rsidRPr="0034028A" w:rsidRDefault="00713FA3" w:rsidP="00713FA3">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3E074F64" w14:textId="77777777" w:rsidR="00713FA3" w:rsidRPr="004F0082" w:rsidRDefault="00713FA3" w:rsidP="00713FA3">
      <w:pPr>
        <w:pStyle w:val="Corpodeltesto21"/>
        <w:rPr>
          <w:rFonts w:ascii="Arial" w:hAnsi="Arial" w:cs="Arial"/>
          <w:color w:val="002060"/>
          <w:sz w:val="22"/>
        </w:rPr>
      </w:pPr>
    </w:p>
    <w:p w14:paraId="397D8BA4" w14:textId="77777777" w:rsidR="00713FA3" w:rsidRPr="0033664C" w:rsidRDefault="00713FA3" w:rsidP="00713FA3">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(0</w:t>
      </w:r>
      <w:r>
        <w:rPr>
          <w:rFonts w:ascii="Arial" w:hAnsi="Arial" w:cs="Arial"/>
          <w:b/>
          <w:bCs/>
          <w:i/>
          <w:iCs/>
          <w:color w:val="002060"/>
          <w:sz w:val="22"/>
          <w:szCs w:val="22"/>
        </w:rPr>
        <w:t>3</w:t>
      </w:r>
      <w:r w:rsidRPr="0033664C">
        <w:rPr>
          <w:rFonts w:ascii="Arial" w:hAnsi="Arial" w:cs="Arial"/>
          <w:b/>
          <w:bCs/>
          <w:i/>
          <w:iCs/>
          <w:color w:val="002060"/>
          <w:sz w:val="22"/>
          <w:szCs w:val="22"/>
        </w:rPr>
        <w:t>/05/2026)</w:t>
      </w:r>
    </w:p>
    <w:p w14:paraId="2062E407" w14:textId="77777777" w:rsidR="00713FA3" w:rsidRPr="0033664C" w:rsidRDefault="00713FA3" w:rsidP="00713FA3">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0CD2A508" w14:textId="77777777" w:rsidR="00713FA3" w:rsidRPr="0033664C" w:rsidRDefault="00713FA3" w:rsidP="00713FA3">
      <w:pPr>
        <w:pStyle w:val="Corpodeltesto21"/>
        <w:rPr>
          <w:rFonts w:ascii="Arial" w:hAnsi="Arial" w:cs="Arial"/>
          <w:b/>
          <w:bCs/>
          <w:i/>
          <w:iCs/>
          <w:color w:val="002060"/>
          <w:sz w:val="22"/>
          <w:szCs w:val="22"/>
        </w:rPr>
      </w:pPr>
    </w:p>
    <w:p w14:paraId="0811D823" w14:textId="77777777" w:rsidR="00713FA3" w:rsidRDefault="00713FA3" w:rsidP="00713FA3">
      <w:pPr>
        <w:pStyle w:val="Corpodeltesto21"/>
        <w:rPr>
          <w:rFonts w:ascii="Arial" w:hAnsi="Arial" w:cs="Arial"/>
          <w:color w:val="002060"/>
          <w:sz w:val="22"/>
        </w:rPr>
      </w:pPr>
      <w:r w:rsidRPr="0033664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F9D5AFB" w14:textId="77777777" w:rsidR="00713FA3" w:rsidRDefault="00713FA3" w:rsidP="00713FA3">
      <w:pPr>
        <w:pStyle w:val="Corpodeltesto21"/>
        <w:rPr>
          <w:rFonts w:ascii="Arial" w:hAnsi="Arial" w:cs="Arial"/>
          <w:color w:val="002060"/>
          <w:sz w:val="22"/>
        </w:rPr>
      </w:pPr>
    </w:p>
    <w:p w14:paraId="42B825BA" w14:textId="77777777" w:rsidR="00713FA3" w:rsidRPr="0038215C" w:rsidRDefault="00713FA3" w:rsidP="00713FA3">
      <w:pPr>
        <w:pStyle w:val="TITOLOPRINC"/>
        <w:spacing w:before="0" w:beforeAutospacing="0" w:after="0" w:afterAutospacing="0"/>
        <w:rPr>
          <w:color w:val="002060"/>
        </w:rPr>
      </w:pPr>
      <w:r>
        <w:rPr>
          <w:color w:val="002060"/>
        </w:rPr>
        <w:t>PROGRAMMA GARE</w:t>
      </w:r>
    </w:p>
    <w:p w14:paraId="2D8C228B" w14:textId="77777777" w:rsidR="00713FA3" w:rsidRDefault="00713FA3" w:rsidP="00713FA3">
      <w:pPr>
        <w:pStyle w:val="Corpodeltesto21"/>
        <w:rPr>
          <w:rFonts w:ascii="Arial" w:hAnsi="Arial" w:cs="Arial"/>
          <w:color w:val="002060"/>
          <w:sz w:val="22"/>
        </w:rPr>
      </w:pPr>
    </w:p>
    <w:p w14:paraId="7415FD65" w14:textId="77777777" w:rsidR="00713FA3" w:rsidRPr="004477BF" w:rsidRDefault="00713FA3" w:rsidP="00713FA3">
      <w:pPr>
        <w:pStyle w:val="sottotitolocampionato10"/>
        <w:rPr>
          <w:color w:val="002060"/>
        </w:rPr>
      </w:pPr>
      <w:r w:rsidRPr="004477BF">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13FA3" w:rsidRPr="004477BF" w14:paraId="71D98406"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6EFCD" w14:textId="77777777" w:rsidR="00713FA3" w:rsidRPr="004477BF" w:rsidRDefault="00713FA3" w:rsidP="00172686">
            <w:pPr>
              <w:pStyle w:val="headertabella0"/>
              <w:rPr>
                <w:color w:val="002060"/>
              </w:rPr>
            </w:pPr>
            <w:r w:rsidRPr="004477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A325C" w14:textId="77777777" w:rsidR="00713FA3" w:rsidRPr="004477BF" w:rsidRDefault="00713FA3" w:rsidP="00172686">
            <w:pPr>
              <w:pStyle w:val="headertabella0"/>
              <w:rPr>
                <w:color w:val="002060"/>
              </w:rPr>
            </w:pPr>
            <w:r w:rsidRPr="004477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AD7AD" w14:textId="77777777" w:rsidR="00713FA3" w:rsidRPr="004477BF" w:rsidRDefault="00713FA3" w:rsidP="00172686">
            <w:pPr>
              <w:pStyle w:val="headertabella0"/>
              <w:rPr>
                <w:color w:val="002060"/>
              </w:rPr>
            </w:pPr>
            <w:r w:rsidRPr="004477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0E309" w14:textId="77777777" w:rsidR="00713FA3" w:rsidRPr="004477BF" w:rsidRDefault="00713FA3" w:rsidP="00172686">
            <w:pPr>
              <w:pStyle w:val="headertabella0"/>
              <w:rPr>
                <w:color w:val="002060"/>
              </w:rPr>
            </w:pPr>
            <w:r w:rsidRPr="004477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2AC48" w14:textId="77777777" w:rsidR="00713FA3" w:rsidRPr="004477BF" w:rsidRDefault="00713FA3" w:rsidP="00172686">
            <w:pPr>
              <w:pStyle w:val="headertabella0"/>
              <w:rPr>
                <w:color w:val="002060"/>
              </w:rPr>
            </w:pPr>
            <w:r w:rsidRPr="004477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82219" w14:textId="77777777" w:rsidR="00713FA3" w:rsidRPr="004477BF" w:rsidRDefault="00713FA3" w:rsidP="00172686">
            <w:pPr>
              <w:pStyle w:val="headertabella0"/>
              <w:rPr>
                <w:color w:val="002060"/>
              </w:rPr>
            </w:pPr>
            <w:proofErr w:type="spellStart"/>
            <w:r w:rsidRPr="004477BF">
              <w:rPr>
                <w:color w:val="002060"/>
              </w:rPr>
              <w:t>Localita'</w:t>
            </w:r>
            <w:proofErr w:type="spellEnd"/>
            <w:r w:rsidRPr="004477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0C7B0" w14:textId="77777777" w:rsidR="00713FA3" w:rsidRPr="004477BF" w:rsidRDefault="00713FA3" w:rsidP="00172686">
            <w:pPr>
              <w:pStyle w:val="headertabella0"/>
              <w:rPr>
                <w:color w:val="002060"/>
              </w:rPr>
            </w:pPr>
            <w:r w:rsidRPr="004477BF">
              <w:rPr>
                <w:color w:val="002060"/>
              </w:rPr>
              <w:t>Indirizzo Impianto</w:t>
            </w:r>
          </w:p>
        </w:tc>
      </w:tr>
      <w:tr w:rsidR="00713FA3" w:rsidRPr="004477BF" w14:paraId="483E95FD"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AAD942" w14:textId="77777777" w:rsidR="00713FA3" w:rsidRPr="004477BF" w:rsidRDefault="00713FA3" w:rsidP="00172686">
            <w:pPr>
              <w:pStyle w:val="rowtabella0"/>
              <w:rPr>
                <w:color w:val="002060"/>
              </w:rPr>
            </w:pPr>
            <w:r w:rsidRPr="004477BF">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D9536" w14:textId="77777777" w:rsidR="00713FA3" w:rsidRPr="004477BF" w:rsidRDefault="00713FA3" w:rsidP="00172686">
            <w:pPr>
              <w:pStyle w:val="rowtabella0"/>
              <w:rPr>
                <w:color w:val="002060"/>
              </w:rPr>
            </w:pPr>
            <w:r w:rsidRPr="004477BF">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22976" w14:textId="77777777" w:rsidR="00713FA3" w:rsidRPr="004477BF" w:rsidRDefault="00713FA3" w:rsidP="00172686">
            <w:pPr>
              <w:pStyle w:val="rowtabella0"/>
              <w:jc w:val="center"/>
              <w:rPr>
                <w:color w:val="002060"/>
              </w:rPr>
            </w:pPr>
            <w:r w:rsidRPr="004477B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D5C9F" w14:textId="77777777" w:rsidR="00713FA3" w:rsidRPr="004477BF" w:rsidRDefault="00713FA3" w:rsidP="00172686">
            <w:pPr>
              <w:pStyle w:val="rowtabella0"/>
              <w:rPr>
                <w:color w:val="002060"/>
              </w:rPr>
            </w:pPr>
            <w:r w:rsidRPr="004477BF">
              <w:rPr>
                <w:color w:val="002060"/>
              </w:rPr>
              <w:t>18/04/2026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727E9" w14:textId="77777777" w:rsidR="00713FA3" w:rsidRPr="004477BF" w:rsidRDefault="00713FA3" w:rsidP="00172686">
            <w:pPr>
              <w:pStyle w:val="rowtabella0"/>
              <w:rPr>
                <w:color w:val="002060"/>
              </w:rPr>
            </w:pPr>
            <w:r w:rsidRPr="004477BF">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30211" w14:textId="77777777" w:rsidR="00713FA3" w:rsidRPr="004477BF" w:rsidRDefault="00713FA3" w:rsidP="00172686">
            <w:pPr>
              <w:pStyle w:val="rowtabella0"/>
              <w:rPr>
                <w:color w:val="002060"/>
              </w:rPr>
            </w:pPr>
            <w:r w:rsidRPr="004477BF">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319B9" w14:textId="77777777" w:rsidR="00713FA3" w:rsidRPr="004477BF" w:rsidRDefault="00713FA3" w:rsidP="00172686">
            <w:pPr>
              <w:pStyle w:val="rowtabella0"/>
              <w:rPr>
                <w:color w:val="002060"/>
              </w:rPr>
            </w:pPr>
            <w:r w:rsidRPr="004477BF">
              <w:rPr>
                <w:color w:val="002060"/>
              </w:rPr>
              <w:t>VIA LORETO</w:t>
            </w:r>
          </w:p>
        </w:tc>
      </w:tr>
      <w:tr w:rsidR="00713FA3" w:rsidRPr="004477BF" w14:paraId="2BF43EB2"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CE533" w14:textId="77777777" w:rsidR="00713FA3" w:rsidRPr="004477BF" w:rsidRDefault="00713FA3" w:rsidP="00172686">
            <w:pPr>
              <w:pStyle w:val="rowtabella0"/>
              <w:rPr>
                <w:color w:val="002060"/>
              </w:rPr>
            </w:pPr>
            <w:r w:rsidRPr="004477BF">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1AAA6" w14:textId="77777777" w:rsidR="00713FA3" w:rsidRPr="004477BF" w:rsidRDefault="00713FA3" w:rsidP="00172686">
            <w:pPr>
              <w:pStyle w:val="rowtabella0"/>
              <w:rPr>
                <w:color w:val="002060"/>
              </w:rPr>
            </w:pPr>
            <w:r w:rsidRPr="004477BF">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C62F8" w14:textId="77777777" w:rsidR="00713FA3" w:rsidRPr="004477BF" w:rsidRDefault="00713FA3" w:rsidP="00172686">
            <w:pPr>
              <w:pStyle w:val="rowtabella0"/>
              <w:jc w:val="center"/>
              <w:rPr>
                <w:color w:val="002060"/>
              </w:rPr>
            </w:pPr>
            <w:r w:rsidRPr="004477B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D9491" w14:textId="77777777" w:rsidR="00713FA3" w:rsidRPr="004477BF" w:rsidRDefault="00713FA3" w:rsidP="00172686">
            <w:pPr>
              <w:pStyle w:val="rowtabella0"/>
              <w:rPr>
                <w:color w:val="002060"/>
              </w:rPr>
            </w:pPr>
            <w:r w:rsidRPr="004477BF">
              <w:rPr>
                <w:color w:val="002060"/>
              </w:rPr>
              <w:t>18/04/2026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95BA9" w14:textId="77777777" w:rsidR="00713FA3" w:rsidRPr="004477BF" w:rsidRDefault="00713FA3" w:rsidP="00172686">
            <w:pPr>
              <w:pStyle w:val="rowtabella0"/>
              <w:rPr>
                <w:color w:val="002060"/>
              </w:rPr>
            </w:pPr>
            <w:r w:rsidRPr="004477BF">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E4C32" w14:textId="77777777" w:rsidR="00713FA3" w:rsidRPr="004477BF" w:rsidRDefault="00713FA3" w:rsidP="00172686">
            <w:pPr>
              <w:pStyle w:val="rowtabella0"/>
              <w:rPr>
                <w:color w:val="002060"/>
              </w:rPr>
            </w:pPr>
            <w:r w:rsidRPr="004477B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DDFEC" w14:textId="77777777" w:rsidR="00713FA3" w:rsidRPr="004477BF" w:rsidRDefault="00713FA3" w:rsidP="00172686">
            <w:pPr>
              <w:pStyle w:val="rowtabella0"/>
              <w:rPr>
                <w:color w:val="002060"/>
              </w:rPr>
            </w:pPr>
            <w:r w:rsidRPr="004477BF">
              <w:rPr>
                <w:color w:val="002060"/>
              </w:rPr>
              <w:t>VIA GROTTE DI POSATORA 19/A</w:t>
            </w:r>
          </w:p>
        </w:tc>
      </w:tr>
    </w:tbl>
    <w:p w14:paraId="541603F6" w14:textId="77777777" w:rsidR="00713FA3" w:rsidRDefault="00713FA3" w:rsidP="00713FA3">
      <w:pPr>
        <w:pStyle w:val="Corpodeltesto21"/>
        <w:rPr>
          <w:rFonts w:ascii="Arial" w:hAnsi="Arial" w:cs="Arial"/>
          <w:color w:val="002060"/>
          <w:sz w:val="22"/>
        </w:rPr>
      </w:pPr>
    </w:p>
    <w:p w14:paraId="6BA2D147" w14:textId="77777777" w:rsidR="00713FA3" w:rsidRPr="00CE58E2" w:rsidRDefault="00713FA3" w:rsidP="00713FA3">
      <w:pPr>
        <w:pStyle w:val="breakline"/>
        <w:rPr>
          <w:rFonts w:eastAsiaTheme="minorEastAsia"/>
          <w:color w:val="002060"/>
        </w:rPr>
      </w:pPr>
    </w:p>
    <w:p w14:paraId="6043739F" w14:textId="77777777" w:rsidR="00713FA3" w:rsidRPr="00CE58E2" w:rsidRDefault="00713FA3" w:rsidP="00713FA3">
      <w:pPr>
        <w:pStyle w:val="titolocampionato0"/>
        <w:shd w:val="clear" w:color="auto" w:fill="CCCCCC"/>
        <w:spacing w:before="80" w:after="40"/>
        <w:rPr>
          <w:color w:val="002060"/>
        </w:rPr>
      </w:pPr>
      <w:r w:rsidRPr="00CE58E2">
        <w:rPr>
          <w:color w:val="002060"/>
        </w:rPr>
        <w:t>UNDER 15 C5 REGIONALI MASCHILI</w:t>
      </w:r>
    </w:p>
    <w:p w14:paraId="16B78B15" w14:textId="77777777" w:rsidR="00713FA3" w:rsidRPr="0038215C" w:rsidRDefault="00713FA3" w:rsidP="00713FA3">
      <w:pPr>
        <w:pStyle w:val="TITOLOPRINC"/>
        <w:spacing w:before="0" w:beforeAutospacing="0" w:after="0" w:afterAutospacing="0"/>
        <w:rPr>
          <w:color w:val="002060"/>
        </w:rPr>
      </w:pPr>
      <w:r>
        <w:rPr>
          <w:color w:val="002060"/>
        </w:rPr>
        <w:t>FASE FINALE</w:t>
      </w:r>
    </w:p>
    <w:p w14:paraId="1A5F62D2" w14:textId="77777777" w:rsidR="00713FA3" w:rsidRDefault="00713FA3" w:rsidP="00713FA3">
      <w:pPr>
        <w:pStyle w:val="Corpodeltesto21"/>
        <w:rPr>
          <w:rFonts w:ascii="Arial" w:hAnsi="Arial" w:cs="Arial"/>
          <w:color w:val="002060"/>
          <w:sz w:val="22"/>
        </w:rPr>
      </w:pPr>
    </w:p>
    <w:p w14:paraId="585EE2FC" w14:textId="77777777" w:rsidR="00713FA3" w:rsidRPr="00C02215" w:rsidRDefault="00713FA3" w:rsidP="00713FA3">
      <w:pPr>
        <w:pStyle w:val="LndNormale1"/>
        <w:rPr>
          <w:b/>
          <w:i/>
          <w:color w:val="002060"/>
        </w:rPr>
      </w:pPr>
      <w:r w:rsidRPr="00C02215">
        <w:rPr>
          <w:b/>
          <w:i/>
          <w:color w:val="002060"/>
        </w:rPr>
        <w:t xml:space="preserve">Ottavi di Finale </w:t>
      </w:r>
    </w:p>
    <w:p w14:paraId="4B36CF70" w14:textId="77777777" w:rsidR="00713FA3" w:rsidRPr="00C02215" w:rsidRDefault="00713FA3" w:rsidP="00713FA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10C0D920" w14:textId="77777777" w:rsidR="00713FA3" w:rsidRPr="00C87F9C" w:rsidRDefault="00713FA3" w:rsidP="00713FA3">
      <w:pPr>
        <w:pStyle w:val="Corpodeltesto21"/>
        <w:rPr>
          <w:rFonts w:ascii="Arial" w:hAnsi="Arial" w:cs="Arial"/>
          <w:b/>
          <w:bCs/>
          <w:color w:val="002060"/>
          <w:sz w:val="22"/>
        </w:rPr>
      </w:pPr>
      <w:r w:rsidRPr="00C87F9C">
        <w:rPr>
          <w:rFonts w:ascii="Arial" w:hAnsi="Arial" w:cs="Arial"/>
          <w:b/>
          <w:bCs/>
          <w:color w:val="002060"/>
          <w:sz w:val="22"/>
        </w:rPr>
        <w:t>ACSS MONDOLFO C5 – CITTA’ DI OSTRA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19-0</w:t>
      </w:r>
    </w:p>
    <w:p w14:paraId="51566782" w14:textId="77777777" w:rsidR="00713FA3" w:rsidRDefault="00713FA3" w:rsidP="00713FA3">
      <w:pPr>
        <w:pStyle w:val="Corpodeltesto21"/>
        <w:rPr>
          <w:rFonts w:ascii="Arial" w:hAnsi="Arial" w:cs="Arial"/>
          <w:color w:val="002060"/>
          <w:sz w:val="22"/>
        </w:rPr>
      </w:pPr>
    </w:p>
    <w:p w14:paraId="7ACDB99E" w14:textId="77777777" w:rsidR="00713FA3" w:rsidRPr="00C02215" w:rsidRDefault="00713FA3" w:rsidP="00713FA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4156E8F8" w14:textId="77777777" w:rsidR="00713FA3" w:rsidRPr="00C87F9C" w:rsidRDefault="00713FA3" w:rsidP="00713FA3">
      <w:pPr>
        <w:pStyle w:val="Corpodeltesto21"/>
        <w:rPr>
          <w:rFonts w:ascii="Arial" w:hAnsi="Arial" w:cs="Arial"/>
          <w:b/>
          <w:bCs/>
          <w:color w:val="002060"/>
          <w:sz w:val="22"/>
        </w:rPr>
      </w:pPr>
      <w:r w:rsidRPr="00C87F9C">
        <w:rPr>
          <w:rFonts w:ascii="Arial" w:hAnsi="Arial" w:cs="Arial"/>
          <w:b/>
          <w:bCs/>
          <w:color w:val="002060"/>
          <w:sz w:val="22"/>
        </w:rPr>
        <w:t>BULDOG T.N.T. LUCREZIA – SPORTFLY ARL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6-0</w:t>
      </w:r>
    </w:p>
    <w:p w14:paraId="3E3454A0" w14:textId="77777777" w:rsidR="00713FA3" w:rsidRPr="005E06FE" w:rsidRDefault="00713FA3" w:rsidP="00713FA3">
      <w:pPr>
        <w:pStyle w:val="Corpodeltesto21"/>
        <w:rPr>
          <w:rFonts w:ascii="Arial" w:hAnsi="Arial" w:cs="Arial"/>
          <w:color w:val="002060"/>
          <w:sz w:val="22"/>
        </w:rPr>
      </w:pPr>
    </w:p>
    <w:p w14:paraId="789F527E" w14:textId="77777777" w:rsidR="00713FA3" w:rsidRPr="00C02215" w:rsidRDefault="00713FA3" w:rsidP="00713FA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132C99D9" w14:textId="77777777" w:rsidR="00713FA3" w:rsidRPr="00C87F9C" w:rsidRDefault="00713FA3" w:rsidP="00713FA3">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4-2</w:t>
      </w:r>
    </w:p>
    <w:p w14:paraId="3116C6DD" w14:textId="77777777" w:rsidR="00713FA3" w:rsidRPr="00C87F9C" w:rsidRDefault="00713FA3" w:rsidP="00713FA3">
      <w:pPr>
        <w:pStyle w:val="Corpodeltesto21"/>
        <w:rPr>
          <w:rFonts w:ascii="Arial" w:hAnsi="Arial" w:cs="Arial"/>
          <w:color w:val="002060"/>
          <w:sz w:val="22"/>
        </w:rPr>
      </w:pPr>
    </w:p>
    <w:p w14:paraId="51D7EC7E" w14:textId="77777777" w:rsidR="00713FA3" w:rsidRPr="00C02215" w:rsidRDefault="00713FA3" w:rsidP="00713FA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6398804D" w14:textId="77777777" w:rsidR="00713FA3" w:rsidRPr="00C87F9C" w:rsidRDefault="00713FA3" w:rsidP="00713FA3">
      <w:pPr>
        <w:pStyle w:val="Corpodeltesto21"/>
        <w:rPr>
          <w:rFonts w:ascii="Arial" w:hAnsi="Arial" w:cs="Arial"/>
          <w:b/>
          <w:bCs/>
          <w:color w:val="002060"/>
          <w:sz w:val="22"/>
        </w:rPr>
      </w:pPr>
      <w:r w:rsidRPr="00C87F9C">
        <w:rPr>
          <w:rFonts w:ascii="Arial" w:hAnsi="Arial" w:cs="Arial"/>
          <w:b/>
          <w:bCs/>
          <w:color w:val="002060"/>
          <w:sz w:val="22"/>
        </w:rPr>
        <w:t>ASCOLI CALCIO A 5 – CSI GAUDIO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17-1</w:t>
      </w:r>
    </w:p>
    <w:p w14:paraId="6C7F04B4" w14:textId="77777777" w:rsidR="00713FA3" w:rsidRDefault="00713FA3" w:rsidP="00713FA3">
      <w:pPr>
        <w:pStyle w:val="Corpodeltesto21"/>
        <w:rPr>
          <w:rFonts w:ascii="Arial" w:hAnsi="Arial" w:cs="Arial"/>
          <w:color w:val="002060"/>
          <w:sz w:val="22"/>
        </w:rPr>
      </w:pPr>
    </w:p>
    <w:p w14:paraId="5FE45B75" w14:textId="77777777" w:rsidR="00713FA3" w:rsidRPr="00C02215" w:rsidRDefault="00713FA3" w:rsidP="00713FA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56959143" w14:textId="77777777" w:rsidR="00713FA3" w:rsidRPr="00C87F9C" w:rsidRDefault="00713FA3" w:rsidP="00713FA3">
      <w:pPr>
        <w:pStyle w:val="Corpodeltesto21"/>
        <w:rPr>
          <w:rFonts w:ascii="Arial" w:hAnsi="Arial" w:cs="Arial"/>
          <w:b/>
          <w:bCs/>
          <w:color w:val="002060"/>
          <w:sz w:val="22"/>
        </w:rPr>
      </w:pPr>
      <w:r w:rsidRPr="00C87F9C">
        <w:rPr>
          <w:rFonts w:ascii="Arial" w:hAnsi="Arial" w:cs="Arial"/>
          <w:b/>
          <w:bCs/>
          <w:color w:val="002060"/>
          <w:sz w:val="22"/>
        </w:rPr>
        <w:t>CERRETO D’ESI ASD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8-3</w:t>
      </w:r>
    </w:p>
    <w:p w14:paraId="42F2978C" w14:textId="77777777" w:rsidR="00713FA3" w:rsidRDefault="00713FA3" w:rsidP="00713FA3">
      <w:pPr>
        <w:pStyle w:val="Corpodeltesto21"/>
        <w:rPr>
          <w:rFonts w:ascii="Arial" w:hAnsi="Arial" w:cs="Arial"/>
          <w:color w:val="002060"/>
          <w:sz w:val="22"/>
        </w:rPr>
      </w:pPr>
    </w:p>
    <w:p w14:paraId="6FACB863" w14:textId="77777777" w:rsidR="00713FA3" w:rsidRPr="00C02215" w:rsidRDefault="00713FA3" w:rsidP="00713FA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502AA8B2" w14:textId="77777777" w:rsidR="00713FA3" w:rsidRPr="00C87F9C" w:rsidRDefault="00713FA3" w:rsidP="00713FA3">
      <w:pPr>
        <w:pStyle w:val="Corpodeltesto21"/>
        <w:rPr>
          <w:rFonts w:ascii="Arial" w:hAnsi="Arial" w:cs="Arial"/>
          <w:b/>
          <w:bCs/>
          <w:color w:val="002060"/>
          <w:sz w:val="22"/>
        </w:rPr>
      </w:pPr>
      <w:r w:rsidRPr="00C87F9C">
        <w:rPr>
          <w:rFonts w:ascii="Arial" w:hAnsi="Arial" w:cs="Arial"/>
          <w:b/>
          <w:bCs/>
          <w:color w:val="002060"/>
          <w:sz w:val="22"/>
        </w:rPr>
        <w:lastRenderedPageBreak/>
        <w:t>POL.CAGLI SPORT ASSOCIATI – CALCIO A 5 CORINALDO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5-2</w:t>
      </w:r>
    </w:p>
    <w:p w14:paraId="0F96A2E3" w14:textId="77777777" w:rsidR="00713FA3" w:rsidRDefault="00713FA3" w:rsidP="00713FA3">
      <w:pPr>
        <w:pStyle w:val="Corpodeltesto21"/>
        <w:rPr>
          <w:rFonts w:ascii="Arial" w:hAnsi="Arial" w:cs="Arial"/>
          <w:color w:val="002060"/>
          <w:sz w:val="22"/>
        </w:rPr>
      </w:pPr>
    </w:p>
    <w:p w14:paraId="20F3995C" w14:textId="77777777" w:rsidR="00713FA3" w:rsidRPr="00C02215" w:rsidRDefault="00713FA3" w:rsidP="00713FA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3C4F2F6B" w14:textId="77777777" w:rsidR="00713FA3" w:rsidRPr="00C87F9C" w:rsidRDefault="00713FA3" w:rsidP="00713FA3">
      <w:pPr>
        <w:pStyle w:val="Corpodeltesto21"/>
        <w:rPr>
          <w:rFonts w:ascii="Arial" w:hAnsi="Arial" w:cs="Arial"/>
          <w:b/>
          <w:bCs/>
          <w:color w:val="002060"/>
          <w:sz w:val="22"/>
        </w:rPr>
      </w:pPr>
      <w:r w:rsidRPr="00C87F9C">
        <w:rPr>
          <w:rFonts w:ascii="Arial" w:hAnsi="Arial" w:cs="Arial"/>
          <w:b/>
          <w:bCs/>
          <w:color w:val="002060"/>
          <w:sz w:val="22"/>
        </w:rPr>
        <w:t>POLISPORTIVA RIPATRANSONE – SPORTING GROTTAMMARE</w:t>
      </w:r>
      <w:r>
        <w:rPr>
          <w:rFonts w:ascii="Arial" w:hAnsi="Arial" w:cs="Arial"/>
          <w:b/>
          <w:bCs/>
          <w:color w:val="002060"/>
          <w:sz w:val="22"/>
        </w:rPr>
        <w:tab/>
      </w:r>
      <w:r>
        <w:rPr>
          <w:rFonts w:ascii="Arial" w:hAnsi="Arial" w:cs="Arial"/>
          <w:b/>
          <w:bCs/>
          <w:color w:val="002060"/>
          <w:sz w:val="22"/>
        </w:rPr>
        <w:tab/>
        <w:t>10-2</w:t>
      </w:r>
    </w:p>
    <w:p w14:paraId="44DB0346" w14:textId="77777777" w:rsidR="00713FA3" w:rsidRDefault="00713FA3" w:rsidP="00713FA3">
      <w:pPr>
        <w:pStyle w:val="Corpodeltesto21"/>
        <w:rPr>
          <w:rFonts w:ascii="Arial" w:hAnsi="Arial" w:cs="Arial"/>
          <w:color w:val="002060"/>
          <w:sz w:val="22"/>
        </w:rPr>
      </w:pPr>
    </w:p>
    <w:p w14:paraId="21196162" w14:textId="77777777" w:rsidR="00713FA3" w:rsidRPr="00C02215" w:rsidRDefault="00713FA3" w:rsidP="00713FA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65B9B4FB" w14:textId="77777777" w:rsidR="00713FA3" w:rsidRPr="00C87F9C" w:rsidRDefault="00713FA3" w:rsidP="00713FA3">
      <w:pPr>
        <w:pStyle w:val="Corpodeltesto21"/>
        <w:rPr>
          <w:rFonts w:ascii="Arial" w:hAnsi="Arial" w:cs="Arial"/>
          <w:b/>
          <w:bCs/>
          <w:color w:val="002060"/>
          <w:sz w:val="22"/>
        </w:rPr>
      </w:pPr>
      <w:r w:rsidRPr="00C87F9C">
        <w:rPr>
          <w:rFonts w:ascii="Arial" w:hAnsi="Arial" w:cs="Arial"/>
          <w:b/>
          <w:bCs/>
          <w:color w:val="002060"/>
          <w:sz w:val="22"/>
        </w:rPr>
        <w:t>CANTINE RIUNITE CSI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2-4</w:t>
      </w:r>
    </w:p>
    <w:p w14:paraId="2060ECDC" w14:textId="77777777" w:rsidR="00713FA3" w:rsidRDefault="00713FA3" w:rsidP="00713FA3">
      <w:pPr>
        <w:pStyle w:val="Corpodeltesto21"/>
        <w:rPr>
          <w:rFonts w:ascii="Arial" w:hAnsi="Arial" w:cs="Arial"/>
          <w:color w:val="002060"/>
          <w:sz w:val="22"/>
        </w:rPr>
      </w:pPr>
    </w:p>
    <w:p w14:paraId="416B6812" w14:textId="77777777" w:rsidR="00713FA3" w:rsidRPr="00C02215" w:rsidRDefault="00713FA3" w:rsidP="00713FA3">
      <w:pPr>
        <w:pStyle w:val="LndNormale1"/>
        <w:rPr>
          <w:color w:val="002060"/>
        </w:rPr>
      </w:pPr>
    </w:p>
    <w:p w14:paraId="50846490" w14:textId="77777777" w:rsidR="00713FA3" w:rsidRPr="0034028A" w:rsidRDefault="00713FA3" w:rsidP="00713FA3">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0212C2FB" w14:textId="77777777" w:rsidR="00713FA3" w:rsidRPr="0034028A" w:rsidRDefault="00713FA3" w:rsidP="00713FA3">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 A</w:t>
      </w:r>
    </w:p>
    <w:p w14:paraId="24CEC26B" w14:textId="77777777" w:rsidR="00713FA3" w:rsidRPr="000A067E" w:rsidRDefault="00713FA3" w:rsidP="00713FA3">
      <w:pPr>
        <w:pStyle w:val="Corpodeltesto21"/>
        <w:rPr>
          <w:rFonts w:ascii="Arial" w:hAnsi="Arial" w:cs="Arial"/>
          <w:b/>
          <w:bCs/>
          <w:color w:val="002060"/>
          <w:sz w:val="22"/>
        </w:rPr>
      </w:pPr>
      <w:r w:rsidRPr="000A067E">
        <w:rPr>
          <w:rFonts w:ascii="Arial" w:hAnsi="Arial" w:cs="Arial"/>
          <w:b/>
          <w:bCs/>
          <w:color w:val="002060"/>
          <w:sz w:val="22"/>
        </w:rPr>
        <w:t>ACSS MONDOLFO C5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2B05554C" w14:textId="77777777" w:rsidR="00713FA3" w:rsidRDefault="00713FA3" w:rsidP="00713FA3">
      <w:pPr>
        <w:pStyle w:val="Corpodeltesto21"/>
        <w:rPr>
          <w:rFonts w:ascii="Arial" w:hAnsi="Arial" w:cs="Arial"/>
          <w:color w:val="002060"/>
          <w:sz w:val="22"/>
        </w:rPr>
      </w:pPr>
    </w:p>
    <w:p w14:paraId="06A60799" w14:textId="77777777" w:rsidR="00713FA3" w:rsidRPr="0034028A" w:rsidRDefault="00713FA3" w:rsidP="00713FA3">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 B</w:t>
      </w:r>
    </w:p>
    <w:p w14:paraId="2A7E3AE5" w14:textId="77777777" w:rsidR="00713FA3" w:rsidRPr="000A067E" w:rsidRDefault="00713FA3" w:rsidP="00713FA3">
      <w:pPr>
        <w:pStyle w:val="Corpodeltesto21"/>
        <w:rPr>
          <w:rFonts w:ascii="Arial" w:hAnsi="Arial" w:cs="Arial"/>
          <w:b/>
          <w:bCs/>
          <w:color w:val="002060"/>
          <w:sz w:val="22"/>
        </w:rPr>
      </w:pPr>
      <w:r>
        <w:rPr>
          <w:rFonts w:ascii="Arial" w:hAnsi="Arial" w:cs="Arial"/>
          <w:b/>
          <w:bCs/>
          <w:color w:val="002060"/>
          <w:sz w:val="22"/>
        </w:rPr>
        <w:t>BULDOG T.N.T. LUCREZIA</w:t>
      </w:r>
      <w:r w:rsidRPr="000A067E">
        <w:rPr>
          <w:rFonts w:ascii="Arial" w:hAnsi="Arial" w:cs="Arial"/>
          <w:b/>
          <w:bCs/>
          <w:color w:val="002060"/>
          <w:sz w:val="22"/>
        </w:rPr>
        <w:t xml:space="preserve"> – POLISPORTIVA RIPATRANSONE</w:t>
      </w:r>
      <w:r>
        <w:rPr>
          <w:rFonts w:ascii="Arial" w:hAnsi="Arial" w:cs="Arial"/>
          <w:b/>
          <w:bCs/>
          <w:color w:val="002060"/>
          <w:sz w:val="22"/>
        </w:rPr>
        <w:tab/>
      </w:r>
      <w:r>
        <w:rPr>
          <w:rFonts w:ascii="Arial" w:hAnsi="Arial" w:cs="Arial"/>
          <w:b/>
          <w:bCs/>
          <w:color w:val="002060"/>
          <w:sz w:val="22"/>
        </w:rPr>
        <w:tab/>
        <w:t>5-3</w:t>
      </w:r>
    </w:p>
    <w:p w14:paraId="47A63384" w14:textId="77777777" w:rsidR="00713FA3" w:rsidRDefault="00713FA3" w:rsidP="00713FA3">
      <w:pPr>
        <w:pStyle w:val="Corpodeltesto21"/>
        <w:rPr>
          <w:rFonts w:ascii="Arial" w:hAnsi="Arial" w:cs="Arial"/>
          <w:color w:val="002060"/>
          <w:sz w:val="22"/>
        </w:rPr>
      </w:pPr>
    </w:p>
    <w:p w14:paraId="4E131E00" w14:textId="77777777" w:rsidR="00713FA3" w:rsidRPr="0034028A" w:rsidRDefault="00713FA3" w:rsidP="00713FA3">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 C</w:t>
      </w:r>
    </w:p>
    <w:p w14:paraId="4E72D80A" w14:textId="77777777" w:rsidR="00713FA3" w:rsidRPr="000A067E" w:rsidRDefault="00713FA3" w:rsidP="00713FA3">
      <w:pPr>
        <w:pStyle w:val="Corpodeltesto21"/>
        <w:rPr>
          <w:rFonts w:ascii="Arial" w:hAnsi="Arial" w:cs="Arial"/>
          <w:b/>
          <w:bCs/>
          <w:color w:val="002060"/>
          <w:sz w:val="22"/>
        </w:rPr>
      </w:pPr>
      <w:r w:rsidRPr="000A067E">
        <w:rPr>
          <w:rFonts w:ascii="Arial" w:hAnsi="Arial" w:cs="Arial"/>
          <w:b/>
          <w:bCs/>
          <w:color w:val="002060"/>
          <w:sz w:val="22"/>
        </w:rPr>
        <w:t>ITALSERVICE C5 – POL.CAGLI SPORT ASSOCIATI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0-4</w:t>
      </w:r>
    </w:p>
    <w:p w14:paraId="26D6E302" w14:textId="77777777" w:rsidR="00713FA3" w:rsidRDefault="00713FA3" w:rsidP="00713FA3">
      <w:pPr>
        <w:pStyle w:val="Corpodeltesto21"/>
        <w:rPr>
          <w:rFonts w:ascii="Arial" w:hAnsi="Arial" w:cs="Arial"/>
          <w:color w:val="002060"/>
          <w:sz w:val="22"/>
        </w:rPr>
      </w:pPr>
    </w:p>
    <w:p w14:paraId="1CCF825E" w14:textId="77777777" w:rsidR="00713FA3" w:rsidRPr="0034028A" w:rsidRDefault="00713FA3" w:rsidP="00713FA3">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 D</w:t>
      </w:r>
    </w:p>
    <w:p w14:paraId="5FC9244B" w14:textId="77777777" w:rsidR="00713FA3" w:rsidRPr="000A067E" w:rsidRDefault="00713FA3" w:rsidP="00713FA3">
      <w:pPr>
        <w:pStyle w:val="Corpodeltesto21"/>
        <w:rPr>
          <w:rFonts w:ascii="Arial" w:hAnsi="Arial" w:cs="Arial"/>
          <w:b/>
          <w:bCs/>
          <w:color w:val="002060"/>
          <w:sz w:val="22"/>
        </w:rPr>
      </w:pPr>
      <w:r w:rsidRPr="000A067E">
        <w:rPr>
          <w:rFonts w:ascii="Arial" w:hAnsi="Arial" w:cs="Arial"/>
          <w:b/>
          <w:bCs/>
          <w:color w:val="002060"/>
          <w:sz w:val="22"/>
        </w:rPr>
        <w:t>ASCOL</w:t>
      </w:r>
      <w:r>
        <w:rPr>
          <w:rFonts w:ascii="Arial" w:hAnsi="Arial" w:cs="Arial"/>
          <w:b/>
          <w:bCs/>
          <w:color w:val="002060"/>
          <w:sz w:val="22"/>
        </w:rPr>
        <w:t>I</w:t>
      </w:r>
      <w:r w:rsidRPr="000A067E">
        <w:rPr>
          <w:rFonts w:ascii="Arial" w:hAnsi="Arial" w:cs="Arial"/>
          <w:b/>
          <w:bCs/>
          <w:color w:val="002060"/>
          <w:sz w:val="22"/>
        </w:rPr>
        <w:t xml:space="preserve"> CALCIO A 5 – </w:t>
      </w:r>
      <w:r>
        <w:rPr>
          <w:rFonts w:ascii="Arial" w:hAnsi="Arial" w:cs="Arial"/>
          <w:b/>
          <w:bCs/>
          <w:color w:val="002060"/>
          <w:sz w:val="22"/>
        </w:rPr>
        <w:t>CERRETO D’ESI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42822A69" w14:textId="77777777" w:rsidR="00713FA3" w:rsidRPr="0034028A" w:rsidRDefault="00713FA3" w:rsidP="00713FA3">
      <w:pPr>
        <w:pStyle w:val="Corpodeltesto21"/>
        <w:rPr>
          <w:rFonts w:ascii="Arial" w:hAnsi="Arial" w:cs="Arial"/>
          <w:color w:val="002060"/>
          <w:sz w:val="22"/>
        </w:rPr>
      </w:pPr>
    </w:p>
    <w:p w14:paraId="16A1DDD5" w14:textId="77777777" w:rsidR="00713FA3" w:rsidRPr="00FA4D1D" w:rsidRDefault="00713FA3" w:rsidP="00713FA3">
      <w:pPr>
        <w:pStyle w:val="Corpodeltesto21"/>
        <w:rPr>
          <w:color w:val="002060"/>
          <w:szCs w:val="22"/>
          <w:highlight w:val="yellow"/>
        </w:rPr>
      </w:pPr>
    </w:p>
    <w:p w14:paraId="5AC7E621" w14:textId="77777777" w:rsidR="00713FA3" w:rsidRPr="0034028A" w:rsidRDefault="00713FA3" w:rsidP="00713FA3">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41D47135" w14:textId="77777777" w:rsidR="00713FA3" w:rsidRPr="0034028A" w:rsidRDefault="00713FA3" w:rsidP="00713FA3">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0E07C357" w14:textId="77777777" w:rsidR="00713FA3" w:rsidRPr="000F2B04" w:rsidRDefault="00713FA3" w:rsidP="00713FA3">
      <w:pPr>
        <w:pStyle w:val="Corpodeltesto21"/>
        <w:rPr>
          <w:rFonts w:ascii="Arial" w:hAnsi="Arial" w:cs="Arial"/>
          <w:b/>
          <w:bCs/>
          <w:color w:val="002060"/>
          <w:sz w:val="22"/>
        </w:rPr>
      </w:pPr>
      <w:r w:rsidRPr="000F2B04">
        <w:rPr>
          <w:rFonts w:ascii="Arial" w:hAnsi="Arial" w:cs="Arial"/>
          <w:b/>
          <w:bCs/>
          <w:color w:val="002060"/>
          <w:sz w:val="22"/>
        </w:rPr>
        <w:t>ACSS MONDOLFO</w:t>
      </w:r>
      <w:r>
        <w:rPr>
          <w:rFonts w:ascii="Arial" w:hAnsi="Arial" w:cs="Arial"/>
          <w:b/>
          <w:bCs/>
          <w:color w:val="002060"/>
          <w:sz w:val="22"/>
        </w:rPr>
        <w:t xml:space="preserve"> C5</w:t>
      </w:r>
      <w:r w:rsidRPr="000F2B04">
        <w:rPr>
          <w:rFonts w:ascii="Arial" w:hAnsi="Arial" w:cs="Arial"/>
          <w:b/>
          <w:bCs/>
          <w:color w:val="002060"/>
          <w:sz w:val="22"/>
        </w:rPr>
        <w:t xml:space="preserve">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4-0</w:t>
      </w:r>
    </w:p>
    <w:p w14:paraId="5ADDA636" w14:textId="77777777" w:rsidR="00713FA3" w:rsidRDefault="00713FA3" w:rsidP="00713FA3">
      <w:pPr>
        <w:pStyle w:val="Corpodeltesto21"/>
        <w:rPr>
          <w:rFonts w:ascii="Arial" w:hAnsi="Arial" w:cs="Arial"/>
          <w:color w:val="002060"/>
          <w:sz w:val="22"/>
        </w:rPr>
      </w:pPr>
    </w:p>
    <w:p w14:paraId="043E5C02" w14:textId="77777777" w:rsidR="00713FA3" w:rsidRPr="0034028A" w:rsidRDefault="00713FA3" w:rsidP="00713FA3">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675C6BE7" w14:textId="77777777" w:rsidR="00713FA3" w:rsidRPr="000F2B04" w:rsidRDefault="00713FA3" w:rsidP="00713FA3">
      <w:pPr>
        <w:pStyle w:val="Corpodeltesto21"/>
        <w:rPr>
          <w:rFonts w:ascii="Arial" w:hAnsi="Arial" w:cs="Arial"/>
          <w:b/>
          <w:bCs/>
          <w:color w:val="002060"/>
          <w:sz w:val="22"/>
          <w:szCs w:val="22"/>
        </w:rPr>
      </w:pPr>
      <w:r>
        <w:rPr>
          <w:rFonts w:ascii="Arial" w:hAnsi="Arial" w:cs="Arial"/>
          <w:b/>
          <w:bCs/>
          <w:color w:val="002060"/>
          <w:sz w:val="22"/>
        </w:rPr>
        <w:t>BULDOG T.N.T. LUCREZIA</w:t>
      </w:r>
      <w:r w:rsidRPr="000F2B04">
        <w:rPr>
          <w:rFonts w:ascii="Arial" w:hAnsi="Arial" w:cs="Arial"/>
          <w:b/>
          <w:bCs/>
          <w:color w:val="002060"/>
          <w:sz w:val="22"/>
          <w:szCs w:val="22"/>
        </w:rPr>
        <w:t xml:space="preserve"> – POL.CAGLI SPORT ASSOCIATI</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5-0</w:t>
      </w:r>
    </w:p>
    <w:p w14:paraId="5FA45914" w14:textId="77777777" w:rsidR="00713FA3" w:rsidRPr="0034028A" w:rsidRDefault="00713FA3" w:rsidP="00713FA3">
      <w:pPr>
        <w:pStyle w:val="Corpodeltesto21"/>
        <w:rPr>
          <w:color w:val="002060"/>
          <w:szCs w:val="22"/>
        </w:rPr>
      </w:pPr>
    </w:p>
    <w:p w14:paraId="3EFA3E24" w14:textId="77777777" w:rsidR="00713FA3" w:rsidRPr="0034028A" w:rsidRDefault="00713FA3" w:rsidP="00713FA3">
      <w:pPr>
        <w:pStyle w:val="Corpodeltesto21"/>
        <w:rPr>
          <w:rFonts w:ascii="Arial" w:hAnsi="Arial" w:cs="Arial"/>
          <w:color w:val="002060"/>
          <w:sz w:val="22"/>
        </w:rPr>
      </w:pPr>
    </w:p>
    <w:p w14:paraId="212EB7CF" w14:textId="77777777" w:rsidR="00713FA3" w:rsidRPr="00474EAB" w:rsidRDefault="00713FA3" w:rsidP="00713FA3">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184E33AD" w14:textId="77777777" w:rsidR="00713FA3" w:rsidRPr="00474EAB" w:rsidRDefault="00713FA3" w:rsidP="00713FA3">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0B214586" w14:textId="77777777" w:rsidR="00713FA3" w:rsidRDefault="00713FA3" w:rsidP="00713FA3">
      <w:pPr>
        <w:pStyle w:val="Corpodeltesto21"/>
        <w:rPr>
          <w:rFonts w:ascii="Arial" w:hAnsi="Arial" w:cs="Arial"/>
          <w:b/>
          <w:bCs/>
          <w:i/>
          <w:iCs/>
          <w:color w:val="002060"/>
          <w:sz w:val="22"/>
          <w:szCs w:val="22"/>
        </w:rPr>
      </w:pPr>
    </w:p>
    <w:p w14:paraId="1674D8B5" w14:textId="77777777" w:rsidR="00713FA3" w:rsidRPr="00CC4D59" w:rsidRDefault="00713FA3" w:rsidP="00713FA3">
      <w:pPr>
        <w:pStyle w:val="Corpodeltesto21"/>
        <w:rPr>
          <w:rFonts w:ascii="Arial" w:hAnsi="Arial" w:cs="Arial"/>
          <w:b/>
          <w:bCs/>
          <w:color w:val="002060"/>
          <w:sz w:val="22"/>
          <w:szCs w:val="22"/>
        </w:rPr>
      </w:pPr>
      <w:r w:rsidRPr="00CC4D59">
        <w:rPr>
          <w:rFonts w:ascii="Arial" w:hAnsi="Arial" w:cs="Arial"/>
          <w:b/>
          <w:bCs/>
          <w:color w:val="002060"/>
          <w:sz w:val="22"/>
          <w:szCs w:val="22"/>
        </w:rPr>
        <w:t>ACSS MONDOLFO C5 – BULDOG T.N.T. LUCREZIA</w:t>
      </w:r>
    </w:p>
    <w:p w14:paraId="1BAA65FB" w14:textId="77777777" w:rsidR="00713FA3" w:rsidRPr="00474EAB" w:rsidRDefault="00713FA3" w:rsidP="00713FA3">
      <w:pPr>
        <w:pStyle w:val="Corpodeltesto21"/>
        <w:rPr>
          <w:rFonts w:ascii="Arial" w:hAnsi="Arial" w:cs="Arial"/>
          <w:b/>
          <w:bCs/>
          <w:i/>
          <w:iCs/>
          <w:color w:val="002060"/>
          <w:sz w:val="22"/>
          <w:szCs w:val="22"/>
        </w:rPr>
      </w:pPr>
    </w:p>
    <w:p w14:paraId="731719EF" w14:textId="77777777" w:rsidR="00713FA3" w:rsidRDefault="00713FA3" w:rsidP="00713FA3">
      <w:pPr>
        <w:pStyle w:val="Corpodeltesto21"/>
        <w:rPr>
          <w:rFonts w:ascii="Arial" w:hAnsi="Arial" w:cs="Arial"/>
          <w:color w:val="002060"/>
          <w:sz w:val="22"/>
        </w:rPr>
      </w:pPr>
      <w:r w:rsidRPr="00474EAB">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84AD82A" w14:textId="77777777" w:rsidR="00713FA3" w:rsidRDefault="00713FA3" w:rsidP="00713FA3">
      <w:pPr>
        <w:pStyle w:val="Corpodeltesto21"/>
        <w:rPr>
          <w:rFonts w:ascii="Arial" w:hAnsi="Arial" w:cs="Arial"/>
          <w:color w:val="002060"/>
          <w:sz w:val="22"/>
        </w:rPr>
      </w:pPr>
    </w:p>
    <w:p w14:paraId="4A53A44A" w14:textId="77777777" w:rsidR="00713FA3" w:rsidRPr="0038215C" w:rsidRDefault="00713FA3" w:rsidP="00713FA3">
      <w:pPr>
        <w:pStyle w:val="TITOLOPRINC"/>
        <w:spacing w:before="0" w:beforeAutospacing="0" w:after="0" w:afterAutospacing="0"/>
        <w:rPr>
          <w:color w:val="002060"/>
        </w:rPr>
      </w:pPr>
      <w:r>
        <w:rPr>
          <w:color w:val="002060"/>
        </w:rPr>
        <w:t>PROGRAMMA GARE</w:t>
      </w:r>
    </w:p>
    <w:p w14:paraId="05D28D58" w14:textId="77777777" w:rsidR="00713FA3" w:rsidRDefault="00713FA3" w:rsidP="00713FA3">
      <w:pPr>
        <w:pStyle w:val="Corpodeltesto21"/>
        <w:rPr>
          <w:rFonts w:ascii="Arial" w:hAnsi="Arial" w:cs="Arial"/>
          <w:color w:val="002060"/>
          <w:sz w:val="22"/>
        </w:rPr>
      </w:pPr>
    </w:p>
    <w:p w14:paraId="79851001" w14:textId="77777777" w:rsidR="00713FA3" w:rsidRPr="004477BF" w:rsidRDefault="00713FA3" w:rsidP="00713FA3">
      <w:pPr>
        <w:pStyle w:val="sottotitolocampionato10"/>
        <w:rPr>
          <w:color w:val="002060"/>
        </w:rPr>
      </w:pPr>
      <w:r w:rsidRPr="004477BF">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13FA3" w:rsidRPr="004477BF" w14:paraId="0CEB4461"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3E88F" w14:textId="77777777" w:rsidR="00713FA3" w:rsidRPr="004477BF" w:rsidRDefault="00713FA3" w:rsidP="00172686">
            <w:pPr>
              <w:pStyle w:val="headertabella0"/>
              <w:rPr>
                <w:color w:val="002060"/>
              </w:rPr>
            </w:pPr>
            <w:r w:rsidRPr="004477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D6287" w14:textId="77777777" w:rsidR="00713FA3" w:rsidRPr="004477BF" w:rsidRDefault="00713FA3" w:rsidP="00172686">
            <w:pPr>
              <w:pStyle w:val="headertabella0"/>
              <w:rPr>
                <w:color w:val="002060"/>
              </w:rPr>
            </w:pPr>
            <w:r w:rsidRPr="004477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9D82B" w14:textId="77777777" w:rsidR="00713FA3" w:rsidRPr="004477BF" w:rsidRDefault="00713FA3" w:rsidP="00172686">
            <w:pPr>
              <w:pStyle w:val="headertabella0"/>
              <w:rPr>
                <w:color w:val="002060"/>
              </w:rPr>
            </w:pPr>
            <w:r w:rsidRPr="004477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6CA0F" w14:textId="77777777" w:rsidR="00713FA3" w:rsidRPr="004477BF" w:rsidRDefault="00713FA3" w:rsidP="00172686">
            <w:pPr>
              <w:pStyle w:val="headertabella0"/>
              <w:rPr>
                <w:color w:val="002060"/>
              </w:rPr>
            </w:pPr>
            <w:r w:rsidRPr="004477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24C28" w14:textId="77777777" w:rsidR="00713FA3" w:rsidRPr="004477BF" w:rsidRDefault="00713FA3" w:rsidP="00172686">
            <w:pPr>
              <w:pStyle w:val="headertabella0"/>
              <w:rPr>
                <w:color w:val="002060"/>
              </w:rPr>
            </w:pPr>
            <w:r w:rsidRPr="004477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088E6" w14:textId="77777777" w:rsidR="00713FA3" w:rsidRPr="004477BF" w:rsidRDefault="00713FA3" w:rsidP="00172686">
            <w:pPr>
              <w:pStyle w:val="headertabella0"/>
              <w:rPr>
                <w:color w:val="002060"/>
              </w:rPr>
            </w:pPr>
            <w:proofErr w:type="spellStart"/>
            <w:r w:rsidRPr="004477BF">
              <w:rPr>
                <w:color w:val="002060"/>
              </w:rPr>
              <w:t>Localita'</w:t>
            </w:r>
            <w:proofErr w:type="spellEnd"/>
            <w:r w:rsidRPr="004477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0CED3" w14:textId="77777777" w:rsidR="00713FA3" w:rsidRPr="004477BF" w:rsidRDefault="00713FA3" w:rsidP="00172686">
            <w:pPr>
              <w:pStyle w:val="headertabella0"/>
              <w:rPr>
                <w:color w:val="002060"/>
              </w:rPr>
            </w:pPr>
            <w:r w:rsidRPr="004477BF">
              <w:rPr>
                <w:color w:val="002060"/>
              </w:rPr>
              <w:t>Indirizzo Impianto</w:t>
            </w:r>
          </w:p>
        </w:tc>
      </w:tr>
      <w:tr w:rsidR="00713FA3" w:rsidRPr="004477BF" w14:paraId="4B1242F6" w14:textId="77777777" w:rsidTr="001726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AAFAE8" w14:textId="77777777" w:rsidR="00713FA3" w:rsidRPr="004477BF" w:rsidRDefault="00713FA3" w:rsidP="00172686">
            <w:pPr>
              <w:pStyle w:val="rowtabella0"/>
              <w:rPr>
                <w:color w:val="002060"/>
              </w:rPr>
            </w:pPr>
            <w:r w:rsidRPr="004477BF">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685C91" w14:textId="77777777" w:rsidR="00713FA3" w:rsidRPr="004477BF" w:rsidRDefault="00713FA3" w:rsidP="00172686">
            <w:pPr>
              <w:pStyle w:val="rowtabella0"/>
              <w:rPr>
                <w:color w:val="002060"/>
              </w:rPr>
            </w:pPr>
            <w:r w:rsidRPr="004477BF">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3E8B0" w14:textId="77777777" w:rsidR="00713FA3" w:rsidRPr="004477BF" w:rsidRDefault="00713FA3" w:rsidP="00172686">
            <w:pPr>
              <w:pStyle w:val="rowtabella0"/>
              <w:jc w:val="center"/>
              <w:rPr>
                <w:color w:val="002060"/>
              </w:rPr>
            </w:pPr>
            <w:r w:rsidRPr="004477B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282C0" w14:textId="77777777" w:rsidR="00713FA3" w:rsidRPr="004477BF" w:rsidRDefault="00713FA3" w:rsidP="00172686">
            <w:pPr>
              <w:pStyle w:val="rowtabella0"/>
              <w:rPr>
                <w:color w:val="002060"/>
              </w:rPr>
            </w:pPr>
            <w:r w:rsidRPr="004477BF">
              <w:rPr>
                <w:color w:val="002060"/>
              </w:rPr>
              <w:t>19/04/2026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EDF49" w14:textId="77777777" w:rsidR="00713FA3" w:rsidRPr="004477BF" w:rsidRDefault="00713FA3" w:rsidP="00172686">
            <w:pPr>
              <w:pStyle w:val="rowtabella0"/>
              <w:rPr>
                <w:color w:val="002060"/>
              </w:rPr>
            </w:pPr>
            <w:r w:rsidRPr="004477BF">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8BDB2" w14:textId="77777777" w:rsidR="00713FA3" w:rsidRPr="004477BF" w:rsidRDefault="00713FA3" w:rsidP="00172686">
            <w:pPr>
              <w:pStyle w:val="rowtabella0"/>
              <w:rPr>
                <w:color w:val="002060"/>
              </w:rPr>
            </w:pPr>
            <w:r w:rsidRPr="004477BF">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324F1F" w14:textId="77777777" w:rsidR="00713FA3" w:rsidRPr="004477BF" w:rsidRDefault="00713FA3" w:rsidP="00172686">
            <w:pPr>
              <w:pStyle w:val="rowtabella0"/>
              <w:rPr>
                <w:color w:val="002060"/>
              </w:rPr>
            </w:pPr>
            <w:r w:rsidRPr="004477BF">
              <w:rPr>
                <w:color w:val="002060"/>
              </w:rPr>
              <w:t>VIA LORETO</w:t>
            </w:r>
          </w:p>
        </w:tc>
      </w:tr>
    </w:tbl>
    <w:p w14:paraId="056426B1" w14:textId="77777777" w:rsidR="00713FA3" w:rsidRDefault="00713FA3" w:rsidP="00713FA3">
      <w:pPr>
        <w:pStyle w:val="breakline"/>
        <w:rPr>
          <w:color w:val="002060"/>
        </w:rPr>
      </w:pPr>
    </w:p>
    <w:p w14:paraId="6E2D03BA" w14:textId="77777777" w:rsidR="00713FA3" w:rsidRDefault="00713FA3" w:rsidP="00713FA3">
      <w:pPr>
        <w:pStyle w:val="breakline"/>
        <w:rPr>
          <w:color w:val="002060"/>
        </w:rPr>
      </w:pPr>
    </w:p>
    <w:p w14:paraId="139C4C9E" w14:textId="77777777" w:rsidR="00713FA3" w:rsidRPr="00BC2F63" w:rsidRDefault="00713FA3" w:rsidP="00713FA3">
      <w:pPr>
        <w:pStyle w:val="titolocampionato0"/>
        <w:shd w:val="clear" w:color="auto" w:fill="CCCCCC"/>
        <w:spacing w:before="80" w:after="40"/>
        <w:rPr>
          <w:color w:val="002060"/>
        </w:rPr>
      </w:pPr>
      <w:r w:rsidRPr="00BC2F63">
        <w:rPr>
          <w:color w:val="002060"/>
        </w:rPr>
        <w:t>CALCIO A 5 UNDER 15 FEM. REG.</w:t>
      </w:r>
    </w:p>
    <w:p w14:paraId="6E33F681" w14:textId="77777777" w:rsidR="00713FA3" w:rsidRPr="00BC2F63" w:rsidRDefault="00713FA3" w:rsidP="00713FA3">
      <w:pPr>
        <w:pStyle w:val="titoloprinc0"/>
        <w:rPr>
          <w:color w:val="002060"/>
        </w:rPr>
      </w:pPr>
      <w:r w:rsidRPr="00BC2F63">
        <w:rPr>
          <w:color w:val="002060"/>
        </w:rPr>
        <w:t>VARIAZIONI AL PROGRAMMA GARE</w:t>
      </w:r>
    </w:p>
    <w:p w14:paraId="5A849A0A" w14:textId="77777777" w:rsidR="00713FA3" w:rsidRPr="00BC2F63" w:rsidRDefault="00713FA3" w:rsidP="00713FA3">
      <w:pPr>
        <w:pStyle w:val="breakline"/>
        <w:rPr>
          <w:color w:val="002060"/>
        </w:rPr>
      </w:pPr>
    </w:p>
    <w:p w14:paraId="2C16501E" w14:textId="77777777" w:rsidR="00713FA3" w:rsidRPr="00BC2F63" w:rsidRDefault="00713FA3" w:rsidP="00713FA3">
      <w:pPr>
        <w:pStyle w:val="breakline"/>
        <w:rPr>
          <w:color w:val="002060"/>
        </w:rPr>
      </w:pPr>
    </w:p>
    <w:p w14:paraId="357CA43B" w14:textId="77777777" w:rsidR="00713FA3" w:rsidRPr="00BC2F63" w:rsidRDefault="00713FA3" w:rsidP="00713FA3">
      <w:pPr>
        <w:pStyle w:val="sottotitolocampionato10"/>
        <w:rPr>
          <w:color w:val="002060"/>
        </w:rPr>
      </w:pPr>
      <w:r w:rsidRPr="00BC2F63">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05B9B" w:rsidRPr="00BC2F63" w14:paraId="45A65197" w14:textId="77777777" w:rsidTr="001726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54E1E" w14:textId="77777777" w:rsidR="00713FA3" w:rsidRPr="00BC2F63" w:rsidRDefault="00713FA3" w:rsidP="00172686">
            <w:pPr>
              <w:pStyle w:val="headertabella0"/>
              <w:rPr>
                <w:color w:val="002060"/>
              </w:rPr>
            </w:pPr>
            <w:r w:rsidRPr="00BC2F6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290D8" w14:textId="77777777" w:rsidR="00713FA3" w:rsidRPr="00BC2F63" w:rsidRDefault="00713FA3" w:rsidP="00172686">
            <w:pPr>
              <w:pStyle w:val="headertabella0"/>
              <w:rPr>
                <w:color w:val="002060"/>
              </w:rPr>
            </w:pPr>
            <w:r w:rsidRPr="00BC2F6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B6DEF" w14:textId="77777777" w:rsidR="00713FA3" w:rsidRPr="00BC2F63" w:rsidRDefault="00713FA3" w:rsidP="00172686">
            <w:pPr>
              <w:pStyle w:val="headertabella0"/>
              <w:rPr>
                <w:color w:val="002060"/>
              </w:rPr>
            </w:pPr>
            <w:r w:rsidRPr="00BC2F6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53DE6" w14:textId="77777777" w:rsidR="00713FA3" w:rsidRPr="00BC2F63" w:rsidRDefault="00713FA3" w:rsidP="00172686">
            <w:pPr>
              <w:pStyle w:val="headertabella0"/>
              <w:rPr>
                <w:color w:val="002060"/>
              </w:rPr>
            </w:pPr>
            <w:r w:rsidRPr="00BC2F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44C63" w14:textId="77777777" w:rsidR="00713FA3" w:rsidRPr="00BC2F63" w:rsidRDefault="00713FA3" w:rsidP="00172686">
            <w:pPr>
              <w:pStyle w:val="headertabella0"/>
              <w:rPr>
                <w:color w:val="002060"/>
              </w:rPr>
            </w:pPr>
            <w:r w:rsidRPr="00BC2F63">
              <w:rPr>
                <w:color w:val="002060"/>
              </w:rPr>
              <w:t xml:space="preserve">Data </w:t>
            </w:r>
            <w:proofErr w:type="spellStart"/>
            <w:r w:rsidRPr="00BC2F63">
              <w:rPr>
                <w:color w:val="002060"/>
              </w:rPr>
              <w:t>Orig</w:t>
            </w:r>
            <w:proofErr w:type="spellEnd"/>
            <w:r w:rsidRPr="00BC2F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355C5" w14:textId="77777777" w:rsidR="00713FA3" w:rsidRPr="00BC2F63" w:rsidRDefault="00713FA3" w:rsidP="00172686">
            <w:pPr>
              <w:pStyle w:val="headertabella0"/>
              <w:rPr>
                <w:color w:val="002060"/>
              </w:rPr>
            </w:pPr>
            <w:r w:rsidRPr="00BC2F6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E3E4E" w14:textId="77777777" w:rsidR="00713FA3" w:rsidRPr="00BC2F63" w:rsidRDefault="00713FA3" w:rsidP="00172686">
            <w:pPr>
              <w:pStyle w:val="headertabella0"/>
              <w:rPr>
                <w:color w:val="002060"/>
              </w:rPr>
            </w:pPr>
            <w:r w:rsidRPr="00BC2F63">
              <w:rPr>
                <w:color w:val="002060"/>
              </w:rPr>
              <w:t xml:space="preserve">Ora </w:t>
            </w:r>
            <w:proofErr w:type="spellStart"/>
            <w:r w:rsidRPr="00BC2F63">
              <w:rPr>
                <w:color w:val="002060"/>
              </w:rPr>
              <w:t>Orig</w:t>
            </w:r>
            <w:proofErr w:type="spellEnd"/>
            <w:r w:rsidRPr="00BC2F6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92B14" w14:textId="77777777" w:rsidR="00713FA3" w:rsidRPr="00BC2F63" w:rsidRDefault="00713FA3" w:rsidP="00172686">
            <w:pPr>
              <w:pStyle w:val="headertabella0"/>
              <w:rPr>
                <w:color w:val="002060"/>
              </w:rPr>
            </w:pPr>
            <w:r w:rsidRPr="00BC2F63">
              <w:rPr>
                <w:color w:val="002060"/>
              </w:rPr>
              <w:t>Impianto</w:t>
            </w:r>
          </w:p>
        </w:tc>
      </w:tr>
      <w:tr w:rsidR="00A05B9B" w:rsidRPr="00BC2F63" w14:paraId="48CF7580" w14:textId="77777777" w:rsidTr="001726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F7F5" w14:textId="77777777" w:rsidR="00713FA3" w:rsidRPr="00A05B9B" w:rsidRDefault="00713FA3" w:rsidP="00172686">
            <w:pPr>
              <w:pStyle w:val="rowtabella0"/>
              <w:rPr>
                <w:color w:val="002060"/>
                <w:highlight w:val="yellow"/>
              </w:rPr>
            </w:pPr>
            <w:r w:rsidRPr="00A05B9B">
              <w:rPr>
                <w:color w:val="002060"/>
                <w:highlight w:val="yellow"/>
              </w:rPr>
              <w:t>21/04/2026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2D46" w14:textId="77777777" w:rsidR="00713FA3" w:rsidRPr="00A05B9B" w:rsidRDefault="00713FA3" w:rsidP="00172686">
            <w:pPr>
              <w:pStyle w:val="rowtabella0"/>
              <w:jc w:val="center"/>
              <w:rPr>
                <w:color w:val="002060"/>
                <w:highlight w:val="yellow"/>
              </w:rPr>
            </w:pPr>
            <w:r w:rsidRPr="00A05B9B">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A3E7" w14:textId="77777777" w:rsidR="00713FA3" w:rsidRPr="00A05B9B" w:rsidRDefault="00713FA3" w:rsidP="00172686">
            <w:pPr>
              <w:pStyle w:val="rowtabella0"/>
              <w:rPr>
                <w:color w:val="002060"/>
                <w:highlight w:val="yellow"/>
              </w:rPr>
            </w:pPr>
            <w:r w:rsidRPr="00A05B9B">
              <w:rPr>
                <w:color w:val="002060"/>
                <w:highlight w:val="yellow"/>
              </w:rPr>
              <w:t>POLISPORTIVA BOCA S.E.M.</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CE14" w14:textId="77777777" w:rsidR="00713FA3" w:rsidRPr="00A05B9B" w:rsidRDefault="00713FA3" w:rsidP="00172686">
            <w:pPr>
              <w:pStyle w:val="rowtabella0"/>
              <w:rPr>
                <w:color w:val="002060"/>
                <w:highlight w:val="yellow"/>
              </w:rPr>
            </w:pPr>
            <w:r w:rsidRPr="00A05B9B">
              <w:rPr>
                <w:color w:val="002060"/>
                <w:highlight w:val="yellow"/>
              </w:rPr>
              <w:t>FALCONARA 1995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A417" w14:textId="115E3834" w:rsidR="00713FA3" w:rsidRPr="00A05B9B" w:rsidRDefault="00A05B9B" w:rsidP="00172686">
            <w:pPr>
              <w:rPr>
                <w:rFonts w:ascii="Arial" w:hAnsi="Arial" w:cs="Arial"/>
                <w:color w:val="002060"/>
                <w:sz w:val="12"/>
                <w:szCs w:val="12"/>
              </w:rPr>
            </w:pPr>
            <w:r w:rsidRPr="00A05B9B">
              <w:rPr>
                <w:rFonts w:ascii="Arial" w:hAnsi="Arial" w:cs="Arial"/>
                <w:color w:val="002060"/>
                <w:sz w:val="12"/>
                <w:szCs w:val="12"/>
              </w:rPr>
              <w:t>19/04/2026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E37F" w14:textId="77777777" w:rsidR="00713FA3" w:rsidRPr="00BC2F63" w:rsidRDefault="00713FA3" w:rsidP="00172686">
            <w:pPr>
              <w:pStyle w:val="rowtabella0"/>
              <w:jc w:val="center"/>
              <w:rPr>
                <w:color w:val="002060"/>
              </w:rPr>
            </w:pPr>
            <w:r w:rsidRPr="00A05B9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2A26" w14:textId="77777777" w:rsidR="00713FA3" w:rsidRPr="00BC2F63" w:rsidRDefault="00713FA3" w:rsidP="00172686">
            <w:pPr>
              <w:pStyle w:val="rowtabella0"/>
              <w:jc w:val="center"/>
              <w:rPr>
                <w:color w:val="002060"/>
              </w:rPr>
            </w:pPr>
            <w:r w:rsidRPr="00BC2F63">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0B152" w14:textId="77777777" w:rsidR="00713FA3" w:rsidRPr="00BC2F63" w:rsidRDefault="00713FA3" w:rsidP="00172686">
            <w:pPr>
              <w:pStyle w:val="rowtabella0"/>
              <w:rPr>
                <w:color w:val="002060"/>
              </w:rPr>
            </w:pPr>
            <w:r w:rsidRPr="00A05B9B">
              <w:rPr>
                <w:color w:val="002060"/>
                <w:highlight w:val="yellow"/>
              </w:rPr>
              <w:t>PALASPORT "BADIALI" FALCONARA MARITTIMA VIA DELLO STADIO</w:t>
            </w:r>
          </w:p>
        </w:tc>
      </w:tr>
    </w:tbl>
    <w:p w14:paraId="59DB79C1" w14:textId="77777777" w:rsidR="00713FA3" w:rsidRPr="00BC2F63" w:rsidRDefault="00713FA3" w:rsidP="00713FA3">
      <w:pPr>
        <w:pStyle w:val="breakline"/>
        <w:rPr>
          <w:rFonts w:eastAsiaTheme="minorEastAsia"/>
          <w:color w:val="002060"/>
        </w:rPr>
      </w:pPr>
    </w:p>
    <w:p w14:paraId="53DABB2D" w14:textId="77777777" w:rsidR="00713FA3" w:rsidRPr="00BC2F63" w:rsidRDefault="00713FA3" w:rsidP="00713FA3">
      <w:pPr>
        <w:pStyle w:val="breakline"/>
        <w:rPr>
          <w:color w:val="002060"/>
        </w:rPr>
      </w:pPr>
    </w:p>
    <w:p w14:paraId="094B93EE" w14:textId="77777777" w:rsidR="00713FA3" w:rsidRPr="00BC2F63" w:rsidRDefault="00713FA3" w:rsidP="00713FA3">
      <w:pPr>
        <w:pStyle w:val="titoloprinc0"/>
        <w:rPr>
          <w:color w:val="002060"/>
        </w:rPr>
      </w:pPr>
      <w:r w:rsidRPr="00BC2F63">
        <w:rPr>
          <w:color w:val="002060"/>
        </w:rPr>
        <w:t>RISULTATI</w:t>
      </w:r>
    </w:p>
    <w:p w14:paraId="3376B820" w14:textId="77777777" w:rsidR="00713FA3" w:rsidRPr="00BC2F63" w:rsidRDefault="00713FA3" w:rsidP="00713FA3">
      <w:pPr>
        <w:pStyle w:val="breakline"/>
        <w:rPr>
          <w:color w:val="002060"/>
        </w:rPr>
      </w:pPr>
    </w:p>
    <w:p w14:paraId="6C8272F9" w14:textId="77777777" w:rsidR="00713FA3" w:rsidRPr="00BC2F63" w:rsidRDefault="00713FA3" w:rsidP="00713FA3">
      <w:pPr>
        <w:pStyle w:val="sottotitolocampionato10"/>
        <w:rPr>
          <w:color w:val="002060"/>
        </w:rPr>
      </w:pPr>
      <w:r w:rsidRPr="00BC2F63">
        <w:rPr>
          <w:color w:val="002060"/>
        </w:rPr>
        <w:t>RISULTATI UFFICIALI GARE DEL 14/04/2026</w:t>
      </w:r>
    </w:p>
    <w:p w14:paraId="3ACBB42A" w14:textId="77777777" w:rsidR="00F02460" w:rsidRPr="00F02460" w:rsidRDefault="00F02460" w:rsidP="00F02460">
      <w:pPr>
        <w:pStyle w:val="sottotitolocampionato20"/>
        <w:spacing w:before="0" w:beforeAutospacing="0" w:after="0" w:afterAutospacing="0"/>
        <w:rPr>
          <w:rFonts w:ascii="Arial" w:hAnsi="Arial" w:cs="Arial"/>
          <w:color w:val="002060"/>
          <w:sz w:val="20"/>
          <w:szCs w:val="20"/>
        </w:rPr>
      </w:pPr>
      <w:r w:rsidRPr="00F02460">
        <w:rPr>
          <w:rFonts w:ascii="Arial" w:hAnsi="Arial" w:cs="Arial"/>
          <w:color w:val="002060"/>
          <w:sz w:val="20"/>
          <w:szCs w:val="20"/>
        </w:rPr>
        <w:t>Si trascrivono qui di seguito i risultati ufficiali delle gare disputate</w:t>
      </w:r>
    </w:p>
    <w:p w14:paraId="7F3101C3" w14:textId="77777777" w:rsidR="00713FA3" w:rsidRPr="00BC2F63" w:rsidRDefault="00713FA3" w:rsidP="00713F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3FA3" w:rsidRPr="00BC2F63" w14:paraId="713E94AB"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064EAA20"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D8A48" w14:textId="77777777" w:rsidR="00713FA3" w:rsidRPr="00BC2F63" w:rsidRDefault="00713FA3" w:rsidP="00172686">
                  <w:pPr>
                    <w:pStyle w:val="headertabella0"/>
                    <w:rPr>
                      <w:color w:val="002060"/>
                    </w:rPr>
                  </w:pPr>
                  <w:r w:rsidRPr="00BC2F63">
                    <w:rPr>
                      <w:color w:val="002060"/>
                    </w:rPr>
                    <w:t>GIRONE A - 2 Giornata - R</w:t>
                  </w:r>
                </w:p>
              </w:tc>
            </w:tr>
            <w:tr w:rsidR="00713FA3" w:rsidRPr="00BC2F63" w14:paraId="2B694CE2" w14:textId="77777777" w:rsidTr="0017268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E1496C" w14:textId="77777777" w:rsidR="00713FA3" w:rsidRPr="00BC2F63" w:rsidRDefault="00713FA3" w:rsidP="00172686">
                  <w:pPr>
                    <w:pStyle w:val="rowtabella0"/>
                    <w:rPr>
                      <w:color w:val="002060"/>
                    </w:rPr>
                  </w:pPr>
                  <w:r w:rsidRPr="00BC2F63">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CA65C3" w14:textId="77777777" w:rsidR="00713FA3" w:rsidRPr="00BC2F63" w:rsidRDefault="00713FA3" w:rsidP="00172686">
                  <w:pPr>
                    <w:pStyle w:val="rowtabella0"/>
                    <w:rPr>
                      <w:color w:val="002060"/>
                    </w:rPr>
                  </w:pPr>
                  <w:r w:rsidRPr="00BC2F63">
                    <w:rPr>
                      <w:color w:val="002060"/>
                    </w:rPr>
                    <w:t>- POLISPORTIVA BOCA S.E.M.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EC626" w14:textId="77777777" w:rsidR="00713FA3" w:rsidRPr="00BC2F63" w:rsidRDefault="00713FA3" w:rsidP="00172686">
                  <w:pPr>
                    <w:pStyle w:val="rowtabella0"/>
                    <w:jc w:val="center"/>
                    <w:rPr>
                      <w:color w:val="002060"/>
                    </w:rPr>
                  </w:pPr>
                  <w:r w:rsidRPr="00BC2F63">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4979D" w14:textId="77777777" w:rsidR="00713FA3" w:rsidRPr="00BC2F63" w:rsidRDefault="00713FA3" w:rsidP="00172686">
                  <w:pPr>
                    <w:pStyle w:val="rowtabella0"/>
                    <w:jc w:val="center"/>
                    <w:rPr>
                      <w:color w:val="002060"/>
                    </w:rPr>
                  </w:pPr>
                  <w:r w:rsidRPr="00BC2F63">
                    <w:rPr>
                      <w:color w:val="002060"/>
                    </w:rPr>
                    <w:t> </w:t>
                  </w:r>
                </w:p>
              </w:tc>
            </w:tr>
          </w:tbl>
          <w:p w14:paraId="01B754D8" w14:textId="77777777" w:rsidR="00713FA3" w:rsidRPr="00BC2F63" w:rsidRDefault="00713FA3" w:rsidP="00172686">
            <w:pPr>
              <w:rPr>
                <w:color w:val="002060"/>
              </w:rPr>
            </w:pPr>
          </w:p>
        </w:tc>
      </w:tr>
    </w:tbl>
    <w:p w14:paraId="08DA58CA" w14:textId="77777777" w:rsidR="00713FA3" w:rsidRPr="00BC2F63" w:rsidRDefault="00713FA3" w:rsidP="00713FA3">
      <w:pPr>
        <w:pStyle w:val="breakline"/>
        <w:rPr>
          <w:rFonts w:eastAsiaTheme="minorEastAsia"/>
          <w:color w:val="002060"/>
        </w:rPr>
      </w:pPr>
    </w:p>
    <w:p w14:paraId="38435D69" w14:textId="77777777" w:rsidR="00A05B9B" w:rsidRPr="007A6443" w:rsidRDefault="00A05B9B" w:rsidP="00A05B9B">
      <w:pPr>
        <w:pStyle w:val="titoloprinc0"/>
        <w:rPr>
          <w:color w:val="002060"/>
        </w:rPr>
      </w:pPr>
      <w:r w:rsidRPr="007A6443">
        <w:rPr>
          <w:color w:val="002060"/>
        </w:rPr>
        <w:t>CLASSIFICA</w:t>
      </w:r>
    </w:p>
    <w:p w14:paraId="0B63498F" w14:textId="77777777" w:rsidR="00A05B9B" w:rsidRPr="007A6443" w:rsidRDefault="00A05B9B" w:rsidP="00A05B9B">
      <w:pPr>
        <w:pStyle w:val="breakline"/>
        <w:rPr>
          <w:color w:val="002060"/>
        </w:rPr>
      </w:pPr>
    </w:p>
    <w:p w14:paraId="7B09A034" w14:textId="77777777" w:rsidR="00A05B9B" w:rsidRPr="007A6443" w:rsidRDefault="00A05B9B" w:rsidP="00A05B9B">
      <w:pPr>
        <w:pStyle w:val="breakline"/>
        <w:rPr>
          <w:color w:val="002060"/>
        </w:rPr>
      </w:pPr>
    </w:p>
    <w:p w14:paraId="3B53E001" w14:textId="77777777" w:rsidR="00A05B9B" w:rsidRPr="007A6443" w:rsidRDefault="00A05B9B" w:rsidP="00A05B9B">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05B9B" w:rsidRPr="007A6443" w14:paraId="559EE8E4"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55C9C" w14:textId="77777777" w:rsidR="00A05B9B" w:rsidRPr="007A6443" w:rsidRDefault="00A05B9B" w:rsidP="00172686">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E82C4" w14:textId="77777777" w:rsidR="00A05B9B" w:rsidRPr="007A6443" w:rsidRDefault="00A05B9B" w:rsidP="00172686">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B9EF2" w14:textId="77777777" w:rsidR="00A05B9B" w:rsidRPr="007A6443" w:rsidRDefault="00A05B9B" w:rsidP="00172686">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DB2F6" w14:textId="77777777" w:rsidR="00A05B9B" w:rsidRPr="007A6443" w:rsidRDefault="00A05B9B" w:rsidP="00172686">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74362" w14:textId="77777777" w:rsidR="00A05B9B" w:rsidRPr="007A6443" w:rsidRDefault="00A05B9B" w:rsidP="00172686">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0F365" w14:textId="77777777" w:rsidR="00A05B9B" w:rsidRPr="007A6443" w:rsidRDefault="00A05B9B" w:rsidP="00172686">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66002" w14:textId="77777777" w:rsidR="00A05B9B" w:rsidRPr="007A6443" w:rsidRDefault="00A05B9B" w:rsidP="00172686">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DD902" w14:textId="77777777" w:rsidR="00A05B9B" w:rsidRPr="007A6443" w:rsidRDefault="00A05B9B" w:rsidP="00172686">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B08FA" w14:textId="77777777" w:rsidR="00A05B9B" w:rsidRPr="007A6443" w:rsidRDefault="00A05B9B" w:rsidP="00172686">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44459" w14:textId="77777777" w:rsidR="00A05B9B" w:rsidRPr="007A6443" w:rsidRDefault="00A05B9B" w:rsidP="00172686">
            <w:pPr>
              <w:pStyle w:val="headertabella0"/>
              <w:rPr>
                <w:color w:val="002060"/>
              </w:rPr>
            </w:pPr>
            <w:r w:rsidRPr="007A6443">
              <w:rPr>
                <w:color w:val="002060"/>
              </w:rPr>
              <w:t>PE</w:t>
            </w:r>
          </w:p>
        </w:tc>
      </w:tr>
      <w:tr w:rsidR="00A05B9B" w:rsidRPr="007A6443" w14:paraId="48AF8CFF"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C595582" w14:textId="77777777" w:rsidR="00A05B9B" w:rsidRPr="007A6443" w:rsidRDefault="00A05B9B" w:rsidP="00172686">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23E89" w14:textId="77777777" w:rsidR="00A05B9B" w:rsidRPr="007A6443" w:rsidRDefault="00A05B9B" w:rsidP="00172686">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5CD3D" w14:textId="77777777" w:rsidR="00A05B9B" w:rsidRPr="007A6443" w:rsidRDefault="00A05B9B" w:rsidP="0017268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F4ADE" w14:textId="77777777" w:rsidR="00A05B9B" w:rsidRPr="007A6443" w:rsidRDefault="00A05B9B" w:rsidP="0017268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7F8D8" w14:textId="77777777" w:rsidR="00A05B9B" w:rsidRPr="007A6443" w:rsidRDefault="00A05B9B" w:rsidP="0017268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25A47" w14:textId="77777777" w:rsidR="00A05B9B" w:rsidRPr="007A6443" w:rsidRDefault="00A05B9B" w:rsidP="0017268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E072D" w14:textId="77777777" w:rsidR="00A05B9B" w:rsidRPr="007A6443" w:rsidRDefault="00A05B9B" w:rsidP="00172686">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5F15B" w14:textId="77777777" w:rsidR="00A05B9B" w:rsidRPr="007A6443" w:rsidRDefault="00A05B9B" w:rsidP="00172686">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9301D" w14:textId="77777777" w:rsidR="00A05B9B" w:rsidRPr="007A6443" w:rsidRDefault="00A05B9B" w:rsidP="00172686">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7A346" w14:textId="77777777" w:rsidR="00A05B9B" w:rsidRPr="007A6443" w:rsidRDefault="00A05B9B" w:rsidP="00172686">
            <w:pPr>
              <w:pStyle w:val="rowtabella0"/>
              <w:jc w:val="center"/>
              <w:rPr>
                <w:color w:val="002060"/>
              </w:rPr>
            </w:pPr>
            <w:r w:rsidRPr="007A6443">
              <w:rPr>
                <w:color w:val="002060"/>
              </w:rPr>
              <w:t>0</w:t>
            </w:r>
          </w:p>
        </w:tc>
      </w:tr>
      <w:tr w:rsidR="00A05B9B" w:rsidRPr="007A6443" w14:paraId="4ECB6BC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tcPr>
          <w:p w14:paraId="11C0E0F1" w14:textId="77777777" w:rsidR="00A05B9B" w:rsidRDefault="00A05B9B" w:rsidP="00172686">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229E9" w14:textId="77777777" w:rsidR="00A05B9B" w:rsidRDefault="00A05B9B" w:rsidP="00172686">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E9781" w14:textId="77777777" w:rsidR="00A05B9B" w:rsidRDefault="00A05B9B" w:rsidP="0017268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6EAC3" w14:textId="77777777" w:rsidR="00A05B9B" w:rsidRDefault="00A05B9B" w:rsidP="0017268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8E578" w14:textId="77777777" w:rsidR="00A05B9B" w:rsidRPr="007A6443" w:rsidRDefault="00A05B9B" w:rsidP="00172686">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83A5C" w14:textId="77777777" w:rsidR="00A05B9B" w:rsidRDefault="00A05B9B" w:rsidP="0017268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3A860" w14:textId="77777777" w:rsidR="00A05B9B" w:rsidRDefault="00A05B9B" w:rsidP="00172686">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F3341" w14:textId="77777777" w:rsidR="00A05B9B" w:rsidRDefault="00A05B9B" w:rsidP="00172686">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E3049" w14:textId="77777777" w:rsidR="00A05B9B" w:rsidRDefault="00A05B9B" w:rsidP="00172686">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F3B1D" w14:textId="77777777" w:rsidR="00A05B9B" w:rsidRPr="007A6443" w:rsidRDefault="00A05B9B" w:rsidP="00172686">
            <w:pPr>
              <w:pStyle w:val="rowtabella0"/>
              <w:jc w:val="center"/>
              <w:rPr>
                <w:color w:val="002060"/>
              </w:rPr>
            </w:pPr>
            <w:r w:rsidRPr="007A6443">
              <w:rPr>
                <w:color w:val="002060"/>
              </w:rPr>
              <w:t>0</w:t>
            </w:r>
          </w:p>
        </w:tc>
      </w:tr>
      <w:tr w:rsidR="00A05B9B" w:rsidRPr="007A6443" w14:paraId="2B5830ED"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F36E04" w14:textId="77777777" w:rsidR="00A05B9B" w:rsidRDefault="00A05B9B" w:rsidP="00172686">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0786D" w14:textId="77777777" w:rsidR="00A05B9B" w:rsidRDefault="00A05B9B" w:rsidP="0017268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8D9DE" w14:textId="77777777" w:rsidR="00A05B9B" w:rsidRDefault="00A05B9B" w:rsidP="0017268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B058B" w14:textId="77777777" w:rsidR="00A05B9B" w:rsidRDefault="00A05B9B" w:rsidP="0017268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094EB" w14:textId="77777777" w:rsidR="00A05B9B" w:rsidRPr="007A6443" w:rsidRDefault="00A05B9B" w:rsidP="00172686">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DB2BE" w14:textId="77777777" w:rsidR="00A05B9B" w:rsidRDefault="00A05B9B" w:rsidP="0017268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F05C7" w14:textId="77777777" w:rsidR="00A05B9B" w:rsidRDefault="00A05B9B" w:rsidP="00172686">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D8C91" w14:textId="77777777" w:rsidR="00A05B9B" w:rsidRDefault="00A05B9B" w:rsidP="00172686">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67875" w14:textId="77777777" w:rsidR="00A05B9B" w:rsidRDefault="00A05B9B" w:rsidP="00172686">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7FBEA" w14:textId="77777777" w:rsidR="00A05B9B" w:rsidRPr="007A6443" w:rsidRDefault="00A05B9B" w:rsidP="00172686">
            <w:pPr>
              <w:pStyle w:val="rowtabella0"/>
              <w:jc w:val="center"/>
              <w:rPr>
                <w:color w:val="002060"/>
              </w:rPr>
            </w:pPr>
            <w:r w:rsidRPr="007A6443">
              <w:rPr>
                <w:color w:val="002060"/>
              </w:rPr>
              <w:t>0</w:t>
            </w:r>
          </w:p>
        </w:tc>
      </w:tr>
    </w:tbl>
    <w:p w14:paraId="3B8D00BE" w14:textId="77777777" w:rsidR="00713FA3" w:rsidRDefault="00713FA3" w:rsidP="00713FA3">
      <w:pPr>
        <w:pStyle w:val="breakline"/>
        <w:rPr>
          <w:color w:val="002060"/>
        </w:rPr>
      </w:pPr>
    </w:p>
    <w:p w14:paraId="080D2055" w14:textId="77777777" w:rsidR="00A05B9B" w:rsidRPr="00E558C4" w:rsidRDefault="00A05B9B" w:rsidP="00A05B9B">
      <w:pPr>
        <w:pStyle w:val="titoloprinc0"/>
        <w:rPr>
          <w:color w:val="002060"/>
        </w:rPr>
      </w:pPr>
      <w:r w:rsidRPr="00E558C4">
        <w:rPr>
          <w:color w:val="002060"/>
        </w:rPr>
        <w:t>PROGRAMMA GARE</w:t>
      </w:r>
    </w:p>
    <w:p w14:paraId="7A9E1D9D" w14:textId="77777777" w:rsidR="00A05B9B" w:rsidRPr="00E558C4" w:rsidRDefault="00A05B9B" w:rsidP="00A05B9B">
      <w:pPr>
        <w:pStyle w:val="breakline"/>
        <w:rPr>
          <w:color w:val="002060"/>
        </w:rPr>
      </w:pPr>
    </w:p>
    <w:p w14:paraId="1EE30DD8" w14:textId="77777777" w:rsidR="00A05B9B" w:rsidRPr="00E558C4" w:rsidRDefault="00A05B9B" w:rsidP="00A05B9B">
      <w:pPr>
        <w:pStyle w:val="breakline"/>
        <w:rPr>
          <w:color w:val="002060"/>
        </w:rPr>
      </w:pPr>
    </w:p>
    <w:p w14:paraId="0796CA0D" w14:textId="77777777" w:rsidR="00A05B9B" w:rsidRPr="00E558C4" w:rsidRDefault="00A05B9B" w:rsidP="00A05B9B">
      <w:pPr>
        <w:pStyle w:val="sottotitolocampionato10"/>
        <w:rPr>
          <w:color w:val="002060"/>
        </w:rPr>
      </w:pPr>
      <w:r w:rsidRPr="00E558C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A05B9B" w:rsidRPr="00E558C4" w14:paraId="26E3D10C"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1F923" w14:textId="77777777" w:rsidR="00A05B9B" w:rsidRPr="00E558C4" w:rsidRDefault="00A05B9B"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F9832" w14:textId="77777777" w:rsidR="00A05B9B" w:rsidRPr="00E558C4" w:rsidRDefault="00A05B9B"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E7FE5" w14:textId="77777777" w:rsidR="00A05B9B" w:rsidRPr="00E558C4" w:rsidRDefault="00A05B9B"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D43D7" w14:textId="77777777" w:rsidR="00A05B9B" w:rsidRPr="00E558C4" w:rsidRDefault="00A05B9B"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06C2B" w14:textId="77777777" w:rsidR="00A05B9B" w:rsidRPr="00E558C4" w:rsidRDefault="00A05B9B"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27806" w14:textId="77777777" w:rsidR="00A05B9B" w:rsidRPr="00E558C4" w:rsidRDefault="00A05B9B"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3662E" w14:textId="77777777" w:rsidR="00A05B9B" w:rsidRPr="00E558C4" w:rsidRDefault="00A05B9B" w:rsidP="00172686">
            <w:pPr>
              <w:pStyle w:val="headertabella0"/>
              <w:rPr>
                <w:color w:val="002060"/>
              </w:rPr>
            </w:pPr>
            <w:r w:rsidRPr="00E558C4">
              <w:rPr>
                <w:color w:val="002060"/>
              </w:rPr>
              <w:t>Indirizzo Impianto</w:t>
            </w:r>
          </w:p>
        </w:tc>
      </w:tr>
      <w:tr w:rsidR="00A05B9B" w:rsidRPr="00E558C4" w14:paraId="7DB31CD6" w14:textId="77777777" w:rsidTr="001726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D78723" w14:textId="77777777" w:rsidR="00A05B9B" w:rsidRPr="00E558C4" w:rsidRDefault="00A05B9B" w:rsidP="00172686">
            <w:pPr>
              <w:pStyle w:val="rowtabella0"/>
              <w:rPr>
                <w:color w:val="002060"/>
              </w:rPr>
            </w:pPr>
            <w:r w:rsidRPr="00E558C4">
              <w:rPr>
                <w:color w:val="002060"/>
              </w:rPr>
              <w:t>POLISPORTIVA BOCA S.E.M.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81205" w14:textId="77777777" w:rsidR="00A05B9B" w:rsidRPr="00E558C4" w:rsidRDefault="00A05B9B" w:rsidP="00172686">
            <w:pPr>
              <w:pStyle w:val="rowtabella0"/>
              <w:rPr>
                <w:color w:val="002060"/>
              </w:rPr>
            </w:pPr>
            <w:r w:rsidRPr="00E558C4">
              <w:rPr>
                <w:color w:val="002060"/>
              </w:rPr>
              <w:t>FALCONARA 1995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82E86" w14:textId="77777777" w:rsidR="00A05B9B" w:rsidRPr="00E558C4" w:rsidRDefault="00A05B9B" w:rsidP="00172686">
            <w:pPr>
              <w:pStyle w:val="rowtabella0"/>
              <w:jc w:val="center"/>
              <w:rPr>
                <w:color w:val="002060"/>
              </w:rPr>
            </w:pPr>
            <w:r w:rsidRPr="00E558C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6D82F4" w14:textId="77777777" w:rsidR="00A05B9B" w:rsidRPr="00E558C4" w:rsidRDefault="00A05B9B" w:rsidP="00172686">
            <w:pPr>
              <w:pStyle w:val="rowtabella0"/>
              <w:rPr>
                <w:color w:val="002060"/>
              </w:rPr>
            </w:pPr>
            <w:r w:rsidRPr="00E558C4">
              <w:rPr>
                <w:color w:val="002060"/>
              </w:rPr>
              <w:t>21/04/2026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58DEC" w14:textId="77777777" w:rsidR="00A05B9B" w:rsidRPr="00E558C4" w:rsidRDefault="00A05B9B" w:rsidP="00172686">
            <w:pPr>
              <w:pStyle w:val="rowtabella0"/>
              <w:rPr>
                <w:color w:val="002060"/>
              </w:rPr>
            </w:pPr>
            <w:r w:rsidRPr="00E558C4">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29B49" w14:textId="77777777" w:rsidR="00A05B9B" w:rsidRPr="00E558C4" w:rsidRDefault="00A05B9B" w:rsidP="00172686">
            <w:pPr>
              <w:pStyle w:val="rowtabella0"/>
              <w:rPr>
                <w:color w:val="002060"/>
              </w:rPr>
            </w:pPr>
            <w:r w:rsidRPr="00E558C4">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BFF6F" w14:textId="77777777" w:rsidR="00A05B9B" w:rsidRPr="00E558C4" w:rsidRDefault="00A05B9B" w:rsidP="00172686">
            <w:pPr>
              <w:pStyle w:val="rowtabella0"/>
              <w:rPr>
                <w:color w:val="002060"/>
              </w:rPr>
            </w:pPr>
            <w:r w:rsidRPr="00E558C4">
              <w:rPr>
                <w:color w:val="002060"/>
              </w:rPr>
              <w:t>VIA DELLO STADIO</w:t>
            </w:r>
          </w:p>
        </w:tc>
      </w:tr>
    </w:tbl>
    <w:p w14:paraId="51D5899D" w14:textId="77777777" w:rsidR="00A05B9B" w:rsidRPr="00BC2F63" w:rsidRDefault="00A05B9B" w:rsidP="00713FA3">
      <w:pPr>
        <w:pStyle w:val="breakline"/>
        <w:rPr>
          <w:color w:val="002060"/>
        </w:rPr>
      </w:pPr>
    </w:p>
    <w:p w14:paraId="2B625E2E" w14:textId="77777777" w:rsidR="00713FA3" w:rsidRPr="00BC2F63" w:rsidRDefault="00713FA3" w:rsidP="00713FA3">
      <w:pPr>
        <w:pStyle w:val="breakline"/>
        <w:rPr>
          <w:color w:val="002060"/>
        </w:rPr>
      </w:pPr>
    </w:p>
    <w:p w14:paraId="77C3C66D" w14:textId="77777777" w:rsidR="00713FA3" w:rsidRPr="00BC2F63" w:rsidRDefault="00713FA3" w:rsidP="00713FA3">
      <w:pPr>
        <w:pStyle w:val="titolocampionato0"/>
        <w:shd w:val="clear" w:color="auto" w:fill="CCCCCC"/>
        <w:spacing w:before="80" w:after="40"/>
        <w:rPr>
          <w:color w:val="002060"/>
        </w:rPr>
      </w:pPr>
      <w:r w:rsidRPr="00BC2F63">
        <w:rPr>
          <w:color w:val="002060"/>
        </w:rPr>
        <w:t>COPPA PRIMAVERA C5 UNDER 18</w:t>
      </w:r>
    </w:p>
    <w:p w14:paraId="2CA03AE3" w14:textId="77777777" w:rsidR="00713FA3" w:rsidRPr="00BC2F63" w:rsidRDefault="00713FA3" w:rsidP="00713FA3">
      <w:pPr>
        <w:pStyle w:val="titoloprinc0"/>
        <w:rPr>
          <w:color w:val="002060"/>
        </w:rPr>
      </w:pPr>
      <w:r w:rsidRPr="00BC2F63">
        <w:rPr>
          <w:color w:val="002060"/>
        </w:rPr>
        <w:t>VARIAZIONI AL PROGRAMMA GARE</w:t>
      </w:r>
    </w:p>
    <w:p w14:paraId="19FFD089" w14:textId="77777777" w:rsidR="00713FA3" w:rsidRPr="00BC2F63" w:rsidRDefault="00713FA3" w:rsidP="00713FA3">
      <w:pPr>
        <w:pStyle w:val="breakline"/>
        <w:rPr>
          <w:color w:val="002060"/>
        </w:rPr>
      </w:pPr>
    </w:p>
    <w:p w14:paraId="05EFE8D9" w14:textId="77777777" w:rsidR="00713FA3" w:rsidRPr="00BC2F63" w:rsidRDefault="00713FA3" w:rsidP="00713FA3">
      <w:pPr>
        <w:pStyle w:val="breakline"/>
        <w:rPr>
          <w:color w:val="002060"/>
        </w:rPr>
      </w:pPr>
    </w:p>
    <w:p w14:paraId="1D6BE4E3"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13FA3" w:rsidRPr="00BC2F63" w14:paraId="35BBF142" w14:textId="77777777" w:rsidTr="00A05B9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89E5F" w14:textId="77777777" w:rsidR="00713FA3" w:rsidRPr="00BC2F63" w:rsidRDefault="00713FA3" w:rsidP="00172686">
            <w:pPr>
              <w:pStyle w:val="headertabella0"/>
              <w:rPr>
                <w:color w:val="002060"/>
              </w:rPr>
            </w:pPr>
            <w:r w:rsidRPr="00BC2F6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08E68" w14:textId="77777777" w:rsidR="00713FA3" w:rsidRPr="00BC2F63" w:rsidRDefault="00713FA3" w:rsidP="00172686">
            <w:pPr>
              <w:pStyle w:val="headertabella0"/>
              <w:rPr>
                <w:color w:val="002060"/>
              </w:rPr>
            </w:pPr>
            <w:r w:rsidRPr="00BC2F6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41B33" w14:textId="77777777" w:rsidR="00713FA3" w:rsidRPr="00BC2F63" w:rsidRDefault="00713FA3" w:rsidP="00172686">
            <w:pPr>
              <w:pStyle w:val="headertabella0"/>
              <w:rPr>
                <w:color w:val="002060"/>
              </w:rPr>
            </w:pPr>
            <w:r w:rsidRPr="00BC2F6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45130" w14:textId="77777777" w:rsidR="00713FA3" w:rsidRPr="00BC2F63" w:rsidRDefault="00713FA3" w:rsidP="00172686">
            <w:pPr>
              <w:pStyle w:val="headertabella0"/>
              <w:rPr>
                <w:color w:val="002060"/>
              </w:rPr>
            </w:pPr>
            <w:r w:rsidRPr="00BC2F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B7A39" w14:textId="77777777" w:rsidR="00713FA3" w:rsidRPr="00BC2F63" w:rsidRDefault="00713FA3" w:rsidP="00172686">
            <w:pPr>
              <w:pStyle w:val="headertabella0"/>
              <w:rPr>
                <w:color w:val="002060"/>
              </w:rPr>
            </w:pPr>
            <w:r w:rsidRPr="00BC2F63">
              <w:rPr>
                <w:color w:val="002060"/>
              </w:rPr>
              <w:t xml:space="preserve">Data </w:t>
            </w:r>
            <w:proofErr w:type="spellStart"/>
            <w:r w:rsidRPr="00BC2F63">
              <w:rPr>
                <w:color w:val="002060"/>
              </w:rPr>
              <w:t>Orig</w:t>
            </w:r>
            <w:proofErr w:type="spellEnd"/>
            <w:r w:rsidRPr="00BC2F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CCA1B" w14:textId="77777777" w:rsidR="00713FA3" w:rsidRPr="00BC2F63" w:rsidRDefault="00713FA3" w:rsidP="00172686">
            <w:pPr>
              <w:pStyle w:val="headertabella0"/>
              <w:rPr>
                <w:color w:val="002060"/>
              </w:rPr>
            </w:pPr>
            <w:r w:rsidRPr="00BC2F6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228C7" w14:textId="77777777" w:rsidR="00713FA3" w:rsidRPr="00BC2F63" w:rsidRDefault="00713FA3" w:rsidP="00172686">
            <w:pPr>
              <w:pStyle w:val="headertabella0"/>
              <w:rPr>
                <w:color w:val="002060"/>
              </w:rPr>
            </w:pPr>
            <w:r w:rsidRPr="00BC2F63">
              <w:rPr>
                <w:color w:val="002060"/>
              </w:rPr>
              <w:t xml:space="preserve">Ora </w:t>
            </w:r>
            <w:proofErr w:type="spellStart"/>
            <w:r w:rsidRPr="00BC2F63">
              <w:rPr>
                <w:color w:val="002060"/>
              </w:rPr>
              <w:t>Orig</w:t>
            </w:r>
            <w:proofErr w:type="spellEnd"/>
            <w:r w:rsidRPr="00BC2F6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33241" w14:textId="77777777" w:rsidR="00713FA3" w:rsidRPr="00BC2F63" w:rsidRDefault="00713FA3" w:rsidP="00172686">
            <w:pPr>
              <w:pStyle w:val="headertabella0"/>
              <w:rPr>
                <w:color w:val="002060"/>
              </w:rPr>
            </w:pPr>
            <w:r w:rsidRPr="00BC2F63">
              <w:rPr>
                <w:color w:val="002060"/>
              </w:rPr>
              <w:t>Impianto</w:t>
            </w:r>
          </w:p>
        </w:tc>
      </w:tr>
      <w:tr w:rsidR="00713FA3" w:rsidRPr="00BC2F63" w14:paraId="19373BB6" w14:textId="77777777" w:rsidTr="00A05B9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71907" w14:textId="77777777" w:rsidR="00713FA3" w:rsidRPr="00A05B9B" w:rsidRDefault="00713FA3" w:rsidP="00172686">
            <w:pPr>
              <w:pStyle w:val="rowtabella0"/>
              <w:rPr>
                <w:color w:val="002060"/>
                <w:highlight w:val="yellow"/>
              </w:rPr>
            </w:pPr>
            <w:r w:rsidRPr="00A05B9B">
              <w:rPr>
                <w:color w:val="002060"/>
                <w:highlight w:val="yellow"/>
              </w:rPr>
              <w:t>20/04/2026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E2F6" w14:textId="77777777" w:rsidR="00713FA3" w:rsidRPr="00A05B9B" w:rsidRDefault="00713FA3" w:rsidP="00172686">
            <w:pPr>
              <w:pStyle w:val="rowtabella0"/>
              <w:jc w:val="center"/>
              <w:rPr>
                <w:color w:val="002060"/>
                <w:highlight w:val="yellow"/>
              </w:rPr>
            </w:pPr>
            <w:r w:rsidRPr="00A05B9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9A6E" w14:textId="77777777" w:rsidR="00713FA3" w:rsidRPr="00A05B9B" w:rsidRDefault="00713FA3" w:rsidP="00172686">
            <w:pPr>
              <w:pStyle w:val="rowtabella0"/>
              <w:rPr>
                <w:color w:val="002060"/>
                <w:highlight w:val="yellow"/>
              </w:rPr>
            </w:pPr>
            <w:r w:rsidRPr="00A05B9B">
              <w:rPr>
                <w:color w:val="002060"/>
                <w:highlight w:val="yellow"/>
              </w:rPr>
              <w:t>JESINA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6E77" w14:textId="77777777" w:rsidR="00713FA3" w:rsidRPr="00A05B9B" w:rsidRDefault="00713FA3" w:rsidP="00172686">
            <w:pPr>
              <w:pStyle w:val="rowtabella0"/>
              <w:rPr>
                <w:color w:val="002060"/>
                <w:highlight w:val="yellow"/>
              </w:rPr>
            </w:pPr>
            <w:r w:rsidRPr="00A05B9B">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9E07" w14:textId="77777777" w:rsidR="00713FA3" w:rsidRPr="00BC2F63" w:rsidRDefault="00713FA3" w:rsidP="00172686">
            <w:pPr>
              <w:pStyle w:val="rowtabella0"/>
              <w:rPr>
                <w:color w:val="002060"/>
              </w:rPr>
            </w:pPr>
            <w:r w:rsidRPr="00BC2F63">
              <w:rPr>
                <w:color w:val="002060"/>
              </w:rPr>
              <w:t>18/04/2026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8415F" w14:textId="77777777" w:rsidR="00713FA3" w:rsidRPr="00BC2F63" w:rsidRDefault="00713FA3" w:rsidP="00172686">
            <w:pPr>
              <w:pStyle w:val="rowtabella0"/>
              <w:jc w:val="center"/>
              <w:rPr>
                <w:color w:val="002060"/>
              </w:rPr>
            </w:pPr>
            <w:r w:rsidRPr="00A05B9B">
              <w:rPr>
                <w:color w:val="002060"/>
                <w:highlight w:val="yellow"/>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9049" w14:textId="77777777" w:rsidR="00713FA3" w:rsidRPr="00BC2F63" w:rsidRDefault="00713FA3" w:rsidP="00172686">
            <w:pPr>
              <w:pStyle w:val="rowtabella0"/>
              <w:jc w:val="center"/>
              <w:rPr>
                <w:color w:val="002060"/>
              </w:rPr>
            </w:pPr>
            <w:r w:rsidRPr="00BC2F6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11E4" w14:textId="77777777" w:rsidR="00713FA3" w:rsidRPr="00BC2F63" w:rsidRDefault="00713FA3" w:rsidP="00172686">
            <w:pPr>
              <w:rPr>
                <w:color w:val="002060"/>
              </w:rPr>
            </w:pPr>
          </w:p>
        </w:tc>
      </w:tr>
    </w:tbl>
    <w:p w14:paraId="7637441F" w14:textId="77777777" w:rsidR="00713FA3" w:rsidRPr="00BC2F63" w:rsidRDefault="00713FA3" w:rsidP="00713FA3">
      <w:pPr>
        <w:pStyle w:val="breakline"/>
        <w:rPr>
          <w:rFonts w:eastAsiaTheme="minorEastAsia"/>
          <w:color w:val="002060"/>
        </w:rPr>
      </w:pPr>
    </w:p>
    <w:p w14:paraId="5C4CC8E6" w14:textId="77777777" w:rsidR="00713FA3" w:rsidRPr="00BC2F63" w:rsidRDefault="00713FA3" w:rsidP="00713FA3">
      <w:pPr>
        <w:pStyle w:val="breakline"/>
        <w:rPr>
          <w:color w:val="002060"/>
        </w:rPr>
      </w:pPr>
    </w:p>
    <w:p w14:paraId="08C402B0" w14:textId="77777777" w:rsidR="00713FA3" w:rsidRPr="00BC2F63" w:rsidRDefault="00713FA3" w:rsidP="00713FA3">
      <w:pPr>
        <w:pStyle w:val="titoloprinc0"/>
        <w:rPr>
          <w:color w:val="002060"/>
        </w:rPr>
      </w:pPr>
      <w:r w:rsidRPr="00BC2F63">
        <w:rPr>
          <w:color w:val="002060"/>
        </w:rPr>
        <w:t>RISULTATI</w:t>
      </w:r>
    </w:p>
    <w:p w14:paraId="62A7D953" w14:textId="77777777" w:rsidR="00713FA3" w:rsidRPr="00BC2F63" w:rsidRDefault="00713FA3" w:rsidP="00713FA3">
      <w:pPr>
        <w:pStyle w:val="breakline"/>
        <w:rPr>
          <w:color w:val="002060"/>
        </w:rPr>
      </w:pPr>
    </w:p>
    <w:p w14:paraId="5C49389E" w14:textId="77777777" w:rsidR="00713FA3" w:rsidRPr="00BC2F63" w:rsidRDefault="00713FA3" w:rsidP="00713FA3">
      <w:pPr>
        <w:pStyle w:val="sottotitolocampionato10"/>
        <w:rPr>
          <w:color w:val="002060"/>
        </w:rPr>
      </w:pPr>
      <w:r w:rsidRPr="00BC2F63">
        <w:rPr>
          <w:color w:val="002060"/>
        </w:rPr>
        <w:t>RISULTATI UFFICIALI GARE DEL 11/04/2026</w:t>
      </w:r>
    </w:p>
    <w:p w14:paraId="33CB80A2" w14:textId="77777777" w:rsidR="00F02460" w:rsidRPr="00F02460" w:rsidRDefault="00F02460" w:rsidP="00F02460">
      <w:pPr>
        <w:pStyle w:val="sottotitolocampionato20"/>
        <w:spacing w:before="0" w:beforeAutospacing="0" w:after="0" w:afterAutospacing="0"/>
        <w:rPr>
          <w:rFonts w:ascii="Arial" w:hAnsi="Arial" w:cs="Arial"/>
          <w:color w:val="002060"/>
          <w:sz w:val="20"/>
          <w:szCs w:val="20"/>
        </w:rPr>
      </w:pPr>
      <w:r w:rsidRPr="00F02460">
        <w:rPr>
          <w:rFonts w:ascii="Arial" w:hAnsi="Arial" w:cs="Arial"/>
          <w:color w:val="002060"/>
          <w:sz w:val="20"/>
          <w:szCs w:val="20"/>
        </w:rPr>
        <w:t>Si trascrivono qui di seguito i risultati ufficiali delle gare disputate</w:t>
      </w:r>
    </w:p>
    <w:p w14:paraId="2EB2DEE9" w14:textId="77777777" w:rsidR="00713FA3" w:rsidRPr="00BC2F63" w:rsidRDefault="00713FA3" w:rsidP="00713F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3FA3" w:rsidRPr="00BC2F63" w14:paraId="02E8E998"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6D1E93E5"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E6BE9" w14:textId="77777777" w:rsidR="00713FA3" w:rsidRPr="00BC2F63" w:rsidRDefault="00713FA3" w:rsidP="00172686">
                  <w:pPr>
                    <w:pStyle w:val="headertabella0"/>
                    <w:rPr>
                      <w:color w:val="002060"/>
                    </w:rPr>
                  </w:pPr>
                  <w:r w:rsidRPr="00BC2F63">
                    <w:rPr>
                      <w:color w:val="002060"/>
                    </w:rPr>
                    <w:t>GIRONE A - 1 Giornata - A</w:t>
                  </w:r>
                </w:p>
              </w:tc>
            </w:tr>
            <w:tr w:rsidR="00713FA3" w:rsidRPr="00BC2F63" w14:paraId="30986269"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1CB89E" w14:textId="77777777" w:rsidR="00713FA3" w:rsidRPr="00BC2F63" w:rsidRDefault="00713FA3" w:rsidP="00172686">
                  <w:pPr>
                    <w:pStyle w:val="rowtabella0"/>
                    <w:rPr>
                      <w:color w:val="002060"/>
                    </w:rPr>
                  </w:pPr>
                  <w:r w:rsidRPr="00BC2F63">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36C1F" w14:textId="77777777" w:rsidR="00713FA3" w:rsidRPr="00BC2F63" w:rsidRDefault="00713FA3" w:rsidP="00172686">
                  <w:pPr>
                    <w:pStyle w:val="rowtabella0"/>
                    <w:rPr>
                      <w:color w:val="002060"/>
                    </w:rPr>
                  </w:pPr>
                  <w:r w:rsidRPr="00BC2F63">
                    <w:rPr>
                      <w:color w:val="002060"/>
                    </w:rPr>
                    <w:t>- JESINA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7E296" w14:textId="77777777" w:rsidR="00713FA3" w:rsidRPr="00BC2F63" w:rsidRDefault="00713FA3" w:rsidP="00172686">
                  <w:pPr>
                    <w:pStyle w:val="rowtabella0"/>
                    <w:jc w:val="center"/>
                    <w:rPr>
                      <w:color w:val="002060"/>
                    </w:rPr>
                  </w:pPr>
                  <w:r w:rsidRPr="00BC2F63">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C821D" w14:textId="77777777" w:rsidR="00713FA3" w:rsidRPr="00BC2F63" w:rsidRDefault="00713FA3" w:rsidP="00172686">
                  <w:pPr>
                    <w:pStyle w:val="rowtabella0"/>
                    <w:jc w:val="center"/>
                    <w:rPr>
                      <w:color w:val="002060"/>
                    </w:rPr>
                  </w:pPr>
                  <w:r w:rsidRPr="00BC2F63">
                    <w:rPr>
                      <w:color w:val="002060"/>
                    </w:rPr>
                    <w:t> </w:t>
                  </w:r>
                </w:p>
              </w:tc>
            </w:tr>
            <w:tr w:rsidR="00713FA3" w:rsidRPr="00BC2F63" w14:paraId="3630E745"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0421BF" w14:textId="77777777" w:rsidR="00713FA3" w:rsidRPr="00BC2F63" w:rsidRDefault="00713FA3" w:rsidP="00172686">
                  <w:pPr>
                    <w:pStyle w:val="rowtabella0"/>
                    <w:rPr>
                      <w:color w:val="002060"/>
                    </w:rPr>
                  </w:pPr>
                  <w:r w:rsidRPr="00BC2F63">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8F80CA" w14:textId="77777777" w:rsidR="00713FA3" w:rsidRPr="00BC2F63" w:rsidRDefault="00713FA3" w:rsidP="00172686">
                  <w:pPr>
                    <w:pStyle w:val="rowtabella0"/>
                    <w:rPr>
                      <w:color w:val="002060"/>
                    </w:rPr>
                  </w:pPr>
                  <w:r w:rsidRPr="00BC2F63">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4CAE81" w14:textId="77777777" w:rsidR="00713FA3" w:rsidRPr="00BC2F63" w:rsidRDefault="00713FA3" w:rsidP="00172686">
                  <w:pPr>
                    <w:pStyle w:val="rowtabella0"/>
                    <w:jc w:val="center"/>
                    <w:rPr>
                      <w:color w:val="002060"/>
                    </w:rPr>
                  </w:pPr>
                  <w:r w:rsidRPr="00BC2F6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CF8512" w14:textId="77777777" w:rsidR="00713FA3" w:rsidRPr="00BC2F63" w:rsidRDefault="00713FA3" w:rsidP="00172686">
                  <w:pPr>
                    <w:pStyle w:val="rowtabella0"/>
                    <w:jc w:val="center"/>
                    <w:rPr>
                      <w:color w:val="002060"/>
                    </w:rPr>
                  </w:pPr>
                  <w:r w:rsidRPr="00BC2F63">
                    <w:rPr>
                      <w:color w:val="002060"/>
                    </w:rPr>
                    <w:t> </w:t>
                  </w:r>
                </w:p>
              </w:tc>
            </w:tr>
            <w:tr w:rsidR="00713FA3" w:rsidRPr="00BC2F63" w14:paraId="5F757AD3"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2512EB" w14:textId="77777777" w:rsidR="00713FA3" w:rsidRPr="00BC2F63" w:rsidRDefault="00713FA3" w:rsidP="00172686">
                  <w:pPr>
                    <w:pStyle w:val="rowtabella0"/>
                    <w:rPr>
                      <w:color w:val="002060"/>
                    </w:rPr>
                  </w:pPr>
                  <w:r w:rsidRPr="00BC2F63">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37478" w14:textId="77777777" w:rsidR="00713FA3" w:rsidRPr="00BC2F63" w:rsidRDefault="00713FA3" w:rsidP="00172686">
                  <w:pPr>
                    <w:pStyle w:val="rowtabella0"/>
                    <w:rPr>
                      <w:color w:val="002060"/>
                    </w:rPr>
                  </w:pPr>
                  <w:r w:rsidRPr="00BC2F63">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81B27" w14:textId="77777777" w:rsidR="00713FA3" w:rsidRPr="00BC2F63" w:rsidRDefault="00713FA3" w:rsidP="00172686">
                  <w:pPr>
                    <w:pStyle w:val="rowtabella0"/>
                    <w:jc w:val="center"/>
                    <w:rPr>
                      <w:color w:val="002060"/>
                    </w:rPr>
                  </w:pPr>
                  <w:r w:rsidRPr="00BC2F63">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66ECC" w14:textId="77777777" w:rsidR="00713FA3" w:rsidRPr="00BC2F63" w:rsidRDefault="00713FA3" w:rsidP="00172686">
                  <w:pPr>
                    <w:pStyle w:val="rowtabella0"/>
                    <w:jc w:val="center"/>
                    <w:rPr>
                      <w:color w:val="002060"/>
                    </w:rPr>
                  </w:pPr>
                  <w:r w:rsidRPr="00BC2F63">
                    <w:rPr>
                      <w:color w:val="002060"/>
                    </w:rPr>
                    <w:t> </w:t>
                  </w:r>
                </w:p>
              </w:tc>
            </w:tr>
            <w:tr w:rsidR="00713FA3" w:rsidRPr="00BC2F63" w14:paraId="48ED2F5E"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38F5CE04" w14:textId="77777777" w:rsidR="00713FA3" w:rsidRPr="00BC2F63" w:rsidRDefault="00713FA3" w:rsidP="00172686">
                  <w:pPr>
                    <w:pStyle w:val="rowtabella0"/>
                    <w:rPr>
                      <w:color w:val="002060"/>
                    </w:rPr>
                  </w:pPr>
                  <w:r w:rsidRPr="00BC2F63">
                    <w:rPr>
                      <w:color w:val="002060"/>
                    </w:rPr>
                    <w:t>(1) - disputata il 12/04/2026</w:t>
                  </w:r>
                </w:p>
              </w:tc>
            </w:tr>
          </w:tbl>
          <w:p w14:paraId="4E3F00AA" w14:textId="77777777" w:rsidR="00713FA3" w:rsidRPr="00BC2F63" w:rsidRDefault="00713FA3" w:rsidP="001726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1BBEDBE9"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95997" w14:textId="77777777" w:rsidR="00713FA3" w:rsidRPr="00BC2F63" w:rsidRDefault="00713FA3" w:rsidP="00172686">
                  <w:pPr>
                    <w:pStyle w:val="headertabella0"/>
                    <w:rPr>
                      <w:color w:val="002060"/>
                    </w:rPr>
                  </w:pPr>
                  <w:r w:rsidRPr="00BC2F63">
                    <w:rPr>
                      <w:color w:val="002060"/>
                    </w:rPr>
                    <w:t>GIRONE B - 1 Giornata - A</w:t>
                  </w:r>
                </w:p>
              </w:tc>
            </w:tr>
            <w:tr w:rsidR="00713FA3" w:rsidRPr="00BC2F63" w14:paraId="23A18E8C"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073C43" w14:textId="77777777" w:rsidR="00713FA3" w:rsidRPr="00BC2F63" w:rsidRDefault="00713FA3" w:rsidP="00172686">
                  <w:pPr>
                    <w:pStyle w:val="rowtabella0"/>
                    <w:rPr>
                      <w:color w:val="002060"/>
                    </w:rPr>
                  </w:pPr>
                  <w:r w:rsidRPr="00BC2F63">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F75D0" w14:textId="77777777" w:rsidR="00713FA3" w:rsidRPr="00BC2F63" w:rsidRDefault="00713FA3" w:rsidP="00172686">
                  <w:pPr>
                    <w:pStyle w:val="rowtabella0"/>
                    <w:rPr>
                      <w:color w:val="002060"/>
                    </w:rPr>
                  </w:pPr>
                  <w:r w:rsidRPr="00BC2F63">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76B21" w14:textId="77777777" w:rsidR="00713FA3" w:rsidRPr="00BC2F63" w:rsidRDefault="00713FA3" w:rsidP="00172686">
                  <w:pPr>
                    <w:pStyle w:val="rowtabella0"/>
                    <w:jc w:val="center"/>
                    <w:rPr>
                      <w:color w:val="002060"/>
                    </w:rPr>
                  </w:pPr>
                  <w:r w:rsidRPr="00BC2F63">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59E2A" w14:textId="77777777" w:rsidR="00713FA3" w:rsidRPr="00BC2F63" w:rsidRDefault="00713FA3" w:rsidP="00172686">
                  <w:pPr>
                    <w:pStyle w:val="rowtabella0"/>
                    <w:jc w:val="center"/>
                    <w:rPr>
                      <w:color w:val="002060"/>
                    </w:rPr>
                  </w:pPr>
                  <w:r w:rsidRPr="00BC2F63">
                    <w:rPr>
                      <w:color w:val="002060"/>
                    </w:rPr>
                    <w:t> </w:t>
                  </w:r>
                </w:p>
              </w:tc>
            </w:tr>
            <w:tr w:rsidR="00713FA3" w:rsidRPr="00BC2F63" w14:paraId="626E1CD8"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E649CF" w14:textId="77777777" w:rsidR="00713FA3" w:rsidRPr="00BC2F63" w:rsidRDefault="00713FA3" w:rsidP="00172686">
                  <w:pPr>
                    <w:pStyle w:val="rowtabella0"/>
                    <w:rPr>
                      <w:color w:val="002060"/>
                    </w:rPr>
                  </w:pPr>
                  <w:r w:rsidRPr="00BC2F63">
                    <w:rPr>
                      <w:color w:val="002060"/>
                    </w:rPr>
                    <w:t>(2)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AA3F7A" w14:textId="77777777" w:rsidR="00713FA3" w:rsidRPr="00BC2F63" w:rsidRDefault="00713FA3" w:rsidP="00172686">
                  <w:pPr>
                    <w:pStyle w:val="rowtabella0"/>
                    <w:rPr>
                      <w:color w:val="002060"/>
                    </w:rPr>
                  </w:pPr>
                  <w:r w:rsidRPr="00BC2F63">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51E46B" w14:textId="77777777" w:rsidR="00713FA3" w:rsidRPr="00BC2F63" w:rsidRDefault="00713FA3" w:rsidP="00172686">
                  <w:pPr>
                    <w:pStyle w:val="rowtabella0"/>
                    <w:jc w:val="center"/>
                    <w:rPr>
                      <w:color w:val="002060"/>
                    </w:rPr>
                  </w:pPr>
                  <w:r w:rsidRPr="00BC2F6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B4A015" w14:textId="77777777" w:rsidR="00713FA3" w:rsidRPr="00BC2F63" w:rsidRDefault="00713FA3" w:rsidP="00172686">
                  <w:pPr>
                    <w:pStyle w:val="rowtabella0"/>
                    <w:jc w:val="center"/>
                    <w:rPr>
                      <w:color w:val="002060"/>
                    </w:rPr>
                  </w:pPr>
                  <w:r w:rsidRPr="00BC2F63">
                    <w:rPr>
                      <w:color w:val="002060"/>
                    </w:rPr>
                    <w:t> </w:t>
                  </w:r>
                </w:p>
              </w:tc>
            </w:tr>
            <w:tr w:rsidR="00713FA3" w:rsidRPr="00BC2F63" w14:paraId="5200115F"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5574CB" w14:textId="77777777" w:rsidR="00713FA3" w:rsidRPr="00BC2F63" w:rsidRDefault="00713FA3" w:rsidP="00172686">
                  <w:pPr>
                    <w:pStyle w:val="rowtabella0"/>
                    <w:rPr>
                      <w:color w:val="002060"/>
                    </w:rPr>
                  </w:pPr>
                  <w:r w:rsidRPr="00BC2F63">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E5FEC" w14:textId="77777777" w:rsidR="00713FA3" w:rsidRPr="00BC2F63" w:rsidRDefault="00713FA3" w:rsidP="00172686">
                  <w:pPr>
                    <w:pStyle w:val="rowtabella0"/>
                    <w:rPr>
                      <w:color w:val="002060"/>
                    </w:rPr>
                  </w:pPr>
                  <w:r w:rsidRPr="00BC2F63">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2A1D8" w14:textId="77777777" w:rsidR="00713FA3" w:rsidRPr="00BC2F63" w:rsidRDefault="00713FA3" w:rsidP="00172686">
                  <w:pPr>
                    <w:pStyle w:val="rowtabella0"/>
                    <w:jc w:val="center"/>
                    <w:rPr>
                      <w:color w:val="002060"/>
                    </w:rPr>
                  </w:pPr>
                  <w:r w:rsidRPr="00BC2F63">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7D5C0" w14:textId="77777777" w:rsidR="00713FA3" w:rsidRPr="00BC2F63" w:rsidRDefault="00713FA3" w:rsidP="00172686">
                  <w:pPr>
                    <w:pStyle w:val="rowtabella0"/>
                    <w:jc w:val="center"/>
                    <w:rPr>
                      <w:color w:val="002060"/>
                    </w:rPr>
                  </w:pPr>
                  <w:r w:rsidRPr="00BC2F63">
                    <w:rPr>
                      <w:color w:val="002060"/>
                    </w:rPr>
                    <w:t> </w:t>
                  </w:r>
                </w:p>
              </w:tc>
            </w:tr>
            <w:tr w:rsidR="00713FA3" w:rsidRPr="00BC2F63" w14:paraId="198A25F2"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67A7558E" w14:textId="77777777" w:rsidR="00713FA3" w:rsidRPr="00BC2F63" w:rsidRDefault="00713FA3" w:rsidP="00172686">
                  <w:pPr>
                    <w:pStyle w:val="rowtabella0"/>
                    <w:rPr>
                      <w:color w:val="002060"/>
                    </w:rPr>
                  </w:pPr>
                  <w:r w:rsidRPr="00BC2F63">
                    <w:rPr>
                      <w:color w:val="002060"/>
                    </w:rPr>
                    <w:t>(1) - disputata il 12/04/2026</w:t>
                  </w:r>
                </w:p>
              </w:tc>
            </w:tr>
            <w:tr w:rsidR="00713FA3" w:rsidRPr="00BC2F63" w14:paraId="65ADFDA1"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63DE63F8" w14:textId="77777777" w:rsidR="00713FA3" w:rsidRPr="00BC2F63" w:rsidRDefault="00713FA3" w:rsidP="00172686">
                  <w:pPr>
                    <w:pStyle w:val="rowtabella0"/>
                    <w:rPr>
                      <w:color w:val="002060"/>
                    </w:rPr>
                  </w:pPr>
                  <w:r w:rsidRPr="00BC2F63">
                    <w:rPr>
                      <w:color w:val="002060"/>
                    </w:rPr>
                    <w:t>(2) - disputata il 10/04/2026</w:t>
                  </w:r>
                </w:p>
              </w:tc>
            </w:tr>
          </w:tbl>
          <w:p w14:paraId="5EE7EFD7" w14:textId="77777777" w:rsidR="00713FA3" w:rsidRPr="00BC2F63" w:rsidRDefault="00713FA3" w:rsidP="00172686">
            <w:pPr>
              <w:rPr>
                <w:color w:val="002060"/>
              </w:rPr>
            </w:pPr>
          </w:p>
        </w:tc>
      </w:tr>
    </w:tbl>
    <w:p w14:paraId="3C562191" w14:textId="77777777" w:rsidR="00713FA3" w:rsidRPr="00BC2F63" w:rsidRDefault="00713FA3" w:rsidP="00713FA3">
      <w:pPr>
        <w:pStyle w:val="breakline"/>
        <w:rPr>
          <w:rFonts w:eastAsiaTheme="minorEastAsia"/>
          <w:color w:val="002060"/>
        </w:rPr>
      </w:pPr>
    </w:p>
    <w:p w14:paraId="4F529E1B" w14:textId="77777777" w:rsidR="00713FA3" w:rsidRPr="00BC2F63" w:rsidRDefault="00713FA3" w:rsidP="00713FA3">
      <w:pPr>
        <w:pStyle w:val="breakline"/>
        <w:rPr>
          <w:color w:val="002060"/>
        </w:rPr>
      </w:pPr>
    </w:p>
    <w:p w14:paraId="2F8847E7" w14:textId="77777777" w:rsidR="00713FA3" w:rsidRPr="00BC2F63" w:rsidRDefault="00713FA3" w:rsidP="00713FA3">
      <w:pPr>
        <w:pStyle w:val="titoloprinc0"/>
        <w:rPr>
          <w:color w:val="002060"/>
        </w:rPr>
      </w:pPr>
      <w:r w:rsidRPr="00BC2F63">
        <w:rPr>
          <w:color w:val="002060"/>
        </w:rPr>
        <w:t>GIUDICE SPORTIVO</w:t>
      </w:r>
    </w:p>
    <w:p w14:paraId="1A3B3772" w14:textId="77777777" w:rsidR="00713FA3" w:rsidRPr="00BC2F63" w:rsidRDefault="00713FA3" w:rsidP="00713FA3">
      <w:pPr>
        <w:pStyle w:val="diffida"/>
        <w:rPr>
          <w:color w:val="002060"/>
        </w:rPr>
      </w:pPr>
      <w:r w:rsidRPr="00BC2F63">
        <w:rPr>
          <w:color w:val="002060"/>
        </w:rPr>
        <w:t>Il Giudice Sportivo Avv. Agnese Lazzaretti, con l'assistenza del Segretario Angelo Castellana, nella seduta del 15/04/2026, ha adottato le decisioni che di seguito integralmente si riportano:</w:t>
      </w:r>
    </w:p>
    <w:p w14:paraId="6CCAD1AD" w14:textId="77777777" w:rsidR="00713FA3" w:rsidRPr="00BC2F63" w:rsidRDefault="00713FA3" w:rsidP="00713FA3">
      <w:pPr>
        <w:pStyle w:val="titolo10"/>
        <w:rPr>
          <w:color w:val="002060"/>
        </w:rPr>
      </w:pPr>
      <w:r w:rsidRPr="00BC2F63">
        <w:rPr>
          <w:color w:val="002060"/>
        </w:rPr>
        <w:lastRenderedPageBreak/>
        <w:t xml:space="preserve">GARE DEL 10/ 4/2026 </w:t>
      </w:r>
    </w:p>
    <w:p w14:paraId="3BDABBB4" w14:textId="77777777" w:rsidR="00713FA3" w:rsidRPr="00BC2F63" w:rsidRDefault="00713FA3" w:rsidP="00713FA3">
      <w:pPr>
        <w:pStyle w:val="titolo7a"/>
        <w:rPr>
          <w:color w:val="002060"/>
        </w:rPr>
      </w:pPr>
      <w:r w:rsidRPr="00BC2F63">
        <w:rPr>
          <w:color w:val="002060"/>
        </w:rPr>
        <w:t xml:space="preserve">PROVVEDIMENTI DISCIPLINARI </w:t>
      </w:r>
    </w:p>
    <w:p w14:paraId="515FCAEC"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62F8941A" w14:textId="77777777" w:rsidR="00713FA3" w:rsidRPr="00BC2F63" w:rsidRDefault="00713FA3" w:rsidP="00713FA3">
      <w:pPr>
        <w:pStyle w:val="titolo30"/>
        <w:rPr>
          <w:color w:val="002060"/>
        </w:rPr>
      </w:pPr>
      <w:r w:rsidRPr="00BC2F63">
        <w:rPr>
          <w:color w:val="002060"/>
        </w:rPr>
        <w:t xml:space="preserve">SOCIETA' </w:t>
      </w:r>
    </w:p>
    <w:p w14:paraId="75569783" w14:textId="77777777" w:rsidR="00713FA3" w:rsidRPr="00BC2F63" w:rsidRDefault="00713FA3" w:rsidP="00713FA3">
      <w:pPr>
        <w:pStyle w:val="titolo20"/>
        <w:rPr>
          <w:color w:val="002060"/>
        </w:rPr>
      </w:pPr>
      <w:r w:rsidRPr="00BC2F63">
        <w:rPr>
          <w:color w:val="002060"/>
        </w:rPr>
        <w:t xml:space="preserve">AMMENDA </w:t>
      </w:r>
    </w:p>
    <w:p w14:paraId="15FF7647" w14:textId="77777777" w:rsidR="00713FA3" w:rsidRPr="00BC2F63" w:rsidRDefault="00713FA3" w:rsidP="00713FA3">
      <w:pPr>
        <w:pStyle w:val="diffida"/>
        <w:spacing w:before="80" w:beforeAutospacing="0" w:after="40" w:afterAutospacing="0"/>
        <w:jc w:val="left"/>
        <w:rPr>
          <w:color w:val="002060"/>
        </w:rPr>
      </w:pPr>
      <w:r w:rsidRPr="00BC2F63">
        <w:rPr>
          <w:color w:val="002060"/>
        </w:rPr>
        <w:t xml:space="preserve">Euro 200,00 CANTINE RIUNITE CSI </w:t>
      </w:r>
      <w:r w:rsidRPr="00BC2F63">
        <w:rPr>
          <w:color w:val="002060"/>
        </w:rPr>
        <w:br/>
        <w:t xml:space="preserve">Per aver permesso ad un proprio sostenitore, dopo il termine della gara, di entrare senza autorizzazione all'interno del terreno di gioco per protestare avverso l'operato dell'arbitro. In tale circostanza, lo stesso sostenitore reagisce ad alcuni richiami dei calciatori avversari con spintoni, creando un generale clima di tensione. </w:t>
      </w:r>
    </w:p>
    <w:p w14:paraId="046934AC" w14:textId="77777777" w:rsidR="00713FA3" w:rsidRPr="00BC2F63" w:rsidRDefault="00713FA3" w:rsidP="00713FA3">
      <w:pPr>
        <w:pStyle w:val="titolo30"/>
        <w:rPr>
          <w:color w:val="002060"/>
        </w:rPr>
      </w:pPr>
      <w:r w:rsidRPr="00BC2F63">
        <w:rPr>
          <w:color w:val="002060"/>
        </w:rPr>
        <w:t xml:space="preserve">CALCIATORI NON ESPULSI </w:t>
      </w:r>
    </w:p>
    <w:p w14:paraId="53166AC6" w14:textId="77777777" w:rsidR="00713FA3" w:rsidRPr="00BC2F63" w:rsidRDefault="00713FA3" w:rsidP="00713FA3">
      <w:pPr>
        <w:pStyle w:val="titolo20"/>
        <w:rPr>
          <w:color w:val="002060"/>
        </w:rPr>
      </w:pPr>
      <w:r w:rsidRPr="00BC2F6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05046FAF" w14:textId="77777777" w:rsidTr="00172686">
        <w:tc>
          <w:tcPr>
            <w:tcW w:w="2200" w:type="dxa"/>
            <w:tcMar>
              <w:top w:w="20" w:type="dxa"/>
              <w:left w:w="20" w:type="dxa"/>
              <w:bottom w:w="20" w:type="dxa"/>
              <w:right w:w="20" w:type="dxa"/>
            </w:tcMar>
            <w:vAlign w:val="center"/>
            <w:hideMark/>
          </w:tcPr>
          <w:p w14:paraId="1E0B01ED" w14:textId="77777777" w:rsidR="00713FA3" w:rsidRPr="00BC2F63" w:rsidRDefault="00713FA3" w:rsidP="00172686">
            <w:pPr>
              <w:pStyle w:val="movimento"/>
              <w:rPr>
                <w:color w:val="002060"/>
              </w:rPr>
            </w:pPr>
            <w:r w:rsidRPr="00BC2F63">
              <w:rPr>
                <w:color w:val="002060"/>
              </w:rPr>
              <w:t>FRAPPIETRO SILVIO</w:t>
            </w:r>
          </w:p>
        </w:tc>
        <w:tc>
          <w:tcPr>
            <w:tcW w:w="2200" w:type="dxa"/>
            <w:tcMar>
              <w:top w:w="20" w:type="dxa"/>
              <w:left w:w="20" w:type="dxa"/>
              <w:bottom w:w="20" w:type="dxa"/>
              <w:right w:w="20" w:type="dxa"/>
            </w:tcMar>
            <w:vAlign w:val="center"/>
            <w:hideMark/>
          </w:tcPr>
          <w:p w14:paraId="2755AC54" w14:textId="77777777" w:rsidR="00713FA3" w:rsidRPr="00BC2F63" w:rsidRDefault="00713FA3" w:rsidP="00172686">
            <w:pPr>
              <w:pStyle w:val="movimento2"/>
              <w:rPr>
                <w:color w:val="002060"/>
              </w:rPr>
            </w:pPr>
            <w:r w:rsidRPr="00BC2F63">
              <w:rPr>
                <w:color w:val="002060"/>
              </w:rPr>
              <w:t xml:space="preserve">(CANTINE RIUNITE CSI) </w:t>
            </w:r>
          </w:p>
        </w:tc>
        <w:tc>
          <w:tcPr>
            <w:tcW w:w="800" w:type="dxa"/>
            <w:tcMar>
              <w:top w:w="20" w:type="dxa"/>
              <w:left w:w="20" w:type="dxa"/>
              <w:bottom w:w="20" w:type="dxa"/>
              <w:right w:w="20" w:type="dxa"/>
            </w:tcMar>
            <w:vAlign w:val="center"/>
            <w:hideMark/>
          </w:tcPr>
          <w:p w14:paraId="1CC0D41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C94DAA2" w14:textId="77777777" w:rsidR="00713FA3" w:rsidRPr="00BC2F63" w:rsidRDefault="00713FA3" w:rsidP="00172686">
            <w:pPr>
              <w:pStyle w:val="movimento"/>
              <w:rPr>
                <w:color w:val="002060"/>
              </w:rPr>
            </w:pPr>
            <w:r w:rsidRPr="00BC2F63">
              <w:rPr>
                <w:color w:val="002060"/>
              </w:rPr>
              <w:t>CAPECCI EDOARDO</w:t>
            </w:r>
          </w:p>
        </w:tc>
        <w:tc>
          <w:tcPr>
            <w:tcW w:w="2200" w:type="dxa"/>
            <w:tcMar>
              <w:top w:w="20" w:type="dxa"/>
              <w:left w:w="20" w:type="dxa"/>
              <w:bottom w:w="20" w:type="dxa"/>
              <w:right w:w="20" w:type="dxa"/>
            </w:tcMar>
            <w:vAlign w:val="center"/>
            <w:hideMark/>
          </w:tcPr>
          <w:p w14:paraId="65944ABF" w14:textId="77777777" w:rsidR="00713FA3" w:rsidRPr="00BC2F63" w:rsidRDefault="00713FA3" w:rsidP="00172686">
            <w:pPr>
              <w:pStyle w:val="movimento2"/>
              <w:rPr>
                <w:color w:val="002060"/>
              </w:rPr>
            </w:pPr>
            <w:r w:rsidRPr="00BC2F63">
              <w:rPr>
                <w:color w:val="002060"/>
              </w:rPr>
              <w:t xml:space="preserve">(POLISPORTIVA RIPATRANSONE) </w:t>
            </w:r>
          </w:p>
        </w:tc>
      </w:tr>
    </w:tbl>
    <w:p w14:paraId="163D4E70" w14:textId="77777777" w:rsidR="00713FA3" w:rsidRPr="00BC2F63" w:rsidRDefault="00713FA3" w:rsidP="00713FA3">
      <w:pPr>
        <w:pStyle w:val="titolo10"/>
        <w:rPr>
          <w:rFonts w:eastAsiaTheme="minorEastAsia"/>
          <w:color w:val="002060"/>
        </w:rPr>
      </w:pPr>
      <w:r w:rsidRPr="00BC2F63">
        <w:rPr>
          <w:color w:val="002060"/>
        </w:rPr>
        <w:t xml:space="preserve">GARE DEL 11/ 4/2026 </w:t>
      </w:r>
    </w:p>
    <w:p w14:paraId="48F6EB90" w14:textId="77777777" w:rsidR="00713FA3" w:rsidRPr="00BC2F63" w:rsidRDefault="00713FA3" w:rsidP="00713FA3">
      <w:pPr>
        <w:pStyle w:val="titolo7a"/>
        <w:rPr>
          <w:color w:val="002060"/>
        </w:rPr>
      </w:pPr>
      <w:r w:rsidRPr="00BC2F63">
        <w:rPr>
          <w:color w:val="002060"/>
        </w:rPr>
        <w:t xml:space="preserve">PROVVEDIMENTI DISCIPLINARI </w:t>
      </w:r>
    </w:p>
    <w:p w14:paraId="43B7DB17"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7F5CCAC8" w14:textId="77777777" w:rsidR="00713FA3" w:rsidRPr="00BC2F63" w:rsidRDefault="00713FA3" w:rsidP="00713FA3">
      <w:pPr>
        <w:pStyle w:val="titolo30"/>
        <w:rPr>
          <w:color w:val="002060"/>
        </w:rPr>
      </w:pPr>
      <w:r w:rsidRPr="00BC2F63">
        <w:rPr>
          <w:color w:val="002060"/>
        </w:rPr>
        <w:t xml:space="preserve">ALLENATORI </w:t>
      </w:r>
    </w:p>
    <w:p w14:paraId="25DC5B29" w14:textId="77777777" w:rsidR="00713FA3" w:rsidRPr="00BC2F63" w:rsidRDefault="00713FA3" w:rsidP="00713FA3">
      <w:pPr>
        <w:pStyle w:val="titolo20"/>
        <w:rPr>
          <w:color w:val="002060"/>
        </w:rPr>
      </w:pPr>
      <w:r w:rsidRPr="00BC2F6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212FEB42" w14:textId="77777777" w:rsidTr="00172686">
        <w:tc>
          <w:tcPr>
            <w:tcW w:w="2200" w:type="dxa"/>
            <w:tcMar>
              <w:top w:w="20" w:type="dxa"/>
              <w:left w:w="20" w:type="dxa"/>
              <w:bottom w:w="20" w:type="dxa"/>
              <w:right w:w="20" w:type="dxa"/>
            </w:tcMar>
            <w:vAlign w:val="center"/>
            <w:hideMark/>
          </w:tcPr>
          <w:p w14:paraId="11A1FB28" w14:textId="77777777" w:rsidR="00713FA3" w:rsidRPr="00BC2F63" w:rsidRDefault="00713FA3" w:rsidP="00172686">
            <w:pPr>
              <w:pStyle w:val="movimento"/>
              <w:rPr>
                <w:color w:val="002060"/>
              </w:rPr>
            </w:pPr>
            <w:r w:rsidRPr="00BC2F63">
              <w:rPr>
                <w:color w:val="002060"/>
              </w:rPr>
              <w:t>MOLINARI FEDERICO</w:t>
            </w:r>
          </w:p>
        </w:tc>
        <w:tc>
          <w:tcPr>
            <w:tcW w:w="2200" w:type="dxa"/>
            <w:tcMar>
              <w:top w:w="20" w:type="dxa"/>
              <w:left w:w="20" w:type="dxa"/>
              <w:bottom w:w="20" w:type="dxa"/>
              <w:right w:w="20" w:type="dxa"/>
            </w:tcMar>
            <w:vAlign w:val="center"/>
            <w:hideMark/>
          </w:tcPr>
          <w:p w14:paraId="0E2CD70B" w14:textId="77777777" w:rsidR="00713FA3" w:rsidRPr="00BC2F63" w:rsidRDefault="00713FA3" w:rsidP="00172686">
            <w:pPr>
              <w:pStyle w:val="movimento2"/>
              <w:rPr>
                <w:color w:val="002060"/>
              </w:rPr>
            </w:pPr>
            <w:r w:rsidRPr="00BC2F63">
              <w:rPr>
                <w:color w:val="002060"/>
              </w:rPr>
              <w:t xml:space="preserve">(JESINA S.R.L.) </w:t>
            </w:r>
          </w:p>
        </w:tc>
        <w:tc>
          <w:tcPr>
            <w:tcW w:w="800" w:type="dxa"/>
            <w:tcMar>
              <w:top w:w="20" w:type="dxa"/>
              <w:left w:w="20" w:type="dxa"/>
              <w:bottom w:w="20" w:type="dxa"/>
              <w:right w:w="20" w:type="dxa"/>
            </w:tcMar>
            <w:vAlign w:val="center"/>
            <w:hideMark/>
          </w:tcPr>
          <w:p w14:paraId="69428C99"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3918ADFD"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2D785AD" w14:textId="77777777" w:rsidR="00713FA3" w:rsidRPr="00BC2F63" w:rsidRDefault="00713FA3" w:rsidP="00172686">
            <w:pPr>
              <w:pStyle w:val="movimento2"/>
              <w:rPr>
                <w:color w:val="002060"/>
              </w:rPr>
            </w:pPr>
            <w:r w:rsidRPr="00BC2F63">
              <w:rPr>
                <w:color w:val="002060"/>
              </w:rPr>
              <w:t> </w:t>
            </w:r>
          </w:p>
        </w:tc>
      </w:tr>
    </w:tbl>
    <w:p w14:paraId="4660F94D" w14:textId="77777777" w:rsidR="00713FA3" w:rsidRPr="00BC2F63" w:rsidRDefault="00713FA3" w:rsidP="00713FA3">
      <w:pPr>
        <w:pStyle w:val="titolo30"/>
        <w:rPr>
          <w:rFonts w:eastAsiaTheme="minorEastAsia"/>
          <w:color w:val="002060"/>
        </w:rPr>
      </w:pPr>
      <w:r w:rsidRPr="00BC2F63">
        <w:rPr>
          <w:color w:val="002060"/>
        </w:rPr>
        <w:t xml:space="preserve">CALCIATORI ESPULSI </w:t>
      </w:r>
    </w:p>
    <w:p w14:paraId="1148E3E7" w14:textId="77777777" w:rsidR="00713FA3" w:rsidRPr="00BC2F63" w:rsidRDefault="00713FA3" w:rsidP="00713FA3">
      <w:pPr>
        <w:pStyle w:val="titolo20"/>
        <w:rPr>
          <w:color w:val="002060"/>
        </w:rPr>
      </w:pPr>
      <w:r w:rsidRPr="00BC2F6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182B2B4B" w14:textId="77777777" w:rsidTr="00172686">
        <w:tc>
          <w:tcPr>
            <w:tcW w:w="2200" w:type="dxa"/>
            <w:tcMar>
              <w:top w:w="20" w:type="dxa"/>
              <w:left w:w="20" w:type="dxa"/>
              <w:bottom w:w="20" w:type="dxa"/>
              <w:right w:w="20" w:type="dxa"/>
            </w:tcMar>
            <w:vAlign w:val="center"/>
            <w:hideMark/>
          </w:tcPr>
          <w:p w14:paraId="345BE218" w14:textId="77777777" w:rsidR="00713FA3" w:rsidRPr="00BC2F63" w:rsidRDefault="00713FA3" w:rsidP="00172686">
            <w:pPr>
              <w:pStyle w:val="movimento"/>
              <w:rPr>
                <w:color w:val="002060"/>
              </w:rPr>
            </w:pPr>
            <w:r w:rsidRPr="00BC2F63">
              <w:rPr>
                <w:color w:val="002060"/>
              </w:rPr>
              <w:t>CARDELIA LUIGI</w:t>
            </w:r>
          </w:p>
        </w:tc>
        <w:tc>
          <w:tcPr>
            <w:tcW w:w="2200" w:type="dxa"/>
            <w:tcMar>
              <w:top w:w="20" w:type="dxa"/>
              <w:left w:w="20" w:type="dxa"/>
              <w:bottom w:w="20" w:type="dxa"/>
              <w:right w:w="20" w:type="dxa"/>
            </w:tcMar>
            <w:vAlign w:val="center"/>
            <w:hideMark/>
          </w:tcPr>
          <w:p w14:paraId="43FD9001" w14:textId="77777777" w:rsidR="00713FA3" w:rsidRPr="00BC2F63" w:rsidRDefault="00713FA3" w:rsidP="00172686">
            <w:pPr>
              <w:pStyle w:val="movimento2"/>
              <w:rPr>
                <w:color w:val="002060"/>
              </w:rPr>
            </w:pPr>
            <w:r w:rsidRPr="00BC2F63">
              <w:rPr>
                <w:color w:val="002060"/>
              </w:rPr>
              <w:t xml:space="preserve">(AUDAX 1970 S.ANGELO) </w:t>
            </w:r>
          </w:p>
        </w:tc>
        <w:tc>
          <w:tcPr>
            <w:tcW w:w="800" w:type="dxa"/>
            <w:tcMar>
              <w:top w:w="20" w:type="dxa"/>
              <w:left w:w="20" w:type="dxa"/>
              <w:bottom w:w="20" w:type="dxa"/>
              <w:right w:w="20" w:type="dxa"/>
            </w:tcMar>
            <w:vAlign w:val="center"/>
            <w:hideMark/>
          </w:tcPr>
          <w:p w14:paraId="718A55AB"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6305831F"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65841BCB" w14:textId="77777777" w:rsidR="00713FA3" w:rsidRPr="00BC2F63" w:rsidRDefault="00713FA3" w:rsidP="00172686">
            <w:pPr>
              <w:pStyle w:val="movimento2"/>
              <w:rPr>
                <w:color w:val="002060"/>
              </w:rPr>
            </w:pPr>
            <w:r w:rsidRPr="00BC2F63">
              <w:rPr>
                <w:color w:val="002060"/>
              </w:rPr>
              <w:t> </w:t>
            </w:r>
          </w:p>
        </w:tc>
      </w:tr>
    </w:tbl>
    <w:p w14:paraId="4B2888FA" w14:textId="77777777" w:rsidR="00713FA3" w:rsidRPr="00BC2F63" w:rsidRDefault="00713FA3" w:rsidP="00713FA3">
      <w:pPr>
        <w:pStyle w:val="titolo30"/>
        <w:rPr>
          <w:rFonts w:eastAsiaTheme="minorEastAsia"/>
          <w:color w:val="002060"/>
        </w:rPr>
      </w:pPr>
      <w:r w:rsidRPr="00BC2F63">
        <w:rPr>
          <w:color w:val="002060"/>
        </w:rPr>
        <w:t xml:space="preserve">CALCIATORI NON ESPULSI </w:t>
      </w:r>
    </w:p>
    <w:p w14:paraId="6D1BC984" w14:textId="77777777" w:rsidR="00713FA3" w:rsidRPr="00BC2F63" w:rsidRDefault="00713FA3" w:rsidP="00713FA3">
      <w:pPr>
        <w:pStyle w:val="titolo20"/>
        <w:rPr>
          <w:color w:val="002060"/>
        </w:rPr>
      </w:pPr>
      <w:r w:rsidRPr="00BC2F6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05C8EEA8" w14:textId="77777777" w:rsidTr="00172686">
        <w:tc>
          <w:tcPr>
            <w:tcW w:w="2200" w:type="dxa"/>
            <w:tcMar>
              <w:top w:w="20" w:type="dxa"/>
              <w:left w:w="20" w:type="dxa"/>
              <w:bottom w:w="20" w:type="dxa"/>
              <w:right w:w="20" w:type="dxa"/>
            </w:tcMar>
            <w:vAlign w:val="center"/>
            <w:hideMark/>
          </w:tcPr>
          <w:p w14:paraId="5E0EBFF7" w14:textId="77777777" w:rsidR="00713FA3" w:rsidRPr="00BC2F63" w:rsidRDefault="00713FA3" w:rsidP="00172686">
            <w:pPr>
              <w:pStyle w:val="movimento"/>
              <w:rPr>
                <w:color w:val="002060"/>
              </w:rPr>
            </w:pPr>
            <w:r w:rsidRPr="00BC2F63">
              <w:rPr>
                <w:color w:val="002060"/>
              </w:rPr>
              <w:t>MANTONI NICOLO</w:t>
            </w:r>
          </w:p>
        </w:tc>
        <w:tc>
          <w:tcPr>
            <w:tcW w:w="2200" w:type="dxa"/>
            <w:tcMar>
              <w:top w:w="20" w:type="dxa"/>
              <w:left w:w="20" w:type="dxa"/>
              <w:bottom w:w="20" w:type="dxa"/>
              <w:right w:w="20" w:type="dxa"/>
            </w:tcMar>
            <w:vAlign w:val="center"/>
            <w:hideMark/>
          </w:tcPr>
          <w:p w14:paraId="76E76009" w14:textId="77777777" w:rsidR="00713FA3" w:rsidRPr="00BC2F63" w:rsidRDefault="00713FA3" w:rsidP="00172686">
            <w:pPr>
              <w:pStyle w:val="movimento2"/>
              <w:rPr>
                <w:color w:val="002060"/>
              </w:rPr>
            </w:pPr>
            <w:r w:rsidRPr="00BC2F63">
              <w:rPr>
                <w:color w:val="002060"/>
              </w:rPr>
              <w:t xml:space="preserve">(AUDAX 1970 S.ANGELO) </w:t>
            </w:r>
          </w:p>
        </w:tc>
        <w:tc>
          <w:tcPr>
            <w:tcW w:w="800" w:type="dxa"/>
            <w:tcMar>
              <w:top w:w="20" w:type="dxa"/>
              <w:left w:w="20" w:type="dxa"/>
              <w:bottom w:w="20" w:type="dxa"/>
              <w:right w:w="20" w:type="dxa"/>
            </w:tcMar>
            <w:vAlign w:val="center"/>
            <w:hideMark/>
          </w:tcPr>
          <w:p w14:paraId="255C3C65"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5E85C3BC" w14:textId="77777777" w:rsidR="00713FA3" w:rsidRPr="00BC2F63" w:rsidRDefault="00713FA3" w:rsidP="00172686">
            <w:pPr>
              <w:pStyle w:val="movimento"/>
              <w:rPr>
                <w:color w:val="002060"/>
              </w:rPr>
            </w:pPr>
            <w:r w:rsidRPr="00BC2F63">
              <w:rPr>
                <w:color w:val="002060"/>
              </w:rPr>
              <w:t>BANDU ALESSANDRO</w:t>
            </w:r>
          </w:p>
        </w:tc>
        <w:tc>
          <w:tcPr>
            <w:tcW w:w="2200" w:type="dxa"/>
            <w:tcMar>
              <w:top w:w="20" w:type="dxa"/>
              <w:left w:w="20" w:type="dxa"/>
              <w:bottom w:w="20" w:type="dxa"/>
              <w:right w:w="20" w:type="dxa"/>
            </w:tcMar>
            <w:vAlign w:val="center"/>
            <w:hideMark/>
          </w:tcPr>
          <w:p w14:paraId="4CB2E35B" w14:textId="77777777" w:rsidR="00713FA3" w:rsidRPr="00BC2F63" w:rsidRDefault="00713FA3" w:rsidP="00172686">
            <w:pPr>
              <w:pStyle w:val="movimento2"/>
              <w:rPr>
                <w:color w:val="002060"/>
              </w:rPr>
            </w:pPr>
            <w:r w:rsidRPr="00BC2F63">
              <w:rPr>
                <w:color w:val="002060"/>
              </w:rPr>
              <w:t xml:space="preserve">(BULDOG T.N.T. LUCREZIA) </w:t>
            </w:r>
          </w:p>
        </w:tc>
      </w:tr>
      <w:tr w:rsidR="00713FA3" w:rsidRPr="00BC2F63" w14:paraId="596F2EE5" w14:textId="77777777" w:rsidTr="00172686">
        <w:tc>
          <w:tcPr>
            <w:tcW w:w="2200" w:type="dxa"/>
            <w:tcMar>
              <w:top w:w="20" w:type="dxa"/>
              <w:left w:w="20" w:type="dxa"/>
              <w:bottom w:w="20" w:type="dxa"/>
              <w:right w:w="20" w:type="dxa"/>
            </w:tcMar>
            <w:vAlign w:val="center"/>
            <w:hideMark/>
          </w:tcPr>
          <w:p w14:paraId="08785948" w14:textId="77777777" w:rsidR="00713FA3" w:rsidRPr="00BC2F63" w:rsidRDefault="00713FA3" w:rsidP="00172686">
            <w:pPr>
              <w:pStyle w:val="movimento"/>
              <w:rPr>
                <w:color w:val="002060"/>
              </w:rPr>
            </w:pPr>
            <w:r w:rsidRPr="00BC2F63">
              <w:rPr>
                <w:color w:val="002060"/>
              </w:rPr>
              <w:t>ORSO MATTIA</w:t>
            </w:r>
          </w:p>
        </w:tc>
        <w:tc>
          <w:tcPr>
            <w:tcW w:w="2200" w:type="dxa"/>
            <w:tcMar>
              <w:top w:w="20" w:type="dxa"/>
              <w:left w:w="20" w:type="dxa"/>
              <w:bottom w:w="20" w:type="dxa"/>
              <w:right w:w="20" w:type="dxa"/>
            </w:tcMar>
            <w:vAlign w:val="center"/>
            <w:hideMark/>
          </w:tcPr>
          <w:p w14:paraId="0C05E61E" w14:textId="77777777" w:rsidR="00713FA3" w:rsidRPr="00BC2F63" w:rsidRDefault="00713FA3" w:rsidP="00172686">
            <w:pPr>
              <w:pStyle w:val="movimento2"/>
              <w:rPr>
                <w:color w:val="002060"/>
              </w:rPr>
            </w:pPr>
            <w:r w:rsidRPr="00BC2F63">
              <w:rPr>
                <w:color w:val="002060"/>
              </w:rPr>
              <w:t xml:space="preserve">(C.U.S. ANCONA) </w:t>
            </w:r>
          </w:p>
        </w:tc>
        <w:tc>
          <w:tcPr>
            <w:tcW w:w="800" w:type="dxa"/>
            <w:tcMar>
              <w:top w:w="20" w:type="dxa"/>
              <w:left w:w="20" w:type="dxa"/>
              <w:bottom w:w="20" w:type="dxa"/>
              <w:right w:w="20" w:type="dxa"/>
            </w:tcMar>
            <w:vAlign w:val="center"/>
            <w:hideMark/>
          </w:tcPr>
          <w:p w14:paraId="5959C0E6"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634A13A4" w14:textId="77777777" w:rsidR="00713FA3" w:rsidRPr="00BC2F63" w:rsidRDefault="00713FA3" w:rsidP="00172686">
            <w:pPr>
              <w:pStyle w:val="movimento"/>
              <w:rPr>
                <w:color w:val="002060"/>
              </w:rPr>
            </w:pPr>
            <w:r w:rsidRPr="00BC2F63">
              <w:rPr>
                <w:color w:val="002060"/>
              </w:rPr>
              <w:t>SERRANI FEDERICO</w:t>
            </w:r>
          </w:p>
        </w:tc>
        <w:tc>
          <w:tcPr>
            <w:tcW w:w="2200" w:type="dxa"/>
            <w:tcMar>
              <w:top w:w="20" w:type="dxa"/>
              <w:left w:w="20" w:type="dxa"/>
              <w:bottom w:w="20" w:type="dxa"/>
              <w:right w:w="20" w:type="dxa"/>
            </w:tcMar>
            <w:vAlign w:val="center"/>
            <w:hideMark/>
          </w:tcPr>
          <w:p w14:paraId="2BE05D7C" w14:textId="77777777" w:rsidR="00713FA3" w:rsidRPr="00BC2F63" w:rsidRDefault="00713FA3" w:rsidP="00172686">
            <w:pPr>
              <w:pStyle w:val="movimento2"/>
              <w:rPr>
                <w:color w:val="002060"/>
              </w:rPr>
            </w:pPr>
            <w:r w:rsidRPr="00BC2F63">
              <w:rPr>
                <w:color w:val="002060"/>
              </w:rPr>
              <w:t xml:space="preserve">(C.U.S. ANCONA) </w:t>
            </w:r>
          </w:p>
        </w:tc>
      </w:tr>
      <w:tr w:rsidR="00713FA3" w:rsidRPr="00BC2F63" w14:paraId="004CDB08" w14:textId="77777777" w:rsidTr="00172686">
        <w:tc>
          <w:tcPr>
            <w:tcW w:w="2200" w:type="dxa"/>
            <w:tcMar>
              <w:top w:w="20" w:type="dxa"/>
              <w:left w:w="20" w:type="dxa"/>
              <w:bottom w:w="20" w:type="dxa"/>
              <w:right w:w="20" w:type="dxa"/>
            </w:tcMar>
            <w:vAlign w:val="center"/>
            <w:hideMark/>
          </w:tcPr>
          <w:p w14:paraId="1966E0A9" w14:textId="77777777" w:rsidR="00713FA3" w:rsidRPr="00BC2F63" w:rsidRDefault="00713FA3" w:rsidP="00172686">
            <w:pPr>
              <w:pStyle w:val="movimento"/>
              <w:rPr>
                <w:color w:val="002060"/>
              </w:rPr>
            </w:pPr>
            <w:r w:rsidRPr="00BC2F63">
              <w:rPr>
                <w:color w:val="002060"/>
              </w:rPr>
              <w:t>TOMASSONI CARLO</w:t>
            </w:r>
          </w:p>
        </w:tc>
        <w:tc>
          <w:tcPr>
            <w:tcW w:w="2200" w:type="dxa"/>
            <w:tcMar>
              <w:top w:w="20" w:type="dxa"/>
              <w:left w:w="20" w:type="dxa"/>
              <w:bottom w:w="20" w:type="dxa"/>
              <w:right w:w="20" w:type="dxa"/>
            </w:tcMar>
            <w:vAlign w:val="center"/>
            <w:hideMark/>
          </w:tcPr>
          <w:p w14:paraId="1AC5623A" w14:textId="77777777" w:rsidR="00713FA3" w:rsidRPr="00BC2F63" w:rsidRDefault="00713FA3" w:rsidP="00172686">
            <w:pPr>
              <w:pStyle w:val="movimento2"/>
              <w:rPr>
                <w:color w:val="002060"/>
              </w:rPr>
            </w:pPr>
            <w:r w:rsidRPr="00BC2F63">
              <w:rPr>
                <w:color w:val="002060"/>
              </w:rPr>
              <w:t xml:space="preserve">(JESINA S.R.L.) </w:t>
            </w:r>
          </w:p>
        </w:tc>
        <w:tc>
          <w:tcPr>
            <w:tcW w:w="800" w:type="dxa"/>
            <w:tcMar>
              <w:top w:w="20" w:type="dxa"/>
              <w:left w:w="20" w:type="dxa"/>
              <w:bottom w:w="20" w:type="dxa"/>
              <w:right w:w="20" w:type="dxa"/>
            </w:tcMar>
            <w:vAlign w:val="center"/>
            <w:hideMark/>
          </w:tcPr>
          <w:p w14:paraId="215612B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E184FBD" w14:textId="77777777" w:rsidR="00713FA3" w:rsidRPr="00BC2F63" w:rsidRDefault="00713FA3" w:rsidP="00172686">
            <w:pPr>
              <w:pStyle w:val="movimento"/>
              <w:rPr>
                <w:color w:val="002060"/>
              </w:rPr>
            </w:pPr>
            <w:r w:rsidRPr="00BC2F63">
              <w:rPr>
                <w:color w:val="002060"/>
              </w:rPr>
              <w:t>ZINGARETTI NICKY</w:t>
            </w:r>
          </w:p>
        </w:tc>
        <w:tc>
          <w:tcPr>
            <w:tcW w:w="2200" w:type="dxa"/>
            <w:tcMar>
              <w:top w:w="20" w:type="dxa"/>
              <w:left w:w="20" w:type="dxa"/>
              <w:bottom w:w="20" w:type="dxa"/>
              <w:right w:w="20" w:type="dxa"/>
            </w:tcMar>
            <w:vAlign w:val="center"/>
            <w:hideMark/>
          </w:tcPr>
          <w:p w14:paraId="05B80963" w14:textId="77777777" w:rsidR="00713FA3" w:rsidRPr="00BC2F63" w:rsidRDefault="00713FA3" w:rsidP="00172686">
            <w:pPr>
              <w:pStyle w:val="movimento2"/>
              <w:rPr>
                <w:color w:val="002060"/>
              </w:rPr>
            </w:pPr>
            <w:r w:rsidRPr="00BC2F63">
              <w:rPr>
                <w:color w:val="002060"/>
              </w:rPr>
              <w:t xml:space="preserve">(JESINA S.R.L.) </w:t>
            </w:r>
          </w:p>
        </w:tc>
      </w:tr>
    </w:tbl>
    <w:p w14:paraId="1F7B8100" w14:textId="77777777" w:rsidR="00713FA3" w:rsidRPr="00BC2F63" w:rsidRDefault="00713FA3" w:rsidP="00713FA3">
      <w:pPr>
        <w:pStyle w:val="titolo10"/>
        <w:rPr>
          <w:rFonts w:eastAsiaTheme="minorEastAsia"/>
          <w:color w:val="002060"/>
        </w:rPr>
      </w:pPr>
      <w:r w:rsidRPr="00BC2F63">
        <w:rPr>
          <w:color w:val="002060"/>
        </w:rPr>
        <w:t xml:space="preserve">GARE DEL 12/ 4/2026 </w:t>
      </w:r>
    </w:p>
    <w:p w14:paraId="60108E3A" w14:textId="77777777" w:rsidR="00713FA3" w:rsidRPr="00BC2F63" w:rsidRDefault="00713FA3" w:rsidP="00713FA3">
      <w:pPr>
        <w:pStyle w:val="titolo7a"/>
        <w:rPr>
          <w:color w:val="002060"/>
        </w:rPr>
      </w:pPr>
      <w:r w:rsidRPr="00BC2F63">
        <w:rPr>
          <w:color w:val="002060"/>
        </w:rPr>
        <w:t xml:space="preserve">PROVVEDIMENTI DISCIPLINARI </w:t>
      </w:r>
    </w:p>
    <w:p w14:paraId="762D3C41"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406D8D1D" w14:textId="77777777" w:rsidR="00713FA3" w:rsidRPr="00BC2F63" w:rsidRDefault="00713FA3" w:rsidP="00713FA3">
      <w:pPr>
        <w:pStyle w:val="titolo30"/>
        <w:rPr>
          <w:color w:val="002060"/>
        </w:rPr>
      </w:pPr>
      <w:r w:rsidRPr="00BC2F63">
        <w:rPr>
          <w:color w:val="002060"/>
        </w:rPr>
        <w:t xml:space="preserve">CALCIATORI NON ESPULSI </w:t>
      </w:r>
    </w:p>
    <w:p w14:paraId="45CB62FB" w14:textId="77777777" w:rsidR="00713FA3" w:rsidRPr="00BC2F63" w:rsidRDefault="00713FA3" w:rsidP="00713FA3">
      <w:pPr>
        <w:pStyle w:val="titolo20"/>
        <w:rPr>
          <w:color w:val="002060"/>
        </w:rPr>
      </w:pPr>
      <w:r w:rsidRPr="00BC2F6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33BA7353" w14:textId="77777777" w:rsidTr="00172686">
        <w:tc>
          <w:tcPr>
            <w:tcW w:w="2200" w:type="dxa"/>
            <w:tcMar>
              <w:top w:w="20" w:type="dxa"/>
              <w:left w:w="20" w:type="dxa"/>
              <w:bottom w:w="20" w:type="dxa"/>
              <w:right w:w="20" w:type="dxa"/>
            </w:tcMar>
            <w:vAlign w:val="center"/>
            <w:hideMark/>
          </w:tcPr>
          <w:p w14:paraId="26A12209" w14:textId="77777777" w:rsidR="00713FA3" w:rsidRPr="00BC2F63" w:rsidRDefault="00713FA3" w:rsidP="00172686">
            <w:pPr>
              <w:pStyle w:val="movimento"/>
              <w:rPr>
                <w:color w:val="002060"/>
              </w:rPr>
            </w:pPr>
            <w:r w:rsidRPr="00BC2F63">
              <w:rPr>
                <w:color w:val="002060"/>
              </w:rPr>
              <w:t>MATTEUCCI PIETRO</w:t>
            </w:r>
          </w:p>
        </w:tc>
        <w:tc>
          <w:tcPr>
            <w:tcW w:w="2200" w:type="dxa"/>
            <w:tcMar>
              <w:top w:w="20" w:type="dxa"/>
              <w:left w:w="20" w:type="dxa"/>
              <w:bottom w:w="20" w:type="dxa"/>
              <w:right w:w="20" w:type="dxa"/>
            </w:tcMar>
            <w:vAlign w:val="center"/>
            <w:hideMark/>
          </w:tcPr>
          <w:p w14:paraId="0EA3677F" w14:textId="77777777" w:rsidR="00713FA3" w:rsidRPr="00BC2F63" w:rsidRDefault="00713FA3" w:rsidP="00172686">
            <w:pPr>
              <w:pStyle w:val="movimento2"/>
              <w:rPr>
                <w:color w:val="002060"/>
              </w:rPr>
            </w:pPr>
            <w:r w:rsidRPr="00BC2F63">
              <w:rPr>
                <w:color w:val="002060"/>
              </w:rPr>
              <w:t xml:space="preserve">(ITALSERVICE C5) </w:t>
            </w:r>
          </w:p>
        </w:tc>
        <w:tc>
          <w:tcPr>
            <w:tcW w:w="800" w:type="dxa"/>
            <w:tcMar>
              <w:top w:w="20" w:type="dxa"/>
              <w:left w:w="20" w:type="dxa"/>
              <w:bottom w:w="20" w:type="dxa"/>
              <w:right w:w="20" w:type="dxa"/>
            </w:tcMar>
            <w:vAlign w:val="center"/>
            <w:hideMark/>
          </w:tcPr>
          <w:p w14:paraId="2DC63DC4"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93C5EBF" w14:textId="77777777" w:rsidR="00713FA3" w:rsidRPr="00BC2F63" w:rsidRDefault="00713FA3" w:rsidP="00172686">
            <w:pPr>
              <w:pStyle w:val="movimento"/>
              <w:rPr>
                <w:color w:val="002060"/>
              </w:rPr>
            </w:pPr>
            <w:r w:rsidRPr="00BC2F63">
              <w:rPr>
                <w:color w:val="002060"/>
              </w:rPr>
              <w:t>BELFIORI EMILIANO</w:t>
            </w:r>
          </w:p>
        </w:tc>
        <w:tc>
          <w:tcPr>
            <w:tcW w:w="2200" w:type="dxa"/>
            <w:tcMar>
              <w:top w:w="20" w:type="dxa"/>
              <w:left w:w="20" w:type="dxa"/>
              <w:bottom w:w="20" w:type="dxa"/>
              <w:right w:w="20" w:type="dxa"/>
            </w:tcMar>
            <w:vAlign w:val="center"/>
            <w:hideMark/>
          </w:tcPr>
          <w:p w14:paraId="0C0B975D" w14:textId="77777777" w:rsidR="00713FA3" w:rsidRPr="00BC2F63" w:rsidRDefault="00713FA3" w:rsidP="00172686">
            <w:pPr>
              <w:pStyle w:val="movimento2"/>
              <w:rPr>
                <w:color w:val="002060"/>
              </w:rPr>
            </w:pPr>
            <w:r w:rsidRPr="00BC2F63">
              <w:rPr>
                <w:color w:val="002060"/>
              </w:rPr>
              <w:t xml:space="preserve">(POLVERIGI C/5) </w:t>
            </w:r>
          </w:p>
        </w:tc>
      </w:tr>
      <w:tr w:rsidR="00713FA3" w:rsidRPr="00BC2F63" w14:paraId="0A99363E" w14:textId="77777777" w:rsidTr="00172686">
        <w:tc>
          <w:tcPr>
            <w:tcW w:w="2200" w:type="dxa"/>
            <w:tcMar>
              <w:top w:w="20" w:type="dxa"/>
              <w:left w:w="20" w:type="dxa"/>
              <w:bottom w:w="20" w:type="dxa"/>
              <w:right w:w="20" w:type="dxa"/>
            </w:tcMar>
            <w:vAlign w:val="center"/>
            <w:hideMark/>
          </w:tcPr>
          <w:p w14:paraId="12E6F4E5" w14:textId="77777777" w:rsidR="00713FA3" w:rsidRPr="00BC2F63" w:rsidRDefault="00713FA3" w:rsidP="00172686">
            <w:pPr>
              <w:pStyle w:val="movimento"/>
              <w:rPr>
                <w:color w:val="002060"/>
              </w:rPr>
            </w:pPr>
            <w:r w:rsidRPr="00BC2F63">
              <w:rPr>
                <w:color w:val="002060"/>
              </w:rPr>
              <w:t>CIAPPELLONI ANDREA</w:t>
            </w:r>
          </w:p>
        </w:tc>
        <w:tc>
          <w:tcPr>
            <w:tcW w:w="2200" w:type="dxa"/>
            <w:tcMar>
              <w:top w:w="20" w:type="dxa"/>
              <w:left w:w="20" w:type="dxa"/>
              <w:bottom w:w="20" w:type="dxa"/>
              <w:right w:w="20" w:type="dxa"/>
            </w:tcMar>
            <w:vAlign w:val="center"/>
            <w:hideMark/>
          </w:tcPr>
          <w:p w14:paraId="414DC271" w14:textId="77777777" w:rsidR="00713FA3" w:rsidRPr="00BC2F63" w:rsidRDefault="00713FA3" w:rsidP="00172686">
            <w:pPr>
              <w:pStyle w:val="movimento2"/>
              <w:rPr>
                <w:color w:val="002060"/>
              </w:rPr>
            </w:pPr>
            <w:r w:rsidRPr="00BC2F63">
              <w:rPr>
                <w:color w:val="002060"/>
              </w:rPr>
              <w:t xml:space="preserve">(REAL FABRIANO) </w:t>
            </w:r>
          </w:p>
        </w:tc>
        <w:tc>
          <w:tcPr>
            <w:tcW w:w="800" w:type="dxa"/>
            <w:tcMar>
              <w:top w:w="20" w:type="dxa"/>
              <w:left w:w="20" w:type="dxa"/>
              <w:bottom w:w="20" w:type="dxa"/>
              <w:right w:w="20" w:type="dxa"/>
            </w:tcMar>
            <w:vAlign w:val="center"/>
            <w:hideMark/>
          </w:tcPr>
          <w:p w14:paraId="5F294D4E"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E878486" w14:textId="77777777" w:rsidR="00713FA3" w:rsidRPr="00BC2F63" w:rsidRDefault="00713FA3" w:rsidP="00172686">
            <w:pPr>
              <w:pStyle w:val="movimento"/>
              <w:rPr>
                <w:color w:val="002060"/>
              </w:rPr>
            </w:pPr>
            <w:r w:rsidRPr="00BC2F63">
              <w:rPr>
                <w:color w:val="002060"/>
              </w:rPr>
              <w:t>MINELLI CHRISTIAN</w:t>
            </w:r>
          </w:p>
        </w:tc>
        <w:tc>
          <w:tcPr>
            <w:tcW w:w="2200" w:type="dxa"/>
            <w:tcMar>
              <w:top w:w="20" w:type="dxa"/>
              <w:left w:w="20" w:type="dxa"/>
              <w:bottom w:w="20" w:type="dxa"/>
              <w:right w:w="20" w:type="dxa"/>
            </w:tcMar>
            <w:vAlign w:val="center"/>
            <w:hideMark/>
          </w:tcPr>
          <w:p w14:paraId="3FF3E4B1" w14:textId="77777777" w:rsidR="00713FA3" w:rsidRPr="00BC2F63" w:rsidRDefault="00713FA3" w:rsidP="00172686">
            <w:pPr>
              <w:pStyle w:val="movimento2"/>
              <w:rPr>
                <w:color w:val="002060"/>
              </w:rPr>
            </w:pPr>
            <w:r w:rsidRPr="00BC2F63">
              <w:rPr>
                <w:color w:val="002060"/>
              </w:rPr>
              <w:t xml:space="preserve">(REAL FABRIANO) </w:t>
            </w:r>
          </w:p>
        </w:tc>
      </w:tr>
    </w:tbl>
    <w:p w14:paraId="32C29721" w14:textId="77777777" w:rsidR="00713FA3" w:rsidRDefault="00713FA3" w:rsidP="00713FA3">
      <w:pPr>
        <w:pStyle w:val="breakline"/>
        <w:rPr>
          <w:color w:val="002060"/>
        </w:rPr>
      </w:pPr>
    </w:p>
    <w:p w14:paraId="6E2CA613" w14:textId="77777777" w:rsidR="00713FA3" w:rsidRPr="001910FC" w:rsidRDefault="00713FA3" w:rsidP="00713FA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41EC25FB" w14:textId="77777777" w:rsidR="00713FA3" w:rsidRPr="001910FC" w:rsidRDefault="00713FA3" w:rsidP="00713FA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B79EA6C" w14:textId="77777777" w:rsidR="00713FA3" w:rsidRPr="00BC2F63" w:rsidRDefault="00713FA3" w:rsidP="00713FA3">
      <w:pPr>
        <w:pStyle w:val="breakline"/>
        <w:rPr>
          <w:rFonts w:eastAsiaTheme="minorEastAsia"/>
          <w:color w:val="002060"/>
        </w:rPr>
      </w:pPr>
    </w:p>
    <w:p w14:paraId="2F22FBB7" w14:textId="77777777" w:rsidR="00713FA3" w:rsidRPr="00BC2F63" w:rsidRDefault="00713FA3" w:rsidP="00713FA3">
      <w:pPr>
        <w:pStyle w:val="titoloprinc0"/>
        <w:rPr>
          <w:color w:val="002060"/>
        </w:rPr>
      </w:pPr>
      <w:r w:rsidRPr="00BC2F63">
        <w:rPr>
          <w:color w:val="002060"/>
        </w:rPr>
        <w:lastRenderedPageBreak/>
        <w:t>CLASSIFICA</w:t>
      </w:r>
    </w:p>
    <w:p w14:paraId="6C1F6415" w14:textId="77777777" w:rsidR="00713FA3" w:rsidRPr="00BC2F63" w:rsidRDefault="00713FA3" w:rsidP="00713FA3">
      <w:pPr>
        <w:pStyle w:val="breakline"/>
        <w:rPr>
          <w:color w:val="002060"/>
        </w:rPr>
      </w:pPr>
    </w:p>
    <w:p w14:paraId="0B4F7A36" w14:textId="77777777" w:rsidR="00713FA3" w:rsidRPr="00BC2F63" w:rsidRDefault="00713FA3" w:rsidP="00713FA3">
      <w:pPr>
        <w:pStyle w:val="breakline"/>
        <w:rPr>
          <w:color w:val="002060"/>
        </w:rPr>
      </w:pPr>
    </w:p>
    <w:p w14:paraId="03101168"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0C3C3622"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88791"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595C7"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FC471"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FF207"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4BB42"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075BE"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1DEA7"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78455"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C9EA6"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F2430" w14:textId="77777777" w:rsidR="00713FA3" w:rsidRPr="00BC2F63" w:rsidRDefault="00713FA3" w:rsidP="00172686">
            <w:pPr>
              <w:pStyle w:val="headertabella0"/>
              <w:rPr>
                <w:color w:val="002060"/>
              </w:rPr>
            </w:pPr>
            <w:r w:rsidRPr="00BC2F63">
              <w:rPr>
                <w:color w:val="002060"/>
              </w:rPr>
              <w:t>PE</w:t>
            </w:r>
          </w:p>
        </w:tc>
      </w:tr>
      <w:tr w:rsidR="00713FA3" w:rsidRPr="00BC2F63" w14:paraId="21B087B7"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F57104" w14:textId="77777777" w:rsidR="00713FA3" w:rsidRPr="00BC2F63" w:rsidRDefault="00713FA3" w:rsidP="00172686">
            <w:pPr>
              <w:pStyle w:val="rowtabella0"/>
              <w:rPr>
                <w:color w:val="002060"/>
              </w:rPr>
            </w:pPr>
            <w:r w:rsidRPr="00BC2F6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AF45"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DDFC"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C005"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77D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BF9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ABB7"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7D98"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228F"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A8FC" w14:textId="77777777" w:rsidR="00713FA3" w:rsidRPr="00BC2F63" w:rsidRDefault="00713FA3" w:rsidP="00172686">
            <w:pPr>
              <w:pStyle w:val="rowtabella0"/>
              <w:jc w:val="center"/>
              <w:rPr>
                <w:color w:val="002060"/>
              </w:rPr>
            </w:pPr>
            <w:r w:rsidRPr="00BC2F63">
              <w:rPr>
                <w:color w:val="002060"/>
              </w:rPr>
              <w:t>0</w:t>
            </w:r>
          </w:p>
        </w:tc>
      </w:tr>
      <w:tr w:rsidR="00713FA3" w:rsidRPr="00BC2F63" w14:paraId="3A11D9C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34BDA" w14:textId="77777777" w:rsidR="00713FA3" w:rsidRPr="00BC2F63" w:rsidRDefault="00713FA3" w:rsidP="00172686">
            <w:pPr>
              <w:pStyle w:val="rowtabella0"/>
              <w:rPr>
                <w:color w:val="002060"/>
              </w:rPr>
            </w:pPr>
            <w:r w:rsidRPr="00BC2F6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B1E6"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BE3D"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0367"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46B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61B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CDFB"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D7BE"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91C1"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6B29" w14:textId="77777777" w:rsidR="00713FA3" w:rsidRPr="00BC2F63" w:rsidRDefault="00713FA3" w:rsidP="00172686">
            <w:pPr>
              <w:pStyle w:val="rowtabella0"/>
              <w:jc w:val="center"/>
              <w:rPr>
                <w:color w:val="002060"/>
              </w:rPr>
            </w:pPr>
            <w:r w:rsidRPr="00BC2F63">
              <w:rPr>
                <w:color w:val="002060"/>
              </w:rPr>
              <w:t>0</w:t>
            </w:r>
          </w:p>
        </w:tc>
      </w:tr>
      <w:tr w:rsidR="00713FA3" w:rsidRPr="00BC2F63" w14:paraId="7481FDB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BEDD2" w14:textId="77777777" w:rsidR="00713FA3" w:rsidRPr="00BC2F63" w:rsidRDefault="00713FA3" w:rsidP="00172686">
            <w:pPr>
              <w:pStyle w:val="rowtabella0"/>
              <w:rPr>
                <w:color w:val="002060"/>
                <w:lang w:val="es-ES"/>
              </w:rPr>
            </w:pPr>
            <w:r w:rsidRPr="00BC2F63">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8547"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D586"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62A1"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8720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A76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94E8"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445F"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1E446"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F43A0" w14:textId="77777777" w:rsidR="00713FA3" w:rsidRPr="00BC2F63" w:rsidRDefault="00713FA3" w:rsidP="00172686">
            <w:pPr>
              <w:pStyle w:val="rowtabella0"/>
              <w:jc w:val="center"/>
              <w:rPr>
                <w:color w:val="002060"/>
              </w:rPr>
            </w:pPr>
            <w:r w:rsidRPr="00BC2F63">
              <w:rPr>
                <w:color w:val="002060"/>
              </w:rPr>
              <w:t>0</w:t>
            </w:r>
          </w:p>
        </w:tc>
      </w:tr>
      <w:tr w:rsidR="00713FA3" w:rsidRPr="00BC2F63" w14:paraId="5A1F82BD"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EE584" w14:textId="77777777" w:rsidR="00713FA3" w:rsidRPr="00BC2F63" w:rsidRDefault="00713FA3" w:rsidP="00172686">
            <w:pPr>
              <w:pStyle w:val="rowtabella0"/>
              <w:rPr>
                <w:color w:val="002060"/>
              </w:rPr>
            </w:pPr>
            <w:r w:rsidRPr="00BC2F63">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7CE00"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68FB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744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E49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3BD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750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640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4BD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7B3B" w14:textId="77777777" w:rsidR="00713FA3" w:rsidRPr="00BC2F63" w:rsidRDefault="00713FA3" w:rsidP="00172686">
            <w:pPr>
              <w:pStyle w:val="rowtabella0"/>
              <w:jc w:val="center"/>
              <w:rPr>
                <w:color w:val="002060"/>
              </w:rPr>
            </w:pPr>
            <w:r w:rsidRPr="00BC2F63">
              <w:rPr>
                <w:color w:val="002060"/>
              </w:rPr>
              <w:t>0</w:t>
            </w:r>
          </w:p>
        </w:tc>
      </w:tr>
      <w:tr w:rsidR="00713FA3" w:rsidRPr="00BC2F63" w14:paraId="068B495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773B1" w14:textId="77777777" w:rsidR="00713FA3" w:rsidRPr="00BC2F63" w:rsidRDefault="00713FA3" w:rsidP="00172686">
            <w:pPr>
              <w:pStyle w:val="rowtabella0"/>
              <w:rPr>
                <w:color w:val="002060"/>
              </w:rPr>
            </w:pPr>
            <w:r w:rsidRPr="00BC2F6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DF76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9542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5FC9"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8E2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D91D"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B05C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A624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878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4CC37" w14:textId="77777777" w:rsidR="00713FA3" w:rsidRPr="00BC2F63" w:rsidRDefault="00713FA3" w:rsidP="00172686">
            <w:pPr>
              <w:pStyle w:val="rowtabella0"/>
              <w:jc w:val="center"/>
              <w:rPr>
                <w:color w:val="002060"/>
              </w:rPr>
            </w:pPr>
            <w:r w:rsidRPr="00BC2F63">
              <w:rPr>
                <w:color w:val="002060"/>
              </w:rPr>
              <w:t>0</w:t>
            </w:r>
          </w:p>
        </w:tc>
      </w:tr>
      <w:tr w:rsidR="00713FA3" w:rsidRPr="00BC2F63" w14:paraId="222E73FA"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8CBD9" w14:textId="77777777" w:rsidR="00713FA3" w:rsidRPr="00BC2F63" w:rsidRDefault="00713FA3" w:rsidP="00172686">
            <w:pPr>
              <w:pStyle w:val="rowtabella0"/>
              <w:rPr>
                <w:color w:val="002060"/>
                <w:lang w:val="es-ES"/>
              </w:rPr>
            </w:pPr>
            <w:r w:rsidRPr="00BC2F6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FD6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38E4"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8E0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28B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E3E7"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BCC3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35C5"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8D9A"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07EB" w14:textId="77777777" w:rsidR="00713FA3" w:rsidRPr="00BC2F63" w:rsidRDefault="00713FA3" w:rsidP="00172686">
            <w:pPr>
              <w:pStyle w:val="rowtabella0"/>
              <w:jc w:val="center"/>
              <w:rPr>
                <w:color w:val="002060"/>
              </w:rPr>
            </w:pPr>
            <w:r w:rsidRPr="00BC2F63">
              <w:rPr>
                <w:color w:val="002060"/>
              </w:rPr>
              <w:t>0</w:t>
            </w:r>
          </w:p>
        </w:tc>
      </w:tr>
      <w:tr w:rsidR="00713FA3" w:rsidRPr="00BC2F63" w14:paraId="50D515A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3FABC" w14:textId="77777777" w:rsidR="00713FA3" w:rsidRPr="00BC2F63" w:rsidRDefault="00713FA3" w:rsidP="00172686">
            <w:pPr>
              <w:pStyle w:val="rowtabella0"/>
              <w:rPr>
                <w:color w:val="002060"/>
              </w:rPr>
            </w:pPr>
            <w:r w:rsidRPr="00BC2F6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F1FC"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3BC5"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CBA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E23D"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169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5EC21"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088F3"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BFC0"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EAC3" w14:textId="77777777" w:rsidR="00713FA3" w:rsidRPr="00BC2F63" w:rsidRDefault="00713FA3" w:rsidP="00172686">
            <w:pPr>
              <w:pStyle w:val="rowtabella0"/>
              <w:jc w:val="center"/>
              <w:rPr>
                <w:color w:val="002060"/>
              </w:rPr>
            </w:pPr>
            <w:r w:rsidRPr="00BC2F63">
              <w:rPr>
                <w:color w:val="002060"/>
              </w:rPr>
              <w:t>0</w:t>
            </w:r>
          </w:p>
        </w:tc>
      </w:tr>
      <w:tr w:rsidR="00713FA3" w:rsidRPr="00BC2F63" w14:paraId="62277E87"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C8734" w14:textId="77777777" w:rsidR="00713FA3" w:rsidRPr="00BC2F63" w:rsidRDefault="00713FA3" w:rsidP="00172686">
            <w:pPr>
              <w:pStyle w:val="rowtabella0"/>
              <w:rPr>
                <w:color w:val="002060"/>
                <w:lang w:val="es-ES"/>
              </w:rPr>
            </w:pPr>
            <w:r w:rsidRPr="00BC2F6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A01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A5A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228C"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547E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2F52"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398D"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AB1D"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7006"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4CA6" w14:textId="77777777" w:rsidR="00713FA3" w:rsidRPr="00BC2F63" w:rsidRDefault="00713FA3" w:rsidP="00172686">
            <w:pPr>
              <w:pStyle w:val="rowtabella0"/>
              <w:jc w:val="center"/>
              <w:rPr>
                <w:color w:val="002060"/>
              </w:rPr>
            </w:pPr>
            <w:r w:rsidRPr="00BC2F63">
              <w:rPr>
                <w:color w:val="002060"/>
              </w:rPr>
              <w:t>0</w:t>
            </w:r>
          </w:p>
        </w:tc>
      </w:tr>
    </w:tbl>
    <w:p w14:paraId="202DF58F" w14:textId="77777777" w:rsidR="00713FA3" w:rsidRPr="00BC2F63" w:rsidRDefault="00713FA3" w:rsidP="00713FA3">
      <w:pPr>
        <w:pStyle w:val="breakline"/>
        <w:rPr>
          <w:rFonts w:eastAsiaTheme="minorEastAsia"/>
          <w:color w:val="002060"/>
        </w:rPr>
      </w:pPr>
    </w:p>
    <w:p w14:paraId="1E3233BC" w14:textId="77777777" w:rsidR="00713FA3" w:rsidRPr="00BC2F63" w:rsidRDefault="00713FA3" w:rsidP="00713FA3">
      <w:pPr>
        <w:pStyle w:val="breakline"/>
        <w:rPr>
          <w:color w:val="002060"/>
        </w:rPr>
      </w:pPr>
    </w:p>
    <w:p w14:paraId="06F78366" w14:textId="77777777" w:rsidR="00713FA3" w:rsidRPr="00BC2F63" w:rsidRDefault="00713FA3" w:rsidP="00713FA3">
      <w:pPr>
        <w:pStyle w:val="sottotitolocampionato10"/>
        <w:rPr>
          <w:color w:val="002060"/>
        </w:rPr>
      </w:pPr>
      <w:r w:rsidRPr="00BC2F6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53BBD72A"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89A33"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06E92"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E9AED"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A3F4E"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B5892"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1AC96"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6BE46"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5DB8"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E30F7"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93465" w14:textId="77777777" w:rsidR="00713FA3" w:rsidRPr="00BC2F63" w:rsidRDefault="00713FA3" w:rsidP="00172686">
            <w:pPr>
              <w:pStyle w:val="headertabella0"/>
              <w:rPr>
                <w:color w:val="002060"/>
              </w:rPr>
            </w:pPr>
            <w:r w:rsidRPr="00BC2F63">
              <w:rPr>
                <w:color w:val="002060"/>
              </w:rPr>
              <w:t>PE</w:t>
            </w:r>
          </w:p>
        </w:tc>
      </w:tr>
      <w:tr w:rsidR="00713FA3" w:rsidRPr="00BC2F63" w14:paraId="0C0A2D55"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3A433E" w14:textId="77777777" w:rsidR="00713FA3" w:rsidRPr="00BC2F63" w:rsidRDefault="00713FA3" w:rsidP="00172686">
            <w:pPr>
              <w:pStyle w:val="rowtabella0"/>
              <w:rPr>
                <w:color w:val="002060"/>
              </w:rPr>
            </w:pPr>
            <w:r w:rsidRPr="00BC2F6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8B53"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7B4EA"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2C9A"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0079C"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A24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010C"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EF1E"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2FDB"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DC37" w14:textId="77777777" w:rsidR="00713FA3" w:rsidRPr="00BC2F63" w:rsidRDefault="00713FA3" w:rsidP="00172686">
            <w:pPr>
              <w:pStyle w:val="rowtabella0"/>
              <w:jc w:val="center"/>
              <w:rPr>
                <w:color w:val="002060"/>
              </w:rPr>
            </w:pPr>
            <w:r w:rsidRPr="00BC2F63">
              <w:rPr>
                <w:color w:val="002060"/>
              </w:rPr>
              <w:t>0</w:t>
            </w:r>
          </w:p>
        </w:tc>
      </w:tr>
      <w:tr w:rsidR="00713FA3" w:rsidRPr="00BC2F63" w14:paraId="546428B9"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9D963" w14:textId="77777777" w:rsidR="00713FA3" w:rsidRPr="00BC2F63" w:rsidRDefault="00713FA3" w:rsidP="00172686">
            <w:pPr>
              <w:pStyle w:val="rowtabella0"/>
              <w:rPr>
                <w:color w:val="002060"/>
              </w:rPr>
            </w:pPr>
            <w:r w:rsidRPr="00BC2F6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59E0E"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58EC"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4DC4"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581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DFF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171E"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B4A3"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A9C7"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2BF5" w14:textId="77777777" w:rsidR="00713FA3" w:rsidRPr="00BC2F63" w:rsidRDefault="00713FA3" w:rsidP="00172686">
            <w:pPr>
              <w:pStyle w:val="rowtabella0"/>
              <w:jc w:val="center"/>
              <w:rPr>
                <w:color w:val="002060"/>
              </w:rPr>
            </w:pPr>
            <w:r w:rsidRPr="00BC2F63">
              <w:rPr>
                <w:color w:val="002060"/>
              </w:rPr>
              <w:t>0</w:t>
            </w:r>
          </w:p>
        </w:tc>
      </w:tr>
      <w:tr w:rsidR="00713FA3" w:rsidRPr="00BC2F63" w14:paraId="3C7C586E"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B2F6E" w14:textId="77777777" w:rsidR="00713FA3" w:rsidRPr="00BC2F63" w:rsidRDefault="00713FA3" w:rsidP="00172686">
            <w:pPr>
              <w:pStyle w:val="rowtabella0"/>
              <w:rPr>
                <w:color w:val="002060"/>
              </w:rPr>
            </w:pPr>
            <w:r w:rsidRPr="00BC2F6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49DC"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9278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59FE"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0BDD"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E5A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A966E"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D479"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0FFC"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EAD9" w14:textId="77777777" w:rsidR="00713FA3" w:rsidRPr="00BC2F63" w:rsidRDefault="00713FA3" w:rsidP="00172686">
            <w:pPr>
              <w:pStyle w:val="rowtabella0"/>
              <w:jc w:val="center"/>
              <w:rPr>
                <w:color w:val="002060"/>
              </w:rPr>
            </w:pPr>
            <w:r w:rsidRPr="00BC2F63">
              <w:rPr>
                <w:color w:val="002060"/>
              </w:rPr>
              <w:t>0</w:t>
            </w:r>
          </w:p>
        </w:tc>
      </w:tr>
      <w:tr w:rsidR="00713FA3" w:rsidRPr="00BC2F63" w14:paraId="6ADE4A5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94663" w14:textId="77777777" w:rsidR="00713FA3" w:rsidRPr="00BC2F63" w:rsidRDefault="00713FA3" w:rsidP="00172686">
            <w:pPr>
              <w:pStyle w:val="rowtabella0"/>
              <w:rPr>
                <w:color w:val="002060"/>
              </w:rPr>
            </w:pPr>
            <w:r w:rsidRPr="00BC2F6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EFF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08A9"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E48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048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BF0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5A6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AF0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CE6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DD65" w14:textId="77777777" w:rsidR="00713FA3" w:rsidRPr="00BC2F63" w:rsidRDefault="00713FA3" w:rsidP="00172686">
            <w:pPr>
              <w:pStyle w:val="rowtabella0"/>
              <w:jc w:val="center"/>
              <w:rPr>
                <w:color w:val="002060"/>
              </w:rPr>
            </w:pPr>
            <w:r w:rsidRPr="00BC2F63">
              <w:rPr>
                <w:color w:val="002060"/>
              </w:rPr>
              <w:t>0</w:t>
            </w:r>
          </w:p>
        </w:tc>
      </w:tr>
      <w:tr w:rsidR="00713FA3" w:rsidRPr="00BC2F63" w14:paraId="7783F7FB"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63BCD" w14:textId="77777777" w:rsidR="00713FA3" w:rsidRPr="00BC2F63" w:rsidRDefault="00713FA3" w:rsidP="00172686">
            <w:pPr>
              <w:pStyle w:val="rowtabella0"/>
              <w:rPr>
                <w:color w:val="002060"/>
              </w:rPr>
            </w:pPr>
            <w:r w:rsidRPr="00BC2F6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05C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A40D"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561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D81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C53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C20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14C9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4836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60AE" w14:textId="77777777" w:rsidR="00713FA3" w:rsidRPr="00BC2F63" w:rsidRDefault="00713FA3" w:rsidP="00172686">
            <w:pPr>
              <w:pStyle w:val="rowtabella0"/>
              <w:jc w:val="center"/>
              <w:rPr>
                <w:color w:val="002060"/>
              </w:rPr>
            </w:pPr>
            <w:r w:rsidRPr="00BC2F63">
              <w:rPr>
                <w:color w:val="002060"/>
              </w:rPr>
              <w:t>0</w:t>
            </w:r>
          </w:p>
        </w:tc>
      </w:tr>
      <w:tr w:rsidR="00713FA3" w:rsidRPr="00BC2F63" w14:paraId="11C2AC81"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D534B" w14:textId="77777777" w:rsidR="00713FA3" w:rsidRPr="00BC2F63" w:rsidRDefault="00713FA3" w:rsidP="00172686">
            <w:pPr>
              <w:pStyle w:val="rowtabella0"/>
              <w:rPr>
                <w:color w:val="002060"/>
              </w:rPr>
            </w:pPr>
            <w:r w:rsidRPr="00BC2F6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288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C8E9"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69A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67A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8E6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5251"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CBE9"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855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DA7C" w14:textId="77777777" w:rsidR="00713FA3" w:rsidRPr="00BC2F63" w:rsidRDefault="00713FA3" w:rsidP="00172686">
            <w:pPr>
              <w:pStyle w:val="rowtabella0"/>
              <w:jc w:val="center"/>
              <w:rPr>
                <w:color w:val="002060"/>
              </w:rPr>
            </w:pPr>
            <w:r w:rsidRPr="00BC2F63">
              <w:rPr>
                <w:color w:val="002060"/>
              </w:rPr>
              <w:t>0</w:t>
            </w:r>
          </w:p>
        </w:tc>
      </w:tr>
      <w:tr w:rsidR="00713FA3" w:rsidRPr="00BC2F63" w14:paraId="58A539A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08217" w14:textId="77777777" w:rsidR="00713FA3" w:rsidRPr="00BC2F63" w:rsidRDefault="00713FA3" w:rsidP="00172686">
            <w:pPr>
              <w:pStyle w:val="rowtabella0"/>
              <w:rPr>
                <w:color w:val="002060"/>
              </w:rPr>
            </w:pPr>
            <w:r w:rsidRPr="00BC2F6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932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4776"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633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1DC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4619"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F3E3"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3E42"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27F1"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2AB4" w14:textId="77777777" w:rsidR="00713FA3" w:rsidRPr="00BC2F63" w:rsidRDefault="00713FA3" w:rsidP="00172686">
            <w:pPr>
              <w:pStyle w:val="rowtabella0"/>
              <w:jc w:val="center"/>
              <w:rPr>
                <w:color w:val="002060"/>
              </w:rPr>
            </w:pPr>
            <w:r w:rsidRPr="00BC2F63">
              <w:rPr>
                <w:color w:val="002060"/>
              </w:rPr>
              <w:t>0</w:t>
            </w:r>
          </w:p>
        </w:tc>
      </w:tr>
      <w:tr w:rsidR="00713FA3" w:rsidRPr="00BC2F63" w14:paraId="5F2E097A"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A14B54" w14:textId="77777777" w:rsidR="00713FA3" w:rsidRPr="00BC2F63" w:rsidRDefault="00713FA3" w:rsidP="00172686">
            <w:pPr>
              <w:pStyle w:val="rowtabella0"/>
              <w:rPr>
                <w:color w:val="002060"/>
              </w:rPr>
            </w:pPr>
            <w:r w:rsidRPr="00BC2F6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ADE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6A2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8E6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CCA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D8B8"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FCCE"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75AE"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5E04"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9612" w14:textId="77777777" w:rsidR="00713FA3" w:rsidRPr="00BC2F63" w:rsidRDefault="00713FA3" w:rsidP="00172686">
            <w:pPr>
              <w:pStyle w:val="rowtabella0"/>
              <w:jc w:val="center"/>
              <w:rPr>
                <w:color w:val="002060"/>
              </w:rPr>
            </w:pPr>
            <w:r w:rsidRPr="00BC2F63">
              <w:rPr>
                <w:color w:val="002060"/>
              </w:rPr>
              <w:t>0</w:t>
            </w:r>
          </w:p>
        </w:tc>
      </w:tr>
    </w:tbl>
    <w:p w14:paraId="042E7E77" w14:textId="77777777" w:rsidR="00713FA3" w:rsidRDefault="00713FA3" w:rsidP="00713FA3">
      <w:pPr>
        <w:pStyle w:val="breakline"/>
        <w:rPr>
          <w:color w:val="002060"/>
        </w:rPr>
      </w:pPr>
    </w:p>
    <w:p w14:paraId="06B6595A" w14:textId="77777777" w:rsidR="00713FA3" w:rsidRPr="00E558C4" w:rsidRDefault="00713FA3" w:rsidP="00713FA3">
      <w:pPr>
        <w:pStyle w:val="titoloprinc0"/>
        <w:rPr>
          <w:color w:val="002060"/>
        </w:rPr>
      </w:pPr>
      <w:r w:rsidRPr="00E558C4">
        <w:rPr>
          <w:color w:val="002060"/>
        </w:rPr>
        <w:t>PROGRAMMA GARE</w:t>
      </w:r>
    </w:p>
    <w:p w14:paraId="1C8E7510" w14:textId="77777777" w:rsidR="00713FA3" w:rsidRPr="00E558C4" w:rsidRDefault="00713FA3" w:rsidP="00713FA3">
      <w:pPr>
        <w:pStyle w:val="breakline"/>
        <w:rPr>
          <w:color w:val="002060"/>
        </w:rPr>
      </w:pPr>
    </w:p>
    <w:p w14:paraId="202DB677" w14:textId="77777777" w:rsidR="00713FA3" w:rsidRPr="00E558C4" w:rsidRDefault="00713FA3" w:rsidP="00713FA3">
      <w:pPr>
        <w:pStyle w:val="sottotitolocampionato10"/>
        <w:rPr>
          <w:color w:val="002060"/>
        </w:rPr>
      </w:pPr>
      <w:r w:rsidRPr="00E558C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13FA3" w:rsidRPr="00E558C4" w14:paraId="0712C0F3"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DA9EE"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CD9DD"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EDB4A"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F5DDA"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06856"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F738C"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0A690"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38666E29" w14:textId="77777777" w:rsidTr="001726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80ED8F" w14:textId="77777777" w:rsidR="00713FA3" w:rsidRPr="00E558C4" w:rsidRDefault="00713FA3" w:rsidP="00172686">
            <w:pPr>
              <w:pStyle w:val="rowtabella0"/>
              <w:rPr>
                <w:color w:val="002060"/>
              </w:rPr>
            </w:pPr>
            <w:r w:rsidRPr="00E558C4">
              <w:rPr>
                <w:color w:val="002060"/>
              </w:rPr>
              <w:t>CSI GAUDIO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68B7F" w14:textId="77777777" w:rsidR="00713FA3" w:rsidRPr="00E558C4" w:rsidRDefault="00713FA3" w:rsidP="00172686">
            <w:pPr>
              <w:pStyle w:val="rowtabella0"/>
              <w:rPr>
                <w:color w:val="002060"/>
              </w:rPr>
            </w:pPr>
            <w:r w:rsidRPr="00E558C4">
              <w:rPr>
                <w:color w:val="002060"/>
              </w:rPr>
              <w:t>ETA BETA F.C.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26D6A" w14:textId="77777777" w:rsidR="00713FA3" w:rsidRPr="00E558C4" w:rsidRDefault="00713FA3" w:rsidP="00172686">
            <w:pPr>
              <w:pStyle w:val="rowtabella0"/>
              <w:jc w:val="center"/>
              <w:rPr>
                <w:color w:val="002060"/>
              </w:rPr>
            </w:pPr>
            <w:r w:rsidRPr="00E558C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EC5319" w14:textId="77777777" w:rsidR="00713FA3" w:rsidRPr="00E558C4" w:rsidRDefault="00713FA3" w:rsidP="00172686">
            <w:pPr>
              <w:pStyle w:val="rowtabella0"/>
              <w:rPr>
                <w:color w:val="002060"/>
              </w:rPr>
            </w:pPr>
            <w:r w:rsidRPr="00E558C4">
              <w:rPr>
                <w:color w:val="002060"/>
              </w:rPr>
              <w:t>15/04/2026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3CCCE1" w14:textId="77777777" w:rsidR="00713FA3" w:rsidRPr="00E558C4" w:rsidRDefault="00713FA3" w:rsidP="00172686">
            <w:pPr>
              <w:pStyle w:val="rowtabella0"/>
              <w:rPr>
                <w:color w:val="002060"/>
              </w:rPr>
            </w:pPr>
            <w:r w:rsidRPr="00E558C4">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8CDC09" w14:textId="77777777" w:rsidR="00713FA3" w:rsidRPr="00E558C4" w:rsidRDefault="00713FA3" w:rsidP="00172686">
            <w:pPr>
              <w:pStyle w:val="rowtabella0"/>
              <w:rPr>
                <w:color w:val="002060"/>
              </w:rPr>
            </w:pPr>
            <w:r w:rsidRPr="00E558C4">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20854" w14:textId="77777777" w:rsidR="00713FA3" w:rsidRPr="00E558C4" w:rsidRDefault="00713FA3" w:rsidP="00172686">
            <w:pPr>
              <w:pStyle w:val="rowtabella0"/>
              <w:rPr>
                <w:color w:val="002060"/>
              </w:rPr>
            </w:pPr>
            <w:r w:rsidRPr="00E558C4">
              <w:rPr>
                <w:color w:val="002060"/>
              </w:rPr>
              <w:t>VIA DEI TESSITORI</w:t>
            </w:r>
          </w:p>
        </w:tc>
      </w:tr>
    </w:tbl>
    <w:p w14:paraId="4C9CE719" w14:textId="77777777" w:rsidR="00713FA3" w:rsidRPr="00E558C4" w:rsidRDefault="00713FA3" w:rsidP="00713FA3">
      <w:pPr>
        <w:pStyle w:val="breakline"/>
        <w:rPr>
          <w:rFonts w:eastAsiaTheme="minorEastAsia"/>
          <w:color w:val="002060"/>
        </w:rPr>
      </w:pPr>
    </w:p>
    <w:p w14:paraId="3A5A7982" w14:textId="77777777" w:rsidR="00713FA3" w:rsidRPr="00E558C4" w:rsidRDefault="00713FA3" w:rsidP="00713FA3">
      <w:pPr>
        <w:pStyle w:val="breakline"/>
        <w:rPr>
          <w:color w:val="002060"/>
        </w:rPr>
      </w:pPr>
    </w:p>
    <w:p w14:paraId="3BF43862" w14:textId="77777777" w:rsidR="00713FA3" w:rsidRPr="00E558C4" w:rsidRDefault="00713FA3" w:rsidP="00713FA3">
      <w:pPr>
        <w:pStyle w:val="breakline"/>
        <w:rPr>
          <w:color w:val="002060"/>
        </w:rPr>
      </w:pPr>
    </w:p>
    <w:p w14:paraId="2323DE5F" w14:textId="77777777" w:rsidR="00713FA3" w:rsidRPr="00E558C4" w:rsidRDefault="00713FA3" w:rsidP="00713FA3">
      <w:pPr>
        <w:pStyle w:val="sottotitolocampionato10"/>
        <w:rPr>
          <w:color w:val="002060"/>
        </w:rPr>
      </w:pPr>
      <w:r w:rsidRPr="00E558C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713FA3" w:rsidRPr="00E558C4" w14:paraId="763B16C7"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6A307"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90615"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B127F"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154D3"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FEF75"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215F3"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0D8D5"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7E57C682"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E5C15C" w14:textId="77777777" w:rsidR="00713FA3" w:rsidRPr="00E558C4" w:rsidRDefault="00713FA3" w:rsidP="00172686">
            <w:pPr>
              <w:pStyle w:val="rowtabella0"/>
              <w:rPr>
                <w:color w:val="002060"/>
              </w:rPr>
            </w:pPr>
            <w:r w:rsidRPr="00E558C4">
              <w:rPr>
                <w:color w:val="002060"/>
              </w:rPr>
              <w:t>ETA BETA F.C.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7C402" w14:textId="77777777" w:rsidR="00713FA3" w:rsidRPr="00E558C4" w:rsidRDefault="00713FA3" w:rsidP="00172686">
            <w:pPr>
              <w:pStyle w:val="rowtabella0"/>
              <w:rPr>
                <w:color w:val="002060"/>
              </w:rPr>
            </w:pPr>
            <w:r w:rsidRPr="00E558C4">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7558B" w14:textId="77777777" w:rsidR="00713FA3" w:rsidRPr="00E558C4" w:rsidRDefault="00713FA3" w:rsidP="00172686">
            <w:pPr>
              <w:pStyle w:val="rowtabella0"/>
              <w:jc w:val="center"/>
              <w:rPr>
                <w:color w:val="002060"/>
              </w:rPr>
            </w:pPr>
            <w:r w:rsidRPr="00E558C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9A704" w14:textId="77777777" w:rsidR="00713FA3" w:rsidRPr="00E558C4" w:rsidRDefault="00713FA3" w:rsidP="00172686">
            <w:pPr>
              <w:pStyle w:val="rowtabella0"/>
              <w:rPr>
                <w:color w:val="002060"/>
              </w:rPr>
            </w:pPr>
            <w:r w:rsidRPr="00E558C4">
              <w:rPr>
                <w:color w:val="002060"/>
              </w:rPr>
              <w:t>19/04/2026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8FF0D" w14:textId="77777777" w:rsidR="00713FA3" w:rsidRPr="00E558C4" w:rsidRDefault="00713FA3" w:rsidP="00172686">
            <w:pPr>
              <w:pStyle w:val="rowtabella0"/>
              <w:rPr>
                <w:color w:val="002060"/>
              </w:rPr>
            </w:pPr>
            <w:r w:rsidRPr="00E558C4">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D4AD9" w14:textId="77777777" w:rsidR="00713FA3" w:rsidRPr="00E558C4" w:rsidRDefault="00713FA3" w:rsidP="00172686">
            <w:pPr>
              <w:pStyle w:val="rowtabella0"/>
              <w:rPr>
                <w:color w:val="002060"/>
              </w:rPr>
            </w:pPr>
            <w:r w:rsidRPr="00E558C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D385B" w14:textId="77777777" w:rsidR="00713FA3" w:rsidRPr="00E558C4" w:rsidRDefault="00713FA3" w:rsidP="00172686">
            <w:pPr>
              <w:pStyle w:val="rowtabella0"/>
              <w:rPr>
                <w:color w:val="002060"/>
              </w:rPr>
            </w:pPr>
            <w:r w:rsidRPr="00E558C4">
              <w:rPr>
                <w:color w:val="002060"/>
              </w:rPr>
              <w:t>VIA VILLA TOMBARI</w:t>
            </w:r>
          </w:p>
        </w:tc>
      </w:tr>
      <w:tr w:rsidR="00713FA3" w:rsidRPr="00E558C4" w14:paraId="01E10E74"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676610" w14:textId="77777777" w:rsidR="00713FA3" w:rsidRPr="00E558C4" w:rsidRDefault="00713FA3" w:rsidP="00172686">
            <w:pPr>
              <w:pStyle w:val="rowtabella0"/>
              <w:rPr>
                <w:color w:val="002060"/>
              </w:rPr>
            </w:pPr>
            <w:r w:rsidRPr="00E558C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C3189B" w14:textId="77777777" w:rsidR="00713FA3" w:rsidRPr="00E558C4" w:rsidRDefault="00713FA3" w:rsidP="00172686">
            <w:pPr>
              <w:pStyle w:val="rowtabella0"/>
              <w:rPr>
                <w:color w:val="002060"/>
              </w:rPr>
            </w:pPr>
            <w:r w:rsidRPr="00E558C4">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93ACE7"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5CF569" w14:textId="77777777" w:rsidR="00713FA3" w:rsidRPr="00E558C4" w:rsidRDefault="00713FA3" w:rsidP="00172686">
            <w:pPr>
              <w:pStyle w:val="rowtabella0"/>
              <w:rPr>
                <w:color w:val="002060"/>
              </w:rPr>
            </w:pPr>
            <w:r w:rsidRPr="00E558C4">
              <w:rPr>
                <w:color w:val="002060"/>
              </w:rPr>
              <w:t>19/04/2026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3F7F4F" w14:textId="77777777" w:rsidR="00713FA3" w:rsidRPr="00E558C4" w:rsidRDefault="00713FA3" w:rsidP="00172686">
            <w:pPr>
              <w:pStyle w:val="rowtabella0"/>
              <w:rPr>
                <w:color w:val="002060"/>
              </w:rPr>
            </w:pPr>
            <w:r w:rsidRPr="00E558C4">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3BC17" w14:textId="77777777" w:rsidR="00713FA3" w:rsidRPr="00E558C4" w:rsidRDefault="00713FA3" w:rsidP="00172686">
            <w:pPr>
              <w:pStyle w:val="rowtabella0"/>
              <w:rPr>
                <w:color w:val="002060"/>
              </w:rPr>
            </w:pPr>
            <w:r w:rsidRPr="00E558C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36F49" w14:textId="77777777" w:rsidR="00713FA3" w:rsidRPr="00E558C4" w:rsidRDefault="00713FA3" w:rsidP="00172686">
            <w:pPr>
              <w:pStyle w:val="rowtabella0"/>
              <w:rPr>
                <w:color w:val="002060"/>
              </w:rPr>
            </w:pPr>
            <w:r w:rsidRPr="00E558C4">
              <w:rPr>
                <w:color w:val="002060"/>
              </w:rPr>
              <w:t>VIA DELLE ESPOSIZIONI, 33</w:t>
            </w:r>
          </w:p>
        </w:tc>
      </w:tr>
      <w:tr w:rsidR="00713FA3" w:rsidRPr="00E558C4" w14:paraId="48CB75CB"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F41DD5" w14:textId="77777777" w:rsidR="00713FA3" w:rsidRPr="00E558C4" w:rsidRDefault="00713FA3" w:rsidP="00172686">
            <w:pPr>
              <w:pStyle w:val="rowtabella0"/>
              <w:rPr>
                <w:color w:val="002060"/>
              </w:rPr>
            </w:pPr>
            <w:r w:rsidRPr="00E558C4">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2935DD" w14:textId="77777777" w:rsidR="00713FA3" w:rsidRPr="00E558C4" w:rsidRDefault="00713FA3" w:rsidP="00172686">
            <w:pPr>
              <w:pStyle w:val="rowtabella0"/>
              <w:rPr>
                <w:color w:val="002060"/>
              </w:rPr>
            </w:pPr>
            <w:r w:rsidRPr="00E558C4">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046D0D"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D858AD" w14:textId="77777777" w:rsidR="00713FA3" w:rsidRPr="00E558C4" w:rsidRDefault="00713FA3" w:rsidP="00172686">
            <w:pPr>
              <w:pStyle w:val="rowtabella0"/>
              <w:rPr>
                <w:color w:val="002060"/>
              </w:rPr>
            </w:pPr>
            <w:r w:rsidRPr="00E558C4">
              <w:rPr>
                <w:color w:val="002060"/>
              </w:rPr>
              <w:t>20/04/2026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CEAD3B" w14:textId="77777777" w:rsidR="00713FA3" w:rsidRPr="00E558C4" w:rsidRDefault="00713FA3" w:rsidP="00172686">
            <w:pPr>
              <w:pStyle w:val="rowtabella0"/>
              <w:rPr>
                <w:color w:val="002060"/>
              </w:rPr>
            </w:pPr>
            <w:r w:rsidRPr="00E558C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875BF" w14:textId="77777777" w:rsidR="00713FA3" w:rsidRPr="00E558C4" w:rsidRDefault="00713FA3" w:rsidP="00172686">
            <w:pPr>
              <w:pStyle w:val="rowtabella0"/>
              <w:rPr>
                <w:color w:val="002060"/>
              </w:rPr>
            </w:pPr>
            <w:r w:rsidRPr="00E558C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9D489" w14:textId="77777777" w:rsidR="00713FA3" w:rsidRPr="00E558C4" w:rsidRDefault="00713FA3" w:rsidP="00172686">
            <w:pPr>
              <w:pStyle w:val="rowtabella0"/>
              <w:rPr>
                <w:color w:val="002060"/>
              </w:rPr>
            </w:pPr>
            <w:r w:rsidRPr="00E558C4">
              <w:rPr>
                <w:color w:val="002060"/>
              </w:rPr>
              <w:t>VIA DEI TESSITORI</w:t>
            </w:r>
          </w:p>
        </w:tc>
      </w:tr>
      <w:tr w:rsidR="00713FA3" w:rsidRPr="00E558C4" w14:paraId="645EDCC9"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2C77C" w14:textId="77777777" w:rsidR="00713FA3" w:rsidRPr="00E558C4" w:rsidRDefault="00713FA3" w:rsidP="00172686">
            <w:pPr>
              <w:pStyle w:val="rowtabella0"/>
              <w:rPr>
                <w:color w:val="002060"/>
              </w:rPr>
            </w:pPr>
            <w:r w:rsidRPr="00E558C4">
              <w:rPr>
                <w:color w:val="002060"/>
              </w:rPr>
              <w:t>CERRETO D ESI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BB89E" w14:textId="77777777" w:rsidR="00713FA3" w:rsidRPr="00E558C4" w:rsidRDefault="00713FA3" w:rsidP="00172686">
            <w:pPr>
              <w:pStyle w:val="rowtabella0"/>
              <w:rPr>
                <w:color w:val="002060"/>
              </w:rPr>
            </w:pPr>
            <w:r w:rsidRPr="00E558C4">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62D55"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60EF7" w14:textId="77777777" w:rsidR="00713FA3" w:rsidRPr="00E558C4" w:rsidRDefault="00713FA3" w:rsidP="00172686">
            <w:pPr>
              <w:pStyle w:val="rowtabella0"/>
              <w:rPr>
                <w:color w:val="002060"/>
              </w:rPr>
            </w:pPr>
            <w:r w:rsidRPr="00E558C4">
              <w:rPr>
                <w:color w:val="002060"/>
              </w:rPr>
              <w:t>21/04/2026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8E196" w14:textId="77777777" w:rsidR="00713FA3" w:rsidRPr="00E558C4" w:rsidRDefault="00713FA3" w:rsidP="00172686">
            <w:pPr>
              <w:pStyle w:val="rowtabella0"/>
              <w:rPr>
                <w:color w:val="002060"/>
              </w:rPr>
            </w:pPr>
            <w:r w:rsidRPr="00E558C4">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318C0" w14:textId="77777777" w:rsidR="00713FA3" w:rsidRPr="00E558C4" w:rsidRDefault="00713FA3" w:rsidP="00172686">
            <w:pPr>
              <w:pStyle w:val="rowtabella0"/>
              <w:rPr>
                <w:color w:val="002060"/>
              </w:rPr>
            </w:pPr>
            <w:r w:rsidRPr="00E558C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94EC0" w14:textId="77777777" w:rsidR="00713FA3" w:rsidRPr="00E558C4" w:rsidRDefault="00713FA3" w:rsidP="00172686">
            <w:pPr>
              <w:pStyle w:val="rowtabella0"/>
              <w:rPr>
                <w:color w:val="002060"/>
              </w:rPr>
            </w:pPr>
            <w:r w:rsidRPr="00E558C4">
              <w:rPr>
                <w:color w:val="002060"/>
              </w:rPr>
              <w:t>VIA VERDI</w:t>
            </w:r>
          </w:p>
        </w:tc>
      </w:tr>
    </w:tbl>
    <w:p w14:paraId="2648FE56" w14:textId="77777777" w:rsidR="00713FA3" w:rsidRPr="00E558C4" w:rsidRDefault="00713FA3" w:rsidP="00713FA3">
      <w:pPr>
        <w:pStyle w:val="breakline"/>
        <w:rPr>
          <w:rFonts w:eastAsiaTheme="minorEastAsia"/>
          <w:color w:val="002060"/>
        </w:rPr>
      </w:pPr>
    </w:p>
    <w:p w14:paraId="5951F19F" w14:textId="77777777" w:rsidR="00713FA3" w:rsidRPr="00E558C4" w:rsidRDefault="00713FA3" w:rsidP="00713FA3">
      <w:pPr>
        <w:pStyle w:val="breakline"/>
        <w:rPr>
          <w:color w:val="002060"/>
        </w:rPr>
      </w:pPr>
    </w:p>
    <w:p w14:paraId="37AF4C6F" w14:textId="77777777" w:rsidR="00713FA3" w:rsidRPr="00E558C4" w:rsidRDefault="00713FA3" w:rsidP="00713FA3">
      <w:pPr>
        <w:pStyle w:val="breakline"/>
        <w:rPr>
          <w:color w:val="002060"/>
        </w:rPr>
      </w:pPr>
    </w:p>
    <w:p w14:paraId="5B1418D6" w14:textId="77777777" w:rsidR="00713FA3" w:rsidRPr="00E558C4" w:rsidRDefault="00713FA3" w:rsidP="00713FA3">
      <w:pPr>
        <w:pStyle w:val="sottotitolocampionato10"/>
        <w:rPr>
          <w:color w:val="002060"/>
        </w:rPr>
      </w:pPr>
      <w:r w:rsidRPr="00E558C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1"/>
        <w:gridCol w:w="385"/>
        <w:gridCol w:w="898"/>
        <w:gridCol w:w="1174"/>
        <w:gridCol w:w="1551"/>
        <w:gridCol w:w="1572"/>
      </w:tblGrid>
      <w:tr w:rsidR="00713FA3" w:rsidRPr="00E558C4" w14:paraId="01EF7B06"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9B3C4"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240DD"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F563F"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C814F"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9860C"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845BD"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83328"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37A13ECB"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4F4176" w14:textId="77777777" w:rsidR="00713FA3" w:rsidRPr="00E558C4" w:rsidRDefault="00713FA3" w:rsidP="00172686">
            <w:pPr>
              <w:pStyle w:val="rowtabella0"/>
              <w:rPr>
                <w:color w:val="002060"/>
              </w:rPr>
            </w:pPr>
            <w:r w:rsidRPr="00E558C4">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F3320" w14:textId="77777777" w:rsidR="00713FA3" w:rsidRPr="00E558C4" w:rsidRDefault="00713FA3" w:rsidP="00172686">
            <w:pPr>
              <w:pStyle w:val="rowtabella0"/>
              <w:rPr>
                <w:color w:val="002060"/>
              </w:rPr>
            </w:pPr>
            <w:r w:rsidRPr="00E558C4">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90248" w14:textId="77777777" w:rsidR="00713FA3" w:rsidRPr="00E558C4" w:rsidRDefault="00713FA3" w:rsidP="00172686">
            <w:pPr>
              <w:pStyle w:val="rowtabella0"/>
              <w:jc w:val="center"/>
              <w:rPr>
                <w:color w:val="002060"/>
              </w:rPr>
            </w:pPr>
            <w:r w:rsidRPr="00E558C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94BB7" w14:textId="77777777" w:rsidR="00713FA3" w:rsidRPr="00E558C4" w:rsidRDefault="00713FA3" w:rsidP="00172686">
            <w:pPr>
              <w:pStyle w:val="rowtabella0"/>
              <w:rPr>
                <w:color w:val="002060"/>
              </w:rPr>
            </w:pPr>
            <w:r w:rsidRPr="00E558C4">
              <w:rPr>
                <w:color w:val="002060"/>
              </w:rPr>
              <w:t>18/04/2026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A70DC" w14:textId="77777777" w:rsidR="00713FA3" w:rsidRPr="00E558C4" w:rsidRDefault="00713FA3" w:rsidP="00172686">
            <w:pPr>
              <w:pStyle w:val="rowtabella0"/>
              <w:rPr>
                <w:color w:val="002060"/>
              </w:rPr>
            </w:pPr>
            <w:r w:rsidRPr="00E558C4">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8AFC4" w14:textId="77777777" w:rsidR="00713FA3" w:rsidRPr="00E558C4" w:rsidRDefault="00713FA3" w:rsidP="00172686">
            <w:pPr>
              <w:pStyle w:val="rowtabella0"/>
              <w:rPr>
                <w:color w:val="002060"/>
              </w:rPr>
            </w:pPr>
            <w:r w:rsidRPr="00E558C4">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BD82E" w14:textId="77777777" w:rsidR="00713FA3" w:rsidRPr="00E558C4" w:rsidRDefault="00713FA3" w:rsidP="00172686">
            <w:pPr>
              <w:pStyle w:val="rowtabella0"/>
              <w:rPr>
                <w:color w:val="002060"/>
              </w:rPr>
            </w:pPr>
            <w:r w:rsidRPr="00E558C4">
              <w:rPr>
                <w:color w:val="002060"/>
              </w:rPr>
              <w:t>VIA FONTE ABECETO, 4</w:t>
            </w:r>
          </w:p>
        </w:tc>
      </w:tr>
      <w:tr w:rsidR="00713FA3" w:rsidRPr="00E558C4" w14:paraId="3D7475DC"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F2C2BE" w14:textId="77777777" w:rsidR="00713FA3" w:rsidRPr="00E558C4" w:rsidRDefault="00713FA3" w:rsidP="00172686">
            <w:pPr>
              <w:pStyle w:val="rowtabella0"/>
              <w:rPr>
                <w:color w:val="002060"/>
              </w:rPr>
            </w:pPr>
            <w:r w:rsidRPr="00E558C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25DA6C" w14:textId="77777777" w:rsidR="00713FA3" w:rsidRPr="00E558C4" w:rsidRDefault="00713FA3" w:rsidP="00172686">
            <w:pPr>
              <w:pStyle w:val="rowtabella0"/>
              <w:rPr>
                <w:color w:val="002060"/>
              </w:rPr>
            </w:pPr>
            <w:r w:rsidRPr="00E558C4">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39548C"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6D6D9B" w14:textId="77777777" w:rsidR="00713FA3" w:rsidRPr="00E558C4" w:rsidRDefault="00713FA3" w:rsidP="00172686">
            <w:pPr>
              <w:pStyle w:val="rowtabella0"/>
              <w:rPr>
                <w:color w:val="002060"/>
              </w:rPr>
            </w:pPr>
            <w:r w:rsidRPr="00E558C4">
              <w:rPr>
                <w:color w:val="002060"/>
              </w:rPr>
              <w:t>19/04/2026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12989E" w14:textId="77777777" w:rsidR="00713FA3" w:rsidRPr="00E558C4" w:rsidRDefault="00713FA3" w:rsidP="00172686">
            <w:pPr>
              <w:pStyle w:val="rowtabella0"/>
              <w:rPr>
                <w:color w:val="002060"/>
              </w:rPr>
            </w:pPr>
            <w:r w:rsidRPr="00E558C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75BFE9" w14:textId="77777777" w:rsidR="00713FA3" w:rsidRPr="00E558C4" w:rsidRDefault="00713FA3" w:rsidP="00172686">
            <w:pPr>
              <w:pStyle w:val="rowtabella0"/>
              <w:rPr>
                <w:color w:val="002060"/>
              </w:rPr>
            </w:pPr>
            <w:r w:rsidRPr="00E558C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5037AB" w14:textId="77777777" w:rsidR="00713FA3" w:rsidRPr="00E558C4" w:rsidRDefault="00713FA3" w:rsidP="00172686">
            <w:pPr>
              <w:pStyle w:val="rowtabella0"/>
              <w:rPr>
                <w:color w:val="002060"/>
              </w:rPr>
            </w:pPr>
            <w:r w:rsidRPr="00E558C4">
              <w:rPr>
                <w:color w:val="002060"/>
              </w:rPr>
              <w:t>VIA GROTTE DI POSATORA 19/A</w:t>
            </w:r>
          </w:p>
        </w:tc>
      </w:tr>
      <w:tr w:rsidR="00713FA3" w:rsidRPr="00E558C4" w14:paraId="6ED8A8B5"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DA517D" w14:textId="77777777" w:rsidR="00713FA3" w:rsidRPr="00E558C4" w:rsidRDefault="00713FA3" w:rsidP="00172686">
            <w:pPr>
              <w:pStyle w:val="rowtabella0"/>
              <w:rPr>
                <w:color w:val="002060"/>
              </w:rPr>
            </w:pPr>
            <w:r w:rsidRPr="00E558C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4F6B6" w14:textId="77777777" w:rsidR="00713FA3" w:rsidRPr="00E558C4" w:rsidRDefault="00713FA3" w:rsidP="00172686">
            <w:pPr>
              <w:pStyle w:val="rowtabella0"/>
              <w:rPr>
                <w:color w:val="002060"/>
              </w:rPr>
            </w:pPr>
            <w:r w:rsidRPr="00E558C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2976D7"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C0DDF7" w14:textId="77777777" w:rsidR="00713FA3" w:rsidRPr="00E558C4" w:rsidRDefault="00713FA3" w:rsidP="00172686">
            <w:pPr>
              <w:pStyle w:val="rowtabella0"/>
              <w:rPr>
                <w:color w:val="002060"/>
              </w:rPr>
            </w:pPr>
            <w:r w:rsidRPr="00E558C4">
              <w:rPr>
                <w:color w:val="002060"/>
              </w:rPr>
              <w:t>19/04/2026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1007A0" w14:textId="77777777" w:rsidR="00713FA3" w:rsidRPr="00E558C4" w:rsidRDefault="00713FA3" w:rsidP="00172686">
            <w:pPr>
              <w:pStyle w:val="rowtabella0"/>
              <w:rPr>
                <w:color w:val="002060"/>
              </w:rPr>
            </w:pPr>
            <w:r w:rsidRPr="00E558C4">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1561F" w14:textId="77777777" w:rsidR="00713FA3" w:rsidRPr="00E558C4" w:rsidRDefault="00713FA3" w:rsidP="00172686">
            <w:pPr>
              <w:pStyle w:val="rowtabella0"/>
              <w:rPr>
                <w:color w:val="002060"/>
              </w:rPr>
            </w:pPr>
            <w:r w:rsidRPr="00E558C4">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1CAAA" w14:textId="77777777" w:rsidR="00713FA3" w:rsidRPr="00E558C4" w:rsidRDefault="00713FA3" w:rsidP="00172686">
            <w:pPr>
              <w:pStyle w:val="rowtabella0"/>
              <w:rPr>
                <w:color w:val="002060"/>
              </w:rPr>
            </w:pPr>
            <w:r w:rsidRPr="00E558C4">
              <w:rPr>
                <w:color w:val="002060"/>
              </w:rPr>
              <w:t>VIA CIRCONVALLAZIONE</w:t>
            </w:r>
          </w:p>
        </w:tc>
      </w:tr>
      <w:tr w:rsidR="00713FA3" w:rsidRPr="00E558C4" w14:paraId="41CA7CEF"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D1680" w14:textId="77777777" w:rsidR="00713FA3" w:rsidRPr="00E558C4" w:rsidRDefault="00713FA3" w:rsidP="00172686">
            <w:pPr>
              <w:pStyle w:val="rowtabella0"/>
              <w:rPr>
                <w:color w:val="002060"/>
              </w:rPr>
            </w:pPr>
            <w:r w:rsidRPr="00E558C4">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4F1F5" w14:textId="77777777" w:rsidR="00713FA3" w:rsidRPr="00E558C4" w:rsidRDefault="00713FA3" w:rsidP="00172686">
            <w:pPr>
              <w:pStyle w:val="rowtabella0"/>
              <w:rPr>
                <w:color w:val="002060"/>
              </w:rPr>
            </w:pPr>
            <w:r w:rsidRPr="00E558C4">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32C74"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D3FED" w14:textId="77777777" w:rsidR="00713FA3" w:rsidRPr="00E558C4" w:rsidRDefault="00713FA3" w:rsidP="00172686">
            <w:pPr>
              <w:pStyle w:val="rowtabella0"/>
              <w:rPr>
                <w:color w:val="002060"/>
              </w:rPr>
            </w:pPr>
            <w:r w:rsidRPr="00E558C4">
              <w:rPr>
                <w:color w:val="002060"/>
              </w:rPr>
              <w:t>19/04/2026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A1C39" w14:textId="77777777" w:rsidR="00713FA3" w:rsidRPr="00E558C4" w:rsidRDefault="00713FA3" w:rsidP="00172686">
            <w:pPr>
              <w:pStyle w:val="rowtabella0"/>
              <w:rPr>
                <w:color w:val="002060"/>
              </w:rPr>
            </w:pPr>
            <w:r w:rsidRPr="00E558C4">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9883B" w14:textId="77777777" w:rsidR="00713FA3" w:rsidRPr="00E558C4" w:rsidRDefault="00713FA3" w:rsidP="00172686">
            <w:pPr>
              <w:pStyle w:val="rowtabella0"/>
              <w:rPr>
                <w:color w:val="002060"/>
              </w:rPr>
            </w:pPr>
            <w:r w:rsidRPr="00E558C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C0AE3" w14:textId="77777777" w:rsidR="00713FA3" w:rsidRPr="00E558C4" w:rsidRDefault="00713FA3" w:rsidP="00172686">
            <w:pPr>
              <w:pStyle w:val="rowtabella0"/>
              <w:rPr>
                <w:color w:val="002060"/>
              </w:rPr>
            </w:pPr>
            <w:r w:rsidRPr="00E558C4">
              <w:rPr>
                <w:color w:val="002060"/>
              </w:rPr>
              <w:t>VIA PIRANDELLO</w:t>
            </w:r>
          </w:p>
        </w:tc>
      </w:tr>
    </w:tbl>
    <w:p w14:paraId="1027A7D5" w14:textId="77777777" w:rsidR="00713FA3" w:rsidRPr="00BC2F63" w:rsidRDefault="00713FA3" w:rsidP="00713FA3">
      <w:pPr>
        <w:pStyle w:val="breakline"/>
        <w:rPr>
          <w:rFonts w:eastAsiaTheme="minorEastAsia"/>
          <w:color w:val="002060"/>
        </w:rPr>
      </w:pPr>
    </w:p>
    <w:p w14:paraId="5C5E4309" w14:textId="77777777" w:rsidR="00713FA3" w:rsidRPr="00BC2F63" w:rsidRDefault="00713FA3" w:rsidP="00713FA3">
      <w:pPr>
        <w:pStyle w:val="breakline"/>
        <w:rPr>
          <w:color w:val="002060"/>
        </w:rPr>
      </w:pPr>
    </w:p>
    <w:p w14:paraId="273E9400" w14:textId="77777777" w:rsidR="00713FA3" w:rsidRPr="00BC2F63" w:rsidRDefault="00713FA3" w:rsidP="00713FA3">
      <w:pPr>
        <w:pStyle w:val="titolocampionato0"/>
        <w:shd w:val="clear" w:color="auto" w:fill="CCCCCC"/>
        <w:spacing w:before="80" w:after="40"/>
        <w:rPr>
          <w:color w:val="002060"/>
        </w:rPr>
      </w:pPr>
      <w:r w:rsidRPr="00BC2F63">
        <w:rPr>
          <w:color w:val="002060"/>
        </w:rPr>
        <w:t>COPPA PRIMAVERA C5 UNDER 16</w:t>
      </w:r>
    </w:p>
    <w:p w14:paraId="26C094C6" w14:textId="77777777" w:rsidR="00713FA3" w:rsidRPr="00BC2F63" w:rsidRDefault="00713FA3" w:rsidP="00713FA3">
      <w:pPr>
        <w:pStyle w:val="titoloprinc0"/>
        <w:rPr>
          <w:color w:val="002060"/>
        </w:rPr>
      </w:pPr>
      <w:r w:rsidRPr="00BC2F63">
        <w:rPr>
          <w:color w:val="002060"/>
        </w:rPr>
        <w:t>VARIAZIONI AL PROGRAMMA GARE</w:t>
      </w:r>
    </w:p>
    <w:p w14:paraId="4518426D" w14:textId="77777777" w:rsidR="00713FA3" w:rsidRPr="00BC2F63" w:rsidRDefault="00713FA3" w:rsidP="00713FA3">
      <w:pPr>
        <w:pStyle w:val="breakline"/>
        <w:rPr>
          <w:color w:val="002060"/>
        </w:rPr>
      </w:pPr>
    </w:p>
    <w:p w14:paraId="4EB928E9" w14:textId="77777777" w:rsidR="00713FA3" w:rsidRPr="00BC2F63" w:rsidRDefault="00713FA3" w:rsidP="00713FA3">
      <w:pPr>
        <w:pStyle w:val="breakline"/>
        <w:rPr>
          <w:color w:val="002060"/>
        </w:rPr>
      </w:pPr>
    </w:p>
    <w:p w14:paraId="30636044" w14:textId="77777777" w:rsidR="00713FA3" w:rsidRPr="00BC2F63" w:rsidRDefault="00713FA3" w:rsidP="00713FA3">
      <w:pPr>
        <w:pStyle w:val="titolomedio0"/>
        <w:rPr>
          <w:color w:val="002060"/>
        </w:rPr>
      </w:pPr>
      <w:r w:rsidRPr="00BC2F63">
        <w:rPr>
          <w:color w:val="002060"/>
        </w:rPr>
        <w:t>Altre Variazioni</w:t>
      </w:r>
    </w:p>
    <w:p w14:paraId="6F70E093" w14:textId="77777777" w:rsidR="00713FA3" w:rsidRPr="00BC2F63" w:rsidRDefault="00713FA3" w:rsidP="00713FA3">
      <w:pPr>
        <w:pStyle w:val="breakline"/>
        <w:rPr>
          <w:color w:val="002060"/>
        </w:rPr>
      </w:pPr>
    </w:p>
    <w:p w14:paraId="5864595E" w14:textId="77777777" w:rsidR="00713FA3" w:rsidRPr="00BC2F63" w:rsidRDefault="00713FA3" w:rsidP="00713FA3">
      <w:pPr>
        <w:pStyle w:val="breakline"/>
        <w:rPr>
          <w:color w:val="002060"/>
        </w:rPr>
      </w:pPr>
    </w:p>
    <w:p w14:paraId="1CC54FA1"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13FA3" w:rsidRPr="00BC2F63" w14:paraId="48F76776" w14:textId="77777777" w:rsidTr="001726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C9D37" w14:textId="77777777" w:rsidR="00713FA3" w:rsidRPr="00BC2F63" w:rsidRDefault="00713FA3" w:rsidP="00172686">
            <w:pPr>
              <w:pStyle w:val="headertabella0"/>
              <w:rPr>
                <w:color w:val="002060"/>
              </w:rPr>
            </w:pPr>
            <w:r w:rsidRPr="00BC2F6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83CFF" w14:textId="77777777" w:rsidR="00713FA3" w:rsidRPr="00BC2F63" w:rsidRDefault="00713FA3" w:rsidP="00172686">
            <w:pPr>
              <w:pStyle w:val="headertabella0"/>
              <w:rPr>
                <w:color w:val="002060"/>
              </w:rPr>
            </w:pPr>
            <w:r w:rsidRPr="00BC2F6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8B956" w14:textId="77777777" w:rsidR="00713FA3" w:rsidRPr="00BC2F63" w:rsidRDefault="00713FA3" w:rsidP="00172686">
            <w:pPr>
              <w:pStyle w:val="headertabella0"/>
              <w:rPr>
                <w:color w:val="002060"/>
              </w:rPr>
            </w:pPr>
            <w:r w:rsidRPr="00BC2F6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AE2A4" w14:textId="77777777" w:rsidR="00713FA3" w:rsidRPr="00BC2F63" w:rsidRDefault="00713FA3" w:rsidP="00172686">
            <w:pPr>
              <w:pStyle w:val="headertabella0"/>
              <w:rPr>
                <w:color w:val="002060"/>
              </w:rPr>
            </w:pPr>
            <w:r w:rsidRPr="00BC2F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5BBF2" w14:textId="77777777" w:rsidR="00713FA3" w:rsidRPr="00BC2F63" w:rsidRDefault="00713FA3" w:rsidP="00172686">
            <w:pPr>
              <w:pStyle w:val="headertabella0"/>
              <w:rPr>
                <w:color w:val="002060"/>
              </w:rPr>
            </w:pPr>
            <w:r w:rsidRPr="00BC2F63">
              <w:rPr>
                <w:color w:val="002060"/>
              </w:rPr>
              <w:t xml:space="preserve">Data </w:t>
            </w:r>
            <w:proofErr w:type="spellStart"/>
            <w:r w:rsidRPr="00BC2F63">
              <w:rPr>
                <w:color w:val="002060"/>
              </w:rPr>
              <w:t>Orig</w:t>
            </w:r>
            <w:proofErr w:type="spellEnd"/>
            <w:r w:rsidRPr="00BC2F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7EAE2" w14:textId="77777777" w:rsidR="00713FA3" w:rsidRPr="00BC2F63" w:rsidRDefault="00713FA3" w:rsidP="00172686">
            <w:pPr>
              <w:pStyle w:val="headertabella0"/>
              <w:rPr>
                <w:color w:val="002060"/>
              </w:rPr>
            </w:pPr>
            <w:r w:rsidRPr="00BC2F6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AD43E" w14:textId="77777777" w:rsidR="00713FA3" w:rsidRPr="00BC2F63" w:rsidRDefault="00713FA3" w:rsidP="00172686">
            <w:pPr>
              <w:pStyle w:val="headertabella0"/>
              <w:rPr>
                <w:color w:val="002060"/>
              </w:rPr>
            </w:pPr>
            <w:r w:rsidRPr="00BC2F63">
              <w:rPr>
                <w:color w:val="002060"/>
              </w:rPr>
              <w:t xml:space="preserve">Ora </w:t>
            </w:r>
            <w:proofErr w:type="spellStart"/>
            <w:r w:rsidRPr="00BC2F63">
              <w:rPr>
                <w:color w:val="002060"/>
              </w:rPr>
              <w:t>Orig</w:t>
            </w:r>
            <w:proofErr w:type="spellEnd"/>
            <w:r w:rsidRPr="00BC2F6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D16FB" w14:textId="77777777" w:rsidR="00713FA3" w:rsidRPr="00BC2F63" w:rsidRDefault="00713FA3" w:rsidP="00172686">
            <w:pPr>
              <w:pStyle w:val="headertabella0"/>
              <w:rPr>
                <w:color w:val="002060"/>
              </w:rPr>
            </w:pPr>
            <w:r w:rsidRPr="00BC2F63">
              <w:rPr>
                <w:color w:val="002060"/>
              </w:rPr>
              <w:t>Impianto</w:t>
            </w:r>
          </w:p>
        </w:tc>
      </w:tr>
      <w:tr w:rsidR="00713FA3" w:rsidRPr="00BC2F63" w14:paraId="110A254C" w14:textId="77777777" w:rsidTr="001726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F042" w14:textId="77777777" w:rsidR="00713FA3" w:rsidRPr="00BC2F63" w:rsidRDefault="00713FA3" w:rsidP="00172686">
            <w:pPr>
              <w:pStyle w:val="rowtabella0"/>
              <w:rPr>
                <w:color w:val="002060"/>
              </w:rPr>
            </w:pPr>
            <w:r w:rsidRPr="00BC2F63">
              <w:rPr>
                <w:color w:val="002060"/>
              </w:rPr>
              <w:t>19/04/2026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FE60" w14:textId="77777777" w:rsidR="00713FA3" w:rsidRPr="00BC2F63" w:rsidRDefault="00713FA3" w:rsidP="00172686">
            <w:pPr>
              <w:pStyle w:val="rowtabella0"/>
              <w:jc w:val="center"/>
              <w:rPr>
                <w:color w:val="002060"/>
              </w:rPr>
            </w:pPr>
            <w:r w:rsidRPr="00BC2F63">
              <w:rPr>
                <w:color w:val="002060"/>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8003" w14:textId="77777777" w:rsidR="00713FA3" w:rsidRPr="00BC2F63" w:rsidRDefault="00713FA3" w:rsidP="00172686">
            <w:pPr>
              <w:pStyle w:val="rowtabella0"/>
              <w:rPr>
                <w:color w:val="002060"/>
              </w:rPr>
            </w:pPr>
            <w:r w:rsidRPr="00BC2F63">
              <w:rPr>
                <w:color w:val="002060"/>
              </w:rPr>
              <w:t>FFJ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FCCF" w14:textId="77777777" w:rsidR="00713FA3" w:rsidRPr="00BC2F63" w:rsidRDefault="00713FA3" w:rsidP="00172686">
            <w:pPr>
              <w:pStyle w:val="rowtabella0"/>
              <w:rPr>
                <w:color w:val="002060"/>
              </w:rPr>
            </w:pPr>
            <w:r w:rsidRPr="00BC2F63">
              <w:rPr>
                <w:color w:val="002060"/>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65A6" w14:textId="77777777" w:rsidR="00713FA3" w:rsidRPr="00BC2F63" w:rsidRDefault="00713FA3" w:rsidP="00172686">
            <w:pPr>
              <w:pStyle w:val="rowtabella0"/>
              <w:rPr>
                <w:color w:val="002060"/>
              </w:rPr>
            </w:pPr>
            <w:r w:rsidRPr="00BC2F63">
              <w:rPr>
                <w:color w:val="002060"/>
              </w:rPr>
              <w:t>18/04/2026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399D" w14:textId="77777777" w:rsidR="00713FA3" w:rsidRPr="00BC2F63" w:rsidRDefault="00713FA3" w:rsidP="00172686">
            <w:pPr>
              <w:pStyle w:val="rowtabella0"/>
              <w:jc w:val="center"/>
              <w:rPr>
                <w:color w:val="002060"/>
              </w:rPr>
            </w:pPr>
            <w:r w:rsidRPr="00BC2F63">
              <w:rPr>
                <w:color w:val="002060"/>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3198" w14:textId="77777777" w:rsidR="00713FA3" w:rsidRPr="00BC2F63" w:rsidRDefault="00713FA3" w:rsidP="00172686">
            <w:pPr>
              <w:pStyle w:val="rowtabella0"/>
              <w:jc w:val="center"/>
              <w:rPr>
                <w:color w:val="002060"/>
              </w:rPr>
            </w:pPr>
            <w:r w:rsidRPr="00BC2F63">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9432" w14:textId="77777777" w:rsidR="00713FA3" w:rsidRPr="00BC2F63" w:rsidRDefault="00713FA3" w:rsidP="00172686">
            <w:pPr>
              <w:rPr>
                <w:color w:val="002060"/>
              </w:rPr>
            </w:pPr>
          </w:p>
        </w:tc>
      </w:tr>
    </w:tbl>
    <w:p w14:paraId="4D459400" w14:textId="77777777" w:rsidR="00713FA3" w:rsidRPr="00BC2F63" w:rsidRDefault="00713FA3" w:rsidP="00713FA3">
      <w:pPr>
        <w:pStyle w:val="breakline"/>
        <w:rPr>
          <w:rFonts w:eastAsiaTheme="minorEastAsia"/>
          <w:color w:val="002060"/>
        </w:rPr>
      </w:pPr>
    </w:p>
    <w:p w14:paraId="014B911B" w14:textId="77777777" w:rsidR="00713FA3" w:rsidRPr="00BC2F63" w:rsidRDefault="00713FA3" w:rsidP="00713FA3">
      <w:pPr>
        <w:pStyle w:val="breakline"/>
        <w:rPr>
          <w:color w:val="002060"/>
        </w:rPr>
      </w:pPr>
    </w:p>
    <w:p w14:paraId="4B0A68C3" w14:textId="77777777" w:rsidR="00713FA3" w:rsidRPr="00BC2F63" w:rsidRDefault="00713FA3" w:rsidP="00713FA3">
      <w:pPr>
        <w:pStyle w:val="sottotitolocampionato10"/>
        <w:rPr>
          <w:color w:val="002060"/>
        </w:rPr>
      </w:pPr>
      <w:r w:rsidRPr="00BC2F6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13FA3" w:rsidRPr="00BC2F63" w14:paraId="7933E105" w14:textId="77777777" w:rsidTr="001726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1E445" w14:textId="77777777" w:rsidR="00713FA3" w:rsidRPr="00BC2F63" w:rsidRDefault="00713FA3" w:rsidP="00172686">
            <w:pPr>
              <w:pStyle w:val="headertabella0"/>
              <w:rPr>
                <w:color w:val="002060"/>
              </w:rPr>
            </w:pPr>
            <w:r w:rsidRPr="00BC2F6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F11CA" w14:textId="77777777" w:rsidR="00713FA3" w:rsidRPr="00BC2F63" w:rsidRDefault="00713FA3" w:rsidP="00172686">
            <w:pPr>
              <w:pStyle w:val="headertabella0"/>
              <w:rPr>
                <w:color w:val="002060"/>
              </w:rPr>
            </w:pPr>
            <w:r w:rsidRPr="00BC2F6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A73B7" w14:textId="77777777" w:rsidR="00713FA3" w:rsidRPr="00BC2F63" w:rsidRDefault="00713FA3" w:rsidP="00172686">
            <w:pPr>
              <w:pStyle w:val="headertabella0"/>
              <w:rPr>
                <w:color w:val="002060"/>
              </w:rPr>
            </w:pPr>
            <w:r w:rsidRPr="00BC2F6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5D460" w14:textId="77777777" w:rsidR="00713FA3" w:rsidRPr="00BC2F63" w:rsidRDefault="00713FA3" w:rsidP="00172686">
            <w:pPr>
              <w:pStyle w:val="headertabella0"/>
              <w:rPr>
                <w:color w:val="002060"/>
              </w:rPr>
            </w:pPr>
            <w:r w:rsidRPr="00BC2F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136BF" w14:textId="77777777" w:rsidR="00713FA3" w:rsidRPr="00BC2F63" w:rsidRDefault="00713FA3" w:rsidP="00172686">
            <w:pPr>
              <w:pStyle w:val="headertabella0"/>
              <w:rPr>
                <w:color w:val="002060"/>
              </w:rPr>
            </w:pPr>
            <w:r w:rsidRPr="00BC2F63">
              <w:rPr>
                <w:color w:val="002060"/>
              </w:rPr>
              <w:t xml:space="preserve">Data </w:t>
            </w:r>
            <w:proofErr w:type="spellStart"/>
            <w:r w:rsidRPr="00BC2F63">
              <w:rPr>
                <w:color w:val="002060"/>
              </w:rPr>
              <w:t>Orig</w:t>
            </w:r>
            <w:proofErr w:type="spellEnd"/>
            <w:r w:rsidRPr="00BC2F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E2F5B" w14:textId="77777777" w:rsidR="00713FA3" w:rsidRPr="00BC2F63" w:rsidRDefault="00713FA3" w:rsidP="00172686">
            <w:pPr>
              <w:pStyle w:val="headertabella0"/>
              <w:rPr>
                <w:color w:val="002060"/>
              </w:rPr>
            </w:pPr>
            <w:r w:rsidRPr="00BC2F6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B741A" w14:textId="77777777" w:rsidR="00713FA3" w:rsidRPr="00BC2F63" w:rsidRDefault="00713FA3" w:rsidP="00172686">
            <w:pPr>
              <w:pStyle w:val="headertabella0"/>
              <w:rPr>
                <w:color w:val="002060"/>
              </w:rPr>
            </w:pPr>
            <w:r w:rsidRPr="00BC2F63">
              <w:rPr>
                <w:color w:val="002060"/>
              </w:rPr>
              <w:t xml:space="preserve">Ora </w:t>
            </w:r>
            <w:proofErr w:type="spellStart"/>
            <w:r w:rsidRPr="00BC2F63">
              <w:rPr>
                <w:color w:val="002060"/>
              </w:rPr>
              <w:t>Orig</w:t>
            </w:r>
            <w:proofErr w:type="spellEnd"/>
            <w:r w:rsidRPr="00BC2F6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1CC36" w14:textId="77777777" w:rsidR="00713FA3" w:rsidRPr="00BC2F63" w:rsidRDefault="00713FA3" w:rsidP="00172686">
            <w:pPr>
              <w:pStyle w:val="headertabella0"/>
              <w:rPr>
                <w:color w:val="002060"/>
              </w:rPr>
            </w:pPr>
            <w:r w:rsidRPr="00BC2F63">
              <w:rPr>
                <w:color w:val="002060"/>
              </w:rPr>
              <w:t>Impianto</w:t>
            </w:r>
          </w:p>
        </w:tc>
      </w:tr>
      <w:tr w:rsidR="00713FA3" w:rsidRPr="00BC2F63" w14:paraId="2D1A4FFA" w14:textId="77777777" w:rsidTr="001726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7FDD" w14:textId="77777777" w:rsidR="00713FA3" w:rsidRPr="00BC2F63" w:rsidRDefault="00713FA3" w:rsidP="00172686">
            <w:pPr>
              <w:pStyle w:val="rowtabella0"/>
              <w:rPr>
                <w:color w:val="002060"/>
              </w:rPr>
            </w:pPr>
            <w:r w:rsidRPr="00BC2F63">
              <w:rPr>
                <w:color w:val="002060"/>
              </w:rPr>
              <w:t>18/04/2026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35A6" w14:textId="77777777" w:rsidR="00713FA3" w:rsidRPr="00BC2F63" w:rsidRDefault="00713FA3" w:rsidP="00172686">
            <w:pPr>
              <w:pStyle w:val="rowtabella0"/>
              <w:jc w:val="center"/>
              <w:rPr>
                <w:color w:val="002060"/>
              </w:rPr>
            </w:pPr>
            <w:r w:rsidRPr="00BC2F63">
              <w:rPr>
                <w:color w:val="002060"/>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FE84" w14:textId="77777777" w:rsidR="00713FA3" w:rsidRPr="00BC2F63" w:rsidRDefault="00713FA3" w:rsidP="00172686">
            <w:pPr>
              <w:pStyle w:val="rowtabella0"/>
              <w:rPr>
                <w:color w:val="002060"/>
              </w:rPr>
            </w:pPr>
            <w:r w:rsidRPr="00BC2F63">
              <w:rPr>
                <w:color w:val="002060"/>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E64A" w14:textId="77777777" w:rsidR="00713FA3" w:rsidRPr="00BC2F63" w:rsidRDefault="00713FA3" w:rsidP="00172686">
            <w:pPr>
              <w:pStyle w:val="rowtabella0"/>
              <w:rPr>
                <w:color w:val="002060"/>
              </w:rPr>
            </w:pPr>
            <w:r w:rsidRPr="00BC2F63">
              <w:rPr>
                <w:color w:val="002060"/>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FAB00" w14:textId="77777777" w:rsidR="00713FA3" w:rsidRPr="00BC2F63" w:rsidRDefault="00713FA3" w:rsidP="0017268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2498" w14:textId="77777777" w:rsidR="00713FA3" w:rsidRPr="00BC2F63" w:rsidRDefault="00713FA3" w:rsidP="00172686">
            <w:pPr>
              <w:pStyle w:val="rowtabella0"/>
              <w:jc w:val="center"/>
              <w:rPr>
                <w:color w:val="002060"/>
              </w:rPr>
            </w:pPr>
            <w:r w:rsidRPr="00BC2F63">
              <w:rPr>
                <w:color w:val="002060"/>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8D654" w14:textId="77777777" w:rsidR="00713FA3" w:rsidRPr="00BC2F63" w:rsidRDefault="00713FA3" w:rsidP="00172686">
            <w:pPr>
              <w:pStyle w:val="rowtabella0"/>
              <w:jc w:val="center"/>
              <w:rPr>
                <w:color w:val="002060"/>
              </w:rPr>
            </w:pPr>
            <w:r w:rsidRPr="00BC2F63">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18C6" w14:textId="77777777" w:rsidR="00713FA3" w:rsidRPr="00BC2F63" w:rsidRDefault="00713FA3" w:rsidP="00172686">
            <w:pPr>
              <w:rPr>
                <w:color w:val="002060"/>
              </w:rPr>
            </w:pPr>
          </w:p>
        </w:tc>
      </w:tr>
      <w:tr w:rsidR="00713FA3" w:rsidRPr="00BC2F63" w14:paraId="37B73C21" w14:textId="77777777" w:rsidTr="001726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00CF" w14:textId="77777777" w:rsidR="00713FA3" w:rsidRPr="00BC2F63" w:rsidRDefault="00713FA3" w:rsidP="00172686">
            <w:pPr>
              <w:pStyle w:val="rowtabella0"/>
              <w:rPr>
                <w:color w:val="002060"/>
              </w:rPr>
            </w:pPr>
            <w:r w:rsidRPr="00BC2F63">
              <w:rPr>
                <w:color w:val="002060"/>
              </w:rPr>
              <w:t>19/04/2026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00FB" w14:textId="77777777" w:rsidR="00713FA3" w:rsidRPr="00BC2F63" w:rsidRDefault="00713FA3" w:rsidP="00172686">
            <w:pPr>
              <w:pStyle w:val="rowtabella0"/>
              <w:jc w:val="center"/>
              <w:rPr>
                <w:color w:val="002060"/>
              </w:rPr>
            </w:pPr>
            <w:r w:rsidRPr="00BC2F63">
              <w:rPr>
                <w:color w:val="002060"/>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79B7" w14:textId="77777777" w:rsidR="00713FA3" w:rsidRPr="00BC2F63" w:rsidRDefault="00713FA3" w:rsidP="00172686">
            <w:pPr>
              <w:pStyle w:val="rowtabella0"/>
              <w:rPr>
                <w:color w:val="002060"/>
              </w:rPr>
            </w:pPr>
            <w:r w:rsidRPr="00BC2F63">
              <w:rPr>
                <w:color w:val="002060"/>
              </w:rPr>
              <w:t>FIGHT BULLS CORRIDONIA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76E32" w14:textId="77777777" w:rsidR="00713FA3" w:rsidRPr="00BC2F63" w:rsidRDefault="00713FA3" w:rsidP="00172686">
            <w:pPr>
              <w:pStyle w:val="rowtabella0"/>
              <w:rPr>
                <w:color w:val="002060"/>
              </w:rPr>
            </w:pPr>
            <w:r w:rsidRPr="00BC2F63">
              <w:rPr>
                <w:color w:val="002060"/>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52CD" w14:textId="77777777" w:rsidR="00713FA3" w:rsidRPr="00BC2F63" w:rsidRDefault="00713FA3" w:rsidP="00172686">
            <w:pPr>
              <w:pStyle w:val="rowtabella0"/>
              <w:rPr>
                <w:color w:val="002060"/>
              </w:rPr>
            </w:pPr>
            <w:r w:rsidRPr="00BC2F63">
              <w:rPr>
                <w:color w:val="002060"/>
              </w:rPr>
              <w:t>18/04/2026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45C2" w14:textId="77777777" w:rsidR="00713FA3" w:rsidRPr="00BC2F63" w:rsidRDefault="00713FA3" w:rsidP="00172686">
            <w:pPr>
              <w:pStyle w:val="rowtabella0"/>
              <w:jc w:val="center"/>
              <w:rPr>
                <w:color w:val="002060"/>
              </w:rPr>
            </w:pPr>
            <w:r w:rsidRPr="00BC2F63">
              <w:rPr>
                <w:color w:val="002060"/>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01AA" w14:textId="77777777" w:rsidR="00713FA3" w:rsidRPr="00BC2F63" w:rsidRDefault="00713FA3" w:rsidP="0017268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9698" w14:textId="77777777" w:rsidR="00713FA3" w:rsidRPr="00BC2F63" w:rsidRDefault="00713FA3" w:rsidP="00172686">
            <w:pPr>
              <w:rPr>
                <w:color w:val="002060"/>
              </w:rPr>
            </w:pPr>
          </w:p>
        </w:tc>
      </w:tr>
    </w:tbl>
    <w:p w14:paraId="0B8AA205" w14:textId="77777777" w:rsidR="00713FA3" w:rsidRPr="00BC2F63" w:rsidRDefault="00713FA3" w:rsidP="00713FA3">
      <w:pPr>
        <w:pStyle w:val="breakline"/>
        <w:rPr>
          <w:rFonts w:eastAsiaTheme="minorEastAsia"/>
          <w:color w:val="002060"/>
        </w:rPr>
      </w:pPr>
    </w:p>
    <w:p w14:paraId="60766019" w14:textId="77777777" w:rsidR="00713FA3" w:rsidRPr="00BC2F63" w:rsidRDefault="00713FA3" w:rsidP="00713FA3">
      <w:pPr>
        <w:pStyle w:val="breakline"/>
        <w:rPr>
          <w:color w:val="002060"/>
        </w:rPr>
      </w:pPr>
    </w:p>
    <w:p w14:paraId="38518775" w14:textId="77777777" w:rsidR="00713FA3" w:rsidRPr="00BC2F63" w:rsidRDefault="00713FA3" w:rsidP="00713FA3">
      <w:pPr>
        <w:pStyle w:val="titoloprinc0"/>
        <w:rPr>
          <w:color w:val="002060"/>
        </w:rPr>
      </w:pPr>
      <w:r w:rsidRPr="00BC2F63">
        <w:rPr>
          <w:color w:val="002060"/>
        </w:rPr>
        <w:t>RISULTATI</w:t>
      </w:r>
    </w:p>
    <w:p w14:paraId="2AC66E52" w14:textId="77777777" w:rsidR="00713FA3" w:rsidRPr="00BC2F63" w:rsidRDefault="00713FA3" w:rsidP="00713FA3">
      <w:pPr>
        <w:pStyle w:val="breakline"/>
        <w:rPr>
          <w:color w:val="002060"/>
        </w:rPr>
      </w:pPr>
    </w:p>
    <w:p w14:paraId="1982F8F6" w14:textId="77777777" w:rsidR="00713FA3" w:rsidRPr="00BC2F63" w:rsidRDefault="00713FA3" w:rsidP="00713FA3">
      <w:pPr>
        <w:pStyle w:val="sottotitolocampionato10"/>
        <w:rPr>
          <w:color w:val="002060"/>
        </w:rPr>
      </w:pPr>
      <w:r w:rsidRPr="00BC2F63">
        <w:rPr>
          <w:color w:val="002060"/>
        </w:rPr>
        <w:t>RISULTATI UFFICIALI GARE DEL 11/04/2026</w:t>
      </w:r>
    </w:p>
    <w:p w14:paraId="2112845F" w14:textId="77777777" w:rsidR="00F02460" w:rsidRPr="00F02460" w:rsidRDefault="00F02460" w:rsidP="00F02460">
      <w:pPr>
        <w:pStyle w:val="sottotitolocampionato20"/>
        <w:spacing w:before="0" w:beforeAutospacing="0" w:after="0" w:afterAutospacing="0"/>
        <w:rPr>
          <w:rFonts w:ascii="Arial" w:hAnsi="Arial" w:cs="Arial"/>
          <w:color w:val="002060"/>
          <w:sz w:val="20"/>
          <w:szCs w:val="20"/>
        </w:rPr>
      </w:pPr>
      <w:r w:rsidRPr="00F02460">
        <w:rPr>
          <w:rFonts w:ascii="Arial" w:hAnsi="Arial" w:cs="Arial"/>
          <w:color w:val="002060"/>
          <w:sz w:val="20"/>
          <w:szCs w:val="20"/>
        </w:rPr>
        <w:t>Si trascrivono qui di seguito i risultati ufficiali delle gare disputate</w:t>
      </w:r>
    </w:p>
    <w:p w14:paraId="1BE230F5" w14:textId="77777777" w:rsidR="00713FA3" w:rsidRPr="00BC2F63" w:rsidRDefault="00713FA3" w:rsidP="00713F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13FA3" w:rsidRPr="00BC2F63" w14:paraId="3DA846F0"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065D3543"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CEB57" w14:textId="77777777" w:rsidR="00713FA3" w:rsidRPr="00BC2F63" w:rsidRDefault="00713FA3" w:rsidP="00172686">
                  <w:pPr>
                    <w:pStyle w:val="headertabella0"/>
                    <w:rPr>
                      <w:color w:val="002060"/>
                    </w:rPr>
                  </w:pPr>
                  <w:r w:rsidRPr="00BC2F63">
                    <w:rPr>
                      <w:color w:val="002060"/>
                    </w:rPr>
                    <w:t>GIRONE A - 1 Giornata - A</w:t>
                  </w:r>
                </w:p>
              </w:tc>
            </w:tr>
            <w:tr w:rsidR="00713FA3" w:rsidRPr="00BC2F63" w14:paraId="13AC3103"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D0F7D9" w14:textId="77777777" w:rsidR="00713FA3" w:rsidRPr="00BC2F63" w:rsidRDefault="00713FA3" w:rsidP="00172686">
                  <w:pPr>
                    <w:pStyle w:val="rowtabella0"/>
                    <w:rPr>
                      <w:color w:val="002060"/>
                    </w:rPr>
                  </w:pPr>
                  <w:r w:rsidRPr="00BC2F63">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115A0" w14:textId="77777777" w:rsidR="00713FA3" w:rsidRPr="00BC2F63" w:rsidRDefault="00713FA3" w:rsidP="00172686">
                  <w:pPr>
                    <w:pStyle w:val="rowtabella0"/>
                    <w:rPr>
                      <w:color w:val="002060"/>
                    </w:rPr>
                  </w:pPr>
                  <w:r w:rsidRPr="00BC2F63">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77424" w14:textId="77777777" w:rsidR="00713FA3" w:rsidRPr="00BC2F63" w:rsidRDefault="00713FA3" w:rsidP="00172686">
                  <w:pPr>
                    <w:pStyle w:val="rowtabella0"/>
                    <w:jc w:val="center"/>
                    <w:rPr>
                      <w:color w:val="002060"/>
                    </w:rPr>
                  </w:pPr>
                  <w:r w:rsidRPr="00BC2F63">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F5AD4" w14:textId="77777777" w:rsidR="00713FA3" w:rsidRPr="00BC2F63" w:rsidRDefault="00713FA3" w:rsidP="00172686">
                  <w:pPr>
                    <w:pStyle w:val="rowtabella0"/>
                    <w:jc w:val="center"/>
                    <w:rPr>
                      <w:color w:val="002060"/>
                    </w:rPr>
                  </w:pPr>
                  <w:r w:rsidRPr="00BC2F63">
                    <w:rPr>
                      <w:color w:val="002060"/>
                    </w:rPr>
                    <w:t> </w:t>
                  </w:r>
                </w:p>
              </w:tc>
            </w:tr>
            <w:tr w:rsidR="00713FA3" w:rsidRPr="00BC2F63" w14:paraId="007772B2"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E10A32" w14:textId="77777777" w:rsidR="00713FA3" w:rsidRPr="00BC2F63" w:rsidRDefault="00713FA3" w:rsidP="00172686">
                  <w:pPr>
                    <w:pStyle w:val="rowtabella0"/>
                    <w:rPr>
                      <w:color w:val="002060"/>
                    </w:rPr>
                  </w:pPr>
                  <w:r w:rsidRPr="00BC2F63">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50F7CC" w14:textId="77777777" w:rsidR="00713FA3" w:rsidRPr="00BC2F63" w:rsidRDefault="00713FA3" w:rsidP="00172686">
                  <w:pPr>
                    <w:pStyle w:val="rowtabella0"/>
                    <w:rPr>
                      <w:color w:val="002060"/>
                    </w:rPr>
                  </w:pPr>
                  <w:r w:rsidRPr="00BC2F63">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3EFDD0" w14:textId="77777777" w:rsidR="00713FA3" w:rsidRPr="00BC2F63" w:rsidRDefault="00713FA3" w:rsidP="00172686">
                  <w:pPr>
                    <w:pStyle w:val="rowtabella0"/>
                    <w:jc w:val="center"/>
                    <w:rPr>
                      <w:color w:val="002060"/>
                    </w:rPr>
                  </w:pPr>
                  <w:r w:rsidRPr="00BC2F63">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9BF0F3" w14:textId="77777777" w:rsidR="00713FA3" w:rsidRPr="00BC2F63" w:rsidRDefault="00713FA3" w:rsidP="00172686">
                  <w:pPr>
                    <w:pStyle w:val="rowtabella0"/>
                    <w:jc w:val="center"/>
                    <w:rPr>
                      <w:color w:val="002060"/>
                    </w:rPr>
                  </w:pPr>
                  <w:r w:rsidRPr="00BC2F63">
                    <w:rPr>
                      <w:color w:val="002060"/>
                    </w:rPr>
                    <w:t> </w:t>
                  </w:r>
                </w:p>
              </w:tc>
            </w:tr>
            <w:tr w:rsidR="00713FA3" w:rsidRPr="00BC2F63" w14:paraId="4BCCFB69"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77D708" w14:textId="77777777" w:rsidR="00713FA3" w:rsidRPr="00BC2F63" w:rsidRDefault="00713FA3" w:rsidP="00172686">
                  <w:pPr>
                    <w:pStyle w:val="rowtabella0"/>
                    <w:rPr>
                      <w:color w:val="002060"/>
                    </w:rPr>
                  </w:pPr>
                  <w:r w:rsidRPr="00BC2F63">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10281" w14:textId="77777777" w:rsidR="00713FA3" w:rsidRPr="00BC2F63" w:rsidRDefault="00713FA3" w:rsidP="00172686">
                  <w:pPr>
                    <w:pStyle w:val="rowtabella0"/>
                    <w:rPr>
                      <w:color w:val="002060"/>
                    </w:rPr>
                  </w:pPr>
                  <w:r w:rsidRPr="00BC2F63">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A07D6" w14:textId="77777777" w:rsidR="00713FA3" w:rsidRPr="00BC2F63" w:rsidRDefault="00713FA3" w:rsidP="00172686">
                  <w:pPr>
                    <w:pStyle w:val="rowtabella0"/>
                    <w:jc w:val="center"/>
                    <w:rPr>
                      <w:color w:val="002060"/>
                    </w:rPr>
                  </w:pPr>
                  <w:r w:rsidRPr="00BC2F6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B565C" w14:textId="77777777" w:rsidR="00713FA3" w:rsidRPr="00BC2F63" w:rsidRDefault="00713FA3" w:rsidP="00172686">
                  <w:pPr>
                    <w:pStyle w:val="rowtabella0"/>
                    <w:jc w:val="center"/>
                    <w:rPr>
                      <w:color w:val="002060"/>
                    </w:rPr>
                  </w:pPr>
                  <w:r w:rsidRPr="00BC2F63">
                    <w:rPr>
                      <w:color w:val="002060"/>
                    </w:rPr>
                    <w:t> </w:t>
                  </w:r>
                </w:p>
              </w:tc>
            </w:tr>
          </w:tbl>
          <w:p w14:paraId="11D5CBE1" w14:textId="77777777" w:rsidR="00713FA3" w:rsidRPr="00BC2F63" w:rsidRDefault="00713FA3" w:rsidP="0017268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2E6C50AD"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B3D52" w14:textId="77777777" w:rsidR="00713FA3" w:rsidRPr="00BC2F63" w:rsidRDefault="00713FA3" w:rsidP="00172686">
                  <w:pPr>
                    <w:pStyle w:val="headertabella0"/>
                    <w:rPr>
                      <w:color w:val="002060"/>
                    </w:rPr>
                  </w:pPr>
                  <w:r w:rsidRPr="00BC2F63">
                    <w:rPr>
                      <w:color w:val="002060"/>
                    </w:rPr>
                    <w:t>GIRONE B - 1 Giornata - A</w:t>
                  </w:r>
                </w:p>
              </w:tc>
            </w:tr>
            <w:tr w:rsidR="00713FA3" w:rsidRPr="00BC2F63" w14:paraId="1BE53F01"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5FC72E" w14:textId="77777777" w:rsidR="00713FA3" w:rsidRPr="00BC2F63" w:rsidRDefault="00713FA3" w:rsidP="00172686">
                  <w:pPr>
                    <w:pStyle w:val="rowtabella0"/>
                    <w:rPr>
                      <w:color w:val="002060"/>
                    </w:rPr>
                  </w:pPr>
                  <w:r w:rsidRPr="00BC2F63">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8EA61" w14:textId="77777777" w:rsidR="00713FA3" w:rsidRPr="00BC2F63" w:rsidRDefault="00713FA3" w:rsidP="00172686">
                  <w:pPr>
                    <w:pStyle w:val="rowtabella0"/>
                    <w:rPr>
                      <w:color w:val="002060"/>
                    </w:rPr>
                  </w:pPr>
                  <w:r w:rsidRPr="00BC2F63">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46DB2" w14:textId="77777777" w:rsidR="00713FA3" w:rsidRPr="00BC2F63" w:rsidRDefault="00713FA3" w:rsidP="00172686">
                  <w:pPr>
                    <w:pStyle w:val="rowtabella0"/>
                    <w:jc w:val="center"/>
                    <w:rPr>
                      <w:color w:val="002060"/>
                    </w:rPr>
                  </w:pPr>
                  <w:r w:rsidRPr="00BC2F63">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11310" w14:textId="77777777" w:rsidR="00713FA3" w:rsidRPr="00BC2F63" w:rsidRDefault="00713FA3" w:rsidP="00172686">
                  <w:pPr>
                    <w:pStyle w:val="rowtabella0"/>
                    <w:jc w:val="center"/>
                    <w:rPr>
                      <w:color w:val="002060"/>
                    </w:rPr>
                  </w:pPr>
                  <w:r w:rsidRPr="00BC2F63">
                    <w:rPr>
                      <w:color w:val="002060"/>
                    </w:rPr>
                    <w:t> </w:t>
                  </w:r>
                </w:p>
              </w:tc>
            </w:tr>
            <w:tr w:rsidR="00713FA3" w:rsidRPr="00BC2F63" w14:paraId="0F386936"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AEDC4F" w14:textId="77777777" w:rsidR="00713FA3" w:rsidRPr="00BC2F63" w:rsidRDefault="00713FA3" w:rsidP="00172686">
                  <w:pPr>
                    <w:pStyle w:val="rowtabella0"/>
                    <w:rPr>
                      <w:color w:val="002060"/>
                    </w:rPr>
                  </w:pPr>
                  <w:r w:rsidRPr="00BC2F63">
                    <w:rPr>
                      <w:color w:val="002060"/>
                    </w:rPr>
                    <w:t>(1) 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469F77" w14:textId="77777777" w:rsidR="00713FA3" w:rsidRPr="00BC2F63" w:rsidRDefault="00713FA3" w:rsidP="00172686">
                  <w:pPr>
                    <w:pStyle w:val="rowtabella0"/>
                    <w:rPr>
                      <w:color w:val="002060"/>
                    </w:rPr>
                  </w:pPr>
                  <w:r w:rsidRPr="00BC2F63">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6046C3" w14:textId="77777777" w:rsidR="00713FA3" w:rsidRPr="00BC2F63" w:rsidRDefault="00713FA3" w:rsidP="00172686">
                  <w:pPr>
                    <w:pStyle w:val="rowtabella0"/>
                    <w:jc w:val="center"/>
                    <w:rPr>
                      <w:color w:val="002060"/>
                    </w:rPr>
                  </w:pPr>
                  <w:r w:rsidRPr="00BC2F63">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8778F6" w14:textId="77777777" w:rsidR="00713FA3" w:rsidRPr="00BC2F63" w:rsidRDefault="00713FA3" w:rsidP="00172686">
                  <w:pPr>
                    <w:pStyle w:val="rowtabella0"/>
                    <w:jc w:val="center"/>
                    <w:rPr>
                      <w:color w:val="002060"/>
                    </w:rPr>
                  </w:pPr>
                  <w:r w:rsidRPr="00BC2F63">
                    <w:rPr>
                      <w:color w:val="002060"/>
                    </w:rPr>
                    <w:t> </w:t>
                  </w:r>
                </w:p>
              </w:tc>
            </w:tr>
            <w:tr w:rsidR="00713FA3" w:rsidRPr="00BC2F63" w14:paraId="3FBD5DE7"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28E90E" w14:textId="77777777" w:rsidR="00713FA3" w:rsidRPr="00BC2F63" w:rsidRDefault="00713FA3" w:rsidP="00172686">
                  <w:pPr>
                    <w:pStyle w:val="rowtabella0"/>
                    <w:rPr>
                      <w:color w:val="002060"/>
                    </w:rPr>
                  </w:pPr>
                  <w:r w:rsidRPr="00BC2F63">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81668B" w14:textId="77777777" w:rsidR="00713FA3" w:rsidRPr="00BC2F63" w:rsidRDefault="00713FA3" w:rsidP="00172686">
                  <w:pPr>
                    <w:pStyle w:val="rowtabella0"/>
                    <w:rPr>
                      <w:color w:val="002060"/>
                    </w:rPr>
                  </w:pPr>
                  <w:r w:rsidRPr="00BC2F63">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47E5FF" w14:textId="77777777" w:rsidR="00713FA3" w:rsidRPr="00BC2F63" w:rsidRDefault="00713FA3" w:rsidP="00172686">
                  <w:pPr>
                    <w:pStyle w:val="rowtabella0"/>
                    <w:jc w:val="center"/>
                    <w:rPr>
                      <w:color w:val="002060"/>
                    </w:rPr>
                  </w:pPr>
                  <w:r w:rsidRPr="00BC2F6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4F5003" w14:textId="77777777" w:rsidR="00713FA3" w:rsidRPr="00BC2F63" w:rsidRDefault="00713FA3" w:rsidP="00172686">
                  <w:pPr>
                    <w:pStyle w:val="rowtabella0"/>
                    <w:jc w:val="center"/>
                    <w:rPr>
                      <w:color w:val="002060"/>
                    </w:rPr>
                  </w:pPr>
                  <w:r w:rsidRPr="00BC2F63">
                    <w:rPr>
                      <w:color w:val="002060"/>
                    </w:rPr>
                    <w:t> </w:t>
                  </w:r>
                </w:p>
              </w:tc>
            </w:tr>
            <w:tr w:rsidR="00713FA3" w:rsidRPr="00BC2F63" w14:paraId="34DF2B20"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C84673" w14:textId="77777777" w:rsidR="00713FA3" w:rsidRPr="00BC2F63" w:rsidRDefault="00713FA3" w:rsidP="00172686">
                  <w:pPr>
                    <w:pStyle w:val="rowtabella0"/>
                    <w:rPr>
                      <w:color w:val="002060"/>
                    </w:rPr>
                  </w:pPr>
                  <w:r w:rsidRPr="00BC2F63">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39A52" w14:textId="77777777" w:rsidR="00713FA3" w:rsidRPr="00BC2F63" w:rsidRDefault="00713FA3" w:rsidP="00172686">
                  <w:pPr>
                    <w:pStyle w:val="rowtabella0"/>
                    <w:rPr>
                      <w:color w:val="002060"/>
                    </w:rPr>
                  </w:pPr>
                  <w:r w:rsidRPr="00BC2F63">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40EE2" w14:textId="77777777" w:rsidR="00713FA3" w:rsidRPr="00BC2F63" w:rsidRDefault="00713FA3" w:rsidP="00172686">
                  <w:pPr>
                    <w:pStyle w:val="rowtabella0"/>
                    <w:jc w:val="center"/>
                    <w:rPr>
                      <w:color w:val="002060"/>
                    </w:rPr>
                  </w:pPr>
                  <w:r w:rsidRPr="00BC2F63">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BDECD" w14:textId="77777777" w:rsidR="00713FA3" w:rsidRPr="00BC2F63" w:rsidRDefault="00713FA3" w:rsidP="00172686">
                  <w:pPr>
                    <w:pStyle w:val="rowtabella0"/>
                    <w:jc w:val="center"/>
                    <w:rPr>
                      <w:color w:val="002060"/>
                    </w:rPr>
                  </w:pPr>
                  <w:r w:rsidRPr="00BC2F63">
                    <w:rPr>
                      <w:color w:val="002060"/>
                    </w:rPr>
                    <w:t> </w:t>
                  </w:r>
                </w:p>
              </w:tc>
            </w:tr>
            <w:tr w:rsidR="00713FA3" w:rsidRPr="00BC2F63" w14:paraId="68F206ED"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70863D7E" w14:textId="77777777" w:rsidR="00713FA3" w:rsidRPr="00BC2F63" w:rsidRDefault="00713FA3" w:rsidP="00172686">
                  <w:pPr>
                    <w:pStyle w:val="rowtabella0"/>
                    <w:rPr>
                      <w:color w:val="002060"/>
                    </w:rPr>
                  </w:pPr>
                  <w:r w:rsidRPr="00BC2F63">
                    <w:rPr>
                      <w:color w:val="002060"/>
                    </w:rPr>
                    <w:t>(1) - disputata il 12/04/2026</w:t>
                  </w:r>
                </w:p>
              </w:tc>
            </w:tr>
          </w:tbl>
          <w:p w14:paraId="2800B18D" w14:textId="77777777" w:rsidR="00713FA3" w:rsidRPr="00BC2F63" w:rsidRDefault="00713FA3" w:rsidP="00172686">
            <w:pPr>
              <w:rPr>
                <w:color w:val="002060"/>
              </w:rPr>
            </w:pPr>
          </w:p>
        </w:tc>
      </w:tr>
    </w:tbl>
    <w:p w14:paraId="7BB6416C" w14:textId="77777777" w:rsidR="00713FA3" w:rsidRPr="00BC2F63" w:rsidRDefault="00713FA3" w:rsidP="00713FA3">
      <w:pPr>
        <w:pStyle w:val="breakline"/>
        <w:rPr>
          <w:rFonts w:eastAsiaTheme="minorEastAsia"/>
          <w:color w:val="002060"/>
        </w:rPr>
      </w:pPr>
    </w:p>
    <w:p w14:paraId="19F8BD14" w14:textId="77777777" w:rsidR="00713FA3" w:rsidRPr="00BC2F63" w:rsidRDefault="00713FA3" w:rsidP="00713FA3">
      <w:pPr>
        <w:pStyle w:val="breakline"/>
        <w:rPr>
          <w:color w:val="002060"/>
        </w:rPr>
      </w:pPr>
    </w:p>
    <w:p w14:paraId="767A7105" w14:textId="77777777" w:rsidR="00713FA3" w:rsidRPr="00BC2F63" w:rsidRDefault="00713FA3" w:rsidP="00713FA3">
      <w:pPr>
        <w:pStyle w:val="titoloprinc0"/>
        <w:rPr>
          <w:color w:val="002060"/>
        </w:rPr>
      </w:pPr>
      <w:r w:rsidRPr="00BC2F63">
        <w:rPr>
          <w:color w:val="002060"/>
        </w:rPr>
        <w:t>GIUDICE SPORTIVO</w:t>
      </w:r>
    </w:p>
    <w:p w14:paraId="524EB4F7" w14:textId="77777777" w:rsidR="00713FA3" w:rsidRPr="00BC2F63" w:rsidRDefault="00713FA3" w:rsidP="00713FA3">
      <w:pPr>
        <w:pStyle w:val="diffida"/>
        <w:rPr>
          <w:color w:val="002060"/>
        </w:rPr>
      </w:pPr>
      <w:r w:rsidRPr="00BC2F63">
        <w:rPr>
          <w:color w:val="002060"/>
        </w:rPr>
        <w:t>Il Giudice Sportivo Avv. Agnese Lazzaretti, con l'assistenza del Segretario Angelo Castellana, nella seduta del 15/04/2026, ha adottato le decisioni che di seguito integralmente si riportano:</w:t>
      </w:r>
    </w:p>
    <w:p w14:paraId="30815427" w14:textId="77777777" w:rsidR="00713FA3" w:rsidRPr="00BC2F63" w:rsidRDefault="00713FA3" w:rsidP="00713FA3">
      <w:pPr>
        <w:pStyle w:val="titolo10"/>
        <w:rPr>
          <w:color w:val="002060"/>
        </w:rPr>
      </w:pPr>
      <w:r w:rsidRPr="00BC2F63">
        <w:rPr>
          <w:color w:val="002060"/>
        </w:rPr>
        <w:t xml:space="preserve">GARE DEL 11/ 4/2026 </w:t>
      </w:r>
    </w:p>
    <w:p w14:paraId="6C862FA3" w14:textId="77777777" w:rsidR="00713FA3" w:rsidRPr="00BC2F63" w:rsidRDefault="00713FA3" w:rsidP="00713FA3">
      <w:pPr>
        <w:pStyle w:val="titolo7a"/>
        <w:rPr>
          <w:color w:val="002060"/>
        </w:rPr>
      </w:pPr>
      <w:r w:rsidRPr="00BC2F63">
        <w:rPr>
          <w:color w:val="002060"/>
        </w:rPr>
        <w:t xml:space="preserve">PROVVEDIMENTI DISCIPLINARI </w:t>
      </w:r>
    </w:p>
    <w:p w14:paraId="72DE6763"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593145D0" w14:textId="77777777" w:rsidR="00713FA3" w:rsidRPr="00BC2F63" w:rsidRDefault="00713FA3" w:rsidP="00713FA3">
      <w:pPr>
        <w:pStyle w:val="titolo30"/>
        <w:rPr>
          <w:color w:val="002060"/>
        </w:rPr>
      </w:pPr>
      <w:r w:rsidRPr="00BC2F63">
        <w:rPr>
          <w:color w:val="002060"/>
        </w:rPr>
        <w:t xml:space="preserve">SOCIETA' </w:t>
      </w:r>
    </w:p>
    <w:p w14:paraId="52501859" w14:textId="77777777" w:rsidR="00713FA3" w:rsidRPr="00BC2F63" w:rsidRDefault="00713FA3" w:rsidP="00713FA3">
      <w:pPr>
        <w:pStyle w:val="titolo20"/>
        <w:rPr>
          <w:color w:val="002060"/>
        </w:rPr>
      </w:pPr>
      <w:r w:rsidRPr="00BC2F63">
        <w:rPr>
          <w:color w:val="002060"/>
        </w:rPr>
        <w:t xml:space="preserve">AMMENDA </w:t>
      </w:r>
    </w:p>
    <w:p w14:paraId="65C2FBBA" w14:textId="77777777" w:rsidR="00713FA3" w:rsidRPr="00BC2F63" w:rsidRDefault="00713FA3" w:rsidP="00713FA3">
      <w:pPr>
        <w:pStyle w:val="diffida"/>
        <w:spacing w:before="80" w:beforeAutospacing="0" w:after="40" w:afterAutospacing="0"/>
        <w:jc w:val="left"/>
        <w:rPr>
          <w:color w:val="002060"/>
        </w:rPr>
      </w:pPr>
      <w:r w:rsidRPr="00BC2F63">
        <w:rPr>
          <w:color w:val="002060"/>
        </w:rPr>
        <w:t xml:space="preserve">Euro 80,00 POLISPORTIVA RIPATRANSONE </w:t>
      </w:r>
      <w:r w:rsidRPr="00BC2F63">
        <w:rPr>
          <w:color w:val="002060"/>
        </w:rPr>
        <w:br/>
        <w:t xml:space="preserve">Per aver, alcuni propri sostenitori, durante il secondo tempo di gioco, rivolto all'arbitro espressioni gravemente irriguardose. </w:t>
      </w:r>
    </w:p>
    <w:p w14:paraId="043FEFE8" w14:textId="77777777" w:rsidR="00713FA3" w:rsidRPr="00BC2F63" w:rsidRDefault="00713FA3" w:rsidP="00713FA3">
      <w:pPr>
        <w:pStyle w:val="diffida"/>
        <w:spacing w:before="80" w:beforeAutospacing="0" w:after="40" w:afterAutospacing="0"/>
        <w:jc w:val="left"/>
        <w:rPr>
          <w:color w:val="002060"/>
        </w:rPr>
      </w:pPr>
      <w:r w:rsidRPr="00BC2F63">
        <w:rPr>
          <w:color w:val="002060"/>
        </w:rPr>
        <w:br/>
        <w:t xml:space="preserve">Euro 80,00 RECANATI CALCIO A 5 </w:t>
      </w:r>
      <w:r w:rsidRPr="00BC2F63">
        <w:rPr>
          <w:color w:val="002060"/>
        </w:rPr>
        <w:br/>
        <w:t xml:space="preserve">Per aver, alcuni propri sostenitori, durante il secondo tempo di gioco, rivolto all'indirizzo dell'arbitro gravi espressioni irriguardose. </w:t>
      </w:r>
    </w:p>
    <w:p w14:paraId="23E348E3" w14:textId="77777777" w:rsidR="00713FA3" w:rsidRPr="00BC2F63" w:rsidRDefault="00713FA3" w:rsidP="00713FA3">
      <w:pPr>
        <w:pStyle w:val="titolo30"/>
        <w:rPr>
          <w:color w:val="002060"/>
        </w:rPr>
      </w:pPr>
      <w:r w:rsidRPr="00BC2F63">
        <w:rPr>
          <w:color w:val="002060"/>
        </w:rPr>
        <w:t xml:space="preserve">CALCIATORI ESPULSI </w:t>
      </w:r>
    </w:p>
    <w:p w14:paraId="616FE961" w14:textId="77777777" w:rsidR="00713FA3" w:rsidRPr="00BC2F63" w:rsidRDefault="00713FA3" w:rsidP="00713FA3">
      <w:pPr>
        <w:pStyle w:val="titolo20"/>
        <w:rPr>
          <w:color w:val="002060"/>
        </w:rPr>
      </w:pPr>
      <w:r w:rsidRPr="00BC2F63">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6AAC1E06" w14:textId="77777777" w:rsidTr="00172686">
        <w:tc>
          <w:tcPr>
            <w:tcW w:w="2200" w:type="dxa"/>
            <w:tcMar>
              <w:top w:w="20" w:type="dxa"/>
              <w:left w:w="20" w:type="dxa"/>
              <w:bottom w:w="20" w:type="dxa"/>
              <w:right w:w="20" w:type="dxa"/>
            </w:tcMar>
            <w:vAlign w:val="center"/>
            <w:hideMark/>
          </w:tcPr>
          <w:p w14:paraId="1D5921EE" w14:textId="77777777" w:rsidR="00713FA3" w:rsidRPr="00BC2F63" w:rsidRDefault="00713FA3" w:rsidP="00172686">
            <w:pPr>
              <w:pStyle w:val="movimento"/>
              <w:rPr>
                <w:color w:val="002060"/>
              </w:rPr>
            </w:pPr>
            <w:r w:rsidRPr="00BC2F63">
              <w:rPr>
                <w:color w:val="002060"/>
              </w:rPr>
              <w:t>BASSINI GIACOMO</w:t>
            </w:r>
          </w:p>
        </w:tc>
        <w:tc>
          <w:tcPr>
            <w:tcW w:w="2200" w:type="dxa"/>
            <w:tcMar>
              <w:top w:w="20" w:type="dxa"/>
              <w:left w:w="20" w:type="dxa"/>
              <w:bottom w:w="20" w:type="dxa"/>
              <w:right w:w="20" w:type="dxa"/>
            </w:tcMar>
            <w:vAlign w:val="center"/>
            <w:hideMark/>
          </w:tcPr>
          <w:p w14:paraId="7F776C51" w14:textId="77777777" w:rsidR="00713FA3" w:rsidRPr="00BC2F63" w:rsidRDefault="00713FA3" w:rsidP="00172686">
            <w:pPr>
              <w:pStyle w:val="movimento2"/>
              <w:rPr>
                <w:color w:val="002060"/>
              </w:rPr>
            </w:pPr>
            <w:r w:rsidRPr="00BC2F63">
              <w:rPr>
                <w:color w:val="002060"/>
              </w:rPr>
              <w:t xml:space="preserve">(U.S. FORTUNA FANO) </w:t>
            </w:r>
          </w:p>
        </w:tc>
        <w:tc>
          <w:tcPr>
            <w:tcW w:w="800" w:type="dxa"/>
            <w:tcMar>
              <w:top w:w="20" w:type="dxa"/>
              <w:left w:w="20" w:type="dxa"/>
              <w:bottom w:w="20" w:type="dxa"/>
              <w:right w:w="20" w:type="dxa"/>
            </w:tcMar>
            <w:vAlign w:val="center"/>
            <w:hideMark/>
          </w:tcPr>
          <w:p w14:paraId="23835CDC"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18E1A19"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38BF112" w14:textId="77777777" w:rsidR="00713FA3" w:rsidRPr="00BC2F63" w:rsidRDefault="00713FA3" w:rsidP="00172686">
            <w:pPr>
              <w:pStyle w:val="movimento2"/>
              <w:rPr>
                <w:color w:val="002060"/>
              </w:rPr>
            </w:pPr>
            <w:r w:rsidRPr="00BC2F63">
              <w:rPr>
                <w:color w:val="002060"/>
              </w:rPr>
              <w:t> </w:t>
            </w:r>
          </w:p>
        </w:tc>
      </w:tr>
    </w:tbl>
    <w:p w14:paraId="6808B35B" w14:textId="77777777" w:rsidR="00713FA3" w:rsidRPr="00BC2F63" w:rsidRDefault="00713FA3" w:rsidP="00713FA3">
      <w:pPr>
        <w:pStyle w:val="diffida"/>
        <w:spacing w:before="80" w:beforeAutospacing="0" w:after="40" w:afterAutospacing="0"/>
        <w:jc w:val="left"/>
        <w:rPr>
          <w:rFonts w:eastAsiaTheme="minorEastAsia"/>
          <w:color w:val="002060"/>
        </w:rPr>
      </w:pPr>
      <w:r w:rsidRPr="00BC2F63">
        <w:rPr>
          <w:color w:val="002060"/>
        </w:rPr>
        <w:t xml:space="preserve">Già espulso, a seguito del pareggio della squadra avversaria, lancia in campo una transenna. Senza ulteriori conseguenze. </w:t>
      </w:r>
    </w:p>
    <w:p w14:paraId="30D58878" w14:textId="77777777" w:rsidR="00713FA3" w:rsidRPr="00BC2F63" w:rsidRDefault="00713FA3" w:rsidP="00713FA3">
      <w:pPr>
        <w:pStyle w:val="titolo30"/>
        <w:rPr>
          <w:color w:val="002060"/>
        </w:rPr>
      </w:pPr>
      <w:r w:rsidRPr="00BC2F63">
        <w:rPr>
          <w:color w:val="002060"/>
        </w:rPr>
        <w:t xml:space="preserve">CALCIATORI NON ESPULSI </w:t>
      </w:r>
    </w:p>
    <w:p w14:paraId="0AE13857" w14:textId="77777777" w:rsidR="00713FA3" w:rsidRPr="00BC2F63" w:rsidRDefault="00713FA3" w:rsidP="00713FA3">
      <w:pPr>
        <w:pStyle w:val="titolo20"/>
        <w:rPr>
          <w:color w:val="002060"/>
        </w:rPr>
      </w:pPr>
      <w:r w:rsidRPr="00BC2F63">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6E307DC8" w14:textId="77777777" w:rsidTr="00172686">
        <w:tc>
          <w:tcPr>
            <w:tcW w:w="2200" w:type="dxa"/>
            <w:tcMar>
              <w:top w:w="20" w:type="dxa"/>
              <w:left w:w="20" w:type="dxa"/>
              <w:bottom w:w="20" w:type="dxa"/>
              <w:right w:w="20" w:type="dxa"/>
            </w:tcMar>
            <w:vAlign w:val="center"/>
            <w:hideMark/>
          </w:tcPr>
          <w:p w14:paraId="7D3B25C9" w14:textId="77777777" w:rsidR="00713FA3" w:rsidRPr="00BC2F63" w:rsidRDefault="00713FA3" w:rsidP="00172686">
            <w:pPr>
              <w:pStyle w:val="movimento"/>
              <w:rPr>
                <w:color w:val="002060"/>
              </w:rPr>
            </w:pPr>
            <w:r w:rsidRPr="00BC2F63">
              <w:rPr>
                <w:color w:val="002060"/>
              </w:rPr>
              <w:t>HAXHIU SAMUELE</w:t>
            </w:r>
          </w:p>
        </w:tc>
        <w:tc>
          <w:tcPr>
            <w:tcW w:w="2200" w:type="dxa"/>
            <w:tcMar>
              <w:top w:w="20" w:type="dxa"/>
              <w:left w:w="20" w:type="dxa"/>
              <w:bottom w:w="20" w:type="dxa"/>
              <w:right w:w="20" w:type="dxa"/>
            </w:tcMar>
            <w:vAlign w:val="center"/>
            <w:hideMark/>
          </w:tcPr>
          <w:p w14:paraId="61259B76" w14:textId="77777777" w:rsidR="00713FA3" w:rsidRPr="00BC2F63" w:rsidRDefault="00713FA3" w:rsidP="00172686">
            <w:pPr>
              <w:pStyle w:val="movimento2"/>
              <w:rPr>
                <w:color w:val="002060"/>
              </w:rPr>
            </w:pPr>
            <w:r w:rsidRPr="00BC2F63">
              <w:rPr>
                <w:color w:val="002060"/>
              </w:rPr>
              <w:t xml:space="preserve">(CANTINE RIUNITE CSI) </w:t>
            </w:r>
          </w:p>
        </w:tc>
        <w:tc>
          <w:tcPr>
            <w:tcW w:w="800" w:type="dxa"/>
            <w:tcMar>
              <w:top w:w="20" w:type="dxa"/>
              <w:left w:w="20" w:type="dxa"/>
              <w:bottom w:w="20" w:type="dxa"/>
              <w:right w:w="20" w:type="dxa"/>
            </w:tcMar>
            <w:vAlign w:val="center"/>
            <w:hideMark/>
          </w:tcPr>
          <w:p w14:paraId="7AC9D90D"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C98CA19" w14:textId="77777777" w:rsidR="00713FA3" w:rsidRPr="00BC2F63" w:rsidRDefault="00713FA3" w:rsidP="00172686">
            <w:pPr>
              <w:pStyle w:val="movimento"/>
              <w:rPr>
                <w:color w:val="002060"/>
              </w:rPr>
            </w:pPr>
            <w:r w:rsidRPr="00BC2F63">
              <w:rPr>
                <w:color w:val="002060"/>
              </w:rPr>
              <w:t>ZAMPONI GIORGIO</w:t>
            </w:r>
          </w:p>
        </w:tc>
        <w:tc>
          <w:tcPr>
            <w:tcW w:w="2200" w:type="dxa"/>
            <w:tcMar>
              <w:top w:w="20" w:type="dxa"/>
              <w:left w:w="20" w:type="dxa"/>
              <w:bottom w:w="20" w:type="dxa"/>
              <w:right w:w="20" w:type="dxa"/>
            </w:tcMar>
            <w:vAlign w:val="center"/>
            <w:hideMark/>
          </w:tcPr>
          <w:p w14:paraId="7C8DFD04" w14:textId="77777777" w:rsidR="00713FA3" w:rsidRPr="00BC2F63" w:rsidRDefault="00713FA3" w:rsidP="00172686">
            <w:pPr>
              <w:pStyle w:val="movimento2"/>
              <w:rPr>
                <w:color w:val="002060"/>
              </w:rPr>
            </w:pPr>
            <w:r w:rsidRPr="00BC2F63">
              <w:rPr>
                <w:color w:val="002060"/>
              </w:rPr>
              <w:t xml:space="preserve">(CANTINE RIUNITE CSI) </w:t>
            </w:r>
          </w:p>
        </w:tc>
      </w:tr>
      <w:tr w:rsidR="00713FA3" w:rsidRPr="00BC2F63" w14:paraId="4DB89172" w14:textId="77777777" w:rsidTr="00172686">
        <w:tc>
          <w:tcPr>
            <w:tcW w:w="2200" w:type="dxa"/>
            <w:tcMar>
              <w:top w:w="20" w:type="dxa"/>
              <w:left w:w="20" w:type="dxa"/>
              <w:bottom w:w="20" w:type="dxa"/>
              <w:right w:w="20" w:type="dxa"/>
            </w:tcMar>
            <w:vAlign w:val="center"/>
            <w:hideMark/>
          </w:tcPr>
          <w:p w14:paraId="55566142" w14:textId="77777777" w:rsidR="00713FA3" w:rsidRPr="00BC2F63" w:rsidRDefault="00713FA3" w:rsidP="00172686">
            <w:pPr>
              <w:pStyle w:val="movimento"/>
              <w:rPr>
                <w:color w:val="002060"/>
              </w:rPr>
            </w:pPr>
            <w:r w:rsidRPr="00BC2F63">
              <w:rPr>
                <w:color w:val="002060"/>
              </w:rPr>
              <w:t>VILLANI GIANPAOLO</w:t>
            </w:r>
          </w:p>
        </w:tc>
        <w:tc>
          <w:tcPr>
            <w:tcW w:w="2200" w:type="dxa"/>
            <w:tcMar>
              <w:top w:w="20" w:type="dxa"/>
              <w:left w:w="20" w:type="dxa"/>
              <w:bottom w:w="20" w:type="dxa"/>
              <w:right w:w="20" w:type="dxa"/>
            </w:tcMar>
            <w:vAlign w:val="center"/>
            <w:hideMark/>
          </w:tcPr>
          <w:p w14:paraId="6DDE07B3" w14:textId="77777777" w:rsidR="00713FA3" w:rsidRPr="00BC2F63" w:rsidRDefault="00713FA3" w:rsidP="00172686">
            <w:pPr>
              <w:pStyle w:val="movimento2"/>
              <w:rPr>
                <w:color w:val="002060"/>
              </w:rPr>
            </w:pPr>
            <w:r w:rsidRPr="00BC2F63">
              <w:rPr>
                <w:color w:val="002060"/>
              </w:rPr>
              <w:t xml:space="preserve">(OSIMO FIVE) </w:t>
            </w:r>
          </w:p>
        </w:tc>
        <w:tc>
          <w:tcPr>
            <w:tcW w:w="800" w:type="dxa"/>
            <w:tcMar>
              <w:top w:w="20" w:type="dxa"/>
              <w:left w:w="20" w:type="dxa"/>
              <w:bottom w:w="20" w:type="dxa"/>
              <w:right w:w="20" w:type="dxa"/>
            </w:tcMar>
            <w:vAlign w:val="center"/>
            <w:hideMark/>
          </w:tcPr>
          <w:p w14:paraId="79DA5F5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4988ED51" w14:textId="77777777" w:rsidR="00713FA3" w:rsidRPr="00BC2F63" w:rsidRDefault="00713FA3" w:rsidP="00172686">
            <w:pPr>
              <w:pStyle w:val="movimento"/>
              <w:rPr>
                <w:color w:val="002060"/>
              </w:rPr>
            </w:pPr>
            <w:r w:rsidRPr="00BC2F63">
              <w:rPr>
                <w:color w:val="002060"/>
              </w:rPr>
              <w:t>BIANCUCCI FRANCESCO</w:t>
            </w:r>
          </w:p>
        </w:tc>
        <w:tc>
          <w:tcPr>
            <w:tcW w:w="2200" w:type="dxa"/>
            <w:tcMar>
              <w:top w:w="20" w:type="dxa"/>
              <w:left w:w="20" w:type="dxa"/>
              <w:bottom w:w="20" w:type="dxa"/>
              <w:right w:w="20" w:type="dxa"/>
            </w:tcMar>
            <w:vAlign w:val="center"/>
            <w:hideMark/>
          </w:tcPr>
          <w:p w14:paraId="25050C60" w14:textId="77777777" w:rsidR="00713FA3" w:rsidRPr="00BC2F63" w:rsidRDefault="00713FA3" w:rsidP="00172686">
            <w:pPr>
              <w:pStyle w:val="movimento2"/>
              <w:rPr>
                <w:color w:val="002060"/>
              </w:rPr>
            </w:pPr>
            <w:r w:rsidRPr="00BC2F63">
              <w:rPr>
                <w:color w:val="002060"/>
              </w:rPr>
              <w:t xml:space="preserve">(POLISPORTIVA RIPATRANSONE) </w:t>
            </w:r>
          </w:p>
        </w:tc>
      </w:tr>
      <w:tr w:rsidR="00713FA3" w:rsidRPr="00BC2F63" w14:paraId="4724D336" w14:textId="77777777" w:rsidTr="00172686">
        <w:tc>
          <w:tcPr>
            <w:tcW w:w="2200" w:type="dxa"/>
            <w:tcMar>
              <w:top w:w="20" w:type="dxa"/>
              <w:left w:w="20" w:type="dxa"/>
              <w:bottom w:w="20" w:type="dxa"/>
              <w:right w:w="20" w:type="dxa"/>
            </w:tcMar>
            <w:vAlign w:val="center"/>
            <w:hideMark/>
          </w:tcPr>
          <w:p w14:paraId="3CB0A2B3" w14:textId="77777777" w:rsidR="00713FA3" w:rsidRPr="00BC2F63" w:rsidRDefault="00713FA3" w:rsidP="00172686">
            <w:pPr>
              <w:pStyle w:val="movimento"/>
              <w:rPr>
                <w:color w:val="002060"/>
              </w:rPr>
            </w:pPr>
            <w:r w:rsidRPr="00BC2F63">
              <w:rPr>
                <w:color w:val="002060"/>
              </w:rPr>
              <w:t>FARINELLI PIETRO</w:t>
            </w:r>
          </w:p>
        </w:tc>
        <w:tc>
          <w:tcPr>
            <w:tcW w:w="2200" w:type="dxa"/>
            <w:tcMar>
              <w:top w:w="20" w:type="dxa"/>
              <w:left w:w="20" w:type="dxa"/>
              <w:bottom w:w="20" w:type="dxa"/>
              <w:right w:w="20" w:type="dxa"/>
            </w:tcMar>
            <w:vAlign w:val="center"/>
            <w:hideMark/>
          </w:tcPr>
          <w:p w14:paraId="5F5E7029" w14:textId="77777777" w:rsidR="00713FA3" w:rsidRPr="00BC2F63" w:rsidRDefault="00713FA3" w:rsidP="00172686">
            <w:pPr>
              <w:pStyle w:val="movimento2"/>
              <w:rPr>
                <w:color w:val="002060"/>
              </w:rPr>
            </w:pPr>
            <w:r w:rsidRPr="00BC2F63">
              <w:rPr>
                <w:color w:val="002060"/>
              </w:rPr>
              <w:t xml:space="preserve">(RECANATI CALCIO A 5) </w:t>
            </w:r>
          </w:p>
        </w:tc>
        <w:tc>
          <w:tcPr>
            <w:tcW w:w="800" w:type="dxa"/>
            <w:tcMar>
              <w:top w:w="20" w:type="dxa"/>
              <w:left w:w="20" w:type="dxa"/>
              <w:bottom w:w="20" w:type="dxa"/>
              <w:right w:w="20" w:type="dxa"/>
            </w:tcMar>
            <w:vAlign w:val="center"/>
            <w:hideMark/>
          </w:tcPr>
          <w:p w14:paraId="4501CB82"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0E9024E" w14:textId="77777777" w:rsidR="00713FA3" w:rsidRPr="00BC2F63" w:rsidRDefault="00713FA3" w:rsidP="00172686">
            <w:pPr>
              <w:pStyle w:val="movimento"/>
              <w:rPr>
                <w:color w:val="002060"/>
              </w:rPr>
            </w:pPr>
            <w:r w:rsidRPr="00BC2F63">
              <w:rPr>
                <w:color w:val="002060"/>
              </w:rPr>
              <w:t>ROMEO VALENTINO</w:t>
            </w:r>
          </w:p>
        </w:tc>
        <w:tc>
          <w:tcPr>
            <w:tcW w:w="2200" w:type="dxa"/>
            <w:tcMar>
              <w:top w:w="20" w:type="dxa"/>
              <w:left w:w="20" w:type="dxa"/>
              <w:bottom w:w="20" w:type="dxa"/>
              <w:right w:w="20" w:type="dxa"/>
            </w:tcMar>
            <w:vAlign w:val="center"/>
            <w:hideMark/>
          </w:tcPr>
          <w:p w14:paraId="360A6080" w14:textId="77777777" w:rsidR="00713FA3" w:rsidRPr="00BC2F63" w:rsidRDefault="00713FA3" w:rsidP="00172686">
            <w:pPr>
              <w:pStyle w:val="movimento2"/>
              <w:rPr>
                <w:color w:val="002060"/>
              </w:rPr>
            </w:pPr>
            <w:r w:rsidRPr="00BC2F63">
              <w:rPr>
                <w:color w:val="002060"/>
              </w:rPr>
              <w:t xml:space="preserve">(U.S. FORTUNA FANO) </w:t>
            </w:r>
          </w:p>
        </w:tc>
      </w:tr>
      <w:tr w:rsidR="00713FA3" w:rsidRPr="00BC2F63" w14:paraId="12D818E4" w14:textId="77777777" w:rsidTr="00172686">
        <w:tc>
          <w:tcPr>
            <w:tcW w:w="2200" w:type="dxa"/>
            <w:tcMar>
              <w:top w:w="20" w:type="dxa"/>
              <w:left w:w="20" w:type="dxa"/>
              <w:bottom w:w="20" w:type="dxa"/>
              <w:right w:w="20" w:type="dxa"/>
            </w:tcMar>
            <w:vAlign w:val="center"/>
            <w:hideMark/>
          </w:tcPr>
          <w:p w14:paraId="6AC787BF" w14:textId="77777777" w:rsidR="00713FA3" w:rsidRPr="00BC2F63" w:rsidRDefault="00713FA3" w:rsidP="00172686">
            <w:pPr>
              <w:pStyle w:val="movimento"/>
              <w:rPr>
                <w:color w:val="002060"/>
              </w:rPr>
            </w:pPr>
            <w:r w:rsidRPr="00BC2F63">
              <w:rPr>
                <w:color w:val="002060"/>
              </w:rPr>
              <w:t>ROSSI BRANDO</w:t>
            </w:r>
          </w:p>
        </w:tc>
        <w:tc>
          <w:tcPr>
            <w:tcW w:w="2200" w:type="dxa"/>
            <w:tcMar>
              <w:top w:w="20" w:type="dxa"/>
              <w:left w:w="20" w:type="dxa"/>
              <w:bottom w:w="20" w:type="dxa"/>
              <w:right w:w="20" w:type="dxa"/>
            </w:tcMar>
            <w:vAlign w:val="center"/>
            <w:hideMark/>
          </w:tcPr>
          <w:p w14:paraId="03AF8F05" w14:textId="77777777" w:rsidR="00713FA3" w:rsidRPr="00BC2F63" w:rsidRDefault="00713FA3" w:rsidP="00172686">
            <w:pPr>
              <w:pStyle w:val="movimento2"/>
              <w:rPr>
                <w:color w:val="002060"/>
              </w:rPr>
            </w:pPr>
            <w:r w:rsidRPr="00BC2F63">
              <w:rPr>
                <w:color w:val="002060"/>
              </w:rPr>
              <w:t xml:space="preserve">(U.S. FORTUNA FANO) </w:t>
            </w:r>
          </w:p>
        </w:tc>
        <w:tc>
          <w:tcPr>
            <w:tcW w:w="800" w:type="dxa"/>
            <w:tcMar>
              <w:top w:w="20" w:type="dxa"/>
              <w:left w:w="20" w:type="dxa"/>
              <w:bottom w:w="20" w:type="dxa"/>
              <w:right w:w="20" w:type="dxa"/>
            </w:tcMar>
            <w:vAlign w:val="center"/>
            <w:hideMark/>
          </w:tcPr>
          <w:p w14:paraId="010E6433"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2026A08B"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04E9A7D4" w14:textId="77777777" w:rsidR="00713FA3" w:rsidRPr="00BC2F63" w:rsidRDefault="00713FA3" w:rsidP="00172686">
            <w:pPr>
              <w:pStyle w:val="movimento2"/>
              <w:rPr>
                <w:color w:val="002060"/>
              </w:rPr>
            </w:pPr>
            <w:r w:rsidRPr="00BC2F63">
              <w:rPr>
                <w:color w:val="002060"/>
              </w:rPr>
              <w:t> </w:t>
            </w:r>
          </w:p>
        </w:tc>
      </w:tr>
    </w:tbl>
    <w:p w14:paraId="073FACC0" w14:textId="77777777" w:rsidR="00713FA3" w:rsidRDefault="00713FA3" w:rsidP="00713FA3">
      <w:pPr>
        <w:pStyle w:val="breakline"/>
        <w:rPr>
          <w:color w:val="002060"/>
        </w:rPr>
      </w:pPr>
    </w:p>
    <w:p w14:paraId="30D2E947" w14:textId="77777777" w:rsidR="00713FA3" w:rsidRPr="001910FC" w:rsidRDefault="00713FA3" w:rsidP="00713FA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264C085F" w14:textId="77777777" w:rsidR="00713FA3" w:rsidRPr="001910FC" w:rsidRDefault="00713FA3" w:rsidP="00713FA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DE9EFDA" w14:textId="77777777" w:rsidR="00713FA3" w:rsidRPr="00BC2F63" w:rsidRDefault="00713FA3" w:rsidP="00713FA3">
      <w:pPr>
        <w:pStyle w:val="breakline"/>
        <w:rPr>
          <w:rFonts w:eastAsiaTheme="minorEastAsia"/>
          <w:color w:val="002060"/>
        </w:rPr>
      </w:pPr>
    </w:p>
    <w:p w14:paraId="22A35D65" w14:textId="77777777" w:rsidR="00713FA3" w:rsidRPr="00BC2F63" w:rsidRDefault="00713FA3" w:rsidP="00713FA3">
      <w:pPr>
        <w:pStyle w:val="titoloprinc0"/>
        <w:rPr>
          <w:color w:val="002060"/>
        </w:rPr>
      </w:pPr>
      <w:r w:rsidRPr="00BC2F63">
        <w:rPr>
          <w:color w:val="002060"/>
        </w:rPr>
        <w:t>CLASSIFICA</w:t>
      </w:r>
    </w:p>
    <w:p w14:paraId="7042A9BB" w14:textId="77777777" w:rsidR="00713FA3" w:rsidRPr="00BC2F63" w:rsidRDefault="00713FA3" w:rsidP="00713FA3">
      <w:pPr>
        <w:pStyle w:val="breakline"/>
        <w:rPr>
          <w:color w:val="002060"/>
        </w:rPr>
      </w:pPr>
    </w:p>
    <w:p w14:paraId="4876540F" w14:textId="77777777" w:rsidR="00713FA3" w:rsidRPr="00BC2F63" w:rsidRDefault="00713FA3" w:rsidP="00713FA3">
      <w:pPr>
        <w:pStyle w:val="breakline"/>
        <w:rPr>
          <w:color w:val="002060"/>
        </w:rPr>
      </w:pPr>
    </w:p>
    <w:p w14:paraId="7E83974A"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5D8D0681"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FFBE7"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F96E0"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BCD91"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A045F"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6A267"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126DB"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C6670"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2D073"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385B3"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CE729" w14:textId="77777777" w:rsidR="00713FA3" w:rsidRPr="00BC2F63" w:rsidRDefault="00713FA3" w:rsidP="00172686">
            <w:pPr>
              <w:pStyle w:val="headertabella0"/>
              <w:rPr>
                <w:color w:val="002060"/>
              </w:rPr>
            </w:pPr>
            <w:r w:rsidRPr="00BC2F63">
              <w:rPr>
                <w:color w:val="002060"/>
              </w:rPr>
              <w:t>PE</w:t>
            </w:r>
          </w:p>
        </w:tc>
      </w:tr>
      <w:tr w:rsidR="00713FA3" w:rsidRPr="00BC2F63" w14:paraId="64A7C95A"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3F7150" w14:textId="77777777" w:rsidR="00713FA3" w:rsidRPr="00BC2F63" w:rsidRDefault="00713FA3" w:rsidP="00172686">
            <w:pPr>
              <w:pStyle w:val="rowtabella0"/>
              <w:rPr>
                <w:color w:val="002060"/>
              </w:rPr>
            </w:pPr>
            <w:r w:rsidRPr="00BC2F6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AB37F"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4FA2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D2E0"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C420"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D6E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C04D"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160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ACC09"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21F4D" w14:textId="77777777" w:rsidR="00713FA3" w:rsidRPr="00BC2F63" w:rsidRDefault="00713FA3" w:rsidP="00172686">
            <w:pPr>
              <w:pStyle w:val="rowtabella0"/>
              <w:jc w:val="center"/>
              <w:rPr>
                <w:color w:val="002060"/>
              </w:rPr>
            </w:pPr>
            <w:r w:rsidRPr="00BC2F63">
              <w:rPr>
                <w:color w:val="002060"/>
              </w:rPr>
              <w:t>0</w:t>
            </w:r>
          </w:p>
        </w:tc>
      </w:tr>
      <w:tr w:rsidR="00713FA3" w:rsidRPr="00BC2F63" w14:paraId="62AF5194"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46F9E" w14:textId="77777777" w:rsidR="00713FA3" w:rsidRPr="00BC2F63" w:rsidRDefault="00713FA3" w:rsidP="00172686">
            <w:pPr>
              <w:pStyle w:val="rowtabella0"/>
              <w:rPr>
                <w:color w:val="002060"/>
              </w:rPr>
            </w:pPr>
            <w:r w:rsidRPr="00BC2F6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C5C8"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6B2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039D"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9F70"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59D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51E4"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67EE"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1CF9C"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455A" w14:textId="77777777" w:rsidR="00713FA3" w:rsidRPr="00BC2F63" w:rsidRDefault="00713FA3" w:rsidP="00172686">
            <w:pPr>
              <w:pStyle w:val="rowtabella0"/>
              <w:jc w:val="center"/>
              <w:rPr>
                <w:color w:val="002060"/>
              </w:rPr>
            </w:pPr>
            <w:r w:rsidRPr="00BC2F63">
              <w:rPr>
                <w:color w:val="002060"/>
              </w:rPr>
              <w:t>0</w:t>
            </w:r>
          </w:p>
        </w:tc>
      </w:tr>
      <w:tr w:rsidR="00713FA3" w:rsidRPr="00BC2F63" w14:paraId="1AB6133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98A55" w14:textId="77777777" w:rsidR="00713FA3" w:rsidRPr="00BC2F63" w:rsidRDefault="00713FA3" w:rsidP="00172686">
            <w:pPr>
              <w:pStyle w:val="rowtabella0"/>
              <w:rPr>
                <w:color w:val="002060"/>
              </w:rPr>
            </w:pPr>
            <w:r w:rsidRPr="00BC2F6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CCA7B"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7DDD"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756E"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D740"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0875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6082C"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476D2"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334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EE3A" w14:textId="77777777" w:rsidR="00713FA3" w:rsidRPr="00BC2F63" w:rsidRDefault="00713FA3" w:rsidP="00172686">
            <w:pPr>
              <w:pStyle w:val="rowtabella0"/>
              <w:jc w:val="center"/>
              <w:rPr>
                <w:color w:val="002060"/>
              </w:rPr>
            </w:pPr>
            <w:r w:rsidRPr="00BC2F63">
              <w:rPr>
                <w:color w:val="002060"/>
              </w:rPr>
              <w:t>0</w:t>
            </w:r>
          </w:p>
        </w:tc>
      </w:tr>
      <w:tr w:rsidR="00713FA3" w:rsidRPr="00BC2F63" w14:paraId="78FC3170"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B1CC3" w14:textId="77777777" w:rsidR="00713FA3" w:rsidRPr="00BC2F63" w:rsidRDefault="00713FA3" w:rsidP="00172686">
            <w:pPr>
              <w:pStyle w:val="rowtabella0"/>
              <w:rPr>
                <w:color w:val="002060"/>
              </w:rPr>
            </w:pPr>
            <w:r w:rsidRPr="00BC2F6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362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B9A0"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11F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ADE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94B0"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F8C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F5A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9027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AAE8" w14:textId="77777777" w:rsidR="00713FA3" w:rsidRPr="00BC2F63" w:rsidRDefault="00713FA3" w:rsidP="00172686">
            <w:pPr>
              <w:pStyle w:val="rowtabella0"/>
              <w:jc w:val="center"/>
              <w:rPr>
                <w:color w:val="002060"/>
              </w:rPr>
            </w:pPr>
            <w:r w:rsidRPr="00BC2F63">
              <w:rPr>
                <w:color w:val="002060"/>
              </w:rPr>
              <w:t>0</w:t>
            </w:r>
          </w:p>
        </w:tc>
      </w:tr>
      <w:tr w:rsidR="00713FA3" w:rsidRPr="00BC2F63" w14:paraId="5DA7227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18780" w14:textId="77777777" w:rsidR="00713FA3" w:rsidRPr="00BC2F63" w:rsidRDefault="00713FA3" w:rsidP="00172686">
            <w:pPr>
              <w:pStyle w:val="rowtabella0"/>
              <w:rPr>
                <w:color w:val="002060"/>
              </w:rPr>
            </w:pPr>
            <w:r w:rsidRPr="00BC2F6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366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05D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86BE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9D1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229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E82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26F0"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7CB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31C72" w14:textId="77777777" w:rsidR="00713FA3" w:rsidRPr="00BC2F63" w:rsidRDefault="00713FA3" w:rsidP="00172686">
            <w:pPr>
              <w:pStyle w:val="rowtabella0"/>
              <w:jc w:val="center"/>
              <w:rPr>
                <w:color w:val="002060"/>
              </w:rPr>
            </w:pPr>
            <w:r w:rsidRPr="00BC2F63">
              <w:rPr>
                <w:color w:val="002060"/>
              </w:rPr>
              <w:t>0</w:t>
            </w:r>
          </w:p>
        </w:tc>
      </w:tr>
      <w:tr w:rsidR="00713FA3" w:rsidRPr="00BC2F63" w14:paraId="0AFF2DE9"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151DE" w14:textId="77777777" w:rsidR="00713FA3" w:rsidRPr="00BC2F63" w:rsidRDefault="00713FA3" w:rsidP="00172686">
            <w:pPr>
              <w:pStyle w:val="rowtabella0"/>
              <w:rPr>
                <w:color w:val="002060"/>
              </w:rPr>
            </w:pPr>
            <w:r w:rsidRPr="00BC2F6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A56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9F6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590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6D1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2E0B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089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99B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F96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1062" w14:textId="77777777" w:rsidR="00713FA3" w:rsidRPr="00BC2F63" w:rsidRDefault="00713FA3" w:rsidP="00172686">
            <w:pPr>
              <w:pStyle w:val="rowtabella0"/>
              <w:jc w:val="center"/>
              <w:rPr>
                <w:color w:val="002060"/>
              </w:rPr>
            </w:pPr>
            <w:r w:rsidRPr="00BC2F63">
              <w:rPr>
                <w:color w:val="002060"/>
              </w:rPr>
              <w:t>0</w:t>
            </w:r>
          </w:p>
        </w:tc>
      </w:tr>
      <w:tr w:rsidR="00713FA3" w:rsidRPr="00BC2F63" w14:paraId="0826465B"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100DC" w14:textId="77777777" w:rsidR="00713FA3" w:rsidRPr="00BC2F63" w:rsidRDefault="00713FA3" w:rsidP="00172686">
            <w:pPr>
              <w:pStyle w:val="rowtabella0"/>
              <w:rPr>
                <w:color w:val="002060"/>
                <w:lang w:val="es-ES"/>
              </w:rPr>
            </w:pPr>
            <w:r w:rsidRPr="00BC2F6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E11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B3D01"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019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E5F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7A8A"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8EE5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D3F4"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08A3"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3C9E" w14:textId="77777777" w:rsidR="00713FA3" w:rsidRPr="00BC2F63" w:rsidRDefault="00713FA3" w:rsidP="00172686">
            <w:pPr>
              <w:pStyle w:val="rowtabella0"/>
              <w:jc w:val="center"/>
              <w:rPr>
                <w:color w:val="002060"/>
              </w:rPr>
            </w:pPr>
            <w:r w:rsidRPr="00BC2F63">
              <w:rPr>
                <w:color w:val="002060"/>
              </w:rPr>
              <w:t>0</w:t>
            </w:r>
          </w:p>
        </w:tc>
      </w:tr>
      <w:tr w:rsidR="00713FA3" w:rsidRPr="00BC2F63" w14:paraId="00F84CC8"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5B314" w14:textId="77777777" w:rsidR="00713FA3" w:rsidRPr="00BC2F63" w:rsidRDefault="00713FA3" w:rsidP="00172686">
            <w:pPr>
              <w:pStyle w:val="rowtabella0"/>
              <w:rPr>
                <w:color w:val="002060"/>
              </w:rPr>
            </w:pPr>
            <w:r w:rsidRPr="00BC2F6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CB9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A0E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1B0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DC9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9EC9"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26574"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AE437"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D9FC"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87BD" w14:textId="77777777" w:rsidR="00713FA3" w:rsidRPr="00BC2F63" w:rsidRDefault="00713FA3" w:rsidP="00172686">
            <w:pPr>
              <w:pStyle w:val="rowtabella0"/>
              <w:jc w:val="center"/>
              <w:rPr>
                <w:color w:val="002060"/>
              </w:rPr>
            </w:pPr>
            <w:r w:rsidRPr="00BC2F63">
              <w:rPr>
                <w:color w:val="002060"/>
              </w:rPr>
              <w:t>0</w:t>
            </w:r>
          </w:p>
        </w:tc>
      </w:tr>
      <w:tr w:rsidR="00713FA3" w:rsidRPr="00BC2F63" w14:paraId="49080D0F"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A65671" w14:textId="77777777" w:rsidR="00713FA3" w:rsidRPr="00BC2F63" w:rsidRDefault="00713FA3" w:rsidP="00172686">
            <w:pPr>
              <w:pStyle w:val="rowtabella0"/>
              <w:rPr>
                <w:color w:val="002060"/>
              </w:rPr>
            </w:pPr>
            <w:r w:rsidRPr="00BC2F6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195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5627"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D73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D93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8EA2"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C8AD"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C56F0"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F09C" w14:textId="77777777" w:rsidR="00713FA3" w:rsidRPr="00BC2F63" w:rsidRDefault="00713FA3" w:rsidP="00172686">
            <w:pPr>
              <w:pStyle w:val="rowtabella0"/>
              <w:jc w:val="center"/>
              <w:rPr>
                <w:color w:val="002060"/>
              </w:rPr>
            </w:pPr>
            <w:r w:rsidRPr="00BC2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5CBA" w14:textId="77777777" w:rsidR="00713FA3" w:rsidRPr="00BC2F63" w:rsidRDefault="00713FA3" w:rsidP="00172686">
            <w:pPr>
              <w:pStyle w:val="rowtabella0"/>
              <w:jc w:val="center"/>
              <w:rPr>
                <w:color w:val="002060"/>
              </w:rPr>
            </w:pPr>
            <w:r w:rsidRPr="00BC2F63">
              <w:rPr>
                <w:color w:val="002060"/>
              </w:rPr>
              <w:t>0</w:t>
            </w:r>
          </w:p>
        </w:tc>
      </w:tr>
    </w:tbl>
    <w:p w14:paraId="54E9C8D9" w14:textId="77777777" w:rsidR="00713FA3" w:rsidRPr="00BC2F63" w:rsidRDefault="00713FA3" w:rsidP="00713FA3">
      <w:pPr>
        <w:pStyle w:val="breakline"/>
        <w:rPr>
          <w:rFonts w:eastAsiaTheme="minorEastAsia"/>
          <w:color w:val="002060"/>
        </w:rPr>
      </w:pPr>
    </w:p>
    <w:p w14:paraId="27CB02DA" w14:textId="77777777" w:rsidR="00713FA3" w:rsidRPr="00BC2F63" w:rsidRDefault="00713FA3" w:rsidP="00713FA3">
      <w:pPr>
        <w:pStyle w:val="breakline"/>
        <w:rPr>
          <w:color w:val="002060"/>
        </w:rPr>
      </w:pPr>
    </w:p>
    <w:p w14:paraId="32392CC1" w14:textId="77777777" w:rsidR="00713FA3" w:rsidRPr="00BC2F63" w:rsidRDefault="00713FA3" w:rsidP="00713FA3">
      <w:pPr>
        <w:pStyle w:val="sottotitolocampionato10"/>
        <w:rPr>
          <w:color w:val="002060"/>
        </w:rPr>
      </w:pPr>
      <w:r w:rsidRPr="00BC2F6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5491893D"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6AD7F"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AC29F"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90D4D"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01E03"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C272B"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75A70"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54EE9"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0FA6B"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39013"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ADB07" w14:textId="77777777" w:rsidR="00713FA3" w:rsidRPr="00BC2F63" w:rsidRDefault="00713FA3" w:rsidP="00172686">
            <w:pPr>
              <w:pStyle w:val="headertabella0"/>
              <w:rPr>
                <w:color w:val="002060"/>
              </w:rPr>
            </w:pPr>
            <w:r w:rsidRPr="00BC2F63">
              <w:rPr>
                <w:color w:val="002060"/>
              </w:rPr>
              <w:t>PE</w:t>
            </w:r>
          </w:p>
        </w:tc>
      </w:tr>
      <w:tr w:rsidR="00713FA3" w:rsidRPr="00BC2F63" w14:paraId="3E6D7554"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ACB77" w14:textId="77777777" w:rsidR="00713FA3" w:rsidRPr="00BC2F63" w:rsidRDefault="00713FA3" w:rsidP="00172686">
            <w:pPr>
              <w:pStyle w:val="rowtabella0"/>
              <w:rPr>
                <w:color w:val="002060"/>
              </w:rPr>
            </w:pPr>
            <w:r w:rsidRPr="00BC2F6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7A0F"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6598"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516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FC4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654A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BC11"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0C39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96BB"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7A52" w14:textId="77777777" w:rsidR="00713FA3" w:rsidRPr="00BC2F63" w:rsidRDefault="00713FA3" w:rsidP="00172686">
            <w:pPr>
              <w:pStyle w:val="rowtabella0"/>
              <w:jc w:val="center"/>
              <w:rPr>
                <w:color w:val="002060"/>
              </w:rPr>
            </w:pPr>
            <w:r w:rsidRPr="00BC2F63">
              <w:rPr>
                <w:color w:val="002060"/>
              </w:rPr>
              <w:t>0</w:t>
            </w:r>
          </w:p>
        </w:tc>
      </w:tr>
      <w:tr w:rsidR="00713FA3" w:rsidRPr="00BC2F63" w14:paraId="4A29715A"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AF3AE" w14:textId="77777777" w:rsidR="00713FA3" w:rsidRPr="00BC2F63" w:rsidRDefault="00713FA3" w:rsidP="00172686">
            <w:pPr>
              <w:pStyle w:val="rowtabella0"/>
              <w:rPr>
                <w:color w:val="002060"/>
              </w:rPr>
            </w:pPr>
            <w:r w:rsidRPr="00BC2F6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1DB8"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0EF0"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C0AA"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90B6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8545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CEEC"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FF7D"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2A63"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F8D9" w14:textId="77777777" w:rsidR="00713FA3" w:rsidRPr="00BC2F63" w:rsidRDefault="00713FA3" w:rsidP="00172686">
            <w:pPr>
              <w:pStyle w:val="rowtabella0"/>
              <w:jc w:val="center"/>
              <w:rPr>
                <w:color w:val="002060"/>
              </w:rPr>
            </w:pPr>
            <w:r w:rsidRPr="00BC2F63">
              <w:rPr>
                <w:color w:val="002060"/>
              </w:rPr>
              <w:t>0</w:t>
            </w:r>
          </w:p>
        </w:tc>
      </w:tr>
      <w:tr w:rsidR="00713FA3" w:rsidRPr="00BC2F63" w14:paraId="49115D9B"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E5F57" w14:textId="77777777" w:rsidR="00713FA3" w:rsidRPr="00BC2F63" w:rsidRDefault="00713FA3" w:rsidP="00172686">
            <w:pPr>
              <w:pStyle w:val="rowtabella0"/>
              <w:rPr>
                <w:color w:val="002060"/>
              </w:rPr>
            </w:pPr>
            <w:r w:rsidRPr="00BC2F6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57AE"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AE91"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A9F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73C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7DF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582D"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A251"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F3D0"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14C1B" w14:textId="77777777" w:rsidR="00713FA3" w:rsidRPr="00BC2F63" w:rsidRDefault="00713FA3" w:rsidP="00172686">
            <w:pPr>
              <w:pStyle w:val="rowtabella0"/>
              <w:jc w:val="center"/>
              <w:rPr>
                <w:color w:val="002060"/>
              </w:rPr>
            </w:pPr>
            <w:r w:rsidRPr="00BC2F63">
              <w:rPr>
                <w:color w:val="002060"/>
              </w:rPr>
              <w:t>0</w:t>
            </w:r>
          </w:p>
        </w:tc>
      </w:tr>
      <w:tr w:rsidR="00713FA3" w:rsidRPr="00BC2F63" w14:paraId="59117B6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0ED2F" w14:textId="77777777" w:rsidR="00713FA3" w:rsidRPr="00BC2F63" w:rsidRDefault="00713FA3" w:rsidP="00172686">
            <w:pPr>
              <w:pStyle w:val="rowtabella0"/>
              <w:rPr>
                <w:color w:val="002060"/>
              </w:rPr>
            </w:pPr>
            <w:r w:rsidRPr="00BC2F6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7F0CC"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C24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48B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2DB0"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873C"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101E2"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02F4"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524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8A57C" w14:textId="77777777" w:rsidR="00713FA3" w:rsidRPr="00BC2F63" w:rsidRDefault="00713FA3" w:rsidP="00172686">
            <w:pPr>
              <w:pStyle w:val="rowtabella0"/>
              <w:jc w:val="center"/>
              <w:rPr>
                <w:color w:val="002060"/>
              </w:rPr>
            </w:pPr>
            <w:r w:rsidRPr="00BC2F63">
              <w:rPr>
                <w:color w:val="002060"/>
              </w:rPr>
              <w:t>0</w:t>
            </w:r>
          </w:p>
        </w:tc>
      </w:tr>
      <w:tr w:rsidR="00713FA3" w:rsidRPr="00BC2F63" w14:paraId="21003D7B"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749D4" w14:textId="77777777" w:rsidR="00713FA3" w:rsidRPr="00BC2F63" w:rsidRDefault="00713FA3" w:rsidP="00172686">
            <w:pPr>
              <w:pStyle w:val="rowtabella0"/>
              <w:rPr>
                <w:color w:val="002060"/>
              </w:rPr>
            </w:pPr>
            <w:r w:rsidRPr="00BC2F6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FAB9"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A413A"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4CD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078F"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D3E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7F1D"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763D5"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DC9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4A3A" w14:textId="77777777" w:rsidR="00713FA3" w:rsidRPr="00BC2F63" w:rsidRDefault="00713FA3" w:rsidP="00172686">
            <w:pPr>
              <w:pStyle w:val="rowtabella0"/>
              <w:jc w:val="center"/>
              <w:rPr>
                <w:color w:val="002060"/>
              </w:rPr>
            </w:pPr>
            <w:r w:rsidRPr="00BC2F63">
              <w:rPr>
                <w:color w:val="002060"/>
              </w:rPr>
              <w:t>0</w:t>
            </w:r>
          </w:p>
        </w:tc>
      </w:tr>
      <w:tr w:rsidR="00713FA3" w:rsidRPr="00BC2F63" w14:paraId="35F6FA3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36A2F" w14:textId="77777777" w:rsidR="00713FA3" w:rsidRPr="00BC2F63" w:rsidRDefault="00713FA3" w:rsidP="00172686">
            <w:pPr>
              <w:pStyle w:val="rowtabella0"/>
              <w:rPr>
                <w:color w:val="002060"/>
              </w:rPr>
            </w:pPr>
            <w:r w:rsidRPr="00BC2F63">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D400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13CC"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6F59"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74E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8D93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26F31"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A4EF" w14:textId="77777777" w:rsidR="00713FA3" w:rsidRPr="00BC2F63" w:rsidRDefault="00713FA3" w:rsidP="00172686">
            <w:pPr>
              <w:pStyle w:val="rowtabella0"/>
              <w:jc w:val="center"/>
              <w:rPr>
                <w:color w:val="002060"/>
              </w:rPr>
            </w:pPr>
            <w:r w:rsidRPr="00BC2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4183" w14:textId="77777777" w:rsidR="00713FA3" w:rsidRPr="00BC2F63" w:rsidRDefault="00713FA3" w:rsidP="00172686">
            <w:pPr>
              <w:pStyle w:val="rowtabella0"/>
              <w:jc w:val="center"/>
              <w:rPr>
                <w:color w:val="002060"/>
              </w:rPr>
            </w:pPr>
            <w:r w:rsidRPr="00BC2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0C85" w14:textId="77777777" w:rsidR="00713FA3" w:rsidRPr="00BC2F63" w:rsidRDefault="00713FA3" w:rsidP="00172686">
            <w:pPr>
              <w:pStyle w:val="rowtabella0"/>
              <w:jc w:val="center"/>
              <w:rPr>
                <w:color w:val="002060"/>
              </w:rPr>
            </w:pPr>
            <w:r w:rsidRPr="00BC2F63">
              <w:rPr>
                <w:color w:val="002060"/>
              </w:rPr>
              <w:t>0</w:t>
            </w:r>
          </w:p>
        </w:tc>
      </w:tr>
      <w:tr w:rsidR="00713FA3" w:rsidRPr="00BC2F63" w14:paraId="643CA698"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92CA0" w14:textId="77777777" w:rsidR="00713FA3" w:rsidRPr="00BC2F63" w:rsidRDefault="00713FA3" w:rsidP="00172686">
            <w:pPr>
              <w:pStyle w:val="rowtabella0"/>
              <w:rPr>
                <w:color w:val="002060"/>
              </w:rPr>
            </w:pPr>
            <w:r w:rsidRPr="00BC2F6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D58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BED4"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CCB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728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999A"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8183"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4CE3" w14:textId="77777777" w:rsidR="00713FA3" w:rsidRPr="00BC2F63" w:rsidRDefault="00713FA3" w:rsidP="00172686">
            <w:pPr>
              <w:pStyle w:val="rowtabella0"/>
              <w:jc w:val="center"/>
              <w:rPr>
                <w:color w:val="002060"/>
              </w:rPr>
            </w:pPr>
            <w:r w:rsidRPr="00BC2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998C"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7E14" w14:textId="77777777" w:rsidR="00713FA3" w:rsidRPr="00BC2F63" w:rsidRDefault="00713FA3" w:rsidP="00172686">
            <w:pPr>
              <w:pStyle w:val="rowtabella0"/>
              <w:jc w:val="center"/>
              <w:rPr>
                <w:color w:val="002060"/>
              </w:rPr>
            </w:pPr>
            <w:r w:rsidRPr="00BC2F63">
              <w:rPr>
                <w:color w:val="002060"/>
              </w:rPr>
              <w:t>0</w:t>
            </w:r>
          </w:p>
        </w:tc>
      </w:tr>
      <w:tr w:rsidR="00713FA3" w:rsidRPr="00BC2F63" w14:paraId="53A17871"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D0138D" w14:textId="77777777" w:rsidR="00713FA3" w:rsidRPr="00BC2F63" w:rsidRDefault="00713FA3" w:rsidP="00172686">
            <w:pPr>
              <w:pStyle w:val="rowtabella0"/>
              <w:rPr>
                <w:color w:val="002060"/>
              </w:rPr>
            </w:pPr>
            <w:r w:rsidRPr="00BC2F6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AC52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9C367"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31A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37A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9153"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21C01"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4022" w14:textId="77777777" w:rsidR="00713FA3" w:rsidRPr="00BC2F63" w:rsidRDefault="00713FA3" w:rsidP="00172686">
            <w:pPr>
              <w:pStyle w:val="rowtabella0"/>
              <w:jc w:val="center"/>
              <w:rPr>
                <w:color w:val="002060"/>
              </w:rPr>
            </w:pPr>
            <w:r w:rsidRPr="00BC2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E363D" w14:textId="77777777" w:rsidR="00713FA3" w:rsidRPr="00BC2F63" w:rsidRDefault="00713FA3" w:rsidP="00172686">
            <w:pPr>
              <w:pStyle w:val="rowtabella0"/>
              <w:jc w:val="center"/>
              <w:rPr>
                <w:color w:val="002060"/>
              </w:rPr>
            </w:pPr>
            <w:r w:rsidRPr="00BC2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38C7E" w14:textId="77777777" w:rsidR="00713FA3" w:rsidRPr="00BC2F63" w:rsidRDefault="00713FA3" w:rsidP="00172686">
            <w:pPr>
              <w:pStyle w:val="rowtabella0"/>
              <w:jc w:val="center"/>
              <w:rPr>
                <w:color w:val="002060"/>
              </w:rPr>
            </w:pPr>
            <w:r w:rsidRPr="00BC2F63">
              <w:rPr>
                <w:color w:val="002060"/>
              </w:rPr>
              <w:t>0</w:t>
            </w:r>
          </w:p>
        </w:tc>
      </w:tr>
    </w:tbl>
    <w:p w14:paraId="74966981" w14:textId="77777777" w:rsidR="00713FA3" w:rsidRPr="00BC2F63" w:rsidRDefault="00713FA3" w:rsidP="00713FA3">
      <w:pPr>
        <w:pStyle w:val="breakline"/>
        <w:rPr>
          <w:rFonts w:eastAsiaTheme="minorEastAsia"/>
          <w:color w:val="002060"/>
        </w:rPr>
      </w:pPr>
    </w:p>
    <w:p w14:paraId="495A6DA1" w14:textId="77777777" w:rsidR="00713FA3" w:rsidRPr="00E558C4" w:rsidRDefault="00713FA3" w:rsidP="00713FA3">
      <w:pPr>
        <w:pStyle w:val="titoloprinc0"/>
        <w:rPr>
          <w:color w:val="002060"/>
        </w:rPr>
      </w:pPr>
      <w:r w:rsidRPr="00E558C4">
        <w:rPr>
          <w:color w:val="002060"/>
        </w:rPr>
        <w:t>PROGRAMMA GARE</w:t>
      </w:r>
    </w:p>
    <w:p w14:paraId="2D2C8564" w14:textId="77777777" w:rsidR="00713FA3" w:rsidRPr="00E558C4" w:rsidRDefault="00713FA3" w:rsidP="00713FA3">
      <w:pPr>
        <w:pStyle w:val="breakline"/>
        <w:rPr>
          <w:color w:val="002060"/>
        </w:rPr>
      </w:pPr>
    </w:p>
    <w:p w14:paraId="2006273F" w14:textId="77777777" w:rsidR="00713FA3" w:rsidRPr="00E558C4" w:rsidRDefault="00713FA3" w:rsidP="00713FA3">
      <w:pPr>
        <w:pStyle w:val="sottotitolocampionato10"/>
        <w:rPr>
          <w:color w:val="002060"/>
        </w:rPr>
      </w:pPr>
      <w:r w:rsidRPr="00E558C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713FA3" w:rsidRPr="00E558C4" w14:paraId="2E459444"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C4E2A"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F7688"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2E7A5"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D6D2C"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20EB8"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B8B99"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755DC"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67BB88EA"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55C926" w14:textId="77777777" w:rsidR="00713FA3" w:rsidRPr="00E558C4" w:rsidRDefault="00713FA3" w:rsidP="00172686">
            <w:pPr>
              <w:pStyle w:val="rowtabella0"/>
              <w:rPr>
                <w:color w:val="002060"/>
              </w:rPr>
            </w:pPr>
            <w:r w:rsidRPr="00E558C4">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2857A" w14:textId="77777777" w:rsidR="00713FA3" w:rsidRPr="00E558C4" w:rsidRDefault="00713FA3" w:rsidP="00172686">
            <w:pPr>
              <w:pStyle w:val="rowtabella0"/>
              <w:rPr>
                <w:color w:val="002060"/>
              </w:rPr>
            </w:pPr>
            <w:r w:rsidRPr="00E558C4">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78EE1" w14:textId="77777777" w:rsidR="00713FA3" w:rsidRPr="00E558C4" w:rsidRDefault="00713FA3" w:rsidP="00172686">
            <w:pPr>
              <w:pStyle w:val="rowtabella0"/>
              <w:jc w:val="center"/>
              <w:rPr>
                <w:color w:val="002060"/>
              </w:rPr>
            </w:pPr>
            <w:r w:rsidRPr="00E558C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14DCA" w14:textId="77777777" w:rsidR="00713FA3" w:rsidRPr="00E558C4" w:rsidRDefault="00713FA3" w:rsidP="00172686">
            <w:pPr>
              <w:pStyle w:val="rowtabella0"/>
              <w:rPr>
                <w:color w:val="002060"/>
              </w:rPr>
            </w:pPr>
            <w:r w:rsidRPr="00E558C4">
              <w:rPr>
                <w:color w:val="002060"/>
              </w:rPr>
              <w:t>15/04/2026 19:15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2288E" w14:textId="77777777" w:rsidR="00713FA3" w:rsidRPr="00E558C4" w:rsidRDefault="00713FA3" w:rsidP="00172686">
            <w:pPr>
              <w:pStyle w:val="rowtabella0"/>
              <w:rPr>
                <w:color w:val="002060"/>
              </w:rPr>
            </w:pPr>
            <w:r w:rsidRPr="00E558C4">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AB82F" w14:textId="77777777" w:rsidR="00713FA3" w:rsidRPr="00E558C4" w:rsidRDefault="00713FA3" w:rsidP="00172686">
            <w:pPr>
              <w:pStyle w:val="rowtabella0"/>
              <w:rPr>
                <w:color w:val="002060"/>
              </w:rPr>
            </w:pPr>
            <w:r w:rsidRPr="00E558C4">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8D2CA" w14:textId="77777777" w:rsidR="00713FA3" w:rsidRPr="00E558C4" w:rsidRDefault="00713FA3" w:rsidP="00172686">
            <w:pPr>
              <w:pStyle w:val="rowtabella0"/>
              <w:rPr>
                <w:color w:val="002060"/>
              </w:rPr>
            </w:pPr>
            <w:r w:rsidRPr="00E558C4">
              <w:rPr>
                <w:color w:val="002060"/>
              </w:rPr>
              <w:t>VIA BRAMANTE</w:t>
            </w:r>
          </w:p>
        </w:tc>
      </w:tr>
      <w:tr w:rsidR="00713FA3" w:rsidRPr="00E558C4" w14:paraId="0FA19520"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806AAD" w14:textId="77777777" w:rsidR="00713FA3" w:rsidRPr="00E558C4" w:rsidRDefault="00713FA3" w:rsidP="00172686">
            <w:pPr>
              <w:pStyle w:val="rowtabella0"/>
              <w:rPr>
                <w:color w:val="002060"/>
              </w:rPr>
            </w:pPr>
            <w:r w:rsidRPr="00E558C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893760" w14:textId="77777777" w:rsidR="00713FA3" w:rsidRPr="00E558C4" w:rsidRDefault="00713FA3" w:rsidP="00172686">
            <w:pPr>
              <w:pStyle w:val="rowtabella0"/>
              <w:rPr>
                <w:color w:val="002060"/>
              </w:rPr>
            </w:pPr>
            <w:r w:rsidRPr="00E558C4">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1E577C"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F0265" w14:textId="77777777" w:rsidR="00713FA3" w:rsidRPr="00E558C4" w:rsidRDefault="00713FA3" w:rsidP="00172686">
            <w:pPr>
              <w:pStyle w:val="rowtabella0"/>
              <w:rPr>
                <w:color w:val="002060"/>
              </w:rPr>
            </w:pPr>
            <w:r w:rsidRPr="00E558C4">
              <w:rPr>
                <w:color w:val="002060"/>
              </w:rPr>
              <w:t>18/04/2026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DBA812" w14:textId="77777777" w:rsidR="00713FA3" w:rsidRPr="00E558C4" w:rsidRDefault="00713FA3" w:rsidP="00172686">
            <w:pPr>
              <w:pStyle w:val="rowtabella0"/>
              <w:rPr>
                <w:color w:val="002060"/>
              </w:rPr>
            </w:pPr>
            <w:r w:rsidRPr="00E558C4">
              <w:rPr>
                <w:color w:val="002060"/>
              </w:rPr>
              <w:t>5442 TENSOSTRUTTURA B.GO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CB8A09" w14:textId="77777777" w:rsidR="00713FA3" w:rsidRPr="00E558C4" w:rsidRDefault="00713FA3" w:rsidP="00172686">
            <w:pPr>
              <w:pStyle w:val="rowtabella0"/>
              <w:rPr>
                <w:color w:val="002060"/>
              </w:rPr>
            </w:pPr>
            <w:r w:rsidRPr="00E558C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B70C1" w14:textId="77777777" w:rsidR="00713FA3" w:rsidRPr="00E558C4" w:rsidRDefault="00713FA3" w:rsidP="00172686">
            <w:pPr>
              <w:pStyle w:val="rowtabella0"/>
              <w:rPr>
                <w:color w:val="002060"/>
              </w:rPr>
            </w:pPr>
            <w:r w:rsidRPr="00E558C4">
              <w:rPr>
                <w:color w:val="002060"/>
              </w:rPr>
              <w:t>STRADA DEL FOGLIA - B.GO S.MAR</w:t>
            </w:r>
          </w:p>
        </w:tc>
      </w:tr>
      <w:tr w:rsidR="00713FA3" w:rsidRPr="00E558C4" w14:paraId="6DF4EBB2"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E2AD96" w14:textId="77777777" w:rsidR="00713FA3" w:rsidRPr="00E558C4" w:rsidRDefault="00713FA3" w:rsidP="00172686">
            <w:pPr>
              <w:pStyle w:val="rowtabella0"/>
              <w:rPr>
                <w:color w:val="002060"/>
              </w:rPr>
            </w:pPr>
            <w:r w:rsidRPr="00E558C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2A3FD7" w14:textId="77777777" w:rsidR="00713FA3" w:rsidRPr="00E558C4" w:rsidRDefault="00713FA3" w:rsidP="00172686">
            <w:pPr>
              <w:pStyle w:val="rowtabella0"/>
              <w:rPr>
                <w:color w:val="002060"/>
              </w:rPr>
            </w:pPr>
            <w:r w:rsidRPr="00E558C4">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DFE79C"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C5109B" w14:textId="77777777" w:rsidR="00713FA3" w:rsidRPr="00E558C4" w:rsidRDefault="00713FA3" w:rsidP="00172686">
            <w:pPr>
              <w:pStyle w:val="rowtabella0"/>
              <w:rPr>
                <w:color w:val="002060"/>
              </w:rPr>
            </w:pPr>
            <w:r w:rsidRPr="00E558C4">
              <w:rPr>
                <w:color w:val="002060"/>
              </w:rPr>
              <w:t>18/04/2026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1AE858" w14:textId="77777777" w:rsidR="00713FA3" w:rsidRPr="00E558C4" w:rsidRDefault="00713FA3" w:rsidP="00172686">
            <w:pPr>
              <w:pStyle w:val="rowtabella0"/>
              <w:rPr>
                <w:color w:val="002060"/>
              </w:rPr>
            </w:pPr>
            <w:r w:rsidRPr="00E558C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0503B" w14:textId="77777777" w:rsidR="00713FA3" w:rsidRPr="00E558C4" w:rsidRDefault="00713FA3" w:rsidP="00172686">
            <w:pPr>
              <w:pStyle w:val="rowtabella0"/>
              <w:rPr>
                <w:color w:val="002060"/>
              </w:rPr>
            </w:pPr>
            <w:r w:rsidRPr="00E558C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2E695" w14:textId="77777777" w:rsidR="00713FA3" w:rsidRPr="00E558C4" w:rsidRDefault="00713FA3" w:rsidP="00172686">
            <w:pPr>
              <w:pStyle w:val="rowtabella0"/>
              <w:rPr>
                <w:color w:val="002060"/>
              </w:rPr>
            </w:pPr>
            <w:r w:rsidRPr="00E558C4">
              <w:rPr>
                <w:color w:val="002060"/>
              </w:rPr>
              <w:t>VIA B.BUOZZI</w:t>
            </w:r>
          </w:p>
        </w:tc>
      </w:tr>
      <w:tr w:rsidR="00713FA3" w:rsidRPr="00E558C4" w14:paraId="124F18F8"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2F862" w14:textId="77777777" w:rsidR="00713FA3" w:rsidRPr="00E558C4" w:rsidRDefault="00713FA3" w:rsidP="00172686">
            <w:pPr>
              <w:pStyle w:val="rowtabella0"/>
              <w:rPr>
                <w:color w:val="002060"/>
              </w:rPr>
            </w:pPr>
            <w:r w:rsidRPr="00E558C4">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FB705" w14:textId="77777777" w:rsidR="00713FA3" w:rsidRPr="00E558C4" w:rsidRDefault="00713FA3" w:rsidP="00172686">
            <w:pPr>
              <w:pStyle w:val="rowtabella0"/>
              <w:rPr>
                <w:color w:val="002060"/>
              </w:rPr>
            </w:pPr>
            <w:r w:rsidRPr="00E558C4">
              <w:rPr>
                <w:color w:val="002060"/>
              </w:rPr>
              <w:t>U.S. FORTUNA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D1879"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0DC1D" w14:textId="77777777" w:rsidR="00713FA3" w:rsidRPr="00E558C4" w:rsidRDefault="00713FA3" w:rsidP="00172686">
            <w:pPr>
              <w:pStyle w:val="rowtabella0"/>
              <w:rPr>
                <w:color w:val="002060"/>
              </w:rPr>
            </w:pPr>
            <w:r w:rsidRPr="00E558C4">
              <w:rPr>
                <w:color w:val="002060"/>
              </w:rPr>
              <w:t>19/04/2026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8E547" w14:textId="77777777" w:rsidR="00713FA3" w:rsidRPr="00E558C4" w:rsidRDefault="00713FA3" w:rsidP="00172686">
            <w:pPr>
              <w:pStyle w:val="rowtabella0"/>
              <w:rPr>
                <w:color w:val="002060"/>
              </w:rPr>
            </w:pPr>
            <w:r w:rsidRPr="00E558C4">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0BD18" w14:textId="77777777" w:rsidR="00713FA3" w:rsidRPr="00E558C4" w:rsidRDefault="00713FA3" w:rsidP="00172686">
            <w:pPr>
              <w:pStyle w:val="rowtabella0"/>
              <w:rPr>
                <w:color w:val="002060"/>
              </w:rPr>
            </w:pPr>
            <w:r w:rsidRPr="00E558C4">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31591" w14:textId="77777777" w:rsidR="00713FA3" w:rsidRPr="00E558C4" w:rsidRDefault="00713FA3" w:rsidP="00172686">
            <w:pPr>
              <w:pStyle w:val="rowtabella0"/>
              <w:rPr>
                <w:color w:val="002060"/>
              </w:rPr>
            </w:pPr>
            <w:r w:rsidRPr="00E558C4">
              <w:rPr>
                <w:color w:val="002060"/>
              </w:rPr>
              <w:t>VIA DEI PINI</w:t>
            </w:r>
          </w:p>
        </w:tc>
      </w:tr>
    </w:tbl>
    <w:p w14:paraId="7F7DABE5" w14:textId="77777777" w:rsidR="00713FA3" w:rsidRPr="00E558C4" w:rsidRDefault="00713FA3" w:rsidP="00713FA3">
      <w:pPr>
        <w:pStyle w:val="breakline"/>
        <w:rPr>
          <w:rFonts w:eastAsiaTheme="minorEastAsia"/>
          <w:color w:val="002060"/>
        </w:rPr>
      </w:pPr>
    </w:p>
    <w:p w14:paraId="13386D2D" w14:textId="77777777" w:rsidR="00713FA3" w:rsidRPr="00E558C4" w:rsidRDefault="00713FA3" w:rsidP="00713FA3">
      <w:pPr>
        <w:pStyle w:val="breakline"/>
        <w:rPr>
          <w:color w:val="002060"/>
        </w:rPr>
      </w:pPr>
    </w:p>
    <w:p w14:paraId="76C109EC" w14:textId="77777777" w:rsidR="00713FA3" w:rsidRPr="00E558C4" w:rsidRDefault="00713FA3" w:rsidP="00713FA3">
      <w:pPr>
        <w:pStyle w:val="breakline"/>
        <w:rPr>
          <w:color w:val="002060"/>
        </w:rPr>
      </w:pPr>
    </w:p>
    <w:p w14:paraId="66A693E0" w14:textId="77777777" w:rsidR="00713FA3" w:rsidRPr="00E558C4" w:rsidRDefault="00713FA3" w:rsidP="00713FA3">
      <w:pPr>
        <w:pStyle w:val="sottotitolocampionato10"/>
        <w:rPr>
          <w:color w:val="002060"/>
        </w:rPr>
      </w:pPr>
      <w:r w:rsidRPr="00E558C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13FA3" w:rsidRPr="00E558C4" w14:paraId="40F0A9D8"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3DD02"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24708"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BC550"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D6BE0"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033BD"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D9873"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E55DC"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634C242C" w14:textId="77777777" w:rsidTr="001726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B0A3E6" w14:textId="77777777" w:rsidR="00713FA3" w:rsidRPr="00E558C4" w:rsidRDefault="00713FA3" w:rsidP="00172686">
            <w:pPr>
              <w:pStyle w:val="rowtabella0"/>
              <w:rPr>
                <w:color w:val="002060"/>
              </w:rPr>
            </w:pPr>
            <w:r w:rsidRPr="00E558C4">
              <w:rPr>
                <w:color w:val="002060"/>
              </w:rPr>
              <w:t>CITTA DI 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CA5FD" w14:textId="77777777" w:rsidR="00713FA3" w:rsidRPr="00E558C4" w:rsidRDefault="00713FA3" w:rsidP="00172686">
            <w:pPr>
              <w:pStyle w:val="rowtabella0"/>
              <w:rPr>
                <w:color w:val="002060"/>
              </w:rPr>
            </w:pPr>
            <w:r w:rsidRPr="00E558C4">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8C96F" w14:textId="77777777" w:rsidR="00713FA3" w:rsidRPr="00E558C4" w:rsidRDefault="00713FA3" w:rsidP="00172686">
            <w:pPr>
              <w:pStyle w:val="rowtabella0"/>
              <w:jc w:val="center"/>
              <w:rPr>
                <w:color w:val="002060"/>
              </w:rPr>
            </w:pPr>
            <w:r w:rsidRPr="00E558C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457CD" w14:textId="77777777" w:rsidR="00713FA3" w:rsidRPr="00E558C4" w:rsidRDefault="00713FA3" w:rsidP="00172686">
            <w:pPr>
              <w:pStyle w:val="rowtabella0"/>
              <w:rPr>
                <w:color w:val="002060"/>
              </w:rPr>
            </w:pPr>
            <w:r w:rsidRPr="00E558C4">
              <w:rPr>
                <w:color w:val="002060"/>
              </w:rPr>
              <w:t>22/04/2026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94150" w14:textId="77777777" w:rsidR="00713FA3" w:rsidRPr="00E558C4" w:rsidRDefault="00713FA3" w:rsidP="00172686">
            <w:pPr>
              <w:pStyle w:val="rowtabella0"/>
              <w:rPr>
                <w:color w:val="002060"/>
              </w:rPr>
            </w:pPr>
            <w:r w:rsidRPr="00E558C4">
              <w:rPr>
                <w:color w:val="002060"/>
              </w:rPr>
              <w:t>5080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BA535" w14:textId="77777777" w:rsidR="00713FA3" w:rsidRPr="00E558C4" w:rsidRDefault="00713FA3" w:rsidP="00172686">
            <w:pPr>
              <w:pStyle w:val="rowtabella0"/>
              <w:rPr>
                <w:color w:val="002060"/>
              </w:rPr>
            </w:pPr>
            <w:r w:rsidRPr="00E558C4">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DA192" w14:textId="77777777" w:rsidR="00713FA3" w:rsidRPr="00E558C4" w:rsidRDefault="00713FA3" w:rsidP="00172686">
            <w:pPr>
              <w:pStyle w:val="rowtabella0"/>
              <w:rPr>
                <w:color w:val="002060"/>
              </w:rPr>
            </w:pPr>
            <w:r w:rsidRPr="00E558C4">
              <w:rPr>
                <w:color w:val="002060"/>
              </w:rPr>
              <w:t>VIA MATTEOTTI</w:t>
            </w:r>
          </w:p>
        </w:tc>
      </w:tr>
    </w:tbl>
    <w:p w14:paraId="7B14866B" w14:textId="77777777" w:rsidR="00713FA3" w:rsidRPr="00E558C4" w:rsidRDefault="00713FA3" w:rsidP="00713FA3">
      <w:pPr>
        <w:pStyle w:val="breakline"/>
        <w:rPr>
          <w:rFonts w:eastAsiaTheme="minorEastAsia"/>
          <w:color w:val="002060"/>
        </w:rPr>
      </w:pPr>
    </w:p>
    <w:p w14:paraId="5D75C04A" w14:textId="77777777" w:rsidR="00713FA3" w:rsidRPr="00E558C4" w:rsidRDefault="00713FA3" w:rsidP="00713FA3">
      <w:pPr>
        <w:pStyle w:val="breakline"/>
        <w:rPr>
          <w:color w:val="002060"/>
        </w:rPr>
      </w:pPr>
    </w:p>
    <w:p w14:paraId="095EB5D2" w14:textId="77777777" w:rsidR="00713FA3" w:rsidRPr="00E558C4" w:rsidRDefault="00713FA3" w:rsidP="00713FA3">
      <w:pPr>
        <w:pStyle w:val="breakline"/>
        <w:rPr>
          <w:color w:val="002060"/>
        </w:rPr>
      </w:pPr>
    </w:p>
    <w:p w14:paraId="1171F216" w14:textId="77777777" w:rsidR="00713FA3" w:rsidRPr="00E558C4" w:rsidRDefault="00713FA3" w:rsidP="00713FA3">
      <w:pPr>
        <w:pStyle w:val="sottotitolocampionato10"/>
        <w:rPr>
          <w:color w:val="002060"/>
        </w:rPr>
      </w:pPr>
      <w:r w:rsidRPr="00E558C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30"/>
        <w:gridCol w:w="385"/>
        <w:gridCol w:w="898"/>
        <w:gridCol w:w="1198"/>
        <w:gridCol w:w="1543"/>
        <w:gridCol w:w="1543"/>
      </w:tblGrid>
      <w:tr w:rsidR="00713FA3" w:rsidRPr="00E558C4" w14:paraId="5AFC277B"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103B1"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78501"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639D2"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531E9"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8A4F6"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D7218"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EDEF4"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2BA37DB7"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388A8" w14:textId="77777777" w:rsidR="00713FA3" w:rsidRPr="00E558C4" w:rsidRDefault="00713FA3" w:rsidP="00172686">
            <w:pPr>
              <w:pStyle w:val="rowtabella0"/>
              <w:rPr>
                <w:color w:val="002060"/>
              </w:rPr>
            </w:pPr>
            <w:r w:rsidRPr="00E558C4">
              <w:rPr>
                <w:color w:val="002060"/>
              </w:rPr>
              <w:lastRenderedPageBreak/>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E48E2" w14:textId="77777777" w:rsidR="00713FA3" w:rsidRPr="00E558C4" w:rsidRDefault="00713FA3" w:rsidP="00172686">
            <w:pPr>
              <w:pStyle w:val="rowtabella0"/>
              <w:rPr>
                <w:color w:val="002060"/>
              </w:rPr>
            </w:pPr>
            <w:r w:rsidRPr="00E558C4">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ED440" w14:textId="77777777" w:rsidR="00713FA3" w:rsidRPr="00E558C4" w:rsidRDefault="00713FA3" w:rsidP="00172686">
            <w:pPr>
              <w:pStyle w:val="rowtabella0"/>
              <w:jc w:val="center"/>
              <w:rPr>
                <w:color w:val="002060"/>
              </w:rPr>
            </w:pPr>
            <w:r w:rsidRPr="00E558C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18666" w14:textId="77777777" w:rsidR="00713FA3" w:rsidRPr="00E558C4" w:rsidRDefault="00713FA3" w:rsidP="00172686">
            <w:pPr>
              <w:pStyle w:val="rowtabella0"/>
              <w:rPr>
                <w:color w:val="002060"/>
              </w:rPr>
            </w:pPr>
            <w:r w:rsidRPr="00E558C4">
              <w:rPr>
                <w:color w:val="002060"/>
              </w:rPr>
              <w:t>18/04/2026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DC726" w14:textId="77777777" w:rsidR="00713FA3" w:rsidRPr="00E558C4" w:rsidRDefault="00713FA3" w:rsidP="00172686">
            <w:pPr>
              <w:pStyle w:val="rowtabella0"/>
              <w:rPr>
                <w:color w:val="002060"/>
              </w:rPr>
            </w:pPr>
            <w:r w:rsidRPr="00E558C4">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E03AE" w14:textId="77777777" w:rsidR="00713FA3" w:rsidRPr="00E558C4" w:rsidRDefault="00713FA3" w:rsidP="00172686">
            <w:pPr>
              <w:pStyle w:val="rowtabella0"/>
              <w:rPr>
                <w:color w:val="002060"/>
              </w:rPr>
            </w:pPr>
            <w:r w:rsidRPr="00E558C4">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FDBE4" w14:textId="77777777" w:rsidR="00713FA3" w:rsidRPr="00E558C4" w:rsidRDefault="00713FA3" w:rsidP="00172686">
            <w:pPr>
              <w:pStyle w:val="rowtabella0"/>
              <w:rPr>
                <w:color w:val="002060"/>
              </w:rPr>
            </w:pPr>
            <w:r w:rsidRPr="00E558C4">
              <w:rPr>
                <w:color w:val="002060"/>
              </w:rPr>
              <w:t>VIA SAN SERGIO FZ. GROTTACCIA</w:t>
            </w:r>
          </w:p>
        </w:tc>
      </w:tr>
      <w:tr w:rsidR="00713FA3" w:rsidRPr="00E558C4" w14:paraId="143B88B0"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1A9EB0" w14:textId="77777777" w:rsidR="00713FA3" w:rsidRPr="00E558C4" w:rsidRDefault="00713FA3" w:rsidP="00172686">
            <w:pPr>
              <w:pStyle w:val="rowtabella0"/>
              <w:rPr>
                <w:color w:val="002060"/>
              </w:rPr>
            </w:pPr>
            <w:r w:rsidRPr="00E558C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68B2C" w14:textId="77777777" w:rsidR="00713FA3" w:rsidRPr="00E558C4" w:rsidRDefault="00713FA3" w:rsidP="00172686">
            <w:pPr>
              <w:pStyle w:val="rowtabella0"/>
              <w:rPr>
                <w:color w:val="002060"/>
              </w:rPr>
            </w:pPr>
            <w:r w:rsidRPr="00E558C4">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55EA87"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132B30" w14:textId="77777777" w:rsidR="00713FA3" w:rsidRPr="00E558C4" w:rsidRDefault="00713FA3" w:rsidP="00172686">
            <w:pPr>
              <w:pStyle w:val="rowtabella0"/>
              <w:rPr>
                <w:color w:val="002060"/>
              </w:rPr>
            </w:pPr>
            <w:r w:rsidRPr="00E558C4">
              <w:rPr>
                <w:color w:val="002060"/>
              </w:rPr>
              <w:t>18/04/2026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6CAAE0" w14:textId="77777777" w:rsidR="00713FA3" w:rsidRPr="00E558C4" w:rsidRDefault="00713FA3" w:rsidP="00172686">
            <w:pPr>
              <w:pStyle w:val="rowtabella0"/>
              <w:rPr>
                <w:color w:val="002060"/>
              </w:rPr>
            </w:pPr>
            <w:r w:rsidRPr="00E558C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4366D" w14:textId="77777777" w:rsidR="00713FA3" w:rsidRPr="00E558C4" w:rsidRDefault="00713FA3" w:rsidP="00172686">
            <w:pPr>
              <w:pStyle w:val="rowtabella0"/>
              <w:rPr>
                <w:color w:val="002060"/>
              </w:rPr>
            </w:pPr>
            <w:r w:rsidRPr="00E558C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8F8C0" w14:textId="77777777" w:rsidR="00713FA3" w:rsidRPr="00E558C4" w:rsidRDefault="00713FA3" w:rsidP="00172686">
            <w:pPr>
              <w:pStyle w:val="rowtabella0"/>
              <w:rPr>
                <w:color w:val="002060"/>
              </w:rPr>
            </w:pPr>
            <w:r w:rsidRPr="00E558C4">
              <w:rPr>
                <w:color w:val="002060"/>
              </w:rPr>
              <w:t>VIA VESCOVARA, 7</w:t>
            </w:r>
          </w:p>
        </w:tc>
      </w:tr>
      <w:tr w:rsidR="00713FA3" w:rsidRPr="00E558C4" w14:paraId="13D5B4F4"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F77E7C" w14:textId="77777777" w:rsidR="00713FA3" w:rsidRPr="00E558C4" w:rsidRDefault="00713FA3" w:rsidP="00172686">
            <w:pPr>
              <w:pStyle w:val="rowtabella0"/>
              <w:rPr>
                <w:color w:val="002060"/>
              </w:rPr>
            </w:pPr>
            <w:r w:rsidRPr="00E558C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BC3DE1" w14:textId="77777777" w:rsidR="00713FA3" w:rsidRPr="00E558C4" w:rsidRDefault="00713FA3" w:rsidP="00172686">
            <w:pPr>
              <w:pStyle w:val="rowtabella0"/>
              <w:rPr>
                <w:color w:val="002060"/>
              </w:rPr>
            </w:pPr>
            <w:r w:rsidRPr="00E558C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9EAA9E"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044CFC" w14:textId="77777777" w:rsidR="00713FA3" w:rsidRPr="00E558C4" w:rsidRDefault="00713FA3" w:rsidP="00172686">
            <w:pPr>
              <w:pStyle w:val="rowtabella0"/>
              <w:rPr>
                <w:color w:val="002060"/>
              </w:rPr>
            </w:pPr>
            <w:r w:rsidRPr="00E558C4">
              <w:rPr>
                <w:color w:val="002060"/>
              </w:rPr>
              <w:t>18/04/2026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0A345F" w14:textId="77777777" w:rsidR="00713FA3" w:rsidRPr="00E558C4" w:rsidRDefault="00713FA3" w:rsidP="00172686">
            <w:pPr>
              <w:pStyle w:val="rowtabella0"/>
              <w:rPr>
                <w:color w:val="002060"/>
              </w:rPr>
            </w:pPr>
            <w:r w:rsidRPr="00E558C4">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7C54D" w14:textId="77777777" w:rsidR="00713FA3" w:rsidRPr="00E558C4" w:rsidRDefault="00713FA3" w:rsidP="00172686">
            <w:pPr>
              <w:pStyle w:val="rowtabella0"/>
              <w:rPr>
                <w:color w:val="002060"/>
              </w:rPr>
            </w:pPr>
            <w:r w:rsidRPr="00E558C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8FBEE" w14:textId="77777777" w:rsidR="00713FA3" w:rsidRPr="00E558C4" w:rsidRDefault="00713FA3" w:rsidP="00172686">
            <w:pPr>
              <w:pStyle w:val="rowtabella0"/>
              <w:rPr>
                <w:color w:val="002060"/>
              </w:rPr>
            </w:pPr>
            <w:r w:rsidRPr="00E558C4">
              <w:rPr>
                <w:color w:val="002060"/>
              </w:rPr>
              <w:t>VIA ALDO MORO</w:t>
            </w:r>
          </w:p>
        </w:tc>
      </w:tr>
      <w:tr w:rsidR="00713FA3" w:rsidRPr="00E558C4" w14:paraId="04BBEE25"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8B9FCE" w14:textId="77777777" w:rsidR="00713FA3" w:rsidRPr="00E558C4" w:rsidRDefault="00713FA3" w:rsidP="00172686">
            <w:pPr>
              <w:pStyle w:val="rowtabella0"/>
              <w:rPr>
                <w:color w:val="002060"/>
              </w:rPr>
            </w:pPr>
            <w:r w:rsidRPr="00E558C4">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E46EC" w14:textId="77777777" w:rsidR="00713FA3" w:rsidRPr="00E558C4" w:rsidRDefault="00713FA3" w:rsidP="00172686">
            <w:pPr>
              <w:pStyle w:val="rowtabella0"/>
              <w:rPr>
                <w:color w:val="002060"/>
              </w:rPr>
            </w:pPr>
            <w:r w:rsidRPr="00E558C4">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3C890"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22DD5" w14:textId="77777777" w:rsidR="00713FA3" w:rsidRPr="00E558C4" w:rsidRDefault="00713FA3" w:rsidP="00172686">
            <w:pPr>
              <w:pStyle w:val="rowtabella0"/>
              <w:rPr>
                <w:color w:val="002060"/>
              </w:rPr>
            </w:pPr>
            <w:r w:rsidRPr="00E558C4">
              <w:rPr>
                <w:color w:val="002060"/>
              </w:rPr>
              <w:t>19/04/2026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4FEF9" w14:textId="77777777" w:rsidR="00713FA3" w:rsidRPr="00E558C4" w:rsidRDefault="00713FA3" w:rsidP="00172686">
            <w:pPr>
              <w:pStyle w:val="rowtabella0"/>
              <w:rPr>
                <w:color w:val="002060"/>
              </w:rPr>
            </w:pPr>
            <w:r w:rsidRPr="00E558C4">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671F2" w14:textId="77777777" w:rsidR="00713FA3" w:rsidRPr="00E558C4" w:rsidRDefault="00713FA3" w:rsidP="00172686">
            <w:pPr>
              <w:pStyle w:val="rowtabella0"/>
              <w:rPr>
                <w:color w:val="002060"/>
              </w:rPr>
            </w:pPr>
            <w:r w:rsidRPr="00E558C4">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E226F" w14:textId="77777777" w:rsidR="00713FA3" w:rsidRPr="00E558C4" w:rsidRDefault="00713FA3" w:rsidP="00172686">
            <w:pPr>
              <w:pStyle w:val="rowtabella0"/>
              <w:rPr>
                <w:color w:val="002060"/>
              </w:rPr>
            </w:pPr>
            <w:r w:rsidRPr="00E558C4">
              <w:rPr>
                <w:color w:val="002060"/>
              </w:rPr>
              <w:t>VIA E.MATTEI</w:t>
            </w:r>
          </w:p>
        </w:tc>
      </w:tr>
    </w:tbl>
    <w:p w14:paraId="38ABB18C" w14:textId="77777777" w:rsidR="00713FA3" w:rsidRPr="00BC2F63" w:rsidRDefault="00713FA3" w:rsidP="00713FA3">
      <w:pPr>
        <w:pStyle w:val="breakline"/>
        <w:rPr>
          <w:color w:val="002060"/>
        </w:rPr>
      </w:pPr>
    </w:p>
    <w:p w14:paraId="2DC712DD" w14:textId="77777777" w:rsidR="00713FA3" w:rsidRPr="00BC2F63" w:rsidRDefault="00713FA3" w:rsidP="00713FA3">
      <w:pPr>
        <w:pStyle w:val="titolocampionato0"/>
        <w:shd w:val="clear" w:color="auto" w:fill="CCCCCC"/>
        <w:spacing w:before="80" w:after="40"/>
        <w:rPr>
          <w:color w:val="002060"/>
        </w:rPr>
      </w:pPr>
      <w:r w:rsidRPr="00BC2F63">
        <w:rPr>
          <w:color w:val="002060"/>
        </w:rPr>
        <w:t>COPPA PRIMAVERA C5 UNDER 14</w:t>
      </w:r>
    </w:p>
    <w:p w14:paraId="492B7B4E" w14:textId="77777777" w:rsidR="00713FA3" w:rsidRPr="00BC2F63" w:rsidRDefault="00713FA3" w:rsidP="00713FA3">
      <w:pPr>
        <w:pStyle w:val="titoloprinc0"/>
        <w:rPr>
          <w:color w:val="002060"/>
        </w:rPr>
      </w:pPr>
      <w:r w:rsidRPr="00BC2F63">
        <w:rPr>
          <w:color w:val="002060"/>
        </w:rPr>
        <w:t>VARIAZIONI AL PROGRAMMA GARE</w:t>
      </w:r>
    </w:p>
    <w:p w14:paraId="24264311" w14:textId="77777777" w:rsidR="00713FA3" w:rsidRPr="00BC2F63" w:rsidRDefault="00713FA3" w:rsidP="00713FA3">
      <w:pPr>
        <w:pStyle w:val="breakline"/>
        <w:rPr>
          <w:color w:val="002060"/>
        </w:rPr>
      </w:pPr>
    </w:p>
    <w:p w14:paraId="6AE7B3F2" w14:textId="77777777" w:rsidR="00713FA3" w:rsidRPr="00BC2F63" w:rsidRDefault="00713FA3" w:rsidP="00713FA3">
      <w:pPr>
        <w:pStyle w:val="breakline"/>
        <w:rPr>
          <w:color w:val="002060"/>
        </w:rPr>
      </w:pPr>
    </w:p>
    <w:p w14:paraId="55EF43C6" w14:textId="77777777" w:rsidR="00713FA3" w:rsidRPr="00BC2F63" w:rsidRDefault="00713FA3" w:rsidP="00713FA3">
      <w:pPr>
        <w:pStyle w:val="titolomedio0"/>
        <w:rPr>
          <w:color w:val="002060"/>
        </w:rPr>
      </w:pPr>
      <w:r w:rsidRPr="00BC2F63">
        <w:rPr>
          <w:color w:val="002060"/>
        </w:rPr>
        <w:t>Altre Variazioni</w:t>
      </w:r>
    </w:p>
    <w:p w14:paraId="5707DC51" w14:textId="77777777" w:rsidR="00713FA3" w:rsidRPr="00BC2F63" w:rsidRDefault="00713FA3" w:rsidP="00713FA3">
      <w:pPr>
        <w:pStyle w:val="breakline"/>
        <w:rPr>
          <w:color w:val="002060"/>
        </w:rPr>
      </w:pPr>
    </w:p>
    <w:p w14:paraId="639C0403" w14:textId="77777777" w:rsidR="00713FA3" w:rsidRPr="00BC2F63" w:rsidRDefault="00713FA3" w:rsidP="00713FA3">
      <w:pPr>
        <w:pStyle w:val="breakline"/>
        <w:rPr>
          <w:color w:val="002060"/>
        </w:rPr>
      </w:pPr>
    </w:p>
    <w:p w14:paraId="7352D934"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13FA3" w:rsidRPr="00BC2F63" w14:paraId="131BFCD8" w14:textId="77777777" w:rsidTr="001726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3923B" w14:textId="77777777" w:rsidR="00713FA3" w:rsidRPr="00BC2F63" w:rsidRDefault="00713FA3" w:rsidP="00172686">
            <w:pPr>
              <w:pStyle w:val="headertabella0"/>
              <w:rPr>
                <w:color w:val="002060"/>
              </w:rPr>
            </w:pPr>
            <w:r w:rsidRPr="00BC2F6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DC278" w14:textId="77777777" w:rsidR="00713FA3" w:rsidRPr="00BC2F63" w:rsidRDefault="00713FA3" w:rsidP="00172686">
            <w:pPr>
              <w:pStyle w:val="headertabella0"/>
              <w:rPr>
                <w:color w:val="002060"/>
              </w:rPr>
            </w:pPr>
            <w:r w:rsidRPr="00BC2F6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A31B0" w14:textId="77777777" w:rsidR="00713FA3" w:rsidRPr="00BC2F63" w:rsidRDefault="00713FA3" w:rsidP="00172686">
            <w:pPr>
              <w:pStyle w:val="headertabella0"/>
              <w:rPr>
                <w:color w:val="002060"/>
              </w:rPr>
            </w:pPr>
            <w:r w:rsidRPr="00BC2F6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0FA57" w14:textId="77777777" w:rsidR="00713FA3" w:rsidRPr="00BC2F63" w:rsidRDefault="00713FA3" w:rsidP="00172686">
            <w:pPr>
              <w:pStyle w:val="headertabella0"/>
              <w:rPr>
                <w:color w:val="002060"/>
              </w:rPr>
            </w:pPr>
            <w:r w:rsidRPr="00BC2F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0A76F" w14:textId="77777777" w:rsidR="00713FA3" w:rsidRPr="00BC2F63" w:rsidRDefault="00713FA3" w:rsidP="00172686">
            <w:pPr>
              <w:pStyle w:val="headertabella0"/>
              <w:rPr>
                <w:color w:val="002060"/>
              </w:rPr>
            </w:pPr>
            <w:r w:rsidRPr="00BC2F63">
              <w:rPr>
                <w:color w:val="002060"/>
              </w:rPr>
              <w:t xml:space="preserve">Data </w:t>
            </w:r>
            <w:proofErr w:type="spellStart"/>
            <w:r w:rsidRPr="00BC2F63">
              <w:rPr>
                <w:color w:val="002060"/>
              </w:rPr>
              <w:t>Orig</w:t>
            </w:r>
            <w:proofErr w:type="spellEnd"/>
            <w:r w:rsidRPr="00BC2F6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42045" w14:textId="77777777" w:rsidR="00713FA3" w:rsidRPr="00BC2F63" w:rsidRDefault="00713FA3" w:rsidP="00172686">
            <w:pPr>
              <w:pStyle w:val="headertabella0"/>
              <w:rPr>
                <w:color w:val="002060"/>
              </w:rPr>
            </w:pPr>
            <w:r w:rsidRPr="00BC2F6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6D3D3" w14:textId="77777777" w:rsidR="00713FA3" w:rsidRPr="00BC2F63" w:rsidRDefault="00713FA3" w:rsidP="00172686">
            <w:pPr>
              <w:pStyle w:val="headertabella0"/>
              <w:rPr>
                <w:color w:val="002060"/>
              </w:rPr>
            </w:pPr>
            <w:r w:rsidRPr="00BC2F63">
              <w:rPr>
                <w:color w:val="002060"/>
              </w:rPr>
              <w:t xml:space="preserve">Ora </w:t>
            </w:r>
            <w:proofErr w:type="spellStart"/>
            <w:r w:rsidRPr="00BC2F63">
              <w:rPr>
                <w:color w:val="002060"/>
              </w:rPr>
              <w:t>Orig</w:t>
            </w:r>
            <w:proofErr w:type="spellEnd"/>
            <w:r w:rsidRPr="00BC2F6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940E8" w14:textId="77777777" w:rsidR="00713FA3" w:rsidRPr="00BC2F63" w:rsidRDefault="00713FA3" w:rsidP="00172686">
            <w:pPr>
              <w:pStyle w:val="headertabella0"/>
              <w:rPr>
                <w:color w:val="002060"/>
              </w:rPr>
            </w:pPr>
            <w:r w:rsidRPr="00BC2F63">
              <w:rPr>
                <w:color w:val="002060"/>
              </w:rPr>
              <w:t>Impianto</w:t>
            </w:r>
          </w:p>
        </w:tc>
      </w:tr>
      <w:tr w:rsidR="00713FA3" w:rsidRPr="00BC2F63" w14:paraId="1E939288" w14:textId="77777777" w:rsidTr="001726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A7FC" w14:textId="77777777" w:rsidR="00713FA3" w:rsidRPr="00BC2F63" w:rsidRDefault="00713FA3" w:rsidP="00172686">
            <w:pPr>
              <w:pStyle w:val="rowtabella0"/>
              <w:rPr>
                <w:color w:val="002060"/>
              </w:rPr>
            </w:pPr>
            <w:r w:rsidRPr="00BC2F63">
              <w:rPr>
                <w:color w:val="002060"/>
              </w:rPr>
              <w:t>18/04/2026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C4D41" w14:textId="77777777" w:rsidR="00713FA3" w:rsidRPr="00BC2F63" w:rsidRDefault="00713FA3" w:rsidP="00172686">
            <w:pPr>
              <w:pStyle w:val="rowtabella0"/>
              <w:jc w:val="center"/>
              <w:rPr>
                <w:color w:val="002060"/>
              </w:rPr>
            </w:pPr>
            <w:r w:rsidRPr="00BC2F63">
              <w:rPr>
                <w:color w:val="002060"/>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A73B" w14:textId="77777777" w:rsidR="00713FA3" w:rsidRPr="00BC2F63" w:rsidRDefault="00713FA3" w:rsidP="00172686">
            <w:pPr>
              <w:pStyle w:val="rowtabella0"/>
              <w:rPr>
                <w:color w:val="002060"/>
              </w:rPr>
            </w:pPr>
            <w:r w:rsidRPr="00BC2F63">
              <w:rPr>
                <w:color w:val="002060"/>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5C7F" w14:textId="77777777" w:rsidR="00713FA3" w:rsidRPr="00BC2F63" w:rsidRDefault="00713FA3" w:rsidP="00172686">
            <w:pPr>
              <w:pStyle w:val="rowtabella0"/>
              <w:rPr>
                <w:color w:val="002060"/>
              </w:rPr>
            </w:pPr>
            <w:r w:rsidRPr="00BC2F63">
              <w:rPr>
                <w:color w:val="002060"/>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5AB6" w14:textId="77777777" w:rsidR="00713FA3" w:rsidRPr="00BC2F63" w:rsidRDefault="00713FA3" w:rsidP="0017268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EB82" w14:textId="77777777" w:rsidR="00713FA3" w:rsidRPr="00BC2F63" w:rsidRDefault="00713FA3" w:rsidP="00172686">
            <w:pPr>
              <w:pStyle w:val="rowtabella0"/>
              <w:jc w:val="center"/>
              <w:rPr>
                <w:color w:val="002060"/>
              </w:rPr>
            </w:pPr>
            <w:r w:rsidRPr="00BC2F63">
              <w:rPr>
                <w:color w:val="002060"/>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A993" w14:textId="77777777" w:rsidR="00713FA3" w:rsidRPr="00BC2F63" w:rsidRDefault="00713FA3" w:rsidP="00172686">
            <w:pPr>
              <w:pStyle w:val="rowtabella0"/>
              <w:jc w:val="center"/>
              <w:rPr>
                <w:color w:val="002060"/>
              </w:rPr>
            </w:pPr>
            <w:r w:rsidRPr="00BC2F63">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A53F4" w14:textId="77777777" w:rsidR="00713FA3" w:rsidRPr="00BC2F63" w:rsidRDefault="00713FA3" w:rsidP="00172686">
            <w:pPr>
              <w:rPr>
                <w:color w:val="002060"/>
              </w:rPr>
            </w:pPr>
          </w:p>
        </w:tc>
      </w:tr>
      <w:tr w:rsidR="00713FA3" w:rsidRPr="00BC2F63" w14:paraId="701B9476" w14:textId="77777777" w:rsidTr="0017268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2B8C" w14:textId="77777777" w:rsidR="00713FA3" w:rsidRPr="00BC2F63" w:rsidRDefault="00713FA3" w:rsidP="00172686">
            <w:pPr>
              <w:pStyle w:val="rowtabella0"/>
              <w:rPr>
                <w:color w:val="002060"/>
              </w:rPr>
            </w:pPr>
            <w:r w:rsidRPr="00BC2F63">
              <w:rPr>
                <w:color w:val="002060"/>
              </w:rPr>
              <w:t>21/04/2026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5FEB" w14:textId="77777777" w:rsidR="00713FA3" w:rsidRPr="00BC2F63" w:rsidRDefault="00713FA3" w:rsidP="00172686">
            <w:pPr>
              <w:pStyle w:val="rowtabella0"/>
              <w:jc w:val="center"/>
              <w:rPr>
                <w:color w:val="002060"/>
              </w:rPr>
            </w:pPr>
            <w:r w:rsidRPr="00BC2F63">
              <w:rPr>
                <w:color w:val="002060"/>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48DD8" w14:textId="77777777" w:rsidR="00713FA3" w:rsidRPr="00BC2F63" w:rsidRDefault="00713FA3" w:rsidP="00172686">
            <w:pPr>
              <w:pStyle w:val="rowtabella0"/>
              <w:rPr>
                <w:color w:val="002060"/>
              </w:rPr>
            </w:pPr>
            <w:r w:rsidRPr="00BC2F63">
              <w:rPr>
                <w:color w:val="002060"/>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25848" w14:textId="77777777" w:rsidR="00713FA3" w:rsidRPr="00BC2F63" w:rsidRDefault="00713FA3" w:rsidP="00172686">
            <w:pPr>
              <w:pStyle w:val="rowtabella0"/>
              <w:rPr>
                <w:color w:val="002060"/>
              </w:rPr>
            </w:pPr>
            <w:r w:rsidRPr="00BC2F63">
              <w:rPr>
                <w:color w:val="002060"/>
              </w:rPr>
              <w:t>CERRETO D ESI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A091" w14:textId="77777777" w:rsidR="00713FA3" w:rsidRPr="00BC2F63" w:rsidRDefault="00713FA3" w:rsidP="00172686">
            <w:pPr>
              <w:pStyle w:val="rowtabella0"/>
              <w:rPr>
                <w:color w:val="002060"/>
              </w:rPr>
            </w:pPr>
            <w:r w:rsidRPr="00BC2F63">
              <w:rPr>
                <w:color w:val="002060"/>
              </w:rPr>
              <w:t>18/04/2026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9AF6B" w14:textId="77777777" w:rsidR="00713FA3" w:rsidRPr="00BC2F63" w:rsidRDefault="00713FA3" w:rsidP="00172686">
            <w:pPr>
              <w:pStyle w:val="rowtabella0"/>
              <w:jc w:val="center"/>
              <w:rPr>
                <w:color w:val="002060"/>
              </w:rPr>
            </w:pPr>
            <w:r w:rsidRPr="00BC2F63">
              <w:rPr>
                <w:color w:val="002060"/>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866B" w14:textId="77777777" w:rsidR="00713FA3" w:rsidRPr="00BC2F63" w:rsidRDefault="00713FA3" w:rsidP="00172686">
            <w:pPr>
              <w:pStyle w:val="rowtabella0"/>
              <w:jc w:val="center"/>
              <w:rPr>
                <w:color w:val="002060"/>
              </w:rPr>
            </w:pPr>
            <w:r w:rsidRPr="00BC2F63">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9BF2" w14:textId="77777777" w:rsidR="00713FA3" w:rsidRPr="00BC2F63" w:rsidRDefault="00713FA3" w:rsidP="00172686">
            <w:pPr>
              <w:rPr>
                <w:color w:val="002060"/>
              </w:rPr>
            </w:pPr>
          </w:p>
        </w:tc>
      </w:tr>
    </w:tbl>
    <w:p w14:paraId="6D1B7551" w14:textId="77777777" w:rsidR="00713FA3" w:rsidRPr="00BC2F63" w:rsidRDefault="00713FA3" w:rsidP="00713FA3">
      <w:pPr>
        <w:pStyle w:val="breakline"/>
        <w:rPr>
          <w:rFonts w:eastAsiaTheme="minorEastAsia"/>
          <w:color w:val="002060"/>
        </w:rPr>
      </w:pPr>
    </w:p>
    <w:p w14:paraId="51708768" w14:textId="77777777" w:rsidR="00713FA3" w:rsidRPr="00BC2F63" w:rsidRDefault="00713FA3" w:rsidP="00713FA3">
      <w:pPr>
        <w:pStyle w:val="breakline"/>
        <w:rPr>
          <w:color w:val="002060"/>
        </w:rPr>
      </w:pPr>
    </w:p>
    <w:p w14:paraId="650778AC" w14:textId="77777777" w:rsidR="00713FA3" w:rsidRPr="00BC2F63" w:rsidRDefault="00713FA3" w:rsidP="00713FA3">
      <w:pPr>
        <w:pStyle w:val="titoloprinc0"/>
        <w:rPr>
          <w:color w:val="002060"/>
        </w:rPr>
      </w:pPr>
      <w:r w:rsidRPr="00BC2F63">
        <w:rPr>
          <w:color w:val="002060"/>
        </w:rPr>
        <w:t>RISULTATI</w:t>
      </w:r>
    </w:p>
    <w:p w14:paraId="6AAD3ACB" w14:textId="77777777" w:rsidR="00713FA3" w:rsidRPr="00BC2F63" w:rsidRDefault="00713FA3" w:rsidP="00713FA3">
      <w:pPr>
        <w:pStyle w:val="breakline"/>
        <w:rPr>
          <w:color w:val="002060"/>
        </w:rPr>
      </w:pPr>
    </w:p>
    <w:p w14:paraId="12B5758F" w14:textId="77777777" w:rsidR="00713FA3" w:rsidRPr="00BC2F63" w:rsidRDefault="00713FA3" w:rsidP="00713FA3">
      <w:pPr>
        <w:pStyle w:val="sottotitolocampionato10"/>
        <w:rPr>
          <w:color w:val="002060"/>
        </w:rPr>
      </w:pPr>
      <w:r w:rsidRPr="00BC2F63">
        <w:rPr>
          <w:color w:val="002060"/>
        </w:rPr>
        <w:t>RISULTATI UFFICIALI GARE DEL 12/04/2026</w:t>
      </w:r>
    </w:p>
    <w:p w14:paraId="5E6CE8DB" w14:textId="77777777" w:rsidR="00F02460" w:rsidRPr="00F02460" w:rsidRDefault="00F02460" w:rsidP="00F02460">
      <w:pPr>
        <w:pStyle w:val="sottotitolocampionato20"/>
        <w:spacing w:before="0" w:beforeAutospacing="0" w:after="0" w:afterAutospacing="0"/>
        <w:rPr>
          <w:rFonts w:ascii="Arial" w:hAnsi="Arial" w:cs="Arial"/>
          <w:color w:val="002060"/>
          <w:sz w:val="20"/>
          <w:szCs w:val="20"/>
        </w:rPr>
      </w:pPr>
      <w:r w:rsidRPr="00F02460">
        <w:rPr>
          <w:rFonts w:ascii="Arial" w:hAnsi="Arial" w:cs="Arial"/>
          <w:color w:val="002060"/>
          <w:sz w:val="20"/>
          <w:szCs w:val="20"/>
        </w:rPr>
        <w:t>Si trascrivono qui di seguito i risultati ufficiali delle gare disputate</w:t>
      </w:r>
    </w:p>
    <w:p w14:paraId="7CCF83E9" w14:textId="77777777" w:rsidR="00713FA3" w:rsidRPr="00BC2F63" w:rsidRDefault="00713FA3" w:rsidP="00713F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3FA3" w:rsidRPr="00BC2F63" w14:paraId="39B437F3" w14:textId="77777777" w:rsidTr="0017268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FA3" w:rsidRPr="00BC2F63" w14:paraId="05AEADC3" w14:textId="77777777" w:rsidTr="0017268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472A3" w14:textId="77777777" w:rsidR="00713FA3" w:rsidRPr="00BC2F63" w:rsidRDefault="00713FA3" w:rsidP="00172686">
                  <w:pPr>
                    <w:pStyle w:val="headertabella0"/>
                    <w:rPr>
                      <w:color w:val="002060"/>
                    </w:rPr>
                  </w:pPr>
                  <w:r w:rsidRPr="00BC2F63">
                    <w:rPr>
                      <w:color w:val="002060"/>
                    </w:rPr>
                    <w:t>GIRONE A - 1 Giornata - A</w:t>
                  </w:r>
                </w:p>
              </w:tc>
            </w:tr>
            <w:tr w:rsidR="00713FA3" w:rsidRPr="00BC2F63" w14:paraId="5E0CA728" w14:textId="77777777" w:rsidTr="0017268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4CBD73" w14:textId="77777777" w:rsidR="00713FA3" w:rsidRPr="00BC2F63" w:rsidRDefault="00713FA3" w:rsidP="00172686">
                  <w:pPr>
                    <w:pStyle w:val="rowtabella0"/>
                    <w:rPr>
                      <w:color w:val="002060"/>
                    </w:rPr>
                  </w:pPr>
                  <w:r w:rsidRPr="00BC2F63">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CB3AE" w14:textId="77777777" w:rsidR="00713FA3" w:rsidRPr="00BC2F63" w:rsidRDefault="00713FA3" w:rsidP="00172686">
                  <w:pPr>
                    <w:pStyle w:val="rowtabella0"/>
                    <w:rPr>
                      <w:color w:val="002060"/>
                    </w:rPr>
                  </w:pPr>
                  <w:r w:rsidRPr="00BC2F63">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5D7F3" w14:textId="77777777" w:rsidR="00713FA3" w:rsidRPr="00BC2F63" w:rsidRDefault="00713FA3" w:rsidP="00172686">
                  <w:pPr>
                    <w:pStyle w:val="rowtabella0"/>
                    <w:jc w:val="center"/>
                    <w:rPr>
                      <w:color w:val="002060"/>
                    </w:rPr>
                  </w:pPr>
                  <w:r w:rsidRPr="00BC2F63">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A78E4" w14:textId="77777777" w:rsidR="00713FA3" w:rsidRPr="00BC2F63" w:rsidRDefault="00713FA3" w:rsidP="00172686">
                  <w:pPr>
                    <w:pStyle w:val="rowtabella0"/>
                    <w:jc w:val="center"/>
                    <w:rPr>
                      <w:color w:val="002060"/>
                    </w:rPr>
                  </w:pPr>
                  <w:r w:rsidRPr="00BC2F63">
                    <w:rPr>
                      <w:color w:val="002060"/>
                    </w:rPr>
                    <w:t> </w:t>
                  </w:r>
                </w:p>
              </w:tc>
            </w:tr>
            <w:tr w:rsidR="00713FA3" w:rsidRPr="00BC2F63" w14:paraId="313D2A4B" w14:textId="77777777" w:rsidTr="0017268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758BB0" w14:textId="77777777" w:rsidR="00713FA3" w:rsidRPr="00BC2F63" w:rsidRDefault="00713FA3" w:rsidP="00172686">
                  <w:pPr>
                    <w:pStyle w:val="rowtabella0"/>
                    <w:rPr>
                      <w:color w:val="002060"/>
                    </w:rPr>
                  </w:pPr>
                  <w:r w:rsidRPr="00BC2F63">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7CB6D5" w14:textId="77777777" w:rsidR="00713FA3" w:rsidRPr="00BC2F63" w:rsidRDefault="00713FA3" w:rsidP="00172686">
                  <w:pPr>
                    <w:pStyle w:val="rowtabella0"/>
                    <w:rPr>
                      <w:color w:val="002060"/>
                    </w:rPr>
                  </w:pPr>
                  <w:r w:rsidRPr="00BC2F6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7EBF53" w14:textId="77777777" w:rsidR="00713FA3" w:rsidRPr="00BC2F63" w:rsidRDefault="00713FA3" w:rsidP="00172686">
                  <w:pPr>
                    <w:pStyle w:val="rowtabella0"/>
                    <w:jc w:val="center"/>
                    <w:rPr>
                      <w:color w:val="002060"/>
                    </w:rPr>
                  </w:pPr>
                  <w:r w:rsidRPr="00BC2F6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7ECAF7" w14:textId="77777777" w:rsidR="00713FA3" w:rsidRPr="00BC2F63" w:rsidRDefault="00713FA3" w:rsidP="00172686">
                  <w:pPr>
                    <w:pStyle w:val="rowtabella0"/>
                    <w:jc w:val="center"/>
                    <w:rPr>
                      <w:color w:val="002060"/>
                    </w:rPr>
                  </w:pPr>
                  <w:r w:rsidRPr="00BC2F63">
                    <w:rPr>
                      <w:color w:val="002060"/>
                    </w:rPr>
                    <w:t> </w:t>
                  </w:r>
                </w:p>
              </w:tc>
            </w:tr>
            <w:tr w:rsidR="00713FA3" w:rsidRPr="00BC2F63" w14:paraId="6388CDBD" w14:textId="77777777" w:rsidTr="0017268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8C3A71" w14:textId="77777777" w:rsidR="00713FA3" w:rsidRPr="00BC2F63" w:rsidRDefault="00713FA3" w:rsidP="00172686">
                  <w:pPr>
                    <w:pStyle w:val="rowtabella0"/>
                    <w:rPr>
                      <w:color w:val="002060"/>
                    </w:rPr>
                  </w:pPr>
                  <w:r w:rsidRPr="00BC2F63">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AC78F" w14:textId="77777777" w:rsidR="00713FA3" w:rsidRPr="00BC2F63" w:rsidRDefault="00713FA3" w:rsidP="00172686">
                  <w:pPr>
                    <w:pStyle w:val="rowtabella0"/>
                    <w:rPr>
                      <w:color w:val="002060"/>
                    </w:rPr>
                  </w:pPr>
                  <w:r w:rsidRPr="00BC2F63">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68FDE" w14:textId="77777777" w:rsidR="00713FA3" w:rsidRPr="00BC2F63" w:rsidRDefault="00713FA3" w:rsidP="00172686">
                  <w:pPr>
                    <w:pStyle w:val="rowtabella0"/>
                    <w:jc w:val="center"/>
                    <w:rPr>
                      <w:color w:val="002060"/>
                    </w:rPr>
                  </w:pPr>
                  <w:r w:rsidRPr="00BC2F63">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A061A" w14:textId="77777777" w:rsidR="00713FA3" w:rsidRPr="00BC2F63" w:rsidRDefault="00713FA3" w:rsidP="00172686">
                  <w:pPr>
                    <w:pStyle w:val="rowtabella0"/>
                    <w:jc w:val="center"/>
                    <w:rPr>
                      <w:color w:val="002060"/>
                    </w:rPr>
                  </w:pPr>
                  <w:r w:rsidRPr="00BC2F63">
                    <w:rPr>
                      <w:color w:val="002060"/>
                    </w:rPr>
                    <w:t> </w:t>
                  </w:r>
                </w:p>
              </w:tc>
            </w:tr>
            <w:tr w:rsidR="00713FA3" w:rsidRPr="00BC2F63" w14:paraId="30309C39" w14:textId="77777777" w:rsidTr="00172686">
              <w:tc>
                <w:tcPr>
                  <w:tcW w:w="4700" w:type="dxa"/>
                  <w:gridSpan w:val="4"/>
                  <w:tcBorders>
                    <w:top w:val="nil"/>
                    <w:left w:val="nil"/>
                    <w:bottom w:val="nil"/>
                    <w:right w:val="nil"/>
                  </w:tcBorders>
                  <w:tcMar>
                    <w:top w:w="20" w:type="dxa"/>
                    <w:left w:w="20" w:type="dxa"/>
                    <w:bottom w:w="20" w:type="dxa"/>
                    <w:right w:w="20" w:type="dxa"/>
                  </w:tcMar>
                  <w:vAlign w:val="center"/>
                  <w:hideMark/>
                </w:tcPr>
                <w:p w14:paraId="1249B1A4" w14:textId="77777777" w:rsidR="00713FA3" w:rsidRPr="00BC2F63" w:rsidRDefault="00713FA3" w:rsidP="00172686">
                  <w:pPr>
                    <w:pStyle w:val="rowtabella0"/>
                    <w:rPr>
                      <w:color w:val="002060"/>
                    </w:rPr>
                  </w:pPr>
                  <w:r w:rsidRPr="00BC2F63">
                    <w:rPr>
                      <w:color w:val="002060"/>
                    </w:rPr>
                    <w:t>(1) - disputata il 11/04/2026</w:t>
                  </w:r>
                </w:p>
              </w:tc>
            </w:tr>
          </w:tbl>
          <w:p w14:paraId="53E600A9" w14:textId="77777777" w:rsidR="00713FA3" w:rsidRPr="00BC2F63" w:rsidRDefault="00713FA3" w:rsidP="00172686">
            <w:pPr>
              <w:rPr>
                <w:color w:val="002060"/>
              </w:rPr>
            </w:pPr>
          </w:p>
        </w:tc>
      </w:tr>
    </w:tbl>
    <w:p w14:paraId="51D335F9" w14:textId="77777777" w:rsidR="00713FA3" w:rsidRPr="00BC2F63" w:rsidRDefault="00713FA3" w:rsidP="00713FA3">
      <w:pPr>
        <w:pStyle w:val="breakline"/>
        <w:rPr>
          <w:rFonts w:eastAsiaTheme="minorEastAsia"/>
          <w:color w:val="002060"/>
        </w:rPr>
      </w:pPr>
    </w:p>
    <w:p w14:paraId="2ECA8359" w14:textId="77777777" w:rsidR="00713FA3" w:rsidRPr="00BC2F63" w:rsidRDefault="00713FA3" w:rsidP="00713FA3">
      <w:pPr>
        <w:pStyle w:val="breakline"/>
        <w:rPr>
          <w:color w:val="002060"/>
        </w:rPr>
      </w:pPr>
    </w:p>
    <w:p w14:paraId="2A1DCAC5" w14:textId="77777777" w:rsidR="00713FA3" w:rsidRPr="00BC2F63" w:rsidRDefault="00713FA3" w:rsidP="00713FA3">
      <w:pPr>
        <w:pStyle w:val="titoloprinc0"/>
        <w:rPr>
          <w:color w:val="002060"/>
        </w:rPr>
      </w:pPr>
      <w:r w:rsidRPr="00BC2F63">
        <w:rPr>
          <w:color w:val="002060"/>
        </w:rPr>
        <w:t>GIUDICE SPORTIVO</w:t>
      </w:r>
    </w:p>
    <w:p w14:paraId="53F8AE73" w14:textId="77777777" w:rsidR="00713FA3" w:rsidRPr="00BC2F63" w:rsidRDefault="00713FA3" w:rsidP="00713FA3">
      <w:pPr>
        <w:pStyle w:val="diffida"/>
        <w:rPr>
          <w:color w:val="002060"/>
        </w:rPr>
      </w:pPr>
      <w:r w:rsidRPr="00BC2F63">
        <w:rPr>
          <w:color w:val="002060"/>
        </w:rPr>
        <w:t>Il Giudice Sportivo Avv. Agnese Lazzaretti, con l'assistenza del Segretario Angelo Castellana, nella seduta del 15/04/2026, ha adottato le decisioni che di seguito integralmente si riportano:</w:t>
      </w:r>
    </w:p>
    <w:p w14:paraId="0649452D" w14:textId="77777777" w:rsidR="00713FA3" w:rsidRPr="00BC2F63" w:rsidRDefault="00713FA3" w:rsidP="00713FA3">
      <w:pPr>
        <w:pStyle w:val="titolo10"/>
        <w:rPr>
          <w:color w:val="002060"/>
        </w:rPr>
      </w:pPr>
      <w:r w:rsidRPr="00BC2F63">
        <w:rPr>
          <w:color w:val="002060"/>
        </w:rPr>
        <w:t xml:space="preserve">GARE DEL 12/ 4/2026 </w:t>
      </w:r>
    </w:p>
    <w:p w14:paraId="43EF8931" w14:textId="77777777" w:rsidR="00713FA3" w:rsidRPr="00BC2F63" w:rsidRDefault="00713FA3" w:rsidP="00713FA3">
      <w:pPr>
        <w:pStyle w:val="titolo7a"/>
        <w:rPr>
          <w:color w:val="002060"/>
        </w:rPr>
      </w:pPr>
      <w:r w:rsidRPr="00BC2F63">
        <w:rPr>
          <w:color w:val="002060"/>
        </w:rPr>
        <w:t xml:space="preserve">PROVVEDIMENTI DISCIPLINARI </w:t>
      </w:r>
    </w:p>
    <w:p w14:paraId="576EFF55" w14:textId="77777777" w:rsidR="00713FA3" w:rsidRPr="00BC2F63" w:rsidRDefault="00713FA3" w:rsidP="00713FA3">
      <w:pPr>
        <w:pStyle w:val="titolo7b0"/>
        <w:rPr>
          <w:color w:val="002060"/>
        </w:rPr>
      </w:pPr>
      <w:r w:rsidRPr="00BC2F63">
        <w:rPr>
          <w:color w:val="002060"/>
        </w:rPr>
        <w:t xml:space="preserve">In base alle risultanze degli atti ufficiali sono state deliberate le seguenti sanzioni disciplinari. </w:t>
      </w:r>
    </w:p>
    <w:p w14:paraId="5846343F" w14:textId="77777777" w:rsidR="00713FA3" w:rsidRPr="00BC2F63" w:rsidRDefault="00713FA3" w:rsidP="00713FA3">
      <w:pPr>
        <w:pStyle w:val="titolo30"/>
        <w:rPr>
          <w:color w:val="002060"/>
        </w:rPr>
      </w:pPr>
      <w:r w:rsidRPr="00BC2F63">
        <w:rPr>
          <w:color w:val="002060"/>
        </w:rPr>
        <w:t xml:space="preserve">CALCIATORI NON ESPULSI </w:t>
      </w:r>
    </w:p>
    <w:p w14:paraId="184F42F6" w14:textId="77777777" w:rsidR="00713FA3" w:rsidRPr="00BC2F63" w:rsidRDefault="00713FA3" w:rsidP="00713FA3">
      <w:pPr>
        <w:pStyle w:val="titolo20"/>
        <w:rPr>
          <w:color w:val="002060"/>
        </w:rPr>
      </w:pPr>
      <w:r w:rsidRPr="00BC2F6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FA3" w:rsidRPr="00BC2F63" w14:paraId="300A621D" w14:textId="77777777" w:rsidTr="00172686">
        <w:tc>
          <w:tcPr>
            <w:tcW w:w="2200" w:type="dxa"/>
            <w:tcMar>
              <w:top w:w="20" w:type="dxa"/>
              <w:left w:w="20" w:type="dxa"/>
              <w:bottom w:w="20" w:type="dxa"/>
              <w:right w:w="20" w:type="dxa"/>
            </w:tcMar>
            <w:vAlign w:val="center"/>
            <w:hideMark/>
          </w:tcPr>
          <w:p w14:paraId="33C88453" w14:textId="77777777" w:rsidR="00713FA3" w:rsidRPr="00BC2F63" w:rsidRDefault="00713FA3" w:rsidP="00172686">
            <w:pPr>
              <w:pStyle w:val="movimento"/>
              <w:rPr>
                <w:color w:val="002060"/>
              </w:rPr>
            </w:pPr>
            <w:r w:rsidRPr="00BC2F63">
              <w:rPr>
                <w:color w:val="002060"/>
              </w:rPr>
              <w:t>ORICI MATTEO</w:t>
            </w:r>
          </w:p>
        </w:tc>
        <w:tc>
          <w:tcPr>
            <w:tcW w:w="2200" w:type="dxa"/>
            <w:tcMar>
              <w:top w:w="20" w:type="dxa"/>
              <w:left w:w="20" w:type="dxa"/>
              <w:bottom w:w="20" w:type="dxa"/>
              <w:right w:w="20" w:type="dxa"/>
            </w:tcMar>
            <w:vAlign w:val="center"/>
            <w:hideMark/>
          </w:tcPr>
          <w:p w14:paraId="2E893D65" w14:textId="77777777" w:rsidR="00713FA3" w:rsidRPr="00BC2F63" w:rsidRDefault="00713FA3" w:rsidP="00172686">
            <w:pPr>
              <w:pStyle w:val="movimento2"/>
              <w:rPr>
                <w:color w:val="002060"/>
              </w:rPr>
            </w:pPr>
            <w:r w:rsidRPr="00BC2F63">
              <w:rPr>
                <w:color w:val="002060"/>
              </w:rPr>
              <w:t xml:space="preserve">(CANTINE RIUNITE CSI) </w:t>
            </w:r>
          </w:p>
        </w:tc>
        <w:tc>
          <w:tcPr>
            <w:tcW w:w="800" w:type="dxa"/>
            <w:tcMar>
              <w:top w:w="20" w:type="dxa"/>
              <w:left w:w="20" w:type="dxa"/>
              <w:bottom w:w="20" w:type="dxa"/>
              <w:right w:w="20" w:type="dxa"/>
            </w:tcMar>
            <w:vAlign w:val="center"/>
            <w:hideMark/>
          </w:tcPr>
          <w:p w14:paraId="62050BFA" w14:textId="77777777" w:rsidR="00713FA3" w:rsidRPr="00BC2F63" w:rsidRDefault="00713FA3" w:rsidP="00172686">
            <w:pPr>
              <w:pStyle w:val="movimento"/>
              <w:rPr>
                <w:color w:val="002060"/>
              </w:rPr>
            </w:pPr>
            <w:r w:rsidRPr="00BC2F63">
              <w:rPr>
                <w:color w:val="002060"/>
              </w:rPr>
              <w:t> </w:t>
            </w:r>
          </w:p>
        </w:tc>
        <w:tc>
          <w:tcPr>
            <w:tcW w:w="2200" w:type="dxa"/>
            <w:tcMar>
              <w:top w:w="20" w:type="dxa"/>
              <w:left w:w="20" w:type="dxa"/>
              <w:bottom w:w="20" w:type="dxa"/>
              <w:right w:w="20" w:type="dxa"/>
            </w:tcMar>
            <w:vAlign w:val="center"/>
            <w:hideMark/>
          </w:tcPr>
          <w:p w14:paraId="76A9702D" w14:textId="77777777" w:rsidR="00713FA3" w:rsidRPr="00BC2F63" w:rsidRDefault="00713FA3" w:rsidP="00172686">
            <w:pPr>
              <w:pStyle w:val="movimento"/>
              <w:rPr>
                <w:color w:val="002060"/>
              </w:rPr>
            </w:pPr>
            <w:r w:rsidRPr="00BC2F63">
              <w:rPr>
                <w:color w:val="002060"/>
              </w:rPr>
              <w:t>BONCI ENRICO</w:t>
            </w:r>
          </w:p>
        </w:tc>
        <w:tc>
          <w:tcPr>
            <w:tcW w:w="2200" w:type="dxa"/>
            <w:tcMar>
              <w:top w:w="20" w:type="dxa"/>
              <w:left w:w="20" w:type="dxa"/>
              <w:bottom w:w="20" w:type="dxa"/>
              <w:right w:w="20" w:type="dxa"/>
            </w:tcMar>
            <w:vAlign w:val="center"/>
            <w:hideMark/>
          </w:tcPr>
          <w:p w14:paraId="5D415FF0" w14:textId="77777777" w:rsidR="00713FA3" w:rsidRPr="00BC2F63" w:rsidRDefault="00713FA3" w:rsidP="00172686">
            <w:pPr>
              <w:pStyle w:val="movimento2"/>
              <w:rPr>
                <w:color w:val="002060"/>
              </w:rPr>
            </w:pPr>
            <w:r w:rsidRPr="00BC2F63">
              <w:rPr>
                <w:color w:val="002060"/>
              </w:rPr>
              <w:t xml:space="preserve">(ITALSERVICE C5) </w:t>
            </w:r>
          </w:p>
        </w:tc>
      </w:tr>
    </w:tbl>
    <w:p w14:paraId="1962C9E7" w14:textId="77777777" w:rsidR="00713FA3" w:rsidRDefault="00713FA3" w:rsidP="00713FA3">
      <w:pPr>
        <w:pStyle w:val="breakline"/>
        <w:rPr>
          <w:color w:val="002060"/>
        </w:rPr>
      </w:pPr>
    </w:p>
    <w:p w14:paraId="7DE874D0" w14:textId="77777777" w:rsidR="00713FA3" w:rsidRPr="001910FC" w:rsidRDefault="00713FA3" w:rsidP="00713FA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9D63DDB" w14:textId="77777777" w:rsidR="00713FA3" w:rsidRPr="001910FC" w:rsidRDefault="00713FA3" w:rsidP="00713FA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B0FE2CA" w14:textId="77777777" w:rsidR="00713FA3" w:rsidRPr="00BC2F63" w:rsidRDefault="00713FA3" w:rsidP="00713FA3">
      <w:pPr>
        <w:pStyle w:val="breakline"/>
        <w:rPr>
          <w:rFonts w:eastAsiaTheme="minorEastAsia"/>
          <w:color w:val="002060"/>
        </w:rPr>
      </w:pPr>
    </w:p>
    <w:p w14:paraId="7B7C05E5" w14:textId="77777777" w:rsidR="00713FA3" w:rsidRPr="00BC2F63" w:rsidRDefault="00713FA3" w:rsidP="00713FA3">
      <w:pPr>
        <w:pStyle w:val="titoloprinc0"/>
        <w:rPr>
          <w:color w:val="002060"/>
        </w:rPr>
      </w:pPr>
      <w:r w:rsidRPr="00BC2F63">
        <w:rPr>
          <w:color w:val="002060"/>
        </w:rPr>
        <w:t>CLASSIFICA</w:t>
      </w:r>
    </w:p>
    <w:p w14:paraId="5FFB09F7" w14:textId="77777777" w:rsidR="00713FA3" w:rsidRPr="00BC2F63" w:rsidRDefault="00713FA3" w:rsidP="00713FA3">
      <w:pPr>
        <w:pStyle w:val="breakline"/>
        <w:rPr>
          <w:color w:val="002060"/>
        </w:rPr>
      </w:pPr>
    </w:p>
    <w:p w14:paraId="3CBA3899" w14:textId="77777777" w:rsidR="00713FA3" w:rsidRPr="00BC2F63" w:rsidRDefault="00713FA3" w:rsidP="00713FA3">
      <w:pPr>
        <w:pStyle w:val="breakline"/>
        <w:rPr>
          <w:color w:val="002060"/>
        </w:rPr>
      </w:pPr>
    </w:p>
    <w:p w14:paraId="4F1A26B0" w14:textId="77777777" w:rsidR="00713FA3" w:rsidRPr="00BC2F63" w:rsidRDefault="00713FA3" w:rsidP="00713FA3">
      <w:pPr>
        <w:pStyle w:val="sottotitolocampionato10"/>
        <w:rPr>
          <w:color w:val="002060"/>
        </w:rPr>
      </w:pPr>
      <w:r w:rsidRPr="00BC2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FA3" w:rsidRPr="00BC2F63" w14:paraId="6964FA0C" w14:textId="77777777" w:rsidTr="0017268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B175D" w14:textId="77777777" w:rsidR="00713FA3" w:rsidRPr="00BC2F63" w:rsidRDefault="00713FA3" w:rsidP="00172686">
            <w:pPr>
              <w:pStyle w:val="headertabella0"/>
              <w:rPr>
                <w:color w:val="002060"/>
              </w:rPr>
            </w:pPr>
            <w:r w:rsidRPr="00BC2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C1411" w14:textId="77777777" w:rsidR="00713FA3" w:rsidRPr="00BC2F63" w:rsidRDefault="00713FA3" w:rsidP="00172686">
            <w:pPr>
              <w:pStyle w:val="headertabella0"/>
              <w:rPr>
                <w:color w:val="002060"/>
              </w:rPr>
            </w:pPr>
            <w:r w:rsidRPr="00BC2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A9C62" w14:textId="77777777" w:rsidR="00713FA3" w:rsidRPr="00BC2F63" w:rsidRDefault="00713FA3" w:rsidP="00172686">
            <w:pPr>
              <w:pStyle w:val="headertabella0"/>
              <w:rPr>
                <w:color w:val="002060"/>
              </w:rPr>
            </w:pPr>
            <w:r w:rsidRPr="00BC2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E04A9" w14:textId="77777777" w:rsidR="00713FA3" w:rsidRPr="00BC2F63" w:rsidRDefault="00713FA3" w:rsidP="00172686">
            <w:pPr>
              <w:pStyle w:val="headertabella0"/>
              <w:rPr>
                <w:color w:val="002060"/>
              </w:rPr>
            </w:pPr>
            <w:r w:rsidRPr="00BC2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5B5E9" w14:textId="77777777" w:rsidR="00713FA3" w:rsidRPr="00BC2F63" w:rsidRDefault="00713FA3" w:rsidP="00172686">
            <w:pPr>
              <w:pStyle w:val="headertabella0"/>
              <w:rPr>
                <w:color w:val="002060"/>
              </w:rPr>
            </w:pPr>
            <w:r w:rsidRPr="00BC2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0B73D" w14:textId="77777777" w:rsidR="00713FA3" w:rsidRPr="00BC2F63" w:rsidRDefault="00713FA3" w:rsidP="00172686">
            <w:pPr>
              <w:pStyle w:val="headertabella0"/>
              <w:rPr>
                <w:color w:val="002060"/>
              </w:rPr>
            </w:pPr>
            <w:r w:rsidRPr="00BC2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261EB" w14:textId="77777777" w:rsidR="00713FA3" w:rsidRPr="00BC2F63" w:rsidRDefault="00713FA3" w:rsidP="00172686">
            <w:pPr>
              <w:pStyle w:val="headertabella0"/>
              <w:rPr>
                <w:color w:val="002060"/>
              </w:rPr>
            </w:pPr>
            <w:r w:rsidRPr="00BC2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36E82" w14:textId="77777777" w:rsidR="00713FA3" w:rsidRPr="00BC2F63" w:rsidRDefault="00713FA3" w:rsidP="00172686">
            <w:pPr>
              <w:pStyle w:val="headertabella0"/>
              <w:rPr>
                <w:color w:val="002060"/>
              </w:rPr>
            </w:pPr>
            <w:r w:rsidRPr="00BC2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3278D" w14:textId="77777777" w:rsidR="00713FA3" w:rsidRPr="00BC2F63" w:rsidRDefault="00713FA3" w:rsidP="00172686">
            <w:pPr>
              <w:pStyle w:val="headertabella0"/>
              <w:rPr>
                <w:color w:val="002060"/>
              </w:rPr>
            </w:pPr>
            <w:r w:rsidRPr="00BC2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11A26" w14:textId="77777777" w:rsidR="00713FA3" w:rsidRPr="00BC2F63" w:rsidRDefault="00713FA3" w:rsidP="00172686">
            <w:pPr>
              <w:pStyle w:val="headertabella0"/>
              <w:rPr>
                <w:color w:val="002060"/>
              </w:rPr>
            </w:pPr>
            <w:r w:rsidRPr="00BC2F63">
              <w:rPr>
                <w:color w:val="002060"/>
              </w:rPr>
              <w:t>PE</w:t>
            </w:r>
          </w:p>
        </w:tc>
      </w:tr>
      <w:tr w:rsidR="00713FA3" w:rsidRPr="00BC2F63" w14:paraId="164FEC20" w14:textId="77777777" w:rsidTr="0017268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D97AD2" w14:textId="77777777" w:rsidR="00713FA3" w:rsidRPr="00BC2F63" w:rsidRDefault="00713FA3" w:rsidP="00172686">
            <w:pPr>
              <w:pStyle w:val="rowtabella0"/>
              <w:rPr>
                <w:color w:val="002060"/>
              </w:rPr>
            </w:pPr>
            <w:r w:rsidRPr="00BC2F6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9A9AC"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0E16"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63B2"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675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B5D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E486"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BB1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A6CB"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851F" w14:textId="77777777" w:rsidR="00713FA3" w:rsidRPr="00BC2F63" w:rsidRDefault="00713FA3" w:rsidP="00172686">
            <w:pPr>
              <w:pStyle w:val="rowtabella0"/>
              <w:jc w:val="center"/>
              <w:rPr>
                <w:color w:val="002060"/>
              </w:rPr>
            </w:pPr>
            <w:r w:rsidRPr="00BC2F63">
              <w:rPr>
                <w:color w:val="002060"/>
              </w:rPr>
              <w:t>0</w:t>
            </w:r>
          </w:p>
        </w:tc>
      </w:tr>
      <w:tr w:rsidR="00713FA3" w:rsidRPr="00BC2F63" w14:paraId="096DDAC7"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256D4" w14:textId="77777777" w:rsidR="00713FA3" w:rsidRPr="00BC2F63" w:rsidRDefault="00713FA3" w:rsidP="00172686">
            <w:pPr>
              <w:pStyle w:val="rowtabella0"/>
              <w:rPr>
                <w:color w:val="002060"/>
              </w:rPr>
            </w:pPr>
            <w:r w:rsidRPr="00BC2F6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B645"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31D6"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9E22"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4B7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C777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A6EF"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FA17"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E00F9"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2846" w14:textId="77777777" w:rsidR="00713FA3" w:rsidRPr="00BC2F63" w:rsidRDefault="00713FA3" w:rsidP="00172686">
            <w:pPr>
              <w:pStyle w:val="rowtabella0"/>
              <w:jc w:val="center"/>
              <w:rPr>
                <w:color w:val="002060"/>
              </w:rPr>
            </w:pPr>
            <w:r w:rsidRPr="00BC2F63">
              <w:rPr>
                <w:color w:val="002060"/>
              </w:rPr>
              <w:t>0</w:t>
            </w:r>
          </w:p>
        </w:tc>
      </w:tr>
      <w:tr w:rsidR="00713FA3" w:rsidRPr="00BC2F63" w14:paraId="356AFE82"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EB37F" w14:textId="77777777" w:rsidR="00713FA3" w:rsidRPr="00BC2F63" w:rsidRDefault="00713FA3" w:rsidP="00172686">
            <w:pPr>
              <w:pStyle w:val="rowtabella0"/>
              <w:rPr>
                <w:color w:val="002060"/>
              </w:rPr>
            </w:pPr>
            <w:r w:rsidRPr="00BC2F63">
              <w:rPr>
                <w:color w:val="002060"/>
              </w:rPr>
              <w:lastRenderedPageBreak/>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F99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B3C8"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9DEE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A580"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1DCDD"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016C"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5EE2"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C4F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034A" w14:textId="77777777" w:rsidR="00713FA3" w:rsidRPr="00BC2F63" w:rsidRDefault="00713FA3" w:rsidP="00172686">
            <w:pPr>
              <w:pStyle w:val="rowtabella0"/>
              <w:jc w:val="center"/>
              <w:rPr>
                <w:color w:val="002060"/>
              </w:rPr>
            </w:pPr>
            <w:r w:rsidRPr="00BC2F63">
              <w:rPr>
                <w:color w:val="002060"/>
              </w:rPr>
              <w:t>0</w:t>
            </w:r>
          </w:p>
        </w:tc>
      </w:tr>
      <w:tr w:rsidR="00713FA3" w:rsidRPr="00BC2F63" w14:paraId="6F374A10"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285C9" w14:textId="77777777" w:rsidR="00713FA3" w:rsidRPr="00BC2F63" w:rsidRDefault="00713FA3" w:rsidP="00172686">
            <w:pPr>
              <w:pStyle w:val="rowtabella0"/>
              <w:rPr>
                <w:color w:val="002060"/>
              </w:rPr>
            </w:pPr>
            <w:r w:rsidRPr="00BC2F6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35194"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6145"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9159"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D1C8"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1C65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D10B"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4EA4"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B38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4CF5" w14:textId="77777777" w:rsidR="00713FA3" w:rsidRPr="00BC2F63" w:rsidRDefault="00713FA3" w:rsidP="00172686">
            <w:pPr>
              <w:pStyle w:val="rowtabella0"/>
              <w:jc w:val="center"/>
              <w:rPr>
                <w:color w:val="002060"/>
              </w:rPr>
            </w:pPr>
            <w:r w:rsidRPr="00BC2F63">
              <w:rPr>
                <w:color w:val="002060"/>
              </w:rPr>
              <w:t>0</w:t>
            </w:r>
          </w:p>
        </w:tc>
      </w:tr>
      <w:tr w:rsidR="00713FA3" w:rsidRPr="00BC2F63" w14:paraId="76570FAC"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2139B4" w14:textId="77777777" w:rsidR="00713FA3" w:rsidRPr="00BC2F63" w:rsidRDefault="00713FA3" w:rsidP="00172686">
            <w:pPr>
              <w:pStyle w:val="rowtabella0"/>
              <w:rPr>
                <w:color w:val="002060"/>
              </w:rPr>
            </w:pPr>
            <w:r w:rsidRPr="00BC2F6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8BD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0AE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ECF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067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A59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F33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2D4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6571"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A008" w14:textId="77777777" w:rsidR="00713FA3" w:rsidRPr="00BC2F63" w:rsidRDefault="00713FA3" w:rsidP="00172686">
            <w:pPr>
              <w:pStyle w:val="rowtabella0"/>
              <w:jc w:val="center"/>
              <w:rPr>
                <w:color w:val="002060"/>
              </w:rPr>
            </w:pPr>
            <w:r w:rsidRPr="00BC2F63">
              <w:rPr>
                <w:color w:val="002060"/>
              </w:rPr>
              <w:t>0</w:t>
            </w:r>
          </w:p>
        </w:tc>
      </w:tr>
      <w:tr w:rsidR="00713FA3" w:rsidRPr="00BC2F63" w14:paraId="0EE439E5"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11F3E" w14:textId="77777777" w:rsidR="00713FA3" w:rsidRPr="00BC2F63" w:rsidRDefault="00713FA3" w:rsidP="00172686">
            <w:pPr>
              <w:pStyle w:val="rowtabella0"/>
              <w:rPr>
                <w:color w:val="002060"/>
              </w:rPr>
            </w:pPr>
            <w:r w:rsidRPr="00BC2F6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346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846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183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DE8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B09B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453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8373"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859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5E73" w14:textId="77777777" w:rsidR="00713FA3" w:rsidRPr="00BC2F63" w:rsidRDefault="00713FA3" w:rsidP="00172686">
            <w:pPr>
              <w:pStyle w:val="rowtabella0"/>
              <w:jc w:val="center"/>
              <w:rPr>
                <w:color w:val="002060"/>
              </w:rPr>
            </w:pPr>
            <w:r w:rsidRPr="00BC2F63">
              <w:rPr>
                <w:color w:val="002060"/>
              </w:rPr>
              <w:t>0</w:t>
            </w:r>
          </w:p>
        </w:tc>
      </w:tr>
      <w:tr w:rsidR="00713FA3" w:rsidRPr="00BC2F63" w14:paraId="631E3CE3"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DD10B" w14:textId="77777777" w:rsidR="00713FA3" w:rsidRPr="00BC2F63" w:rsidRDefault="00713FA3" w:rsidP="00172686">
            <w:pPr>
              <w:pStyle w:val="rowtabella0"/>
              <w:rPr>
                <w:color w:val="002060"/>
              </w:rPr>
            </w:pPr>
            <w:r w:rsidRPr="00BC2F6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97E7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4A106"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333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2B6E"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F71F"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4A2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ED72"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E1E4"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B97F" w14:textId="77777777" w:rsidR="00713FA3" w:rsidRPr="00BC2F63" w:rsidRDefault="00713FA3" w:rsidP="00172686">
            <w:pPr>
              <w:pStyle w:val="rowtabella0"/>
              <w:jc w:val="center"/>
              <w:rPr>
                <w:color w:val="002060"/>
              </w:rPr>
            </w:pPr>
            <w:r w:rsidRPr="00BC2F63">
              <w:rPr>
                <w:color w:val="002060"/>
              </w:rPr>
              <w:t>0</w:t>
            </w:r>
          </w:p>
        </w:tc>
      </w:tr>
      <w:tr w:rsidR="00713FA3" w:rsidRPr="00BC2F63" w14:paraId="7811A706" w14:textId="77777777" w:rsidTr="0017268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2C521" w14:textId="77777777" w:rsidR="00713FA3" w:rsidRPr="00BC2F63" w:rsidRDefault="00713FA3" w:rsidP="00172686">
            <w:pPr>
              <w:pStyle w:val="rowtabella0"/>
              <w:rPr>
                <w:color w:val="002060"/>
              </w:rPr>
            </w:pPr>
            <w:r w:rsidRPr="00BC2F6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155B5"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1EEF9"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A7B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E87A"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77BA"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C129" w14:textId="77777777" w:rsidR="00713FA3" w:rsidRPr="00BC2F63" w:rsidRDefault="00713FA3" w:rsidP="00172686">
            <w:pPr>
              <w:pStyle w:val="rowtabella0"/>
              <w:jc w:val="center"/>
              <w:rPr>
                <w:color w:val="002060"/>
              </w:rPr>
            </w:pPr>
            <w:r w:rsidRPr="00BC2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0A46" w14:textId="77777777" w:rsidR="00713FA3" w:rsidRPr="00BC2F63" w:rsidRDefault="00713FA3" w:rsidP="00172686">
            <w:pPr>
              <w:pStyle w:val="rowtabella0"/>
              <w:jc w:val="center"/>
              <w:rPr>
                <w:color w:val="002060"/>
              </w:rPr>
            </w:pPr>
            <w:r w:rsidRPr="00BC2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0B1A" w14:textId="77777777" w:rsidR="00713FA3" w:rsidRPr="00BC2F63" w:rsidRDefault="00713FA3" w:rsidP="00172686">
            <w:pPr>
              <w:pStyle w:val="rowtabella0"/>
              <w:jc w:val="center"/>
              <w:rPr>
                <w:color w:val="002060"/>
              </w:rPr>
            </w:pPr>
            <w:r w:rsidRPr="00BC2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BEF6" w14:textId="77777777" w:rsidR="00713FA3" w:rsidRPr="00BC2F63" w:rsidRDefault="00713FA3" w:rsidP="00172686">
            <w:pPr>
              <w:pStyle w:val="rowtabella0"/>
              <w:jc w:val="center"/>
              <w:rPr>
                <w:color w:val="002060"/>
              </w:rPr>
            </w:pPr>
            <w:r w:rsidRPr="00BC2F63">
              <w:rPr>
                <w:color w:val="002060"/>
              </w:rPr>
              <w:t>0</w:t>
            </w:r>
          </w:p>
        </w:tc>
      </w:tr>
      <w:tr w:rsidR="00713FA3" w:rsidRPr="00BC2F63" w14:paraId="2A45356C" w14:textId="77777777" w:rsidTr="0017268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419234" w14:textId="77777777" w:rsidR="00713FA3" w:rsidRPr="00BC2F63" w:rsidRDefault="00713FA3" w:rsidP="00172686">
            <w:pPr>
              <w:pStyle w:val="rowtabella0"/>
              <w:rPr>
                <w:color w:val="002060"/>
              </w:rPr>
            </w:pPr>
            <w:r w:rsidRPr="00BC2F6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2CD00"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F595C"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E887"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4F2B"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61371" w14:textId="77777777" w:rsidR="00713FA3" w:rsidRPr="00BC2F63" w:rsidRDefault="00713FA3" w:rsidP="00172686">
            <w:pPr>
              <w:pStyle w:val="rowtabella0"/>
              <w:jc w:val="center"/>
              <w:rPr>
                <w:color w:val="002060"/>
              </w:rPr>
            </w:pPr>
            <w:r w:rsidRPr="00BC2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A268" w14:textId="77777777" w:rsidR="00713FA3" w:rsidRPr="00BC2F63" w:rsidRDefault="00713FA3" w:rsidP="00172686">
            <w:pPr>
              <w:pStyle w:val="rowtabella0"/>
              <w:jc w:val="center"/>
              <w:rPr>
                <w:color w:val="002060"/>
              </w:rPr>
            </w:pPr>
            <w:r w:rsidRPr="00BC2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26C7"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8692" w14:textId="77777777" w:rsidR="00713FA3" w:rsidRPr="00BC2F63" w:rsidRDefault="00713FA3" w:rsidP="00172686">
            <w:pPr>
              <w:pStyle w:val="rowtabella0"/>
              <w:jc w:val="center"/>
              <w:rPr>
                <w:color w:val="002060"/>
              </w:rPr>
            </w:pPr>
            <w:r w:rsidRPr="00BC2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668F" w14:textId="77777777" w:rsidR="00713FA3" w:rsidRPr="00BC2F63" w:rsidRDefault="00713FA3" w:rsidP="00172686">
            <w:pPr>
              <w:pStyle w:val="rowtabella0"/>
              <w:jc w:val="center"/>
              <w:rPr>
                <w:color w:val="002060"/>
              </w:rPr>
            </w:pPr>
            <w:r w:rsidRPr="00BC2F63">
              <w:rPr>
                <w:color w:val="002060"/>
              </w:rPr>
              <w:t>0</w:t>
            </w:r>
          </w:p>
        </w:tc>
      </w:tr>
    </w:tbl>
    <w:p w14:paraId="3C1F2FED" w14:textId="77777777" w:rsidR="00713FA3" w:rsidRDefault="00713FA3" w:rsidP="00713FA3">
      <w:pPr>
        <w:pStyle w:val="breakline"/>
        <w:rPr>
          <w:color w:val="002060"/>
        </w:rPr>
      </w:pPr>
    </w:p>
    <w:p w14:paraId="137E59B6" w14:textId="77777777" w:rsidR="00713FA3" w:rsidRPr="00E558C4" w:rsidRDefault="00713FA3" w:rsidP="00713FA3">
      <w:pPr>
        <w:pStyle w:val="titoloprinc0"/>
        <w:rPr>
          <w:color w:val="002060"/>
        </w:rPr>
      </w:pPr>
      <w:r w:rsidRPr="00E558C4">
        <w:rPr>
          <w:color w:val="002060"/>
        </w:rPr>
        <w:t>PROGRAMMA GARE</w:t>
      </w:r>
    </w:p>
    <w:p w14:paraId="714460F3" w14:textId="77777777" w:rsidR="00713FA3" w:rsidRPr="00E558C4" w:rsidRDefault="00713FA3" w:rsidP="00713FA3">
      <w:pPr>
        <w:pStyle w:val="breakline"/>
        <w:rPr>
          <w:color w:val="002060"/>
        </w:rPr>
      </w:pPr>
    </w:p>
    <w:p w14:paraId="67482F34" w14:textId="77777777" w:rsidR="00713FA3" w:rsidRPr="00E558C4" w:rsidRDefault="00713FA3" w:rsidP="00713FA3">
      <w:pPr>
        <w:pStyle w:val="sottotitolocampionato10"/>
        <w:rPr>
          <w:color w:val="002060"/>
        </w:rPr>
      </w:pPr>
      <w:r w:rsidRPr="00E558C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13FA3" w:rsidRPr="00E558C4" w14:paraId="58B640AA"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7D181"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D261D"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C2816"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AB015"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1D22D"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8B2D4"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16ED8"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6B0F7893" w14:textId="77777777" w:rsidTr="0017268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DB9EAF" w14:textId="77777777" w:rsidR="00713FA3" w:rsidRPr="00E558C4" w:rsidRDefault="00713FA3" w:rsidP="00172686">
            <w:pPr>
              <w:pStyle w:val="rowtabella0"/>
              <w:rPr>
                <w:color w:val="002060"/>
              </w:rPr>
            </w:pPr>
            <w:r w:rsidRPr="00E558C4">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63931E" w14:textId="77777777" w:rsidR="00713FA3" w:rsidRPr="00E558C4" w:rsidRDefault="00713FA3" w:rsidP="00172686">
            <w:pPr>
              <w:pStyle w:val="rowtabella0"/>
              <w:rPr>
                <w:color w:val="002060"/>
              </w:rPr>
            </w:pPr>
            <w:r w:rsidRPr="00E558C4">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F9CD2" w14:textId="77777777" w:rsidR="00713FA3" w:rsidRPr="00E558C4" w:rsidRDefault="00713FA3" w:rsidP="00172686">
            <w:pPr>
              <w:pStyle w:val="rowtabella0"/>
              <w:jc w:val="center"/>
              <w:rPr>
                <w:color w:val="002060"/>
              </w:rPr>
            </w:pPr>
            <w:r w:rsidRPr="00E558C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00039A" w14:textId="77777777" w:rsidR="00713FA3" w:rsidRPr="00E558C4" w:rsidRDefault="00713FA3" w:rsidP="00172686">
            <w:pPr>
              <w:pStyle w:val="rowtabella0"/>
              <w:rPr>
                <w:color w:val="002060"/>
              </w:rPr>
            </w:pPr>
            <w:r w:rsidRPr="00E558C4">
              <w:rPr>
                <w:color w:val="002060"/>
              </w:rPr>
              <w:t>15/04/2026 18:15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6E039" w14:textId="77777777" w:rsidR="00713FA3" w:rsidRPr="00E558C4" w:rsidRDefault="00713FA3" w:rsidP="00172686">
            <w:pPr>
              <w:pStyle w:val="rowtabella0"/>
              <w:rPr>
                <w:color w:val="002060"/>
              </w:rPr>
            </w:pPr>
            <w:r w:rsidRPr="00E558C4">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24A3CE" w14:textId="77777777" w:rsidR="00713FA3" w:rsidRPr="00E558C4" w:rsidRDefault="00713FA3" w:rsidP="00172686">
            <w:pPr>
              <w:pStyle w:val="rowtabella0"/>
              <w:rPr>
                <w:color w:val="002060"/>
              </w:rPr>
            </w:pPr>
            <w:r w:rsidRPr="00E558C4">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ACD90B" w14:textId="77777777" w:rsidR="00713FA3" w:rsidRPr="00E558C4" w:rsidRDefault="00713FA3" w:rsidP="00172686">
            <w:pPr>
              <w:pStyle w:val="rowtabella0"/>
              <w:rPr>
                <w:color w:val="002060"/>
              </w:rPr>
            </w:pPr>
            <w:r w:rsidRPr="00E558C4">
              <w:rPr>
                <w:color w:val="002060"/>
              </w:rPr>
              <w:t>VIA VESCOVARA, 7</w:t>
            </w:r>
          </w:p>
        </w:tc>
      </w:tr>
    </w:tbl>
    <w:p w14:paraId="4B9189BA" w14:textId="77777777" w:rsidR="00713FA3" w:rsidRPr="00E558C4" w:rsidRDefault="00713FA3" w:rsidP="00713FA3">
      <w:pPr>
        <w:pStyle w:val="breakline"/>
        <w:rPr>
          <w:rFonts w:eastAsiaTheme="minorEastAsia"/>
          <w:color w:val="002060"/>
        </w:rPr>
      </w:pPr>
    </w:p>
    <w:p w14:paraId="295D74D2" w14:textId="77777777" w:rsidR="00713FA3" w:rsidRPr="00E558C4" w:rsidRDefault="00713FA3" w:rsidP="00713FA3">
      <w:pPr>
        <w:pStyle w:val="breakline"/>
        <w:rPr>
          <w:color w:val="002060"/>
        </w:rPr>
      </w:pPr>
    </w:p>
    <w:p w14:paraId="01576460" w14:textId="77777777" w:rsidR="00713FA3" w:rsidRPr="00E558C4" w:rsidRDefault="00713FA3" w:rsidP="00713FA3">
      <w:pPr>
        <w:pStyle w:val="breakline"/>
        <w:rPr>
          <w:color w:val="002060"/>
        </w:rPr>
      </w:pPr>
    </w:p>
    <w:p w14:paraId="10B26050" w14:textId="77777777" w:rsidR="00713FA3" w:rsidRPr="00E558C4" w:rsidRDefault="00713FA3" w:rsidP="00713FA3">
      <w:pPr>
        <w:pStyle w:val="sottotitolocampionato10"/>
        <w:rPr>
          <w:color w:val="002060"/>
        </w:rPr>
      </w:pPr>
      <w:r w:rsidRPr="00E558C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13FA3" w:rsidRPr="00E558C4" w14:paraId="6397F5C2" w14:textId="77777777" w:rsidTr="0017268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5A1B3" w14:textId="77777777" w:rsidR="00713FA3" w:rsidRPr="00E558C4" w:rsidRDefault="00713FA3" w:rsidP="00172686">
            <w:pPr>
              <w:pStyle w:val="headertabella0"/>
              <w:rPr>
                <w:color w:val="002060"/>
              </w:rPr>
            </w:pPr>
            <w:r w:rsidRPr="00E558C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91DB2" w14:textId="77777777" w:rsidR="00713FA3" w:rsidRPr="00E558C4" w:rsidRDefault="00713FA3" w:rsidP="00172686">
            <w:pPr>
              <w:pStyle w:val="headertabella0"/>
              <w:rPr>
                <w:color w:val="002060"/>
              </w:rPr>
            </w:pPr>
            <w:r w:rsidRPr="00E558C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4E056" w14:textId="77777777" w:rsidR="00713FA3" w:rsidRPr="00E558C4" w:rsidRDefault="00713FA3" w:rsidP="00172686">
            <w:pPr>
              <w:pStyle w:val="headertabella0"/>
              <w:rPr>
                <w:color w:val="002060"/>
              </w:rPr>
            </w:pPr>
            <w:r w:rsidRPr="00E558C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F1AF3" w14:textId="77777777" w:rsidR="00713FA3" w:rsidRPr="00E558C4" w:rsidRDefault="00713FA3" w:rsidP="00172686">
            <w:pPr>
              <w:pStyle w:val="headertabella0"/>
              <w:rPr>
                <w:color w:val="002060"/>
              </w:rPr>
            </w:pPr>
            <w:r w:rsidRPr="00E558C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993FC" w14:textId="77777777" w:rsidR="00713FA3" w:rsidRPr="00E558C4" w:rsidRDefault="00713FA3" w:rsidP="00172686">
            <w:pPr>
              <w:pStyle w:val="headertabella0"/>
              <w:rPr>
                <w:color w:val="002060"/>
              </w:rPr>
            </w:pPr>
            <w:r w:rsidRPr="00E558C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F197A" w14:textId="77777777" w:rsidR="00713FA3" w:rsidRPr="00E558C4" w:rsidRDefault="00713FA3" w:rsidP="00172686">
            <w:pPr>
              <w:pStyle w:val="headertabella0"/>
              <w:rPr>
                <w:color w:val="002060"/>
              </w:rPr>
            </w:pPr>
            <w:proofErr w:type="spellStart"/>
            <w:r w:rsidRPr="00E558C4">
              <w:rPr>
                <w:color w:val="002060"/>
              </w:rPr>
              <w:t>Localita'</w:t>
            </w:r>
            <w:proofErr w:type="spellEnd"/>
            <w:r w:rsidRPr="00E558C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14744" w14:textId="77777777" w:rsidR="00713FA3" w:rsidRPr="00E558C4" w:rsidRDefault="00713FA3" w:rsidP="00172686">
            <w:pPr>
              <w:pStyle w:val="headertabella0"/>
              <w:rPr>
                <w:color w:val="002060"/>
              </w:rPr>
            </w:pPr>
            <w:r w:rsidRPr="00E558C4">
              <w:rPr>
                <w:color w:val="002060"/>
              </w:rPr>
              <w:t>Indirizzo Impianto</w:t>
            </w:r>
          </w:p>
        </w:tc>
      </w:tr>
      <w:tr w:rsidR="00713FA3" w:rsidRPr="00E558C4" w14:paraId="762202E7" w14:textId="77777777" w:rsidTr="0017268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BC0FA2" w14:textId="77777777" w:rsidR="00713FA3" w:rsidRPr="00E558C4" w:rsidRDefault="00713FA3" w:rsidP="00172686">
            <w:pPr>
              <w:pStyle w:val="rowtabella0"/>
              <w:rPr>
                <w:color w:val="002060"/>
              </w:rPr>
            </w:pPr>
            <w:r w:rsidRPr="00E558C4">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092DD" w14:textId="77777777" w:rsidR="00713FA3" w:rsidRPr="00E558C4" w:rsidRDefault="00713FA3" w:rsidP="00172686">
            <w:pPr>
              <w:pStyle w:val="rowtabella0"/>
              <w:rPr>
                <w:color w:val="002060"/>
              </w:rPr>
            </w:pPr>
            <w:r w:rsidRPr="00E558C4">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F2065" w14:textId="77777777" w:rsidR="00713FA3" w:rsidRPr="00E558C4" w:rsidRDefault="00713FA3" w:rsidP="00172686">
            <w:pPr>
              <w:pStyle w:val="rowtabella0"/>
              <w:jc w:val="center"/>
              <w:rPr>
                <w:color w:val="002060"/>
              </w:rPr>
            </w:pPr>
            <w:r w:rsidRPr="00E558C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AA30D" w14:textId="77777777" w:rsidR="00713FA3" w:rsidRPr="00E558C4" w:rsidRDefault="00713FA3" w:rsidP="00172686">
            <w:pPr>
              <w:pStyle w:val="rowtabella0"/>
              <w:rPr>
                <w:color w:val="002060"/>
              </w:rPr>
            </w:pPr>
            <w:r w:rsidRPr="00E558C4">
              <w:rPr>
                <w:color w:val="002060"/>
              </w:rPr>
              <w:t>18/04/2026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DF3D4" w14:textId="77777777" w:rsidR="00713FA3" w:rsidRPr="00E558C4" w:rsidRDefault="00713FA3" w:rsidP="00172686">
            <w:pPr>
              <w:pStyle w:val="rowtabella0"/>
              <w:rPr>
                <w:color w:val="002060"/>
              </w:rPr>
            </w:pPr>
            <w:r w:rsidRPr="00E558C4">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FD824" w14:textId="77777777" w:rsidR="00713FA3" w:rsidRPr="00E558C4" w:rsidRDefault="00713FA3" w:rsidP="00172686">
            <w:pPr>
              <w:pStyle w:val="rowtabella0"/>
              <w:rPr>
                <w:color w:val="002060"/>
              </w:rPr>
            </w:pPr>
            <w:r w:rsidRPr="00E558C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3CBE5" w14:textId="77777777" w:rsidR="00713FA3" w:rsidRPr="00E558C4" w:rsidRDefault="00713FA3" w:rsidP="00172686">
            <w:pPr>
              <w:pStyle w:val="rowtabella0"/>
              <w:rPr>
                <w:color w:val="002060"/>
              </w:rPr>
            </w:pPr>
            <w:r w:rsidRPr="00E558C4">
              <w:rPr>
                <w:color w:val="002060"/>
              </w:rPr>
              <w:t>VIA GROTTE DI POSATORA 19/A</w:t>
            </w:r>
          </w:p>
        </w:tc>
      </w:tr>
      <w:tr w:rsidR="00713FA3" w:rsidRPr="00E558C4" w14:paraId="0A3C256A"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D65BB8" w14:textId="77777777" w:rsidR="00713FA3" w:rsidRPr="00E558C4" w:rsidRDefault="00713FA3" w:rsidP="00172686">
            <w:pPr>
              <w:pStyle w:val="rowtabella0"/>
              <w:rPr>
                <w:color w:val="002060"/>
              </w:rPr>
            </w:pPr>
            <w:r w:rsidRPr="00E558C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8968CC" w14:textId="77777777" w:rsidR="00713FA3" w:rsidRPr="00E558C4" w:rsidRDefault="00713FA3" w:rsidP="00172686">
            <w:pPr>
              <w:pStyle w:val="rowtabella0"/>
              <w:rPr>
                <w:color w:val="002060"/>
              </w:rPr>
            </w:pPr>
            <w:r w:rsidRPr="00E558C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865AD7"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579FD4" w14:textId="77777777" w:rsidR="00713FA3" w:rsidRPr="00E558C4" w:rsidRDefault="00713FA3" w:rsidP="00172686">
            <w:pPr>
              <w:pStyle w:val="rowtabella0"/>
              <w:rPr>
                <w:color w:val="002060"/>
              </w:rPr>
            </w:pPr>
            <w:r w:rsidRPr="00E558C4">
              <w:rPr>
                <w:color w:val="002060"/>
              </w:rPr>
              <w:t>18/04/2026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9B6AEC" w14:textId="77777777" w:rsidR="00713FA3" w:rsidRPr="00E558C4" w:rsidRDefault="00713FA3" w:rsidP="00172686">
            <w:pPr>
              <w:pStyle w:val="rowtabella0"/>
              <w:rPr>
                <w:color w:val="002060"/>
              </w:rPr>
            </w:pPr>
            <w:r w:rsidRPr="00E558C4">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1B095" w14:textId="77777777" w:rsidR="00713FA3" w:rsidRPr="00E558C4" w:rsidRDefault="00713FA3" w:rsidP="00172686">
            <w:pPr>
              <w:pStyle w:val="rowtabella0"/>
              <w:rPr>
                <w:color w:val="002060"/>
              </w:rPr>
            </w:pPr>
            <w:r w:rsidRPr="00E558C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C01D97" w14:textId="77777777" w:rsidR="00713FA3" w:rsidRPr="00E558C4" w:rsidRDefault="00713FA3" w:rsidP="00172686">
            <w:pPr>
              <w:pStyle w:val="rowtabella0"/>
              <w:rPr>
                <w:color w:val="002060"/>
              </w:rPr>
            </w:pPr>
            <w:r w:rsidRPr="00E558C4">
              <w:rPr>
                <w:color w:val="002060"/>
              </w:rPr>
              <w:t>VIA DELLA REPUBBLICA</w:t>
            </w:r>
          </w:p>
        </w:tc>
      </w:tr>
      <w:tr w:rsidR="00713FA3" w:rsidRPr="00E558C4" w14:paraId="2B153865" w14:textId="77777777" w:rsidTr="0017268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41B24" w14:textId="77777777" w:rsidR="00713FA3" w:rsidRPr="00E558C4" w:rsidRDefault="00713FA3" w:rsidP="00172686">
            <w:pPr>
              <w:pStyle w:val="rowtabella0"/>
              <w:rPr>
                <w:color w:val="002060"/>
              </w:rPr>
            </w:pPr>
            <w:r w:rsidRPr="00E558C4">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42006E" w14:textId="77777777" w:rsidR="00713FA3" w:rsidRPr="00E558C4" w:rsidRDefault="00713FA3" w:rsidP="00172686">
            <w:pPr>
              <w:pStyle w:val="rowtabella0"/>
              <w:rPr>
                <w:color w:val="002060"/>
              </w:rPr>
            </w:pPr>
            <w:r w:rsidRPr="00E558C4">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175953"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CA8511" w14:textId="77777777" w:rsidR="00713FA3" w:rsidRPr="00E558C4" w:rsidRDefault="00713FA3" w:rsidP="00172686">
            <w:pPr>
              <w:pStyle w:val="rowtabella0"/>
              <w:rPr>
                <w:color w:val="002060"/>
              </w:rPr>
            </w:pPr>
            <w:r w:rsidRPr="00E558C4">
              <w:rPr>
                <w:color w:val="002060"/>
              </w:rPr>
              <w:t>21/04/2026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5FB4B1" w14:textId="77777777" w:rsidR="00713FA3" w:rsidRPr="00E558C4" w:rsidRDefault="00713FA3" w:rsidP="00172686">
            <w:pPr>
              <w:pStyle w:val="rowtabella0"/>
              <w:rPr>
                <w:color w:val="002060"/>
              </w:rPr>
            </w:pPr>
            <w:r w:rsidRPr="00E558C4">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3CA23" w14:textId="77777777" w:rsidR="00713FA3" w:rsidRPr="00E558C4" w:rsidRDefault="00713FA3" w:rsidP="00172686">
            <w:pPr>
              <w:pStyle w:val="rowtabella0"/>
              <w:rPr>
                <w:color w:val="002060"/>
              </w:rPr>
            </w:pPr>
            <w:r w:rsidRPr="00E558C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8E6068" w14:textId="77777777" w:rsidR="00713FA3" w:rsidRPr="00E558C4" w:rsidRDefault="00713FA3" w:rsidP="00172686">
            <w:pPr>
              <w:pStyle w:val="rowtabella0"/>
              <w:rPr>
                <w:color w:val="002060"/>
              </w:rPr>
            </w:pPr>
            <w:r w:rsidRPr="00E558C4">
              <w:rPr>
                <w:color w:val="002060"/>
              </w:rPr>
              <w:t>VIA AMATO</w:t>
            </w:r>
          </w:p>
        </w:tc>
      </w:tr>
      <w:tr w:rsidR="00713FA3" w:rsidRPr="00E558C4" w14:paraId="0A4B2984" w14:textId="77777777" w:rsidTr="0017268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214086" w14:textId="77777777" w:rsidR="00713FA3" w:rsidRPr="00E558C4" w:rsidRDefault="00713FA3" w:rsidP="00172686">
            <w:pPr>
              <w:pStyle w:val="rowtabella0"/>
              <w:rPr>
                <w:color w:val="002060"/>
              </w:rPr>
            </w:pPr>
            <w:r w:rsidRPr="00E558C4">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5509C" w14:textId="77777777" w:rsidR="00713FA3" w:rsidRPr="00E558C4" w:rsidRDefault="00713FA3" w:rsidP="00172686">
            <w:pPr>
              <w:pStyle w:val="rowtabella0"/>
              <w:rPr>
                <w:color w:val="002060"/>
              </w:rPr>
            </w:pPr>
            <w:r w:rsidRPr="00E558C4">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25B24" w14:textId="77777777" w:rsidR="00713FA3" w:rsidRPr="00E558C4" w:rsidRDefault="00713FA3" w:rsidP="00172686">
            <w:pPr>
              <w:pStyle w:val="rowtabella0"/>
              <w:jc w:val="center"/>
              <w:rPr>
                <w:color w:val="002060"/>
              </w:rPr>
            </w:pPr>
            <w:r w:rsidRPr="00E558C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F788D" w14:textId="77777777" w:rsidR="00713FA3" w:rsidRPr="00E558C4" w:rsidRDefault="00713FA3" w:rsidP="00172686">
            <w:pPr>
              <w:pStyle w:val="rowtabella0"/>
              <w:rPr>
                <w:color w:val="002060"/>
              </w:rPr>
            </w:pPr>
            <w:r w:rsidRPr="00E558C4">
              <w:rPr>
                <w:color w:val="002060"/>
              </w:rPr>
              <w:t>22/04/2026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09875" w14:textId="77777777" w:rsidR="00713FA3" w:rsidRPr="00E558C4" w:rsidRDefault="00713FA3" w:rsidP="00172686">
            <w:pPr>
              <w:pStyle w:val="rowtabella0"/>
              <w:rPr>
                <w:color w:val="002060"/>
              </w:rPr>
            </w:pPr>
            <w:r w:rsidRPr="00E558C4">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5952D" w14:textId="77777777" w:rsidR="00713FA3" w:rsidRPr="00E558C4" w:rsidRDefault="00713FA3" w:rsidP="00172686">
            <w:pPr>
              <w:pStyle w:val="rowtabella0"/>
              <w:rPr>
                <w:color w:val="002060"/>
              </w:rPr>
            </w:pPr>
            <w:r w:rsidRPr="00E558C4">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89C91" w14:textId="77777777" w:rsidR="00713FA3" w:rsidRPr="00E558C4" w:rsidRDefault="00713FA3" w:rsidP="00172686">
            <w:pPr>
              <w:pStyle w:val="rowtabella0"/>
              <w:rPr>
                <w:color w:val="002060"/>
              </w:rPr>
            </w:pPr>
            <w:r w:rsidRPr="00E558C4">
              <w:rPr>
                <w:color w:val="002060"/>
              </w:rPr>
              <w:t>VIA NAZARIO SAURO</w:t>
            </w:r>
          </w:p>
        </w:tc>
      </w:tr>
    </w:tbl>
    <w:p w14:paraId="00846155" w14:textId="77777777" w:rsidR="00713FA3" w:rsidRPr="00E558C4" w:rsidRDefault="00713FA3" w:rsidP="00713FA3">
      <w:pPr>
        <w:pStyle w:val="breakline"/>
        <w:rPr>
          <w:rFonts w:eastAsiaTheme="minorEastAsia"/>
          <w:color w:val="002060"/>
        </w:rPr>
      </w:pPr>
    </w:p>
    <w:p w14:paraId="7196AC14" w14:textId="77777777" w:rsidR="00713FA3" w:rsidRPr="00BC2F63" w:rsidRDefault="00713FA3" w:rsidP="00713FA3">
      <w:pPr>
        <w:pStyle w:val="breakline"/>
        <w:rPr>
          <w:rFonts w:eastAsiaTheme="minorEastAsia"/>
          <w:color w:val="002060"/>
        </w:rPr>
      </w:pPr>
    </w:p>
    <w:p w14:paraId="3C546FEE" w14:textId="77777777" w:rsidR="00713FA3" w:rsidRPr="00BC2F63" w:rsidRDefault="00713FA3" w:rsidP="00713FA3">
      <w:pPr>
        <w:pStyle w:val="breakline"/>
        <w:rPr>
          <w:color w:val="002060"/>
        </w:rPr>
      </w:pPr>
    </w:p>
    <w:p w14:paraId="6CB5935C" w14:textId="77777777" w:rsidR="00810448" w:rsidRDefault="00810448" w:rsidP="006249C0">
      <w:pPr>
        <w:pStyle w:val="breakline"/>
        <w:rPr>
          <w:color w:val="002060"/>
        </w:rPr>
      </w:pPr>
    </w:p>
    <w:p w14:paraId="2B047A0F" w14:textId="77777777" w:rsidR="00A5765D" w:rsidRPr="008354C6" w:rsidRDefault="00A5765D" w:rsidP="006249C0">
      <w:pPr>
        <w:pStyle w:val="breakline"/>
        <w:rPr>
          <w:color w:val="002060"/>
        </w:rPr>
      </w:pPr>
    </w:p>
    <w:p w14:paraId="3532BC8B" w14:textId="77777777" w:rsidR="00A318F4" w:rsidRDefault="00A318F4" w:rsidP="001B61AF">
      <w:pPr>
        <w:pStyle w:val="breakline"/>
        <w:rPr>
          <w:color w:val="002060"/>
        </w:rPr>
      </w:pPr>
    </w:p>
    <w:p w14:paraId="0D37C6FA" w14:textId="77777777" w:rsidR="00A318F4" w:rsidRDefault="00A318F4" w:rsidP="001B61A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4AD1C95B"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37830">
        <w:rPr>
          <w:rFonts w:ascii="Arial" w:hAnsi="Arial" w:cs="Arial"/>
          <w:b/>
          <w:bCs/>
          <w:color w:val="002060"/>
        </w:rPr>
        <w:t>2</w:t>
      </w:r>
      <w:r w:rsidR="00CC4D59">
        <w:rPr>
          <w:rFonts w:ascii="Arial" w:hAnsi="Arial" w:cs="Arial"/>
          <w:b/>
          <w:bCs/>
          <w:color w:val="002060"/>
        </w:rPr>
        <w:t>7</w:t>
      </w:r>
      <w:r w:rsidR="00CA1C4C">
        <w:rPr>
          <w:rFonts w:ascii="Arial" w:hAnsi="Arial" w:cs="Arial"/>
          <w:b/>
          <w:bCs/>
          <w:color w:val="002060"/>
        </w:rPr>
        <w:t xml:space="preserve"> aprile</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1E4FFC0D"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E1E81">
        <w:rPr>
          <w:b/>
          <w:color w:val="002060"/>
          <w:u w:val="single"/>
        </w:rPr>
        <w:t>1</w:t>
      </w:r>
      <w:r w:rsidR="00810448">
        <w:rPr>
          <w:b/>
          <w:color w:val="002060"/>
          <w:u w:val="single"/>
        </w:rPr>
        <w:t>5</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6"/>
      <w:footerReference w:type="even" r:id="rId17"/>
      <w:footerReference w:type="default" r:id="rId18"/>
      <w:headerReference w:type="first" r:id="rId19"/>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6FB71" w14:textId="77777777" w:rsidR="009E1F75" w:rsidRDefault="009E1F75">
      <w:r>
        <w:separator/>
      </w:r>
    </w:p>
  </w:endnote>
  <w:endnote w:type="continuationSeparator" w:id="0">
    <w:p w14:paraId="5985953E" w14:textId="77777777" w:rsidR="009E1F75" w:rsidRDefault="009E1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4DA4F1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w:t>
    </w:r>
    <w:r w:rsidR="00810448">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C33BB" w14:textId="77777777" w:rsidR="009E1F75" w:rsidRDefault="009E1F75">
      <w:r>
        <w:separator/>
      </w:r>
    </w:p>
  </w:footnote>
  <w:footnote w:type="continuationSeparator" w:id="0">
    <w:p w14:paraId="7865FE7F" w14:textId="77777777" w:rsidR="009E1F75" w:rsidRDefault="009E1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5"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7"/>
  </w:num>
  <w:num w:numId="3" w16cid:durableId="57946484">
    <w:abstractNumId w:val="3"/>
  </w:num>
  <w:num w:numId="4" w16cid:durableId="564266614">
    <w:abstractNumId w:val="23"/>
  </w:num>
  <w:num w:numId="5" w16cid:durableId="1249315646">
    <w:abstractNumId w:val="20"/>
  </w:num>
  <w:num w:numId="6" w16cid:durableId="934754267">
    <w:abstractNumId w:val="4"/>
  </w:num>
  <w:num w:numId="7" w16cid:durableId="2088965195">
    <w:abstractNumId w:val="14"/>
  </w:num>
  <w:num w:numId="8" w16cid:durableId="1258707900">
    <w:abstractNumId w:val="28"/>
  </w:num>
  <w:num w:numId="9" w16cid:durableId="1178347381">
    <w:abstractNumId w:val="12"/>
  </w:num>
  <w:num w:numId="10" w16cid:durableId="898786278">
    <w:abstractNumId w:val="22"/>
  </w:num>
  <w:num w:numId="11" w16cid:durableId="494956249">
    <w:abstractNumId w:val="2"/>
  </w:num>
  <w:num w:numId="12" w16cid:durableId="42485999">
    <w:abstractNumId w:val="24"/>
  </w:num>
  <w:num w:numId="13" w16cid:durableId="719942284">
    <w:abstractNumId w:val="26"/>
  </w:num>
  <w:num w:numId="14" w16cid:durableId="441070817">
    <w:abstractNumId w:val="21"/>
  </w:num>
  <w:num w:numId="15" w16cid:durableId="185873864">
    <w:abstractNumId w:val="15"/>
  </w:num>
  <w:num w:numId="16" w16cid:durableId="2025663332">
    <w:abstractNumId w:val="11"/>
  </w:num>
  <w:num w:numId="17" w16cid:durableId="835270767">
    <w:abstractNumId w:val="18"/>
  </w:num>
  <w:num w:numId="18" w16cid:durableId="1125348853">
    <w:abstractNumId w:val="7"/>
  </w:num>
  <w:num w:numId="19" w16cid:durableId="1200316192">
    <w:abstractNumId w:val="16"/>
  </w:num>
  <w:num w:numId="20" w16cid:durableId="1561752122">
    <w:abstractNumId w:val="19"/>
  </w:num>
  <w:num w:numId="21" w16cid:durableId="1582134860">
    <w:abstractNumId w:val="25"/>
  </w:num>
  <w:num w:numId="22" w16cid:durableId="2112506361">
    <w:abstractNumId w:val="5"/>
  </w:num>
  <w:num w:numId="23" w16cid:durableId="747462559">
    <w:abstractNumId w:val="8"/>
  </w:num>
  <w:num w:numId="24" w16cid:durableId="1143424291">
    <w:abstractNumId w:val="9"/>
  </w:num>
  <w:num w:numId="25" w16cid:durableId="1515802342">
    <w:abstractNumId w:val="6"/>
  </w:num>
  <w:num w:numId="26" w16cid:durableId="777599862">
    <w:abstractNumId w:val="0"/>
  </w:num>
  <w:num w:numId="27" w16cid:durableId="1074427556">
    <w:abstractNumId w:val="17"/>
  </w:num>
  <w:num w:numId="28" w16cid:durableId="234822795">
    <w:abstractNumId w:val="10"/>
  </w:num>
  <w:num w:numId="29" w16cid:durableId="211616979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56C"/>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B8"/>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3532"/>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5" Type="http://schemas.openxmlformats.org/officeDocument/2006/relationships/webSettings" Target="webSettings.xml"/><Relationship Id="rId15" Type="http://schemas.openxmlformats.org/officeDocument/2006/relationships/hyperlink" Target="mailto:sportellomarche@lnd.it" TargetMode="Externa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https://iscrizioni.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174</TotalTime>
  <Pages>32</Pages>
  <Words>10933</Words>
  <Characters>62319</Characters>
  <Application>Microsoft Office Word</Application>
  <DocSecurity>0</DocSecurity>
  <Lines>519</Lines>
  <Paragraphs>146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73106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16</cp:revision>
  <cp:lastPrinted>2026-04-13T12:44:00Z</cp:lastPrinted>
  <dcterms:created xsi:type="dcterms:W3CDTF">2026-04-15T09:21:00Z</dcterms:created>
  <dcterms:modified xsi:type="dcterms:W3CDTF">2026-04-15T13:08:00Z</dcterms:modified>
</cp:coreProperties>
</file>