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0FB987E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03B4A">
              <w:rPr>
                <w:rFonts w:ascii="Arial" w:hAnsi="Arial" w:cs="Arial"/>
                <w:color w:val="002060"/>
                <w:sz w:val="40"/>
                <w:szCs w:val="40"/>
              </w:rPr>
              <w:t>10</w:t>
            </w:r>
            <w:r w:rsidR="00B93162">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303B4A">
              <w:rPr>
                <w:rFonts w:ascii="Arial" w:hAnsi="Arial" w:cs="Arial"/>
                <w:color w:val="002060"/>
                <w:sz w:val="40"/>
                <w:szCs w:val="40"/>
              </w:rPr>
              <w:t>1</w:t>
            </w:r>
            <w:r w:rsidR="00B93162">
              <w:rPr>
                <w:rFonts w:ascii="Arial" w:hAnsi="Arial" w:cs="Arial"/>
                <w:color w:val="002060"/>
                <w:sz w:val="40"/>
                <w:szCs w:val="40"/>
              </w:rPr>
              <w:t>7</w:t>
            </w:r>
            <w:r w:rsidR="00580BE5">
              <w:rPr>
                <w:rFonts w:ascii="Arial" w:hAnsi="Arial" w:cs="Arial"/>
                <w:color w:val="002060"/>
                <w:sz w:val="40"/>
                <w:szCs w:val="40"/>
              </w:rPr>
              <w:t>/</w:t>
            </w:r>
            <w:r w:rsidR="00F3715D">
              <w:rPr>
                <w:rFonts w:ascii="Arial" w:hAnsi="Arial" w:cs="Arial"/>
                <w:color w:val="002060"/>
                <w:sz w:val="40"/>
                <w:szCs w:val="40"/>
              </w:rPr>
              <w:t>0</w:t>
            </w:r>
            <w:r w:rsidR="00DF3F88">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B5A3814"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7F64DC">
          <w:rPr>
            <w:noProof/>
            <w:webHidden/>
          </w:rPr>
          <w:t>1</w:t>
        </w:r>
        <w:r w:rsidR="00AC19D9" w:rsidRPr="00DE1EF7">
          <w:rPr>
            <w:noProof/>
            <w:webHidden/>
          </w:rPr>
          <w:fldChar w:fldCharType="end"/>
        </w:r>
      </w:hyperlink>
    </w:p>
    <w:p w14:paraId="112EDB38" w14:textId="0CD8BDC7"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7F64DC">
          <w:rPr>
            <w:noProof/>
            <w:webHidden/>
          </w:rPr>
          <w:t>1</w:t>
        </w:r>
        <w:r w:rsidRPr="00DE1EF7">
          <w:rPr>
            <w:noProof/>
            <w:webHidden/>
          </w:rPr>
          <w:fldChar w:fldCharType="end"/>
        </w:r>
      </w:hyperlink>
    </w:p>
    <w:p w14:paraId="4D9CAD43" w14:textId="665175AB"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7F64DC">
          <w:rPr>
            <w:noProof/>
            <w:webHidden/>
          </w:rPr>
          <w:t>2</w:t>
        </w:r>
        <w:r w:rsidRPr="00DE1EF7">
          <w:rPr>
            <w:noProof/>
            <w:webHidden/>
          </w:rPr>
          <w:fldChar w:fldCharType="end"/>
        </w:r>
      </w:hyperlink>
    </w:p>
    <w:p w14:paraId="0EAFCCD8" w14:textId="59ADF95F"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7F64DC">
          <w:rPr>
            <w:noProof/>
            <w:webHidden/>
          </w:rPr>
          <w:t>2</w:t>
        </w:r>
        <w:r w:rsidRPr="00DE1EF7">
          <w:rPr>
            <w:noProof/>
            <w:webHidden/>
          </w:rPr>
          <w:fldChar w:fldCharType="end"/>
        </w:r>
      </w:hyperlink>
    </w:p>
    <w:p w14:paraId="0952245B" w14:textId="14639359"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7F64DC">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46771AA4" w14:textId="5E9BFED1" w:rsidR="0011690E" w:rsidRPr="0011690E" w:rsidRDefault="0011690E" w:rsidP="00586675">
      <w:pPr>
        <w:pStyle w:val="LndNormale1"/>
        <w:rPr>
          <w:b/>
          <w:bCs/>
          <w:color w:val="002060"/>
          <w:sz w:val="28"/>
          <w:szCs w:val="28"/>
        </w:rPr>
      </w:pPr>
      <w:r>
        <w:rPr>
          <w:b/>
          <w:bCs/>
          <w:color w:val="002060"/>
          <w:sz w:val="28"/>
          <w:szCs w:val="28"/>
        </w:rPr>
        <w:t>UEFA FUTSAL</w:t>
      </w:r>
      <w:r w:rsidR="00852DA3">
        <w:rPr>
          <w:b/>
          <w:bCs/>
          <w:color w:val="002060"/>
          <w:sz w:val="28"/>
          <w:szCs w:val="28"/>
        </w:rPr>
        <w:t xml:space="preserve"> CHAMPIONS LEAGUE – ONLINE LA VENDITA DEI BIGLIETTI</w:t>
      </w:r>
    </w:p>
    <w:p w14:paraId="7EB4D111" w14:textId="77777777" w:rsidR="00852DA3" w:rsidRDefault="00852DA3" w:rsidP="0011690E">
      <w:pPr>
        <w:pStyle w:val="LndNormale1"/>
        <w:rPr>
          <w:b/>
          <w:bCs/>
          <w:color w:val="002060"/>
        </w:rPr>
      </w:pPr>
    </w:p>
    <w:p w14:paraId="70D387D8" w14:textId="6A6C660B" w:rsidR="0011690E" w:rsidRPr="0011690E" w:rsidRDefault="00852DA3" w:rsidP="0011690E">
      <w:pPr>
        <w:pStyle w:val="LndNormale1"/>
        <w:rPr>
          <w:color w:val="002060"/>
        </w:rPr>
      </w:pPr>
      <w:r w:rsidRPr="00852DA3">
        <w:rPr>
          <w:color w:val="002060"/>
        </w:rPr>
        <w:t>Fino</w:t>
      </w:r>
      <w:r w:rsidR="0011690E" w:rsidRPr="0011690E">
        <w:rPr>
          <w:color w:val="002060"/>
        </w:rPr>
        <w:t xml:space="preserve"> alle ore 15 del 10 maggio - è aperta la biglietteria su </w:t>
      </w:r>
      <w:hyperlink r:id="rId9" w:history="1">
        <w:r w:rsidR="0011690E" w:rsidRPr="0011690E">
          <w:rPr>
            <w:rStyle w:val="Collegamentoipertestuale"/>
          </w:rPr>
          <w:t>vivaticket.com</w:t>
        </w:r>
      </w:hyperlink>
      <w:r w:rsidR="0011690E" w:rsidRPr="0011690E">
        <w:rPr>
          <w:color w:val="002060"/>
        </w:rPr>
        <w:t>. I biglietti saranno giornalieri (dunque varranno per seguire entrambe le partite di ogni giornata di gare) e sarà possibile acquistare tre tipologie differenti:</w:t>
      </w:r>
    </w:p>
    <w:p w14:paraId="7E0F7069" w14:textId="77777777" w:rsidR="0011690E" w:rsidRPr="0011690E" w:rsidRDefault="0011690E" w:rsidP="0011690E">
      <w:pPr>
        <w:pStyle w:val="LndNormale1"/>
        <w:numPr>
          <w:ilvl w:val="0"/>
          <w:numId w:val="29"/>
        </w:numPr>
        <w:rPr>
          <w:color w:val="002060"/>
        </w:rPr>
      </w:pPr>
      <w:r w:rsidRPr="0011690E">
        <w:rPr>
          <w:color w:val="002060"/>
        </w:rPr>
        <w:t>Semifinali, venerdì 8 maggio: Cartagena-Sporting CP (ore 17:30); Palma Futsal-Etoile Lavalloise (ore 20.30)</w:t>
      </w:r>
    </w:p>
    <w:p w14:paraId="31587198" w14:textId="77777777" w:rsidR="0011690E" w:rsidRPr="0011690E" w:rsidRDefault="0011690E" w:rsidP="0011690E">
      <w:pPr>
        <w:pStyle w:val="LndNormale1"/>
        <w:numPr>
          <w:ilvl w:val="0"/>
          <w:numId w:val="29"/>
        </w:numPr>
        <w:rPr>
          <w:color w:val="002060"/>
        </w:rPr>
      </w:pPr>
      <w:r w:rsidRPr="0011690E">
        <w:rPr>
          <w:color w:val="002060"/>
        </w:rPr>
        <w:t>Finali, domenica 10 maggio: 3° posto (ore 15:00); 1° posto (ore 18:00)</w:t>
      </w:r>
    </w:p>
    <w:p w14:paraId="290A9B07" w14:textId="77777777" w:rsidR="0011690E" w:rsidRPr="0011690E" w:rsidRDefault="0011690E" w:rsidP="0011690E">
      <w:pPr>
        <w:pStyle w:val="LndNormale1"/>
        <w:numPr>
          <w:ilvl w:val="0"/>
          <w:numId w:val="29"/>
        </w:numPr>
        <w:rPr>
          <w:color w:val="002060"/>
        </w:rPr>
      </w:pPr>
      <w:r w:rsidRPr="0011690E">
        <w:rPr>
          <w:color w:val="002060"/>
        </w:rPr>
        <w:t>Semifinali + finali (abbonamento al torneo)</w:t>
      </w:r>
    </w:p>
    <w:p w14:paraId="300C396D" w14:textId="77777777" w:rsidR="0011690E" w:rsidRPr="0011690E" w:rsidRDefault="0011690E" w:rsidP="0011690E">
      <w:pPr>
        <w:pStyle w:val="LndNormale1"/>
        <w:rPr>
          <w:color w:val="002060"/>
        </w:rPr>
      </w:pPr>
      <w:hyperlink r:id="rId10" w:history="1">
        <w:r w:rsidRPr="0011690E">
          <w:rPr>
            <w:rStyle w:val="Collegamentoipertestuale"/>
            <w:b/>
            <w:bCs/>
          </w:rPr>
          <w:t>CLICCA QUI PER ACQUISTARE I BIGLIETTI</w:t>
        </w:r>
      </w:hyperlink>
    </w:p>
    <w:p w14:paraId="5044D9E7" w14:textId="77777777" w:rsidR="00852DA3" w:rsidRDefault="00852DA3" w:rsidP="0011690E">
      <w:pPr>
        <w:pStyle w:val="LndNormale1"/>
        <w:rPr>
          <w:b/>
          <w:bCs/>
          <w:color w:val="002060"/>
        </w:rPr>
      </w:pPr>
    </w:p>
    <w:p w14:paraId="741B8C5B" w14:textId="48250BDC" w:rsidR="0011690E" w:rsidRDefault="0011690E" w:rsidP="0011690E">
      <w:pPr>
        <w:pStyle w:val="LndNormale1"/>
        <w:rPr>
          <w:color w:val="002060"/>
        </w:rPr>
      </w:pPr>
      <w:r w:rsidRPr="0011690E">
        <w:rPr>
          <w:b/>
          <w:bCs/>
          <w:color w:val="002060"/>
        </w:rPr>
        <w:t>PERSONE CON DISABILITÀ</w:t>
      </w:r>
      <w:r w:rsidRPr="0011690E">
        <w:rPr>
          <w:color w:val="002060"/>
        </w:rPr>
        <w:t>. Le persone con disabilità potranno fare richiesta di accredito per le </w:t>
      </w:r>
      <w:r w:rsidRPr="0011690E">
        <w:rPr>
          <w:b/>
          <w:bCs/>
          <w:color w:val="002060"/>
        </w:rPr>
        <w:t>semifinali</w:t>
      </w:r>
      <w:r w:rsidRPr="0011690E">
        <w:rPr>
          <w:color w:val="002060"/>
        </w:rPr>
        <w:t> nel periodo compreso tra giovedì 30 aprile e venerdì 1° maggio (entro le ore 18) fino ad esaurimento dei posti disponibili, e per le </w:t>
      </w:r>
      <w:r w:rsidRPr="0011690E">
        <w:rPr>
          <w:b/>
          <w:bCs/>
          <w:color w:val="002060"/>
        </w:rPr>
        <w:t>finali</w:t>
      </w:r>
      <w:r w:rsidRPr="0011690E">
        <w:rPr>
          <w:color w:val="002060"/>
        </w:rPr>
        <w:t> il giorno di sabato 9 maggio dalle ore 8 alle ore 18.00 collegandosi al link </w:t>
      </w:r>
      <w:hyperlink r:id="rId11" w:history="1">
        <w:r w:rsidRPr="0011690E">
          <w:rPr>
            <w:rStyle w:val="Collegamentoipertestuale"/>
          </w:rPr>
          <w:t>https://figc.getyourevent.online/</w:t>
        </w:r>
      </w:hyperlink>
      <w:r w:rsidRPr="0011690E">
        <w:rPr>
          <w:color w:val="002060"/>
        </w:rPr>
        <w:t>. Alla Futsal Arena di Pesaro sono previsti posti riservati ai tifosi con disabilità a cui è stata riconosciuta un’invalidità civile del 100% con diritto di assistenza continua (condizione che deve essere riportata sul certificato) e ai loro accompagnatori maggiorenni.</w:t>
      </w:r>
    </w:p>
    <w:p w14:paraId="4807E3A4" w14:textId="77777777" w:rsidR="00852DA3" w:rsidRPr="0011690E" w:rsidRDefault="00852DA3" w:rsidP="0011690E">
      <w:pPr>
        <w:pStyle w:val="LndNormale1"/>
        <w:rPr>
          <w:color w:val="002060"/>
        </w:rPr>
      </w:pPr>
    </w:p>
    <w:p w14:paraId="5FE46CAD" w14:textId="77777777" w:rsidR="0011690E" w:rsidRDefault="0011690E" w:rsidP="0011690E">
      <w:pPr>
        <w:pStyle w:val="LndNormale1"/>
        <w:rPr>
          <w:color w:val="002060"/>
        </w:rPr>
      </w:pPr>
      <w:r w:rsidRPr="0011690E">
        <w:rPr>
          <w:b/>
          <w:bCs/>
          <w:color w:val="002060"/>
        </w:rPr>
        <w:lastRenderedPageBreak/>
        <w:t>ACCREDITI MEDIA:</w:t>
      </w:r>
      <w:r w:rsidRPr="0011690E">
        <w:rPr>
          <w:color w:val="002060"/>
        </w:rPr>
        <w:t> Si informano le redazioni che fino alle ore 18 del 10 aprile, sono aperte in via esclusiva sul sistema </w:t>
      </w:r>
      <w:hyperlink r:id="rId12" w:history="1">
        <w:r w:rsidRPr="0011690E">
          <w:rPr>
            <w:rStyle w:val="Collegamentoipertestuale"/>
          </w:rPr>
          <w:t>https://figc.getyourevent.online/</w:t>
        </w:r>
      </w:hyperlink>
      <w:r w:rsidRPr="0011690E">
        <w:rPr>
          <w:color w:val="002060"/>
        </w:rPr>
        <w:t> le operazioni di accreditamento per le Finals di UEFA Futsal Champions League. È possibile formulare la richiesta di accredito dopo aver provveduto alla necessaria registrazione sul portale.</w:t>
      </w:r>
    </w:p>
    <w:p w14:paraId="430AB5C9" w14:textId="77777777" w:rsidR="00852DA3" w:rsidRPr="0011690E" w:rsidRDefault="00852DA3" w:rsidP="0011690E">
      <w:pPr>
        <w:pStyle w:val="LndNormale1"/>
        <w:rPr>
          <w:color w:val="002060"/>
        </w:rPr>
      </w:pPr>
    </w:p>
    <w:p w14:paraId="592A1F29" w14:textId="77777777" w:rsidR="0011690E" w:rsidRDefault="0011690E" w:rsidP="0011690E">
      <w:pPr>
        <w:pStyle w:val="LndNormale1"/>
        <w:jc w:val="left"/>
        <w:rPr>
          <w:color w:val="002060"/>
        </w:rPr>
      </w:pPr>
      <w:r w:rsidRPr="0011690E">
        <w:rPr>
          <w:b/>
          <w:bCs/>
          <w:color w:val="002060"/>
        </w:rPr>
        <w:t>BIGLIETTI E PREZZI</w:t>
      </w:r>
      <w:r w:rsidRPr="0011690E">
        <w:rPr>
          <w:color w:val="002060"/>
        </w:rPr>
        <w:br/>
        <w:t>-Abbonamento al torneo 1^ cat. Euro 20,00</w:t>
      </w:r>
      <w:r w:rsidRPr="0011690E">
        <w:rPr>
          <w:color w:val="002060"/>
        </w:rPr>
        <w:br/>
        <w:t>-Abbonamento al torneo 1^ cat. ridotto Euro 10,00</w:t>
      </w:r>
      <w:r w:rsidRPr="0011690E">
        <w:rPr>
          <w:color w:val="002060"/>
        </w:rPr>
        <w:br/>
        <w:t>-Abbonamento al torneo 2^ cat. Euro 15,00</w:t>
      </w:r>
      <w:r w:rsidRPr="0011690E">
        <w:rPr>
          <w:color w:val="002060"/>
        </w:rPr>
        <w:br/>
        <w:t>-Abbonamento giornaliero Finali 1^ cat. Euro 15,00</w:t>
      </w:r>
      <w:r w:rsidRPr="0011690E">
        <w:rPr>
          <w:color w:val="002060"/>
        </w:rPr>
        <w:br/>
        <w:t>-Abbonamento giornaliero Finali 1^ cat. ridotto Euro 8,00</w:t>
      </w:r>
      <w:r w:rsidRPr="0011690E">
        <w:rPr>
          <w:color w:val="002060"/>
        </w:rPr>
        <w:br/>
        <w:t>-Abbonamento giornaliero Finali 2^ cat. Euro 10,00</w:t>
      </w:r>
      <w:r w:rsidRPr="0011690E">
        <w:rPr>
          <w:color w:val="002060"/>
        </w:rPr>
        <w:br/>
        <w:t>-Abbonamento giornaliero Semifinali 1^ cat. Euro 10,00</w:t>
      </w:r>
      <w:r w:rsidRPr="0011690E">
        <w:rPr>
          <w:color w:val="002060"/>
        </w:rPr>
        <w:br/>
        <w:t>-Abbonamento giornaliero Semifinali 1^ cat. ridotto Euro 5,00</w:t>
      </w:r>
      <w:r w:rsidRPr="0011690E">
        <w:rPr>
          <w:color w:val="002060"/>
        </w:rPr>
        <w:br/>
        <w:t>-Abbonamento giornaliero Semifinali 2^ cat. Euro 7,00</w:t>
      </w:r>
    </w:p>
    <w:p w14:paraId="70AE7E13" w14:textId="77777777" w:rsidR="00852DA3" w:rsidRPr="0011690E" w:rsidRDefault="00852DA3" w:rsidP="0011690E">
      <w:pPr>
        <w:pStyle w:val="LndNormale1"/>
        <w:jc w:val="left"/>
        <w:rPr>
          <w:color w:val="002060"/>
        </w:rPr>
      </w:pPr>
    </w:p>
    <w:p w14:paraId="3FFA3A77" w14:textId="77777777" w:rsidR="0011690E" w:rsidRPr="0011690E" w:rsidRDefault="0011690E" w:rsidP="0011690E">
      <w:pPr>
        <w:pStyle w:val="LndNormale1"/>
        <w:jc w:val="left"/>
        <w:rPr>
          <w:color w:val="002060"/>
        </w:rPr>
      </w:pPr>
      <w:r w:rsidRPr="0011690E">
        <w:rPr>
          <w:b/>
          <w:bCs/>
          <w:color w:val="002060"/>
        </w:rPr>
        <w:t>UEFA FUTSAL CHAMPIONS LEAGUE 2026</w:t>
      </w:r>
      <w:r w:rsidRPr="0011690E">
        <w:rPr>
          <w:b/>
          <w:bCs/>
          <w:color w:val="002060"/>
        </w:rPr>
        <w:br/>
        <w:t>Semifinali, venerdì 8 maggio</w:t>
      </w:r>
      <w:r w:rsidRPr="0011690E">
        <w:rPr>
          <w:color w:val="002060"/>
        </w:rPr>
        <w:br/>
        <w:t>Cartagena Costa Calida-Sporting CP, ore 17.30</w:t>
      </w:r>
      <w:r w:rsidRPr="0011690E">
        <w:rPr>
          <w:color w:val="002060"/>
        </w:rPr>
        <w:br/>
        <w:t>Palma Futsal-Etoile Lavalloise, ore 20.30</w:t>
      </w:r>
    </w:p>
    <w:p w14:paraId="7DA1C783" w14:textId="77777777" w:rsidR="0011690E" w:rsidRPr="0011690E" w:rsidRDefault="0011690E" w:rsidP="0011690E">
      <w:pPr>
        <w:pStyle w:val="LndNormale1"/>
        <w:jc w:val="left"/>
        <w:rPr>
          <w:color w:val="002060"/>
        </w:rPr>
      </w:pPr>
      <w:r w:rsidRPr="0011690E">
        <w:rPr>
          <w:b/>
          <w:bCs/>
          <w:color w:val="002060"/>
        </w:rPr>
        <w:t>Finali, domenica 10 maggio</w:t>
      </w:r>
      <w:r w:rsidRPr="0011690E">
        <w:rPr>
          <w:color w:val="002060"/>
        </w:rPr>
        <w:br/>
        <w:t>3° posto, ore 15</w:t>
      </w:r>
      <w:r w:rsidRPr="0011690E">
        <w:rPr>
          <w:color w:val="002060"/>
        </w:rPr>
        <w:br/>
        <w:t>1° posto, ore 18</w:t>
      </w:r>
    </w:p>
    <w:p w14:paraId="1E98B72C" w14:textId="77777777" w:rsidR="0011690E" w:rsidRDefault="0011690E" w:rsidP="00586675">
      <w:pPr>
        <w:pStyle w:val="LndNormale1"/>
        <w:rPr>
          <w:color w:val="002060"/>
        </w:rPr>
      </w:pPr>
    </w:p>
    <w:p w14:paraId="1585FDC9" w14:textId="77777777" w:rsidR="00852DA3" w:rsidRDefault="00852DA3"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D742BA9" w14:textId="77777777" w:rsidR="00450600" w:rsidRDefault="00450600" w:rsidP="00947C7D">
      <w:pPr>
        <w:tabs>
          <w:tab w:val="left" w:pos="1260"/>
        </w:tabs>
        <w:rPr>
          <w:rFonts w:ascii="Arial" w:hAnsi="Arial" w:cs="Arial"/>
          <w:color w:val="002060"/>
          <w:sz w:val="22"/>
          <w:szCs w:val="22"/>
        </w:rPr>
      </w:pPr>
    </w:p>
    <w:p w14:paraId="09E9FAE3" w14:textId="086A90AF" w:rsidR="00BC3C22" w:rsidRPr="000E1E81" w:rsidRDefault="00BC5DCA" w:rsidP="000E1E81">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333A2CC9" w14:textId="77777777" w:rsidR="00BC3C22" w:rsidRDefault="00BC3C2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3"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Pr="005136C7" w:rsidRDefault="00CB507D" w:rsidP="0047674B">
      <w:pPr>
        <w:pStyle w:val="LndNormale1"/>
        <w:rPr>
          <w:rFonts w:cs="Arial"/>
          <w:color w:val="002060"/>
          <w:szCs w:val="22"/>
        </w:rPr>
      </w:pPr>
    </w:p>
    <w:p w14:paraId="7F9F86B0" w14:textId="77777777" w:rsidR="003D1451" w:rsidRPr="005136C7" w:rsidRDefault="003D1451" w:rsidP="0047674B">
      <w:pPr>
        <w:pStyle w:val="LndNormale1"/>
        <w:rPr>
          <w:rFonts w:cs="Arial"/>
          <w:color w:val="002060"/>
          <w:szCs w:val="22"/>
        </w:rPr>
      </w:pPr>
    </w:p>
    <w:p w14:paraId="265594DE" w14:textId="77777777" w:rsidR="005136C7" w:rsidRPr="005136C7" w:rsidRDefault="005136C7" w:rsidP="005136C7">
      <w:pPr>
        <w:pStyle w:val="LndNormale1"/>
        <w:jc w:val="center"/>
        <w:rPr>
          <w:b/>
          <w:color w:val="002060"/>
          <w:sz w:val="28"/>
          <w:szCs w:val="28"/>
          <w:u w:val="single"/>
        </w:rPr>
      </w:pPr>
      <w:r w:rsidRPr="005136C7">
        <w:rPr>
          <w:b/>
          <w:color w:val="002060"/>
          <w:sz w:val="28"/>
          <w:szCs w:val="28"/>
          <w:u w:val="single"/>
        </w:rPr>
        <w:t>ASSEMBLEA STRAORDINARIA</w:t>
      </w:r>
    </w:p>
    <w:p w14:paraId="061A4EFA" w14:textId="77777777" w:rsidR="005136C7" w:rsidRPr="005136C7" w:rsidRDefault="005136C7" w:rsidP="005136C7">
      <w:pPr>
        <w:pStyle w:val="LndNormale1"/>
        <w:rPr>
          <w:color w:val="002060"/>
        </w:rPr>
      </w:pPr>
    </w:p>
    <w:p w14:paraId="7EF6303D" w14:textId="38FF994E" w:rsidR="005136C7" w:rsidRPr="000B7784" w:rsidRDefault="000541FF" w:rsidP="000541FF">
      <w:pPr>
        <w:pStyle w:val="LndNormale1"/>
        <w:rPr>
          <w:b/>
          <w:bCs/>
          <w:color w:val="002060"/>
          <w:u w:val="single"/>
        </w:rPr>
      </w:pPr>
      <w:r w:rsidRPr="000B7784">
        <w:rPr>
          <w:color w:val="002060"/>
        </w:rPr>
        <w:t>Si ricorda a tutte le Società che per il giorno</w:t>
      </w:r>
      <w:r w:rsidRPr="000B7784">
        <w:rPr>
          <w:b/>
          <w:bCs/>
          <w:color w:val="002060"/>
        </w:rPr>
        <w:t xml:space="preserve"> Martedì 05 Maggio 2026 </w:t>
      </w:r>
      <w:r w:rsidRPr="000B7784">
        <w:rPr>
          <w:color w:val="002060"/>
        </w:rPr>
        <w:t>presso la</w:t>
      </w:r>
      <w:r w:rsidRPr="000B7784">
        <w:rPr>
          <w:b/>
          <w:bCs/>
          <w:color w:val="002060"/>
        </w:rPr>
        <w:t xml:space="preserve"> Sala delle Riunioni del C.R. Marche è convocata l</w:t>
      </w:r>
      <w:r w:rsidR="005136C7" w:rsidRPr="000B7784">
        <w:rPr>
          <w:b/>
          <w:bCs/>
          <w:color w:val="002060"/>
        </w:rPr>
        <w:t>’Assemblea Straordinaria del Comitato Regionale Marche</w:t>
      </w:r>
      <w:r w:rsidRPr="000B7784">
        <w:rPr>
          <w:b/>
          <w:bCs/>
          <w:color w:val="002060"/>
        </w:rPr>
        <w:t>.</w:t>
      </w:r>
    </w:p>
    <w:p w14:paraId="54143582" w14:textId="77777777" w:rsidR="005136C7" w:rsidRDefault="005136C7" w:rsidP="0047674B">
      <w:pPr>
        <w:pStyle w:val="LndNormale1"/>
        <w:rPr>
          <w:rFonts w:cs="Arial"/>
          <w:color w:val="002060"/>
          <w:szCs w:val="22"/>
        </w:rPr>
      </w:pPr>
    </w:p>
    <w:p w14:paraId="304F335A" w14:textId="3746B96F" w:rsidR="000541FF" w:rsidRDefault="000541FF" w:rsidP="0047674B">
      <w:pPr>
        <w:pStyle w:val="LndNormale1"/>
        <w:rPr>
          <w:rFonts w:cs="Arial"/>
          <w:color w:val="002060"/>
          <w:szCs w:val="22"/>
        </w:rPr>
      </w:pPr>
      <w:r>
        <w:rPr>
          <w:rFonts w:cs="Arial"/>
          <w:color w:val="002060"/>
          <w:szCs w:val="22"/>
        </w:rPr>
        <w:t>Si raccomanda la massima partecipazione di tutte le Società aventi diritto di voto.</w:t>
      </w:r>
    </w:p>
    <w:p w14:paraId="1A5A9A96" w14:textId="77777777" w:rsidR="000541FF" w:rsidRDefault="000541FF" w:rsidP="005136C7">
      <w:pPr>
        <w:pStyle w:val="LndNormale1"/>
        <w:rPr>
          <w:i/>
          <w:iCs/>
          <w:color w:val="002060"/>
        </w:rPr>
      </w:pPr>
    </w:p>
    <w:p w14:paraId="5655EBCB" w14:textId="07B087E9" w:rsidR="005136C7" w:rsidRDefault="000541FF" w:rsidP="005136C7">
      <w:pPr>
        <w:pStyle w:val="LndNormale1"/>
        <w:rPr>
          <w:i/>
          <w:iCs/>
          <w:color w:val="002060"/>
        </w:rPr>
      </w:pPr>
      <w:r>
        <w:rPr>
          <w:i/>
          <w:iCs/>
          <w:color w:val="002060"/>
        </w:rPr>
        <w:t xml:space="preserve">L’indizione dell’Assemblea è pubblicata sul </w:t>
      </w:r>
      <w:r w:rsidR="005136C7" w:rsidRPr="00787534">
        <w:rPr>
          <w:i/>
          <w:iCs/>
          <w:color w:val="002060"/>
        </w:rPr>
        <w:t>Comunciato Ufficiale</w:t>
      </w:r>
      <w:r w:rsidR="005136C7">
        <w:rPr>
          <w:i/>
          <w:iCs/>
          <w:color w:val="002060"/>
        </w:rPr>
        <w:t xml:space="preserve"> n° 211 del 15/04/2026 Comitato Regionale Marche</w:t>
      </w:r>
      <w:r>
        <w:rPr>
          <w:i/>
          <w:iCs/>
          <w:color w:val="002060"/>
        </w:rPr>
        <w:t>.</w:t>
      </w:r>
    </w:p>
    <w:p w14:paraId="6AC000B5" w14:textId="77777777" w:rsidR="00C75522" w:rsidRPr="00787534" w:rsidRDefault="00C75522" w:rsidP="005136C7">
      <w:pPr>
        <w:pStyle w:val="LndNormale1"/>
        <w:rPr>
          <w:i/>
          <w:iCs/>
          <w:color w:val="002060"/>
        </w:rPr>
      </w:pPr>
    </w:p>
    <w:p w14:paraId="74114A22" w14:textId="14DDA4A6" w:rsidR="005136C7" w:rsidRPr="00C75522" w:rsidRDefault="00C75522" w:rsidP="00C75522">
      <w:pPr>
        <w:pStyle w:val="LndNormale1"/>
        <w:jc w:val="center"/>
        <w:rPr>
          <w:rFonts w:cs="Arial"/>
          <w:color w:val="002060"/>
          <w:sz w:val="28"/>
          <w:szCs w:val="28"/>
        </w:rPr>
      </w:pPr>
      <w:r w:rsidRPr="00C75522">
        <w:rPr>
          <w:rFonts w:cs="Arial"/>
          <w:color w:val="002060"/>
          <w:sz w:val="28"/>
          <w:szCs w:val="28"/>
        </w:rPr>
        <w:t>*     *     *</w:t>
      </w:r>
    </w:p>
    <w:p w14:paraId="7AE8B0A9" w14:textId="77777777" w:rsidR="00C75522" w:rsidRDefault="00C75522" w:rsidP="0047674B">
      <w:pPr>
        <w:pStyle w:val="LndNormale1"/>
        <w:rPr>
          <w:rFonts w:cs="Arial"/>
          <w:color w:val="002060"/>
          <w:szCs w:val="22"/>
        </w:rPr>
      </w:pPr>
    </w:p>
    <w:p w14:paraId="02A1D332" w14:textId="77777777" w:rsidR="00C75522" w:rsidRPr="00C75522" w:rsidRDefault="00C75522" w:rsidP="00C75522">
      <w:pPr>
        <w:rPr>
          <w:rFonts w:ascii="Arial" w:hAnsi="Arial" w:cs="Arial"/>
          <w:color w:val="002060"/>
          <w:sz w:val="22"/>
          <w:szCs w:val="22"/>
        </w:rPr>
      </w:pPr>
      <w:r w:rsidRPr="00C75522">
        <w:rPr>
          <w:rFonts w:ascii="Arial" w:hAnsi="Arial" w:cs="Arial"/>
          <w:color w:val="002060"/>
          <w:sz w:val="22"/>
          <w:szCs w:val="22"/>
        </w:rPr>
        <w:t xml:space="preserve">A margine dell’Assemblea Straordinaria del Comitato Regionale Marche, convocata con CU n. 211 del 15.04.2026 per il 5.5.2026, si terrà la riunione delle Società di cui all’art. 18, comma 10, del </w:t>
      </w:r>
      <w:r w:rsidRPr="00C75522">
        <w:rPr>
          <w:rFonts w:ascii="Arial" w:hAnsi="Arial" w:cs="Arial"/>
          <w:color w:val="002060"/>
          <w:sz w:val="22"/>
          <w:szCs w:val="22"/>
        </w:rPr>
        <w:lastRenderedPageBreak/>
        <w:t>Regolamento della Lega Nazionale Dilettanti per esaminare e discutere la relazione di medio periodo del Consiglio Direttivo del Comitato.</w:t>
      </w:r>
    </w:p>
    <w:p w14:paraId="38CF17AC" w14:textId="77777777" w:rsidR="00C75522" w:rsidRDefault="00C75522" w:rsidP="0047674B">
      <w:pPr>
        <w:pStyle w:val="LndNormale1"/>
        <w:rPr>
          <w:rFonts w:cs="Arial"/>
          <w:color w:val="002060"/>
          <w:szCs w:val="22"/>
        </w:rPr>
      </w:pPr>
    </w:p>
    <w:p w14:paraId="6E7430D7" w14:textId="77777777" w:rsidR="005136C7" w:rsidRDefault="005136C7"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59F10621"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lastRenderedPageBreak/>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Default="00387589" w:rsidP="00387589">
      <w:pPr>
        <w:pStyle w:val="LndNormale1"/>
        <w:rPr>
          <w:color w:val="002060"/>
        </w:rPr>
      </w:pPr>
    </w:p>
    <w:p w14:paraId="2E810D2A" w14:textId="77777777" w:rsidR="001970C7" w:rsidRPr="0080647B" w:rsidRDefault="001970C7" w:rsidP="001970C7">
      <w:pPr>
        <w:rPr>
          <w:rFonts w:ascii="Arial" w:hAnsi="Arial" w:cs="Arial"/>
          <w:b/>
          <w:color w:val="002060"/>
          <w:sz w:val="28"/>
          <w:szCs w:val="28"/>
        </w:rPr>
      </w:pPr>
      <w:r>
        <w:rPr>
          <w:rFonts w:ascii="Arial" w:hAnsi="Arial" w:cs="Arial"/>
          <w:b/>
          <w:color w:val="002060"/>
          <w:sz w:val="28"/>
          <w:szCs w:val="28"/>
        </w:rPr>
        <w:t>ATTIVITA’ DI RAPPRESENTATIVA</w:t>
      </w:r>
    </w:p>
    <w:p w14:paraId="27E2DC13" w14:textId="77777777" w:rsidR="001970C7" w:rsidRDefault="001970C7" w:rsidP="001970C7">
      <w:pPr>
        <w:rPr>
          <w:rFonts w:ascii="Arial" w:hAnsi="Arial" w:cs="Arial"/>
          <w:color w:val="002060"/>
          <w:sz w:val="22"/>
          <w:szCs w:val="22"/>
        </w:rPr>
      </w:pPr>
    </w:p>
    <w:p w14:paraId="45219A3F" w14:textId="77777777" w:rsidR="001970C7" w:rsidRPr="00CD5233" w:rsidRDefault="001970C7" w:rsidP="001970C7">
      <w:pPr>
        <w:pStyle w:val="Nessunaspaziatura"/>
        <w:jc w:val="center"/>
        <w:rPr>
          <w:rFonts w:ascii="Arial" w:hAnsi="Arial" w:cs="Arial"/>
          <w:b/>
          <w:color w:val="002060"/>
          <w:sz w:val="26"/>
          <w:szCs w:val="26"/>
          <w:u w:val="single"/>
        </w:rPr>
      </w:pPr>
      <w:r w:rsidRPr="00CD5233">
        <w:rPr>
          <w:rFonts w:ascii="Arial" w:hAnsi="Arial" w:cs="Arial"/>
          <w:b/>
          <w:color w:val="002060"/>
          <w:sz w:val="26"/>
          <w:szCs w:val="26"/>
          <w:u w:val="single"/>
        </w:rPr>
        <w:t>RAPPRESENTATIVA REGIONALE CALCIO A CINQUE UNDER 19</w:t>
      </w:r>
    </w:p>
    <w:p w14:paraId="35273875" w14:textId="77777777" w:rsidR="001970C7" w:rsidRPr="00CD5233" w:rsidRDefault="001970C7" w:rsidP="001970C7">
      <w:pPr>
        <w:pStyle w:val="Nessunaspaziatura"/>
        <w:jc w:val="center"/>
        <w:rPr>
          <w:rFonts w:ascii="Arial" w:hAnsi="Arial" w:cs="Arial"/>
          <w:b/>
          <w:color w:val="002060"/>
          <w:sz w:val="24"/>
          <w:szCs w:val="24"/>
          <w:u w:val="single"/>
        </w:rPr>
      </w:pPr>
    </w:p>
    <w:p w14:paraId="3A614BF4" w14:textId="77777777" w:rsidR="00EE7A8B" w:rsidRDefault="00EE7A8B" w:rsidP="00EE7A8B">
      <w:pPr>
        <w:pStyle w:val="Nessunaspaziatura"/>
        <w:jc w:val="both"/>
        <w:rPr>
          <w:rFonts w:ascii="Arial" w:hAnsi="Arial" w:cs="Arial"/>
          <w:color w:val="002060"/>
        </w:rPr>
      </w:pPr>
      <w:r>
        <w:rPr>
          <w:rFonts w:ascii="Arial" w:hAnsi="Arial" w:cs="Arial"/>
          <w:color w:val="002060"/>
        </w:rPr>
        <w:t xml:space="preserve">I sottoelencati calciatori sono convocati per svolgere </w:t>
      </w:r>
      <w:r>
        <w:rPr>
          <w:rFonts w:ascii="Arial" w:hAnsi="Arial" w:cs="Arial"/>
          <w:b/>
          <w:color w:val="002060"/>
          <w:u w:val="single"/>
        </w:rPr>
        <w:t>tre sedute di allenamento</w:t>
      </w:r>
      <w:r>
        <w:rPr>
          <w:rFonts w:ascii="Arial" w:hAnsi="Arial" w:cs="Arial"/>
          <w:color w:val="002060"/>
        </w:rPr>
        <w:t xml:space="preserve"> come di seguito riportato:</w:t>
      </w:r>
    </w:p>
    <w:p w14:paraId="41AB9660" w14:textId="77777777" w:rsidR="00EE7A8B" w:rsidRDefault="00EE7A8B" w:rsidP="00EE7A8B">
      <w:pPr>
        <w:pStyle w:val="Nessunaspaziatura"/>
        <w:rPr>
          <w:rFonts w:ascii="Arial" w:hAnsi="Arial" w:cs="Arial"/>
          <w:b/>
          <w:color w:val="002060"/>
        </w:rPr>
      </w:pPr>
    </w:p>
    <w:p w14:paraId="6EB4A655" w14:textId="77777777" w:rsidR="00EE7A8B" w:rsidRDefault="00EE7A8B" w:rsidP="00EE7A8B">
      <w:pPr>
        <w:pStyle w:val="Nessunaspaziatura"/>
        <w:jc w:val="center"/>
        <w:rPr>
          <w:rFonts w:ascii="Arial" w:hAnsi="Arial" w:cs="Arial"/>
          <w:b/>
          <w:color w:val="002060"/>
        </w:rPr>
      </w:pPr>
      <w:r>
        <w:rPr>
          <w:rFonts w:ascii="Arial" w:hAnsi="Arial" w:cs="Arial"/>
          <w:b/>
          <w:color w:val="002060"/>
        </w:rPr>
        <w:t>LUNEDI’ 20/04/2026, ore 18:00</w:t>
      </w:r>
    </w:p>
    <w:p w14:paraId="235DF355" w14:textId="77777777" w:rsidR="00EE7A8B" w:rsidRDefault="00EE7A8B" w:rsidP="00EE7A8B">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664CBF72" w14:textId="77777777" w:rsidR="00EE7A8B" w:rsidRDefault="00EE7A8B" w:rsidP="00EE7A8B">
      <w:pPr>
        <w:pStyle w:val="LndNormale1"/>
        <w:jc w:val="center"/>
        <w:rPr>
          <w:i/>
          <w:iCs/>
          <w:color w:val="002060"/>
        </w:rPr>
      </w:pPr>
      <w:r>
        <w:rPr>
          <w:i/>
          <w:iCs/>
          <w:color w:val="002060"/>
        </w:rPr>
        <w:t>inizio seduta di allenamento ore 18:30</w:t>
      </w:r>
    </w:p>
    <w:p w14:paraId="295961C4" w14:textId="77777777" w:rsidR="00EE7A8B" w:rsidRDefault="00EE7A8B" w:rsidP="00EE7A8B">
      <w:pPr>
        <w:pStyle w:val="LndNormale1"/>
        <w:jc w:val="center"/>
        <w:rPr>
          <w:i/>
          <w:iCs/>
          <w:color w:val="002060"/>
        </w:rPr>
      </w:pPr>
    </w:p>
    <w:p w14:paraId="65085E83" w14:textId="77777777" w:rsidR="00EE7A8B" w:rsidRDefault="00EE7A8B" w:rsidP="00EE7A8B">
      <w:pPr>
        <w:pStyle w:val="Nessunaspaziatura"/>
        <w:jc w:val="center"/>
        <w:rPr>
          <w:rFonts w:ascii="Arial" w:hAnsi="Arial" w:cs="Arial"/>
          <w:b/>
          <w:color w:val="002060"/>
        </w:rPr>
      </w:pPr>
      <w:r>
        <w:rPr>
          <w:rFonts w:ascii="Arial" w:hAnsi="Arial" w:cs="Arial"/>
          <w:b/>
          <w:color w:val="002060"/>
        </w:rPr>
        <w:t>MARTEDI’ 21/04/2026, ore 18:00</w:t>
      </w:r>
    </w:p>
    <w:p w14:paraId="0D1EBE48" w14:textId="77777777" w:rsidR="00EE7A8B" w:rsidRDefault="00EE7A8B" w:rsidP="00EE7A8B">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6F7678D7" w14:textId="77777777" w:rsidR="00EE7A8B" w:rsidRDefault="00EE7A8B" w:rsidP="00EE7A8B">
      <w:pPr>
        <w:pStyle w:val="LndNormale1"/>
        <w:jc w:val="center"/>
        <w:rPr>
          <w:i/>
          <w:iCs/>
          <w:color w:val="002060"/>
        </w:rPr>
      </w:pPr>
      <w:r>
        <w:rPr>
          <w:i/>
          <w:iCs/>
          <w:color w:val="002060"/>
        </w:rPr>
        <w:t>inizio seduta di allenamento ore 18:30</w:t>
      </w:r>
    </w:p>
    <w:p w14:paraId="2F06C226" w14:textId="77777777" w:rsidR="00EE7A8B" w:rsidRDefault="00EE7A8B" w:rsidP="00EE7A8B">
      <w:pPr>
        <w:pStyle w:val="LndNormale1"/>
        <w:jc w:val="center"/>
        <w:rPr>
          <w:i/>
          <w:iCs/>
          <w:color w:val="002060"/>
        </w:rPr>
      </w:pPr>
    </w:p>
    <w:p w14:paraId="3152F0F7" w14:textId="77777777" w:rsidR="00EE7A8B" w:rsidRDefault="00EE7A8B" w:rsidP="00EE7A8B">
      <w:pPr>
        <w:pStyle w:val="Nessunaspaziatura"/>
        <w:jc w:val="center"/>
        <w:rPr>
          <w:rFonts w:ascii="Arial" w:hAnsi="Arial" w:cs="Arial"/>
          <w:b/>
          <w:color w:val="002060"/>
        </w:rPr>
      </w:pPr>
      <w:r>
        <w:rPr>
          <w:rFonts w:ascii="Arial" w:hAnsi="Arial" w:cs="Arial"/>
          <w:b/>
          <w:color w:val="002060"/>
        </w:rPr>
        <w:t>MERCOLEDI’ 22/04/2026, ore 18:00</w:t>
      </w:r>
    </w:p>
    <w:p w14:paraId="55F3004E" w14:textId="77777777" w:rsidR="00EE7A8B" w:rsidRDefault="00EE7A8B" w:rsidP="00EE7A8B">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665FA299" w14:textId="77777777" w:rsidR="00EE7A8B" w:rsidRDefault="00EE7A8B" w:rsidP="00EE7A8B">
      <w:pPr>
        <w:pStyle w:val="LndNormale1"/>
        <w:jc w:val="center"/>
        <w:rPr>
          <w:i/>
          <w:iCs/>
          <w:color w:val="002060"/>
        </w:rPr>
      </w:pPr>
      <w:r>
        <w:rPr>
          <w:i/>
          <w:iCs/>
          <w:color w:val="002060"/>
        </w:rPr>
        <w:t>inizio seduta di allenamento ore 18:30</w:t>
      </w:r>
    </w:p>
    <w:p w14:paraId="7DEDC7DB" w14:textId="77777777" w:rsidR="00EE7A8B" w:rsidRDefault="00EE7A8B" w:rsidP="00EE7A8B">
      <w:pPr>
        <w:pStyle w:val="LndNormale1"/>
        <w:jc w:val="center"/>
        <w:rPr>
          <w:i/>
          <w:iCs/>
          <w:color w:val="002060"/>
        </w:rPr>
      </w:pPr>
    </w:p>
    <w:p w14:paraId="26191B90" w14:textId="77777777" w:rsidR="00EE7A8B" w:rsidRPr="00FB15A1" w:rsidRDefault="00EE7A8B" w:rsidP="00EE7A8B">
      <w:pPr>
        <w:pStyle w:val="LndNormale1"/>
        <w:ind w:left="4245" w:hanging="4245"/>
        <w:rPr>
          <w:color w:val="002060"/>
        </w:rPr>
      </w:pPr>
      <w:r w:rsidRPr="00FB15A1">
        <w:rPr>
          <w:b/>
          <w:bCs/>
          <w:color w:val="002060"/>
        </w:rPr>
        <w:t>ACLI AUDAX MONTECOSARO C5</w:t>
      </w:r>
      <w:r w:rsidRPr="00FB15A1">
        <w:rPr>
          <w:b/>
          <w:bCs/>
          <w:color w:val="002060"/>
        </w:rPr>
        <w:tab/>
      </w:r>
      <w:r w:rsidRPr="00FB15A1">
        <w:rPr>
          <w:color w:val="002060"/>
        </w:rPr>
        <w:t>COZZOLINO Josef</w:t>
      </w:r>
    </w:p>
    <w:p w14:paraId="2C4338A8" w14:textId="77777777" w:rsidR="00EE7A8B" w:rsidRPr="00FB15A1" w:rsidRDefault="00EE7A8B" w:rsidP="00EE7A8B">
      <w:pPr>
        <w:pStyle w:val="LndNormale1"/>
        <w:ind w:left="4245" w:hanging="4245"/>
        <w:rPr>
          <w:color w:val="002060"/>
        </w:rPr>
      </w:pPr>
      <w:r w:rsidRPr="00FB15A1">
        <w:rPr>
          <w:b/>
          <w:bCs/>
          <w:color w:val="002060"/>
        </w:rPr>
        <w:t>ACSS MONDOLFO C5</w:t>
      </w:r>
      <w:r w:rsidRPr="00FB15A1">
        <w:rPr>
          <w:color w:val="002060"/>
        </w:rPr>
        <w:tab/>
        <w:t>BAIONI Edoardo, BALDUCCI Elia, FURLANI Diego, MARANGIO Matteo, ORCIANI Stefano, PICCIOLI Gioele, RAMOSCELLI Jacopo, TOMASSINI Nicolas</w:t>
      </w:r>
    </w:p>
    <w:p w14:paraId="29E15A9A" w14:textId="77777777" w:rsidR="00EE7A8B" w:rsidRPr="00FB15A1" w:rsidRDefault="00EE7A8B" w:rsidP="00EE7A8B">
      <w:pPr>
        <w:pStyle w:val="LndNormale1"/>
        <w:ind w:left="4245" w:hanging="4245"/>
        <w:rPr>
          <w:color w:val="002060"/>
        </w:rPr>
      </w:pPr>
      <w:r w:rsidRPr="00FB15A1">
        <w:rPr>
          <w:b/>
          <w:bCs/>
          <w:color w:val="002060"/>
        </w:rPr>
        <w:t>CERRETO D’ESI C5 A.S.D.</w:t>
      </w:r>
      <w:r>
        <w:rPr>
          <w:b/>
          <w:bCs/>
          <w:color w:val="002060"/>
        </w:rPr>
        <w:tab/>
      </w:r>
      <w:r w:rsidRPr="00FB15A1">
        <w:rPr>
          <w:color w:val="002060"/>
        </w:rPr>
        <w:t>LIPPERA Tommaso</w:t>
      </w:r>
      <w:r w:rsidRPr="00FB15A1">
        <w:rPr>
          <w:color w:val="002060"/>
          <w:shd w:val="clear" w:color="auto" w:fill="FFFF00"/>
        </w:rPr>
        <w:t xml:space="preserve"> </w:t>
      </w:r>
    </w:p>
    <w:p w14:paraId="455D8A0E" w14:textId="77777777" w:rsidR="00EE7A8B" w:rsidRPr="00FB15A1" w:rsidRDefault="00EE7A8B" w:rsidP="00EE7A8B">
      <w:pPr>
        <w:pStyle w:val="LndNormale1"/>
        <w:ind w:left="4245" w:hanging="4245"/>
        <w:rPr>
          <w:color w:val="002060"/>
        </w:rPr>
      </w:pPr>
      <w:r w:rsidRPr="00FB15A1">
        <w:rPr>
          <w:b/>
          <w:bCs/>
          <w:color w:val="002060"/>
        </w:rPr>
        <w:t>CHIARAVALLE FUTSAL</w:t>
      </w:r>
      <w:r w:rsidRPr="00FB15A1">
        <w:rPr>
          <w:b/>
          <w:bCs/>
          <w:color w:val="002060"/>
        </w:rPr>
        <w:tab/>
      </w:r>
      <w:r w:rsidRPr="00FB15A1">
        <w:rPr>
          <w:color w:val="002060"/>
        </w:rPr>
        <w:t>CARDINALETTI Nicolò</w:t>
      </w:r>
    </w:p>
    <w:p w14:paraId="30861932" w14:textId="77777777" w:rsidR="00EE7A8B" w:rsidRDefault="00EE7A8B" w:rsidP="00EE7A8B">
      <w:pPr>
        <w:pStyle w:val="LndNormale1"/>
        <w:ind w:left="4245" w:hanging="4245"/>
        <w:rPr>
          <w:color w:val="002060"/>
        </w:rPr>
      </w:pPr>
      <w:r w:rsidRPr="00FB15A1">
        <w:rPr>
          <w:b/>
          <w:bCs/>
          <w:color w:val="002060"/>
        </w:rPr>
        <w:t>FUTSAL CAMPIGLIONE</w:t>
      </w:r>
      <w:r>
        <w:rPr>
          <w:b/>
          <w:bCs/>
          <w:color w:val="002060"/>
        </w:rPr>
        <w:tab/>
      </w:r>
      <w:r w:rsidRPr="00FB15A1">
        <w:rPr>
          <w:color w:val="002060"/>
        </w:rPr>
        <w:t>RICCI Matteo</w:t>
      </w:r>
    </w:p>
    <w:p w14:paraId="23817266" w14:textId="77777777" w:rsidR="00EE7A8B" w:rsidRPr="004438B0" w:rsidRDefault="00EE7A8B" w:rsidP="00EE7A8B">
      <w:pPr>
        <w:pStyle w:val="LndNormale1"/>
        <w:ind w:left="4245" w:hanging="4245"/>
        <w:rPr>
          <w:color w:val="002060"/>
        </w:rPr>
      </w:pPr>
      <w:r w:rsidRPr="00EE7A8B">
        <w:rPr>
          <w:b/>
          <w:bCs/>
          <w:color w:val="002060"/>
        </w:rPr>
        <w:t>MANTOVANI C5</w:t>
      </w:r>
      <w:r w:rsidRPr="00EE7A8B">
        <w:rPr>
          <w:b/>
          <w:bCs/>
          <w:color w:val="002060"/>
        </w:rPr>
        <w:tab/>
      </w:r>
      <w:r w:rsidRPr="00EE7A8B">
        <w:rPr>
          <w:color w:val="002060"/>
        </w:rPr>
        <w:t>GIGANTE Nicolas</w:t>
      </w:r>
    </w:p>
    <w:p w14:paraId="3D776F9B" w14:textId="77777777" w:rsidR="001970C7" w:rsidRPr="00CD5233" w:rsidRDefault="001970C7" w:rsidP="001970C7">
      <w:pPr>
        <w:pStyle w:val="Nessunaspaziatura"/>
        <w:ind w:left="4245" w:hanging="4245"/>
        <w:jc w:val="both"/>
        <w:rPr>
          <w:rFonts w:ascii="Arial" w:hAnsi="Arial" w:cs="Arial"/>
          <w:bCs/>
          <w:iCs/>
          <w:color w:val="002060"/>
        </w:rPr>
      </w:pPr>
    </w:p>
    <w:p w14:paraId="2A017037" w14:textId="77777777" w:rsidR="001970C7" w:rsidRPr="00CD5233" w:rsidRDefault="001970C7" w:rsidP="001970C7">
      <w:pPr>
        <w:pStyle w:val="LndNormale1"/>
        <w:tabs>
          <w:tab w:val="left" w:pos="6765"/>
        </w:tabs>
      </w:pPr>
      <w:r w:rsidRPr="00CD5233">
        <w:tab/>
      </w:r>
    </w:p>
    <w:p w14:paraId="143ABED5" w14:textId="77777777" w:rsidR="001970C7" w:rsidRPr="00CD5233" w:rsidRDefault="001970C7" w:rsidP="001970C7">
      <w:pPr>
        <w:pStyle w:val="Nessunaspaziatura"/>
        <w:jc w:val="center"/>
        <w:rPr>
          <w:rFonts w:ascii="Arial" w:hAnsi="Arial" w:cs="Arial"/>
          <w:b/>
          <w:color w:val="002060"/>
          <w:sz w:val="26"/>
          <w:szCs w:val="26"/>
          <w:u w:val="single"/>
        </w:rPr>
      </w:pPr>
      <w:r w:rsidRPr="00CD5233">
        <w:rPr>
          <w:rFonts w:ascii="Arial" w:hAnsi="Arial" w:cs="Arial"/>
          <w:b/>
          <w:color w:val="002060"/>
          <w:sz w:val="26"/>
          <w:szCs w:val="26"/>
          <w:u w:val="single"/>
        </w:rPr>
        <w:t>RAPPRESENTATIVA REGIONALE CALCIO A CINQUE FEMMINILE</w:t>
      </w:r>
    </w:p>
    <w:p w14:paraId="2CB7A47B" w14:textId="77777777" w:rsidR="001970C7" w:rsidRPr="00CD5233" w:rsidRDefault="001970C7" w:rsidP="001970C7">
      <w:pPr>
        <w:pStyle w:val="Nessunaspaziatura"/>
        <w:jc w:val="center"/>
        <w:rPr>
          <w:rFonts w:ascii="Arial" w:hAnsi="Arial" w:cs="Arial"/>
          <w:b/>
          <w:color w:val="002060"/>
          <w:sz w:val="24"/>
          <w:szCs w:val="24"/>
          <w:u w:val="single"/>
        </w:rPr>
      </w:pPr>
    </w:p>
    <w:p w14:paraId="2EBD81F0" w14:textId="77777777" w:rsidR="001970C7" w:rsidRDefault="001970C7" w:rsidP="001970C7">
      <w:pPr>
        <w:pStyle w:val="Nessunaspaziatura"/>
        <w:jc w:val="both"/>
        <w:rPr>
          <w:rFonts w:ascii="Arial" w:hAnsi="Arial" w:cs="Arial"/>
          <w:color w:val="002060"/>
        </w:rPr>
      </w:pPr>
      <w:r>
        <w:rPr>
          <w:rFonts w:ascii="Arial" w:hAnsi="Arial" w:cs="Arial"/>
          <w:color w:val="002060"/>
        </w:rPr>
        <w:t xml:space="preserve">Le sottoelencate calciatrici sono convocate per svolgere </w:t>
      </w:r>
      <w:r>
        <w:rPr>
          <w:rFonts w:ascii="Arial" w:hAnsi="Arial" w:cs="Arial"/>
          <w:b/>
          <w:color w:val="002060"/>
          <w:u w:val="single"/>
        </w:rPr>
        <w:t>tre sedute di allenamento</w:t>
      </w:r>
      <w:r>
        <w:rPr>
          <w:rFonts w:ascii="Arial" w:hAnsi="Arial" w:cs="Arial"/>
          <w:color w:val="002060"/>
        </w:rPr>
        <w:t xml:space="preserve"> come di seguito riportato:</w:t>
      </w:r>
    </w:p>
    <w:p w14:paraId="372EA243" w14:textId="77777777" w:rsidR="001970C7" w:rsidRDefault="001970C7" w:rsidP="001970C7">
      <w:pPr>
        <w:pStyle w:val="Nessunaspaziatura"/>
        <w:rPr>
          <w:rFonts w:ascii="Arial" w:hAnsi="Arial" w:cs="Arial"/>
          <w:b/>
          <w:color w:val="002060"/>
        </w:rPr>
      </w:pPr>
    </w:p>
    <w:p w14:paraId="1313C886" w14:textId="77777777" w:rsidR="001970C7" w:rsidRDefault="001970C7" w:rsidP="001970C7">
      <w:pPr>
        <w:pStyle w:val="Nessunaspaziatura"/>
        <w:jc w:val="center"/>
        <w:rPr>
          <w:rFonts w:ascii="Arial" w:hAnsi="Arial" w:cs="Arial"/>
          <w:b/>
          <w:color w:val="002060"/>
        </w:rPr>
      </w:pPr>
      <w:r>
        <w:rPr>
          <w:rFonts w:ascii="Arial" w:hAnsi="Arial" w:cs="Arial"/>
          <w:b/>
          <w:color w:val="002060"/>
        </w:rPr>
        <w:t>LUNEDI’ 20/04/2026, ore 19:45</w:t>
      </w:r>
    </w:p>
    <w:p w14:paraId="79006A88" w14:textId="77777777" w:rsidR="001970C7" w:rsidRDefault="001970C7" w:rsidP="001970C7">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2003E9E8" w14:textId="77777777" w:rsidR="001970C7" w:rsidRDefault="001970C7" w:rsidP="001970C7">
      <w:pPr>
        <w:pStyle w:val="LndNormale1"/>
        <w:jc w:val="center"/>
        <w:rPr>
          <w:i/>
          <w:iCs/>
          <w:color w:val="002060"/>
        </w:rPr>
      </w:pPr>
      <w:r>
        <w:rPr>
          <w:i/>
          <w:iCs/>
          <w:color w:val="002060"/>
        </w:rPr>
        <w:t>inizio seduta di allenamento ore 20:15</w:t>
      </w:r>
    </w:p>
    <w:p w14:paraId="51311E8E" w14:textId="77777777" w:rsidR="001970C7" w:rsidRDefault="001970C7" w:rsidP="001970C7">
      <w:pPr>
        <w:pStyle w:val="LndNormale1"/>
        <w:jc w:val="center"/>
        <w:rPr>
          <w:i/>
          <w:iCs/>
          <w:color w:val="002060"/>
        </w:rPr>
      </w:pPr>
    </w:p>
    <w:p w14:paraId="646E0D0B" w14:textId="77777777" w:rsidR="001970C7" w:rsidRDefault="001970C7" w:rsidP="001970C7">
      <w:pPr>
        <w:pStyle w:val="Nessunaspaziatura"/>
        <w:jc w:val="center"/>
        <w:rPr>
          <w:rFonts w:ascii="Arial" w:hAnsi="Arial" w:cs="Arial"/>
          <w:b/>
          <w:color w:val="002060"/>
        </w:rPr>
      </w:pPr>
      <w:r>
        <w:rPr>
          <w:rFonts w:ascii="Arial" w:hAnsi="Arial" w:cs="Arial"/>
          <w:b/>
          <w:color w:val="002060"/>
        </w:rPr>
        <w:t>MARTEDI’ 21/04/2026, ore 19:45</w:t>
      </w:r>
    </w:p>
    <w:p w14:paraId="6CF74891" w14:textId="77777777" w:rsidR="001970C7" w:rsidRDefault="001970C7" w:rsidP="001970C7">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65A7E041" w14:textId="77777777" w:rsidR="001970C7" w:rsidRDefault="001970C7" w:rsidP="001970C7">
      <w:pPr>
        <w:pStyle w:val="LndNormale1"/>
        <w:jc w:val="center"/>
        <w:rPr>
          <w:i/>
          <w:iCs/>
          <w:color w:val="002060"/>
        </w:rPr>
      </w:pPr>
      <w:r>
        <w:rPr>
          <w:i/>
          <w:iCs/>
          <w:color w:val="002060"/>
        </w:rPr>
        <w:t>inizio seduta di allenamento ore 20:15</w:t>
      </w:r>
    </w:p>
    <w:p w14:paraId="745307EF" w14:textId="77777777" w:rsidR="001970C7" w:rsidRDefault="001970C7" w:rsidP="001970C7">
      <w:pPr>
        <w:pStyle w:val="Nessunaspaziatura"/>
        <w:jc w:val="center"/>
        <w:rPr>
          <w:i/>
          <w:iCs/>
          <w:color w:val="002060"/>
        </w:rPr>
      </w:pPr>
    </w:p>
    <w:p w14:paraId="3064525D" w14:textId="77777777" w:rsidR="001970C7" w:rsidRDefault="001970C7" w:rsidP="001970C7">
      <w:pPr>
        <w:pStyle w:val="Nessunaspaziatura"/>
        <w:jc w:val="center"/>
        <w:rPr>
          <w:rFonts w:ascii="Arial" w:hAnsi="Arial" w:cs="Arial"/>
          <w:b/>
          <w:color w:val="002060"/>
        </w:rPr>
      </w:pPr>
      <w:r>
        <w:rPr>
          <w:rFonts w:ascii="Arial" w:hAnsi="Arial" w:cs="Arial"/>
          <w:b/>
          <w:color w:val="002060"/>
        </w:rPr>
        <w:t>MERCOLEDI’ 22/04/2026, ore 19:45</w:t>
      </w:r>
    </w:p>
    <w:p w14:paraId="13B87B0D" w14:textId="77777777" w:rsidR="001970C7" w:rsidRDefault="001970C7" w:rsidP="001970C7">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27555D38" w14:textId="77777777" w:rsidR="001970C7" w:rsidRDefault="001970C7" w:rsidP="001970C7">
      <w:pPr>
        <w:pStyle w:val="LndNormale1"/>
        <w:jc w:val="center"/>
        <w:rPr>
          <w:i/>
          <w:iCs/>
          <w:color w:val="002060"/>
        </w:rPr>
      </w:pPr>
      <w:r>
        <w:rPr>
          <w:i/>
          <w:iCs/>
          <w:color w:val="002060"/>
        </w:rPr>
        <w:t>inizio seduta di allenamento ore 20:15</w:t>
      </w:r>
    </w:p>
    <w:p w14:paraId="10E5E95D" w14:textId="77777777" w:rsidR="001970C7" w:rsidRDefault="001970C7" w:rsidP="001970C7">
      <w:pPr>
        <w:pStyle w:val="Nessunaspaziatura"/>
        <w:jc w:val="center"/>
        <w:rPr>
          <w:i/>
          <w:iCs/>
          <w:color w:val="002060"/>
        </w:rPr>
      </w:pPr>
    </w:p>
    <w:p w14:paraId="5F365B37" w14:textId="77777777" w:rsidR="001970C7" w:rsidRPr="00D21AB8" w:rsidRDefault="001970C7" w:rsidP="001970C7">
      <w:pPr>
        <w:pStyle w:val="LndNormale1"/>
        <w:ind w:left="4245" w:hanging="4245"/>
        <w:rPr>
          <w:color w:val="002060"/>
        </w:rPr>
      </w:pPr>
      <w:r w:rsidRPr="00D21AB8">
        <w:rPr>
          <w:b/>
          <w:bCs/>
          <w:color w:val="002060"/>
        </w:rPr>
        <w:t>ACSS MONDOLFO C5</w:t>
      </w:r>
      <w:r w:rsidRPr="00D21AB8">
        <w:rPr>
          <w:b/>
          <w:bCs/>
          <w:color w:val="002060"/>
        </w:rPr>
        <w:tab/>
      </w:r>
      <w:r w:rsidRPr="00D21AB8">
        <w:rPr>
          <w:b/>
          <w:bCs/>
          <w:color w:val="002060"/>
        </w:rPr>
        <w:tab/>
      </w:r>
      <w:r w:rsidRPr="00D21AB8">
        <w:rPr>
          <w:color w:val="002060"/>
        </w:rPr>
        <w:t>PRINCIPI Martina</w:t>
      </w:r>
    </w:p>
    <w:p w14:paraId="4356434B" w14:textId="77777777" w:rsidR="001970C7" w:rsidRPr="00D21AB8" w:rsidRDefault="001970C7" w:rsidP="001970C7">
      <w:pPr>
        <w:pStyle w:val="LndNormale1"/>
        <w:ind w:left="4245" w:hanging="4245"/>
        <w:rPr>
          <w:color w:val="002060"/>
        </w:rPr>
      </w:pPr>
      <w:r w:rsidRPr="00D21AB8">
        <w:rPr>
          <w:b/>
          <w:bCs/>
          <w:color w:val="002060"/>
        </w:rPr>
        <w:t>C.U.S. CAMERINO A.S.D.</w:t>
      </w:r>
      <w:r w:rsidRPr="00D21AB8">
        <w:rPr>
          <w:b/>
          <w:bCs/>
          <w:color w:val="002060"/>
        </w:rPr>
        <w:tab/>
      </w:r>
      <w:r w:rsidRPr="00D21AB8">
        <w:rPr>
          <w:color w:val="002060"/>
        </w:rPr>
        <w:t>BIANCHINI Elena, PARASCANDOLA Alessia</w:t>
      </w:r>
    </w:p>
    <w:p w14:paraId="5F6066D1" w14:textId="77777777" w:rsidR="001970C7" w:rsidRPr="00D21AB8" w:rsidRDefault="001970C7" w:rsidP="001970C7">
      <w:pPr>
        <w:pStyle w:val="LndNormale1"/>
        <w:ind w:left="4245" w:hanging="4245"/>
        <w:rPr>
          <w:color w:val="002060"/>
        </w:rPr>
      </w:pPr>
      <w:r w:rsidRPr="00D21AB8">
        <w:rPr>
          <w:b/>
          <w:bCs/>
          <w:color w:val="002060"/>
        </w:rPr>
        <w:lastRenderedPageBreak/>
        <w:t>CENTRO SPORTIVO SUASA</w:t>
      </w:r>
      <w:r w:rsidRPr="00D21AB8">
        <w:rPr>
          <w:b/>
          <w:bCs/>
          <w:color w:val="002060"/>
        </w:rPr>
        <w:tab/>
      </w:r>
      <w:r w:rsidRPr="00D21AB8">
        <w:rPr>
          <w:color w:val="002060"/>
        </w:rPr>
        <w:t>GABBIANELLI Sofia</w:t>
      </w:r>
    </w:p>
    <w:p w14:paraId="10554036" w14:textId="77777777" w:rsidR="001970C7" w:rsidRPr="00D21AB8" w:rsidRDefault="001970C7" w:rsidP="001970C7">
      <w:pPr>
        <w:pStyle w:val="LndNormale1"/>
        <w:ind w:left="4245" w:hanging="4245"/>
        <w:rPr>
          <w:color w:val="002060"/>
        </w:rPr>
      </w:pPr>
      <w:r w:rsidRPr="00D21AB8">
        <w:rPr>
          <w:b/>
          <w:bCs/>
          <w:color w:val="002060"/>
        </w:rPr>
        <w:t>GRADARA CALCIO</w:t>
      </w:r>
      <w:r w:rsidRPr="00D21AB8">
        <w:rPr>
          <w:b/>
          <w:bCs/>
          <w:color w:val="002060"/>
        </w:rPr>
        <w:tab/>
      </w:r>
      <w:r w:rsidRPr="00D21AB8">
        <w:rPr>
          <w:color w:val="002060"/>
        </w:rPr>
        <w:t>FARA Alice</w:t>
      </w:r>
    </w:p>
    <w:p w14:paraId="318D1AC1" w14:textId="77777777" w:rsidR="001970C7" w:rsidRPr="00D21AB8" w:rsidRDefault="001970C7" w:rsidP="001970C7">
      <w:pPr>
        <w:pStyle w:val="LndNormale1"/>
        <w:ind w:left="4245" w:hanging="4245"/>
        <w:rPr>
          <w:b/>
          <w:bCs/>
          <w:color w:val="002060"/>
        </w:rPr>
      </w:pPr>
      <w:r w:rsidRPr="00D21AB8">
        <w:rPr>
          <w:b/>
          <w:bCs/>
          <w:color w:val="002060"/>
        </w:rPr>
        <w:t>MR.SANGIORGESE CALCIO1922</w:t>
      </w:r>
      <w:r w:rsidRPr="00D21AB8">
        <w:rPr>
          <w:b/>
          <w:bCs/>
          <w:color w:val="002060"/>
        </w:rPr>
        <w:tab/>
      </w:r>
      <w:r w:rsidRPr="00D21AB8">
        <w:rPr>
          <w:color w:val="002060"/>
        </w:rPr>
        <w:t>TORREGIANI Alessia</w:t>
      </w:r>
    </w:p>
    <w:p w14:paraId="0D482E5D" w14:textId="77777777" w:rsidR="001970C7" w:rsidRPr="00D21AB8" w:rsidRDefault="001970C7" w:rsidP="001970C7">
      <w:pPr>
        <w:pStyle w:val="LndNormale1"/>
        <w:ind w:left="4245" w:hanging="4245"/>
        <w:rPr>
          <w:color w:val="002060"/>
        </w:rPr>
      </w:pPr>
      <w:r w:rsidRPr="00D21AB8">
        <w:rPr>
          <w:b/>
          <w:bCs/>
          <w:color w:val="002060"/>
        </w:rPr>
        <w:t>PIANDIROSE</w:t>
      </w:r>
      <w:r w:rsidRPr="00D21AB8">
        <w:rPr>
          <w:b/>
          <w:bCs/>
          <w:color w:val="002060"/>
        </w:rPr>
        <w:tab/>
      </w:r>
      <w:r w:rsidRPr="00D21AB8">
        <w:rPr>
          <w:b/>
          <w:bCs/>
          <w:color w:val="002060"/>
        </w:rPr>
        <w:tab/>
      </w:r>
      <w:r w:rsidRPr="00D21AB8">
        <w:rPr>
          <w:color w:val="002060"/>
        </w:rPr>
        <w:t>SILVESTRINI Monica</w:t>
      </w:r>
    </w:p>
    <w:p w14:paraId="25276DDE" w14:textId="77777777" w:rsidR="001970C7" w:rsidRPr="00D21AB8" w:rsidRDefault="001970C7" w:rsidP="001970C7">
      <w:pPr>
        <w:pStyle w:val="LndNormale1"/>
        <w:ind w:left="4245" w:hanging="4245"/>
        <w:rPr>
          <w:color w:val="002060"/>
        </w:rPr>
      </w:pPr>
      <w:r w:rsidRPr="00D21AB8">
        <w:rPr>
          <w:b/>
          <w:bCs/>
          <w:color w:val="002060"/>
        </w:rPr>
        <w:t>RIPABERARDA</w:t>
      </w:r>
      <w:r w:rsidRPr="00D21AB8">
        <w:rPr>
          <w:color w:val="002060"/>
        </w:rPr>
        <w:tab/>
        <w:t>ANGELINI Beatrice</w:t>
      </w:r>
    </w:p>
    <w:p w14:paraId="74AEAD72" w14:textId="77777777" w:rsidR="001970C7" w:rsidRPr="00D21AB8" w:rsidRDefault="001970C7" w:rsidP="001970C7">
      <w:pPr>
        <w:pStyle w:val="LndNormale1"/>
        <w:ind w:left="4245" w:hanging="4245"/>
        <w:rPr>
          <w:color w:val="002060"/>
        </w:rPr>
      </w:pPr>
      <w:r w:rsidRPr="00D21AB8">
        <w:rPr>
          <w:b/>
          <w:bCs/>
          <w:color w:val="002060"/>
        </w:rPr>
        <w:t>STAFFOLO C5</w:t>
      </w:r>
      <w:r w:rsidRPr="00D21AB8">
        <w:rPr>
          <w:b/>
          <w:bCs/>
          <w:color w:val="002060"/>
        </w:rPr>
        <w:tab/>
      </w:r>
      <w:r w:rsidRPr="00D21AB8">
        <w:rPr>
          <w:color w:val="002060"/>
        </w:rPr>
        <w:t>DURANTE Elisa</w:t>
      </w:r>
    </w:p>
    <w:p w14:paraId="6C40D969" w14:textId="77777777" w:rsidR="001970C7" w:rsidRPr="00D21AB8" w:rsidRDefault="001970C7" w:rsidP="001970C7">
      <w:pPr>
        <w:pStyle w:val="LndNormale1"/>
        <w:ind w:left="4245" w:hanging="4245"/>
        <w:rPr>
          <w:color w:val="002060"/>
        </w:rPr>
      </w:pPr>
      <w:r w:rsidRPr="00D21AB8">
        <w:rPr>
          <w:b/>
          <w:bCs/>
          <w:color w:val="002060"/>
        </w:rPr>
        <w:t>TRODICA FUTSAL</w:t>
      </w:r>
      <w:r w:rsidRPr="00D21AB8">
        <w:rPr>
          <w:color w:val="002060"/>
        </w:rPr>
        <w:tab/>
        <w:t>CRISPINI Chiara</w:t>
      </w:r>
    </w:p>
    <w:p w14:paraId="0EE179AC" w14:textId="77777777" w:rsidR="001970C7" w:rsidRDefault="001970C7" w:rsidP="001970C7">
      <w:pPr>
        <w:pStyle w:val="LndNormale1"/>
        <w:ind w:left="4245" w:hanging="4245"/>
        <w:rPr>
          <w:color w:val="002060"/>
        </w:rPr>
      </w:pPr>
      <w:r w:rsidRPr="00D21AB8">
        <w:rPr>
          <w:b/>
          <w:bCs/>
          <w:color w:val="002060"/>
        </w:rPr>
        <w:t>U.MANDOLESI CALCIO</w:t>
      </w:r>
      <w:r w:rsidRPr="00D21AB8">
        <w:rPr>
          <w:color w:val="002060"/>
        </w:rPr>
        <w:tab/>
        <w:t>DEL GATTO Nicole, FERRETTI Alessandra</w:t>
      </w:r>
    </w:p>
    <w:p w14:paraId="6C5DF2B5" w14:textId="77777777" w:rsidR="001970C7" w:rsidRPr="00CD5233" w:rsidRDefault="001970C7" w:rsidP="001970C7">
      <w:pPr>
        <w:pStyle w:val="LndNormale1"/>
        <w:ind w:left="4245" w:hanging="4245"/>
        <w:rPr>
          <w:color w:val="002060"/>
        </w:rPr>
      </w:pPr>
    </w:p>
    <w:p w14:paraId="6B34F593" w14:textId="77777777" w:rsidR="001970C7" w:rsidRPr="00CD5233" w:rsidRDefault="001970C7" w:rsidP="001970C7">
      <w:pPr>
        <w:pStyle w:val="LndNormale1"/>
        <w:rPr>
          <w:color w:val="002060"/>
        </w:rPr>
      </w:pPr>
    </w:p>
    <w:p w14:paraId="69BDF0ED" w14:textId="77777777" w:rsidR="001970C7" w:rsidRPr="00CD5233" w:rsidRDefault="001970C7" w:rsidP="001970C7">
      <w:pPr>
        <w:pStyle w:val="Nessunaspaziatura"/>
        <w:jc w:val="center"/>
        <w:rPr>
          <w:rFonts w:ascii="Arial" w:hAnsi="Arial" w:cs="Arial"/>
          <w:b/>
          <w:color w:val="002060"/>
          <w:sz w:val="26"/>
          <w:szCs w:val="26"/>
          <w:u w:val="single"/>
        </w:rPr>
      </w:pPr>
      <w:r w:rsidRPr="00CD5233">
        <w:rPr>
          <w:rFonts w:ascii="Arial" w:hAnsi="Arial" w:cs="Arial"/>
          <w:b/>
          <w:color w:val="002060"/>
          <w:sz w:val="26"/>
          <w:szCs w:val="26"/>
          <w:u w:val="single"/>
        </w:rPr>
        <w:t>RAPPRESENTATIVA REGIONALE CALCIO A CINQUE UNDER 17</w:t>
      </w:r>
    </w:p>
    <w:p w14:paraId="36D09CEC" w14:textId="77777777" w:rsidR="001970C7" w:rsidRPr="00CD5233" w:rsidRDefault="001970C7" w:rsidP="001970C7">
      <w:pPr>
        <w:pStyle w:val="Nessunaspaziatura"/>
        <w:jc w:val="center"/>
        <w:rPr>
          <w:rFonts w:ascii="Arial" w:hAnsi="Arial" w:cs="Arial"/>
          <w:b/>
          <w:color w:val="002060"/>
          <w:sz w:val="24"/>
          <w:szCs w:val="24"/>
          <w:u w:val="single"/>
        </w:rPr>
      </w:pPr>
    </w:p>
    <w:p w14:paraId="24FF7893" w14:textId="77777777" w:rsidR="006108B5" w:rsidRDefault="006108B5" w:rsidP="006108B5">
      <w:pPr>
        <w:pStyle w:val="Nessunaspaziatura"/>
        <w:jc w:val="both"/>
        <w:rPr>
          <w:rFonts w:ascii="Arial" w:hAnsi="Arial" w:cs="Arial"/>
          <w:color w:val="002060"/>
        </w:rPr>
      </w:pPr>
      <w:r>
        <w:rPr>
          <w:rFonts w:ascii="Arial" w:hAnsi="Arial" w:cs="Arial"/>
          <w:color w:val="002060"/>
        </w:rPr>
        <w:t xml:space="preserve">I sottoelencati calciatori sono convocati per svolgere </w:t>
      </w:r>
      <w:r>
        <w:rPr>
          <w:rFonts w:ascii="Arial" w:hAnsi="Arial" w:cs="Arial"/>
          <w:b/>
          <w:color w:val="002060"/>
          <w:u w:val="single"/>
        </w:rPr>
        <w:t>tre sedute di allenamento</w:t>
      </w:r>
      <w:r>
        <w:rPr>
          <w:rFonts w:ascii="Arial" w:hAnsi="Arial" w:cs="Arial"/>
          <w:color w:val="002060"/>
        </w:rPr>
        <w:t xml:space="preserve"> come di seguito riportato:</w:t>
      </w:r>
    </w:p>
    <w:p w14:paraId="77C17425" w14:textId="77777777" w:rsidR="006108B5" w:rsidRDefault="006108B5" w:rsidP="006108B5">
      <w:pPr>
        <w:pStyle w:val="Nessunaspaziatura"/>
        <w:rPr>
          <w:rFonts w:ascii="Arial" w:hAnsi="Arial" w:cs="Arial"/>
          <w:b/>
          <w:color w:val="002060"/>
        </w:rPr>
      </w:pPr>
    </w:p>
    <w:p w14:paraId="539199FD" w14:textId="77777777" w:rsidR="006108B5" w:rsidRDefault="006108B5" w:rsidP="006108B5">
      <w:pPr>
        <w:pStyle w:val="Nessunaspaziatura"/>
        <w:jc w:val="center"/>
        <w:rPr>
          <w:rFonts w:ascii="Arial" w:hAnsi="Arial" w:cs="Arial"/>
          <w:b/>
          <w:color w:val="002060"/>
        </w:rPr>
      </w:pPr>
      <w:r>
        <w:rPr>
          <w:rFonts w:ascii="Arial" w:hAnsi="Arial" w:cs="Arial"/>
          <w:b/>
          <w:color w:val="002060"/>
        </w:rPr>
        <w:t>LUNEDI’ 20/04/2026, ore 16:15</w:t>
      </w:r>
    </w:p>
    <w:p w14:paraId="13CD6424" w14:textId="77777777" w:rsidR="006108B5" w:rsidRDefault="006108B5" w:rsidP="006108B5">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49877BC4" w14:textId="77777777" w:rsidR="006108B5" w:rsidRDefault="006108B5" w:rsidP="006108B5">
      <w:pPr>
        <w:pStyle w:val="LndNormale1"/>
        <w:jc w:val="center"/>
        <w:rPr>
          <w:i/>
          <w:iCs/>
          <w:color w:val="002060"/>
        </w:rPr>
      </w:pPr>
      <w:r>
        <w:rPr>
          <w:i/>
          <w:iCs/>
          <w:color w:val="002060"/>
        </w:rPr>
        <w:t>inizio seduta di allenamento ore 16:45</w:t>
      </w:r>
    </w:p>
    <w:p w14:paraId="6DA3DB01" w14:textId="77777777" w:rsidR="006108B5" w:rsidRDefault="006108B5" w:rsidP="006108B5">
      <w:pPr>
        <w:pStyle w:val="LndNormale1"/>
        <w:jc w:val="center"/>
        <w:rPr>
          <w:i/>
          <w:iCs/>
          <w:color w:val="002060"/>
        </w:rPr>
      </w:pPr>
    </w:p>
    <w:p w14:paraId="4215962C" w14:textId="77777777" w:rsidR="006108B5" w:rsidRDefault="006108B5" w:rsidP="006108B5">
      <w:pPr>
        <w:pStyle w:val="Nessunaspaziatura"/>
        <w:jc w:val="center"/>
        <w:rPr>
          <w:rFonts w:ascii="Arial" w:hAnsi="Arial" w:cs="Arial"/>
          <w:b/>
          <w:color w:val="002060"/>
        </w:rPr>
      </w:pPr>
      <w:r>
        <w:rPr>
          <w:rFonts w:ascii="Arial" w:hAnsi="Arial" w:cs="Arial"/>
          <w:b/>
          <w:color w:val="002060"/>
        </w:rPr>
        <w:t>MARTEDI’ 21/04/2026, ore 16:15</w:t>
      </w:r>
    </w:p>
    <w:p w14:paraId="512EE389" w14:textId="77777777" w:rsidR="006108B5" w:rsidRDefault="006108B5" w:rsidP="006108B5">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0EDBD889" w14:textId="77777777" w:rsidR="006108B5" w:rsidRPr="00CA506E" w:rsidRDefault="006108B5" w:rsidP="006108B5">
      <w:pPr>
        <w:pStyle w:val="Nessunaspaziatura"/>
        <w:jc w:val="center"/>
        <w:rPr>
          <w:rFonts w:ascii="Arial" w:hAnsi="Arial" w:cs="Arial"/>
          <w:i/>
          <w:iCs/>
          <w:color w:val="002060"/>
        </w:rPr>
      </w:pPr>
      <w:r w:rsidRPr="00CA506E">
        <w:rPr>
          <w:rFonts w:ascii="Arial" w:hAnsi="Arial" w:cs="Arial"/>
          <w:i/>
          <w:iCs/>
          <w:color w:val="002060"/>
        </w:rPr>
        <w:t>inizio seduta di allenamento ore 16:45</w:t>
      </w:r>
    </w:p>
    <w:p w14:paraId="230ECA7A" w14:textId="77777777" w:rsidR="006108B5" w:rsidRDefault="006108B5" w:rsidP="006108B5">
      <w:pPr>
        <w:pStyle w:val="Nessunaspaziatura"/>
        <w:jc w:val="center"/>
        <w:rPr>
          <w:i/>
          <w:iCs/>
          <w:color w:val="002060"/>
        </w:rPr>
      </w:pPr>
    </w:p>
    <w:p w14:paraId="097A6179" w14:textId="77777777" w:rsidR="006108B5" w:rsidRDefault="006108B5" w:rsidP="006108B5">
      <w:pPr>
        <w:pStyle w:val="Nessunaspaziatura"/>
        <w:jc w:val="center"/>
        <w:rPr>
          <w:rFonts w:ascii="Arial" w:hAnsi="Arial" w:cs="Arial"/>
          <w:b/>
          <w:color w:val="002060"/>
        </w:rPr>
      </w:pPr>
      <w:r>
        <w:rPr>
          <w:rFonts w:ascii="Arial" w:hAnsi="Arial" w:cs="Arial"/>
          <w:b/>
          <w:color w:val="002060"/>
        </w:rPr>
        <w:t>MERCOLEDI’ 22/04/2026, ore 16:15</w:t>
      </w:r>
    </w:p>
    <w:p w14:paraId="36FA0672" w14:textId="77777777" w:rsidR="006108B5" w:rsidRDefault="006108B5" w:rsidP="006108B5">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30D612B0" w14:textId="77777777" w:rsidR="006108B5" w:rsidRPr="00CA506E" w:rsidRDefault="006108B5" w:rsidP="006108B5">
      <w:pPr>
        <w:pStyle w:val="Nessunaspaziatura"/>
        <w:jc w:val="center"/>
        <w:rPr>
          <w:rFonts w:ascii="Arial" w:hAnsi="Arial" w:cs="Arial"/>
          <w:i/>
          <w:iCs/>
          <w:color w:val="002060"/>
        </w:rPr>
      </w:pPr>
      <w:r w:rsidRPr="00CA506E">
        <w:rPr>
          <w:rFonts w:ascii="Arial" w:hAnsi="Arial" w:cs="Arial"/>
          <w:i/>
          <w:iCs/>
          <w:color w:val="002060"/>
        </w:rPr>
        <w:t>inizio seduta di allenamento ore 16:45</w:t>
      </w:r>
    </w:p>
    <w:p w14:paraId="1F97CA86" w14:textId="77777777" w:rsidR="006108B5" w:rsidRDefault="006108B5" w:rsidP="006108B5">
      <w:pPr>
        <w:pStyle w:val="Nessunaspaziatura"/>
        <w:jc w:val="center"/>
        <w:rPr>
          <w:i/>
          <w:iCs/>
          <w:color w:val="002060"/>
        </w:rPr>
      </w:pPr>
    </w:p>
    <w:p w14:paraId="1D412F54" w14:textId="77777777" w:rsidR="006108B5" w:rsidRPr="00CA506E" w:rsidRDefault="006108B5" w:rsidP="006108B5">
      <w:pPr>
        <w:pStyle w:val="LndNormale1"/>
        <w:ind w:left="4245" w:hanging="4245"/>
        <w:rPr>
          <w:color w:val="002060"/>
        </w:rPr>
      </w:pPr>
      <w:r w:rsidRPr="00CA506E">
        <w:rPr>
          <w:b/>
          <w:bCs/>
          <w:color w:val="002060"/>
        </w:rPr>
        <w:t>ACLI AUDAX MONTECOSARO C5</w:t>
      </w:r>
      <w:r w:rsidRPr="00CA506E">
        <w:rPr>
          <w:b/>
          <w:bCs/>
          <w:color w:val="002060"/>
        </w:rPr>
        <w:tab/>
      </w:r>
      <w:r w:rsidRPr="00CA506E">
        <w:rPr>
          <w:color w:val="002060"/>
        </w:rPr>
        <w:t>SCIAMANNA Marco</w:t>
      </w:r>
    </w:p>
    <w:p w14:paraId="68C16947" w14:textId="77777777" w:rsidR="006108B5" w:rsidRPr="00CA506E" w:rsidRDefault="006108B5" w:rsidP="006108B5">
      <w:pPr>
        <w:pStyle w:val="LndNormale1"/>
        <w:ind w:left="4245" w:hanging="4245"/>
        <w:rPr>
          <w:color w:val="002060"/>
        </w:rPr>
      </w:pPr>
      <w:r w:rsidRPr="00CA506E">
        <w:rPr>
          <w:b/>
          <w:bCs/>
          <w:color w:val="002060"/>
        </w:rPr>
        <w:t>ACSS MONDOLFO C5</w:t>
      </w:r>
      <w:r w:rsidRPr="00CA506E">
        <w:rPr>
          <w:color w:val="002060"/>
        </w:rPr>
        <w:tab/>
        <w:t>BORDONI Luca, LONGARINI Matteo, SEBASTIANELLI Leonardo</w:t>
      </w:r>
    </w:p>
    <w:p w14:paraId="5EF0B8BC" w14:textId="77777777" w:rsidR="006108B5" w:rsidRPr="00CA506E" w:rsidRDefault="006108B5" w:rsidP="006108B5">
      <w:pPr>
        <w:pStyle w:val="LndNormale1"/>
        <w:ind w:left="4245" w:hanging="4245"/>
        <w:rPr>
          <w:color w:val="002060"/>
        </w:rPr>
      </w:pPr>
      <w:r w:rsidRPr="00CA506E">
        <w:rPr>
          <w:b/>
          <w:bCs/>
          <w:color w:val="002060"/>
        </w:rPr>
        <w:t>BULDOG T.N.T. LUCREZIA</w:t>
      </w:r>
      <w:r w:rsidRPr="00CA506E">
        <w:rPr>
          <w:b/>
          <w:bCs/>
          <w:color w:val="002060"/>
        </w:rPr>
        <w:tab/>
      </w:r>
      <w:r w:rsidRPr="00CA506E">
        <w:rPr>
          <w:color w:val="002060"/>
        </w:rPr>
        <w:t>SABBATINI Mattia</w:t>
      </w:r>
    </w:p>
    <w:p w14:paraId="53EBEC5F" w14:textId="77777777" w:rsidR="006108B5" w:rsidRPr="002262E6" w:rsidRDefault="006108B5" w:rsidP="006108B5">
      <w:pPr>
        <w:pStyle w:val="LndNormale1"/>
        <w:ind w:left="4245" w:hanging="4245"/>
        <w:rPr>
          <w:color w:val="002060"/>
        </w:rPr>
      </w:pPr>
      <w:r w:rsidRPr="00CA506E">
        <w:rPr>
          <w:b/>
          <w:bCs/>
          <w:color w:val="002060"/>
        </w:rPr>
        <w:t>C.U.S. ANCONA</w:t>
      </w:r>
      <w:r w:rsidRPr="00CA506E">
        <w:rPr>
          <w:b/>
          <w:bCs/>
          <w:color w:val="002060"/>
        </w:rPr>
        <w:tab/>
      </w:r>
      <w:r w:rsidRPr="00CA506E">
        <w:rPr>
          <w:color w:val="002060"/>
        </w:rPr>
        <w:t>DE CAPUA Mattia, UMILE Samuele</w:t>
      </w:r>
    </w:p>
    <w:p w14:paraId="1CD7DDD1" w14:textId="77777777" w:rsidR="006108B5" w:rsidRPr="002262E6" w:rsidRDefault="006108B5" w:rsidP="006108B5">
      <w:pPr>
        <w:pStyle w:val="LndNormale1"/>
        <w:ind w:left="4245" w:hanging="4245"/>
        <w:rPr>
          <w:color w:val="002060"/>
        </w:rPr>
      </w:pPr>
      <w:r w:rsidRPr="002262E6">
        <w:rPr>
          <w:b/>
          <w:bCs/>
          <w:color w:val="002060"/>
        </w:rPr>
        <w:t>CALCIO A 5 CORINALDO</w:t>
      </w:r>
      <w:r w:rsidRPr="002262E6">
        <w:rPr>
          <w:b/>
          <w:bCs/>
          <w:color w:val="002060"/>
        </w:rPr>
        <w:tab/>
      </w:r>
      <w:r w:rsidRPr="002262E6">
        <w:rPr>
          <w:color w:val="002060"/>
        </w:rPr>
        <w:t>DISCEPOLI Daniel</w:t>
      </w:r>
    </w:p>
    <w:p w14:paraId="20656495" w14:textId="77777777" w:rsidR="006108B5" w:rsidRPr="002262E6" w:rsidRDefault="006108B5" w:rsidP="006108B5">
      <w:pPr>
        <w:pStyle w:val="LndNormale1"/>
        <w:ind w:left="4245" w:hanging="4245"/>
        <w:rPr>
          <w:b/>
          <w:bCs/>
          <w:color w:val="002060"/>
        </w:rPr>
      </w:pPr>
      <w:r w:rsidRPr="002262E6">
        <w:rPr>
          <w:b/>
          <w:bCs/>
          <w:color w:val="002060"/>
        </w:rPr>
        <w:t>FUTSAL VIRE GEOSISTEM ASD</w:t>
      </w:r>
      <w:r w:rsidRPr="002262E6">
        <w:rPr>
          <w:b/>
          <w:bCs/>
          <w:color w:val="002060"/>
        </w:rPr>
        <w:tab/>
      </w:r>
      <w:r w:rsidRPr="002262E6">
        <w:rPr>
          <w:color w:val="002060"/>
        </w:rPr>
        <w:t>ALFONSI Daniele, DANESI Kevin</w:t>
      </w:r>
    </w:p>
    <w:p w14:paraId="6CD070CF" w14:textId="77777777" w:rsidR="006108B5" w:rsidRPr="002262E6" w:rsidRDefault="006108B5" w:rsidP="006108B5">
      <w:pPr>
        <w:pStyle w:val="LndNormale1"/>
        <w:ind w:left="4245" w:hanging="4245"/>
        <w:rPr>
          <w:b/>
          <w:bCs/>
          <w:color w:val="002060"/>
        </w:rPr>
      </w:pPr>
      <w:r w:rsidRPr="002262E6">
        <w:rPr>
          <w:b/>
          <w:bCs/>
          <w:color w:val="002060"/>
        </w:rPr>
        <w:t>ITALSERVICE C5</w:t>
      </w:r>
      <w:r w:rsidRPr="002262E6">
        <w:rPr>
          <w:b/>
          <w:bCs/>
          <w:color w:val="002060"/>
        </w:rPr>
        <w:tab/>
      </w:r>
      <w:r w:rsidRPr="002262E6">
        <w:rPr>
          <w:color w:val="002060"/>
        </w:rPr>
        <w:t>TIJU Filippo</w:t>
      </w:r>
    </w:p>
    <w:p w14:paraId="13849662" w14:textId="77777777" w:rsidR="006108B5" w:rsidRPr="002262E6" w:rsidRDefault="006108B5" w:rsidP="006108B5">
      <w:pPr>
        <w:pStyle w:val="LndNormale1"/>
        <w:ind w:left="4245" w:hanging="4245"/>
        <w:rPr>
          <w:color w:val="002060"/>
        </w:rPr>
      </w:pPr>
      <w:r w:rsidRPr="002262E6">
        <w:rPr>
          <w:b/>
          <w:bCs/>
          <w:color w:val="002060"/>
        </w:rPr>
        <w:t>REAL SAN GIORGIO</w:t>
      </w:r>
      <w:r w:rsidRPr="002262E6">
        <w:rPr>
          <w:b/>
          <w:bCs/>
          <w:color w:val="002060"/>
        </w:rPr>
        <w:tab/>
      </w:r>
      <w:r w:rsidRPr="002262E6">
        <w:rPr>
          <w:color w:val="002060"/>
        </w:rPr>
        <w:t>DELPIZ</w:t>
      </w:r>
      <w:r>
        <w:rPr>
          <w:color w:val="002060"/>
        </w:rPr>
        <w:t>Z</w:t>
      </w:r>
      <w:r w:rsidRPr="002262E6">
        <w:rPr>
          <w:color w:val="002060"/>
        </w:rPr>
        <w:t>O SCHVEITZER Davi</w:t>
      </w:r>
    </w:p>
    <w:p w14:paraId="2B29ABA4" w14:textId="77777777" w:rsidR="001970C7" w:rsidRPr="00CD5233" w:rsidRDefault="001970C7" w:rsidP="001970C7">
      <w:pPr>
        <w:pStyle w:val="LndNormale1"/>
        <w:rPr>
          <w:rFonts w:cs="Arial"/>
          <w:color w:val="002060"/>
          <w:szCs w:val="22"/>
        </w:rPr>
      </w:pPr>
    </w:p>
    <w:p w14:paraId="78AA6D9E" w14:textId="77777777" w:rsidR="001970C7" w:rsidRPr="00CD5233" w:rsidRDefault="001970C7" w:rsidP="001970C7">
      <w:pPr>
        <w:pStyle w:val="LndNormale1"/>
        <w:rPr>
          <w:rFonts w:cs="Arial"/>
          <w:szCs w:val="22"/>
        </w:rPr>
      </w:pPr>
    </w:p>
    <w:p w14:paraId="3D3C4BB2" w14:textId="77777777" w:rsidR="001970C7" w:rsidRPr="00CD5233" w:rsidRDefault="001970C7" w:rsidP="001970C7">
      <w:pPr>
        <w:pStyle w:val="Nessunaspaziatura"/>
        <w:jc w:val="center"/>
        <w:rPr>
          <w:rFonts w:ascii="Arial" w:hAnsi="Arial" w:cs="Arial"/>
          <w:b/>
          <w:color w:val="002060"/>
          <w:sz w:val="26"/>
          <w:szCs w:val="26"/>
          <w:u w:val="single"/>
        </w:rPr>
      </w:pPr>
      <w:r w:rsidRPr="00CD5233">
        <w:rPr>
          <w:rFonts w:ascii="Arial" w:hAnsi="Arial" w:cs="Arial"/>
          <w:b/>
          <w:color w:val="002060"/>
          <w:sz w:val="26"/>
          <w:szCs w:val="26"/>
          <w:u w:val="single"/>
        </w:rPr>
        <w:t>RAPPRESENTATIVA REGIONALE CALCIO A CINQUE UNDER 15</w:t>
      </w:r>
    </w:p>
    <w:p w14:paraId="4D30CAE6" w14:textId="77777777" w:rsidR="001970C7" w:rsidRPr="00CD5233" w:rsidRDefault="001970C7" w:rsidP="001970C7">
      <w:pPr>
        <w:pStyle w:val="Nessunaspaziatura"/>
        <w:jc w:val="center"/>
        <w:rPr>
          <w:rFonts w:ascii="Arial" w:hAnsi="Arial" w:cs="Arial"/>
          <w:b/>
          <w:color w:val="002060"/>
          <w:sz w:val="24"/>
          <w:szCs w:val="24"/>
          <w:u w:val="single"/>
        </w:rPr>
      </w:pPr>
    </w:p>
    <w:p w14:paraId="5E7A1F94" w14:textId="77777777" w:rsidR="00A92A99" w:rsidRDefault="00A92A99" w:rsidP="00A92A99">
      <w:pPr>
        <w:pStyle w:val="Nessunaspaziatura"/>
        <w:jc w:val="both"/>
        <w:rPr>
          <w:rFonts w:ascii="Arial" w:hAnsi="Arial" w:cs="Arial"/>
          <w:color w:val="002060"/>
        </w:rPr>
      </w:pPr>
      <w:r>
        <w:rPr>
          <w:rFonts w:ascii="Arial" w:hAnsi="Arial" w:cs="Arial"/>
          <w:color w:val="002060"/>
        </w:rPr>
        <w:t xml:space="preserve">I sottoelencati calciatori sono convocati per svolgere </w:t>
      </w:r>
      <w:r>
        <w:rPr>
          <w:rFonts w:ascii="Arial" w:hAnsi="Arial" w:cs="Arial"/>
          <w:b/>
          <w:color w:val="002060"/>
          <w:u w:val="single"/>
        </w:rPr>
        <w:t>tre sedute di allenamento</w:t>
      </w:r>
      <w:r>
        <w:rPr>
          <w:rFonts w:ascii="Arial" w:hAnsi="Arial" w:cs="Arial"/>
          <w:color w:val="002060"/>
        </w:rPr>
        <w:t xml:space="preserve"> come di seguito riportato:</w:t>
      </w:r>
    </w:p>
    <w:p w14:paraId="0E1A546C" w14:textId="77777777" w:rsidR="00A92A99" w:rsidRDefault="00A92A99" w:rsidP="00A92A99">
      <w:pPr>
        <w:pStyle w:val="Nessunaspaziatura"/>
        <w:rPr>
          <w:rFonts w:ascii="Arial" w:hAnsi="Arial" w:cs="Arial"/>
          <w:b/>
          <w:color w:val="002060"/>
        </w:rPr>
      </w:pPr>
    </w:p>
    <w:p w14:paraId="23257D0A" w14:textId="77777777" w:rsidR="00A92A99" w:rsidRDefault="00A92A99" w:rsidP="00A92A99">
      <w:pPr>
        <w:pStyle w:val="Nessunaspaziatura"/>
        <w:jc w:val="center"/>
        <w:rPr>
          <w:rFonts w:ascii="Arial" w:hAnsi="Arial" w:cs="Arial"/>
          <w:b/>
          <w:color w:val="002060"/>
        </w:rPr>
      </w:pPr>
      <w:r>
        <w:rPr>
          <w:rFonts w:ascii="Arial" w:hAnsi="Arial" w:cs="Arial"/>
          <w:b/>
          <w:color w:val="002060"/>
        </w:rPr>
        <w:t>LUNEDI’ 20/04/2026, ore 14:30</w:t>
      </w:r>
    </w:p>
    <w:p w14:paraId="703ABF3F" w14:textId="77777777" w:rsidR="00A92A99" w:rsidRDefault="00A92A99" w:rsidP="00A92A99">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18C7D331" w14:textId="77777777" w:rsidR="00A92A99" w:rsidRDefault="00A92A99" w:rsidP="00A92A99">
      <w:pPr>
        <w:pStyle w:val="LndNormale1"/>
        <w:jc w:val="center"/>
        <w:rPr>
          <w:i/>
          <w:iCs/>
          <w:color w:val="002060"/>
        </w:rPr>
      </w:pPr>
      <w:r>
        <w:rPr>
          <w:i/>
          <w:iCs/>
          <w:color w:val="002060"/>
        </w:rPr>
        <w:t>inizio seduta di allenamento ore 15:00</w:t>
      </w:r>
    </w:p>
    <w:p w14:paraId="44FDC9A7" w14:textId="77777777" w:rsidR="00A92A99" w:rsidRDefault="00A92A99" w:rsidP="00A92A99">
      <w:pPr>
        <w:pStyle w:val="LndNormale1"/>
        <w:jc w:val="center"/>
        <w:rPr>
          <w:i/>
          <w:iCs/>
          <w:color w:val="002060"/>
        </w:rPr>
      </w:pPr>
    </w:p>
    <w:p w14:paraId="572DF71D" w14:textId="77777777" w:rsidR="00A92A99" w:rsidRDefault="00A92A99" w:rsidP="00A92A99">
      <w:pPr>
        <w:pStyle w:val="Nessunaspaziatura"/>
        <w:jc w:val="center"/>
        <w:rPr>
          <w:rFonts w:ascii="Arial" w:hAnsi="Arial" w:cs="Arial"/>
          <w:b/>
          <w:color w:val="002060"/>
        </w:rPr>
      </w:pPr>
      <w:r>
        <w:rPr>
          <w:rFonts w:ascii="Arial" w:hAnsi="Arial" w:cs="Arial"/>
          <w:b/>
          <w:color w:val="002060"/>
        </w:rPr>
        <w:t>MARTEDI’ 21/04/2026, ore 14:30</w:t>
      </w:r>
    </w:p>
    <w:p w14:paraId="196DFF82" w14:textId="77777777" w:rsidR="00A92A99" w:rsidRDefault="00A92A99" w:rsidP="00A92A99">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2BEFEE40" w14:textId="77777777" w:rsidR="00A92A99" w:rsidRDefault="00A92A99" w:rsidP="00A92A99">
      <w:pPr>
        <w:pStyle w:val="LndNormale1"/>
        <w:jc w:val="center"/>
        <w:rPr>
          <w:i/>
          <w:iCs/>
          <w:color w:val="002060"/>
        </w:rPr>
      </w:pPr>
      <w:r>
        <w:rPr>
          <w:i/>
          <w:iCs/>
          <w:color w:val="002060"/>
        </w:rPr>
        <w:t>inizio seduta di allenamento ore 15:00</w:t>
      </w:r>
    </w:p>
    <w:p w14:paraId="2E93E6CA" w14:textId="77777777" w:rsidR="00A92A99" w:rsidRDefault="00A92A99" w:rsidP="00A92A99">
      <w:pPr>
        <w:pStyle w:val="LndNormale1"/>
        <w:jc w:val="center"/>
        <w:rPr>
          <w:i/>
          <w:iCs/>
          <w:color w:val="002060"/>
        </w:rPr>
      </w:pPr>
    </w:p>
    <w:p w14:paraId="7B09AF8B" w14:textId="77777777" w:rsidR="00A92A99" w:rsidRDefault="00A92A99" w:rsidP="00A92A99">
      <w:pPr>
        <w:pStyle w:val="Nessunaspaziatura"/>
        <w:jc w:val="center"/>
        <w:rPr>
          <w:rFonts w:ascii="Arial" w:hAnsi="Arial" w:cs="Arial"/>
          <w:b/>
          <w:color w:val="002060"/>
        </w:rPr>
      </w:pPr>
      <w:r>
        <w:rPr>
          <w:rFonts w:ascii="Arial" w:hAnsi="Arial" w:cs="Arial"/>
          <w:b/>
          <w:color w:val="002060"/>
        </w:rPr>
        <w:t>MERCOLEDI’ 22/04/2026, ore 14:30</w:t>
      </w:r>
    </w:p>
    <w:p w14:paraId="3DA0515F" w14:textId="77777777" w:rsidR="00A92A99" w:rsidRDefault="00A92A99" w:rsidP="00A92A99">
      <w:pPr>
        <w:pStyle w:val="Nessunaspaziatura"/>
        <w:jc w:val="center"/>
        <w:rPr>
          <w:rFonts w:ascii="Arial" w:hAnsi="Arial" w:cs="Arial"/>
          <w:b/>
          <w:i/>
          <w:iCs/>
          <w:color w:val="002060"/>
          <w:sz w:val="21"/>
          <w:szCs w:val="21"/>
        </w:rPr>
      </w:pPr>
      <w:r>
        <w:rPr>
          <w:rFonts w:ascii="Arial" w:hAnsi="Arial" w:cs="Arial"/>
          <w:b/>
          <w:i/>
          <w:iCs/>
          <w:color w:val="002060"/>
        </w:rPr>
        <w:t>“Pallone Geodetico F.I.G.C.” di ANCONA (Via Schiavoni, snc)</w:t>
      </w:r>
    </w:p>
    <w:p w14:paraId="4A5E7650" w14:textId="77777777" w:rsidR="00A92A99" w:rsidRDefault="00A92A99" w:rsidP="00A92A99">
      <w:pPr>
        <w:pStyle w:val="LndNormale1"/>
        <w:jc w:val="center"/>
        <w:rPr>
          <w:i/>
          <w:iCs/>
          <w:color w:val="002060"/>
        </w:rPr>
      </w:pPr>
      <w:r>
        <w:rPr>
          <w:i/>
          <w:iCs/>
          <w:color w:val="002060"/>
        </w:rPr>
        <w:t>inizio seduta di allenamento ore 15:00</w:t>
      </w:r>
    </w:p>
    <w:p w14:paraId="24EDBBDF" w14:textId="77777777" w:rsidR="00A92A99" w:rsidRDefault="00A92A99" w:rsidP="00A92A99">
      <w:pPr>
        <w:pStyle w:val="LndNormale1"/>
        <w:jc w:val="center"/>
        <w:rPr>
          <w:i/>
          <w:iCs/>
          <w:color w:val="002060"/>
        </w:rPr>
      </w:pPr>
    </w:p>
    <w:p w14:paraId="4F4D2790" w14:textId="77777777" w:rsidR="00A92A99" w:rsidRPr="00944164" w:rsidRDefault="00A92A99" w:rsidP="00A92A99">
      <w:pPr>
        <w:pStyle w:val="LndNormale1"/>
        <w:ind w:left="4245" w:hanging="4245"/>
        <w:rPr>
          <w:color w:val="002060"/>
        </w:rPr>
      </w:pPr>
      <w:r w:rsidRPr="00944164">
        <w:rPr>
          <w:b/>
          <w:bCs/>
          <w:color w:val="002060"/>
        </w:rPr>
        <w:t>ACSS MONDOLFO C5</w:t>
      </w:r>
      <w:r w:rsidRPr="00944164">
        <w:rPr>
          <w:color w:val="002060"/>
        </w:rPr>
        <w:tab/>
        <w:t>CARLONI Riccardo, DONATI Gianluca, FABRIZI Elia, LUCCHETTI Marco, PESARESI Emanuele, TARSI Marco</w:t>
      </w:r>
    </w:p>
    <w:p w14:paraId="5DF39913" w14:textId="77777777" w:rsidR="00A92A99" w:rsidRPr="00944164" w:rsidRDefault="00A92A99" w:rsidP="00A92A99">
      <w:pPr>
        <w:pStyle w:val="LndNormale1"/>
        <w:ind w:left="4245" w:hanging="4245"/>
        <w:rPr>
          <w:color w:val="002060"/>
        </w:rPr>
      </w:pPr>
      <w:r w:rsidRPr="00944164">
        <w:rPr>
          <w:b/>
          <w:bCs/>
          <w:color w:val="002060"/>
        </w:rPr>
        <w:t>ASCOLI CALCIO A 5</w:t>
      </w:r>
      <w:r w:rsidRPr="00944164">
        <w:rPr>
          <w:b/>
          <w:bCs/>
          <w:color w:val="002060"/>
        </w:rPr>
        <w:tab/>
      </w:r>
      <w:r w:rsidRPr="00944164">
        <w:rPr>
          <w:color w:val="002060"/>
        </w:rPr>
        <w:t>GUTIERREZ DURANTE Yan Lucca</w:t>
      </w:r>
    </w:p>
    <w:p w14:paraId="65445EF8" w14:textId="77777777" w:rsidR="00A92A99" w:rsidRPr="00944164" w:rsidRDefault="00A92A99" w:rsidP="00A92A99">
      <w:pPr>
        <w:pStyle w:val="LndNormale1"/>
        <w:ind w:left="4245" w:hanging="4245"/>
        <w:rPr>
          <w:color w:val="002060"/>
        </w:rPr>
      </w:pPr>
      <w:r w:rsidRPr="00944164">
        <w:rPr>
          <w:b/>
          <w:bCs/>
          <w:color w:val="002060"/>
        </w:rPr>
        <w:t>BULDOG T.N.T. LUCREZIA</w:t>
      </w:r>
      <w:r w:rsidRPr="00944164">
        <w:rPr>
          <w:b/>
          <w:bCs/>
          <w:color w:val="002060"/>
        </w:rPr>
        <w:tab/>
      </w:r>
      <w:r w:rsidRPr="00944164">
        <w:rPr>
          <w:color w:val="002060"/>
        </w:rPr>
        <w:t>CATALANI Manuel</w:t>
      </w:r>
      <w:r>
        <w:rPr>
          <w:color w:val="002060"/>
        </w:rPr>
        <w:t>, LEPRETTI Lorenzo</w:t>
      </w:r>
    </w:p>
    <w:p w14:paraId="0AFC2D9C" w14:textId="77777777" w:rsidR="00A92A99" w:rsidRPr="00944164" w:rsidRDefault="00A92A99" w:rsidP="00A92A99">
      <w:pPr>
        <w:pStyle w:val="LndNormale1"/>
        <w:ind w:left="4245" w:hanging="4245"/>
        <w:rPr>
          <w:color w:val="002060"/>
        </w:rPr>
      </w:pPr>
      <w:r w:rsidRPr="00944164">
        <w:rPr>
          <w:b/>
          <w:bCs/>
          <w:color w:val="002060"/>
        </w:rPr>
        <w:t>CALCIO A 5 CORINALDO</w:t>
      </w:r>
      <w:r w:rsidRPr="00944164">
        <w:rPr>
          <w:b/>
          <w:bCs/>
          <w:color w:val="002060"/>
        </w:rPr>
        <w:tab/>
      </w:r>
      <w:r w:rsidRPr="00944164">
        <w:rPr>
          <w:color w:val="002060"/>
        </w:rPr>
        <w:t>MASSIMI Matteo</w:t>
      </w:r>
    </w:p>
    <w:p w14:paraId="076E612A" w14:textId="77777777" w:rsidR="00A92A99" w:rsidRPr="00944164" w:rsidRDefault="00A92A99" w:rsidP="00A92A99">
      <w:pPr>
        <w:pStyle w:val="LndNormale1"/>
        <w:ind w:left="4245" w:hanging="4245"/>
        <w:rPr>
          <w:b/>
          <w:bCs/>
          <w:color w:val="002060"/>
        </w:rPr>
      </w:pPr>
      <w:r w:rsidRPr="00944164">
        <w:rPr>
          <w:b/>
          <w:bCs/>
          <w:color w:val="002060"/>
        </w:rPr>
        <w:t>CERRETO D’ESI ASD</w:t>
      </w:r>
      <w:r w:rsidRPr="00944164">
        <w:rPr>
          <w:b/>
          <w:bCs/>
          <w:color w:val="002060"/>
        </w:rPr>
        <w:tab/>
      </w:r>
      <w:r w:rsidRPr="00944164">
        <w:rPr>
          <w:color w:val="002060"/>
        </w:rPr>
        <w:tab/>
        <w:t>ANTINORI Alex</w:t>
      </w:r>
    </w:p>
    <w:p w14:paraId="3092312C" w14:textId="77777777" w:rsidR="00A92A99" w:rsidRPr="00944164" w:rsidRDefault="00A92A99" w:rsidP="00A92A99">
      <w:pPr>
        <w:pStyle w:val="LndNormale1"/>
        <w:ind w:left="4245" w:hanging="4245"/>
        <w:rPr>
          <w:b/>
          <w:bCs/>
          <w:color w:val="002060"/>
        </w:rPr>
      </w:pPr>
      <w:r w:rsidRPr="00944164">
        <w:rPr>
          <w:b/>
          <w:bCs/>
          <w:color w:val="002060"/>
        </w:rPr>
        <w:t>ITALSERVICE C5</w:t>
      </w:r>
      <w:r w:rsidRPr="00944164">
        <w:rPr>
          <w:b/>
          <w:bCs/>
          <w:color w:val="002060"/>
        </w:rPr>
        <w:tab/>
      </w:r>
      <w:r w:rsidRPr="00944164">
        <w:rPr>
          <w:color w:val="002060"/>
        </w:rPr>
        <w:t>BORDONI Davide</w:t>
      </w:r>
    </w:p>
    <w:p w14:paraId="430B959C" w14:textId="77777777" w:rsidR="001970C7" w:rsidRPr="00CD5233" w:rsidRDefault="001970C7" w:rsidP="001970C7">
      <w:pPr>
        <w:pStyle w:val="Nessunaspaziatura"/>
        <w:ind w:left="4245" w:hanging="4245"/>
        <w:jc w:val="both"/>
        <w:rPr>
          <w:rFonts w:ascii="Arial" w:hAnsi="Arial" w:cs="Arial"/>
          <w:bCs/>
          <w:iCs/>
          <w:color w:val="002060"/>
        </w:rPr>
      </w:pPr>
    </w:p>
    <w:p w14:paraId="2E776840" w14:textId="77777777" w:rsidR="001970C7" w:rsidRPr="00CD5233" w:rsidRDefault="001970C7" w:rsidP="001970C7">
      <w:pPr>
        <w:pStyle w:val="Nessunaspaziatura"/>
        <w:jc w:val="both"/>
        <w:rPr>
          <w:rFonts w:ascii="Arial" w:hAnsi="Arial" w:cs="Arial"/>
          <w:color w:val="002060"/>
        </w:rPr>
      </w:pPr>
      <w:r w:rsidRPr="00CD5233">
        <w:rPr>
          <w:rFonts w:ascii="Arial" w:hAnsi="Arial" w:cs="Arial"/>
          <w:color w:val="002060"/>
        </w:rPr>
        <w:t>Dirigente Responsabile</w:t>
      </w:r>
      <w:r w:rsidRPr="00CD5233">
        <w:rPr>
          <w:rFonts w:ascii="Arial" w:hAnsi="Arial" w:cs="Arial"/>
          <w:color w:val="002060"/>
        </w:rPr>
        <w:tab/>
      </w:r>
      <w:r w:rsidRPr="00CD5233">
        <w:rPr>
          <w:rFonts w:ascii="Arial" w:hAnsi="Arial" w:cs="Arial"/>
          <w:color w:val="002060"/>
        </w:rPr>
        <w:tab/>
      </w:r>
      <w:r w:rsidRPr="00CD5233">
        <w:rPr>
          <w:rFonts w:ascii="Arial" w:hAnsi="Arial" w:cs="Arial"/>
          <w:color w:val="002060"/>
        </w:rPr>
        <w:tab/>
        <w:t>CAPRETTI Marco</w:t>
      </w:r>
    </w:p>
    <w:p w14:paraId="35E72C47" w14:textId="77777777" w:rsidR="001970C7" w:rsidRPr="00CD5233" w:rsidRDefault="001970C7" w:rsidP="001970C7">
      <w:pPr>
        <w:pStyle w:val="Nessunaspaziatura"/>
        <w:ind w:left="4240" w:hanging="4240"/>
        <w:jc w:val="both"/>
        <w:rPr>
          <w:rFonts w:ascii="Arial" w:hAnsi="Arial" w:cs="Arial"/>
          <w:color w:val="002060"/>
        </w:rPr>
      </w:pPr>
      <w:r w:rsidRPr="00CD5233">
        <w:rPr>
          <w:rFonts w:ascii="Arial" w:hAnsi="Arial" w:cs="Arial"/>
          <w:color w:val="002060"/>
        </w:rPr>
        <w:t>Staff Tecnico</w:t>
      </w:r>
      <w:r w:rsidRPr="00CD5233">
        <w:rPr>
          <w:rFonts w:ascii="Arial" w:hAnsi="Arial" w:cs="Arial"/>
          <w:color w:val="002060"/>
        </w:rPr>
        <w:tab/>
        <w:t>BARGONI Enzo, DITOMMASO Giovanni, DOMINICI Luca, ZAMPOLINI Michele</w:t>
      </w:r>
    </w:p>
    <w:p w14:paraId="009A6F25" w14:textId="77777777" w:rsidR="001970C7" w:rsidRPr="00CD5233" w:rsidRDefault="001970C7" w:rsidP="001970C7">
      <w:pPr>
        <w:pStyle w:val="Nessunaspaziatura"/>
        <w:ind w:left="4240" w:hanging="4240"/>
        <w:jc w:val="both"/>
        <w:rPr>
          <w:rFonts w:ascii="Arial" w:hAnsi="Arial" w:cs="Arial"/>
          <w:color w:val="002060"/>
        </w:rPr>
      </w:pPr>
      <w:r w:rsidRPr="00CD5233">
        <w:rPr>
          <w:rFonts w:ascii="Arial" w:hAnsi="Arial" w:cs="Arial"/>
          <w:color w:val="002060"/>
        </w:rPr>
        <w:t>Preparatore dei Portieri</w:t>
      </w:r>
      <w:r w:rsidRPr="00CD5233">
        <w:rPr>
          <w:rFonts w:ascii="Arial" w:hAnsi="Arial" w:cs="Arial"/>
          <w:color w:val="002060"/>
        </w:rPr>
        <w:tab/>
      </w:r>
      <w:r w:rsidRPr="00CD5233">
        <w:rPr>
          <w:rFonts w:ascii="Arial" w:hAnsi="Arial" w:cs="Arial"/>
          <w:color w:val="002060"/>
        </w:rPr>
        <w:tab/>
        <w:t>COPPARI Marco</w:t>
      </w:r>
    </w:p>
    <w:p w14:paraId="3FA69FA1" w14:textId="77777777" w:rsidR="001970C7" w:rsidRPr="00CD5233" w:rsidRDefault="001970C7" w:rsidP="001970C7">
      <w:pPr>
        <w:pStyle w:val="Nessunaspaziatura"/>
        <w:ind w:left="4240" w:hanging="4240"/>
        <w:jc w:val="both"/>
        <w:rPr>
          <w:rFonts w:ascii="Arial" w:hAnsi="Arial" w:cs="Arial"/>
          <w:color w:val="002060"/>
        </w:rPr>
      </w:pPr>
      <w:r w:rsidRPr="00CD5233">
        <w:rPr>
          <w:rFonts w:ascii="Arial" w:hAnsi="Arial" w:cs="Arial"/>
          <w:color w:val="002060"/>
        </w:rPr>
        <w:t>Fisioterapisti</w:t>
      </w:r>
      <w:r w:rsidRPr="00CD5233">
        <w:rPr>
          <w:rFonts w:ascii="Arial" w:hAnsi="Arial" w:cs="Arial"/>
          <w:color w:val="002060"/>
        </w:rPr>
        <w:tab/>
      </w:r>
      <w:r w:rsidRPr="00CD5233">
        <w:rPr>
          <w:rFonts w:ascii="Arial" w:hAnsi="Arial" w:cs="Arial"/>
          <w:color w:val="002060"/>
        </w:rPr>
        <w:tab/>
        <w:t>PERUCCI Michele, PIGNOCCHI Letizia</w:t>
      </w:r>
    </w:p>
    <w:p w14:paraId="7646BE60" w14:textId="77777777" w:rsidR="001970C7" w:rsidRPr="00CD5233" w:rsidRDefault="001970C7" w:rsidP="001970C7">
      <w:pPr>
        <w:pStyle w:val="Nessunaspaziatura"/>
        <w:ind w:left="3540" w:hanging="3540"/>
        <w:jc w:val="both"/>
        <w:rPr>
          <w:rFonts w:ascii="Arial" w:hAnsi="Arial" w:cs="Arial"/>
          <w:color w:val="002060"/>
        </w:rPr>
      </w:pPr>
      <w:r w:rsidRPr="00CD5233">
        <w:rPr>
          <w:rFonts w:ascii="Arial" w:hAnsi="Arial" w:cs="Arial"/>
          <w:color w:val="002060"/>
        </w:rPr>
        <w:t>Responsabili Logistica</w:t>
      </w:r>
      <w:r w:rsidRPr="00CD5233">
        <w:rPr>
          <w:rFonts w:ascii="Arial" w:hAnsi="Arial" w:cs="Arial"/>
          <w:color w:val="002060"/>
        </w:rPr>
        <w:tab/>
      </w:r>
      <w:r w:rsidRPr="00CD5233">
        <w:rPr>
          <w:rFonts w:ascii="Arial" w:hAnsi="Arial" w:cs="Arial"/>
          <w:color w:val="002060"/>
        </w:rPr>
        <w:tab/>
        <w:t>BOIANI Paolo, GIACOMETTI Michele, PACENTI Paolo</w:t>
      </w:r>
    </w:p>
    <w:p w14:paraId="13025AD8" w14:textId="77777777" w:rsidR="001970C7" w:rsidRPr="00CD5233" w:rsidRDefault="001970C7" w:rsidP="001970C7">
      <w:pPr>
        <w:pStyle w:val="Nessunaspaziatura"/>
        <w:ind w:left="3540" w:hanging="3540"/>
        <w:jc w:val="both"/>
        <w:rPr>
          <w:rFonts w:ascii="Arial" w:hAnsi="Arial" w:cs="Arial"/>
          <w:color w:val="002060"/>
        </w:rPr>
      </w:pPr>
      <w:r w:rsidRPr="00CD5233">
        <w:rPr>
          <w:rFonts w:ascii="Arial" w:hAnsi="Arial" w:cs="Arial"/>
          <w:color w:val="002060"/>
        </w:rPr>
        <w:t>Segretario</w:t>
      </w:r>
      <w:r w:rsidRPr="00CD5233">
        <w:rPr>
          <w:rFonts w:ascii="Arial" w:hAnsi="Arial" w:cs="Arial"/>
          <w:color w:val="002060"/>
        </w:rPr>
        <w:tab/>
      </w:r>
      <w:r w:rsidRPr="00CD5233">
        <w:rPr>
          <w:rFonts w:ascii="Arial" w:hAnsi="Arial" w:cs="Arial"/>
          <w:color w:val="002060"/>
        </w:rPr>
        <w:tab/>
        <w:t>TORRESI Alver</w:t>
      </w:r>
    </w:p>
    <w:p w14:paraId="5C63CE95" w14:textId="77777777" w:rsidR="001970C7" w:rsidRPr="00CD5233" w:rsidRDefault="001970C7" w:rsidP="001970C7">
      <w:pPr>
        <w:pStyle w:val="Nessunaspaziatura"/>
        <w:jc w:val="both"/>
        <w:rPr>
          <w:rFonts w:ascii="Arial" w:hAnsi="Arial" w:cs="Arial"/>
          <w:color w:val="002060"/>
        </w:rPr>
      </w:pPr>
    </w:p>
    <w:p w14:paraId="7BF91A38" w14:textId="77777777" w:rsidR="001970C7" w:rsidRPr="00CD5233" w:rsidRDefault="001970C7" w:rsidP="001970C7">
      <w:pPr>
        <w:pStyle w:val="Nessunaspaziatura"/>
        <w:jc w:val="both"/>
        <w:rPr>
          <w:rFonts w:ascii="Arial" w:hAnsi="Arial" w:cs="Arial"/>
          <w:color w:val="002060"/>
        </w:rPr>
      </w:pPr>
      <w:r w:rsidRPr="00CD5233">
        <w:rPr>
          <w:rFonts w:ascii="Arial" w:hAnsi="Arial" w:cs="Arial"/>
          <w:color w:val="002060"/>
        </w:rPr>
        <w:t xml:space="preserve">I calciatori e le calciatrici convocati debbono presentarsi </w:t>
      </w:r>
      <w:r w:rsidRPr="00CD5233">
        <w:rPr>
          <w:rFonts w:ascii="Arial" w:hAnsi="Arial" w:cs="Arial"/>
          <w:b/>
          <w:bCs/>
          <w:color w:val="002060"/>
          <w:u w:val="single"/>
        </w:rPr>
        <w:t>muniti degli indumenti personali di gioco e di un documento di identità in corso di validità</w:t>
      </w:r>
      <w:r w:rsidRPr="00CD5233">
        <w:rPr>
          <w:rFonts w:ascii="Arial" w:hAnsi="Arial" w:cs="Arial"/>
          <w:color w:val="002060"/>
        </w:rPr>
        <w:t>.</w:t>
      </w:r>
    </w:p>
    <w:p w14:paraId="1E6FCC5C" w14:textId="77777777" w:rsidR="001970C7" w:rsidRPr="00697CB9" w:rsidRDefault="001970C7" w:rsidP="001970C7">
      <w:pPr>
        <w:pStyle w:val="Nessunaspaziatura"/>
        <w:jc w:val="both"/>
        <w:rPr>
          <w:rFonts w:ascii="Arial" w:hAnsi="Arial" w:cs="Arial"/>
          <w:color w:val="002060"/>
        </w:rPr>
      </w:pPr>
      <w:r w:rsidRPr="00CD5233">
        <w:rPr>
          <w:rFonts w:ascii="Arial" w:hAnsi="Arial" w:cs="Arial"/>
          <w:color w:val="002060"/>
        </w:rPr>
        <w:t>Si ricorda a tutte le Società che debbono rispondere alla mail che è stata loro inviata entro il termine previsto allegando alla stessa la copia del certificato di idoneità medico-sportiva di ogni calciatore/calciatrice convocato/a.</w:t>
      </w:r>
    </w:p>
    <w:p w14:paraId="36E5F1FB" w14:textId="77777777" w:rsidR="001970C7" w:rsidRDefault="001970C7" w:rsidP="00387589">
      <w:pPr>
        <w:pStyle w:val="LndNormale1"/>
        <w:rPr>
          <w:color w:val="002060"/>
        </w:rPr>
      </w:pPr>
    </w:p>
    <w:p w14:paraId="51AC971C" w14:textId="77777777" w:rsidR="000E7DEF" w:rsidRDefault="000E7DEF" w:rsidP="00387589">
      <w:pPr>
        <w:pStyle w:val="LndNormale1"/>
        <w:rPr>
          <w:color w:val="002060"/>
        </w:rPr>
      </w:pPr>
    </w:p>
    <w:p w14:paraId="2C93DBF6" w14:textId="77777777" w:rsidR="000E7DEF" w:rsidRPr="000E7DEF" w:rsidRDefault="000E7DEF" w:rsidP="000E7DEF">
      <w:pPr>
        <w:rPr>
          <w:rFonts w:ascii="Arial" w:hAnsi="Arial" w:cs="Arial"/>
          <w:b/>
          <w:color w:val="002060"/>
          <w:sz w:val="28"/>
          <w:szCs w:val="28"/>
        </w:rPr>
      </w:pPr>
      <w:r w:rsidRPr="000E7DEF">
        <w:rPr>
          <w:rFonts w:ascii="Arial" w:hAnsi="Arial" w:cs="Arial"/>
          <w:b/>
          <w:color w:val="002060"/>
          <w:sz w:val="28"/>
          <w:szCs w:val="28"/>
        </w:rPr>
        <w:t>DEROGHE GIOVANI CALCIATRICI</w:t>
      </w:r>
    </w:p>
    <w:p w14:paraId="6DC45008" w14:textId="77777777" w:rsidR="000E7DEF" w:rsidRDefault="000E7DEF" w:rsidP="000E7DEF">
      <w:pPr>
        <w:rPr>
          <w:rFonts w:ascii="Arial" w:hAnsi="Arial" w:cs="Arial"/>
          <w:color w:val="002060"/>
          <w:sz w:val="22"/>
          <w:szCs w:val="22"/>
        </w:rPr>
      </w:pPr>
    </w:p>
    <w:p w14:paraId="3F6A27A3" w14:textId="43033991" w:rsidR="000E7DEF" w:rsidRPr="000E7DEF" w:rsidRDefault="000E7DEF" w:rsidP="000E7DEF">
      <w:pPr>
        <w:rPr>
          <w:rFonts w:ascii="Arial" w:hAnsi="Arial" w:cs="Arial"/>
          <w:color w:val="002060"/>
          <w:sz w:val="22"/>
          <w:szCs w:val="22"/>
        </w:rPr>
      </w:pPr>
      <w:r w:rsidRPr="000E7DEF">
        <w:rPr>
          <w:rFonts w:ascii="Arial" w:hAnsi="Arial" w:cs="Arial"/>
          <w:color w:val="002060"/>
          <w:sz w:val="22"/>
          <w:szCs w:val="22"/>
        </w:rPr>
        <w:t>A seguito delle richieste pervenute in conformità̀ con quanto pubblicato nel Comunicato Ufficiale n. 1 del Settore Giovanile e Scolastico del 11 Luglio 2025 il Comitato Regionale Marche FIGC/LND, ha concesso le seguenti deroghe che consentono alle giovani calciatrici che partecipano ad attività miste (in cui sono coinvolti sia bambini che bambine) la possibilità di giocare nella fascia di età inferiore alla propria:</w:t>
      </w:r>
    </w:p>
    <w:tbl>
      <w:tblPr>
        <w:tblStyle w:val="Grigliatabella1"/>
        <w:tblpPr w:leftFromText="141" w:rightFromText="141" w:vertAnchor="text" w:horzAnchor="margin" w:tblpXSpec="center" w:tblpY="133"/>
        <w:tblW w:w="9781" w:type="dxa"/>
        <w:tblLook w:val="04A0" w:firstRow="1" w:lastRow="0" w:firstColumn="1" w:lastColumn="0" w:noHBand="0" w:noVBand="1"/>
      </w:tblPr>
      <w:tblGrid>
        <w:gridCol w:w="2131"/>
        <w:gridCol w:w="2547"/>
        <w:gridCol w:w="1989"/>
        <w:gridCol w:w="3114"/>
      </w:tblGrid>
      <w:tr w:rsidR="000E7DEF" w:rsidRPr="000E7DEF" w14:paraId="68593E3E" w14:textId="77777777" w:rsidTr="00CE5570">
        <w:tc>
          <w:tcPr>
            <w:tcW w:w="2131" w:type="dxa"/>
            <w:vAlign w:val="bottom"/>
          </w:tcPr>
          <w:p w14:paraId="667F65B0" w14:textId="77777777" w:rsidR="000E7DEF" w:rsidRPr="000E7DEF" w:rsidRDefault="000E7DEF" w:rsidP="00EE0876">
            <w:pPr>
              <w:jc w:val="center"/>
              <w:rPr>
                <w:rFonts w:ascii="Arial" w:eastAsia="Times New Roman" w:hAnsi="Arial" w:cs="Arial"/>
                <w:b/>
                <w:bCs/>
                <w:color w:val="002060"/>
                <w:kern w:val="0"/>
                <w:sz w:val="20"/>
                <w:szCs w:val="20"/>
                <w:lang w:eastAsia="it-IT"/>
                <w14:ligatures w14:val="none"/>
              </w:rPr>
            </w:pPr>
            <w:r w:rsidRPr="000E7DEF">
              <w:rPr>
                <w:rFonts w:ascii="Arial" w:eastAsia="Times New Roman" w:hAnsi="Arial" w:cs="Arial"/>
                <w:b/>
                <w:bCs/>
                <w:color w:val="002060"/>
                <w:kern w:val="0"/>
                <w:sz w:val="20"/>
                <w:szCs w:val="20"/>
                <w:lang w:eastAsia="it-IT"/>
                <w14:ligatures w14:val="none"/>
              </w:rPr>
              <w:t>COGNOME E NOME</w:t>
            </w:r>
          </w:p>
        </w:tc>
        <w:tc>
          <w:tcPr>
            <w:tcW w:w="2547" w:type="dxa"/>
            <w:vAlign w:val="bottom"/>
          </w:tcPr>
          <w:p w14:paraId="406D0A19" w14:textId="77777777" w:rsidR="000E7DEF" w:rsidRPr="000E7DEF" w:rsidRDefault="000E7DEF" w:rsidP="00EE0876">
            <w:pPr>
              <w:jc w:val="center"/>
              <w:rPr>
                <w:rFonts w:ascii="Arial" w:eastAsia="Times New Roman" w:hAnsi="Arial" w:cs="Arial"/>
                <w:b/>
                <w:bCs/>
                <w:color w:val="002060"/>
                <w:kern w:val="0"/>
                <w:sz w:val="20"/>
                <w:szCs w:val="20"/>
                <w:lang w:eastAsia="it-IT"/>
                <w14:ligatures w14:val="none"/>
              </w:rPr>
            </w:pPr>
            <w:r w:rsidRPr="000E7DEF">
              <w:rPr>
                <w:rFonts w:ascii="Arial" w:eastAsia="Times New Roman" w:hAnsi="Arial" w:cs="Arial"/>
                <w:b/>
                <w:bCs/>
                <w:color w:val="002060"/>
                <w:kern w:val="0"/>
                <w:sz w:val="20"/>
                <w:szCs w:val="20"/>
                <w:lang w:eastAsia="it-IT"/>
                <w14:ligatures w14:val="none"/>
              </w:rPr>
              <w:t>RICHIESTA DEROGA</w:t>
            </w:r>
          </w:p>
        </w:tc>
        <w:tc>
          <w:tcPr>
            <w:tcW w:w="1989" w:type="dxa"/>
            <w:vAlign w:val="bottom"/>
          </w:tcPr>
          <w:p w14:paraId="32292FE8" w14:textId="77777777" w:rsidR="000E7DEF" w:rsidRPr="000E7DEF" w:rsidRDefault="000E7DEF" w:rsidP="00EE0876">
            <w:pPr>
              <w:jc w:val="center"/>
              <w:rPr>
                <w:rFonts w:ascii="Arial" w:eastAsia="Times New Roman" w:hAnsi="Arial" w:cs="Arial"/>
                <w:b/>
                <w:bCs/>
                <w:color w:val="002060"/>
                <w:kern w:val="0"/>
                <w:sz w:val="20"/>
                <w:szCs w:val="20"/>
                <w:lang w:eastAsia="it-IT"/>
                <w14:ligatures w14:val="none"/>
              </w:rPr>
            </w:pPr>
            <w:r w:rsidRPr="000E7DEF">
              <w:rPr>
                <w:rFonts w:ascii="Arial" w:eastAsia="Times New Roman" w:hAnsi="Arial" w:cs="Arial"/>
                <w:b/>
                <w:bCs/>
                <w:color w:val="002060"/>
                <w:kern w:val="0"/>
                <w:sz w:val="20"/>
                <w:szCs w:val="20"/>
                <w:lang w:eastAsia="it-IT"/>
                <w14:ligatures w14:val="none"/>
              </w:rPr>
              <w:t>NASCITA</w:t>
            </w:r>
          </w:p>
        </w:tc>
        <w:tc>
          <w:tcPr>
            <w:tcW w:w="3114" w:type="dxa"/>
            <w:vAlign w:val="bottom"/>
          </w:tcPr>
          <w:p w14:paraId="711FB46A" w14:textId="77777777" w:rsidR="000E7DEF" w:rsidRPr="000E7DEF" w:rsidRDefault="000E7DEF" w:rsidP="00EE0876">
            <w:pPr>
              <w:jc w:val="center"/>
              <w:rPr>
                <w:rFonts w:ascii="Arial" w:eastAsia="Times New Roman" w:hAnsi="Arial" w:cs="Arial"/>
                <w:b/>
                <w:bCs/>
                <w:color w:val="002060"/>
                <w:kern w:val="0"/>
                <w:sz w:val="20"/>
                <w:szCs w:val="20"/>
                <w:lang w:eastAsia="it-IT"/>
                <w14:ligatures w14:val="none"/>
              </w:rPr>
            </w:pPr>
            <w:r w:rsidRPr="000E7DEF">
              <w:rPr>
                <w:rFonts w:ascii="Arial" w:eastAsia="Times New Roman" w:hAnsi="Arial" w:cs="Arial"/>
                <w:b/>
                <w:bCs/>
                <w:color w:val="002060"/>
                <w:kern w:val="0"/>
                <w:sz w:val="20"/>
                <w:szCs w:val="20"/>
                <w:lang w:eastAsia="it-IT"/>
                <w14:ligatures w14:val="none"/>
              </w:rPr>
              <w:t>SOCIETA’</w:t>
            </w:r>
          </w:p>
        </w:tc>
      </w:tr>
      <w:tr w:rsidR="000E7DEF" w:rsidRPr="000E7DEF" w14:paraId="65C239CE" w14:textId="77777777" w:rsidTr="00CE5570">
        <w:tc>
          <w:tcPr>
            <w:tcW w:w="2131" w:type="dxa"/>
          </w:tcPr>
          <w:p w14:paraId="42B5B48E" w14:textId="77777777" w:rsidR="000E7DEF" w:rsidRPr="000E7DEF" w:rsidRDefault="000E7DEF" w:rsidP="00CE5570">
            <w:pPr>
              <w:jc w:val="center"/>
              <w:rPr>
                <w:rFonts w:ascii="Arial" w:eastAsia="Times New Roman" w:hAnsi="Arial" w:cs="Arial"/>
                <w:b/>
                <w:bCs/>
                <w:color w:val="002060"/>
                <w:kern w:val="0"/>
                <w:sz w:val="20"/>
                <w:szCs w:val="20"/>
                <w:lang w:eastAsia="it-IT"/>
                <w14:ligatures w14:val="none"/>
              </w:rPr>
            </w:pPr>
            <w:r w:rsidRPr="000E7DEF">
              <w:rPr>
                <w:rFonts w:ascii="Arial" w:eastAsia="Times New Roman" w:hAnsi="Arial" w:cs="Arial"/>
                <w:color w:val="002060"/>
                <w:kern w:val="0"/>
                <w:sz w:val="20"/>
                <w:szCs w:val="20"/>
                <w:lang w:eastAsia="it-IT"/>
                <w14:ligatures w14:val="none"/>
              </w:rPr>
              <w:t>TRASTULLI AMELIA</w:t>
            </w:r>
          </w:p>
        </w:tc>
        <w:tc>
          <w:tcPr>
            <w:tcW w:w="2547" w:type="dxa"/>
          </w:tcPr>
          <w:p w14:paraId="4FDC71DE" w14:textId="77777777" w:rsidR="000E7DEF" w:rsidRPr="000E7DEF" w:rsidRDefault="000E7DEF" w:rsidP="00CE5570">
            <w:pPr>
              <w:jc w:val="center"/>
              <w:rPr>
                <w:rFonts w:ascii="Arial" w:eastAsia="Times New Roman" w:hAnsi="Arial" w:cs="Arial"/>
                <w:b/>
                <w:bCs/>
                <w:color w:val="002060"/>
                <w:kern w:val="0"/>
                <w:sz w:val="20"/>
                <w:szCs w:val="20"/>
                <w:lang w:eastAsia="it-IT"/>
                <w14:ligatures w14:val="none"/>
              </w:rPr>
            </w:pPr>
            <w:r w:rsidRPr="000E7DEF">
              <w:rPr>
                <w:rFonts w:ascii="Arial" w:eastAsia="Times New Roman" w:hAnsi="Arial" w:cs="Arial"/>
                <w:bCs/>
                <w:color w:val="002060"/>
                <w:kern w:val="0"/>
                <w:sz w:val="20"/>
                <w:szCs w:val="20"/>
                <w:lang w:eastAsia="it-IT"/>
                <w14:ligatures w14:val="none"/>
              </w:rPr>
              <w:t>UNDER 14 (2012)</w:t>
            </w:r>
          </w:p>
        </w:tc>
        <w:tc>
          <w:tcPr>
            <w:tcW w:w="1989" w:type="dxa"/>
          </w:tcPr>
          <w:p w14:paraId="57093A06" w14:textId="77777777" w:rsidR="000E7DEF" w:rsidRPr="000E7DEF" w:rsidRDefault="000E7DEF" w:rsidP="00CE5570">
            <w:pPr>
              <w:jc w:val="center"/>
              <w:rPr>
                <w:rFonts w:ascii="Arial" w:eastAsia="Times New Roman" w:hAnsi="Arial" w:cs="Arial"/>
                <w:b/>
                <w:bCs/>
                <w:color w:val="002060"/>
                <w:kern w:val="0"/>
                <w:sz w:val="20"/>
                <w:szCs w:val="20"/>
                <w:lang w:eastAsia="it-IT"/>
                <w14:ligatures w14:val="none"/>
              </w:rPr>
            </w:pPr>
            <w:r w:rsidRPr="000E7DEF">
              <w:rPr>
                <w:rFonts w:ascii="Arial" w:eastAsia="Times New Roman" w:hAnsi="Arial" w:cs="Arial"/>
                <w:color w:val="002060"/>
                <w:kern w:val="0"/>
                <w:sz w:val="20"/>
                <w:szCs w:val="20"/>
                <w:lang w:eastAsia="it-IT"/>
                <w14:ligatures w14:val="none"/>
              </w:rPr>
              <w:t>07/12/2011</w:t>
            </w:r>
          </w:p>
        </w:tc>
        <w:tc>
          <w:tcPr>
            <w:tcW w:w="3114" w:type="dxa"/>
          </w:tcPr>
          <w:p w14:paraId="1803D2FF" w14:textId="77777777" w:rsidR="000E7DEF" w:rsidRPr="000E7DEF" w:rsidRDefault="000E7DEF" w:rsidP="00CE5570">
            <w:pPr>
              <w:jc w:val="center"/>
              <w:rPr>
                <w:rFonts w:ascii="Arial" w:eastAsia="Times New Roman" w:hAnsi="Arial" w:cs="Arial"/>
                <w:b/>
                <w:bCs/>
                <w:color w:val="002060"/>
                <w:kern w:val="0"/>
                <w:sz w:val="20"/>
                <w:szCs w:val="20"/>
                <w:lang w:val="en-US" w:eastAsia="it-IT"/>
                <w14:ligatures w14:val="none"/>
              </w:rPr>
            </w:pPr>
            <w:r w:rsidRPr="000E7DEF">
              <w:rPr>
                <w:rFonts w:ascii="Arial" w:hAnsi="Arial" w:cs="Arial"/>
                <w:color w:val="002060"/>
                <w:sz w:val="20"/>
                <w:szCs w:val="20"/>
              </w:rPr>
              <w:t>ASD BULDOG TNT LUCREZIA</w:t>
            </w:r>
          </w:p>
        </w:tc>
      </w:tr>
    </w:tbl>
    <w:p w14:paraId="67308460" w14:textId="77777777" w:rsidR="000E7DEF" w:rsidRDefault="000E7DEF" w:rsidP="000E7DEF">
      <w:pPr>
        <w:rPr>
          <w:rFonts w:ascii="Arial" w:hAnsi="Arial" w:cs="Arial"/>
          <w:b/>
          <w:color w:val="002060"/>
          <w:sz w:val="22"/>
          <w:szCs w:val="22"/>
          <w:u w:val="single"/>
        </w:rPr>
      </w:pPr>
    </w:p>
    <w:p w14:paraId="4B0D74A8" w14:textId="77777777" w:rsidR="00C75522" w:rsidRPr="00C75522" w:rsidRDefault="00C75522" w:rsidP="000E7DEF">
      <w:pPr>
        <w:rPr>
          <w:rFonts w:ascii="Arial" w:hAnsi="Arial" w:cs="Arial"/>
          <w:b/>
          <w:color w:val="002060"/>
          <w:sz w:val="22"/>
          <w:szCs w:val="22"/>
          <w:u w:val="single"/>
        </w:rPr>
      </w:pPr>
    </w:p>
    <w:p w14:paraId="6CB23E39" w14:textId="77777777" w:rsidR="00C75522" w:rsidRPr="00C75522" w:rsidRDefault="00C75522" w:rsidP="00C75522">
      <w:pPr>
        <w:pStyle w:val="LndNormale1"/>
        <w:rPr>
          <w:b/>
          <w:color w:val="002060"/>
          <w:sz w:val="28"/>
          <w:szCs w:val="28"/>
        </w:rPr>
      </w:pPr>
      <w:r w:rsidRPr="00C75522">
        <w:rPr>
          <w:b/>
          <w:color w:val="002060"/>
          <w:sz w:val="28"/>
          <w:szCs w:val="28"/>
        </w:rPr>
        <w:t>SVINCOLI EX ART. 117 BIS NOIF</w:t>
      </w:r>
    </w:p>
    <w:p w14:paraId="0D0A0513" w14:textId="77777777" w:rsidR="00C75522" w:rsidRPr="00C75522" w:rsidRDefault="00C75522" w:rsidP="00C75522">
      <w:pPr>
        <w:rPr>
          <w:rFonts w:ascii="Arial" w:hAnsi="Arial" w:cs="Arial"/>
          <w:color w:val="002060"/>
          <w:sz w:val="22"/>
          <w:szCs w:val="22"/>
        </w:rPr>
      </w:pPr>
    </w:p>
    <w:p w14:paraId="547160D3" w14:textId="77777777" w:rsidR="00C75522" w:rsidRPr="00C75522" w:rsidRDefault="00C75522" w:rsidP="00C75522">
      <w:pPr>
        <w:pStyle w:val="LndNormale1"/>
        <w:rPr>
          <w:b/>
          <w:color w:val="002060"/>
        </w:rPr>
      </w:pPr>
      <w:r w:rsidRPr="00C75522">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C75522">
        <w:rPr>
          <w:b/>
          <w:color w:val="002060"/>
        </w:rPr>
        <w:t>16.04.2026:</w:t>
      </w:r>
    </w:p>
    <w:tbl>
      <w:tblPr>
        <w:tblW w:w="0" w:type="auto"/>
        <w:tblLook w:val="04A0" w:firstRow="1" w:lastRow="0" w:firstColumn="1" w:lastColumn="0" w:noHBand="0" w:noVBand="1"/>
      </w:tblPr>
      <w:tblGrid>
        <w:gridCol w:w="1265"/>
        <w:gridCol w:w="2756"/>
        <w:gridCol w:w="1273"/>
        <w:gridCol w:w="1182"/>
        <w:gridCol w:w="3436"/>
      </w:tblGrid>
      <w:tr w:rsidR="00C75522" w:rsidRPr="00C75522" w14:paraId="73E37DD2" w14:textId="77777777" w:rsidTr="00FC7A22">
        <w:tc>
          <w:tcPr>
            <w:tcW w:w="1265" w:type="dxa"/>
            <w:tcBorders>
              <w:top w:val="single" w:sz="4" w:space="0" w:color="auto"/>
              <w:left w:val="single" w:sz="4" w:space="0" w:color="auto"/>
              <w:bottom w:val="single" w:sz="4" w:space="0" w:color="auto"/>
              <w:right w:val="single" w:sz="4" w:space="0" w:color="auto"/>
            </w:tcBorders>
            <w:hideMark/>
          </w:tcPr>
          <w:p w14:paraId="1C9C5DF7" w14:textId="77777777" w:rsidR="00C75522" w:rsidRPr="00C75522" w:rsidRDefault="00C75522" w:rsidP="00FC7A22">
            <w:pPr>
              <w:pStyle w:val="LndNormale1"/>
              <w:jc w:val="center"/>
              <w:rPr>
                <w:color w:val="002060"/>
              </w:rPr>
            </w:pPr>
            <w:r w:rsidRPr="00C75522">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35CD8201" w14:textId="77777777" w:rsidR="00C75522" w:rsidRPr="00C75522" w:rsidRDefault="00C75522" w:rsidP="00FC7A22">
            <w:pPr>
              <w:pStyle w:val="LndNormale1"/>
              <w:jc w:val="center"/>
              <w:rPr>
                <w:color w:val="002060"/>
              </w:rPr>
            </w:pPr>
            <w:r w:rsidRPr="00C75522">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8013FD3" w14:textId="77777777" w:rsidR="00C75522" w:rsidRPr="00C75522" w:rsidRDefault="00C75522" w:rsidP="00FC7A22">
            <w:pPr>
              <w:pStyle w:val="LndNormale1"/>
              <w:jc w:val="center"/>
              <w:rPr>
                <w:color w:val="002060"/>
              </w:rPr>
            </w:pPr>
            <w:r w:rsidRPr="00C75522">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2FA44DD" w14:textId="77777777" w:rsidR="00C75522" w:rsidRPr="00C75522" w:rsidRDefault="00C75522" w:rsidP="00FC7A22">
            <w:pPr>
              <w:pStyle w:val="LndNormale1"/>
              <w:jc w:val="center"/>
              <w:rPr>
                <w:color w:val="002060"/>
              </w:rPr>
            </w:pPr>
            <w:r w:rsidRPr="00C75522">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630A980" w14:textId="77777777" w:rsidR="00C75522" w:rsidRPr="00C75522" w:rsidRDefault="00C75522" w:rsidP="00FC7A22">
            <w:pPr>
              <w:pStyle w:val="LndNormale1"/>
              <w:jc w:val="center"/>
              <w:rPr>
                <w:color w:val="002060"/>
              </w:rPr>
            </w:pPr>
            <w:r w:rsidRPr="00C75522">
              <w:rPr>
                <w:color w:val="002060"/>
              </w:rPr>
              <w:t>Società</w:t>
            </w:r>
          </w:p>
        </w:tc>
      </w:tr>
      <w:tr w:rsidR="00C75522" w:rsidRPr="00C75522" w14:paraId="3E7586AA" w14:textId="77777777" w:rsidTr="00FC7A22">
        <w:tc>
          <w:tcPr>
            <w:tcW w:w="1265" w:type="dxa"/>
            <w:tcBorders>
              <w:top w:val="single" w:sz="4" w:space="0" w:color="auto"/>
              <w:left w:val="single" w:sz="4" w:space="0" w:color="auto"/>
              <w:bottom w:val="single" w:sz="4" w:space="0" w:color="auto"/>
              <w:right w:val="single" w:sz="4" w:space="0" w:color="auto"/>
            </w:tcBorders>
          </w:tcPr>
          <w:p w14:paraId="795ED7D3" w14:textId="77777777" w:rsidR="00C75522" w:rsidRPr="00C75522" w:rsidRDefault="00C75522" w:rsidP="00FC7A22">
            <w:pPr>
              <w:pStyle w:val="LndNormale1"/>
              <w:rPr>
                <w:color w:val="002060"/>
                <w:sz w:val="20"/>
              </w:rPr>
            </w:pPr>
            <w:r w:rsidRPr="00C75522">
              <w:rPr>
                <w:color w:val="002060"/>
                <w:sz w:val="20"/>
              </w:rPr>
              <w:t>5516226</w:t>
            </w:r>
          </w:p>
        </w:tc>
        <w:tc>
          <w:tcPr>
            <w:tcW w:w="2756" w:type="dxa"/>
            <w:tcBorders>
              <w:top w:val="single" w:sz="4" w:space="0" w:color="auto"/>
              <w:left w:val="single" w:sz="4" w:space="0" w:color="auto"/>
              <w:bottom w:val="single" w:sz="4" w:space="0" w:color="auto"/>
              <w:right w:val="single" w:sz="4" w:space="0" w:color="auto"/>
            </w:tcBorders>
          </w:tcPr>
          <w:p w14:paraId="468AA147" w14:textId="77777777" w:rsidR="00C75522" w:rsidRPr="00C75522" w:rsidRDefault="00C75522" w:rsidP="00FC7A22">
            <w:pPr>
              <w:pStyle w:val="LndNormale1"/>
              <w:rPr>
                <w:color w:val="002060"/>
                <w:sz w:val="20"/>
              </w:rPr>
            </w:pPr>
            <w:r w:rsidRPr="00C75522">
              <w:rPr>
                <w:color w:val="002060"/>
                <w:sz w:val="20"/>
              </w:rPr>
              <w:t>MORETTI DARIO</w:t>
            </w:r>
          </w:p>
        </w:tc>
        <w:tc>
          <w:tcPr>
            <w:tcW w:w="1273" w:type="dxa"/>
            <w:tcBorders>
              <w:top w:val="single" w:sz="4" w:space="0" w:color="auto"/>
              <w:left w:val="single" w:sz="4" w:space="0" w:color="auto"/>
              <w:bottom w:val="single" w:sz="4" w:space="0" w:color="auto"/>
              <w:right w:val="single" w:sz="4" w:space="0" w:color="auto"/>
            </w:tcBorders>
          </w:tcPr>
          <w:p w14:paraId="4F5A02B9" w14:textId="77777777" w:rsidR="00C75522" w:rsidRPr="00C75522" w:rsidRDefault="00C75522" w:rsidP="00FC7A22">
            <w:pPr>
              <w:pStyle w:val="LndNormale1"/>
              <w:rPr>
                <w:color w:val="002060"/>
                <w:sz w:val="20"/>
              </w:rPr>
            </w:pPr>
            <w:r w:rsidRPr="00C75522">
              <w:rPr>
                <w:color w:val="002060"/>
                <w:sz w:val="20"/>
              </w:rPr>
              <w:t>22.03.2001</w:t>
            </w:r>
          </w:p>
        </w:tc>
        <w:tc>
          <w:tcPr>
            <w:tcW w:w="1182" w:type="dxa"/>
            <w:tcBorders>
              <w:top w:val="single" w:sz="4" w:space="0" w:color="auto"/>
              <w:left w:val="single" w:sz="4" w:space="0" w:color="auto"/>
              <w:bottom w:val="single" w:sz="4" w:space="0" w:color="auto"/>
              <w:right w:val="single" w:sz="4" w:space="0" w:color="auto"/>
            </w:tcBorders>
          </w:tcPr>
          <w:p w14:paraId="4B275C8E" w14:textId="77777777" w:rsidR="00C75522" w:rsidRPr="00C75522" w:rsidRDefault="00C75522" w:rsidP="00FC7A22">
            <w:pPr>
              <w:pStyle w:val="LndNormale1"/>
              <w:jc w:val="left"/>
              <w:rPr>
                <w:color w:val="002060"/>
                <w:sz w:val="20"/>
              </w:rPr>
            </w:pPr>
            <w:r w:rsidRPr="00C75522">
              <w:rPr>
                <w:color w:val="002060"/>
                <w:sz w:val="20"/>
              </w:rPr>
              <w:t>69884</w:t>
            </w:r>
          </w:p>
        </w:tc>
        <w:tc>
          <w:tcPr>
            <w:tcW w:w="3436" w:type="dxa"/>
            <w:tcBorders>
              <w:top w:val="single" w:sz="4" w:space="0" w:color="auto"/>
              <w:left w:val="single" w:sz="4" w:space="0" w:color="auto"/>
              <w:bottom w:val="single" w:sz="4" w:space="0" w:color="auto"/>
              <w:right w:val="single" w:sz="4" w:space="0" w:color="auto"/>
            </w:tcBorders>
          </w:tcPr>
          <w:p w14:paraId="40169C43" w14:textId="77777777" w:rsidR="00C75522" w:rsidRPr="00C75522" w:rsidRDefault="00C75522" w:rsidP="00FC7A22">
            <w:pPr>
              <w:pStyle w:val="LndNormale1"/>
              <w:jc w:val="left"/>
              <w:rPr>
                <w:color w:val="002060"/>
                <w:sz w:val="20"/>
              </w:rPr>
            </w:pPr>
            <w:r w:rsidRPr="00C75522">
              <w:rPr>
                <w:color w:val="002060"/>
                <w:sz w:val="20"/>
              </w:rPr>
              <w:t>A.S.D. CASTELBELLINO CALCIO</w:t>
            </w:r>
          </w:p>
        </w:tc>
      </w:tr>
    </w:tbl>
    <w:p w14:paraId="03EE6C02" w14:textId="77777777" w:rsidR="00C75522" w:rsidRDefault="00C75522" w:rsidP="000E7DEF">
      <w:pPr>
        <w:rPr>
          <w:rFonts w:ascii="Arial" w:hAnsi="Arial" w:cs="Arial"/>
          <w:b/>
          <w:color w:val="002060"/>
          <w:sz w:val="22"/>
          <w:szCs w:val="22"/>
          <w:u w:val="single"/>
        </w:rPr>
      </w:pPr>
    </w:p>
    <w:p w14:paraId="53F4985F" w14:textId="77777777" w:rsidR="00C75522" w:rsidRDefault="00C75522" w:rsidP="000E7DEF">
      <w:pPr>
        <w:rPr>
          <w:rFonts w:ascii="Arial" w:hAnsi="Arial" w:cs="Arial"/>
          <w:b/>
          <w:color w:val="002060"/>
          <w:sz w:val="22"/>
          <w:szCs w:val="22"/>
          <w:u w:val="single"/>
        </w:rPr>
      </w:pPr>
    </w:p>
    <w:p w14:paraId="110E4A80" w14:textId="77777777" w:rsidR="00C75522" w:rsidRPr="00C75522" w:rsidRDefault="00C75522" w:rsidP="00C75522">
      <w:pPr>
        <w:rPr>
          <w:rFonts w:ascii="Arial" w:hAnsi="Arial" w:cs="Arial"/>
          <w:b/>
          <w:color w:val="002060"/>
          <w:sz w:val="28"/>
          <w:szCs w:val="28"/>
        </w:rPr>
      </w:pPr>
      <w:r w:rsidRPr="00C75522">
        <w:rPr>
          <w:rFonts w:ascii="Arial" w:hAnsi="Arial" w:cs="Arial"/>
          <w:b/>
          <w:color w:val="002060"/>
          <w:sz w:val="28"/>
          <w:szCs w:val="28"/>
        </w:rPr>
        <w:t>PROGETTO “SAFEGUARDING IN ACTION” – MODULO 2</w:t>
      </w:r>
    </w:p>
    <w:p w14:paraId="6C4CB7D6" w14:textId="77777777" w:rsidR="00C75522" w:rsidRPr="00C75522" w:rsidRDefault="00C75522" w:rsidP="00C75522">
      <w:pPr>
        <w:rPr>
          <w:rFonts w:ascii="Arial" w:hAnsi="Arial" w:cs="Arial"/>
          <w:color w:val="002060"/>
          <w:sz w:val="22"/>
          <w:szCs w:val="22"/>
        </w:rPr>
      </w:pPr>
    </w:p>
    <w:p w14:paraId="56357471" w14:textId="77777777" w:rsidR="00C75522" w:rsidRPr="00C75522" w:rsidRDefault="00C75522" w:rsidP="00C75522">
      <w:pPr>
        <w:rPr>
          <w:rFonts w:ascii="Arial" w:hAnsi="Arial" w:cs="Arial"/>
          <w:color w:val="002060"/>
          <w:sz w:val="22"/>
          <w:szCs w:val="22"/>
        </w:rPr>
      </w:pPr>
      <w:r w:rsidRPr="00C75522">
        <w:rPr>
          <w:rFonts w:ascii="Arial" w:hAnsi="Arial" w:cs="Arial"/>
          <w:color w:val="002060"/>
          <w:sz w:val="22"/>
          <w:szCs w:val="22"/>
        </w:rPr>
        <w:t xml:space="preserve">Si fa seguito al primo modulo del progetto in epigrafe, svoltosi il 31 marzo u.s., per il quale la FIGC ha registrato ampia partecipazione da parte delle Società e responsabili </w:t>
      </w:r>
      <w:proofErr w:type="spellStart"/>
      <w:r w:rsidRPr="00C75522">
        <w:rPr>
          <w:rFonts w:ascii="Arial" w:hAnsi="Arial" w:cs="Arial"/>
          <w:color w:val="002060"/>
          <w:sz w:val="22"/>
          <w:szCs w:val="22"/>
        </w:rPr>
        <w:t>Safeguarding</w:t>
      </w:r>
      <w:proofErr w:type="spellEnd"/>
      <w:r w:rsidRPr="00C75522">
        <w:rPr>
          <w:rFonts w:ascii="Arial" w:hAnsi="Arial" w:cs="Arial"/>
          <w:color w:val="002060"/>
          <w:sz w:val="22"/>
          <w:szCs w:val="22"/>
        </w:rPr>
        <w:t>.</w:t>
      </w:r>
    </w:p>
    <w:p w14:paraId="5BC0FBE0" w14:textId="77777777" w:rsidR="00C75522" w:rsidRPr="00C75522" w:rsidRDefault="00C75522" w:rsidP="00C75522">
      <w:pPr>
        <w:rPr>
          <w:rFonts w:ascii="Arial" w:hAnsi="Arial" w:cs="Arial"/>
          <w:b/>
          <w:color w:val="002060"/>
          <w:sz w:val="22"/>
          <w:szCs w:val="22"/>
        </w:rPr>
      </w:pPr>
      <w:r w:rsidRPr="00C75522">
        <w:rPr>
          <w:rFonts w:ascii="Arial" w:hAnsi="Arial" w:cs="Arial"/>
          <w:color w:val="002060"/>
          <w:sz w:val="22"/>
          <w:szCs w:val="22"/>
        </w:rPr>
        <w:t>A tale riguardo si comunica il prossimo appuntamento del progetto formativo “</w:t>
      </w:r>
      <w:proofErr w:type="spellStart"/>
      <w:r w:rsidRPr="00C75522">
        <w:rPr>
          <w:rFonts w:ascii="Arial" w:hAnsi="Arial" w:cs="Arial"/>
          <w:b/>
          <w:color w:val="002060"/>
          <w:sz w:val="22"/>
          <w:szCs w:val="22"/>
        </w:rPr>
        <w:t>Saferguarding</w:t>
      </w:r>
      <w:proofErr w:type="spellEnd"/>
      <w:r w:rsidRPr="00C75522">
        <w:rPr>
          <w:rFonts w:ascii="Arial" w:hAnsi="Arial" w:cs="Arial"/>
          <w:b/>
          <w:color w:val="002060"/>
          <w:sz w:val="22"/>
          <w:szCs w:val="22"/>
        </w:rPr>
        <w:t xml:space="preserve"> in action”</w:t>
      </w:r>
      <w:r w:rsidRPr="00C75522">
        <w:rPr>
          <w:rFonts w:ascii="Arial" w:hAnsi="Arial" w:cs="Arial"/>
          <w:color w:val="002060"/>
          <w:sz w:val="22"/>
          <w:szCs w:val="22"/>
        </w:rPr>
        <w:t xml:space="preserve"> promosso dalla F.I.G.C., ossia il secondo modulo formativo dal titolo </w:t>
      </w:r>
      <w:r w:rsidRPr="00C75522">
        <w:rPr>
          <w:rFonts w:ascii="Arial" w:hAnsi="Arial" w:cs="Arial"/>
          <w:b/>
          <w:color w:val="002060"/>
          <w:sz w:val="22"/>
          <w:szCs w:val="22"/>
        </w:rPr>
        <w:t>“Ambienti che proteggono, Persone che crescono”.</w:t>
      </w:r>
    </w:p>
    <w:p w14:paraId="158B9EA3" w14:textId="77777777" w:rsidR="00C75522" w:rsidRPr="00C75522" w:rsidRDefault="00C75522" w:rsidP="00C75522">
      <w:pPr>
        <w:rPr>
          <w:rFonts w:ascii="Arial" w:hAnsi="Arial" w:cs="Arial"/>
          <w:color w:val="002060"/>
          <w:sz w:val="22"/>
          <w:szCs w:val="22"/>
        </w:rPr>
      </w:pPr>
      <w:r w:rsidRPr="00C75522">
        <w:rPr>
          <w:rFonts w:ascii="Arial" w:hAnsi="Arial" w:cs="Arial"/>
          <w:color w:val="002060"/>
          <w:sz w:val="22"/>
          <w:szCs w:val="22"/>
        </w:rPr>
        <w:t>Di seguito i dettagli per la partecipazione al modulo 2:</w:t>
      </w:r>
    </w:p>
    <w:p w14:paraId="28519A06" w14:textId="77777777" w:rsidR="00C75522" w:rsidRPr="00C75522" w:rsidRDefault="00C75522" w:rsidP="00C75522">
      <w:pPr>
        <w:rPr>
          <w:rFonts w:ascii="Arial" w:hAnsi="Arial" w:cs="Arial"/>
          <w:b/>
          <w:color w:val="002060"/>
          <w:sz w:val="22"/>
          <w:szCs w:val="22"/>
        </w:rPr>
      </w:pPr>
      <w:r w:rsidRPr="00C75522">
        <w:rPr>
          <w:rFonts w:ascii="Arial" w:hAnsi="Arial" w:cs="Arial"/>
          <w:b/>
          <w:color w:val="002060"/>
          <w:sz w:val="22"/>
          <w:szCs w:val="22"/>
        </w:rPr>
        <w:t>Data: 22 aprile 2026</w:t>
      </w:r>
    </w:p>
    <w:p w14:paraId="5D8EA49B" w14:textId="77777777" w:rsidR="00C75522" w:rsidRPr="00C75522" w:rsidRDefault="00C75522" w:rsidP="00C75522">
      <w:pPr>
        <w:rPr>
          <w:rFonts w:ascii="Arial" w:hAnsi="Arial" w:cs="Arial"/>
          <w:b/>
          <w:color w:val="002060"/>
          <w:sz w:val="22"/>
          <w:szCs w:val="22"/>
        </w:rPr>
      </w:pPr>
      <w:r w:rsidRPr="00C75522">
        <w:rPr>
          <w:rFonts w:ascii="Arial" w:hAnsi="Arial" w:cs="Arial"/>
          <w:b/>
          <w:color w:val="002060"/>
          <w:sz w:val="22"/>
          <w:szCs w:val="22"/>
        </w:rPr>
        <w:lastRenderedPageBreak/>
        <w:t>Orario: dalle 16.30 alle 18.00</w:t>
      </w:r>
    </w:p>
    <w:p w14:paraId="444DB2A3" w14:textId="77777777" w:rsidR="00C75522" w:rsidRPr="00C75522" w:rsidRDefault="00C75522" w:rsidP="00C75522">
      <w:pPr>
        <w:rPr>
          <w:rFonts w:ascii="Arial" w:hAnsi="Arial" w:cs="Arial"/>
          <w:color w:val="002060"/>
          <w:sz w:val="22"/>
          <w:szCs w:val="22"/>
        </w:rPr>
      </w:pPr>
      <w:r w:rsidRPr="00C75522">
        <w:rPr>
          <w:rFonts w:ascii="Arial" w:hAnsi="Arial" w:cs="Arial"/>
          <w:b/>
          <w:color w:val="002060"/>
          <w:sz w:val="22"/>
          <w:szCs w:val="22"/>
        </w:rPr>
        <w:t xml:space="preserve">Link di collegamento alla piattaforma Microsoft </w:t>
      </w:r>
      <w:proofErr w:type="spellStart"/>
      <w:r w:rsidRPr="00C75522">
        <w:rPr>
          <w:rFonts w:ascii="Arial" w:hAnsi="Arial" w:cs="Arial"/>
          <w:b/>
          <w:color w:val="002060"/>
          <w:sz w:val="22"/>
          <w:szCs w:val="22"/>
        </w:rPr>
        <w:t>TeamsMod</w:t>
      </w:r>
      <w:proofErr w:type="spellEnd"/>
      <w:r w:rsidRPr="00C75522">
        <w:rPr>
          <w:rFonts w:ascii="Arial" w:hAnsi="Arial" w:cs="Arial"/>
          <w:b/>
          <w:color w:val="002060"/>
          <w:sz w:val="22"/>
          <w:szCs w:val="22"/>
        </w:rPr>
        <w:t xml:space="preserve"> [</w:t>
      </w:r>
      <w:r w:rsidRPr="00C75522">
        <w:rPr>
          <w:rFonts w:ascii="Arial" w:hAnsi="Arial" w:cs="Arial"/>
          <w:b/>
          <w:i/>
          <w:color w:val="002060"/>
          <w:sz w:val="22"/>
          <w:szCs w:val="22"/>
        </w:rPr>
        <w:t>Partecipa all'evento</w:t>
      </w:r>
      <w:r w:rsidRPr="00C75522">
        <w:rPr>
          <w:rFonts w:ascii="Arial" w:hAnsi="Arial" w:cs="Arial"/>
          <w:b/>
          <w:color w:val="002060"/>
          <w:sz w:val="22"/>
          <w:szCs w:val="22"/>
        </w:rPr>
        <w:t>]; a tal fine si allega la nota “</w:t>
      </w:r>
      <w:proofErr w:type="spellStart"/>
      <w:r w:rsidRPr="00C75522">
        <w:rPr>
          <w:rFonts w:ascii="Arial" w:hAnsi="Arial" w:cs="Arial"/>
          <w:b/>
          <w:color w:val="002060"/>
          <w:sz w:val="22"/>
          <w:szCs w:val="22"/>
        </w:rPr>
        <w:t>Safeguarding</w:t>
      </w:r>
      <w:proofErr w:type="spellEnd"/>
      <w:r w:rsidRPr="00C75522">
        <w:rPr>
          <w:rFonts w:ascii="Arial" w:hAnsi="Arial" w:cs="Arial"/>
          <w:b/>
          <w:color w:val="002060"/>
          <w:sz w:val="22"/>
          <w:szCs w:val="22"/>
        </w:rPr>
        <w:t xml:space="preserve"> in action – Modulo 2”</w:t>
      </w:r>
      <w:r w:rsidRPr="00C75522">
        <w:rPr>
          <w:rFonts w:ascii="Arial" w:hAnsi="Arial" w:cs="Arial"/>
          <w:color w:val="002060"/>
          <w:sz w:val="22"/>
          <w:szCs w:val="22"/>
        </w:rPr>
        <w:t xml:space="preserve"> in cui sono disponibili anche alcune istruzioni operative per la risoluzione di eventuali problematiche durante l’accesso alla diretta.</w:t>
      </w:r>
    </w:p>
    <w:p w14:paraId="73CAF95E" w14:textId="77777777" w:rsidR="00C75522" w:rsidRPr="00C75522" w:rsidRDefault="00C75522" w:rsidP="00C75522">
      <w:pPr>
        <w:rPr>
          <w:rFonts w:ascii="Arial" w:hAnsi="Arial" w:cs="Arial"/>
          <w:color w:val="002060"/>
          <w:sz w:val="22"/>
          <w:szCs w:val="22"/>
        </w:rPr>
      </w:pPr>
      <w:r w:rsidRPr="00C75522">
        <w:rPr>
          <w:rFonts w:ascii="Arial" w:hAnsi="Arial" w:cs="Arial"/>
          <w:color w:val="002060"/>
          <w:sz w:val="22"/>
          <w:szCs w:val="22"/>
        </w:rPr>
        <w:t xml:space="preserve">Il secondo modulo sarà dedicato soprattutto all’approfondimento di casi pratici e alla diffusione di materiali multimediali utili alla formazione. </w:t>
      </w:r>
    </w:p>
    <w:p w14:paraId="4CCD8967" w14:textId="77777777" w:rsidR="00C75522" w:rsidRPr="00C75522" w:rsidRDefault="00C75522" w:rsidP="00C75522">
      <w:pPr>
        <w:rPr>
          <w:rFonts w:ascii="Arial" w:hAnsi="Arial" w:cs="Arial"/>
          <w:color w:val="002060"/>
          <w:sz w:val="22"/>
          <w:szCs w:val="22"/>
        </w:rPr>
      </w:pPr>
      <w:r w:rsidRPr="00C75522">
        <w:rPr>
          <w:rFonts w:ascii="Arial" w:hAnsi="Arial" w:cs="Arial"/>
          <w:color w:val="002060"/>
          <w:sz w:val="22"/>
          <w:szCs w:val="22"/>
        </w:rPr>
        <w:t xml:space="preserve">Sarà anche l’occasione per analizzare il legame tra </w:t>
      </w:r>
      <w:proofErr w:type="spellStart"/>
      <w:r w:rsidRPr="00C75522">
        <w:rPr>
          <w:rFonts w:ascii="Arial" w:hAnsi="Arial" w:cs="Arial"/>
          <w:color w:val="002060"/>
          <w:sz w:val="22"/>
          <w:szCs w:val="22"/>
        </w:rPr>
        <w:t>Saferguarding</w:t>
      </w:r>
      <w:proofErr w:type="spellEnd"/>
      <w:r w:rsidRPr="00C75522">
        <w:rPr>
          <w:rFonts w:ascii="Arial" w:hAnsi="Arial" w:cs="Arial"/>
          <w:color w:val="002060"/>
          <w:sz w:val="22"/>
          <w:szCs w:val="22"/>
        </w:rPr>
        <w:t xml:space="preserve"> e Sostenibilità dei contesti sportivi, anche in coerenza con gli indirizzi UEFA:</w:t>
      </w:r>
    </w:p>
    <w:p w14:paraId="041D10CF" w14:textId="77777777" w:rsidR="00C75522" w:rsidRPr="00C75522" w:rsidRDefault="00C75522" w:rsidP="00C75522">
      <w:pPr>
        <w:rPr>
          <w:rFonts w:ascii="Arial" w:hAnsi="Arial" w:cs="Arial"/>
          <w:color w:val="002060"/>
          <w:sz w:val="22"/>
          <w:szCs w:val="22"/>
        </w:rPr>
      </w:pPr>
      <w:r w:rsidRPr="00C75522">
        <w:rPr>
          <w:rFonts w:ascii="Arial" w:hAnsi="Arial" w:cs="Arial"/>
          <w:color w:val="002060"/>
          <w:sz w:val="22"/>
          <w:szCs w:val="22"/>
        </w:rPr>
        <w:t xml:space="preserve">L’evento è dedicato ai Responsabili </w:t>
      </w:r>
      <w:proofErr w:type="spellStart"/>
      <w:r w:rsidRPr="00C75522">
        <w:rPr>
          <w:rFonts w:ascii="Arial" w:hAnsi="Arial" w:cs="Arial"/>
          <w:color w:val="002060"/>
          <w:sz w:val="22"/>
          <w:szCs w:val="22"/>
        </w:rPr>
        <w:t>Safeguarding</w:t>
      </w:r>
      <w:proofErr w:type="spellEnd"/>
      <w:r w:rsidRPr="00C75522">
        <w:rPr>
          <w:rFonts w:ascii="Arial" w:hAnsi="Arial" w:cs="Arial"/>
          <w:color w:val="002060"/>
          <w:sz w:val="22"/>
          <w:szCs w:val="22"/>
        </w:rPr>
        <w:t xml:space="preserve"> delle società e associazioni sportive affiliate alla FIGC., ma come già indicato nella comunicazione di lancio precedente (del 10 marzo 2026), il link di partecipazione potrà essere condiviso anche con altre figure interessate alla formazione sul </w:t>
      </w:r>
      <w:proofErr w:type="spellStart"/>
      <w:r w:rsidRPr="00C75522">
        <w:rPr>
          <w:rFonts w:ascii="Arial" w:hAnsi="Arial" w:cs="Arial"/>
          <w:color w:val="002060"/>
          <w:sz w:val="22"/>
          <w:szCs w:val="22"/>
        </w:rPr>
        <w:t>Safeguarding</w:t>
      </w:r>
      <w:proofErr w:type="spellEnd"/>
      <w:r w:rsidRPr="00C75522">
        <w:rPr>
          <w:rFonts w:ascii="Arial" w:hAnsi="Arial" w:cs="Arial"/>
          <w:color w:val="002060"/>
          <w:sz w:val="22"/>
          <w:szCs w:val="22"/>
        </w:rPr>
        <w:t xml:space="preserve"> incluse quelle interne a Leghe, Divisioni, Dipartimenti  e Comitati Regionali.</w:t>
      </w:r>
    </w:p>
    <w:p w14:paraId="6A1A8740" w14:textId="77777777" w:rsidR="00C75522" w:rsidRPr="00C75522" w:rsidRDefault="00C75522" w:rsidP="00C75522">
      <w:pPr>
        <w:rPr>
          <w:rFonts w:ascii="Arial" w:hAnsi="Arial" w:cs="Arial"/>
          <w:color w:val="002060"/>
          <w:sz w:val="22"/>
          <w:szCs w:val="22"/>
        </w:rPr>
      </w:pPr>
      <w:r w:rsidRPr="00C75522">
        <w:rPr>
          <w:rFonts w:ascii="Arial" w:hAnsi="Arial" w:cs="Arial"/>
          <w:color w:val="002060"/>
          <w:sz w:val="22"/>
          <w:szCs w:val="22"/>
        </w:rPr>
        <w:t xml:space="preserve">La Federazione informa che i dati dei partecipanti al webinar eventualmente conferiti saranno trattati in conformità con l’informativa privacy reperibile all’indirizzo </w:t>
      </w:r>
      <w:hyperlink r:id="rId14" w:history="1">
        <w:r w:rsidRPr="00C75522">
          <w:rPr>
            <w:rStyle w:val="Collegamentoipertestuale"/>
            <w:rFonts w:ascii="Arial" w:hAnsi="Arial" w:cs="Arial"/>
            <w:color w:val="002060"/>
            <w:sz w:val="22"/>
            <w:szCs w:val="22"/>
          </w:rPr>
          <w:t>www.figc.it/privacy</w:t>
        </w:r>
      </w:hyperlink>
      <w:r w:rsidRPr="00C75522">
        <w:rPr>
          <w:rFonts w:ascii="Arial" w:hAnsi="Arial" w:cs="Arial"/>
          <w:color w:val="002060"/>
          <w:sz w:val="22"/>
          <w:szCs w:val="22"/>
        </w:rPr>
        <w:t>.</w:t>
      </w:r>
    </w:p>
    <w:p w14:paraId="16C388FB" w14:textId="77777777" w:rsidR="00C75522" w:rsidRPr="00C75522" w:rsidRDefault="00C75522" w:rsidP="00C75522">
      <w:pPr>
        <w:jc w:val="left"/>
        <w:rPr>
          <w:rFonts w:ascii="Arial" w:hAnsi="Arial" w:cs="Arial"/>
          <w:color w:val="002060"/>
          <w:sz w:val="22"/>
          <w:szCs w:val="22"/>
        </w:rPr>
      </w:pPr>
      <w:r w:rsidRPr="00C75522">
        <w:rPr>
          <w:rFonts w:ascii="Arial" w:hAnsi="Arial" w:cs="Arial"/>
          <w:color w:val="002060"/>
          <w:sz w:val="22"/>
          <w:szCs w:val="22"/>
        </w:rPr>
        <w:t>Si allega il modulo “</w:t>
      </w:r>
      <w:proofErr w:type="spellStart"/>
      <w:r w:rsidRPr="00C75522">
        <w:rPr>
          <w:rFonts w:ascii="Arial" w:hAnsi="Arial" w:cs="Arial"/>
          <w:color w:val="002060"/>
          <w:sz w:val="22"/>
          <w:szCs w:val="22"/>
        </w:rPr>
        <w:t>Safeguarding</w:t>
      </w:r>
      <w:proofErr w:type="spellEnd"/>
      <w:r w:rsidRPr="00C75522">
        <w:rPr>
          <w:rFonts w:ascii="Arial" w:hAnsi="Arial" w:cs="Arial"/>
          <w:color w:val="002060"/>
          <w:sz w:val="22"/>
          <w:szCs w:val="22"/>
        </w:rPr>
        <w:t xml:space="preserve"> in action – Modulo 2”</w:t>
      </w:r>
    </w:p>
    <w:p w14:paraId="619AF74E" w14:textId="77777777" w:rsidR="00C75522" w:rsidRDefault="00C75522" w:rsidP="000E7DEF">
      <w:pPr>
        <w:rPr>
          <w:rFonts w:ascii="Arial" w:hAnsi="Arial" w:cs="Arial"/>
          <w:b/>
          <w:color w:val="002060"/>
          <w:sz w:val="22"/>
          <w:szCs w:val="22"/>
          <w:u w:val="single"/>
        </w:rPr>
      </w:pPr>
    </w:p>
    <w:p w14:paraId="2C26D38F" w14:textId="77777777" w:rsidR="00612209" w:rsidRDefault="00612209" w:rsidP="000E7DEF">
      <w:pPr>
        <w:rPr>
          <w:rFonts w:ascii="Arial" w:hAnsi="Arial" w:cs="Arial"/>
          <w:b/>
          <w:color w:val="002060"/>
          <w:sz w:val="22"/>
          <w:szCs w:val="22"/>
          <w:u w:val="single"/>
        </w:rPr>
      </w:pPr>
    </w:p>
    <w:p w14:paraId="24F3E109" w14:textId="77777777" w:rsidR="00612209" w:rsidRPr="00612209" w:rsidRDefault="00612209" w:rsidP="00612209">
      <w:pPr>
        <w:pStyle w:val="LndNormale1"/>
        <w:rPr>
          <w:b/>
          <w:color w:val="002060"/>
          <w:sz w:val="28"/>
          <w:szCs w:val="28"/>
        </w:rPr>
      </w:pPr>
      <w:r w:rsidRPr="00612209">
        <w:rPr>
          <w:b/>
          <w:color w:val="002060"/>
          <w:sz w:val="28"/>
          <w:szCs w:val="28"/>
        </w:rPr>
        <w:t>COMUNICAZIONI CONI</w:t>
      </w:r>
    </w:p>
    <w:p w14:paraId="3B0CDC67" w14:textId="77777777" w:rsidR="00612209" w:rsidRPr="00612209" w:rsidRDefault="00612209" w:rsidP="00612209">
      <w:pPr>
        <w:pStyle w:val="LndNormale1"/>
        <w:rPr>
          <w:color w:val="002060"/>
          <w:szCs w:val="22"/>
        </w:rPr>
      </w:pPr>
    </w:p>
    <w:p w14:paraId="777035DA" w14:textId="77777777" w:rsidR="00612209" w:rsidRPr="00612209" w:rsidRDefault="00612209" w:rsidP="00612209">
      <w:pPr>
        <w:pStyle w:val="NormaleWeb"/>
        <w:jc w:val="both"/>
        <w:rPr>
          <w:rFonts w:ascii="Arial" w:hAnsi="Arial" w:cs="Arial"/>
          <w:color w:val="002060"/>
          <w:sz w:val="22"/>
          <w:szCs w:val="22"/>
        </w:rPr>
      </w:pPr>
      <w:r w:rsidRPr="00612209">
        <w:rPr>
          <w:rFonts w:ascii="Arial" w:hAnsi="Arial" w:cs="Arial"/>
          <w:color w:val="002060"/>
          <w:sz w:val="22"/>
          <w:szCs w:val="22"/>
        </w:rPr>
        <w:t>Si comunica che la Scuola Regionale dello Sport Marche organizza per il giorno </w:t>
      </w:r>
      <w:r w:rsidRPr="00612209">
        <w:rPr>
          <w:rFonts w:ascii="Arial" w:hAnsi="Arial" w:cs="Arial"/>
          <w:b/>
          <w:bCs/>
          <w:color w:val="002060"/>
          <w:sz w:val="22"/>
          <w:szCs w:val="22"/>
          <w:u w:val="single"/>
        </w:rPr>
        <w:t>16 maggio 2026 alle ore 9.45 in Ancona, presso la sala conferenze "Terzo Censi" </w:t>
      </w:r>
      <w:r w:rsidRPr="00612209">
        <w:rPr>
          <w:rFonts w:ascii="Arial" w:hAnsi="Arial" w:cs="Arial"/>
          <w:b/>
          <w:bCs/>
          <w:color w:val="002060"/>
          <w:sz w:val="22"/>
          <w:szCs w:val="22"/>
        </w:rPr>
        <w:t> </w:t>
      </w:r>
      <w:r w:rsidRPr="00612209">
        <w:rPr>
          <w:rFonts w:ascii="Arial" w:hAnsi="Arial" w:cs="Arial"/>
          <w:color w:val="002060"/>
          <w:sz w:val="22"/>
          <w:szCs w:val="22"/>
        </w:rPr>
        <w:t xml:space="preserve">un convegno sul tema: </w:t>
      </w:r>
    </w:p>
    <w:p w14:paraId="26CEF59E" w14:textId="77777777" w:rsidR="00612209" w:rsidRPr="00612209" w:rsidRDefault="00612209" w:rsidP="00612209">
      <w:pPr>
        <w:pStyle w:val="NormaleWeb"/>
        <w:jc w:val="both"/>
        <w:rPr>
          <w:rFonts w:ascii="Arial" w:hAnsi="Arial" w:cs="Arial"/>
          <w:color w:val="002060"/>
          <w:sz w:val="22"/>
          <w:szCs w:val="22"/>
        </w:rPr>
      </w:pPr>
      <w:r w:rsidRPr="00612209">
        <w:rPr>
          <w:rFonts w:ascii="Arial" w:hAnsi="Arial" w:cs="Arial"/>
          <w:b/>
          <w:bCs/>
          <w:color w:val="002060"/>
          <w:sz w:val="22"/>
          <w:szCs w:val="22"/>
        </w:rPr>
        <w:t>QUALE STILE DI CONDUZIONE DELL'ALLENAMENTO? DIRETTIVO O COMPARTECIPATIVO?</w:t>
      </w:r>
    </w:p>
    <w:p w14:paraId="6CB166F8" w14:textId="77777777" w:rsidR="00612209" w:rsidRPr="00612209" w:rsidRDefault="00612209" w:rsidP="00612209">
      <w:pPr>
        <w:pStyle w:val="NormaleWeb"/>
        <w:jc w:val="both"/>
        <w:rPr>
          <w:rFonts w:ascii="Arial" w:hAnsi="Arial" w:cs="Arial"/>
          <w:color w:val="002060"/>
          <w:sz w:val="22"/>
          <w:szCs w:val="22"/>
        </w:rPr>
      </w:pPr>
      <w:r w:rsidRPr="00612209">
        <w:rPr>
          <w:rFonts w:ascii="Arial" w:hAnsi="Arial" w:cs="Arial"/>
          <w:color w:val="002060"/>
          <w:sz w:val="22"/>
          <w:szCs w:val="22"/>
        </w:rPr>
        <w:t>La partecipazione all’evento è gratuita ma le iscrizioni verranno accettate, in ordine cronologico, </w:t>
      </w:r>
      <w:r w:rsidRPr="00612209">
        <w:rPr>
          <w:rFonts w:ascii="Arial" w:hAnsi="Arial" w:cs="Arial"/>
          <w:bCs/>
          <w:color w:val="002060"/>
          <w:sz w:val="22"/>
          <w:szCs w:val="22"/>
        </w:rPr>
        <w:t>fino al raggiungimento di 200 partecipanti</w:t>
      </w:r>
      <w:r w:rsidRPr="00612209">
        <w:rPr>
          <w:rFonts w:ascii="Arial" w:hAnsi="Arial" w:cs="Arial"/>
          <w:color w:val="002060"/>
          <w:sz w:val="22"/>
          <w:szCs w:val="22"/>
        </w:rPr>
        <w:t xml:space="preserve">. </w:t>
      </w:r>
    </w:p>
    <w:p w14:paraId="6CC81740" w14:textId="77777777" w:rsidR="00612209" w:rsidRPr="00612209" w:rsidRDefault="00612209" w:rsidP="00612209">
      <w:pPr>
        <w:pStyle w:val="NormaleWeb"/>
        <w:jc w:val="both"/>
        <w:rPr>
          <w:rFonts w:ascii="Arial" w:hAnsi="Arial" w:cs="Arial"/>
          <w:color w:val="002060"/>
          <w:sz w:val="22"/>
          <w:szCs w:val="22"/>
        </w:rPr>
      </w:pPr>
      <w:r w:rsidRPr="00612209">
        <w:rPr>
          <w:rFonts w:ascii="Arial" w:hAnsi="Arial" w:cs="Arial"/>
          <w:color w:val="002060"/>
          <w:sz w:val="22"/>
          <w:szCs w:val="22"/>
        </w:rPr>
        <w:t>Le stesse dovranno essere effettuate on-line dal sito </w:t>
      </w:r>
      <w:hyperlink r:id="rId15" w:tgtFrame="_blank" w:history="1">
        <w:r w:rsidRPr="00612209">
          <w:rPr>
            <w:rStyle w:val="Collegamentoipertestuale"/>
            <w:rFonts w:ascii="Arial" w:hAnsi="Arial" w:cs="Arial"/>
            <w:color w:val="002060"/>
            <w:sz w:val="22"/>
            <w:szCs w:val="22"/>
          </w:rPr>
          <w:t>https://marche.coni.it/</w:t>
        </w:r>
      </w:hyperlink>
      <w:r w:rsidRPr="00612209">
        <w:rPr>
          <w:rFonts w:ascii="Arial" w:hAnsi="Arial" w:cs="Arial"/>
          <w:color w:val="002060"/>
          <w:sz w:val="22"/>
          <w:szCs w:val="22"/>
        </w:rPr>
        <w:t>, nella sezione “Scuola Regionale dello Sport”, previa registrazione nell'area riservata seguendo le indicazioni riportate, </w:t>
      </w:r>
      <w:r w:rsidRPr="00612209">
        <w:rPr>
          <w:rFonts w:ascii="Arial" w:hAnsi="Arial" w:cs="Arial"/>
          <w:b/>
          <w:bCs/>
          <w:color w:val="002060"/>
          <w:sz w:val="22"/>
          <w:szCs w:val="22"/>
        </w:rPr>
        <w:t>entro e non oltre il 10 maggio 2026</w:t>
      </w:r>
      <w:r w:rsidRPr="00612209">
        <w:rPr>
          <w:rFonts w:ascii="Arial" w:hAnsi="Arial" w:cs="Arial"/>
          <w:color w:val="002060"/>
          <w:sz w:val="22"/>
          <w:szCs w:val="22"/>
        </w:rPr>
        <w:t>. La conferma di avvenuta iscrizione sarà visualizzata automaticamente al termine della procedura.</w:t>
      </w:r>
    </w:p>
    <w:p w14:paraId="5330E677" w14:textId="77777777" w:rsidR="00612209" w:rsidRPr="00612209" w:rsidRDefault="00612209" w:rsidP="00612209">
      <w:pPr>
        <w:pStyle w:val="NormaleWeb"/>
        <w:jc w:val="both"/>
        <w:rPr>
          <w:rFonts w:ascii="Arial" w:hAnsi="Arial" w:cs="Arial"/>
          <w:color w:val="002060"/>
          <w:sz w:val="22"/>
          <w:szCs w:val="22"/>
        </w:rPr>
      </w:pPr>
      <w:r w:rsidRPr="00612209">
        <w:rPr>
          <w:rFonts w:ascii="Arial" w:hAnsi="Arial" w:cs="Arial"/>
          <w:color w:val="002060"/>
          <w:sz w:val="22"/>
          <w:szCs w:val="22"/>
        </w:rPr>
        <w:t>In allegato il programma dettagliato del convegno.</w:t>
      </w:r>
    </w:p>
    <w:p w14:paraId="4D071D17" w14:textId="77777777" w:rsidR="00612209" w:rsidRPr="00612209" w:rsidRDefault="00612209" w:rsidP="000E7DEF">
      <w:pPr>
        <w:rPr>
          <w:rFonts w:ascii="Arial" w:hAnsi="Arial" w:cs="Arial"/>
          <w:b/>
          <w:color w:val="002060"/>
          <w:sz w:val="22"/>
          <w:szCs w:val="22"/>
          <w:u w:val="single"/>
        </w:rPr>
      </w:pPr>
    </w:p>
    <w:p w14:paraId="66A390D0" w14:textId="77777777" w:rsidR="00387589" w:rsidRPr="00612209" w:rsidRDefault="00387589" w:rsidP="00387589">
      <w:pPr>
        <w:pStyle w:val="LndNormale1"/>
        <w:rPr>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6"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14A4C8A" w14:textId="77777777" w:rsidR="006F53CC" w:rsidRDefault="006F53CC" w:rsidP="006F53CC">
      <w:pPr>
        <w:pStyle w:val="breakline"/>
        <w:rPr>
          <w:color w:val="002060"/>
        </w:rPr>
      </w:pPr>
    </w:p>
    <w:p w14:paraId="1E726CA2" w14:textId="77777777" w:rsidR="00E661C2" w:rsidRPr="00BC2F63" w:rsidRDefault="00E661C2" w:rsidP="00E661C2">
      <w:pPr>
        <w:pStyle w:val="titolocampionato0"/>
        <w:shd w:val="clear" w:color="auto" w:fill="CCCCCC"/>
        <w:spacing w:before="80" w:after="40"/>
        <w:rPr>
          <w:color w:val="002060"/>
        </w:rPr>
      </w:pPr>
      <w:r w:rsidRPr="00BC2F63">
        <w:rPr>
          <w:color w:val="002060"/>
        </w:rPr>
        <w:t>CALCIO A CINQUE SERIE C2</w:t>
      </w:r>
    </w:p>
    <w:p w14:paraId="53F6317A" w14:textId="77777777" w:rsidR="00E661C2" w:rsidRPr="00046569" w:rsidRDefault="00E661C2" w:rsidP="00E661C2">
      <w:pPr>
        <w:pStyle w:val="titoloprinc0"/>
        <w:rPr>
          <w:color w:val="002060"/>
        </w:rPr>
      </w:pPr>
      <w:r>
        <w:rPr>
          <w:color w:val="002060"/>
        </w:rPr>
        <w:t>TITOLO REGIONALE</w:t>
      </w:r>
    </w:p>
    <w:p w14:paraId="26D4EF29" w14:textId="77777777" w:rsidR="00E661C2" w:rsidRDefault="00E661C2" w:rsidP="00E661C2">
      <w:pPr>
        <w:pStyle w:val="LndNormale1"/>
        <w:rPr>
          <w:color w:val="002060"/>
        </w:rPr>
      </w:pPr>
    </w:p>
    <w:p w14:paraId="51E7C991" w14:textId="77777777" w:rsidR="00E661C2" w:rsidRDefault="00E661C2" w:rsidP="00E661C2">
      <w:pPr>
        <w:pStyle w:val="LndNormale1"/>
        <w:rPr>
          <w:color w:val="002060"/>
        </w:rPr>
      </w:pPr>
      <w:r>
        <w:rPr>
          <w:color w:val="002060"/>
        </w:rPr>
        <w:t>Ad integrazione di quanto pubblicato nel Comunicato Ufficiale n° 31 del 15/10/2025, si rende noto che al termine della stagione regolare sarà disputato il triangolare tra le vincenti i rispettivi gironi valevole per il Titolo Regionale di Calcio a Cinque Serie C2.</w:t>
      </w:r>
    </w:p>
    <w:p w14:paraId="442C9911" w14:textId="77777777" w:rsidR="00E661C2" w:rsidRDefault="00E661C2" w:rsidP="00E661C2">
      <w:pPr>
        <w:pStyle w:val="LndNormale1"/>
        <w:rPr>
          <w:color w:val="002060"/>
        </w:rPr>
      </w:pPr>
      <w:r>
        <w:rPr>
          <w:color w:val="002060"/>
        </w:rPr>
        <w:t xml:space="preserve">Si ufficializzano le date per la disputa del Titolo Regionale di Calcio a Cinque Serie C2 che </w:t>
      </w:r>
      <w:r w:rsidRPr="00174627">
        <w:rPr>
          <w:color w:val="002060"/>
          <w:u w:val="single"/>
        </w:rPr>
        <w:t xml:space="preserve">hanno subìto una variazione rispetto a quanto pubblicato nel C.U. n° 97 del 25/03/2026 </w:t>
      </w:r>
      <w:r>
        <w:rPr>
          <w:color w:val="002060"/>
          <w:u w:val="single"/>
        </w:rPr>
        <w:t xml:space="preserve">(le gare relative alla II^ e alla </w:t>
      </w:r>
      <w:r>
        <w:rPr>
          <w:color w:val="002060"/>
          <w:u w:val="single"/>
        </w:rPr>
        <w:lastRenderedPageBreak/>
        <w:t xml:space="preserve">III^ giornata slitteranno di una settimana in concomitanza della Final Four della Uefa Futsal Champions League) </w:t>
      </w:r>
      <w:r>
        <w:rPr>
          <w:color w:val="002060"/>
        </w:rPr>
        <w:t>ed il relativo format:</w:t>
      </w:r>
    </w:p>
    <w:p w14:paraId="7DF8EF66" w14:textId="77777777" w:rsidR="00E661C2" w:rsidRDefault="00E661C2" w:rsidP="00E661C2">
      <w:pPr>
        <w:pStyle w:val="LndNormale1"/>
        <w:rPr>
          <w:color w:val="002060"/>
        </w:rPr>
      </w:pPr>
    </w:p>
    <w:p w14:paraId="4E09E504" w14:textId="7DE2BF14" w:rsidR="00E661C2" w:rsidRPr="009C21FC" w:rsidRDefault="00E661C2" w:rsidP="00E661C2">
      <w:pPr>
        <w:pStyle w:val="Nessunaspaziatura"/>
        <w:jc w:val="both"/>
        <w:rPr>
          <w:rFonts w:ascii="Arial" w:eastAsia="Lucida Sans Unicode" w:hAnsi="Arial" w:cs="Arial"/>
          <w:color w:val="002060"/>
          <w:kern w:val="22"/>
        </w:rPr>
      </w:pPr>
      <w:r>
        <w:rPr>
          <w:rFonts w:ascii="Arial" w:hAnsi="Arial" w:cs="Arial"/>
          <w:color w:val="002060"/>
        </w:rPr>
        <w:t xml:space="preserve">Il sorteggio per determinare l’accoppiamento della prima giornata del Triangolare valevole per il Titolo Regionale Calcio a Cinque Serie C2 sarà effettuato il giorno </w:t>
      </w:r>
      <w:r>
        <w:rPr>
          <w:rFonts w:ascii="Arial" w:hAnsi="Arial" w:cs="Arial"/>
          <w:b/>
          <w:bCs/>
          <w:color w:val="002060"/>
        </w:rPr>
        <w:t>LUNEDI’ 20 APRILE 2026</w:t>
      </w:r>
      <w:r>
        <w:rPr>
          <w:rFonts w:ascii="Arial" w:hAnsi="Arial" w:cs="Arial"/>
          <w:color w:val="002060"/>
        </w:rPr>
        <w:t xml:space="preserve"> alle </w:t>
      </w:r>
      <w:r w:rsidRPr="00117384">
        <w:rPr>
          <w:rFonts w:ascii="Arial" w:hAnsi="Arial" w:cs="Arial"/>
          <w:b/>
          <w:bCs/>
          <w:color w:val="002060"/>
        </w:rPr>
        <w:t xml:space="preserve">ore </w:t>
      </w:r>
      <w:r>
        <w:rPr>
          <w:rFonts w:ascii="Arial" w:hAnsi="Arial" w:cs="Arial"/>
          <w:b/>
          <w:bCs/>
          <w:color w:val="002060"/>
        </w:rPr>
        <w:t>15</w:t>
      </w:r>
      <w:r w:rsidRPr="002C7CD2">
        <w:rPr>
          <w:rFonts w:ascii="Arial" w:hAnsi="Arial" w:cs="Arial"/>
          <w:b/>
          <w:bCs/>
          <w:color w:val="002060"/>
        </w:rPr>
        <w:t>:</w:t>
      </w:r>
      <w:r>
        <w:rPr>
          <w:rFonts w:ascii="Arial" w:hAnsi="Arial" w:cs="Arial"/>
          <w:b/>
          <w:bCs/>
          <w:color w:val="002060"/>
        </w:rPr>
        <w:t xml:space="preserve">00 </w:t>
      </w:r>
      <w:r>
        <w:rPr>
          <w:rFonts w:ascii="Arial" w:hAnsi="Arial" w:cs="Arial"/>
          <w:color w:val="002060"/>
        </w:rPr>
        <w:t>in modalità online</w:t>
      </w:r>
      <w:r>
        <w:rPr>
          <w:rFonts w:ascii="Arial" w:eastAsia="Lucida Sans Unicode" w:hAnsi="Arial" w:cs="Arial"/>
          <w:color w:val="002060"/>
          <w:kern w:val="22"/>
        </w:rPr>
        <w:t xml:space="preserve"> attraverso </w:t>
      </w:r>
      <w:r w:rsidRPr="007B26F5">
        <w:rPr>
          <w:rFonts w:ascii="Arial" w:eastAsia="Lucida Sans Unicode" w:hAnsi="Arial" w:cs="Arial"/>
          <w:color w:val="002060"/>
          <w:kern w:val="22"/>
        </w:rPr>
        <w:t xml:space="preserve">la </w:t>
      </w:r>
      <w:r w:rsidRPr="007B26F5">
        <w:rPr>
          <w:rFonts w:ascii="Arial" w:hAnsi="Arial" w:cs="Arial"/>
          <w:color w:val="002060"/>
        </w:rPr>
        <w:t xml:space="preserve">piattaforma </w:t>
      </w:r>
      <w:r w:rsidRPr="007B26F5">
        <w:rPr>
          <w:rFonts w:ascii="Arial" w:hAnsi="Arial" w:cs="Arial"/>
          <w:b/>
          <w:color w:val="002060"/>
        </w:rPr>
        <w:t>CISCO WEBEX</w:t>
      </w:r>
      <w:r>
        <w:rPr>
          <w:rFonts w:ascii="Arial" w:hAnsi="Arial" w:cs="Arial"/>
          <w:bCs/>
          <w:color w:val="002060"/>
        </w:rPr>
        <w:t>.</w:t>
      </w:r>
    </w:p>
    <w:p w14:paraId="6CA3A75D" w14:textId="77777777" w:rsidR="00E661C2" w:rsidRDefault="00E661C2" w:rsidP="00E661C2">
      <w:pPr>
        <w:widowControl w:val="0"/>
        <w:suppressAutoHyphens/>
        <w:rPr>
          <w:rFonts w:ascii="Arial" w:hAnsi="Arial" w:cs="Arial"/>
          <w:bCs/>
          <w:color w:val="002060"/>
          <w:sz w:val="22"/>
          <w:szCs w:val="22"/>
        </w:rPr>
      </w:pPr>
    </w:p>
    <w:p w14:paraId="5D587D9D" w14:textId="77777777" w:rsidR="00E661C2" w:rsidRPr="007B26F5" w:rsidRDefault="00E661C2" w:rsidP="00E661C2">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w:t>
      </w:r>
      <w:r>
        <w:rPr>
          <w:rFonts w:ascii="Arial" w:hAnsi="Arial" w:cs="Arial"/>
          <w:b/>
          <w:i/>
          <w:iCs/>
          <w:color w:val="002060"/>
          <w:sz w:val="22"/>
          <w:szCs w:val="22"/>
        </w:rPr>
        <w:t>partecipare</w:t>
      </w:r>
      <w:r w:rsidRPr="007B26F5">
        <w:rPr>
          <w:rFonts w:ascii="Arial" w:hAnsi="Arial" w:cs="Arial"/>
          <w:b/>
          <w:i/>
          <w:iCs/>
          <w:color w:val="002060"/>
          <w:sz w:val="22"/>
          <w:szCs w:val="22"/>
        </w:rPr>
        <w:t xml:space="preserve"> </w:t>
      </w:r>
      <w:r>
        <w:rPr>
          <w:rFonts w:ascii="Arial" w:hAnsi="Arial" w:cs="Arial"/>
          <w:b/>
          <w:i/>
          <w:iCs/>
          <w:color w:val="002060"/>
          <w:sz w:val="22"/>
          <w:szCs w:val="22"/>
        </w:rPr>
        <w:t>al sorteggio</w:t>
      </w:r>
      <w:r w:rsidRPr="007B26F5">
        <w:rPr>
          <w:rFonts w:ascii="Arial" w:hAnsi="Arial" w:cs="Arial"/>
          <w:b/>
          <w:i/>
          <w:iCs/>
          <w:color w:val="002060"/>
          <w:sz w:val="22"/>
          <w:szCs w:val="22"/>
        </w:rPr>
        <w:t xml:space="preserve"> </w:t>
      </w:r>
      <w:r>
        <w:rPr>
          <w:rFonts w:ascii="Arial" w:hAnsi="Arial" w:cs="Arial"/>
          <w:b/>
          <w:i/>
          <w:iCs/>
          <w:color w:val="002060"/>
          <w:sz w:val="22"/>
          <w:szCs w:val="22"/>
        </w:rPr>
        <w:t>è il seguente:</w:t>
      </w:r>
    </w:p>
    <w:p w14:paraId="59A34C01" w14:textId="77777777" w:rsidR="00560D1C" w:rsidRDefault="00560D1C" w:rsidP="00E661C2">
      <w:pPr>
        <w:pStyle w:val="LndNormale1"/>
      </w:pPr>
      <w:hyperlink r:id="rId17" w:tgtFrame="_blank" w:history="1">
        <w:r w:rsidRPr="00560D1C">
          <w:rPr>
            <w:rStyle w:val="Collegamentoipertestuale"/>
          </w:rPr>
          <w:t>https://lnd.webex.com/lnd/j.php?MTID=m0b8c2ea26b92dcd72b90cf9adf8dc561</w:t>
        </w:r>
      </w:hyperlink>
    </w:p>
    <w:p w14:paraId="42C6C140" w14:textId="281EF876" w:rsidR="00E661C2" w:rsidRPr="00722A76" w:rsidRDefault="00E661C2" w:rsidP="00E661C2">
      <w:pPr>
        <w:pStyle w:val="LndNormale1"/>
        <w:rPr>
          <w:bCs/>
          <w:color w:val="002060"/>
          <w:szCs w:val="22"/>
        </w:rPr>
      </w:pPr>
      <w:r w:rsidRPr="009C21FC">
        <w:rPr>
          <w:bCs/>
          <w:color w:val="002060"/>
          <w:szCs w:val="22"/>
        </w:rPr>
        <w:t>Numero riunione</w:t>
      </w:r>
      <w:r>
        <w:rPr>
          <w:bCs/>
          <w:color w:val="002060"/>
          <w:szCs w:val="22"/>
        </w:rPr>
        <w:tab/>
      </w:r>
      <w:r w:rsidR="00560D1C">
        <w:rPr>
          <w:b/>
          <w:color w:val="002060"/>
          <w:szCs w:val="22"/>
        </w:rPr>
        <w:t>2744 181 1369</w:t>
      </w:r>
    </w:p>
    <w:p w14:paraId="6F2929CD" w14:textId="3B64A449" w:rsidR="00E661C2" w:rsidRDefault="00E661C2" w:rsidP="00E661C2">
      <w:pPr>
        <w:pStyle w:val="LndNormale1"/>
        <w:rPr>
          <w:b/>
          <w:color w:val="002060"/>
          <w:szCs w:val="22"/>
        </w:rPr>
      </w:pPr>
      <w:r w:rsidRPr="009C21FC">
        <w:rPr>
          <w:bCs/>
          <w:color w:val="002060"/>
          <w:szCs w:val="22"/>
        </w:rPr>
        <w:t>Password</w:t>
      </w:r>
      <w:r>
        <w:rPr>
          <w:bCs/>
          <w:color w:val="002060"/>
          <w:szCs w:val="22"/>
        </w:rPr>
        <w:tab/>
      </w:r>
      <w:r>
        <w:rPr>
          <w:bCs/>
          <w:color w:val="002060"/>
          <w:szCs w:val="22"/>
        </w:rPr>
        <w:tab/>
      </w:r>
      <w:r w:rsidR="00560D1C" w:rsidRPr="00560D1C">
        <w:rPr>
          <w:b/>
          <w:color w:val="002060"/>
          <w:szCs w:val="22"/>
        </w:rPr>
        <w:t>e8bXfjThg93</w:t>
      </w:r>
    </w:p>
    <w:p w14:paraId="17001783" w14:textId="77777777" w:rsidR="00560D1C" w:rsidRDefault="00560D1C" w:rsidP="00E661C2">
      <w:pPr>
        <w:pStyle w:val="LndNormale1"/>
        <w:rPr>
          <w:b/>
          <w:i/>
          <w:iCs/>
          <w:color w:val="002060"/>
          <w:szCs w:val="22"/>
        </w:rPr>
      </w:pPr>
    </w:p>
    <w:p w14:paraId="1935A146" w14:textId="77777777" w:rsidR="00E661C2" w:rsidRDefault="00E661C2" w:rsidP="00E661C2">
      <w:pPr>
        <w:pStyle w:val="LndNormale1"/>
        <w:rPr>
          <w:b/>
          <w:i/>
          <w:iCs/>
          <w:color w:val="002060"/>
          <w:szCs w:val="22"/>
        </w:rPr>
      </w:pPr>
      <w:r w:rsidRPr="007B26F5">
        <w:rPr>
          <w:b/>
          <w:i/>
          <w:iCs/>
          <w:color w:val="002060"/>
          <w:szCs w:val="22"/>
        </w:rPr>
        <w:t xml:space="preserve">Si invitano pertanto le società </w:t>
      </w:r>
      <w:r>
        <w:rPr>
          <w:b/>
          <w:i/>
          <w:iCs/>
          <w:color w:val="002060"/>
          <w:szCs w:val="22"/>
        </w:rPr>
        <w:t xml:space="preserve">interessate a partecipare </w:t>
      </w:r>
      <w:r w:rsidRPr="007B26F5">
        <w:rPr>
          <w:b/>
          <w:i/>
          <w:iCs/>
          <w:color w:val="002060"/>
          <w:szCs w:val="22"/>
        </w:rPr>
        <w:t>a scaricare sui propri dispositivi detta piattaforma.</w:t>
      </w:r>
    </w:p>
    <w:p w14:paraId="26FD7A0A" w14:textId="77777777" w:rsidR="00E661C2" w:rsidRDefault="00E661C2" w:rsidP="00E661C2">
      <w:pPr>
        <w:pStyle w:val="LndNormale1"/>
        <w:rPr>
          <w:color w:val="002060"/>
        </w:rPr>
      </w:pPr>
    </w:p>
    <w:p w14:paraId="653F931E" w14:textId="77777777" w:rsidR="00E661C2" w:rsidRPr="000F41BE" w:rsidRDefault="00E661C2" w:rsidP="00E661C2">
      <w:pPr>
        <w:pStyle w:val="breakline"/>
        <w:jc w:val="both"/>
        <w:rPr>
          <w:rFonts w:ascii="Arial" w:hAnsi="Arial" w:cs="Arial"/>
          <w:b/>
          <w:bCs/>
          <w:i/>
          <w:iCs/>
          <w:color w:val="002060"/>
          <w:sz w:val="22"/>
          <w:szCs w:val="22"/>
        </w:rPr>
      </w:pPr>
      <w:r w:rsidRPr="000F41BE">
        <w:rPr>
          <w:rFonts w:ascii="Arial" w:hAnsi="Arial" w:cs="Arial"/>
          <w:b/>
          <w:bCs/>
          <w:color w:val="002060"/>
          <w:sz w:val="22"/>
          <w:szCs w:val="22"/>
        </w:rPr>
        <w:t>I^ giornata</w:t>
      </w:r>
      <w:r w:rsidRPr="000F41BE">
        <w:rPr>
          <w:rFonts w:ascii="Arial" w:hAnsi="Arial" w:cs="Arial"/>
          <w:b/>
          <w:bCs/>
          <w:color w:val="002060"/>
          <w:sz w:val="22"/>
          <w:szCs w:val="22"/>
        </w:rPr>
        <w:tab/>
        <w:t xml:space="preserve">Venerdì </w:t>
      </w:r>
      <w:r>
        <w:rPr>
          <w:rFonts w:ascii="Arial" w:hAnsi="Arial" w:cs="Arial"/>
          <w:b/>
          <w:bCs/>
          <w:color w:val="002060"/>
          <w:sz w:val="22"/>
          <w:szCs w:val="22"/>
        </w:rPr>
        <w:t>01/05/2026</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gara determinata in base al sorteggio</w:t>
      </w:r>
    </w:p>
    <w:p w14:paraId="52FBDCA9" w14:textId="77777777" w:rsidR="00E661C2" w:rsidRDefault="00E661C2" w:rsidP="00E661C2">
      <w:pPr>
        <w:pStyle w:val="breakline"/>
        <w:jc w:val="both"/>
        <w:rPr>
          <w:rFonts w:ascii="Arial" w:hAnsi="Arial" w:cs="Arial"/>
          <w:color w:val="002060"/>
          <w:sz w:val="22"/>
          <w:szCs w:val="22"/>
        </w:rPr>
      </w:pPr>
    </w:p>
    <w:p w14:paraId="234D156A" w14:textId="77777777" w:rsidR="00E661C2" w:rsidRDefault="00E661C2" w:rsidP="00E661C2">
      <w:pPr>
        <w:pStyle w:val="LndNormale1"/>
        <w:rPr>
          <w:i/>
          <w:iCs/>
          <w:color w:val="002060"/>
        </w:rPr>
      </w:pPr>
      <w:r w:rsidRPr="000F41BE">
        <w:rPr>
          <w:rFonts w:cs="Arial"/>
          <w:b/>
          <w:bCs/>
          <w:color w:val="002060"/>
          <w:szCs w:val="22"/>
        </w:rPr>
        <w:t>II^ giornata</w:t>
      </w:r>
      <w:r>
        <w:rPr>
          <w:rFonts w:cs="Arial"/>
          <w:b/>
          <w:bCs/>
          <w:color w:val="002060"/>
          <w:szCs w:val="22"/>
        </w:rPr>
        <w:tab/>
      </w:r>
      <w:r w:rsidRPr="00174627">
        <w:rPr>
          <w:rFonts w:cs="Arial"/>
          <w:b/>
          <w:bCs/>
          <w:color w:val="002060"/>
          <w:szCs w:val="22"/>
          <w:u w:val="single"/>
        </w:rPr>
        <w:t>Venerdì 15/05/2026</w:t>
      </w:r>
      <w:r>
        <w:rPr>
          <w:rFonts w:cs="Arial"/>
          <w:b/>
          <w:bCs/>
          <w:color w:val="002060"/>
          <w:szCs w:val="22"/>
        </w:rPr>
        <w:tab/>
      </w:r>
      <w:r>
        <w:rPr>
          <w:rFonts w:cs="Arial"/>
          <w:b/>
          <w:bCs/>
          <w:color w:val="002060"/>
          <w:szCs w:val="22"/>
        </w:rPr>
        <w:tab/>
      </w:r>
      <w:r w:rsidRPr="000C5A61">
        <w:rPr>
          <w:i/>
          <w:iCs/>
          <w:color w:val="002060"/>
        </w:rPr>
        <w:t xml:space="preserve">Nella seconda giornata riposerà la squadra che ha vinto la </w:t>
      </w:r>
    </w:p>
    <w:p w14:paraId="5F3B4B10" w14:textId="77777777" w:rsidR="00E661C2" w:rsidRPr="000C5A61" w:rsidRDefault="00E661C2" w:rsidP="00E661C2">
      <w:pPr>
        <w:pStyle w:val="LndNormale1"/>
        <w:ind w:left="4248"/>
        <w:rPr>
          <w:i/>
          <w:iCs/>
          <w:color w:val="002060"/>
        </w:rPr>
      </w:pPr>
      <w:r w:rsidRPr="000C5A61">
        <w:rPr>
          <w:i/>
          <w:iCs/>
          <w:color w:val="002060"/>
        </w:rPr>
        <w:t>prima gara o, in caso di pareggio, quella che ha disputato la prima gara in trasferta;</w:t>
      </w:r>
    </w:p>
    <w:p w14:paraId="00BB9090" w14:textId="77777777" w:rsidR="00E661C2" w:rsidRPr="000F41BE" w:rsidRDefault="00E661C2" w:rsidP="00E661C2">
      <w:pPr>
        <w:pStyle w:val="breakline"/>
        <w:jc w:val="both"/>
        <w:rPr>
          <w:rFonts w:ascii="Arial" w:hAnsi="Arial" w:cs="Arial"/>
          <w:b/>
          <w:bCs/>
          <w:color w:val="002060"/>
          <w:sz w:val="22"/>
          <w:szCs w:val="22"/>
        </w:rPr>
      </w:pPr>
    </w:p>
    <w:p w14:paraId="36A59F6F" w14:textId="77777777" w:rsidR="00E661C2" w:rsidRPr="00060960" w:rsidRDefault="00E661C2" w:rsidP="00E661C2">
      <w:pPr>
        <w:pStyle w:val="breakline"/>
        <w:ind w:left="4253" w:hanging="4248"/>
        <w:jc w:val="both"/>
        <w:rPr>
          <w:rFonts w:ascii="Arial" w:hAnsi="Arial" w:cs="Arial"/>
          <w:i/>
          <w:iCs/>
          <w:color w:val="002060"/>
          <w:sz w:val="22"/>
          <w:szCs w:val="22"/>
        </w:rPr>
      </w:pPr>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 giornata</w:t>
      </w:r>
      <w:r>
        <w:rPr>
          <w:rFonts w:ascii="Arial" w:hAnsi="Arial" w:cs="Arial"/>
          <w:b/>
          <w:bCs/>
          <w:color w:val="002060"/>
          <w:sz w:val="22"/>
          <w:szCs w:val="22"/>
        </w:rPr>
        <w:t xml:space="preserve">   </w:t>
      </w:r>
      <w:r w:rsidRPr="00174627">
        <w:rPr>
          <w:rFonts w:ascii="Arial" w:hAnsi="Arial" w:cs="Arial"/>
          <w:b/>
          <w:bCs/>
          <w:color w:val="002060"/>
          <w:sz w:val="22"/>
          <w:szCs w:val="22"/>
          <w:u w:val="single"/>
        </w:rPr>
        <w:t>Venerdì 22/05/2026</w:t>
      </w:r>
      <w:r>
        <w:rPr>
          <w:rFonts w:ascii="Arial" w:hAnsi="Arial" w:cs="Arial"/>
          <w:b/>
          <w:bCs/>
          <w:color w:val="002060"/>
          <w:sz w:val="22"/>
          <w:szCs w:val="22"/>
        </w:rPr>
        <w:tab/>
      </w:r>
      <w:r w:rsidRPr="00060960">
        <w:rPr>
          <w:rFonts w:ascii="Arial" w:hAnsi="Arial" w:cs="Arial"/>
          <w:i/>
          <w:iCs/>
          <w:color w:val="002060"/>
          <w:sz w:val="22"/>
          <w:szCs w:val="22"/>
        </w:rPr>
        <w:t>Nella terza giornata si svolgerà la gara che vedr</w:t>
      </w:r>
      <w:r>
        <w:rPr>
          <w:rFonts w:ascii="Arial" w:hAnsi="Arial" w:cs="Arial"/>
          <w:i/>
          <w:iCs/>
          <w:color w:val="002060"/>
          <w:sz w:val="22"/>
          <w:szCs w:val="22"/>
        </w:rPr>
        <w:t>à i</w:t>
      </w:r>
      <w:r w:rsidRPr="00060960">
        <w:rPr>
          <w:rFonts w:ascii="Arial" w:hAnsi="Arial" w:cs="Arial"/>
          <w:i/>
          <w:iCs/>
          <w:color w:val="002060"/>
          <w:sz w:val="22"/>
          <w:szCs w:val="22"/>
        </w:rPr>
        <w:t>mpegnate le due squadre che non si sono incontrate e giocherà in casa quella che ha disputato la precedente gara in trasferta.</w:t>
      </w:r>
    </w:p>
    <w:p w14:paraId="0AE224DE" w14:textId="77777777" w:rsidR="00E661C2" w:rsidRDefault="00E661C2" w:rsidP="00E661C2">
      <w:pPr>
        <w:pStyle w:val="breakline"/>
        <w:rPr>
          <w:color w:val="002060"/>
          <w:sz w:val="22"/>
          <w:szCs w:val="22"/>
        </w:rPr>
      </w:pPr>
    </w:p>
    <w:p w14:paraId="20AD18CA" w14:textId="77777777" w:rsidR="00E661C2" w:rsidRPr="000C5A61" w:rsidRDefault="00E661C2" w:rsidP="00E661C2">
      <w:pPr>
        <w:pStyle w:val="Nessunaspaziatura"/>
        <w:jc w:val="both"/>
        <w:rPr>
          <w:rFonts w:ascii="Arial" w:hAnsi="Arial" w:cs="Arial"/>
          <w:b/>
          <w:bCs/>
          <w:i/>
          <w:iCs/>
          <w:color w:val="002060"/>
        </w:rPr>
      </w:pPr>
      <w:r w:rsidRPr="000C5A61">
        <w:rPr>
          <w:rFonts w:ascii="Arial" w:hAnsi="Arial" w:cs="Arial"/>
          <w:b/>
          <w:bCs/>
          <w:i/>
          <w:iCs/>
          <w:color w:val="002060"/>
        </w:rPr>
        <w:t>N.B.: nel triangolare per la promozione saranno mantenuti l’orario e il campo di giuoco dove la squadra ospitante ha disputato la regular season.</w:t>
      </w:r>
    </w:p>
    <w:p w14:paraId="2B9CC371" w14:textId="77777777" w:rsidR="00E661C2" w:rsidRDefault="00E661C2" w:rsidP="00E661C2">
      <w:pPr>
        <w:pStyle w:val="LndNormale1"/>
        <w:rPr>
          <w:color w:val="002060"/>
        </w:rPr>
      </w:pPr>
    </w:p>
    <w:p w14:paraId="38029986" w14:textId="77777777" w:rsidR="00E661C2" w:rsidRPr="009C21FC" w:rsidRDefault="00E661C2" w:rsidP="00E661C2">
      <w:pPr>
        <w:pStyle w:val="LndNormale1"/>
        <w:rPr>
          <w:b/>
          <w:bCs/>
          <w:color w:val="002060"/>
        </w:rPr>
      </w:pPr>
      <w:r w:rsidRPr="009C21FC">
        <w:rPr>
          <w:b/>
          <w:bCs/>
          <w:color w:val="002060"/>
        </w:rPr>
        <w:t>CLASSIFICA</w:t>
      </w:r>
    </w:p>
    <w:p w14:paraId="56C86A7E" w14:textId="77777777" w:rsidR="00E661C2" w:rsidRPr="000C5A61" w:rsidRDefault="00E661C2" w:rsidP="00E661C2">
      <w:pPr>
        <w:pStyle w:val="LndNormale1"/>
        <w:rPr>
          <w:color w:val="002060"/>
        </w:rPr>
      </w:pPr>
      <w:r w:rsidRPr="000C5A61">
        <w:rPr>
          <w:color w:val="002060"/>
        </w:rPr>
        <w:t>Per la compilazione della classifica verranno attribuiti i seguenti punteggi:</w:t>
      </w:r>
    </w:p>
    <w:p w14:paraId="61AA422E" w14:textId="77777777" w:rsidR="00E661C2" w:rsidRPr="000C5A61" w:rsidRDefault="00E661C2" w:rsidP="00E661C2">
      <w:pPr>
        <w:pStyle w:val="LndNormale1"/>
        <w:rPr>
          <w:color w:val="002060"/>
        </w:rPr>
      </w:pPr>
      <w:r w:rsidRPr="000C5A61">
        <w:rPr>
          <w:color w:val="002060"/>
        </w:rPr>
        <w:t>vittoria</w:t>
      </w:r>
      <w:r w:rsidRPr="000C5A61">
        <w:rPr>
          <w:color w:val="002060"/>
        </w:rPr>
        <w:tab/>
      </w:r>
      <w:r w:rsidRPr="000C5A61">
        <w:rPr>
          <w:color w:val="002060"/>
        </w:rPr>
        <w:tab/>
        <w:t>punti 3</w:t>
      </w:r>
    </w:p>
    <w:p w14:paraId="5BB9D9D1" w14:textId="77777777" w:rsidR="00E661C2" w:rsidRPr="000C5A61" w:rsidRDefault="00E661C2" w:rsidP="00E661C2">
      <w:pPr>
        <w:pStyle w:val="LndNormale1"/>
        <w:rPr>
          <w:color w:val="002060"/>
        </w:rPr>
      </w:pPr>
      <w:r w:rsidRPr="000C5A61">
        <w:rPr>
          <w:color w:val="002060"/>
        </w:rPr>
        <w:t>pareggio</w:t>
      </w:r>
      <w:r w:rsidRPr="000C5A61">
        <w:rPr>
          <w:color w:val="002060"/>
        </w:rPr>
        <w:tab/>
        <w:t>punti 1</w:t>
      </w:r>
    </w:p>
    <w:p w14:paraId="03E6117A" w14:textId="77777777" w:rsidR="00E661C2" w:rsidRPr="000C5A61" w:rsidRDefault="00E661C2" w:rsidP="00E661C2">
      <w:pPr>
        <w:pStyle w:val="LndNormale1"/>
        <w:rPr>
          <w:color w:val="002060"/>
        </w:rPr>
      </w:pPr>
      <w:r w:rsidRPr="000C5A61">
        <w:rPr>
          <w:color w:val="002060"/>
        </w:rPr>
        <w:t>sconfitta</w:t>
      </w:r>
      <w:r w:rsidRPr="000C5A61">
        <w:rPr>
          <w:color w:val="002060"/>
        </w:rPr>
        <w:tab/>
        <w:t>punti 0</w:t>
      </w:r>
    </w:p>
    <w:p w14:paraId="2C393409" w14:textId="77777777" w:rsidR="00E661C2" w:rsidRPr="000C5A61" w:rsidRDefault="00E661C2" w:rsidP="00E661C2">
      <w:pPr>
        <w:pStyle w:val="LndNormale1"/>
        <w:rPr>
          <w:color w:val="002060"/>
        </w:rPr>
      </w:pPr>
    </w:p>
    <w:p w14:paraId="298E1862" w14:textId="77777777" w:rsidR="00E661C2" w:rsidRPr="000C5A61" w:rsidRDefault="00E661C2" w:rsidP="00E661C2">
      <w:pPr>
        <w:pStyle w:val="LndNormale1"/>
        <w:rPr>
          <w:color w:val="002060"/>
        </w:rPr>
      </w:pPr>
      <w:r w:rsidRPr="000C5A61">
        <w:rPr>
          <w:color w:val="002060"/>
        </w:rPr>
        <w:t>Per la classifica di ogni girone si terrà conto:</w:t>
      </w:r>
    </w:p>
    <w:p w14:paraId="4B4A3CA5" w14:textId="77777777" w:rsidR="00E661C2" w:rsidRPr="000C5A61" w:rsidRDefault="00E661C2" w:rsidP="00E661C2">
      <w:pPr>
        <w:pStyle w:val="LndNormale1"/>
        <w:rPr>
          <w:color w:val="002060"/>
        </w:rPr>
      </w:pPr>
      <w:r w:rsidRPr="000C5A61">
        <w:rPr>
          <w:color w:val="002060"/>
        </w:rPr>
        <w:t>a) dei punti ottenuti negli incontri disputati;</w:t>
      </w:r>
    </w:p>
    <w:p w14:paraId="7A0565FF" w14:textId="77777777" w:rsidR="00E661C2" w:rsidRPr="000C5A61" w:rsidRDefault="00E661C2" w:rsidP="00E661C2">
      <w:pPr>
        <w:pStyle w:val="LndNormale1"/>
        <w:rPr>
          <w:color w:val="002060"/>
        </w:rPr>
      </w:pPr>
      <w:r w:rsidRPr="000C5A61">
        <w:rPr>
          <w:color w:val="002060"/>
        </w:rPr>
        <w:t>b) della migliore differenza reti;</w:t>
      </w:r>
    </w:p>
    <w:p w14:paraId="3C26E298" w14:textId="77777777" w:rsidR="00E661C2" w:rsidRDefault="00E661C2" w:rsidP="00E661C2">
      <w:pPr>
        <w:pStyle w:val="LndNormale1"/>
        <w:rPr>
          <w:color w:val="002060"/>
        </w:rPr>
      </w:pPr>
      <w:r w:rsidRPr="000C5A61">
        <w:rPr>
          <w:color w:val="002060"/>
        </w:rPr>
        <w:t>c) del maggior numero di reti segnate;</w:t>
      </w:r>
    </w:p>
    <w:p w14:paraId="3ACFBDE8" w14:textId="77777777" w:rsidR="00E661C2" w:rsidRDefault="00E661C2" w:rsidP="00E661C2">
      <w:pPr>
        <w:pStyle w:val="LndNormale1"/>
        <w:rPr>
          <w:color w:val="002060"/>
        </w:rPr>
      </w:pPr>
      <w:r>
        <w:rPr>
          <w:color w:val="002060"/>
        </w:rPr>
        <w:t>d) della graduatoria della Coppa Disciplina del Triangolare per il Titolo Regionale;</w:t>
      </w:r>
    </w:p>
    <w:p w14:paraId="4EB53B35" w14:textId="77777777" w:rsidR="00E661C2" w:rsidRDefault="00E661C2" w:rsidP="00E661C2">
      <w:pPr>
        <w:pStyle w:val="LndNormale1"/>
        <w:rPr>
          <w:color w:val="002060"/>
        </w:rPr>
      </w:pPr>
      <w:r>
        <w:rPr>
          <w:color w:val="002060"/>
        </w:rPr>
        <w:t>e</w:t>
      </w:r>
      <w:r w:rsidRPr="000C5A61">
        <w:rPr>
          <w:color w:val="002060"/>
        </w:rPr>
        <w:t xml:space="preserve">) </w:t>
      </w:r>
      <w:r>
        <w:rPr>
          <w:color w:val="002060"/>
        </w:rPr>
        <w:t>della maggiore anzianità di affiliazione.</w:t>
      </w:r>
    </w:p>
    <w:p w14:paraId="2B740F0F" w14:textId="77777777" w:rsidR="00E661C2" w:rsidRDefault="00E661C2" w:rsidP="006F53CC">
      <w:pPr>
        <w:pStyle w:val="breakline"/>
        <w:rPr>
          <w:color w:val="002060"/>
        </w:rPr>
      </w:pPr>
    </w:p>
    <w:p w14:paraId="4D4B9859" w14:textId="77777777" w:rsidR="00E661C2" w:rsidRDefault="00E661C2" w:rsidP="006F53CC">
      <w:pPr>
        <w:pStyle w:val="breakline"/>
        <w:rPr>
          <w:color w:val="002060"/>
        </w:rPr>
      </w:pPr>
    </w:p>
    <w:p w14:paraId="36543221" w14:textId="77777777" w:rsidR="00E661C2" w:rsidRPr="00BC2F63" w:rsidRDefault="00E661C2" w:rsidP="00E661C2">
      <w:pPr>
        <w:pStyle w:val="titolocampionato0"/>
        <w:shd w:val="clear" w:color="auto" w:fill="CCCCCC"/>
        <w:spacing w:before="80" w:after="40"/>
        <w:rPr>
          <w:color w:val="002060"/>
        </w:rPr>
      </w:pPr>
      <w:r w:rsidRPr="00BC2F63">
        <w:rPr>
          <w:color w:val="002060"/>
        </w:rPr>
        <w:t>CALCIO A CINQUE SERIE D</w:t>
      </w:r>
    </w:p>
    <w:p w14:paraId="62ABB23A" w14:textId="77777777" w:rsidR="00E661C2" w:rsidRPr="00046569" w:rsidRDefault="00E661C2" w:rsidP="00E661C2">
      <w:pPr>
        <w:pStyle w:val="titoloprinc0"/>
        <w:rPr>
          <w:color w:val="002060"/>
        </w:rPr>
      </w:pPr>
      <w:r>
        <w:rPr>
          <w:color w:val="002060"/>
        </w:rPr>
        <w:t>TITOLO REGIONALE</w:t>
      </w:r>
    </w:p>
    <w:p w14:paraId="6FE15773" w14:textId="77777777" w:rsidR="00E661C2" w:rsidRPr="002A23D5" w:rsidRDefault="00E661C2" w:rsidP="00E661C2">
      <w:pPr>
        <w:pStyle w:val="LndNormale1"/>
        <w:rPr>
          <w:color w:val="002060"/>
        </w:rPr>
      </w:pPr>
    </w:p>
    <w:p w14:paraId="32E4C4B3" w14:textId="77777777" w:rsidR="00E661C2" w:rsidRDefault="00E661C2" w:rsidP="00E661C2">
      <w:pPr>
        <w:pStyle w:val="LndNormale1"/>
        <w:rPr>
          <w:color w:val="002060"/>
        </w:rPr>
      </w:pPr>
      <w:r>
        <w:rPr>
          <w:color w:val="002060"/>
        </w:rPr>
        <w:t>Ad integrazione di quanto pubblicato nel Comunicato Ufficiale n° 31 del 15/10/2025, si rende noto che al termine della stagione regolare sarà disputata la fase finale per il Titolo Regionale di Calcio a Cinque Serie D.</w:t>
      </w:r>
    </w:p>
    <w:p w14:paraId="0D5ACC7D" w14:textId="77777777" w:rsidR="00E661C2" w:rsidRDefault="00E661C2" w:rsidP="00E661C2">
      <w:pPr>
        <w:pStyle w:val="LndNormale1"/>
        <w:rPr>
          <w:color w:val="002060"/>
        </w:rPr>
      </w:pPr>
      <w:r>
        <w:rPr>
          <w:color w:val="002060"/>
        </w:rPr>
        <w:t xml:space="preserve">Si ufficializzano le date per la disputa del Titolo Regionale di Calcio a Cinque Serie D che </w:t>
      </w:r>
      <w:r w:rsidRPr="00174627">
        <w:rPr>
          <w:color w:val="002060"/>
          <w:u w:val="single"/>
        </w:rPr>
        <w:t xml:space="preserve">hanno subìto una variazione rispetto a quanto pubblicato nel C.U. n° 97 del 25/03/2026 </w:t>
      </w:r>
      <w:r>
        <w:rPr>
          <w:color w:val="002060"/>
          <w:u w:val="single"/>
        </w:rPr>
        <w:t xml:space="preserve">(le gare relative alla II^ e alla III^ giornata slitteranno di una settimana in concomitanza della Final Four della Uefa Futsal Champions League) </w:t>
      </w:r>
      <w:r>
        <w:rPr>
          <w:color w:val="002060"/>
        </w:rPr>
        <w:t>ed il relativo format:</w:t>
      </w:r>
    </w:p>
    <w:p w14:paraId="6F63997F" w14:textId="77777777" w:rsidR="00E661C2" w:rsidRDefault="00E661C2" w:rsidP="00E661C2">
      <w:pPr>
        <w:pStyle w:val="breakline"/>
        <w:jc w:val="both"/>
        <w:rPr>
          <w:rFonts w:ascii="Arial" w:hAnsi="Arial" w:cs="Arial"/>
          <w:b/>
          <w:bCs/>
          <w:color w:val="002060"/>
          <w:sz w:val="22"/>
          <w:szCs w:val="22"/>
        </w:rPr>
      </w:pPr>
    </w:p>
    <w:p w14:paraId="5B047EEB" w14:textId="77777777" w:rsidR="00E661C2" w:rsidRDefault="00E661C2" w:rsidP="00E661C2">
      <w:pPr>
        <w:pStyle w:val="breakline"/>
        <w:jc w:val="both"/>
        <w:rPr>
          <w:rFonts w:ascii="Arial" w:hAnsi="Arial" w:cs="Arial"/>
          <w:b/>
          <w:bCs/>
          <w:color w:val="002060"/>
          <w:sz w:val="22"/>
          <w:szCs w:val="22"/>
        </w:rPr>
      </w:pPr>
      <w:r>
        <w:rPr>
          <w:rFonts w:ascii="Arial" w:hAnsi="Arial" w:cs="Arial"/>
          <w:b/>
          <w:bCs/>
          <w:color w:val="002060"/>
          <w:sz w:val="22"/>
          <w:szCs w:val="22"/>
        </w:rPr>
        <w:lastRenderedPageBreak/>
        <w:t>TRIANGOLARE “1”</w:t>
      </w:r>
    </w:p>
    <w:p w14:paraId="5685D8DC" w14:textId="77777777" w:rsidR="00E661C2" w:rsidRDefault="00E661C2" w:rsidP="00E661C2">
      <w:pPr>
        <w:pStyle w:val="breakline"/>
        <w:jc w:val="both"/>
        <w:rPr>
          <w:rFonts w:ascii="Arial" w:hAnsi="Arial" w:cs="Arial"/>
          <w:b/>
          <w:bCs/>
          <w:color w:val="002060"/>
          <w:sz w:val="22"/>
          <w:szCs w:val="22"/>
        </w:rPr>
      </w:pPr>
      <w:r>
        <w:rPr>
          <w:rFonts w:ascii="Arial" w:hAnsi="Arial" w:cs="Arial"/>
          <w:b/>
          <w:bCs/>
          <w:color w:val="002060"/>
          <w:sz w:val="22"/>
          <w:szCs w:val="22"/>
        </w:rPr>
        <w:t>Vincente girone “A”</w:t>
      </w:r>
    </w:p>
    <w:p w14:paraId="67DD4171" w14:textId="77777777" w:rsidR="00E661C2" w:rsidRDefault="00E661C2" w:rsidP="00E661C2">
      <w:pPr>
        <w:pStyle w:val="breakline"/>
        <w:jc w:val="both"/>
        <w:rPr>
          <w:rFonts w:ascii="Arial" w:hAnsi="Arial" w:cs="Arial"/>
          <w:b/>
          <w:bCs/>
          <w:color w:val="002060"/>
          <w:sz w:val="22"/>
          <w:szCs w:val="22"/>
        </w:rPr>
      </w:pPr>
      <w:r>
        <w:rPr>
          <w:rFonts w:ascii="Arial" w:hAnsi="Arial" w:cs="Arial"/>
          <w:b/>
          <w:bCs/>
          <w:color w:val="002060"/>
          <w:sz w:val="22"/>
          <w:szCs w:val="22"/>
        </w:rPr>
        <w:t>Vincente girone “B”</w:t>
      </w:r>
    </w:p>
    <w:p w14:paraId="2E247DDE" w14:textId="77777777" w:rsidR="00E661C2" w:rsidRDefault="00E661C2" w:rsidP="00E661C2">
      <w:pPr>
        <w:pStyle w:val="breakline"/>
        <w:jc w:val="both"/>
        <w:rPr>
          <w:rFonts w:ascii="Arial" w:hAnsi="Arial" w:cs="Arial"/>
          <w:b/>
          <w:bCs/>
          <w:color w:val="002060"/>
          <w:sz w:val="22"/>
          <w:szCs w:val="22"/>
        </w:rPr>
      </w:pPr>
      <w:r>
        <w:rPr>
          <w:rFonts w:ascii="Arial" w:hAnsi="Arial" w:cs="Arial"/>
          <w:b/>
          <w:bCs/>
          <w:color w:val="002060"/>
          <w:sz w:val="22"/>
          <w:szCs w:val="22"/>
        </w:rPr>
        <w:t>Vincente girone “C”</w:t>
      </w:r>
    </w:p>
    <w:p w14:paraId="48FD841E" w14:textId="77777777" w:rsidR="00E661C2" w:rsidRDefault="00E661C2" w:rsidP="00E661C2">
      <w:pPr>
        <w:pStyle w:val="breakline"/>
        <w:jc w:val="both"/>
        <w:rPr>
          <w:rFonts w:ascii="Arial" w:hAnsi="Arial" w:cs="Arial"/>
          <w:b/>
          <w:bCs/>
          <w:color w:val="002060"/>
          <w:sz w:val="22"/>
          <w:szCs w:val="22"/>
        </w:rPr>
      </w:pPr>
    </w:p>
    <w:p w14:paraId="40C23DE7" w14:textId="77777777" w:rsidR="00E661C2" w:rsidRDefault="00E661C2" w:rsidP="00E661C2">
      <w:pPr>
        <w:pStyle w:val="breakline"/>
        <w:jc w:val="both"/>
        <w:rPr>
          <w:rFonts w:ascii="Arial" w:hAnsi="Arial" w:cs="Arial"/>
          <w:b/>
          <w:bCs/>
          <w:color w:val="002060"/>
          <w:sz w:val="22"/>
          <w:szCs w:val="22"/>
        </w:rPr>
      </w:pPr>
      <w:r>
        <w:rPr>
          <w:rFonts w:ascii="Arial" w:hAnsi="Arial" w:cs="Arial"/>
          <w:b/>
          <w:bCs/>
          <w:color w:val="002060"/>
          <w:sz w:val="22"/>
          <w:szCs w:val="22"/>
        </w:rPr>
        <w:t>TRIANGOLARE “2”</w:t>
      </w:r>
    </w:p>
    <w:p w14:paraId="76CD99EF" w14:textId="77777777" w:rsidR="00E661C2" w:rsidRDefault="00E661C2" w:rsidP="00E661C2">
      <w:pPr>
        <w:pStyle w:val="breakline"/>
        <w:jc w:val="both"/>
        <w:rPr>
          <w:rFonts w:ascii="Arial" w:hAnsi="Arial" w:cs="Arial"/>
          <w:b/>
          <w:bCs/>
          <w:color w:val="002060"/>
          <w:sz w:val="22"/>
          <w:szCs w:val="22"/>
        </w:rPr>
      </w:pPr>
      <w:r>
        <w:rPr>
          <w:rFonts w:ascii="Arial" w:hAnsi="Arial" w:cs="Arial"/>
          <w:b/>
          <w:bCs/>
          <w:color w:val="002060"/>
          <w:sz w:val="22"/>
          <w:szCs w:val="22"/>
        </w:rPr>
        <w:t>Vincente girone “D”</w:t>
      </w:r>
    </w:p>
    <w:p w14:paraId="48976FEB" w14:textId="77777777" w:rsidR="00E661C2" w:rsidRDefault="00E661C2" w:rsidP="00E661C2">
      <w:pPr>
        <w:pStyle w:val="breakline"/>
        <w:jc w:val="both"/>
        <w:rPr>
          <w:rFonts w:ascii="Arial" w:hAnsi="Arial" w:cs="Arial"/>
          <w:b/>
          <w:bCs/>
          <w:color w:val="002060"/>
          <w:sz w:val="22"/>
          <w:szCs w:val="22"/>
        </w:rPr>
      </w:pPr>
      <w:r>
        <w:rPr>
          <w:rFonts w:ascii="Arial" w:hAnsi="Arial" w:cs="Arial"/>
          <w:b/>
          <w:bCs/>
          <w:color w:val="002060"/>
          <w:sz w:val="22"/>
          <w:szCs w:val="22"/>
        </w:rPr>
        <w:t>Vincente girone “E”</w:t>
      </w:r>
    </w:p>
    <w:p w14:paraId="74AD5B37" w14:textId="77777777" w:rsidR="00E661C2" w:rsidRDefault="00E661C2" w:rsidP="00E661C2">
      <w:pPr>
        <w:pStyle w:val="breakline"/>
        <w:jc w:val="both"/>
        <w:rPr>
          <w:rFonts w:ascii="Arial" w:hAnsi="Arial" w:cs="Arial"/>
          <w:b/>
          <w:bCs/>
          <w:color w:val="002060"/>
          <w:sz w:val="22"/>
          <w:szCs w:val="22"/>
        </w:rPr>
      </w:pPr>
      <w:r>
        <w:rPr>
          <w:rFonts w:ascii="Arial" w:hAnsi="Arial" w:cs="Arial"/>
          <w:b/>
          <w:bCs/>
          <w:color w:val="002060"/>
          <w:sz w:val="22"/>
          <w:szCs w:val="22"/>
        </w:rPr>
        <w:t>Vincente girone “F”</w:t>
      </w:r>
    </w:p>
    <w:p w14:paraId="39914CCF" w14:textId="77777777" w:rsidR="00E661C2" w:rsidRDefault="00E661C2" w:rsidP="00E661C2">
      <w:pPr>
        <w:pStyle w:val="breakline"/>
        <w:jc w:val="both"/>
        <w:rPr>
          <w:rFonts w:ascii="Arial" w:hAnsi="Arial" w:cs="Arial"/>
          <w:b/>
          <w:bCs/>
          <w:color w:val="002060"/>
          <w:sz w:val="22"/>
          <w:szCs w:val="22"/>
        </w:rPr>
      </w:pPr>
    </w:p>
    <w:p w14:paraId="16FFC646" w14:textId="0ED24EED" w:rsidR="00DF1520" w:rsidRPr="009C21FC" w:rsidRDefault="00DF1520" w:rsidP="00DF1520">
      <w:pPr>
        <w:pStyle w:val="Nessunaspaziatura"/>
        <w:jc w:val="both"/>
        <w:rPr>
          <w:rFonts w:ascii="Arial" w:eastAsia="Lucida Sans Unicode" w:hAnsi="Arial" w:cs="Arial"/>
          <w:color w:val="002060"/>
          <w:kern w:val="22"/>
        </w:rPr>
      </w:pPr>
      <w:r>
        <w:rPr>
          <w:rFonts w:ascii="Arial" w:hAnsi="Arial" w:cs="Arial"/>
          <w:color w:val="002060"/>
        </w:rPr>
        <w:t xml:space="preserve">Il sorteggio per determinare l’accoppiamento della prima giornata del Triangolare valevole per il Titolo Regionale Calcio a Cinque Serie D sarà effettuato il giorno </w:t>
      </w:r>
      <w:r>
        <w:rPr>
          <w:rFonts w:ascii="Arial" w:hAnsi="Arial" w:cs="Arial"/>
          <w:b/>
          <w:bCs/>
          <w:color w:val="002060"/>
        </w:rPr>
        <w:t>LUNEDI’ 20 APRILE 2026</w:t>
      </w:r>
      <w:r>
        <w:rPr>
          <w:rFonts w:ascii="Arial" w:hAnsi="Arial" w:cs="Arial"/>
          <w:color w:val="002060"/>
        </w:rPr>
        <w:t xml:space="preserve"> alle </w:t>
      </w:r>
      <w:r w:rsidRPr="00117384">
        <w:rPr>
          <w:rFonts w:ascii="Arial" w:hAnsi="Arial" w:cs="Arial"/>
          <w:b/>
          <w:bCs/>
          <w:color w:val="002060"/>
        </w:rPr>
        <w:t xml:space="preserve">ore </w:t>
      </w:r>
      <w:r>
        <w:rPr>
          <w:rFonts w:ascii="Arial" w:hAnsi="Arial" w:cs="Arial"/>
          <w:b/>
          <w:bCs/>
          <w:color w:val="002060"/>
        </w:rPr>
        <w:t>15</w:t>
      </w:r>
      <w:r w:rsidRPr="002C7CD2">
        <w:rPr>
          <w:rFonts w:ascii="Arial" w:hAnsi="Arial" w:cs="Arial"/>
          <w:b/>
          <w:bCs/>
          <w:color w:val="002060"/>
        </w:rPr>
        <w:t>:</w:t>
      </w:r>
      <w:r>
        <w:rPr>
          <w:rFonts w:ascii="Arial" w:hAnsi="Arial" w:cs="Arial"/>
          <w:b/>
          <w:bCs/>
          <w:color w:val="002060"/>
        </w:rPr>
        <w:t xml:space="preserve">00 </w:t>
      </w:r>
      <w:r>
        <w:rPr>
          <w:rFonts w:ascii="Arial" w:hAnsi="Arial" w:cs="Arial"/>
          <w:color w:val="002060"/>
        </w:rPr>
        <w:t>in modalità online</w:t>
      </w:r>
      <w:r>
        <w:rPr>
          <w:rFonts w:ascii="Arial" w:eastAsia="Lucida Sans Unicode" w:hAnsi="Arial" w:cs="Arial"/>
          <w:color w:val="002060"/>
          <w:kern w:val="22"/>
        </w:rPr>
        <w:t xml:space="preserve"> attraverso </w:t>
      </w:r>
      <w:r w:rsidRPr="007B26F5">
        <w:rPr>
          <w:rFonts w:ascii="Arial" w:eastAsia="Lucida Sans Unicode" w:hAnsi="Arial" w:cs="Arial"/>
          <w:color w:val="002060"/>
          <w:kern w:val="22"/>
        </w:rPr>
        <w:t xml:space="preserve">la </w:t>
      </w:r>
      <w:r w:rsidRPr="007B26F5">
        <w:rPr>
          <w:rFonts w:ascii="Arial" w:hAnsi="Arial" w:cs="Arial"/>
          <w:color w:val="002060"/>
        </w:rPr>
        <w:t xml:space="preserve">piattaforma </w:t>
      </w:r>
      <w:r w:rsidRPr="007B26F5">
        <w:rPr>
          <w:rFonts w:ascii="Arial" w:hAnsi="Arial" w:cs="Arial"/>
          <w:b/>
          <w:color w:val="002060"/>
        </w:rPr>
        <w:t>CISCO WEBEX</w:t>
      </w:r>
      <w:r>
        <w:rPr>
          <w:rFonts w:ascii="Arial" w:hAnsi="Arial" w:cs="Arial"/>
          <w:bCs/>
          <w:color w:val="002060"/>
        </w:rPr>
        <w:t>.</w:t>
      </w:r>
    </w:p>
    <w:p w14:paraId="6D6632AF" w14:textId="77777777" w:rsidR="00DF1520" w:rsidRDefault="00DF1520" w:rsidP="00DF1520">
      <w:pPr>
        <w:widowControl w:val="0"/>
        <w:suppressAutoHyphens/>
        <w:rPr>
          <w:rFonts w:ascii="Arial" w:hAnsi="Arial" w:cs="Arial"/>
          <w:bCs/>
          <w:color w:val="002060"/>
          <w:sz w:val="22"/>
          <w:szCs w:val="22"/>
        </w:rPr>
      </w:pPr>
    </w:p>
    <w:p w14:paraId="04B359D1" w14:textId="77777777" w:rsidR="00DF1520" w:rsidRPr="007B26F5" w:rsidRDefault="00DF1520" w:rsidP="00DF1520">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w:t>
      </w:r>
      <w:r>
        <w:rPr>
          <w:rFonts w:ascii="Arial" w:hAnsi="Arial" w:cs="Arial"/>
          <w:b/>
          <w:i/>
          <w:iCs/>
          <w:color w:val="002060"/>
          <w:sz w:val="22"/>
          <w:szCs w:val="22"/>
        </w:rPr>
        <w:t>partecipare</w:t>
      </w:r>
      <w:r w:rsidRPr="007B26F5">
        <w:rPr>
          <w:rFonts w:ascii="Arial" w:hAnsi="Arial" w:cs="Arial"/>
          <w:b/>
          <w:i/>
          <w:iCs/>
          <w:color w:val="002060"/>
          <w:sz w:val="22"/>
          <w:szCs w:val="22"/>
        </w:rPr>
        <w:t xml:space="preserve"> </w:t>
      </w:r>
      <w:r>
        <w:rPr>
          <w:rFonts w:ascii="Arial" w:hAnsi="Arial" w:cs="Arial"/>
          <w:b/>
          <w:i/>
          <w:iCs/>
          <w:color w:val="002060"/>
          <w:sz w:val="22"/>
          <w:szCs w:val="22"/>
        </w:rPr>
        <w:t>al sorteggio</w:t>
      </w:r>
      <w:r w:rsidRPr="007B26F5">
        <w:rPr>
          <w:rFonts w:ascii="Arial" w:hAnsi="Arial" w:cs="Arial"/>
          <w:b/>
          <w:i/>
          <w:iCs/>
          <w:color w:val="002060"/>
          <w:sz w:val="22"/>
          <w:szCs w:val="22"/>
        </w:rPr>
        <w:t xml:space="preserve"> </w:t>
      </w:r>
      <w:r>
        <w:rPr>
          <w:rFonts w:ascii="Arial" w:hAnsi="Arial" w:cs="Arial"/>
          <w:b/>
          <w:i/>
          <w:iCs/>
          <w:color w:val="002060"/>
          <w:sz w:val="22"/>
          <w:szCs w:val="22"/>
        </w:rPr>
        <w:t>è il seguente:</w:t>
      </w:r>
    </w:p>
    <w:p w14:paraId="6F894C50" w14:textId="77777777" w:rsidR="00DF1520" w:rsidRDefault="00DF1520" w:rsidP="00DF1520">
      <w:pPr>
        <w:pStyle w:val="LndNormale1"/>
      </w:pPr>
      <w:hyperlink r:id="rId18" w:tgtFrame="_blank" w:history="1">
        <w:r w:rsidRPr="00560D1C">
          <w:rPr>
            <w:rStyle w:val="Collegamentoipertestuale"/>
          </w:rPr>
          <w:t>https://lnd.webex.com/lnd/j.php?MTID=m0b8c2ea26b92dcd72b90cf9adf8dc561</w:t>
        </w:r>
      </w:hyperlink>
    </w:p>
    <w:p w14:paraId="01418B68" w14:textId="77777777" w:rsidR="00DF1520" w:rsidRPr="00722A76" w:rsidRDefault="00DF1520" w:rsidP="00DF1520">
      <w:pPr>
        <w:pStyle w:val="LndNormale1"/>
        <w:rPr>
          <w:bCs/>
          <w:color w:val="002060"/>
          <w:szCs w:val="22"/>
        </w:rPr>
      </w:pPr>
      <w:r w:rsidRPr="009C21FC">
        <w:rPr>
          <w:bCs/>
          <w:color w:val="002060"/>
          <w:szCs w:val="22"/>
        </w:rPr>
        <w:t>Numero riunione</w:t>
      </w:r>
      <w:r>
        <w:rPr>
          <w:bCs/>
          <w:color w:val="002060"/>
          <w:szCs w:val="22"/>
        </w:rPr>
        <w:tab/>
      </w:r>
      <w:r>
        <w:rPr>
          <w:b/>
          <w:color w:val="002060"/>
          <w:szCs w:val="22"/>
        </w:rPr>
        <w:t>2744 181 1369</w:t>
      </w:r>
    </w:p>
    <w:p w14:paraId="4A8DCF73" w14:textId="77777777" w:rsidR="00DF1520" w:rsidRDefault="00DF1520" w:rsidP="00DF1520">
      <w:pPr>
        <w:pStyle w:val="LndNormale1"/>
        <w:rPr>
          <w:b/>
          <w:color w:val="002060"/>
          <w:szCs w:val="22"/>
        </w:rPr>
      </w:pPr>
      <w:r w:rsidRPr="009C21FC">
        <w:rPr>
          <w:bCs/>
          <w:color w:val="002060"/>
          <w:szCs w:val="22"/>
        </w:rPr>
        <w:t>Password</w:t>
      </w:r>
      <w:r>
        <w:rPr>
          <w:bCs/>
          <w:color w:val="002060"/>
          <w:szCs w:val="22"/>
        </w:rPr>
        <w:tab/>
      </w:r>
      <w:r>
        <w:rPr>
          <w:bCs/>
          <w:color w:val="002060"/>
          <w:szCs w:val="22"/>
        </w:rPr>
        <w:tab/>
      </w:r>
      <w:r w:rsidRPr="00560D1C">
        <w:rPr>
          <w:b/>
          <w:color w:val="002060"/>
          <w:szCs w:val="22"/>
        </w:rPr>
        <w:t>e8bXfjThg93</w:t>
      </w:r>
    </w:p>
    <w:p w14:paraId="3D5C513C" w14:textId="77777777" w:rsidR="00DF1520" w:rsidRDefault="00DF1520" w:rsidP="00DF1520">
      <w:pPr>
        <w:pStyle w:val="LndNormale1"/>
        <w:rPr>
          <w:b/>
          <w:i/>
          <w:iCs/>
          <w:color w:val="002060"/>
          <w:szCs w:val="22"/>
        </w:rPr>
      </w:pPr>
    </w:p>
    <w:p w14:paraId="19A543AA" w14:textId="77777777" w:rsidR="00DF1520" w:rsidRDefault="00DF1520" w:rsidP="00DF1520">
      <w:pPr>
        <w:pStyle w:val="LndNormale1"/>
        <w:rPr>
          <w:b/>
          <w:i/>
          <w:iCs/>
          <w:color w:val="002060"/>
          <w:szCs w:val="22"/>
        </w:rPr>
      </w:pPr>
      <w:r w:rsidRPr="007B26F5">
        <w:rPr>
          <w:b/>
          <w:i/>
          <w:iCs/>
          <w:color w:val="002060"/>
          <w:szCs w:val="22"/>
        </w:rPr>
        <w:t xml:space="preserve">Si invitano pertanto le società </w:t>
      </w:r>
      <w:r>
        <w:rPr>
          <w:b/>
          <w:i/>
          <w:iCs/>
          <w:color w:val="002060"/>
          <w:szCs w:val="22"/>
        </w:rPr>
        <w:t xml:space="preserve">interessate a partecipare </w:t>
      </w:r>
      <w:r w:rsidRPr="007B26F5">
        <w:rPr>
          <w:b/>
          <w:i/>
          <w:iCs/>
          <w:color w:val="002060"/>
          <w:szCs w:val="22"/>
        </w:rPr>
        <w:t>a scaricare sui propri dispositivi detta piattaforma.</w:t>
      </w:r>
    </w:p>
    <w:p w14:paraId="289C8811" w14:textId="77777777" w:rsidR="00E661C2" w:rsidRDefault="00E661C2" w:rsidP="00E661C2">
      <w:pPr>
        <w:pStyle w:val="breakline"/>
        <w:jc w:val="both"/>
        <w:rPr>
          <w:rFonts w:ascii="Arial" w:hAnsi="Arial" w:cs="Arial"/>
          <w:b/>
          <w:bCs/>
          <w:color w:val="002060"/>
          <w:sz w:val="22"/>
          <w:szCs w:val="22"/>
        </w:rPr>
      </w:pPr>
    </w:p>
    <w:p w14:paraId="181CB84A" w14:textId="77777777" w:rsidR="00E661C2" w:rsidRDefault="00E661C2" w:rsidP="00E661C2">
      <w:pPr>
        <w:pStyle w:val="breakline"/>
        <w:jc w:val="both"/>
        <w:rPr>
          <w:rFonts w:ascii="Arial" w:hAnsi="Arial" w:cs="Arial"/>
          <w:b/>
          <w:bCs/>
          <w:color w:val="002060"/>
          <w:sz w:val="22"/>
          <w:szCs w:val="22"/>
        </w:rPr>
      </w:pPr>
      <w:r>
        <w:rPr>
          <w:rFonts w:ascii="Arial" w:hAnsi="Arial" w:cs="Arial"/>
          <w:b/>
          <w:bCs/>
          <w:color w:val="002060"/>
          <w:sz w:val="22"/>
          <w:szCs w:val="22"/>
        </w:rPr>
        <w:t>SVOLGIMENTO TRIANGOLARI</w:t>
      </w:r>
    </w:p>
    <w:p w14:paraId="20D6A6A2" w14:textId="77777777" w:rsidR="00E661C2" w:rsidRPr="000F41BE" w:rsidRDefault="00E661C2" w:rsidP="00E661C2">
      <w:pPr>
        <w:pStyle w:val="breakline"/>
        <w:jc w:val="both"/>
        <w:rPr>
          <w:rFonts w:ascii="Arial" w:hAnsi="Arial" w:cs="Arial"/>
          <w:b/>
          <w:bCs/>
          <w:i/>
          <w:iCs/>
          <w:color w:val="002060"/>
          <w:sz w:val="22"/>
          <w:szCs w:val="22"/>
        </w:rPr>
      </w:pPr>
      <w:r w:rsidRPr="000F41BE">
        <w:rPr>
          <w:rFonts w:ascii="Arial" w:hAnsi="Arial" w:cs="Arial"/>
          <w:b/>
          <w:bCs/>
          <w:color w:val="002060"/>
          <w:sz w:val="22"/>
          <w:szCs w:val="22"/>
        </w:rPr>
        <w:t>I^ giornata</w:t>
      </w:r>
      <w:r w:rsidRPr="000F41BE">
        <w:rPr>
          <w:rFonts w:ascii="Arial" w:hAnsi="Arial" w:cs="Arial"/>
          <w:b/>
          <w:bCs/>
          <w:color w:val="002060"/>
          <w:sz w:val="22"/>
          <w:szCs w:val="22"/>
        </w:rPr>
        <w:tab/>
        <w:t xml:space="preserve">Venerdì </w:t>
      </w:r>
      <w:r>
        <w:rPr>
          <w:rFonts w:ascii="Arial" w:hAnsi="Arial" w:cs="Arial"/>
          <w:b/>
          <w:bCs/>
          <w:color w:val="002060"/>
          <w:sz w:val="22"/>
          <w:szCs w:val="22"/>
        </w:rPr>
        <w:t>01/05/2026</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gara determinata in base al sorteggio</w:t>
      </w:r>
    </w:p>
    <w:p w14:paraId="65C34DB8" w14:textId="77777777" w:rsidR="00E661C2" w:rsidRDefault="00E661C2" w:rsidP="00E661C2">
      <w:pPr>
        <w:pStyle w:val="breakline"/>
        <w:jc w:val="both"/>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p>
    <w:p w14:paraId="108986E1" w14:textId="77777777" w:rsidR="00E661C2" w:rsidRDefault="00E661C2" w:rsidP="00E661C2">
      <w:pPr>
        <w:pStyle w:val="LndNormale1"/>
        <w:rPr>
          <w:i/>
          <w:iCs/>
          <w:color w:val="002060"/>
        </w:rPr>
      </w:pPr>
      <w:r w:rsidRPr="000F41BE">
        <w:rPr>
          <w:rFonts w:cs="Arial"/>
          <w:b/>
          <w:bCs/>
          <w:color w:val="002060"/>
          <w:szCs w:val="22"/>
        </w:rPr>
        <w:t>II^ giornata</w:t>
      </w:r>
      <w:r>
        <w:rPr>
          <w:rFonts w:cs="Arial"/>
          <w:b/>
          <w:bCs/>
          <w:color w:val="002060"/>
          <w:szCs w:val="22"/>
        </w:rPr>
        <w:tab/>
      </w:r>
      <w:r w:rsidRPr="000F41BE">
        <w:rPr>
          <w:rFonts w:cs="Arial"/>
          <w:b/>
          <w:bCs/>
          <w:color w:val="002060"/>
          <w:szCs w:val="22"/>
        </w:rPr>
        <w:t xml:space="preserve">Venerdì </w:t>
      </w:r>
      <w:r>
        <w:rPr>
          <w:rFonts w:cs="Arial"/>
          <w:b/>
          <w:bCs/>
          <w:color w:val="002060"/>
          <w:szCs w:val="22"/>
        </w:rPr>
        <w:t>15/05/2026</w:t>
      </w:r>
      <w:r>
        <w:rPr>
          <w:rFonts w:cs="Arial"/>
          <w:b/>
          <w:bCs/>
          <w:color w:val="002060"/>
          <w:szCs w:val="22"/>
        </w:rPr>
        <w:tab/>
      </w:r>
      <w:r>
        <w:rPr>
          <w:rFonts w:cs="Arial"/>
          <w:b/>
          <w:bCs/>
          <w:color w:val="002060"/>
          <w:szCs w:val="22"/>
        </w:rPr>
        <w:tab/>
      </w:r>
      <w:r w:rsidRPr="000C5A61">
        <w:rPr>
          <w:i/>
          <w:iCs/>
          <w:color w:val="002060"/>
        </w:rPr>
        <w:t xml:space="preserve">Nella seconda giornata riposerà la squadra che ha vinto la </w:t>
      </w:r>
    </w:p>
    <w:p w14:paraId="070822F5" w14:textId="77777777" w:rsidR="00E661C2" w:rsidRPr="000C5A61" w:rsidRDefault="00E661C2" w:rsidP="00E661C2">
      <w:pPr>
        <w:pStyle w:val="LndNormale1"/>
        <w:ind w:left="4248"/>
        <w:rPr>
          <w:i/>
          <w:iCs/>
          <w:color w:val="002060"/>
        </w:rPr>
      </w:pPr>
      <w:r w:rsidRPr="000C5A61">
        <w:rPr>
          <w:i/>
          <w:iCs/>
          <w:color w:val="002060"/>
        </w:rPr>
        <w:t>prima gara o, in caso di pareggio, quella che ha disputato la prima gara in trasferta;</w:t>
      </w:r>
    </w:p>
    <w:p w14:paraId="5E31D3D7" w14:textId="77777777" w:rsidR="00E661C2" w:rsidRPr="000F41BE" w:rsidRDefault="00E661C2" w:rsidP="00E661C2">
      <w:pPr>
        <w:pStyle w:val="breakline"/>
        <w:jc w:val="both"/>
        <w:rPr>
          <w:rFonts w:ascii="Arial" w:hAnsi="Arial" w:cs="Arial"/>
          <w:b/>
          <w:bCs/>
          <w:color w:val="002060"/>
          <w:sz w:val="22"/>
          <w:szCs w:val="22"/>
        </w:rPr>
      </w:pPr>
    </w:p>
    <w:p w14:paraId="3898B9D8" w14:textId="77777777" w:rsidR="00E661C2" w:rsidRPr="00060960" w:rsidRDefault="00E661C2" w:rsidP="00E661C2">
      <w:pPr>
        <w:pStyle w:val="breakline"/>
        <w:ind w:left="4253" w:hanging="4248"/>
        <w:jc w:val="both"/>
        <w:rPr>
          <w:rFonts w:ascii="Arial" w:hAnsi="Arial" w:cs="Arial"/>
          <w:i/>
          <w:iCs/>
          <w:color w:val="002060"/>
          <w:sz w:val="22"/>
          <w:szCs w:val="22"/>
        </w:rPr>
      </w:pPr>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 giornata</w:t>
      </w:r>
      <w:r>
        <w:rPr>
          <w:rFonts w:ascii="Arial" w:hAnsi="Arial" w:cs="Arial"/>
          <w:b/>
          <w:bCs/>
          <w:color w:val="002060"/>
          <w:sz w:val="22"/>
          <w:szCs w:val="22"/>
        </w:rPr>
        <w:t xml:space="preserve">   </w:t>
      </w:r>
      <w:r w:rsidRPr="000F41BE">
        <w:rPr>
          <w:rFonts w:ascii="Arial" w:hAnsi="Arial" w:cs="Arial"/>
          <w:b/>
          <w:bCs/>
          <w:color w:val="002060"/>
          <w:sz w:val="22"/>
          <w:szCs w:val="22"/>
        </w:rPr>
        <w:t xml:space="preserve">Venerdì </w:t>
      </w:r>
      <w:r>
        <w:rPr>
          <w:rFonts w:ascii="Arial" w:hAnsi="Arial" w:cs="Arial"/>
          <w:b/>
          <w:bCs/>
          <w:color w:val="002060"/>
          <w:sz w:val="22"/>
          <w:szCs w:val="22"/>
        </w:rPr>
        <w:t>22/05/2026</w:t>
      </w:r>
      <w:r>
        <w:rPr>
          <w:rFonts w:ascii="Arial" w:hAnsi="Arial" w:cs="Arial"/>
          <w:b/>
          <w:bCs/>
          <w:color w:val="002060"/>
          <w:sz w:val="22"/>
          <w:szCs w:val="22"/>
        </w:rPr>
        <w:tab/>
      </w:r>
      <w:r w:rsidRPr="00060960">
        <w:rPr>
          <w:rFonts w:ascii="Arial" w:hAnsi="Arial" w:cs="Arial"/>
          <w:i/>
          <w:iCs/>
          <w:color w:val="002060"/>
          <w:sz w:val="22"/>
          <w:szCs w:val="22"/>
        </w:rPr>
        <w:t>Nella terza giornata si svolgerà la gara che vedr</w:t>
      </w:r>
      <w:r>
        <w:rPr>
          <w:rFonts w:ascii="Arial" w:hAnsi="Arial" w:cs="Arial"/>
          <w:i/>
          <w:iCs/>
          <w:color w:val="002060"/>
          <w:sz w:val="22"/>
          <w:szCs w:val="22"/>
        </w:rPr>
        <w:t>à i</w:t>
      </w:r>
      <w:r w:rsidRPr="00060960">
        <w:rPr>
          <w:rFonts w:ascii="Arial" w:hAnsi="Arial" w:cs="Arial"/>
          <w:i/>
          <w:iCs/>
          <w:color w:val="002060"/>
          <w:sz w:val="22"/>
          <w:szCs w:val="22"/>
        </w:rPr>
        <w:t>mpegnate le due squadre che non si sono incontrate e giocherà in casa quella che ha disputato la precedente gara in trasferta.</w:t>
      </w:r>
    </w:p>
    <w:p w14:paraId="16D2F6D6" w14:textId="77777777" w:rsidR="00E661C2" w:rsidRDefault="00E661C2" w:rsidP="006F53CC">
      <w:pPr>
        <w:pStyle w:val="breakline"/>
        <w:rPr>
          <w:color w:val="002060"/>
        </w:rPr>
      </w:pPr>
    </w:p>
    <w:p w14:paraId="3E9A91C5" w14:textId="77777777" w:rsidR="00E661C2" w:rsidRPr="009C21FC" w:rsidRDefault="00E661C2" w:rsidP="00E661C2">
      <w:pPr>
        <w:pStyle w:val="LndNormale1"/>
        <w:rPr>
          <w:b/>
          <w:bCs/>
          <w:color w:val="002060"/>
        </w:rPr>
      </w:pPr>
      <w:r w:rsidRPr="009C21FC">
        <w:rPr>
          <w:b/>
          <w:bCs/>
          <w:color w:val="002060"/>
        </w:rPr>
        <w:t>CLASSIFICA</w:t>
      </w:r>
    </w:p>
    <w:p w14:paraId="4AD6FEEB" w14:textId="77777777" w:rsidR="00E661C2" w:rsidRPr="000C5A61" w:rsidRDefault="00E661C2" w:rsidP="00E661C2">
      <w:pPr>
        <w:pStyle w:val="LndNormale1"/>
        <w:rPr>
          <w:color w:val="002060"/>
        </w:rPr>
      </w:pPr>
      <w:r w:rsidRPr="000C5A61">
        <w:rPr>
          <w:color w:val="002060"/>
        </w:rPr>
        <w:t>Per la compilazione della classifica verranno attribuiti i seguenti punteggi:</w:t>
      </w:r>
    </w:p>
    <w:p w14:paraId="34FE5ABC" w14:textId="77777777" w:rsidR="00E661C2" w:rsidRPr="000C5A61" w:rsidRDefault="00E661C2" w:rsidP="00E661C2">
      <w:pPr>
        <w:pStyle w:val="LndNormale1"/>
        <w:rPr>
          <w:color w:val="002060"/>
        </w:rPr>
      </w:pPr>
      <w:r w:rsidRPr="000C5A61">
        <w:rPr>
          <w:color w:val="002060"/>
        </w:rPr>
        <w:t>vittoria</w:t>
      </w:r>
      <w:r w:rsidRPr="000C5A61">
        <w:rPr>
          <w:color w:val="002060"/>
        </w:rPr>
        <w:tab/>
      </w:r>
      <w:r w:rsidRPr="000C5A61">
        <w:rPr>
          <w:color w:val="002060"/>
        </w:rPr>
        <w:tab/>
        <w:t>punti 3</w:t>
      </w:r>
    </w:p>
    <w:p w14:paraId="1CEB9E37" w14:textId="77777777" w:rsidR="00E661C2" w:rsidRPr="000C5A61" w:rsidRDefault="00E661C2" w:rsidP="00E661C2">
      <w:pPr>
        <w:pStyle w:val="LndNormale1"/>
        <w:rPr>
          <w:color w:val="002060"/>
        </w:rPr>
      </w:pPr>
      <w:r w:rsidRPr="000C5A61">
        <w:rPr>
          <w:color w:val="002060"/>
        </w:rPr>
        <w:t>pareggio</w:t>
      </w:r>
      <w:r w:rsidRPr="000C5A61">
        <w:rPr>
          <w:color w:val="002060"/>
        </w:rPr>
        <w:tab/>
        <w:t>punti 1</w:t>
      </w:r>
    </w:p>
    <w:p w14:paraId="16215523" w14:textId="77777777" w:rsidR="00E661C2" w:rsidRPr="000C5A61" w:rsidRDefault="00E661C2" w:rsidP="00E661C2">
      <w:pPr>
        <w:pStyle w:val="LndNormale1"/>
        <w:rPr>
          <w:color w:val="002060"/>
        </w:rPr>
      </w:pPr>
      <w:r w:rsidRPr="000C5A61">
        <w:rPr>
          <w:color w:val="002060"/>
        </w:rPr>
        <w:t>sconfitta</w:t>
      </w:r>
      <w:r w:rsidRPr="000C5A61">
        <w:rPr>
          <w:color w:val="002060"/>
        </w:rPr>
        <w:tab/>
        <w:t>punti 0</w:t>
      </w:r>
    </w:p>
    <w:p w14:paraId="17CBD930" w14:textId="77777777" w:rsidR="00E661C2" w:rsidRPr="000C5A61" w:rsidRDefault="00E661C2" w:rsidP="00E661C2">
      <w:pPr>
        <w:pStyle w:val="LndNormale1"/>
        <w:rPr>
          <w:color w:val="002060"/>
        </w:rPr>
      </w:pPr>
    </w:p>
    <w:p w14:paraId="0257C621" w14:textId="77777777" w:rsidR="00E661C2" w:rsidRPr="000C5A61" w:rsidRDefault="00E661C2" w:rsidP="00E661C2">
      <w:pPr>
        <w:pStyle w:val="LndNormale1"/>
        <w:rPr>
          <w:color w:val="002060"/>
        </w:rPr>
      </w:pPr>
      <w:r w:rsidRPr="000C5A61">
        <w:rPr>
          <w:color w:val="002060"/>
        </w:rPr>
        <w:t>Per la classifica di ogni girone si terrà conto:</w:t>
      </w:r>
    </w:p>
    <w:p w14:paraId="7C58A299" w14:textId="77777777" w:rsidR="00E661C2" w:rsidRPr="000C5A61" w:rsidRDefault="00E661C2" w:rsidP="00E661C2">
      <w:pPr>
        <w:pStyle w:val="LndNormale1"/>
        <w:rPr>
          <w:color w:val="002060"/>
        </w:rPr>
      </w:pPr>
      <w:r w:rsidRPr="000C5A61">
        <w:rPr>
          <w:color w:val="002060"/>
        </w:rPr>
        <w:t>a) dei punti ottenuti negli incontri disputati;</w:t>
      </w:r>
    </w:p>
    <w:p w14:paraId="6F62B3C7" w14:textId="77777777" w:rsidR="00E661C2" w:rsidRPr="000C5A61" w:rsidRDefault="00E661C2" w:rsidP="00E661C2">
      <w:pPr>
        <w:pStyle w:val="LndNormale1"/>
        <w:rPr>
          <w:color w:val="002060"/>
        </w:rPr>
      </w:pPr>
      <w:r w:rsidRPr="000C5A61">
        <w:rPr>
          <w:color w:val="002060"/>
        </w:rPr>
        <w:t>b) della migliore differenza reti;</w:t>
      </w:r>
    </w:p>
    <w:p w14:paraId="3897D54D" w14:textId="77777777" w:rsidR="00E661C2" w:rsidRDefault="00E661C2" w:rsidP="00E661C2">
      <w:pPr>
        <w:pStyle w:val="LndNormale1"/>
        <w:rPr>
          <w:color w:val="002060"/>
        </w:rPr>
      </w:pPr>
      <w:r w:rsidRPr="000C5A61">
        <w:rPr>
          <w:color w:val="002060"/>
        </w:rPr>
        <w:t>c) del maggior numero di reti segnate;</w:t>
      </w:r>
    </w:p>
    <w:p w14:paraId="33DEB620" w14:textId="77777777" w:rsidR="00E661C2" w:rsidRDefault="00E661C2" w:rsidP="00E661C2">
      <w:pPr>
        <w:pStyle w:val="LndNormale1"/>
        <w:rPr>
          <w:color w:val="002060"/>
        </w:rPr>
      </w:pPr>
      <w:r>
        <w:rPr>
          <w:color w:val="002060"/>
        </w:rPr>
        <w:t>d) della graduatoria della Coppa Disciplina del Triangolare per il Titolo Regionale;</w:t>
      </w:r>
    </w:p>
    <w:p w14:paraId="01FDCA96" w14:textId="77777777" w:rsidR="00E661C2" w:rsidRDefault="00E661C2" w:rsidP="00E661C2">
      <w:pPr>
        <w:pStyle w:val="LndNormale1"/>
        <w:rPr>
          <w:color w:val="002060"/>
        </w:rPr>
      </w:pPr>
      <w:r>
        <w:rPr>
          <w:color w:val="002060"/>
        </w:rPr>
        <w:t>e</w:t>
      </w:r>
      <w:r w:rsidRPr="000C5A61">
        <w:rPr>
          <w:color w:val="002060"/>
        </w:rPr>
        <w:t xml:space="preserve">) </w:t>
      </w:r>
      <w:r>
        <w:rPr>
          <w:color w:val="002060"/>
        </w:rPr>
        <w:t>della maggiore anzianità di affiliazione.</w:t>
      </w:r>
    </w:p>
    <w:p w14:paraId="0051919F" w14:textId="77777777" w:rsidR="00E661C2" w:rsidRPr="005A4012" w:rsidRDefault="00E661C2" w:rsidP="00E661C2">
      <w:pPr>
        <w:pStyle w:val="breakline"/>
        <w:ind w:left="4253" w:hanging="4248"/>
        <w:jc w:val="both"/>
        <w:rPr>
          <w:rFonts w:ascii="Arial" w:hAnsi="Arial" w:cs="Arial"/>
          <w:color w:val="002060"/>
          <w:sz w:val="22"/>
          <w:szCs w:val="22"/>
        </w:rPr>
      </w:pPr>
    </w:p>
    <w:p w14:paraId="544C2BEC" w14:textId="77777777" w:rsidR="00E661C2" w:rsidRPr="00724CF4" w:rsidRDefault="00E661C2" w:rsidP="00E661C2">
      <w:pPr>
        <w:pStyle w:val="breakline"/>
        <w:jc w:val="both"/>
        <w:rPr>
          <w:rFonts w:ascii="Arial" w:hAnsi="Arial" w:cs="Arial"/>
          <w:b/>
          <w:bCs/>
          <w:color w:val="002060"/>
          <w:sz w:val="22"/>
          <w:szCs w:val="22"/>
        </w:rPr>
      </w:pPr>
      <w:r>
        <w:rPr>
          <w:rFonts w:ascii="Arial" w:hAnsi="Arial" w:cs="Arial"/>
          <w:b/>
          <w:bCs/>
          <w:color w:val="002060"/>
          <w:sz w:val="22"/>
          <w:szCs w:val="22"/>
        </w:rPr>
        <w:t>GARA DI FINALE</w:t>
      </w:r>
    </w:p>
    <w:p w14:paraId="093DDF30" w14:textId="77777777" w:rsidR="00E661C2" w:rsidRDefault="00E661C2" w:rsidP="00E661C2">
      <w:pPr>
        <w:pStyle w:val="breakline"/>
        <w:jc w:val="both"/>
        <w:rPr>
          <w:rFonts w:ascii="Arial" w:hAnsi="Arial" w:cs="Arial"/>
          <w:color w:val="002060"/>
          <w:sz w:val="22"/>
          <w:szCs w:val="22"/>
        </w:rPr>
      </w:pPr>
      <w:r>
        <w:rPr>
          <w:rFonts w:ascii="Arial" w:hAnsi="Arial" w:cs="Arial"/>
          <w:color w:val="002060"/>
          <w:sz w:val="22"/>
          <w:szCs w:val="22"/>
        </w:rPr>
        <w:t xml:space="preserve">La Gara di Finale sarà disputata nel week-end </w:t>
      </w:r>
      <w:r>
        <w:rPr>
          <w:rFonts w:ascii="Arial" w:hAnsi="Arial" w:cs="Arial"/>
          <w:b/>
          <w:bCs/>
          <w:color w:val="002060"/>
          <w:sz w:val="22"/>
          <w:szCs w:val="22"/>
        </w:rPr>
        <w:t>tra il 29 e il 30</w:t>
      </w:r>
      <w:r w:rsidRPr="00724CF4">
        <w:rPr>
          <w:rFonts w:ascii="Arial" w:hAnsi="Arial" w:cs="Arial"/>
          <w:b/>
          <w:bCs/>
          <w:color w:val="002060"/>
          <w:sz w:val="22"/>
          <w:szCs w:val="22"/>
        </w:rPr>
        <w:t xml:space="preserve"> </w:t>
      </w:r>
      <w:r>
        <w:rPr>
          <w:rFonts w:ascii="Arial" w:hAnsi="Arial" w:cs="Arial"/>
          <w:b/>
          <w:bCs/>
          <w:color w:val="002060"/>
          <w:sz w:val="22"/>
          <w:szCs w:val="22"/>
        </w:rPr>
        <w:t xml:space="preserve">maggio </w:t>
      </w:r>
      <w:r w:rsidRPr="00724CF4">
        <w:rPr>
          <w:rFonts w:ascii="Arial" w:hAnsi="Arial" w:cs="Arial"/>
          <w:b/>
          <w:bCs/>
          <w:color w:val="002060"/>
          <w:sz w:val="22"/>
          <w:szCs w:val="22"/>
        </w:rPr>
        <w:t>202</w:t>
      </w:r>
      <w:r>
        <w:rPr>
          <w:rFonts w:ascii="Arial" w:hAnsi="Arial" w:cs="Arial"/>
          <w:b/>
          <w:bCs/>
          <w:color w:val="002060"/>
          <w:sz w:val="22"/>
          <w:szCs w:val="22"/>
        </w:rPr>
        <w:t>6</w:t>
      </w:r>
      <w:r>
        <w:rPr>
          <w:rFonts w:ascii="Arial" w:hAnsi="Arial" w:cs="Arial"/>
          <w:color w:val="002060"/>
          <w:sz w:val="22"/>
          <w:szCs w:val="22"/>
        </w:rPr>
        <w:t>, giorno, orario e campo da definire.</w:t>
      </w:r>
    </w:p>
    <w:p w14:paraId="25A7F195" w14:textId="77777777" w:rsidR="00E661C2" w:rsidRDefault="00E661C2" w:rsidP="00E661C2">
      <w:pPr>
        <w:pStyle w:val="Corpodeltesto21"/>
        <w:rPr>
          <w:rFonts w:ascii="Arial" w:hAnsi="Arial" w:cs="Arial"/>
          <w:color w:val="002060"/>
          <w:sz w:val="22"/>
        </w:rPr>
      </w:pPr>
      <w:r w:rsidRPr="00CE199C">
        <w:rPr>
          <w:rFonts w:ascii="Arial" w:hAnsi="Arial" w:cs="Arial"/>
          <w:color w:val="002060"/>
          <w:sz w:val="22"/>
        </w:rPr>
        <w:t>Persistendo la parità</w:t>
      </w:r>
      <w:r>
        <w:rPr>
          <w:rFonts w:ascii="Arial" w:hAnsi="Arial" w:cs="Arial"/>
          <w:color w:val="002060"/>
          <w:sz w:val="22"/>
        </w:rPr>
        <w:t xml:space="preserve"> al termine dei tempi regolamentari</w:t>
      </w:r>
      <w:r w:rsidRPr="00CE199C">
        <w:rPr>
          <w:rFonts w:ascii="Arial" w:hAnsi="Arial" w:cs="Arial"/>
          <w:color w:val="002060"/>
          <w:sz w:val="22"/>
        </w:rPr>
        <w:t xml:space="preserve">, si procederà </w:t>
      </w:r>
      <w:r>
        <w:rPr>
          <w:rFonts w:ascii="Arial" w:hAnsi="Arial" w:cs="Arial"/>
          <w:color w:val="002060"/>
          <w:sz w:val="22"/>
        </w:rPr>
        <w:t xml:space="preserve">direttamente </w:t>
      </w:r>
      <w:r w:rsidRPr="00CE199C">
        <w:rPr>
          <w:rFonts w:ascii="Arial" w:hAnsi="Arial" w:cs="Arial"/>
          <w:color w:val="002060"/>
          <w:sz w:val="22"/>
        </w:rPr>
        <w:t>all’effettuazione dei tiri di rigore secondo modalità previste dalle vigenti norme federali.</w:t>
      </w:r>
    </w:p>
    <w:p w14:paraId="6FF5AA7E" w14:textId="77777777" w:rsidR="00E661C2" w:rsidRDefault="00E661C2" w:rsidP="006F53CC">
      <w:pPr>
        <w:pStyle w:val="breakline"/>
        <w:rPr>
          <w:color w:val="002060"/>
        </w:rPr>
      </w:pPr>
    </w:p>
    <w:p w14:paraId="1DA69DCD" w14:textId="77777777" w:rsidR="00E661C2" w:rsidRPr="00B62EBC" w:rsidRDefault="00E661C2" w:rsidP="006F53CC">
      <w:pPr>
        <w:pStyle w:val="breakline"/>
        <w:rPr>
          <w:color w:val="002060"/>
        </w:rPr>
      </w:pPr>
    </w:p>
    <w:p w14:paraId="2A67350F" w14:textId="77777777" w:rsidR="006F53CC" w:rsidRPr="00B62EBC" w:rsidRDefault="006F53CC" w:rsidP="006F53CC">
      <w:pPr>
        <w:pStyle w:val="titolocampionato0"/>
        <w:shd w:val="clear" w:color="auto" w:fill="CCCCCC"/>
        <w:spacing w:before="80" w:after="40"/>
        <w:rPr>
          <w:color w:val="002060"/>
        </w:rPr>
      </w:pPr>
      <w:r w:rsidRPr="00B62EBC">
        <w:rPr>
          <w:color w:val="002060"/>
        </w:rPr>
        <w:t>REGIONALE CALCIO A 5 FEMMINILE</w:t>
      </w:r>
    </w:p>
    <w:p w14:paraId="546B3BA4" w14:textId="77777777" w:rsidR="006F53CC" w:rsidRPr="00B62EBC" w:rsidRDefault="006F53CC" w:rsidP="006F53CC">
      <w:pPr>
        <w:pStyle w:val="titoloprinc0"/>
        <w:rPr>
          <w:color w:val="002060"/>
        </w:rPr>
      </w:pPr>
      <w:r w:rsidRPr="00B62EBC">
        <w:rPr>
          <w:color w:val="002060"/>
        </w:rPr>
        <w:lastRenderedPageBreak/>
        <w:t>RISULTATI</w:t>
      </w:r>
    </w:p>
    <w:p w14:paraId="30DBEF73" w14:textId="77777777" w:rsidR="006F53CC" w:rsidRPr="00B62EBC" w:rsidRDefault="006F53CC" w:rsidP="006F53CC">
      <w:pPr>
        <w:pStyle w:val="breakline"/>
        <w:rPr>
          <w:color w:val="002060"/>
        </w:rPr>
      </w:pPr>
    </w:p>
    <w:p w14:paraId="007DE5B3" w14:textId="77777777" w:rsidR="006F53CC" w:rsidRPr="00B62EBC" w:rsidRDefault="006F53CC" w:rsidP="006F53CC">
      <w:pPr>
        <w:pStyle w:val="sottotitolocampionato10"/>
        <w:rPr>
          <w:color w:val="002060"/>
        </w:rPr>
      </w:pPr>
      <w:r w:rsidRPr="00B62EBC">
        <w:rPr>
          <w:color w:val="002060"/>
        </w:rPr>
        <w:t>RISULTATI UFFICIALI GARE DEL 16/04/2026</w:t>
      </w:r>
    </w:p>
    <w:p w14:paraId="78E1AC1C" w14:textId="77777777" w:rsidR="006F53CC" w:rsidRPr="006F53CC" w:rsidRDefault="006F53CC" w:rsidP="006F53CC">
      <w:pPr>
        <w:pStyle w:val="sottotitolocampionato20"/>
        <w:spacing w:before="0" w:beforeAutospacing="0" w:after="0" w:afterAutospacing="0"/>
        <w:rPr>
          <w:rFonts w:ascii="Arial" w:hAnsi="Arial" w:cs="Arial"/>
          <w:color w:val="002060"/>
          <w:sz w:val="20"/>
          <w:szCs w:val="20"/>
        </w:rPr>
      </w:pPr>
      <w:r w:rsidRPr="006F53CC">
        <w:rPr>
          <w:rFonts w:ascii="Arial" w:hAnsi="Arial" w:cs="Arial"/>
          <w:color w:val="002060"/>
          <w:sz w:val="20"/>
          <w:szCs w:val="20"/>
        </w:rPr>
        <w:t>Si trascrivono qui di seguito i risultati ufficiali delle gare disputate</w:t>
      </w:r>
    </w:p>
    <w:p w14:paraId="0494B533" w14:textId="77777777" w:rsidR="006F53CC" w:rsidRPr="00B62EBC" w:rsidRDefault="006F53CC" w:rsidP="006F53C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F53CC" w:rsidRPr="00B62EBC" w14:paraId="7DD5621C" w14:textId="77777777" w:rsidTr="00FC7A2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F53CC" w:rsidRPr="00B62EBC" w14:paraId="61B0A662" w14:textId="77777777" w:rsidTr="00FC7A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80A51" w14:textId="77777777" w:rsidR="006F53CC" w:rsidRPr="00B62EBC" w:rsidRDefault="006F53CC" w:rsidP="00FC7A22">
                  <w:pPr>
                    <w:pStyle w:val="headertabella0"/>
                    <w:rPr>
                      <w:color w:val="002060"/>
                    </w:rPr>
                  </w:pPr>
                  <w:r w:rsidRPr="00B62EBC">
                    <w:rPr>
                      <w:color w:val="002060"/>
                    </w:rPr>
                    <w:t>GIRONE A - 13 Giornata - R</w:t>
                  </w:r>
                </w:p>
              </w:tc>
            </w:tr>
            <w:tr w:rsidR="006F53CC" w:rsidRPr="00B62EBC" w14:paraId="65004212" w14:textId="77777777" w:rsidTr="00FC7A2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EBD917" w14:textId="77777777" w:rsidR="006F53CC" w:rsidRPr="00B62EBC" w:rsidRDefault="006F53CC" w:rsidP="00FC7A22">
                  <w:pPr>
                    <w:pStyle w:val="rowtabella0"/>
                    <w:rPr>
                      <w:color w:val="002060"/>
                    </w:rPr>
                  </w:pPr>
                  <w:r w:rsidRPr="00B62EBC">
                    <w:rPr>
                      <w:color w:val="002060"/>
                    </w:rPr>
                    <w:t>MR.SANGIORGESE CALCIO1922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F418E2" w14:textId="77777777" w:rsidR="006F53CC" w:rsidRPr="00B62EBC" w:rsidRDefault="006F53CC" w:rsidP="00FC7A22">
                  <w:pPr>
                    <w:pStyle w:val="rowtabella0"/>
                    <w:rPr>
                      <w:color w:val="002060"/>
                    </w:rPr>
                  </w:pPr>
                  <w:r w:rsidRPr="00B62EBC">
                    <w:rPr>
                      <w:color w:val="002060"/>
                    </w:rPr>
                    <w:t>- VENERE POTENTIA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6B3B30" w14:textId="77777777" w:rsidR="006F53CC" w:rsidRPr="00B62EBC" w:rsidRDefault="006F53CC" w:rsidP="00FC7A22">
                  <w:pPr>
                    <w:pStyle w:val="rowtabella0"/>
                    <w:jc w:val="center"/>
                    <w:rPr>
                      <w:color w:val="002060"/>
                    </w:rPr>
                  </w:pPr>
                  <w:r w:rsidRPr="00B62EBC">
                    <w:rPr>
                      <w:color w:val="002060"/>
                    </w:rPr>
                    <w:t>1 - 6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CA9D45" w14:textId="77777777" w:rsidR="006F53CC" w:rsidRPr="00B62EBC" w:rsidRDefault="006F53CC" w:rsidP="00FC7A22">
                  <w:pPr>
                    <w:pStyle w:val="rowtabella0"/>
                    <w:jc w:val="center"/>
                    <w:rPr>
                      <w:color w:val="002060"/>
                    </w:rPr>
                  </w:pPr>
                  <w:r w:rsidRPr="00B62EBC">
                    <w:rPr>
                      <w:color w:val="002060"/>
                    </w:rPr>
                    <w:t> </w:t>
                  </w:r>
                </w:p>
              </w:tc>
            </w:tr>
          </w:tbl>
          <w:p w14:paraId="55F39CDB" w14:textId="77777777" w:rsidR="006F53CC" w:rsidRPr="00B62EBC" w:rsidRDefault="006F53CC" w:rsidP="00FC7A22">
            <w:pPr>
              <w:rPr>
                <w:color w:val="002060"/>
              </w:rPr>
            </w:pPr>
          </w:p>
        </w:tc>
      </w:tr>
    </w:tbl>
    <w:p w14:paraId="7E21C33B" w14:textId="77777777" w:rsidR="006F53CC" w:rsidRPr="00B62EBC" w:rsidRDefault="006F53CC" w:rsidP="006F53CC">
      <w:pPr>
        <w:pStyle w:val="breakline"/>
        <w:rPr>
          <w:rFonts w:eastAsiaTheme="minorEastAsia"/>
          <w:color w:val="002060"/>
        </w:rPr>
      </w:pPr>
    </w:p>
    <w:p w14:paraId="704BA066" w14:textId="77777777" w:rsidR="006F53CC" w:rsidRPr="00B62EBC" w:rsidRDefault="006F53CC" w:rsidP="006F53CC">
      <w:pPr>
        <w:pStyle w:val="breakline"/>
        <w:rPr>
          <w:color w:val="002060"/>
        </w:rPr>
      </w:pPr>
    </w:p>
    <w:p w14:paraId="20554D89" w14:textId="77777777" w:rsidR="006F53CC" w:rsidRPr="00B62EBC" w:rsidRDefault="006F53CC" w:rsidP="006F53CC">
      <w:pPr>
        <w:pStyle w:val="titoloprinc0"/>
        <w:rPr>
          <w:color w:val="002060"/>
        </w:rPr>
      </w:pPr>
      <w:r w:rsidRPr="00B62EBC">
        <w:rPr>
          <w:color w:val="002060"/>
        </w:rPr>
        <w:t>GIUDICE SPORTIVO</w:t>
      </w:r>
    </w:p>
    <w:p w14:paraId="038C4A94" w14:textId="77777777" w:rsidR="006F53CC" w:rsidRPr="00B62EBC" w:rsidRDefault="006F53CC" w:rsidP="006F53CC">
      <w:pPr>
        <w:pStyle w:val="diffida"/>
        <w:rPr>
          <w:color w:val="002060"/>
        </w:rPr>
      </w:pPr>
      <w:r w:rsidRPr="00B62EBC">
        <w:rPr>
          <w:color w:val="002060"/>
        </w:rPr>
        <w:t>Il Giudice Sportivo Avv. Agnese Lazzaretti, con l'assistenza del Segretario Angelo Castellana, nella seduta del 17/04/2026, ha adottato le decisioni che di seguito integralmente si riportano:</w:t>
      </w:r>
    </w:p>
    <w:p w14:paraId="3815C005" w14:textId="77777777" w:rsidR="006F53CC" w:rsidRPr="00B62EBC" w:rsidRDefault="006F53CC" w:rsidP="006F53CC">
      <w:pPr>
        <w:pStyle w:val="titolo10"/>
        <w:rPr>
          <w:color w:val="002060"/>
        </w:rPr>
      </w:pPr>
      <w:r w:rsidRPr="00B62EBC">
        <w:rPr>
          <w:color w:val="002060"/>
        </w:rPr>
        <w:t xml:space="preserve">GARE DEL 16/ 4/2026 </w:t>
      </w:r>
    </w:p>
    <w:p w14:paraId="357458C2" w14:textId="77777777" w:rsidR="006F53CC" w:rsidRPr="00B62EBC" w:rsidRDefault="006F53CC" w:rsidP="006F53CC">
      <w:pPr>
        <w:pStyle w:val="titolo7a"/>
        <w:rPr>
          <w:color w:val="002060"/>
        </w:rPr>
      </w:pPr>
      <w:r w:rsidRPr="00B62EBC">
        <w:rPr>
          <w:color w:val="002060"/>
        </w:rPr>
        <w:t xml:space="preserve">PROVVEDIMENTI DISCIPLINARI </w:t>
      </w:r>
    </w:p>
    <w:p w14:paraId="4B7DD541" w14:textId="77777777" w:rsidR="006F53CC" w:rsidRPr="00B62EBC" w:rsidRDefault="006F53CC" w:rsidP="006F53CC">
      <w:pPr>
        <w:pStyle w:val="titolo7b0"/>
        <w:rPr>
          <w:color w:val="002060"/>
        </w:rPr>
      </w:pPr>
      <w:r w:rsidRPr="00B62EBC">
        <w:rPr>
          <w:color w:val="002060"/>
        </w:rPr>
        <w:t xml:space="preserve">In base alle risultanze degli atti ufficiali sono state deliberate le seguenti sanzioni disciplinari. </w:t>
      </w:r>
    </w:p>
    <w:p w14:paraId="356B0318" w14:textId="77777777" w:rsidR="006F53CC" w:rsidRPr="00B62EBC" w:rsidRDefault="006F53CC" w:rsidP="006F53CC">
      <w:pPr>
        <w:pStyle w:val="titolo30"/>
        <w:rPr>
          <w:color w:val="002060"/>
        </w:rPr>
      </w:pPr>
      <w:r w:rsidRPr="00B62EBC">
        <w:rPr>
          <w:color w:val="002060"/>
        </w:rPr>
        <w:t xml:space="preserve">DIRIGENTI </w:t>
      </w:r>
    </w:p>
    <w:p w14:paraId="65627972" w14:textId="77777777" w:rsidR="006F53CC" w:rsidRPr="00B62EBC" w:rsidRDefault="006F53CC" w:rsidP="006F53CC">
      <w:pPr>
        <w:pStyle w:val="titolo20"/>
        <w:rPr>
          <w:color w:val="002060"/>
        </w:rPr>
      </w:pPr>
      <w:r w:rsidRPr="00B62EBC">
        <w:rPr>
          <w:color w:val="002060"/>
        </w:rPr>
        <w:t xml:space="preserve">INIBIZIONE A TEMPO OPPURE SQUALIFICA A GARE: FINO AL 1/ 5/2026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F53CC" w:rsidRPr="00B62EBC" w14:paraId="1D5AAFE5" w14:textId="77777777" w:rsidTr="00FC7A22">
        <w:tc>
          <w:tcPr>
            <w:tcW w:w="2200" w:type="dxa"/>
            <w:tcMar>
              <w:top w:w="20" w:type="dxa"/>
              <w:left w:w="20" w:type="dxa"/>
              <w:bottom w:w="20" w:type="dxa"/>
              <w:right w:w="20" w:type="dxa"/>
            </w:tcMar>
            <w:vAlign w:val="center"/>
            <w:hideMark/>
          </w:tcPr>
          <w:p w14:paraId="0DDA006E" w14:textId="77777777" w:rsidR="006F53CC" w:rsidRPr="00B62EBC" w:rsidRDefault="006F53CC" w:rsidP="00FC7A22">
            <w:pPr>
              <w:pStyle w:val="movimento"/>
              <w:rPr>
                <w:color w:val="002060"/>
              </w:rPr>
            </w:pPr>
            <w:r w:rsidRPr="00B62EBC">
              <w:rPr>
                <w:color w:val="002060"/>
              </w:rPr>
              <w:t>FIORETTI ELISA</w:t>
            </w:r>
          </w:p>
        </w:tc>
        <w:tc>
          <w:tcPr>
            <w:tcW w:w="2200" w:type="dxa"/>
            <w:tcMar>
              <w:top w:w="20" w:type="dxa"/>
              <w:left w:w="20" w:type="dxa"/>
              <w:bottom w:w="20" w:type="dxa"/>
              <w:right w:w="20" w:type="dxa"/>
            </w:tcMar>
            <w:vAlign w:val="center"/>
            <w:hideMark/>
          </w:tcPr>
          <w:p w14:paraId="7F4F32A8" w14:textId="77777777" w:rsidR="006F53CC" w:rsidRPr="00B62EBC" w:rsidRDefault="006F53CC" w:rsidP="00FC7A22">
            <w:pPr>
              <w:pStyle w:val="movimento2"/>
              <w:rPr>
                <w:color w:val="002060"/>
              </w:rPr>
            </w:pPr>
            <w:r w:rsidRPr="00B62EBC">
              <w:rPr>
                <w:color w:val="002060"/>
              </w:rPr>
              <w:t xml:space="preserve">(MR.SANGIORGESE CALCIO1922) </w:t>
            </w:r>
          </w:p>
        </w:tc>
        <w:tc>
          <w:tcPr>
            <w:tcW w:w="800" w:type="dxa"/>
            <w:tcMar>
              <w:top w:w="20" w:type="dxa"/>
              <w:left w:w="20" w:type="dxa"/>
              <w:bottom w:w="20" w:type="dxa"/>
              <w:right w:w="20" w:type="dxa"/>
            </w:tcMar>
            <w:vAlign w:val="center"/>
            <w:hideMark/>
          </w:tcPr>
          <w:p w14:paraId="1C5747CD" w14:textId="77777777" w:rsidR="006F53CC" w:rsidRPr="00B62EBC" w:rsidRDefault="006F53CC" w:rsidP="00FC7A22">
            <w:pPr>
              <w:pStyle w:val="movimento"/>
              <w:rPr>
                <w:color w:val="002060"/>
              </w:rPr>
            </w:pPr>
            <w:r w:rsidRPr="00B62EBC">
              <w:rPr>
                <w:color w:val="002060"/>
              </w:rPr>
              <w:t> </w:t>
            </w:r>
          </w:p>
        </w:tc>
        <w:tc>
          <w:tcPr>
            <w:tcW w:w="2200" w:type="dxa"/>
            <w:tcMar>
              <w:top w:w="20" w:type="dxa"/>
              <w:left w:w="20" w:type="dxa"/>
              <w:bottom w:w="20" w:type="dxa"/>
              <w:right w:w="20" w:type="dxa"/>
            </w:tcMar>
            <w:vAlign w:val="center"/>
            <w:hideMark/>
          </w:tcPr>
          <w:p w14:paraId="5B6A452F" w14:textId="77777777" w:rsidR="006F53CC" w:rsidRPr="00B62EBC" w:rsidRDefault="006F53CC" w:rsidP="00FC7A22">
            <w:pPr>
              <w:pStyle w:val="movimento"/>
              <w:rPr>
                <w:color w:val="002060"/>
              </w:rPr>
            </w:pPr>
            <w:r w:rsidRPr="00B62EBC">
              <w:rPr>
                <w:color w:val="002060"/>
              </w:rPr>
              <w:t> </w:t>
            </w:r>
          </w:p>
        </w:tc>
        <w:tc>
          <w:tcPr>
            <w:tcW w:w="2200" w:type="dxa"/>
            <w:tcMar>
              <w:top w:w="20" w:type="dxa"/>
              <w:left w:w="20" w:type="dxa"/>
              <w:bottom w:w="20" w:type="dxa"/>
              <w:right w:w="20" w:type="dxa"/>
            </w:tcMar>
            <w:vAlign w:val="center"/>
            <w:hideMark/>
          </w:tcPr>
          <w:p w14:paraId="16ED0161" w14:textId="77777777" w:rsidR="006F53CC" w:rsidRPr="00B62EBC" w:rsidRDefault="006F53CC" w:rsidP="00FC7A22">
            <w:pPr>
              <w:pStyle w:val="movimento2"/>
              <w:rPr>
                <w:color w:val="002060"/>
              </w:rPr>
            </w:pPr>
            <w:r w:rsidRPr="00B62EBC">
              <w:rPr>
                <w:color w:val="002060"/>
              </w:rPr>
              <w:t> </w:t>
            </w:r>
          </w:p>
        </w:tc>
      </w:tr>
    </w:tbl>
    <w:p w14:paraId="3B1AACDF" w14:textId="77777777" w:rsidR="006F53CC" w:rsidRPr="00B62EBC" w:rsidRDefault="006F53CC" w:rsidP="006F53CC">
      <w:pPr>
        <w:pStyle w:val="diffida"/>
        <w:spacing w:before="80" w:beforeAutospacing="0" w:after="40" w:afterAutospacing="0"/>
        <w:rPr>
          <w:rFonts w:eastAsiaTheme="minorEastAsia"/>
          <w:color w:val="002060"/>
        </w:rPr>
      </w:pPr>
      <w:r w:rsidRPr="00B62EBC">
        <w:rPr>
          <w:color w:val="002060"/>
        </w:rPr>
        <w:t>Per aver rivolto e</w:t>
      </w:r>
      <w:r>
        <w:rPr>
          <w:color w:val="002060"/>
        </w:rPr>
        <w:t>s</w:t>
      </w:r>
      <w:r w:rsidRPr="00B62EBC">
        <w:rPr>
          <w:color w:val="002060"/>
        </w:rPr>
        <w:t xml:space="preserve">pressioni irriguardose e di protesta nei confronti dell'arbitro. </w:t>
      </w:r>
    </w:p>
    <w:p w14:paraId="0966C833" w14:textId="77777777" w:rsidR="006F53CC" w:rsidRPr="00B62EBC" w:rsidRDefault="006F53CC" w:rsidP="006F53CC">
      <w:pPr>
        <w:pStyle w:val="titolo20"/>
        <w:rPr>
          <w:color w:val="002060"/>
        </w:rPr>
      </w:pPr>
      <w:r w:rsidRPr="00B62EB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F53CC" w:rsidRPr="00B62EBC" w14:paraId="774D6073" w14:textId="77777777" w:rsidTr="00FC7A22">
        <w:tc>
          <w:tcPr>
            <w:tcW w:w="2200" w:type="dxa"/>
            <w:tcMar>
              <w:top w:w="20" w:type="dxa"/>
              <w:left w:w="20" w:type="dxa"/>
              <w:bottom w:w="20" w:type="dxa"/>
              <w:right w:w="20" w:type="dxa"/>
            </w:tcMar>
            <w:vAlign w:val="center"/>
            <w:hideMark/>
          </w:tcPr>
          <w:p w14:paraId="471AF031" w14:textId="77777777" w:rsidR="006F53CC" w:rsidRPr="00B62EBC" w:rsidRDefault="006F53CC" w:rsidP="00FC7A22">
            <w:pPr>
              <w:pStyle w:val="movimento"/>
              <w:rPr>
                <w:color w:val="002060"/>
              </w:rPr>
            </w:pPr>
            <w:r w:rsidRPr="00B62EBC">
              <w:rPr>
                <w:color w:val="002060"/>
              </w:rPr>
              <w:t>FIORETTI ELISA</w:t>
            </w:r>
          </w:p>
        </w:tc>
        <w:tc>
          <w:tcPr>
            <w:tcW w:w="2200" w:type="dxa"/>
            <w:tcMar>
              <w:top w:w="20" w:type="dxa"/>
              <w:left w:w="20" w:type="dxa"/>
              <w:bottom w:w="20" w:type="dxa"/>
              <w:right w:w="20" w:type="dxa"/>
            </w:tcMar>
            <w:vAlign w:val="center"/>
            <w:hideMark/>
          </w:tcPr>
          <w:p w14:paraId="6F7D7352" w14:textId="77777777" w:rsidR="006F53CC" w:rsidRPr="00B62EBC" w:rsidRDefault="006F53CC" w:rsidP="00FC7A22">
            <w:pPr>
              <w:pStyle w:val="movimento2"/>
              <w:rPr>
                <w:color w:val="002060"/>
              </w:rPr>
            </w:pPr>
            <w:r w:rsidRPr="00B62EBC">
              <w:rPr>
                <w:color w:val="002060"/>
              </w:rPr>
              <w:t xml:space="preserve">(MR.SANGIORGESE CALCIO1922) </w:t>
            </w:r>
          </w:p>
        </w:tc>
        <w:tc>
          <w:tcPr>
            <w:tcW w:w="800" w:type="dxa"/>
            <w:tcMar>
              <w:top w:w="20" w:type="dxa"/>
              <w:left w:w="20" w:type="dxa"/>
              <w:bottom w:w="20" w:type="dxa"/>
              <w:right w:w="20" w:type="dxa"/>
            </w:tcMar>
            <w:vAlign w:val="center"/>
            <w:hideMark/>
          </w:tcPr>
          <w:p w14:paraId="3ABE03BB" w14:textId="77777777" w:rsidR="006F53CC" w:rsidRPr="00B62EBC" w:rsidRDefault="006F53CC" w:rsidP="00FC7A22">
            <w:pPr>
              <w:pStyle w:val="movimento"/>
              <w:rPr>
                <w:color w:val="002060"/>
              </w:rPr>
            </w:pPr>
            <w:r w:rsidRPr="00B62EBC">
              <w:rPr>
                <w:color w:val="002060"/>
              </w:rPr>
              <w:t> </w:t>
            </w:r>
          </w:p>
        </w:tc>
        <w:tc>
          <w:tcPr>
            <w:tcW w:w="2200" w:type="dxa"/>
            <w:tcMar>
              <w:top w:w="20" w:type="dxa"/>
              <w:left w:w="20" w:type="dxa"/>
              <w:bottom w:w="20" w:type="dxa"/>
              <w:right w:w="20" w:type="dxa"/>
            </w:tcMar>
            <w:vAlign w:val="center"/>
            <w:hideMark/>
          </w:tcPr>
          <w:p w14:paraId="26A1E8FD" w14:textId="77777777" w:rsidR="006F53CC" w:rsidRPr="00B62EBC" w:rsidRDefault="006F53CC" w:rsidP="00FC7A22">
            <w:pPr>
              <w:pStyle w:val="movimento"/>
              <w:rPr>
                <w:color w:val="002060"/>
              </w:rPr>
            </w:pPr>
            <w:r w:rsidRPr="00B62EBC">
              <w:rPr>
                <w:color w:val="002060"/>
              </w:rPr>
              <w:t> </w:t>
            </w:r>
          </w:p>
        </w:tc>
        <w:tc>
          <w:tcPr>
            <w:tcW w:w="2200" w:type="dxa"/>
            <w:tcMar>
              <w:top w:w="20" w:type="dxa"/>
              <w:left w:w="20" w:type="dxa"/>
              <w:bottom w:w="20" w:type="dxa"/>
              <w:right w:w="20" w:type="dxa"/>
            </w:tcMar>
            <w:vAlign w:val="center"/>
            <w:hideMark/>
          </w:tcPr>
          <w:p w14:paraId="2C73F366" w14:textId="77777777" w:rsidR="006F53CC" w:rsidRPr="00B62EBC" w:rsidRDefault="006F53CC" w:rsidP="00FC7A22">
            <w:pPr>
              <w:pStyle w:val="movimento2"/>
              <w:rPr>
                <w:color w:val="002060"/>
              </w:rPr>
            </w:pPr>
            <w:r w:rsidRPr="00B62EBC">
              <w:rPr>
                <w:color w:val="002060"/>
              </w:rPr>
              <w:t> </w:t>
            </w:r>
          </w:p>
        </w:tc>
      </w:tr>
    </w:tbl>
    <w:p w14:paraId="6E7A1828" w14:textId="77777777" w:rsidR="006F53CC" w:rsidRPr="00B62EBC" w:rsidRDefault="006F53CC" w:rsidP="006F53CC">
      <w:pPr>
        <w:pStyle w:val="titolo30"/>
        <w:rPr>
          <w:rFonts w:eastAsiaTheme="minorEastAsia"/>
          <w:color w:val="002060"/>
        </w:rPr>
      </w:pPr>
      <w:r w:rsidRPr="00B62EBC">
        <w:rPr>
          <w:color w:val="002060"/>
        </w:rPr>
        <w:t xml:space="preserve">CALCIATORI NON ESPULSI </w:t>
      </w:r>
    </w:p>
    <w:p w14:paraId="5CFDA473" w14:textId="77777777" w:rsidR="006F53CC" w:rsidRPr="00B62EBC" w:rsidRDefault="006F53CC" w:rsidP="006F53CC">
      <w:pPr>
        <w:pStyle w:val="titolo20"/>
        <w:rPr>
          <w:color w:val="002060"/>
        </w:rPr>
      </w:pPr>
      <w:r w:rsidRPr="00B62EB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F53CC" w:rsidRPr="00B62EBC" w14:paraId="1D5DBDD4" w14:textId="77777777" w:rsidTr="00FC7A22">
        <w:tc>
          <w:tcPr>
            <w:tcW w:w="2200" w:type="dxa"/>
            <w:tcMar>
              <w:top w:w="20" w:type="dxa"/>
              <w:left w:w="20" w:type="dxa"/>
              <w:bottom w:w="20" w:type="dxa"/>
              <w:right w:w="20" w:type="dxa"/>
            </w:tcMar>
            <w:vAlign w:val="center"/>
            <w:hideMark/>
          </w:tcPr>
          <w:p w14:paraId="099ABB9A" w14:textId="77777777" w:rsidR="006F53CC" w:rsidRPr="00B62EBC" w:rsidRDefault="006F53CC" w:rsidP="00FC7A22">
            <w:pPr>
              <w:pStyle w:val="movimento"/>
              <w:rPr>
                <w:color w:val="002060"/>
              </w:rPr>
            </w:pPr>
            <w:r w:rsidRPr="00B62EBC">
              <w:rPr>
                <w:color w:val="002060"/>
              </w:rPr>
              <w:t>TACCHETTI MARIA ELISA</w:t>
            </w:r>
          </w:p>
        </w:tc>
        <w:tc>
          <w:tcPr>
            <w:tcW w:w="2200" w:type="dxa"/>
            <w:tcMar>
              <w:top w:w="20" w:type="dxa"/>
              <w:left w:w="20" w:type="dxa"/>
              <w:bottom w:w="20" w:type="dxa"/>
              <w:right w:w="20" w:type="dxa"/>
            </w:tcMar>
            <w:vAlign w:val="center"/>
            <w:hideMark/>
          </w:tcPr>
          <w:p w14:paraId="101BC509" w14:textId="77777777" w:rsidR="006F53CC" w:rsidRPr="00B62EBC" w:rsidRDefault="006F53CC" w:rsidP="00FC7A22">
            <w:pPr>
              <w:pStyle w:val="movimento2"/>
              <w:rPr>
                <w:color w:val="002060"/>
              </w:rPr>
            </w:pPr>
            <w:r w:rsidRPr="00B62EBC">
              <w:rPr>
                <w:color w:val="002060"/>
              </w:rPr>
              <w:t xml:space="preserve">(MR.SANGIORGESE CALCIO1922) </w:t>
            </w:r>
          </w:p>
        </w:tc>
        <w:tc>
          <w:tcPr>
            <w:tcW w:w="800" w:type="dxa"/>
            <w:tcMar>
              <w:top w:w="20" w:type="dxa"/>
              <w:left w:w="20" w:type="dxa"/>
              <w:bottom w:w="20" w:type="dxa"/>
              <w:right w:w="20" w:type="dxa"/>
            </w:tcMar>
            <w:vAlign w:val="center"/>
            <w:hideMark/>
          </w:tcPr>
          <w:p w14:paraId="1462A5B1" w14:textId="77777777" w:rsidR="006F53CC" w:rsidRPr="00B62EBC" w:rsidRDefault="006F53CC" w:rsidP="00FC7A22">
            <w:pPr>
              <w:pStyle w:val="movimento"/>
              <w:rPr>
                <w:color w:val="002060"/>
              </w:rPr>
            </w:pPr>
            <w:r w:rsidRPr="00B62EBC">
              <w:rPr>
                <w:color w:val="002060"/>
              </w:rPr>
              <w:t> </w:t>
            </w:r>
          </w:p>
        </w:tc>
        <w:tc>
          <w:tcPr>
            <w:tcW w:w="2200" w:type="dxa"/>
            <w:tcMar>
              <w:top w:w="20" w:type="dxa"/>
              <w:left w:w="20" w:type="dxa"/>
              <w:bottom w:w="20" w:type="dxa"/>
              <w:right w:w="20" w:type="dxa"/>
            </w:tcMar>
            <w:vAlign w:val="center"/>
            <w:hideMark/>
          </w:tcPr>
          <w:p w14:paraId="277B2C5A" w14:textId="77777777" w:rsidR="006F53CC" w:rsidRPr="00B62EBC" w:rsidRDefault="006F53CC" w:rsidP="00FC7A22">
            <w:pPr>
              <w:pStyle w:val="movimento"/>
              <w:rPr>
                <w:color w:val="002060"/>
              </w:rPr>
            </w:pPr>
            <w:r w:rsidRPr="00B62EBC">
              <w:rPr>
                <w:color w:val="002060"/>
              </w:rPr>
              <w:t> </w:t>
            </w:r>
          </w:p>
        </w:tc>
        <w:tc>
          <w:tcPr>
            <w:tcW w:w="2200" w:type="dxa"/>
            <w:tcMar>
              <w:top w:w="20" w:type="dxa"/>
              <w:left w:w="20" w:type="dxa"/>
              <w:bottom w:w="20" w:type="dxa"/>
              <w:right w:w="20" w:type="dxa"/>
            </w:tcMar>
            <w:vAlign w:val="center"/>
            <w:hideMark/>
          </w:tcPr>
          <w:p w14:paraId="3B614340" w14:textId="77777777" w:rsidR="006F53CC" w:rsidRPr="00B62EBC" w:rsidRDefault="006F53CC" w:rsidP="00FC7A22">
            <w:pPr>
              <w:pStyle w:val="movimento2"/>
              <w:rPr>
                <w:color w:val="002060"/>
              </w:rPr>
            </w:pPr>
            <w:r w:rsidRPr="00B62EBC">
              <w:rPr>
                <w:color w:val="002060"/>
              </w:rPr>
              <w:t> </w:t>
            </w:r>
          </w:p>
        </w:tc>
      </w:tr>
    </w:tbl>
    <w:p w14:paraId="30481DBF" w14:textId="77777777" w:rsidR="006F53CC" w:rsidRDefault="006F53CC" w:rsidP="006F53CC">
      <w:pPr>
        <w:pStyle w:val="breakline"/>
        <w:rPr>
          <w:color w:val="002060"/>
        </w:rPr>
      </w:pPr>
    </w:p>
    <w:p w14:paraId="59A9F6E9" w14:textId="77777777" w:rsidR="006F53CC" w:rsidRPr="001910FC" w:rsidRDefault="006F53CC" w:rsidP="006F53CC">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68723045" w14:textId="77777777" w:rsidR="006F53CC" w:rsidRPr="001910FC" w:rsidRDefault="006F53CC" w:rsidP="006F53CC">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7FB2A8EB" w14:textId="77777777" w:rsidR="006F53CC" w:rsidRPr="00B62EBC" w:rsidRDefault="006F53CC" w:rsidP="006F53CC">
      <w:pPr>
        <w:pStyle w:val="breakline"/>
        <w:rPr>
          <w:rFonts w:eastAsiaTheme="minorEastAsia"/>
          <w:color w:val="002060"/>
        </w:rPr>
      </w:pPr>
    </w:p>
    <w:p w14:paraId="0407481F" w14:textId="77777777" w:rsidR="006F53CC" w:rsidRPr="00B62EBC" w:rsidRDefault="006F53CC" w:rsidP="006F53CC">
      <w:pPr>
        <w:pStyle w:val="titoloprinc0"/>
        <w:rPr>
          <w:color w:val="002060"/>
        </w:rPr>
      </w:pPr>
      <w:r w:rsidRPr="00B62EBC">
        <w:rPr>
          <w:color w:val="002060"/>
        </w:rPr>
        <w:t>CLASSIFICA</w:t>
      </w:r>
    </w:p>
    <w:p w14:paraId="26666D68" w14:textId="77777777" w:rsidR="006F53CC" w:rsidRPr="00B62EBC" w:rsidRDefault="006F53CC" w:rsidP="006F53CC">
      <w:pPr>
        <w:pStyle w:val="breakline"/>
        <w:rPr>
          <w:color w:val="002060"/>
        </w:rPr>
      </w:pPr>
    </w:p>
    <w:p w14:paraId="428005B3" w14:textId="77777777" w:rsidR="006F53CC" w:rsidRPr="00B62EBC" w:rsidRDefault="006F53CC" w:rsidP="006F53CC">
      <w:pPr>
        <w:pStyle w:val="breakline"/>
        <w:rPr>
          <w:color w:val="002060"/>
        </w:rPr>
      </w:pPr>
    </w:p>
    <w:p w14:paraId="4467727A" w14:textId="77777777" w:rsidR="006F53CC" w:rsidRPr="00B62EBC" w:rsidRDefault="006F53CC" w:rsidP="006F53CC">
      <w:pPr>
        <w:pStyle w:val="sottotitolocampionato10"/>
        <w:rPr>
          <w:color w:val="002060"/>
        </w:rPr>
      </w:pPr>
      <w:r w:rsidRPr="00B62EB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F53CC" w:rsidRPr="00B62EBC" w14:paraId="6DBD1607" w14:textId="77777777" w:rsidTr="00FC7A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F92FA" w14:textId="77777777" w:rsidR="006F53CC" w:rsidRPr="00B62EBC" w:rsidRDefault="006F53CC" w:rsidP="00FC7A22">
            <w:pPr>
              <w:pStyle w:val="headertabella0"/>
              <w:rPr>
                <w:color w:val="002060"/>
              </w:rPr>
            </w:pPr>
            <w:r w:rsidRPr="00B62EB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666CC" w14:textId="77777777" w:rsidR="006F53CC" w:rsidRPr="00B62EBC" w:rsidRDefault="006F53CC" w:rsidP="00FC7A22">
            <w:pPr>
              <w:pStyle w:val="headertabella0"/>
              <w:rPr>
                <w:color w:val="002060"/>
              </w:rPr>
            </w:pPr>
            <w:r w:rsidRPr="00B62EB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2821E" w14:textId="77777777" w:rsidR="006F53CC" w:rsidRPr="00B62EBC" w:rsidRDefault="006F53CC" w:rsidP="00FC7A22">
            <w:pPr>
              <w:pStyle w:val="headertabella0"/>
              <w:rPr>
                <w:color w:val="002060"/>
              </w:rPr>
            </w:pPr>
            <w:r w:rsidRPr="00B62EB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682DB" w14:textId="77777777" w:rsidR="006F53CC" w:rsidRPr="00B62EBC" w:rsidRDefault="006F53CC" w:rsidP="00FC7A22">
            <w:pPr>
              <w:pStyle w:val="headertabella0"/>
              <w:rPr>
                <w:color w:val="002060"/>
              </w:rPr>
            </w:pPr>
            <w:r w:rsidRPr="00B62EB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6C9C0" w14:textId="77777777" w:rsidR="006F53CC" w:rsidRPr="00B62EBC" w:rsidRDefault="006F53CC" w:rsidP="00FC7A22">
            <w:pPr>
              <w:pStyle w:val="headertabella0"/>
              <w:rPr>
                <w:color w:val="002060"/>
              </w:rPr>
            </w:pPr>
            <w:r w:rsidRPr="00B62EB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69B73" w14:textId="77777777" w:rsidR="006F53CC" w:rsidRPr="00B62EBC" w:rsidRDefault="006F53CC" w:rsidP="00FC7A22">
            <w:pPr>
              <w:pStyle w:val="headertabella0"/>
              <w:rPr>
                <w:color w:val="002060"/>
              </w:rPr>
            </w:pPr>
            <w:r w:rsidRPr="00B62EB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6564E" w14:textId="77777777" w:rsidR="006F53CC" w:rsidRPr="00B62EBC" w:rsidRDefault="006F53CC" w:rsidP="00FC7A22">
            <w:pPr>
              <w:pStyle w:val="headertabella0"/>
              <w:rPr>
                <w:color w:val="002060"/>
              </w:rPr>
            </w:pPr>
            <w:r w:rsidRPr="00B62EB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9CBC5" w14:textId="77777777" w:rsidR="006F53CC" w:rsidRPr="00B62EBC" w:rsidRDefault="006F53CC" w:rsidP="00FC7A22">
            <w:pPr>
              <w:pStyle w:val="headertabella0"/>
              <w:rPr>
                <w:color w:val="002060"/>
              </w:rPr>
            </w:pPr>
            <w:r w:rsidRPr="00B62EB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B31CF" w14:textId="77777777" w:rsidR="006F53CC" w:rsidRPr="00B62EBC" w:rsidRDefault="006F53CC" w:rsidP="00FC7A22">
            <w:pPr>
              <w:pStyle w:val="headertabella0"/>
              <w:rPr>
                <w:color w:val="002060"/>
              </w:rPr>
            </w:pPr>
            <w:r w:rsidRPr="00B62EB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2CC1B" w14:textId="77777777" w:rsidR="006F53CC" w:rsidRPr="00B62EBC" w:rsidRDefault="006F53CC" w:rsidP="00FC7A22">
            <w:pPr>
              <w:pStyle w:val="headertabella0"/>
              <w:rPr>
                <w:color w:val="002060"/>
              </w:rPr>
            </w:pPr>
            <w:r w:rsidRPr="00B62EBC">
              <w:rPr>
                <w:color w:val="002060"/>
              </w:rPr>
              <w:t>PE</w:t>
            </w:r>
          </w:p>
        </w:tc>
      </w:tr>
      <w:tr w:rsidR="006F53CC" w:rsidRPr="00B62EBC" w14:paraId="5951E8E7" w14:textId="77777777" w:rsidTr="00FC7A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02EBCE" w14:textId="77777777" w:rsidR="006F53CC" w:rsidRPr="00B62EBC" w:rsidRDefault="006F53CC" w:rsidP="00FC7A22">
            <w:pPr>
              <w:pStyle w:val="rowtabella0"/>
              <w:rPr>
                <w:color w:val="002060"/>
              </w:rPr>
            </w:pPr>
            <w:r w:rsidRPr="00B62EBC">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CE89F" w14:textId="77777777" w:rsidR="006F53CC" w:rsidRPr="00B62EBC" w:rsidRDefault="006F53CC" w:rsidP="00FC7A22">
            <w:pPr>
              <w:pStyle w:val="rowtabella0"/>
              <w:jc w:val="center"/>
              <w:rPr>
                <w:color w:val="002060"/>
              </w:rPr>
            </w:pPr>
            <w:r w:rsidRPr="00B62EBC">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4EABC" w14:textId="77777777" w:rsidR="006F53CC" w:rsidRPr="00B62EBC" w:rsidRDefault="006F53CC" w:rsidP="00FC7A22">
            <w:pPr>
              <w:pStyle w:val="rowtabella0"/>
              <w:jc w:val="center"/>
              <w:rPr>
                <w:color w:val="002060"/>
              </w:rPr>
            </w:pPr>
            <w:r w:rsidRPr="00B62EB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E195F" w14:textId="77777777" w:rsidR="006F53CC" w:rsidRPr="00B62EBC" w:rsidRDefault="006F53CC" w:rsidP="00FC7A22">
            <w:pPr>
              <w:pStyle w:val="rowtabella0"/>
              <w:jc w:val="center"/>
              <w:rPr>
                <w:color w:val="002060"/>
              </w:rPr>
            </w:pPr>
            <w:r w:rsidRPr="00B62EB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01AA3"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AEA34"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7CAFE" w14:textId="77777777" w:rsidR="006F53CC" w:rsidRPr="00B62EBC" w:rsidRDefault="006F53CC" w:rsidP="00FC7A22">
            <w:pPr>
              <w:pStyle w:val="rowtabella0"/>
              <w:jc w:val="center"/>
              <w:rPr>
                <w:color w:val="002060"/>
              </w:rPr>
            </w:pPr>
            <w:r w:rsidRPr="00B62EBC">
              <w:rPr>
                <w:color w:val="002060"/>
              </w:rPr>
              <w:t>154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36715" w14:textId="77777777" w:rsidR="006F53CC" w:rsidRPr="00B62EBC" w:rsidRDefault="006F53CC" w:rsidP="00FC7A22">
            <w:pPr>
              <w:pStyle w:val="rowtabella0"/>
              <w:jc w:val="center"/>
              <w:rPr>
                <w:color w:val="002060"/>
              </w:rPr>
            </w:pPr>
            <w:r w:rsidRPr="00B62EB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697A6" w14:textId="77777777" w:rsidR="006F53CC" w:rsidRPr="00B62EBC" w:rsidRDefault="006F53CC" w:rsidP="00FC7A22">
            <w:pPr>
              <w:pStyle w:val="rowtabella0"/>
              <w:jc w:val="center"/>
              <w:rPr>
                <w:color w:val="002060"/>
              </w:rPr>
            </w:pPr>
            <w:r w:rsidRPr="00B62EBC">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4A16F" w14:textId="77777777" w:rsidR="006F53CC" w:rsidRPr="00B62EBC" w:rsidRDefault="006F53CC" w:rsidP="00FC7A22">
            <w:pPr>
              <w:pStyle w:val="rowtabella0"/>
              <w:jc w:val="center"/>
              <w:rPr>
                <w:color w:val="002060"/>
              </w:rPr>
            </w:pPr>
            <w:r w:rsidRPr="00B62EBC">
              <w:rPr>
                <w:color w:val="002060"/>
              </w:rPr>
              <w:t>0</w:t>
            </w:r>
          </w:p>
        </w:tc>
      </w:tr>
      <w:tr w:rsidR="006F53CC" w:rsidRPr="00B62EBC" w14:paraId="21A32694"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60CDFF" w14:textId="77777777" w:rsidR="006F53CC" w:rsidRPr="00B62EBC" w:rsidRDefault="006F53CC" w:rsidP="00FC7A22">
            <w:pPr>
              <w:pStyle w:val="rowtabella0"/>
              <w:rPr>
                <w:color w:val="002060"/>
              </w:rPr>
            </w:pPr>
            <w:r w:rsidRPr="00B62EBC">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B6E94" w14:textId="77777777" w:rsidR="006F53CC" w:rsidRPr="00B62EBC" w:rsidRDefault="006F53CC" w:rsidP="00FC7A22">
            <w:pPr>
              <w:pStyle w:val="rowtabella0"/>
              <w:jc w:val="center"/>
              <w:rPr>
                <w:color w:val="002060"/>
              </w:rPr>
            </w:pPr>
            <w:r w:rsidRPr="00B62EBC">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DED6C" w14:textId="77777777" w:rsidR="006F53CC" w:rsidRPr="00B62EBC" w:rsidRDefault="006F53CC" w:rsidP="00FC7A22">
            <w:pPr>
              <w:pStyle w:val="rowtabella0"/>
              <w:jc w:val="center"/>
              <w:rPr>
                <w:color w:val="002060"/>
              </w:rPr>
            </w:pPr>
            <w:r w:rsidRPr="00B62EB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A10EB" w14:textId="77777777" w:rsidR="006F53CC" w:rsidRPr="00B62EBC" w:rsidRDefault="006F53CC" w:rsidP="00FC7A22">
            <w:pPr>
              <w:pStyle w:val="rowtabella0"/>
              <w:jc w:val="center"/>
              <w:rPr>
                <w:color w:val="002060"/>
              </w:rPr>
            </w:pPr>
            <w:r w:rsidRPr="00B62EB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7C230"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19BD5"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3FF8A" w14:textId="77777777" w:rsidR="006F53CC" w:rsidRPr="00B62EBC" w:rsidRDefault="006F53CC" w:rsidP="00FC7A22">
            <w:pPr>
              <w:pStyle w:val="rowtabella0"/>
              <w:jc w:val="center"/>
              <w:rPr>
                <w:color w:val="002060"/>
              </w:rPr>
            </w:pPr>
            <w:r w:rsidRPr="00B62EBC">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F1DB5" w14:textId="77777777" w:rsidR="006F53CC" w:rsidRPr="00B62EBC" w:rsidRDefault="006F53CC" w:rsidP="00FC7A22">
            <w:pPr>
              <w:pStyle w:val="rowtabella0"/>
              <w:jc w:val="center"/>
              <w:rPr>
                <w:color w:val="002060"/>
              </w:rPr>
            </w:pPr>
            <w:r w:rsidRPr="00B62EB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39B06" w14:textId="77777777" w:rsidR="006F53CC" w:rsidRPr="00B62EBC" w:rsidRDefault="006F53CC" w:rsidP="00FC7A22">
            <w:pPr>
              <w:pStyle w:val="rowtabella0"/>
              <w:jc w:val="center"/>
              <w:rPr>
                <w:color w:val="002060"/>
              </w:rPr>
            </w:pPr>
            <w:r w:rsidRPr="00B62EBC">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EE8BC" w14:textId="77777777" w:rsidR="006F53CC" w:rsidRPr="00B62EBC" w:rsidRDefault="006F53CC" w:rsidP="00FC7A22">
            <w:pPr>
              <w:pStyle w:val="rowtabella0"/>
              <w:jc w:val="center"/>
              <w:rPr>
                <w:color w:val="002060"/>
              </w:rPr>
            </w:pPr>
            <w:r w:rsidRPr="00B62EBC">
              <w:rPr>
                <w:color w:val="002060"/>
              </w:rPr>
              <w:t>0</w:t>
            </w:r>
          </w:p>
        </w:tc>
      </w:tr>
      <w:tr w:rsidR="006F53CC" w:rsidRPr="00B62EBC" w14:paraId="4FF2A8E1"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0BB854" w14:textId="77777777" w:rsidR="006F53CC" w:rsidRPr="00B62EBC" w:rsidRDefault="006F53CC" w:rsidP="00FC7A22">
            <w:pPr>
              <w:pStyle w:val="rowtabella0"/>
              <w:rPr>
                <w:color w:val="002060"/>
              </w:rPr>
            </w:pPr>
            <w:r w:rsidRPr="00B62EBC">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B377F" w14:textId="77777777" w:rsidR="006F53CC" w:rsidRPr="00B62EBC" w:rsidRDefault="006F53CC" w:rsidP="00FC7A22">
            <w:pPr>
              <w:pStyle w:val="rowtabella0"/>
              <w:jc w:val="center"/>
              <w:rPr>
                <w:color w:val="002060"/>
              </w:rPr>
            </w:pPr>
            <w:r w:rsidRPr="00B62EB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CD9D4" w14:textId="77777777" w:rsidR="006F53CC" w:rsidRPr="00B62EBC" w:rsidRDefault="006F53CC" w:rsidP="00FC7A22">
            <w:pPr>
              <w:pStyle w:val="rowtabella0"/>
              <w:jc w:val="center"/>
              <w:rPr>
                <w:color w:val="002060"/>
              </w:rPr>
            </w:pPr>
            <w:r w:rsidRPr="00B62EB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D79ED" w14:textId="77777777" w:rsidR="006F53CC" w:rsidRPr="00B62EBC" w:rsidRDefault="006F53CC" w:rsidP="00FC7A22">
            <w:pPr>
              <w:pStyle w:val="rowtabella0"/>
              <w:jc w:val="center"/>
              <w:rPr>
                <w:color w:val="002060"/>
              </w:rPr>
            </w:pPr>
            <w:r w:rsidRPr="00B62EB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B3FC1"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9B3F7" w14:textId="77777777" w:rsidR="006F53CC" w:rsidRPr="00B62EBC" w:rsidRDefault="006F53CC" w:rsidP="00FC7A22">
            <w:pPr>
              <w:pStyle w:val="rowtabella0"/>
              <w:jc w:val="center"/>
              <w:rPr>
                <w:color w:val="002060"/>
              </w:rPr>
            </w:pPr>
            <w:r w:rsidRPr="00B62EB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9F774" w14:textId="77777777" w:rsidR="006F53CC" w:rsidRPr="00B62EBC" w:rsidRDefault="006F53CC" w:rsidP="00FC7A22">
            <w:pPr>
              <w:pStyle w:val="rowtabella0"/>
              <w:jc w:val="center"/>
              <w:rPr>
                <w:color w:val="002060"/>
              </w:rPr>
            </w:pPr>
            <w:r w:rsidRPr="00B62EBC">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6E61F" w14:textId="77777777" w:rsidR="006F53CC" w:rsidRPr="00B62EBC" w:rsidRDefault="006F53CC" w:rsidP="00FC7A22">
            <w:pPr>
              <w:pStyle w:val="rowtabella0"/>
              <w:jc w:val="center"/>
              <w:rPr>
                <w:color w:val="002060"/>
              </w:rPr>
            </w:pPr>
            <w:r w:rsidRPr="00B62EB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709F4" w14:textId="77777777" w:rsidR="006F53CC" w:rsidRPr="00B62EBC" w:rsidRDefault="006F53CC" w:rsidP="00FC7A22">
            <w:pPr>
              <w:pStyle w:val="rowtabella0"/>
              <w:jc w:val="center"/>
              <w:rPr>
                <w:color w:val="002060"/>
              </w:rPr>
            </w:pPr>
            <w:r w:rsidRPr="00B62EBC">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5B58C" w14:textId="77777777" w:rsidR="006F53CC" w:rsidRPr="00B62EBC" w:rsidRDefault="006F53CC" w:rsidP="00FC7A22">
            <w:pPr>
              <w:pStyle w:val="rowtabella0"/>
              <w:jc w:val="center"/>
              <w:rPr>
                <w:color w:val="002060"/>
              </w:rPr>
            </w:pPr>
            <w:r w:rsidRPr="00B62EBC">
              <w:rPr>
                <w:color w:val="002060"/>
              </w:rPr>
              <w:t>0</w:t>
            </w:r>
          </w:p>
        </w:tc>
      </w:tr>
      <w:tr w:rsidR="006F53CC" w:rsidRPr="00B62EBC" w14:paraId="6ECDE380"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45A498" w14:textId="77777777" w:rsidR="006F53CC" w:rsidRPr="00B62EBC" w:rsidRDefault="006F53CC" w:rsidP="00FC7A22">
            <w:pPr>
              <w:pStyle w:val="rowtabella0"/>
              <w:rPr>
                <w:color w:val="002060"/>
              </w:rPr>
            </w:pPr>
            <w:r w:rsidRPr="00B62EBC">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8216E" w14:textId="77777777" w:rsidR="006F53CC" w:rsidRPr="00B62EBC" w:rsidRDefault="006F53CC" w:rsidP="00FC7A22">
            <w:pPr>
              <w:pStyle w:val="rowtabella0"/>
              <w:jc w:val="center"/>
              <w:rPr>
                <w:color w:val="002060"/>
              </w:rPr>
            </w:pPr>
            <w:r w:rsidRPr="00B62EB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73400" w14:textId="77777777" w:rsidR="006F53CC" w:rsidRPr="00B62EBC" w:rsidRDefault="006F53CC" w:rsidP="00FC7A22">
            <w:pPr>
              <w:pStyle w:val="rowtabella0"/>
              <w:jc w:val="center"/>
              <w:rPr>
                <w:color w:val="002060"/>
              </w:rPr>
            </w:pPr>
            <w:r w:rsidRPr="00B62EB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2E94B" w14:textId="77777777" w:rsidR="006F53CC" w:rsidRPr="00B62EBC" w:rsidRDefault="006F53CC" w:rsidP="00FC7A22">
            <w:pPr>
              <w:pStyle w:val="rowtabella0"/>
              <w:jc w:val="center"/>
              <w:rPr>
                <w:color w:val="002060"/>
              </w:rPr>
            </w:pPr>
            <w:r w:rsidRPr="00B62EB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CE7D8"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71E37" w14:textId="77777777" w:rsidR="006F53CC" w:rsidRPr="00B62EBC" w:rsidRDefault="006F53CC" w:rsidP="00FC7A22">
            <w:pPr>
              <w:pStyle w:val="rowtabella0"/>
              <w:jc w:val="center"/>
              <w:rPr>
                <w:color w:val="002060"/>
              </w:rPr>
            </w:pPr>
            <w:r w:rsidRPr="00B62EB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EE82A" w14:textId="77777777" w:rsidR="006F53CC" w:rsidRPr="00B62EBC" w:rsidRDefault="006F53CC" w:rsidP="00FC7A22">
            <w:pPr>
              <w:pStyle w:val="rowtabella0"/>
              <w:jc w:val="center"/>
              <w:rPr>
                <w:color w:val="002060"/>
              </w:rPr>
            </w:pPr>
            <w:r w:rsidRPr="00B62EBC">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D7855" w14:textId="77777777" w:rsidR="006F53CC" w:rsidRPr="00B62EBC" w:rsidRDefault="006F53CC" w:rsidP="00FC7A22">
            <w:pPr>
              <w:pStyle w:val="rowtabella0"/>
              <w:jc w:val="center"/>
              <w:rPr>
                <w:color w:val="002060"/>
              </w:rPr>
            </w:pPr>
            <w:r w:rsidRPr="00B62EBC">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E565B" w14:textId="77777777" w:rsidR="006F53CC" w:rsidRPr="00B62EBC" w:rsidRDefault="006F53CC" w:rsidP="00FC7A22">
            <w:pPr>
              <w:pStyle w:val="rowtabella0"/>
              <w:jc w:val="center"/>
              <w:rPr>
                <w:color w:val="002060"/>
              </w:rPr>
            </w:pPr>
            <w:r w:rsidRPr="00B62EB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3B61A" w14:textId="77777777" w:rsidR="006F53CC" w:rsidRPr="00B62EBC" w:rsidRDefault="006F53CC" w:rsidP="00FC7A22">
            <w:pPr>
              <w:pStyle w:val="rowtabella0"/>
              <w:jc w:val="center"/>
              <w:rPr>
                <w:color w:val="002060"/>
              </w:rPr>
            </w:pPr>
            <w:r w:rsidRPr="00B62EBC">
              <w:rPr>
                <w:color w:val="002060"/>
              </w:rPr>
              <w:t>0</w:t>
            </w:r>
          </w:p>
        </w:tc>
      </w:tr>
      <w:tr w:rsidR="006F53CC" w:rsidRPr="00B62EBC" w14:paraId="2172FC08"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9DA074" w14:textId="77777777" w:rsidR="006F53CC" w:rsidRPr="00B62EBC" w:rsidRDefault="006F53CC" w:rsidP="00FC7A22">
            <w:pPr>
              <w:pStyle w:val="rowtabella0"/>
              <w:rPr>
                <w:color w:val="002060"/>
              </w:rPr>
            </w:pPr>
            <w:r w:rsidRPr="00B62EBC">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18531" w14:textId="77777777" w:rsidR="006F53CC" w:rsidRPr="00B62EBC" w:rsidRDefault="006F53CC" w:rsidP="00FC7A22">
            <w:pPr>
              <w:pStyle w:val="rowtabella0"/>
              <w:jc w:val="center"/>
              <w:rPr>
                <w:color w:val="002060"/>
              </w:rPr>
            </w:pPr>
            <w:r w:rsidRPr="00B62EB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F76CD" w14:textId="77777777" w:rsidR="006F53CC" w:rsidRPr="00B62EBC" w:rsidRDefault="006F53CC" w:rsidP="00FC7A22">
            <w:pPr>
              <w:pStyle w:val="rowtabella0"/>
              <w:jc w:val="center"/>
              <w:rPr>
                <w:color w:val="002060"/>
              </w:rPr>
            </w:pPr>
            <w:r w:rsidRPr="00B62EB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D73AF" w14:textId="77777777" w:rsidR="006F53CC" w:rsidRPr="00B62EBC" w:rsidRDefault="006F53CC" w:rsidP="00FC7A22">
            <w:pPr>
              <w:pStyle w:val="rowtabella0"/>
              <w:jc w:val="center"/>
              <w:rPr>
                <w:color w:val="002060"/>
              </w:rPr>
            </w:pPr>
            <w:r w:rsidRPr="00B62EB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BD8E9"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D68C4" w14:textId="77777777" w:rsidR="006F53CC" w:rsidRPr="00B62EBC" w:rsidRDefault="006F53CC" w:rsidP="00FC7A22">
            <w:pPr>
              <w:pStyle w:val="rowtabella0"/>
              <w:jc w:val="center"/>
              <w:rPr>
                <w:color w:val="002060"/>
              </w:rPr>
            </w:pPr>
            <w:r w:rsidRPr="00B62EB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9066F" w14:textId="77777777" w:rsidR="006F53CC" w:rsidRPr="00B62EBC" w:rsidRDefault="006F53CC" w:rsidP="00FC7A22">
            <w:pPr>
              <w:pStyle w:val="rowtabella0"/>
              <w:jc w:val="center"/>
              <w:rPr>
                <w:color w:val="002060"/>
              </w:rPr>
            </w:pPr>
            <w:r w:rsidRPr="00B62EBC">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8CB5B" w14:textId="77777777" w:rsidR="006F53CC" w:rsidRPr="00B62EBC" w:rsidRDefault="006F53CC" w:rsidP="00FC7A22">
            <w:pPr>
              <w:pStyle w:val="rowtabella0"/>
              <w:jc w:val="center"/>
              <w:rPr>
                <w:color w:val="002060"/>
              </w:rPr>
            </w:pPr>
            <w:r w:rsidRPr="00B62EBC">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E45CB" w14:textId="77777777" w:rsidR="006F53CC" w:rsidRPr="00B62EBC" w:rsidRDefault="006F53CC" w:rsidP="00FC7A22">
            <w:pPr>
              <w:pStyle w:val="rowtabella0"/>
              <w:jc w:val="center"/>
              <w:rPr>
                <w:color w:val="002060"/>
              </w:rPr>
            </w:pPr>
            <w:r w:rsidRPr="00B62EB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82727" w14:textId="77777777" w:rsidR="006F53CC" w:rsidRPr="00B62EBC" w:rsidRDefault="006F53CC" w:rsidP="00FC7A22">
            <w:pPr>
              <w:pStyle w:val="rowtabella0"/>
              <w:jc w:val="center"/>
              <w:rPr>
                <w:color w:val="002060"/>
              </w:rPr>
            </w:pPr>
            <w:r w:rsidRPr="00B62EBC">
              <w:rPr>
                <w:color w:val="002060"/>
              </w:rPr>
              <w:t>0</w:t>
            </w:r>
          </w:p>
        </w:tc>
      </w:tr>
      <w:tr w:rsidR="006F53CC" w:rsidRPr="00B62EBC" w14:paraId="445D4E35"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3B7D52" w14:textId="77777777" w:rsidR="006F53CC" w:rsidRPr="00B62EBC" w:rsidRDefault="006F53CC" w:rsidP="00FC7A22">
            <w:pPr>
              <w:pStyle w:val="rowtabella0"/>
              <w:rPr>
                <w:color w:val="002060"/>
              </w:rPr>
            </w:pPr>
            <w:r w:rsidRPr="00B62EBC">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39865" w14:textId="77777777" w:rsidR="006F53CC" w:rsidRPr="00B62EBC" w:rsidRDefault="006F53CC" w:rsidP="00FC7A22">
            <w:pPr>
              <w:pStyle w:val="rowtabella0"/>
              <w:jc w:val="center"/>
              <w:rPr>
                <w:color w:val="002060"/>
              </w:rPr>
            </w:pPr>
            <w:r w:rsidRPr="00B62EB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A19DB" w14:textId="77777777" w:rsidR="006F53CC" w:rsidRPr="00B62EBC" w:rsidRDefault="006F53CC" w:rsidP="00FC7A22">
            <w:pPr>
              <w:pStyle w:val="rowtabella0"/>
              <w:jc w:val="center"/>
              <w:rPr>
                <w:color w:val="002060"/>
              </w:rPr>
            </w:pPr>
            <w:r w:rsidRPr="00B62EB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EC51F" w14:textId="77777777" w:rsidR="006F53CC" w:rsidRPr="00B62EBC" w:rsidRDefault="006F53CC" w:rsidP="00FC7A22">
            <w:pPr>
              <w:pStyle w:val="rowtabella0"/>
              <w:jc w:val="center"/>
              <w:rPr>
                <w:color w:val="002060"/>
              </w:rPr>
            </w:pPr>
            <w:r w:rsidRPr="00B62EB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CF293" w14:textId="77777777" w:rsidR="006F53CC" w:rsidRPr="00B62EBC" w:rsidRDefault="006F53CC" w:rsidP="00FC7A22">
            <w:pPr>
              <w:pStyle w:val="rowtabella0"/>
              <w:jc w:val="center"/>
              <w:rPr>
                <w:color w:val="002060"/>
              </w:rPr>
            </w:pPr>
            <w:r w:rsidRPr="00B62EB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2FA11" w14:textId="77777777" w:rsidR="006F53CC" w:rsidRPr="00B62EBC" w:rsidRDefault="006F53CC" w:rsidP="00FC7A22">
            <w:pPr>
              <w:pStyle w:val="rowtabella0"/>
              <w:jc w:val="center"/>
              <w:rPr>
                <w:color w:val="002060"/>
              </w:rPr>
            </w:pPr>
            <w:r w:rsidRPr="00B62EB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06A5E" w14:textId="77777777" w:rsidR="006F53CC" w:rsidRPr="00B62EBC" w:rsidRDefault="006F53CC" w:rsidP="00FC7A22">
            <w:pPr>
              <w:pStyle w:val="rowtabella0"/>
              <w:jc w:val="center"/>
              <w:rPr>
                <w:color w:val="002060"/>
              </w:rPr>
            </w:pPr>
            <w:r w:rsidRPr="00B62EBC">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D6C4B" w14:textId="77777777" w:rsidR="006F53CC" w:rsidRPr="00B62EBC" w:rsidRDefault="006F53CC" w:rsidP="00FC7A22">
            <w:pPr>
              <w:pStyle w:val="rowtabella0"/>
              <w:jc w:val="center"/>
              <w:rPr>
                <w:color w:val="002060"/>
              </w:rPr>
            </w:pPr>
            <w:r w:rsidRPr="00B62EB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05268" w14:textId="77777777" w:rsidR="006F53CC" w:rsidRPr="00B62EBC" w:rsidRDefault="006F53CC" w:rsidP="00FC7A22">
            <w:pPr>
              <w:pStyle w:val="rowtabella0"/>
              <w:jc w:val="center"/>
              <w:rPr>
                <w:color w:val="002060"/>
              </w:rPr>
            </w:pPr>
            <w:r w:rsidRPr="00B62EB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665D5" w14:textId="77777777" w:rsidR="006F53CC" w:rsidRPr="00B62EBC" w:rsidRDefault="006F53CC" w:rsidP="00FC7A22">
            <w:pPr>
              <w:pStyle w:val="rowtabella0"/>
              <w:jc w:val="center"/>
              <w:rPr>
                <w:color w:val="002060"/>
              </w:rPr>
            </w:pPr>
            <w:r w:rsidRPr="00B62EBC">
              <w:rPr>
                <w:color w:val="002060"/>
              </w:rPr>
              <w:t>0</w:t>
            </w:r>
          </w:p>
        </w:tc>
      </w:tr>
      <w:tr w:rsidR="006F53CC" w:rsidRPr="00B62EBC" w14:paraId="46227219"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8E1913" w14:textId="77777777" w:rsidR="006F53CC" w:rsidRPr="00B62EBC" w:rsidRDefault="006F53CC" w:rsidP="00FC7A22">
            <w:pPr>
              <w:pStyle w:val="rowtabella0"/>
              <w:rPr>
                <w:color w:val="002060"/>
              </w:rPr>
            </w:pPr>
            <w:r w:rsidRPr="00B62EBC">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4D53A" w14:textId="77777777" w:rsidR="006F53CC" w:rsidRPr="00B62EBC" w:rsidRDefault="006F53CC" w:rsidP="00FC7A22">
            <w:pPr>
              <w:pStyle w:val="rowtabella0"/>
              <w:jc w:val="center"/>
              <w:rPr>
                <w:color w:val="002060"/>
              </w:rPr>
            </w:pPr>
            <w:r w:rsidRPr="00B62EB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4FE6A" w14:textId="77777777" w:rsidR="006F53CC" w:rsidRPr="00B62EBC" w:rsidRDefault="006F53CC" w:rsidP="00FC7A22">
            <w:pPr>
              <w:pStyle w:val="rowtabella0"/>
              <w:jc w:val="center"/>
              <w:rPr>
                <w:color w:val="002060"/>
              </w:rPr>
            </w:pPr>
            <w:r w:rsidRPr="00B62EB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11B5F" w14:textId="77777777" w:rsidR="006F53CC" w:rsidRPr="00B62EBC" w:rsidRDefault="006F53CC" w:rsidP="00FC7A22">
            <w:pPr>
              <w:pStyle w:val="rowtabella0"/>
              <w:jc w:val="center"/>
              <w:rPr>
                <w:color w:val="002060"/>
              </w:rPr>
            </w:pPr>
            <w:r w:rsidRPr="00B62EB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3F6CF"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0413D" w14:textId="77777777" w:rsidR="006F53CC" w:rsidRPr="00B62EBC" w:rsidRDefault="006F53CC" w:rsidP="00FC7A22">
            <w:pPr>
              <w:pStyle w:val="rowtabella0"/>
              <w:jc w:val="center"/>
              <w:rPr>
                <w:color w:val="002060"/>
              </w:rPr>
            </w:pPr>
            <w:r w:rsidRPr="00B62EB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37310" w14:textId="77777777" w:rsidR="006F53CC" w:rsidRPr="00B62EBC" w:rsidRDefault="006F53CC" w:rsidP="00FC7A22">
            <w:pPr>
              <w:pStyle w:val="rowtabella0"/>
              <w:jc w:val="center"/>
              <w:rPr>
                <w:color w:val="002060"/>
              </w:rPr>
            </w:pPr>
            <w:r w:rsidRPr="00B62EBC">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2059A" w14:textId="77777777" w:rsidR="006F53CC" w:rsidRPr="00B62EBC" w:rsidRDefault="006F53CC" w:rsidP="00FC7A22">
            <w:pPr>
              <w:pStyle w:val="rowtabella0"/>
              <w:jc w:val="center"/>
              <w:rPr>
                <w:color w:val="002060"/>
              </w:rPr>
            </w:pPr>
            <w:r w:rsidRPr="00B62EBC">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DC826" w14:textId="77777777" w:rsidR="006F53CC" w:rsidRPr="00B62EBC" w:rsidRDefault="006F53CC" w:rsidP="00FC7A22">
            <w:pPr>
              <w:pStyle w:val="rowtabella0"/>
              <w:jc w:val="center"/>
              <w:rPr>
                <w:color w:val="002060"/>
              </w:rPr>
            </w:pPr>
            <w:r w:rsidRPr="00B62EB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44687" w14:textId="77777777" w:rsidR="006F53CC" w:rsidRPr="00B62EBC" w:rsidRDefault="006F53CC" w:rsidP="00FC7A22">
            <w:pPr>
              <w:pStyle w:val="rowtabella0"/>
              <w:jc w:val="center"/>
              <w:rPr>
                <w:color w:val="002060"/>
              </w:rPr>
            </w:pPr>
            <w:r w:rsidRPr="00B62EBC">
              <w:rPr>
                <w:color w:val="002060"/>
              </w:rPr>
              <w:t>0</w:t>
            </w:r>
          </w:p>
        </w:tc>
      </w:tr>
      <w:tr w:rsidR="006F53CC" w:rsidRPr="00B62EBC" w14:paraId="6CAA632A"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006BE" w14:textId="77777777" w:rsidR="006F53CC" w:rsidRPr="00B62EBC" w:rsidRDefault="006F53CC" w:rsidP="00FC7A22">
            <w:pPr>
              <w:pStyle w:val="rowtabella0"/>
              <w:rPr>
                <w:color w:val="002060"/>
              </w:rPr>
            </w:pPr>
            <w:r w:rsidRPr="00B62EBC">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F82CF" w14:textId="77777777" w:rsidR="006F53CC" w:rsidRPr="00B62EBC" w:rsidRDefault="006F53CC" w:rsidP="00FC7A22">
            <w:pPr>
              <w:pStyle w:val="rowtabella0"/>
              <w:jc w:val="center"/>
              <w:rPr>
                <w:color w:val="002060"/>
              </w:rPr>
            </w:pPr>
            <w:r w:rsidRPr="00B62EB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A2C98" w14:textId="77777777" w:rsidR="006F53CC" w:rsidRPr="00B62EBC" w:rsidRDefault="006F53CC" w:rsidP="00FC7A22">
            <w:pPr>
              <w:pStyle w:val="rowtabella0"/>
              <w:jc w:val="center"/>
              <w:rPr>
                <w:color w:val="002060"/>
              </w:rPr>
            </w:pPr>
            <w:r w:rsidRPr="00B62EB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DA48C" w14:textId="77777777" w:rsidR="006F53CC" w:rsidRPr="00B62EBC" w:rsidRDefault="006F53CC" w:rsidP="00FC7A22">
            <w:pPr>
              <w:pStyle w:val="rowtabella0"/>
              <w:jc w:val="center"/>
              <w:rPr>
                <w:color w:val="002060"/>
              </w:rPr>
            </w:pPr>
            <w:r w:rsidRPr="00B62EB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E8D31"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B4DDD" w14:textId="77777777" w:rsidR="006F53CC" w:rsidRPr="00B62EBC" w:rsidRDefault="006F53CC" w:rsidP="00FC7A22">
            <w:pPr>
              <w:pStyle w:val="rowtabella0"/>
              <w:jc w:val="center"/>
              <w:rPr>
                <w:color w:val="002060"/>
              </w:rPr>
            </w:pPr>
            <w:r w:rsidRPr="00B62EB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718E9" w14:textId="77777777" w:rsidR="006F53CC" w:rsidRPr="00B62EBC" w:rsidRDefault="006F53CC" w:rsidP="00FC7A22">
            <w:pPr>
              <w:pStyle w:val="rowtabella0"/>
              <w:jc w:val="center"/>
              <w:rPr>
                <w:color w:val="002060"/>
              </w:rPr>
            </w:pPr>
            <w:r w:rsidRPr="00B62EBC">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385C7" w14:textId="77777777" w:rsidR="006F53CC" w:rsidRPr="00B62EBC" w:rsidRDefault="006F53CC" w:rsidP="00FC7A22">
            <w:pPr>
              <w:pStyle w:val="rowtabella0"/>
              <w:jc w:val="center"/>
              <w:rPr>
                <w:color w:val="002060"/>
              </w:rPr>
            </w:pPr>
            <w:r w:rsidRPr="00B62EBC">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FE2AF" w14:textId="77777777" w:rsidR="006F53CC" w:rsidRPr="00B62EBC" w:rsidRDefault="006F53CC" w:rsidP="00FC7A22">
            <w:pPr>
              <w:pStyle w:val="rowtabella0"/>
              <w:jc w:val="center"/>
              <w:rPr>
                <w:color w:val="002060"/>
              </w:rPr>
            </w:pPr>
            <w:r w:rsidRPr="00B62EB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820AD" w14:textId="77777777" w:rsidR="006F53CC" w:rsidRPr="00B62EBC" w:rsidRDefault="006F53CC" w:rsidP="00FC7A22">
            <w:pPr>
              <w:pStyle w:val="rowtabella0"/>
              <w:jc w:val="center"/>
              <w:rPr>
                <w:color w:val="002060"/>
              </w:rPr>
            </w:pPr>
            <w:r w:rsidRPr="00B62EBC">
              <w:rPr>
                <w:color w:val="002060"/>
              </w:rPr>
              <w:t>0</w:t>
            </w:r>
          </w:p>
        </w:tc>
      </w:tr>
      <w:tr w:rsidR="006F53CC" w:rsidRPr="00B62EBC" w14:paraId="50DDD95A"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AB25B0" w14:textId="77777777" w:rsidR="006F53CC" w:rsidRPr="00B62EBC" w:rsidRDefault="006F53CC" w:rsidP="00FC7A22">
            <w:pPr>
              <w:pStyle w:val="rowtabella0"/>
              <w:rPr>
                <w:color w:val="002060"/>
              </w:rPr>
            </w:pPr>
            <w:r w:rsidRPr="00B62EBC">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1AC46" w14:textId="77777777" w:rsidR="006F53CC" w:rsidRPr="00B62EBC" w:rsidRDefault="006F53CC" w:rsidP="00FC7A22">
            <w:pPr>
              <w:pStyle w:val="rowtabella0"/>
              <w:jc w:val="center"/>
              <w:rPr>
                <w:color w:val="002060"/>
              </w:rPr>
            </w:pPr>
            <w:r w:rsidRPr="00B62EB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AE360" w14:textId="77777777" w:rsidR="006F53CC" w:rsidRPr="00B62EBC" w:rsidRDefault="006F53CC" w:rsidP="00FC7A22">
            <w:pPr>
              <w:pStyle w:val="rowtabella0"/>
              <w:jc w:val="center"/>
              <w:rPr>
                <w:color w:val="002060"/>
              </w:rPr>
            </w:pPr>
            <w:r w:rsidRPr="00B62EB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1D3EF" w14:textId="77777777" w:rsidR="006F53CC" w:rsidRPr="00B62EBC" w:rsidRDefault="006F53CC" w:rsidP="00FC7A22">
            <w:pPr>
              <w:pStyle w:val="rowtabella0"/>
              <w:jc w:val="center"/>
              <w:rPr>
                <w:color w:val="002060"/>
              </w:rPr>
            </w:pPr>
            <w:r w:rsidRPr="00B62EB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C4D8B" w14:textId="77777777" w:rsidR="006F53CC" w:rsidRPr="00B62EBC" w:rsidRDefault="006F53CC" w:rsidP="00FC7A22">
            <w:pPr>
              <w:pStyle w:val="rowtabella0"/>
              <w:jc w:val="center"/>
              <w:rPr>
                <w:color w:val="002060"/>
              </w:rPr>
            </w:pPr>
            <w:r w:rsidRPr="00B62EB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79F8B" w14:textId="77777777" w:rsidR="006F53CC" w:rsidRPr="00B62EBC" w:rsidRDefault="006F53CC" w:rsidP="00FC7A22">
            <w:pPr>
              <w:pStyle w:val="rowtabella0"/>
              <w:jc w:val="center"/>
              <w:rPr>
                <w:color w:val="002060"/>
              </w:rPr>
            </w:pPr>
            <w:r w:rsidRPr="00B62EB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06D5D" w14:textId="77777777" w:rsidR="006F53CC" w:rsidRPr="00B62EBC" w:rsidRDefault="006F53CC" w:rsidP="00FC7A22">
            <w:pPr>
              <w:pStyle w:val="rowtabella0"/>
              <w:jc w:val="center"/>
              <w:rPr>
                <w:color w:val="002060"/>
              </w:rPr>
            </w:pPr>
            <w:r w:rsidRPr="00B62EBC">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068C6" w14:textId="77777777" w:rsidR="006F53CC" w:rsidRPr="00B62EBC" w:rsidRDefault="006F53CC" w:rsidP="00FC7A22">
            <w:pPr>
              <w:pStyle w:val="rowtabella0"/>
              <w:jc w:val="center"/>
              <w:rPr>
                <w:color w:val="002060"/>
              </w:rPr>
            </w:pPr>
            <w:r w:rsidRPr="00B62EB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01B31"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00788" w14:textId="77777777" w:rsidR="006F53CC" w:rsidRPr="00B62EBC" w:rsidRDefault="006F53CC" w:rsidP="00FC7A22">
            <w:pPr>
              <w:pStyle w:val="rowtabella0"/>
              <w:jc w:val="center"/>
              <w:rPr>
                <w:color w:val="002060"/>
              </w:rPr>
            </w:pPr>
            <w:r w:rsidRPr="00B62EBC">
              <w:rPr>
                <w:color w:val="002060"/>
              </w:rPr>
              <w:t>0</w:t>
            </w:r>
          </w:p>
        </w:tc>
      </w:tr>
      <w:tr w:rsidR="006F53CC" w:rsidRPr="00B62EBC" w14:paraId="3B5CF75C"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E82F94" w14:textId="77777777" w:rsidR="006F53CC" w:rsidRPr="00B62EBC" w:rsidRDefault="006F53CC" w:rsidP="00FC7A22">
            <w:pPr>
              <w:pStyle w:val="rowtabella0"/>
              <w:rPr>
                <w:color w:val="002060"/>
              </w:rPr>
            </w:pPr>
            <w:r w:rsidRPr="00B62EBC">
              <w:rPr>
                <w:color w:val="002060"/>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63176" w14:textId="77777777" w:rsidR="006F53CC" w:rsidRPr="00B62EBC" w:rsidRDefault="006F53CC" w:rsidP="00FC7A22">
            <w:pPr>
              <w:pStyle w:val="rowtabella0"/>
              <w:jc w:val="center"/>
              <w:rPr>
                <w:color w:val="002060"/>
              </w:rPr>
            </w:pPr>
            <w:r w:rsidRPr="00B62EB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43689" w14:textId="77777777" w:rsidR="006F53CC" w:rsidRPr="00B62EBC" w:rsidRDefault="006F53CC" w:rsidP="00FC7A22">
            <w:pPr>
              <w:pStyle w:val="rowtabella0"/>
              <w:jc w:val="center"/>
              <w:rPr>
                <w:color w:val="002060"/>
              </w:rPr>
            </w:pPr>
            <w:r w:rsidRPr="00B62EB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D083A" w14:textId="77777777" w:rsidR="006F53CC" w:rsidRPr="00B62EBC" w:rsidRDefault="006F53CC" w:rsidP="00FC7A22">
            <w:pPr>
              <w:pStyle w:val="rowtabella0"/>
              <w:jc w:val="center"/>
              <w:rPr>
                <w:color w:val="002060"/>
              </w:rPr>
            </w:pPr>
            <w:r w:rsidRPr="00B62EB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16678"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4FBCA" w14:textId="77777777" w:rsidR="006F53CC" w:rsidRPr="00B62EBC" w:rsidRDefault="006F53CC" w:rsidP="00FC7A22">
            <w:pPr>
              <w:pStyle w:val="rowtabella0"/>
              <w:jc w:val="center"/>
              <w:rPr>
                <w:color w:val="002060"/>
              </w:rPr>
            </w:pPr>
            <w:r w:rsidRPr="00B62EB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C20F7" w14:textId="77777777" w:rsidR="006F53CC" w:rsidRPr="00B62EBC" w:rsidRDefault="006F53CC" w:rsidP="00FC7A22">
            <w:pPr>
              <w:pStyle w:val="rowtabella0"/>
              <w:jc w:val="center"/>
              <w:rPr>
                <w:color w:val="002060"/>
              </w:rPr>
            </w:pPr>
            <w:r w:rsidRPr="00B62EB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9807E" w14:textId="77777777" w:rsidR="006F53CC" w:rsidRPr="00B62EBC" w:rsidRDefault="006F53CC" w:rsidP="00FC7A22">
            <w:pPr>
              <w:pStyle w:val="rowtabella0"/>
              <w:jc w:val="center"/>
              <w:rPr>
                <w:color w:val="002060"/>
              </w:rPr>
            </w:pPr>
            <w:r w:rsidRPr="00B62EBC">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336AB" w14:textId="77777777" w:rsidR="006F53CC" w:rsidRPr="00B62EBC" w:rsidRDefault="006F53CC" w:rsidP="00FC7A22">
            <w:pPr>
              <w:pStyle w:val="rowtabella0"/>
              <w:jc w:val="center"/>
              <w:rPr>
                <w:color w:val="002060"/>
              </w:rPr>
            </w:pPr>
            <w:r w:rsidRPr="00B62EBC">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5103E" w14:textId="77777777" w:rsidR="006F53CC" w:rsidRPr="00B62EBC" w:rsidRDefault="006F53CC" w:rsidP="00FC7A22">
            <w:pPr>
              <w:pStyle w:val="rowtabella0"/>
              <w:jc w:val="center"/>
              <w:rPr>
                <w:color w:val="002060"/>
              </w:rPr>
            </w:pPr>
            <w:r w:rsidRPr="00B62EBC">
              <w:rPr>
                <w:color w:val="002060"/>
              </w:rPr>
              <w:t>0</w:t>
            </w:r>
          </w:p>
        </w:tc>
      </w:tr>
      <w:tr w:rsidR="006F53CC" w:rsidRPr="00B62EBC" w14:paraId="077C8335"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A6048" w14:textId="77777777" w:rsidR="006F53CC" w:rsidRPr="00B62EBC" w:rsidRDefault="006F53CC" w:rsidP="00FC7A22">
            <w:pPr>
              <w:pStyle w:val="rowtabella0"/>
              <w:rPr>
                <w:color w:val="002060"/>
              </w:rPr>
            </w:pPr>
            <w:r w:rsidRPr="00B62EBC">
              <w:rPr>
                <w:color w:val="002060"/>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C9E84" w14:textId="77777777" w:rsidR="006F53CC" w:rsidRPr="00B62EBC" w:rsidRDefault="006F53CC" w:rsidP="00FC7A22">
            <w:pPr>
              <w:pStyle w:val="rowtabella0"/>
              <w:jc w:val="center"/>
              <w:rPr>
                <w:color w:val="002060"/>
              </w:rPr>
            </w:pPr>
            <w:r w:rsidRPr="00B62EB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A319A" w14:textId="77777777" w:rsidR="006F53CC" w:rsidRPr="00B62EBC" w:rsidRDefault="006F53CC" w:rsidP="00FC7A22">
            <w:pPr>
              <w:pStyle w:val="rowtabella0"/>
              <w:jc w:val="center"/>
              <w:rPr>
                <w:color w:val="002060"/>
              </w:rPr>
            </w:pPr>
            <w:r w:rsidRPr="00B62EB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DC053" w14:textId="77777777" w:rsidR="006F53CC" w:rsidRPr="00B62EBC" w:rsidRDefault="006F53CC" w:rsidP="00FC7A22">
            <w:pPr>
              <w:pStyle w:val="rowtabella0"/>
              <w:jc w:val="center"/>
              <w:rPr>
                <w:color w:val="002060"/>
              </w:rPr>
            </w:pPr>
            <w:r w:rsidRPr="00B62EB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83920"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4359A" w14:textId="77777777" w:rsidR="006F53CC" w:rsidRPr="00B62EBC" w:rsidRDefault="006F53CC" w:rsidP="00FC7A22">
            <w:pPr>
              <w:pStyle w:val="rowtabella0"/>
              <w:jc w:val="center"/>
              <w:rPr>
                <w:color w:val="002060"/>
              </w:rPr>
            </w:pPr>
            <w:r w:rsidRPr="00B62EB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91888" w14:textId="77777777" w:rsidR="006F53CC" w:rsidRPr="00B62EBC" w:rsidRDefault="006F53CC" w:rsidP="00FC7A22">
            <w:pPr>
              <w:pStyle w:val="rowtabella0"/>
              <w:jc w:val="center"/>
              <w:rPr>
                <w:color w:val="002060"/>
              </w:rPr>
            </w:pPr>
            <w:r w:rsidRPr="00B62EB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EED1B" w14:textId="77777777" w:rsidR="006F53CC" w:rsidRPr="00B62EBC" w:rsidRDefault="006F53CC" w:rsidP="00FC7A22">
            <w:pPr>
              <w:pStyle w:val="rowtabella0"/>
              <w:jc w:val="center"/>
              <w:rPr>
                <w:color w:val="002060"/>
              </w:rPr>
            </w:pPr>
            <w:r w:rsidRPr="00B62EBC">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AD42A" w14:textId="77777777" w:rsidR="006F53CC" w:rsidRPr="00B62EBC" w:rsidRDefault="006F53CC" w:rsidP="00FC7A22">
            <w:pPr>
              <w:pStyle w:val="rowtabella0"/>
              <w:jc w:val="center"/>
              <w:rPr>
                <w:color w:val="002060"/>
              </w:rPr>
            </w:pPr>
            <w:r w:rsidRPr="00B62EB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A214D" w14:textId="77777777" w:rsidR="006F53CC" w:rsidRPr="00B62EBC" w:rsidRDefault="006F53CC" w:rsidP="00FC7A22">
            <w:pPr>
              <w:pStyle w:val="rowtabella0"/>
              <w:jc w:val="center"/>
              <w:rPr>
                <w:color w:val="002060"/>
              </w:rPr>
            </w:pPr>
            <w:r w:rsidRPr="00B62EBC">
              <w:rPr>
                <w:color w:val="002060"/>
              </w:rPr>
              <w:t>0</w:t>
            </w:r>
          </w:p>
        </w:tc>
      </w:tr>
      <w:tr w:rsidR="006F53CC" w:rsidRPr="00B62EBC" w14:paraId="3B7ACE0A"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241E0" w14:textId="77777777" w:rsidR="006F53CC" w:rsidRPr="00B62EBC" w:rsidRDefault="006F53CC" w:rsidP="00FC7A22">
            <w:pPr>
              <w:pStyle w:val="rowtabella0"/>
              <w:rPr>
                <w:color w:val="002060"/>
              </w:rPr>
            </w:pPr>
            <w:r w:rsidRPr="00B62EBC">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5FC01" w14:textId="77777777" w:rsidR="006F53CC" w:rsidRPr="00B62EBC" w:rsidRDefault="006F53CC" w:rsidP="00FC7A22">
            <w:pPr>
              <w:pStyle w:val="rowtabella0"/>
              <w:jc w:val="center"/>
              <w:rPr>
                <w:color w:val="002060"/>
              </w:rPr>
            </w:pPr>
            <w:r w:rsidRPr="00B62EB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16CBC" w14:textId="77777777" w:rsidR="006F53CC" w:rsidRPr="00B62EBC" w:rsidRDefault="006F53CC" w:rsidP="00FC7A22">
            <w:pPr>
              <w:pStyle w:val="rowtabella0"/>
              <w:jc w:val="center"/>
              <w:rPr>
                <w:color w:val="002060"/>
              </w:rPr>
            </w:pPr>
            <w:r w:rsidRPr="00B62EB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52EE2" w14:textId="77777777" w:rsidR="006F53CC" w:rsidRPr="00B62EBC" w:rsidRDefault="006F53CC" w:rsidP="00FC7A22">
            <w:pPr>
              <w:pStyle w:val="rowtabella0"/>
              <w:jc w:val="center"/>
              <w:rPr>
                <w:color w:val="002060"/>
              </w:rPr>
            </w:pPr>
            <w:r w:rsidRPr="00B62EB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44BA0"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60375" w14:textId="77777777" w:rsidR="006F53CC" w:rsidRPr="00B62EBC" w:rsidRDefault="006F53CC" w:rsidP="00FC7A22">
            <w:pPr>
              <w:pStyle w:val="rowtabella0"/>
              <w:jc w:val="center"/>
              <w:rPr>
                <w:color w:val="002060"/>
              </w:rPr>
            </w:pPr>
            <w:r w:rsidRPr="00B62EB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F5A2D" w14:textId="77777777" w:rsidR="006F53CC" w:rsidRPr="00B62EBC" w:rsidRDefault="006F53CC" w:rsidP="00FC7A22">
            <w:pPr>
              <w:pStyle w:val="rowtabella0"/>
              <w:jc w:val="center"/>
              <w:rPr>
                <w:color w:val="002060"/>
              </w:rPr>
            </w:pPr>
            <w:r w:rsidRPr="00B62EB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32C71" w14:textId="77777777" w:rsidR="006F53CC" w:rsidRPr="00B62EBC" w:rsidRDefault="006F53CC" w:rsidP="00FC7A22">
            <w:pPr>
              <w:pStyle w:val="rowtabella0"/>
              <w:jc w:val="center"/>
              <w:rPr>
                <w:color w:val="002060"/>
              </w:rPr>
            </w:pPr>
            <w:r w:rsidRPr="00B62EBC">
              <w:rPr>
                <w:color w:val="002060"/>
              </w:rPr>
              <w:t>145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CB874" w14:textId="77777777" w:rsidR="006F53CC" w:rsidRPr="00B62EBC" w:rsidRDefault="006F53CC" w:rsidP="00FC7A22">
            <w:pPr>
              <w:pStyle w:val="rowtabella0"/>
              <w:jc w:val="center"/>
              <w:rPr>
                <w:color w:val="002060"/>
              </w:rPr>
            </w:pPr>
            <w:r w:rsidRPr="00B62EB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D05F7" w14:textId="77777777" w:rsidR="006F53CC" w:rsidRPr="00B62EBC" w:rsidRDefault="006F53CC" w:rsidP="00FC7A22">
            <w:pPr>
              <w:pStyle w:val="rowtabella0"/>
              <w:jc w:val="center"/>
              <w:rPr>
                <w:color w:val="002060"/>
              </w:rPr>
            </w:pPr>
            <w:r w:rsidRPr="00B62EBC">
              <w:rPr>
                <w:color w:val="002060"/>
              </w:rPr>
              <w:t>2</w:t>
            </w:r>
          </w:p>
        </w:tc>
      </w:tr>
      <w:tr w:rsidR="006F53CC" w:rsidRPr="00B62EBC" w14:paraId="3AC80C67" w14:textId="77777777" w:rsidTr="00FC7A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3F3277" w14:textId="77777777" w:rsidR="006F53CC" w:rsidRPr="00B62EBC" w:rsidRDefault="006F53CC" w:rsidP="00FC7A22">
            <w:pPr>
              <w:pStyle w:val="rowtabella0"/>
              <w:rPr>
                <w:color w:val="002060"/>
              </w:rPr>
            </w:pPr>
            <w:r w:rsidRPr="00B62EBC">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00175"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4B3A7" w14:textId="77777777" w:rsidR="006F53CC" w:rsidRPr="00B62EBC" w:rsidRDefault="006F53CC" w:rsidP="00FC7A22">
            <w:pPr>
              <w:pStyle w:val="rowtabella0"/>
              <w:jc w:val="center"/>
              <w:rPr>
                <w:color w:val="002060"/>
              </w:rPr>
            </w:pPr>
            <w:r w:rsidRPr="00B62EB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CF8D1"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23A06"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8D8AF" w14:textId="77777777" w:rsidR="006F53CC" w:rsidRPr="00B62EBC" w:rsidRDefault="006F53CC" w:rsidP="00FC7A22">
            <w:pPr>
              <w:pStyle w:val="rowtabella0"/>
              <w:jc w:val="center"/>
              <w:rPr>
                <w:color w:val="002060"/>
              </w:rPr>
            </w:pPr>
            <w:r w:rsidRPr="00B62EB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DAFFA" w14:textId="77777777" w:rsidR="006F53CC" w:rsidRPr="00B62EBC" w:rsidRDefault="006F53CC" w:rsidP="00FC7A22">
            <w:pPr>
              <w:pStyle w:val="rowtabella0"/>
              <w:jc w:val="center"/>
              <w:rPr>
                <w:color w:val="002060"/>
              </w:rPr>
            </w:pPr>
            <w:r w:rsidRPr="00B62EB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4F426" w14:textId="77777777" w:rsidR="006F53CC" w:rsidRPr="00B62EBC" w:rsidRDefault="006F53CC" w:rsidP="00FC7A22">
            <w:pPr>
              <w:pStyle w:val="rowtabella0"/>
              <w:jc w:val="center"/>
              <w:rPr>
                <w:color w:val="002060"/>
              </w:rPr>
            </w:pPr>
            <w:r w:rsidRPr="00B62EBC">
              <w:rPr>
                <w:color w:val="002060"/>
              </w:rPr>
              <w:t>227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6FFB0" w14:textId="77777777" w:rsidR="006F53CC" w:rsidRPr="00B62EBC" w:rsidRDefault="006F53CC" w:rsidP="00FC7A22">
            <w:pPr>
              <w:pStyle w:val="rowtabella0"/>
              <w:jc w:val="center"/>
              <w:rPr>
                <w:color w:val="002060"/>
              </w:rPr>
            </w:pPr>
            <w:r w:rsidRPr="00B62EB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BF162" w14:textId="77777777" w:rsidR="006F53CC" w:rsidRPr="00B62EBC" w:rsidRDefault="006F53CC" w:rsidP="00FC7A22">
            <w:pPr>
              <w:pStyle w:val="rowtabella0"/>
              <w:jc w:val="center"/>
              <w:rPr>
                <w:color w:val="002060"/>
              </w:rPr>
            </w:pPr>
            <w:r w:rsidRPr="00B62EBC">
              <w:rPr>
                <w:color w:val="002060"/>
              </w:rPr>
              <w:t>0</w:t>
            </w:r>
          </w:p>
        </w:tc>
      </w:tr>
    </w:tbl>
    <w:p w14:paraId="2790900E" w14:textId="77777777" w:rsidR="006F53CC" w:rsidRPr="00B62EBC" w:rsidRDefault="006F53CC" w:rsidP="006F53CC">
      <w:pPr>
        <w:pStyle w:val="breakline"/>
        <w:rPr>
          <w:rFonts w:eastAsiaTheme="minorEastAsia"/>
          <w:color w:val="002060"/>
        </w:rPr>
      </w:pPr>
    </w:p>
    <w:p w14:paraId="6FF32B3F" w14:textId="77777777" w:rsidR="006F53CC" w:rsidRPr="00B62EBC" w:rsidRDefault="006F53CC" w:rsidP="006F53CC">
      <w:pPr>
        <w:pStyle w:val="breakline"/>
        <w:rPr>
          <w:color w:val="002060"/>
        </w:rPr>
      </w:pPr>
    </w:p>
    <w:p w14:paraId="5ECEF8A3" w14:textId="77777777" w:rsidR="006F53CC" w:rsidRPr="00B62EBC" w:rsidRDefault="006F53CC" w:rsidP="006F53CC">
      <w:pPr>
        <w:pStyle w:val="titolocampionato0"/>
        <w:shd w:val="clear" w:color="auto" w:fill="CCCCCC"/>
        <w:spacing w:before="80" w:after="40"/>
        <w:rPr>
          <w:color w:val="002060"/>
        </w:rPr>
      </w:pPr>
      <w:r w:rsidRPr="00B62EBC">
        <w:rPr>
          <w:color w:val="002060"/>
        </w:rPr>
        <w:t>COPPA PRIMAVERA C5 UNDER 18</w:t>
      </w:r>
    </w:p>
    <w:p w14:paraId="45255CA8" w14:textId="77777777" w:rsidR="006F53CC" w:rsidRPr="00B62EBC" w:rsidRDefault="006F53CC" w:rsidP="006F53CC">
      <w:pPr>
        <w:pStyle w:val="titoloprinc0"/>
        <w:rPr>
          <w:color w:val="002060"/>
        </w:rPr>
      </w:pPr>
      <w:r w:rsidRPr="00B62EBC">
        <w:rPr>
          <w:color w:val="002060"/>
        </w:rPr>
        <w:lastRenderedPageBreak/>
        <w:t>RISULTATI</w:t>
      </w:r>
    </w:p>
    <w:p w14:paraId="456071E5" w14:textId="77777777" w:rsidR="006F53CC" w:rsidRPr="00B62EBC" w:rsidRDefault="006F53CC" w:rsidP="006F53CC">
      <w:pPr>
        <w:pStyle w:val="breakline"/>
        <w:rPr>
          <w:color w:val="002060"/>
        </w:rPr>
      </w:pPr>
    </w:p>
    <w:p w14:paraId="1FFE485E" w14:textId="77777777" w:rsidR="006F53CC" w:rsidRPr="00B62EBC" w:rsidRDefault="006F53CC" w:rsidP="006F53CC">
      <w:pPr>
        <w:pStyle w:val="sottotitolocampionato10"/>
        <w:rPr>
          <w:color w:val="002060"/>
        </w:rPr>
      </w:pPr>
      <w:r w:rsidRPr="00B62EBC">
        <w:rPr>
          <w:color w:val="002060"/>
        </w:rPr>
        <w:t>RISULTATI UFFICIALI GARE DEL 15/04/2026</w:t>
      </w:r>
    </w:p>
    <w:p w14:paraId="7D94079D" w14:textId="77777777" w:rsidR="006F53CC" w:rsidRPr="006F53CC" w:rsidRDefault="006F53CC" w:rsidP="006F53CC">
      <w:pPr>
        <w:pStyle w:val="sottotitolocampionato20"/>
        <w:spacing w:before="0" w:beforeAutospacing="0" w:after="0" w:afterAutospacing="0"/>
        <w:rPr>
          <w:rFonts w:ascii="Arial" w:hAnsi="Arial" w:cs="Arial"/>
          <w:color w:val="002060"/>
          <w:sz w:val="20"/>
          <w:szCs w:val="20"/>
        </w:rPr>
      </w:pPr>
      <w:r w:rsidRPr="006F53CC">
        <w:rPr>
          <w:rFonts w:ascii="Arial" w:hAnsi="Arial" w:cs="Arial"/>
          <w:color w:val="002060"/>
          <w:sz w:val="20"/>
          <w:szCs w:val="20"/>
        </w:rPr>
        <w:t>Si trascrivono qui di seguito i risultati ufficiali delle gare disputate</w:t>
      </w:r>
    </w:p>
    <w:p w14:paraId="01BA9F53" w14:textId="77777777" w:rsidR="006F53CC" w:rsidRPr="00B62EBC" w:rsidRDefault="006F53CC" w:rsidP="006F53C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F53CC" w:rsidRPr="00B62EBC" w14:paraId="49DEDBC4" w14:textId="77777777" w:rsidTr="00FC7A2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F53CC" w:rsidRPr="00B62EBC" w14:paraId="71658B8A" w14:textId="77777777" w:rsidTr="00FC7A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EE008" w14:textId="77777777" w:rsidR="006F53CC" w:rsidRPr="00B62EBC" w:rsidRDefault="006F53CC" w:rsidP="00FC7A22">
                  <w:pPr>
                    <w:pStyle w:val="headertabella0"/>
                    <w:rPr>
                      <w:color w:val="002060"/>
                    </w:rPr>
                  </w:pPr>
                  <w:r w:rsidRPr="00B62EBC">
                    <w:rPr>
                      <w:color w:val="002060"/>
                    </w:rPr>
                    <w:t>GIRONE A - 1 Giornata - A</w:t>
                  </w:r>
                </w:p>
              </w:tc>
            </w:tr>
            <w:tr w:rsidR="006F53CC" w:rsidRPr="00B62EBC" w14:paraId="75ECBE3A" w14:textId="77777777" w:rsidTr="00FC7A2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A72EFB" w14:textId="77777777" w:rsidR="006F53CC" w:rsidRPr="00B62EBC" w:rsidRDefault="006F53CC" w:rsidP="00FC7A22">
                  <w:pPr>
                    <w:pStyle w:val="rowtabella0"/>
                    <w:rPr>
                      <w:color w:val="002060"/>
                    </w:rPr>
                  </w:pPr>
                  <w:r w:rsidRPr="00B62EBC">
                    <w:rPr>
                      <w:color w:val="002060"/>
                    </w:rPr>
                    <w:t>CSI GAUDIO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C24B25" w14:textId="77777777" w:rsidR="006F53CC" w:rsidRPr="00B62EBC" w:rsidRDefault="006F53CC" w:rsidP="00FC7A22">
                  <w:pPr>
                    <w:pStyle w:val="rowtabella0"/>
                    <w:rPr>
                      <w:color w:val="002060"/>
                    </w:rPr>
                  </w:pPr>
                  <w:r w:rsidRPr="00B62EBC">
                    <w:rPr>
                      <w:color w:val="002060"/>
                    </w:rPr>
                    <w:t>- ETA BETA F.C. FANO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C99CDD" w14:textId="77777777" w:rsidR="006F53CC" w:rsidRPr="00B62EBC" w:rsidRDefault="006F53CC" w:rsidP="00FC7A22">
                  <w:pPr>
                    <w:pStyle w:val="rowtabella0"/>
                    <w:jc w:val="center"/>
                    <w:rPr>
                      <w:color w:val="002060"/>
                    </w:rPr>
                  </w:pPr>
                  <w:r w:rsidRPr="00B62EBC">
                    <w:rPr>
                      <w:color w:val="002060"/>
                    </w:rPr>
                    <w:t>1 - 8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939CA1" w14:textId="77777777" w:rsidR="006F53CC" w:rsidRPr="00B62EBC" w:rsidRDefault="006F53CC" w:rsidP="00FC7A22">
                  <w:pPr>
                    <w:pStyle w:val="rowtabella0"/>
                    <w:jc w:val="center"/>
                    <w:rPr>
                      <w:color w:val="002060"/>
                    </w:rPr>
                  </w:pPr>
                  <w:r w:rsidRPr="00B62EBC">
                    <w:rPr>
                      <w:color w:val="002060"/>
                    </w:rPr>
                    <w:t> </w:t>
                  </w:r>
                </w:p>
              </w:tc>
            </w:tr>
          </w:tbl>
          <w:p w14:paraId="164AAD16" w14:textId="77777777" w:rsidR="006F53CC" w:rsidRPr="00B62EBC" w:rsidRDefault="006F53CC" w:rsidP="00FC7A22">
            <w:pPr>
              <w:rPr>
                <w:color w:val="002060"/>
              </w:rPr>
            </w:pPr>
          </w:p>
        </w:tc>
      </w:tr>
    </w:tbl>
    <w:p w14:paraId="05A1BF94" w14:textId="77777777" w:rsidR="006F53CC" w:rsidRPr="00B62EBC" w:rsidRDefault="006F53CC" w:rsidP="006F53CC">
      <w:pPr>
        <w:pStyle w:val="breakline"/>
        <w:rPr>
          <w:rFonts w:eastAsiaTheme="minorEastAsia"/>
          <w:color w:val="002060"/>
        </w:rPr>
      </w:pPr>
    </w:p>
    <w:p w14:paraId="293F4E49" w14:textId="77777777" w:rsidR="006F53CC" w:rsidRPr="00B62EBC" w:rsidRDefault="006F53CC" w:rsidP="006F53CC">
      <w:pPr>
        <w:pStyle w:val="breakline"/>
        <w:rPr>
          <w:color w:val="002060"/>
        </w:rPr>
      </w:pPr>
    </w:p>
    <w:p w14:paraId="7CAAFEDD" w14:textId="77777777" w:rsidR="006F53CC" w:rsidRPr="00B62EBC" w:rsidRDefault="006F53CC" w:rsidP="006F53CC">
      <w:pPr>
        <w:pStyle w:val="titoloprinc0"/>
        <w:rPr>
          <w:color w:val="002060"/>
        </w:rPr>
      </w:pPr>
      <w:r w:rsidRPr="00B62EBC">
        <w:rPr>
          <w:color w:val="002060"/>
        </w:rPr>
        <w:t>CLASSIFICA</w:t>
      </w:r>
    </w:p>
    <w:p w14:paraId="470054E7" w14:textId="77777777" w:rsidR="006F53CC" w:rsidRPr="00B62EBC" w:rsidRDefault="006F53CC" w:rsidP="006F53CC">
      <w:pPr>
        <w:pStyle w:val="breakline"/>
        <w:rPr>
          <w:color w:val="002060"/>
        </w:rPr>
      </w:pPr>
    </w:p>
    <w:p w14:paraId="72C5FC0E" w14:textId="77777777" w:rsidR="006F53CC" w:rsidRPr="00B62EBC" w:rsidRDefault="006F53CC" w:rsidP="006F53CC">
      <w:pPr>
        <w:pStyle w:val="breakline"/>
        <w:rPr>
          <w:color w:val="002060"/>
        </w:rPr>
      </w:pPr>
    </w:p>
    <w:p w14:paraId="306392A2" w14:textId="77777777" w:rsidR="006F53CC" w:rsidRPr="00B62EBC" w:rsidRDefault="006F53CC" w:rsidP="006F53CC">
      <w:pPr>
        <w:pStyle w:val="sottotitolocampionato10"/>
        <w:rPr>
          <w:color w:val="002060"/>
        </w:rPr>
      </w:pPr>
      <w:r w:rsidRPr="00B62EB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F53CC" w:rsidRPr="00B62EBC" w14:paraId="1DDBBD7C" w14:textId="77777777" w:rsidTr="00FC7A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D19E7" w14:textId="77777777" w:rsidR="006F53CC" w:rsidRPr="00B62EBC" w:rsidRDefault="006F53CC" w:rsidP="00FC7A22">
            <w:pPr>
              <w:pStyle w:val="headertabella0"/>
              <w:rPr>
                <w:color w:val="002060"/>
              </w:rPr>
            </w:pPr>
            <w:r w:rsidRPr="00B62EB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7B6F1" w14:textId="77777777" w:rsidR="006F53CC" w:rsidRPr="00B62EBC" w:rsidRDefault="006F53CC" w:rsidP="00FC7A22">
            <w:pPr>
              <w:pStyle w:val="headertabella0"/>
              <w:rPr>
                <w:color w:val="002060"/>
              </w:rPr>
            </w:pPr>
            <w:r w:rsidRPr="00B62EB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2177C" w14:textId="77777777" w:rsidR="006F53CC" w:rsidRPr="00B62EBC" w:rsidRDefault="006F53CC" w:rsidP="00FC7A22">
            <w:pPr>
              <w:pStyle w:val="headertabella0"/>
              <w:rPr>
                <w:color w:val="002060"/>
              </w:rPr>
            </w:pPr>
            <w:r w:rsidRPr="00B62EB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BEB62" w14:textId="77777777" w:rsidR="006F53CC" w:rsidRPr="00B62EBC" w:rsidRDefault="006F53CC" w:rsidP="00FC7A22">
            <w:pPr>
              <w:pStyle w:val="headertabella0"/>
              <w:rPr>
                <w:color w:val="002060"/>
              </w:rPr>
            </w:pPr>
            <w:r w:rsidRPr="00B62EB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1C17A" w14:textId="77777777" w:rsidR="006F53CC" w:rsidRPr="00B62EBC" w:rsidRDefault="006F53CC" w:rsidP="00FC7A22">
            <w:pPr>
              <w:pStyle w:val="headertabella0"/>
              <w:rPr>
                <w:color w:val="002060"/>
              </w:rPr>
            </w:pPr>
            <w:r w:rsidRPr="00B62EB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84BFA" w14:textId="77777777" w:rsidR="006F53CC" w:rsidRPr="00B62EBC" w:rsidRDefault="006F53CC" w:rsidP="00FC7A22">
            <w:pPr>
              <w:pStyle w:val="headertabella0"/>
              <w:rPr>
                <w:color w:val="002060"/>
              </w:rPr>
            </w:pPr>
            <w:r w:rsidRPr="00B62EB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76399" w14:textId="77777777" w:rsidR="006F53CC" w:rsidRPr="00B62EBC" w:rsidRDefault="006F53CC" w:rsidP="00FC7A22">
            <w:pPr>
              <w:pStyle w:val="headertabella0"/>
              <w:rPr>
                <w:color w:val="002060"/>
              </w:rPr>
            </w:pPr>
            <w:r w:rsidRPr="00B62EB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4E41C" w14:textId="77777777" w:rsidR="006F53CC" w:rsidRPr="00B62EBC" w:rsidRDefault="006F53CC" w:rsidP="00FC7A22">
            <w:pPr>
              <w:pStyle w:val="headertabella0"/>
              <w:rPr>
                <w:color w:val="002060"/>
              </w:rPr>
            </w:pPr>
            <w:r w:rsidRPr="00B62EB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FE602" w14:textId="77777777" w:rsidR="006F53CC" w:rsidRPr="00B62EBC" w:rsidRDefault="006F53CC" w:rsidP="00FC7A22">
            <w:pPr>
              <w:pStyle w:val="headertabella0"/>
              <w:rPr>
                <w:color w:val="002060"/>
              </w:rPr>
            </w:pPr>
            <w:r w:rsidRPr="00B62EB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79A6B" w14:textId="77777777" w:rsidR="006F53CC" w:rsidRPr="00B62EBC" w:rsidRDefault="006F53CC" w:rsidP="00FC7A22">
            <w:pPr>
              <w:pStyle w:val="headertabella0"/>
              <w:rPr>
                <w:color w:val="002060"/>
              </w:rPr>
            </w:pPr>
            <w:r w:rsidRPr="00B62EBC">
              <w:rPr>
                <w:color w:val="002060"/>
              </w:rPr>
              <w:t>PE</w:t>
            </w:r>
          </w:p>
        </w:tc>
      </w:tr>
      <w:tr w:rsidR="006F53CC" w:rsidRPr="00B62EBC" w14:paraId="59FCBB4D" w14:textId="77777777" w:rsidTr="00FC7A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0103E2" w14:textId="77777777" w:rsidR="006F53CC" w:rsidRPr="00B62EBC" w:rsidRDefault="006F53CC" w:rsidP="00FC7A22">
            <w:pPr>
              <w:pStyle w:val="rowtabella0"/>
              <w:rPr>
                <w:color w:val="002060"/>
              </w:rPr>
            </w:pPr>
            <w:r w:rsidRPr="00B62EBC">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EB3AB"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F744D"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D64E5"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48481"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BFE23"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1642D" w14:textId="77777777" w:rsidR="006F53CC" w:rsidRPr="00B62EBC" w:rsidRDefault="006F53CC" w:rsidP="00FC7A22">
            <w:pPr>
              <w:pStyle w:val="rowtabella0"/>
              <w:jc w:val="center"/>
              <w:rPr>
                <w:color w:val="002060"/>
              </w:rPr>
            </w:pPr>
            <w:r w:rsidRPr="00B62EB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CD58F"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9A62B" w14:textId="77777777" w:rsidR="006F53CC" w:rsidRPr="00B62EBC" w:rsidRDefault="006F53CC" w:rsidP="00FC7A22">
            <w:pPr>
              <w:pStyle w:val="rowtabella0"/>
              <w:jc w:val="center"/>
              <w:rPr>
                <w:color w:val="002060"/>
              </w:rPr>
            </w:pPr>
            <w:r w:rsidRPr="00B62EB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88395" w14:textId="77777777" w:rsidR="006F53CC" w:rsidRPr="00B62EBC" w:rsidRDefault="006F53CC" w:rsidP="00FC7A22">
            <w:pPr>
              <w:pStyle w:val="rowtabella0"/>
              <w:jc w:val="center"/>
              <w:rPr>
                <w:color w:val="002060"/>
              </w:rPr>
            </w:pPr>
            <w:r w:rsidRPr="00B62EBC">
              <w:rPr>
                <w:color w:val="002060"/>
              </w:rPr>
              <w:t>0</w:t>
            </w:r>
          </w:p>
        </w:tc>
      </w:tr>
      <w:tr w:rsidR="006F53CC" w:rsidRPr="00B62EBC" w14:paraId="701BF944"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AA6073" w14:textId="77777777" w:rsidR="006F53CC" w:rsidRPr="00B62EBC" w:rsidRDefault="006F53CC" w:rsidP="00FC7A22">
            <w:pPr>
              <w:pStyle w:val="rowtabella0"/>
              <w:rPr>
                <w:color w:val="002060"/>
              </w:rPr>
            </w:pPr>
            <w:r w:rsidRPr="00B62EBC">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2EFB2"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26A49"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45E91"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CB7AB"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EF08A"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EBAAC" w14:textId="77777777" w:rsidR="006F53CC" w:rsidRPr="00B62EBC" w:rsidRDefault="006F53CC" w:rsidP="00FC7A22">
            <w:pPr>
              <w:pStyle w:val="rowtabella0"/>
              <w:jc w:val="center"/>
              <w:rPr>
                <w:color w:val="002060"/>
              </w:rPr>
            </w:pPr>
            <w:r w:rsidRPr="00B62EB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C187A"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3B872" w14:textId="77777777" w:rsidR="006F53CC" w:rsidRPr="00B62EBC" w:rsidRDefault="006F53CC" w:rsidP="00FC7A22">
            <w:pPr>
              <w:pStyle w:val="rowtabella0"/>
              <w:jc w:val="center"/>
              <w:rPr>
                <w:color w:val="002060"/>
              </w:rPr>
            </w:pPr>
            <w:r w:rsidRPr="00B62EB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7A2C4" w14:textId="77777777" w:rsidR="006F53CC" w:rsidRPr="00B62EBC" w:rsidRDefault="006F53CC" w:rsidP="00FC7A22">
            <w:pPr>
              <w:pStyle w:val="rowtabella0"/>
              <w:jc w:val="center"/>
              <w:rPr>
                <w:color w:val="002060"/>
              </w:rPr>
            </w:pPr>
            <w:r w:rsidRPr="00B62EBC">
              <w:rPr>
                <w:color w:val="002060"/>
              </w:rPr>
              <w:t>0</w:t>
            </w:r>
          </w:p>
        </w:tc>
      </w:tr>
      <w:tr w:rsidR="006F53CC" w:rsidRPr="00B62EBC" w14:paraId="3DC1EE8D"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368B27" w14:textId="77777777" w:rsidR="006F53CC" w:rsidRPr="00B62EBC" w:rsidRDefault="006F53CC" w:rsidP="00FC7A22">
            <w:pPr>
              <w:pStyle w:val="rowtabella0"/>
              <w:rPr>
                <w:color w:val="002060"/>
              </w:rPr>
            </w:pPr>
            <w:r w:rsidRPr="00B62EBC">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55545"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52CE1"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79465"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4CCAC"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C9E21"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B21F1" w14:textId="77777777" w:rsidR="006F53CC" w:rsidRPr="00B62EBC" w:rsidRDefault="006F53CC" w:rsidP="00FC7A22">
            <w:pPr>
              <w:pStyle w:val="rowtabella0"/>
              <w:jc w:val="center"/>
              <w:rPr>
                <w:color w:val="002060"/>
              </w:rPr>
            </w:pPr>
            <w:r w:rsidRPr="00B62EB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1FF1C"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47F83" w14:textId="77777777" w:rsidR="006F53CC" w:rsidRPr="00B62EBC" w:rsidRDefault="006F53CC" w:rsidP="00FC7A22">
            <w:pPr>
              <w:pStyle w:val="rowtabella0"/>
              <w:jc w:val="center"/>
              <w:rPr>
                <w:color w:val="002060"/>
              </w:rPr>
            </w:pPr>
            <w:r w:rsidRPr="00B62EB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C69C0" w14:textId="77777777" w:rsidR="006F53CC" w:rsidRPr="00B62EBC" w:rsidRDefault="006F53CC" w:rsidP="00FC7A22">
            <w:pPr>
              <w:pStyle w:val="rowtabella0"/>
              <w:jc w:val="center"/>
              <w:rPr>
                <w:color w:val="002060"/>
              </w:rPr>
            </w:pPr>
            <w:r w:rsidRPr="00B62EBC">
              <w:rPr>
                <w:color w:val="002060"/>
              </w:rPr>
              <w:t>0</w:t>
            </w:r>
          </w:p>
        </w:tc>
      </w:tr>
      <w:tr w:rsidR="006F53CC" w:rsidRPr="00B62EBC" w14:paraId="58AC1CCC"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E95E2E" w14:textId="77777777" w:rsidR="006F53CC" w:rsidRPr="00B62EBC" w:rsidRDefault="006F53CC" w:rsidP="00FC7A22">
            <w:pPr>
              <w:pStyle w:val="rowtabella0"/>
              <w:rPr>
                <w:color w:val="002060"/>
                <w:lang w:val="es-ES"/>
              </w:rPr>
            </w:pPr>
            <w:r w:rsidRPr="00B62EBC">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EE513"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6E5FE"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1FDD2"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30BC6"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78465"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EEBE2" w14:textId="77777777" w:rsidR="006F53CC" w:rsidRPr="00B62EBC" w:rsidRDefault="006F53CC" w:rsidP="00FC7A22">
            <w:pPr>
              <w:pStyle w:val="rowtabella0"/>
              <w:jc w:val="center"/>
              <w:rPr>
                <w:color w:val="002060"/>
              </w:rPr>
            </w:pPr>
            <w:r w:rsidRPr="00B62EB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C2B18" w14:textId="77777777" w:rsidR="006F53CC" w:rsidRPr="00B62EBC" w:rsidRDefault="006F53CC" w:rsidP="00FC7A22">
            <w:pPr>
              <w:pStyle w:val="rowtabella0"/>
              <w:jc w:val="center"/>
              <w:rPr>
                <w:color w:val="002060"/>
              </w:rPr>
            </w:pPr>
            <w:r w:rsidRPr="00B62EB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E2A6E" w14:textId="77777777" w:rsidR="006F53CC" w:rsidRPr="00B62EBC" w:rsidRDefault="006F53CC" w:rsidP="00FC7A22">
            <w:pPr>
              <w:pStyle w:val="rowtabella0"/>
              <w:jc w:val="center"/>
              <w:rPr>
                <w:color w:val="002060"/>
              </w:rPr>
            </w:pPr>
            <w:r w:rsidRPr="00B62EB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EC1C3" w14:textId="77777777" w:rsidR="006F53CC" w:rsidRPr="00B62EBC" w:rsidRDefault="006F53CC" w:rsidP="00FC7A22">
            <w:pPr>
              <w:pStyle w:val="rowtabella0"/>
              <w:jc w:val="center"/>
              <w:rPr>
                <w:color w:val="002060"/>
              </w:rPr>
            </w:pPr>
            <w:r w:rsidRPr="00B62EBC">
              <w:rPr>
                <w:color w:val="002060"/>
              </w:rPr>
              <w:t>0</w:t>
            </w:r>
          </w:p>
        </w:tc>
      </w:tr>
      <w:tr w:rsidR="006F53CC" w:rsidRPr="00B62EBC" w14:paraId="7F0C3E32"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99879" w14:textId="77777777" w:rsidR="006F53CC" w:rsidRPr="00B62EBC" w:rsidRDefault="006F53CC" w:rsidP="00FC7A22">
            <w:pPr>
              <w:pStyle w:val="rowtabella0"/>
              <w:rPr>
                <w:color w:val="002060"/>
                <w:lang w:val="es-ES"/>
              </w:rPr>
            </w:pPr>
            <w:r w:rsidRPr="00B62EBC">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B360A"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526E7"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23CC4"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204AB"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9E952"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8900F" w14:textId="77777777" w:rsidR="006F53CC" w:rsidRPr="00B62EBC" w:rsidRDefault="006F53CC" w:rsidP="00FC7A22">
            <w:pPr>
              <w:pStyle w:val="rowtabella0"/>
              <w:jc w:val="center"/>
              <w:rPr>
                <w:color w:val="002060"/>
              </w:rPr>
            </w:pPr>
            <w:r w:rsidRPr="00B62EB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B5BCE" w14:textId="77777777" w:rsidR="006F53CC" w:rsidRPr="00B62EBC" w:rsidRDefault="006F53CC" w:rsidP="00FC7A22">
            <w:pPr>
              <w:pStyle w:val="rowtabella0"/>
              <w:jc w:val="center"/>
              <w:rPr>
                <w:color w:val="002060"/>
              </w:rPr>
            </w:pPr>
            <w:r w:rsidRPr="00B62EB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DB333" w14:textId="77777777" w:rsidR="006F53CC" w:rsidRPr="00B62EBC" w:rsidRDefault="006F53CC" w:rsidP="00FC7A22">
            <w:pPr>
              <w:pStyle w:val="rowtabella0"/>
              <w:jc w:val="center"/>
              <w:rPr>
                <w:color w:val="002060"/>
              </w:rPr>
            </w:pPr>
            <w:r w:rsidRPr="00B62EB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094E0" w14:textId="77777777" w:rsidR="006F53CC" w:rsidRPr="00B62EBC" w:rsidRDefault="006F53CC" w:rsidP="00FC7A22">
            <w:pPr>
              <w:pStyle w:val="rowtabella0"/>
              <w:jc w:val="center"/>
              <w:rPr>
                <w:color w:val="002060"/>
              </w:rPr>
            </w:pPr>
            <w:r w:rsidRPr="00B62EBC">
              <w:rPr>
                <w:color w:val="002060"/>
              </w:rPr>
              <w:t>0</w:t>
            </w:r>
          </w:p>
        </w:tc>
      </w:tr>
      <w:tr w:rsidR="006F53CC" w:rsidRPr="00B62EBC" w14:paraId="13DA6BB5"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BB08CA" w14:textId="77777777" w:rsidR="006F53CC" w:rsidRPr="00B62EBC" w:rsidRDefault="006F53CC" w:rsidP="00FC7A22">
            <w:pPr>
              <w:pStyle w:val="rowtabella0"/>
              <w:rPr>
                <w:color w:val="002060"/>
              </w:rPr>
            </w:pPr>
            <w:r w:rsidRPr="00B62EBC">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CF458"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687F8"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B112D"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EF49F"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B2240"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DA45A"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6E5E4" w14:textId="77777777" w:rsidR="006F53CC" w:rsidRPr="00B62EBC" w:rsidRDefault="006F53CC" w:rsidP="00FC7A22">
            <w:pPr>
              <w:pStyle w:val="rowtabella0"/>
              <w:jc w:val="center"/>
              <w:rPr>
                <w:color w:val="002060"/>
              </w:rPr>
            </w:pPr>
            <w:r w:rsidRPr="00B62EB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E2376" w14:textId="77777777" w:rsidR="006F53CC" w:rsidRPr="00B62EBC" w:rsidRDefault="006F53CC" w:rsidP="00FC7A22">
            <w:pPr>
              <w:pStyle w:val="rowtabella0"/>
              <w:jc w:val="center"/>
              <w:rPr>
                <w:color w:val="002060"/>
              </w:rPr>
            </w:pPr>
            <w:r w:rsidRPr="00B62EB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33238" w14:textId="77777777" w:rsidR="006F53CC" w:rsidRPr="00B62EBC" w:rsidRDefault="006F53CC" w:rsidP="00FC7A22">
            <w:pPr>
              <w:pStyle w:val="rowtabella0"/>
              <w:jc w:val="center"/>
              <w:rPr>
                <w:color w:val="002060"/>
              </w:rPr>
            </w:pPr>
            <w:r w:rsidRPr="00B62EBC">
              <w:rPr>
                <w:color w:val="002060"/>
              </w:rPr>
              <w:t>0</w:t>
            </w:r>
          </w:p>
        </w:tc>
      </w:tr>
      <w:tr w:rsidR="006F53CC" w:rsidRPr="00B62EBC" w14:paraId="6D0676F6"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62BEAB" w14:textId="77777777" w:rsidR="006F53CC" w:rsidRPr="00B62EBC" w:rsidRDefault="006F53CC" w:rsidP="00FC7A22">
            <w:pPr>
              <w:pStyle w:val="rowtabella0"/>
              <w:rPr>
                <w:color w:val="002060"/>
                <w:lang w:val="es-ES"/>
              </w:rPr>
            </w:pPr>
            <w:r w:rsidRPr="00B62EBC">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97DA4"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5B60D"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5D069"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9351F"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7AC2C"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4D985"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98C60" w14:textId="77777777" w:rsidR="006F53CC" w:rsidRPr="00B62EBC" w:rsidRDefault="006F53CC" w:rsidP="00FC7A22">
            <w:pPr>
              <w:pStyle w:val="rowtabella0"/>
              <w:jc w:val="center"/>
              <w:rPr>
                <w:color w:val="002060"/>
              </w:rPr>
            </w:pPr>
            <w:r w:rsidRPr="00B62EB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AF62C" w14:textId="77777777" w:rsidR="006F53CC" w:rsidRPr="00B62EBC" w:rsidRDefault="006F53CC" w:rsidP="00FC7A22">
            <w:pPr>
              <w:pStyle w:val="rowtabella0"/>
              <w:jc w:val="center"/>
              <w:rPr>
                <w:color w:val="002060"/>
              </w:rPr>
            </w:pPr>
            <w:r w:rsidRPr="00B62EB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2D1C7" w14:textId="77777777" w:rsidR="006F53CC" w:rsidRPr="00B62EBC" w:rsidRDefault="006F53CC" w:rsidP="00FC7A22">
            <w:pPr>
              <w:pStyle w:val="rowtabella0"/>
              <w:jc w:val="center"/>
              <w:rPr>
                <w:color w:val="002060"/>
              </w:rPr>
            </w:pPr>
            <w:r w:rsidRPr="00B62EBC">
              <w:rPr>
                <w:color w:val="002060"/>
              </w:rPr>
              <w:t>0</w:t>
            </w:r>
          </w:p>
        </w:tc>
      </w:tr>
      <w:tr w:rsidR="006F53CC" w:rsidRPr="00B62EBC" w14:paraId="363439CF" w14:textId="77777777" w:rsidTr="00FC7A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0EBA00" w14:textId="77777777" w:rsidR="006F53CC" w:rsidRPr="00B62EBC" w:rsidRDefault="006F53CC" w:rsidP="00FC7A22">
            <w:pPr>
              <w:pStyle w:val="rowtabella0"/>
              <w:rPr>
                <w:color w:val="002060"/>
              </w:rPr>
            </w:pPr>
            <w:r w:rsidRPr="00B62EBC">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25237"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8D503"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07D14"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B2974"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22207"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04D0C"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88B6A" w14:textId="77777777" w:rsidR="006F53CC" w:rsidRPr="00B62EBC" w:rsidRDefault="006F53CC" w:rsidP="00FC7A22">
            <w:pPr>
              <w:pStyle w:val="rowtabella0"/>
              <w:jc w:val="center"/>
              <w:rPr>
                <w:color w:val="002060"/>
              </w:rPr>
            </w:pPr>
            <w:r w:rsidRPr="00B62EB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95B57" w14:textId="77777777" w:rsidR="006F53CC" w:rsidRPr="00B62EBC" w:rsidRDefault="006F53CC" w:rsidP="00FC7A22">
            <w:pPr>
              <w:pStyle w:val="rowtabella0"/>
              <w:jc w:val="center"/>
              <w:rPr>
                <w:color w:val="002060"/>
              </w:rPr>
            </w:pPr>
            <w:r w:rsidRPr="00B62EB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1FFEF" w14:textId="77777777" w:rsidR="006F53CC" w:rsidRPr="00B62EBC" w:rsidRDefault="006F53CC" w:rsidP="00FC7A22">
            <w:pPr>
              <w:pStyle w:val="rowtabella0"/>
              <w:jc w:val="center"/>
              <w:rPr>
                <w:color w:val="002060"/>
              </w:rPr>
            </w:pPr>
            <w:r w:rsidRPr="00B62EBC">
              <w:rPr>
                <w:color w:val="002060"/>
              </w:rPr>
              <w:t>0</w:t>
            </w:r>
          </w:p>
        </w:tc>
      </w:tr>
    </w:tbl>
    <w:p w14:paraId="0C9A86B4" w14:textId="77777777" w:rsidR="006F53CC" w:rsidRPr="00B62EBC" w:rsidRDefault="006F53CC" w:rsidP="006F53CC">
      <w:pPr>
        <w:pStyle w:val="breakline"/>
        <w:rPr>
          <w:rFonts w:eastAsiaTheme="minorEastAsia"/>
          <w:color w:val="002060"/>
        </w:rPr>
      </w:pPr>
    </w:p>
    <w:p w14:paraId="1F2E6C54" w14:textId="77777777" w:rsidR="006F53CC" w:rsidRPr="00B62EBC" w:rsidRDefault="006F53CC" w:rsidP="006F53CC">
      <w:pPr>
        <w:pStyle w:val="breakline"/>
        <w:rPr>
          <w:color w:val="002060"/>
        </w:rPr>
      </w:pPr>
    </w:p>
    <w:p w14:paraId="52FE8A30" w14:textId="77777777" w:rsidR="006F53CC" w:rsidRPr="00B62EBC" w:rsidRDefault="006F53CC" w:rsidP="006F53CC">
      <w:pPr>
        <w:pStyle w:val="sottotitolocampionato10"/>
        <w:rPr>
          <w:color w:val="002060"/>
        </w:rPr>
      </w:pPr>
      <w:r w:rsidRPr="00B62EB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F53CC" w:rsidRPr="00B62EBC" w14:paraId="28E9F4E8" w14:textId="77777777" w:rsidTr="00FC7A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82BB5" w14:textId="77777777" w:rsidR="006F53CC" w:rsidRPr="00B62EBC" w:rsidRDefault="006F53CC" w:rsidP="00FC7A22">
            <w:pPr>
              <w:pStyle w:val="headertabella0"/>
              <w:rPr>
                <w:color w:val="002060"/>
              </w:rPr>
            </w:pPr>
            <w:r w:rsidRPr="00B62EB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1712D" w14:textId="77777777" w:rsidR="006F53CC" w:rsidRPr="00B62EBC" w:rsidRDefault="006F53CC" w:rsidP="00FC7A22">
            <w:pPr>
              <w:pStyle w:val="headertabella0"/>
              <w:rPr>
                <w:color w:val="002060"/>
              </w:rPr>
            </w:pPr>
            <w:r w:rsidRPr="00B62EB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FD4EA" w14:textId="77777777" w:rsidR="006F53CC" w:rsidRPr="00B62EBC" w:rsidRDefault="006F53CC" w:rsidP="00FC7A22">
            <w:pPr>
              <w:pStyle w:val="headertabella0"/>
              <w:rPr>
                <w:color w:val="002060"/>
              </w:rPr>
            </w:pPr>
            <w:r w:rsidRPr="00B62EB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801BA" w14:textId="77777777" w:rsidR="006F53CC" w:rsidRPr="00B62EBC" w:rsidRDefault="006F53CC" w:rsidP="00FC7A22">
            <w:pPr>
              <w:pStyle w:val="headertabella0"/>
              <w:rPr>
                <w:color w:val="002060"/>
              </w:rPr>
            </w:pPr>
            <w:r w:rsidRPr="00B62EB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72BEB" w14:textId="77777777" w:rsidR="006F53CC" w:rsidRPr="00B62EBC" w:rsidRDefault="006F53CC" w:rsidP="00FC7A22">
            <w:pPr>
              <w:pStyle w:val="headertabella0"/>
              <w:rPr>
                <w:color w:val="002060"/>
              </w:rPr>
            </w:pPr>
            <w:r w:rsidRPr="00B62EB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C86B4" w14:textId="77777777" w:rsidR="006F53CC" w:rsidRPr="00B62EBC" w:rsidRDefault="006F53CC" w:rsidP="00FC7A22">
            <w:pPr>
              <w:pStyle w:val="headertabella0"/>
              <w:rPr>
                <w:color w:val="002060"/>
              </w:rPr>
            </w:pPr>
            <w:r w:rsidRPr="00B62EB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860EF" w14:textId="77777777" w:rsidR="006F53CC" w:rsidRPr="00B62EBC" w:rsidRDefault="006F53CC" w:rsidP="00FC7A22">
            <w:pPr>
              <w:pStyle w:val="headertabella0"/>
              <w:rPr>
                <w:color w:val="002060"/>
              </w:rPr>
            </w:pPr>
            <w:r w:rsidRPr="00B62EB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B9DD9" w14:textId="77777777" w:rsidR="006F53CC" w:rsidRPr="00B62EBC" w:rsidRDefault="006F53CC" w:rsidP="00FC7A22">
            <w:pPr>
              <w:pStyle w:val="headertabella0"/>
              <w:rPr>
                <w:color w:val="002060"/>
              </w:rPr>
            </w:pPr>
            <w:r w:rsidRPr="00B62EB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34C52" w14:textId="77777777" w:rsidR="006F53CC" w:rsidRPr="00B62EBC" w:rsidRDefault="006F53CC" w:rsidP="00FC7A22">
            <w:pPr>
              <w:pStyle w:val="headertabella0"/>
              <w:rPr>
                <w:color w:val="002060"/>
              </w:rPr>
            </w:pPr>
            <w:r w:rsidRPr="00B62EB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3D25C" w14:textId="77777777" w:rsidR="006F53CC" w:rsidRPr="00B62EBC" w:rsidRDefault="006F53CC" w:rsidP="00FC7A22">
            <w:pPr>
              <w:pStyle w:val="headertabella0"/>
              <w:rPr>
                <w:color w:val="002060"/>
              </w:rPr>
            </w:pPr>
            <w:r w:rsidRPr="00B62EBC">
              <w:rPr>
                <w:color w:val="002060"/>
              </w:rPr>
              <w:t>PE</w:t>
            </w:r>
          </w:p>
        </w:tc>
      </w:tr>
      <w:tr w:rsidR="006F53CC" w:rsidRPr="00B62EBC" w14:paraId="680F2751" w14:textId="77777777" w:rsidTr="00FC7A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6527D2" w14:textId="77777777" w:rsidR="006F53CC" w:rsidRPr="00B62EBC" w:rsidRDefault="006F53CC" w:rsidP="00FC7A22">
            <w:pPr>
              <w:pStyle w:val="rowtabella0"/>
              <w:rPr>
                <w:color w:val="002060"/>
              </w:rPr>
            </w:pPr>
            <w:r w:rsidRPr="00B62EBC">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57E53"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C2A97"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AC72F"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8383B"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20753"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FD777" w14:textId="77777777" w:rsidR="006F53CC" w:rsidRPr="00B62EBC" w:rsidRDefault="006F53CC" w:rsidP="00FC7A22">
            <w:pPr>
              <w:pStyle w:val="rowtabella0"/>
              <w:jc w:val="center"/>
              <w:rPr>
                <w:color w:val="002060"/>
              </w:rPr>
            </w:pPr>
            <w:r w:rsidRPr="00B62EB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9C1AD"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7F4B1" w14:textId="77777777" w:rsidR="006F53CC" w:rsidRPr="00B62EBC" w:rsidRDefault="006F53CC" w:rsidP="00FC7A22">
            <w:pPr>
              <w:pStyle w:val="rowtabella0"/>
              <w:jc w:val="center"/>
              <w:rPr>
                <w:color w:val="002060"/>
              </w:rPr>
            </w:pPr>
            <w:r w:rsidRPr="00B62EB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32B42" w14:textId="77777777" w:rsidR="006F53CC" w:rsidRPr="00B62EBC" w:rsidRDefault="006F53CC" w:rsidP="00FC7A22">
            <w:pPr>
              <w:pStyle w:val="rowtabella0"/>
              <w:jc w:val="center"/>
              <w:rPr>
                <w:color w:val="002060"/>
              </w:rPr>
            </w:pPr>
            <w:r w:rsidRPr="00B62EBC">
              <w:rPr>
                <w:color w:val="002060"/>
              </w:rPr>
              <w:t>0</w:t>
            </w:r>
          </w:p>
        </w:tc>
      </w:tr>
      <w:tr w:rsidR="006F53CC" w:rsidRPr="00B62EBC" w14:paraId="003C040F"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642BF0" w14:textId="77777777" w:rsidR="006F53CC" w:rsidRPr="00B62EBC" w:rsidRDefault="006F53CC" w:rsidP="00FC7A22">
            <w:pPr>
              <w:pStyle w:val="rowtabella0"/>
              <w:rPr>
                <w:color w:val="002060"/>
              </w:rPr>
            </w:pPr>
            <w:r w:rsidRPr="00B62EB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6640A"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8A2E7"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E7EDD"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5C35F"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4DA3E"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56859" w14:textId="77777777" w:rsidR="006F53CC" w:rsidRPr="00B62EBC" w:rsidRDefault="006F53CC" w:rsidP="00FC7A22">
            <w:pPr>
              <w:pStyle w:val="rowtabella0"/>
              <w:jc w:val="center"/>
              <w:rPr>
                <w:color w:val="002060"/>
              </w:rPr>
            </w:pPr>
            <w:r w:rsidRPr="00B62EB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0E06A"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E4AA7"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2C429" w14:textId="77777777" w:rsidR="006F53CC" w:rsidRPr="00B62EBC" w:rsidRDefault="006F53CC" w:rsidP="00FC7A22">
            <w:pPr>
              <w:pStyle w:val="rowtabella0"/>
              <w:jc w:val="center"/>
              <w:rPr>
                <w:color w:val="002060"/>
              </w:rPr>
            </w:pPr>
            <w:r w:rsidRPr="00B62EBC">
              <w:rPr>
                <w:color w:val="002060"/>
              </w:rPr>
              <w:t>0</w:t>
            </w:r>
          </w:p>
        </w:tc>
      </w:tr>
      <w:tr w:rsidR="006F53CC" w:rsidRPr="00B62EBC" w14:paraId="59B782FB"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74588B" w14:textId="77777777" w:rsidR="006F53CC" w:rsidRPr="00B62EBC" w:rsidRDefault="006F53CC" w:rsidP="00FC7A22">
            <w:pPr>
              <w:pStyle w:val="rowtabella0"/>
              <w:rPr>
                <w:color w:val="002060"/>
              </w:rPr>
            </w:pPr>
            <w:r w:rsidRPr="00B62EBC">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57C9B"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9F950"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E6E85"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2B2EA"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6A99A"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556AF" w14:textId="77777777" w:rsidR="006F53CC" w:rsidRPr="00B62EBC" w:rsidRDefault="006F53CC" w:rsidP="00FC7A22">
            <w:pPr>
              <w:pStyle w:val="rowtabella0"/>
              <w:jc w:val="center"/>
              <w:rPr>
                <w:color w:val="002060"/>
              </w:rPr>
            </w:pPr>
            <w:r w:rsidRPr="00B62EB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B33F8"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57401"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02C11" w14:textId="77777777" w:rsidR="006F53CC" w:rsidRPr="00B62EBC" w:rsidRDefault="006F53CC" w:rsidP="00FC7A22">
            <w:pPr>
              <w:pStyle w:val="rowtabella0"/>
              <w:jc w:val="center"/>
              <w:rPr>
                <w:color w:val="002060"/>
              </w:rPr>
            </w:pPr>
            <w:r w:rsidRPr="00B62EBC">
              <w:rPr>
                <w:color w:val="002060"/>
              </w:rPr>
              <w:t>0</w:t>
            </w:r>
          </w:p>
        </w:tc>
      </w:tr>
      <w:tr w:rsidR="006F53CC" w:rsidRPr="00B62EBC" w14:paraId="46D27270"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28CC4B" w14:textId="77777777" w:rsidR="006F53CC" w:rsidRPr="00B62EBC" w:rsidRDefault="006F53CC" w:rsidP="00FC7A22">
            <w:pPr>
              <w:pStyle w:val="rowtabella0"/>
              <w:rPr>
                <w:color w:val="002060"/>
              </w:rPr>
            </w:pPr>
            <w:r w:rsidRPr="00B62EBC">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255C6"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188EF"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F2A44"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54CD8"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1C1A6"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EEC92"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69320"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716A8"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CF150" w14:textId="77777777" w:rsidR="006F53CC" w:rsidRPr="00B62EBC" w:rsidRDefault="006F53CC" w:rsidP="00FC7A22">
            <w:pPr>
              <w:pStyle w:val="rowtabella0"/>
              <w:jc w:val="center"/>
              <w:rPr>
                <w:color w:val="002060"/>
              </w:rPr>
            </w:pPr>
            <w:r w:rsidRPr="00B62EBC">
              <w:rPr>
                <w:color w:val="002060"/>
              </w:rPr>
              <w:t>0</w:t>
            </w:r>
          </w:p>
        </w:tc>
      </w:tr>
      <w:tr w:rsidR="006F53CC" w:rsidRPr="00B62EBC" w14:paraId="3ACB512A"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7D0D94" w14:textId="77777777" w:rsidR="006F53CC" w:rsidRPr="00B62EBC" w:rsidRDefault="006F53CC" w:rsidP="00FC7A22">
            <w:pPr>
              <w:pStyle w:val="rowtabella0"/>
              <w:rPr>
                <w:color w:val="002060"/>
              </w:rPr>
            </w:pPr>
            <w:r w:rsidRPr="00B62EBC">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EA6E7"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5D857"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95514"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1A114"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D5AAE"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C7397"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B5267"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51E80"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FC953" w14:textId="77777777" w:rsidR="006F53CC" w:rsidRPr="00B62EBC" w:rsidRDefault="006F53CC" w:rsidP="00FC7A22">
            <w:pPr>
              <w:pStyle w:val="rowtabella0"/>
              <w:jc w:val="center"/>
              <w:rPr>
                <w:color w:val="002060"/>
              </w:rPr>
            </w:pPr>
            <w:r w:rsidRPr="00B62EBC">
              <w:rPr>
                <w:color w:val="002060"/>
              </w:rPr>
              <w:t>0</w:t>
            </w:r>
          </w:p>
        </w:tc>
      </w:tr>
      <w:tr w:rsidR="006F53CC" w:rsidRPr="00B62EBC" w14:paraId="5B82427F"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F59432" w14:textId="77777777" w:rsidR="006F53CC" w:rsidRPr="00B62EBC" w:rsidRDefault="006F53CC" w:rsidP="00FC7A22">
            <w:pPr>
              <w:pStyle w:val="rowtabella0"/>
              <w:rPr>
                <w:color w:val="002060"/>
              </w:rPr>
            </w:pPr>
            <w:r w:rsidRPr="00B62EB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31721"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B4C71"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063D7"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3124F"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24D6B"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0F14B"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5819E" w14:textId="77777777" w:rsidR="006F53CC" w:rsidRPr="00B62EBC" w:rsidRDefault="006F53CC" w:rsidP="00FC7A22">
            <w:pPr>
              <w:pStyle w:val="rowtabella0"/>
              <w:jc w:val="center"/>
              <w:rPr>
                <w:color w:val="002060"/>
              </w:rPr>
            </w:pPr>
            <w:r w:rsidRPr="00B62EB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A6D28"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A5A97" w14:textId="77777777" w:rsidR="006F53CC" w:rsidRPr="00B62EBC" w:rsidRDefault="006F53CC" w:rsidP="00FC7A22">
            <w:pPr>
              <w:pStyle w:val="rowtabella0"/>
              <w:jc w:val="center"/>
              <w:rPr>
                <w:color w:val="002060"/>
              </w:rPr>
            </w:pPr>
            <w:r w:rsidRPr="00B62EBC">
              <w:rPr>
                <w:color w:val="002060"/>
              </w:rPr>
              <w:t>0</w:t>
            </w:r>
          </w:p>
        </w:tc>
      </w:tr>
      <w:tr w:rsidR="006F53CC" w:rsidRPr="00B62EBC" w14:paraId="1A813B54"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3DF4B4" w14:textId="77777777" w:rsidR="006F53CC" w:rsidRPr="00B62EBC" w:rsidRDefault="006F53CC" w:rsidP="00FC7A22">
            <w:pPr>
              <w:pStyle w:val="rowtabella0"/>
              <w:rPr>
                <w:color w:val="002060"/>
              </w:rPr>
            </w:pPr>
            <w:r w:rsidRPr="00B62EBC">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16CD0"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85615"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B3A78"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EFB71"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0DC77"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6A6D6"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B1EE9" w14:textId="77777777" w:rsidR="006F53CC" w:rsidRPr="00B62EBC" w:rsidRDefault="006F53CC" w:rsidP="00FC7A22">
            <w:pPr>
              <w:pStyle w:val="rowtabella0"/>
              <w:jc w:val="center"/>
              <w:rPr>
                <w:color w:val="002060"/>
              </w:rPr>
            </w:pPr>
            <w:r w:rsidRPr="00B62EB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D88D7"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782C9" w14:textId="77777777" w:rsidR="006F53CC" w:rsidRPr="00B62EBC" w:rsidRDefault="006F53CC" w:rsidP="00FC7A22">
            <w:pPr>
              <w:pStyle w:val="rowtabella0"/>
              <w:jc w:val="center"/>
              <w:rPr>
                <w:color w:val="002060"/>
              </w:rPr>
            </w:pPr>
            <w:r w:rsidRPr="00B62EBC">
              <w:rPr>
                <w:color w:val="002060"/>
              </w:rPr>
              <w:t>0</w:t>
            </w:r>
          </w:p>
        </w:tc>
      </w:tr>
      <w:tr w:rsidR="006F53CC" w:rsidRPr="00B62EBC" w14:paraId="51631EAC" w14:textId="77777777" w:rsidTr="00FC7A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CDC4FA" w14:textId="77777777" w:rsidR="006F53CC" w:rsidRPr="00B62EBC" w:rsidRDefault="006F53CC" w:rsidP="00FC7A22">
            <w:pPr>
              <w:pStyle w:val="rowtabella0"/>
              <w:rPr>
                <w:color w:val="002060"/>
              </w:rPr>
            </w:pPr>
            <w:r w:rsidRPr="00B62EBC">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AA540"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280F5"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A28D3"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CD6D6"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A7B5A"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AFA99"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C7D53" w14:textId="77777777" w:rsidR="006F53CC" w:rsidRPr="00B62EBC" w:rsidRDefault="006F53CC" w:rsidP="00FC7A22">
            <w:pPr>
              <w:pStyle w:val="rowtabella0"/>
              <w:jc w:val="center"/>
              <w:rPr>
                <w:color w:val="002060"/>
              </w:rPr>
            </w:pPr>
            <w:r w:rsidRPr="00B62EB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0A667" w14:textId="77777777" w:rsidR="006F53CC" w:rsidRPr="00B62EBC" w:rsidRDefault="006F53CC" w:rsidP="00FC7A22">
            <w:pPr>
              <w:pStyle w:val="rowtabella0"/>
              <w:jc w:val="center"/>
              <w:rPr>
                <w:color w:val="002060"/>
              </w:rPr>
            </w:pPr>
            <w:r w:rsidRPr="00B62EB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CA1AB" w14:textId="77777777" w:rsidR="006F53CC" w:rsidRPr="00B62EBC" w:rsidRDefault="006F53CC" w:rsidP="00FC7A22">
            <w:pPr>
              <w:pStyle w:val="rowtabella0"/>
              <w:jc w:val="center"/>
              <w:rPr>
                <w:color w:val="002060"/>
              </w:rPr>
            </w:pPr>
            <w:r w:rsidRPr="00B62EBC">
              <w:rPr>
                <w:color w:val="002060"/>
              </w:rPr>
              <w:t>0</w:t>
            </w:r>
          </w:p>
        </w:tc>
      </w:tr>
    </w:tbl>
    <w:p w14:paraId="629C8892" w14:textId="77777777" w:rsidR="006F53CC" w:rsidRPr="00B62EBC" w:rsidRDefault="006F53CC" w:rsidP="006F53CC">
      <w:pPr>
        <w:pStyle w:val="breakline"/>
        <w:rPr>
          <w:rFonts w:eastAsiaTheme="minorEastAsia"/>
          <w:color w:val="002060"/>
        </w:rPr>
      </w:pPr>
    </w:p>
    <w:p w14:paraId="2A302BF2" w14:textId="77777777" w:rsidR="006F53CC" w:rsidRPr="00B62EBC" w:rsidRDefault="006F53CC" w:rsidP="006F53CC">
      <w:pPr>
        <w:pStyle w:val="breakline"/>
        <w:rPr>
          <w:color w:val="002060"/>
        </w:rPr>
      </w:pPr>
    </w:p>
    <w:p w14:paraId="1512B3C4" w14:textId="77777777" w:rsidR="006F53CC" w:rsidRPr="00B62EBC" w:rsidRDefault="006F53CC" w:rsidP="006F53CC">
      <w:pPr>
        <w:pStyle w:val="titolocampionato0"/>
        <w:shd w:val="clear" w:color="auto" w:fill="CCCCCC"/>
        <w:spacing w:before="80" w:after="40"/>
        <w:rPr>
          <w:color w:val="002060"/>
        </w:rPr>
      </w:pPr>
      <w:r w:rsidRPr="00B62EBC">
        <w:rPr>
          <w:color w:val="002060"/>
        </w:rPr>
        <w:t>COPPA PRIMAVERA C5 UNDER 16</w:t>
      </w:r>
    </w:p>
    <w:p w14:paraId="0987194F" w14:textId="77777777" w:rsidR="006F53CC" w:rsidRPr="00B62EBC" w:rsidRDefault="006F53CC" w:rsidP="006F53CC">
      <w:pPr>
        <w:pStyle w:val="titoloprinc0"/>
        <w:rPr>
          <w:color w:val="002060"/>
        </w:rPr>
      </w:pPr>
      <w:r w:rsidRPr="00B62EBC">
        <w:rPr>
          <w:color w:val="002060"/>
        </w:rPr>
        <w:t>RISULTATI</w:t>
      </w:r>
    </w:p>
    <w:p w14:paraId="1EE29A88" w14:textId="77777777" w:rsidR="006F53CC" w:rsidRPr="00B62EBC" w:rsidRDefault="006F53CC" w:rsidP="006F53CC">
      <w:pPr>
        <w:pStyle w:val="breakline"/>
        <w:rPr>
          <w:color w:val="002060"/>
        </w:rPr>
      </w:pPr>
    </w:p>
    <w:p w14:paraId="764F1B09" w14:textId="77777777" w:rsidR="006F53CC" w:rsidRPr="00B62EBC" w:rsidRDefault="006F53CC" w:rsidP="006F53CC">
      <w:pPr>
        <w:pStyle w:val="sottotitolocampionato10"/>
        <w:rPr>
          <w:color w:val="002060"/>
        </w:rPr>
      </w:pPr>
      <w:r w:rsidRPr="00B62EBC">
        <w:rPr>
          <w:color w:val="002060"/>
        </w:rPr>
        <w:t>RISULTATI UFFICIALI GARE DEL 15/04/2026</w:t>
      </w:r>
    </w:p>
    <w:p w14:paraId="32F51623" w14:textId="77777777" w:rsidR="006F53CC" w:rsidRPr="006F53CC" w:rsidRDefault="006F53CC" w:rsidP="006F53CC">
      <w:pPr>
        <w:pStyle w:val="sottotitolocampionato20"/>
        <w:spacing w:before="0" w:beforeAutospacing="0" w:after="0" w:afterAutospacing="0"/>
        <w:rPr>
          <w:rFonts w:ascii="Arial" w:hAnsi="Arial" w:cs="Arial"/>
          <w:color w:val="002060"/>
          <w:sz w:val="20"/>
          <w:szCs w:val="20"/>
        </w:rPr>
      </w:pPr>
      <w:r w:rsidRPr="006F53CC">
        <w:rPr>
          <w:rFonts w:ascii="Arial" w:hAnsi="Arial" w:cs="Arial"/>
          <w:color w:val="002060"/>
          <w:sz w:val="20"/>
          <w:szCs w:val="20"/>
        </w:rPr>
        <w:t>Si trascrivono qui di seguito i risultati ufficiali delle gare disputate</w:t>
      </w:r>
    </w:p>
    <w:p w14:paraId="7E9112FB" w14:textId="77777777" w:rsidR="006F53CC" w:rsidRPr="00B62EBC" w:rsidRDefault="006F53CC" w:rsidP="006F53C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F53CC" w:rsidRPr="00B62EBC" w14:paraId="29EC50AF" w14:textId="77777777" w:rsidTr="00FC7A2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F53CC" w:rsidRPr="00B62EBC" w14:paraId="65269381" w14:textId="77777777" w:rsidTr="00FC7A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2146E" w14:textId="77777777" w:rsidR="006F53CC" w:rsidRPr="00B62EBC" w:rsidRDefault="006F53CC" w:rsidP="00FC7A22">
                  <w:pPr>
                    <w:pStyle w:val="headertabella0"/>
                    <w:rPr>
                      <w:color w:val="002060"/>
                    </w:rPr>
                  </w:pPr>
                  <w:r w:rsidRPr="00B62EBC">
                    <w:rPr>
                      <w:color w:val="002060"/>
                    </w:rPr>
                    <w:t>GIRONE A - 2 Giornata - A</w:t>
                  </w:r>
                </w:p>
              </w:tc>
            </w:tr>
            <w:tr w:rsidR="006F53CC" w:rsidRPr="00B62EBC" w14:paraId="2FD2EFA6" w14:textId="77777777" w:rsidTr="00FC7A2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F5AA03" w14:textId="77777777" w:rsidR="006F53CC" w:rsidRPr="00B62EBC" w:rsidRDefault="006F53CC" w:rsidP="00FC7A22">
                  <w:pPr>
                    <w:pStyle w:val="rowtabella0"/>
                    <w:rPr>
                      <w:color w:val="002060"/>
                    </w:rPr>
                  </w:pPr>
                  <w:r w:rsidRPr="00B62EBC">
                    <w:rPr>
                      <w:color w:val="002060"/>
                    </w:rPr>
                    <w:t>POL.CAGLI SPORT ASSOCIATI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87E904" w14:textId="77777777" w:rsidR="006F53CC" w:rsidRPr="00B62EBC" w:rsidRDefault="006F53CC" w:rsidP="00FC7A22">
                  <w:pPr>
                    <w:pStyle w:val="rowtabella0"/>
                    <w:rPr>
                      <w:color w:val="002060"/>
                    </w:rPr>
                  </w:pPr>
                  <w:r w:rsidRPr="00B62EBC">
                    <w:rPr>
                      <w:color w:val="002060"/>
                    </w:rPr>
                    <w:t>- BULDOG T.N.T. LUCREZIA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031392" w14:textId="77777777" w:rsidR="006F53CC" w:rsidRPr="00B62EBC" w:rsidRDefault="006F53CC" w:rsidP="00FC7A22">
                  <w:pPr>
                    <w:pStyle w:val="rowtabella0"/>
                    <w:jc w:val="center"/>
                    <w:rPr>
                      <w:color w:val="002060"/>
                    </w:rPr>
                  </w:pPr>
                  <w:r w:rsidRPr="00B62EBC">
                    <w:rPr>
                      <w:color w:val="002060"/>
                    </w:rPr>
                    <w:t>3 - 6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12AF10" w14:textId="77777777" w:rsidR="006F53CC" w:rsidRPr="00B62EBC" w:rsidRDefault="006F53CC" w:rsidP="00FC7A22">
                  <w:pPr>
                    <w:pStyle w:val="rowtabella0"/>
                    <w:jc w:val="center"/>
                    <w:rPr>
                      <w:color w:val="002060"/>
                    </w:rPr>
                  </w:pPr>
                  <w:r w:rsidRPr="00B62EBC">
                    <w:rPr>
                      <w:color w:val="002060"/>
                    </w:rPr>
                    <w:t> </w:t>
                  </w:r>
                </w:p>
              </w:tc>
            </w:tr>
          </w:tbl>
          <w:p w14:paraId="4A40904A" w14:textId="77777777" w:rsidR="006F53CC" w:rsidRPr="00B62EBC" w:rsidRDefault="006F53CC" w:rsidP="00FC7A22">
            <w:pPr>
              <w:rPr>
                <w:color w:val="002060"/>
              </w:rPr>
            </w:pPr>
          </w:p>
        </w:tc>
      </w:tr>
    </w:tbl>
    <w:p w14:paraId="69E00F55" w14:textId="77777777" w:rsidR="006F53CC" w:rsidRPr="00B62EBC" w:rsidRDefault="006F53CC" w:rsidP="006F53CC">
      <w:pPr>
        <w:pStyle w:val="breakline"/>
        <w:rPr>
          <w:rFonts w:eastAsiaTheme="minorEastAsia"/>
          <w:color w:val="002060"/>
        </w:rPr>
      </w:pPr>
    </w:p>
    <w:p w14:paraId="53B90DD7" w14:textId="77777777" w:rsidR="006F53CC" w:rsidRPr="00B62EBC" w:rsidRDefault="006F53CC" w:rsidP="006F53CC">
      <w:pPr>
        <w:pStyle w:val="breakline"/>
        <w:rPr>
          <w:color w:val="002060"/>
        </w:rPr>
      </w:pPr>
    </w:p>
    <w:p w14:paraId="7D54C266" w14:textId="77777777" w:rsidR="006F53CC" w:rsidRPr="00B62EBC" w:rsidRDefault="006F53CC" w:rsidP="006F53CC">
      <w:pPr>
        <w:pStyle w:val="titoloprinc0"/>
        <w:rPr>
          <w:color w:val="002060"/>
        </w:rPr>
      </w:pPr>
      <w:r w:rsidRPr="00B62EBC">
        <w:rPr>
          <w:color w:val="002060"/>
        </w:rPr>
        <w:t>GIUDICE SPORTIVO</w:t>
      </w:r>
    </w:p>
    <w:p w14:paraId="37B2C654" w14:textId="77777777" w:rsidR="006F53CC" w:rsidRPr="00B62EBC" w:rsidRDefault="006F53CC" w:rsidP="006F53CC">
      <w:pPr>
        <w:pStyle w:val="diffida"/>
        <w:rPr>
          <w:color w:val="002060"/>
        </w:rPr>
      </w:pPr>
      <w:r w:rsidRPr="00B62EBC">
        <w:rPr>
          <w:color w:val="002060"/>
        </w:rPr>
        <w:t>Il Giudice Sportivo Avv. Agnese Lazzaretti, con l'assistenza del Segretario Angelo Castellana, nella seduta del 17/04/2026, ha adottato le decisioni che di seguito integralmente si riportano:</w:t>
      </w:r>
    </w:p>
    <w:p w14:paraId="606F6758" w14:textId="77777777" w:rsidR="006F53CC" w:rsidRPr="00B62EBC" w:rsidRDefault="006F53CC" w:rsidP="006F53CC">
      <w:pPr>
        <w:pStyle w:val="titolo10"/>
        <w:rPr>
          <w:color w:val="002060"/>
        </w:rPr>
      </w:pPr>
      <w:r w:rsidRPr="00B62EBC">
        <w:rPr>
          <w:color w:val="002060"/>
        </w:rPr>
        <w:t xml:space="preserve">GARE DEL 15/ 4/2026 </w:t>
      </w:r>
    </w:p>
    <w:p w14:paraId="2CDC8B36" w14:textId="77777777" w:rsidR="006F53CC" w:rsidRPr="00B62EBC" w:rsidRDefault="006F53CC" w:rsidP="006F53CC">
      <w:pPr>
        <w:pStyle w:val="titolo7a"/>
        <w:rPr>
          <w:color w:val="002060"/>
        </w:rPr>
      </w:pPr>
      <w:r w:rsidRPr="00B62EBC">
        <w:rPr>
          <w:color w:val="002060"/>
        </w:rPr>
        <w:t xml:space="preserve">PROVVEDIMENTI DISCIPLINARI </w:t>
      </w:r>
    </w:p>
    <w:p w14:paraId="23D57434" w14:textId="77777777" w:rsidR="006F53CC" w:rsidRPr="00B62EBC" w:rsidRDefault="006F53CC" w:rsidP="006F53CC">
      <w:pPr>
        <w:pStyle w:val="titolo7b0"/>
        <w:rPr>
          <w:color w:val="002060"/>
        </w:rPr>
      </w:pPr>
      <w:r w:rsidRPr="00B62EBC">
        <w:rPr>
          <w:color w:val="002060"/>
        </w:rPr>
        <w:t xml:space="preserve">In base alle risultanze degli atti ufficiali sono state deliberate le seguenti sanzioni disciplinari. </w:t>
      </w:r>
    </w:p>
    <w:p w14:paraId="4ED7C3B5" w14:textId="77777777" w:rsidR="006F53CC" w:rsidRPr="00B62EBC" w:rsidRDefault="006F53CC" w:rsidP="006F53CC">
      <w:pPr>
        <w:pStyle w:val="titolo30"/>
        <w:rPr>
          <w:color w:val="002060"/>
        </w:rPr>
      </w:pPr>
      <w:r w:rsidRPr="00B62EBC">
        <w:rPr>
          <w:color w:val="002060"/>
        </w:rPr>
        <w:t xml:space="preserve">ALLENATORI </w:t>
      </w:r>
    </w:p>
    <w:p w14:paraId="467BE845" w14:textId="77777777" w:rsidR="006F53CC" w:rsidRPr="00B62EBC" w:rsidRDefault="006F53CC" w:rsidP="006F53CC">
      <w:pPr>
        <w:pStyle w:val="titolo20"/>
        <w:rPr>
          <w:color w:val="002060"/>
        </w:rPr>
      </w:pPr>
      <w:r w:rsidRPr="00B62EB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F53CC" w:rsidRPr="00B62EBC" w14:paraId="13FB17E7" w14:textId="77777777" w:rsidTr="00FC7A22">
        <w:tc>
          <w:tcPr>
            <w:tcW w:w="2200" w:type="dxa"/>
            <w:tcMar>
              <w:top w:w="20" w:type="dxa"/>
              <w:left w:w="20" w:type="dxa"/>
              <w:bottom w:w="20" w:type="dxa"/>
              <w:right w:w="20" w:type="dxa"/>
            </w:tcMar>
            <w:vAlign w:val="center"/>
            <w:hideMark/>
          </w:tcPr>
          <w:p w14:paraId="1A8A8007" w14:textId="77777777" w:rsidR="006F53CC" w:rsidRPr="00B62EBC" w:rsidRDefault="006F53CC" w:rsidP="00FC7A22">
            <w:pPr>
              <w:pStyle w:val="movimento"/>
              <w:rPr>
                <w:color w:val="002060"/>
              </w:rPr>
            </w:pPr>
            <w:r w:rsidRPr="00B62EBC">
              <w:rPr>
                <w:color w:val="002060"/>
              </w:rPr>
              <w:t>BALDUCCI LORENZO</w:t>
            </w:r>
          </w:p>
        </w:tc>
        <w:tc>
          <w:tcPr>
            <w:tcW w:w="2200" w:type="dxa"/>
            <w:tcMar>
              <w:top w:w="20" w:type="dxa"/>
              <w:left w:w="20" w:type="dxa"/>
              <w:bottom w:w="20" w:type="dxa"/>
              <w:right w:w="20" w:type="dxa"/>
            </w:tcMar>
            <w:vAlign w:val="center"/>
            <w:hideMark/>
          </w:tcPr>
          <w:p w14:paraId="4E5E41AB" w14:textId="77777777" w:rsidR="006F53CC" w:rsidRPr="00B62EBC" w:rsidRDefault="006F53CC" w:rsidP="00FC7A22">
            <w:pPr>
              <w:pStyle w:val="movimento2"/>
              <w:rPr>
                <w:color w:val="002060"/>
              </w:rPr>
            </w:pPr>
            <w:r w:rsidRPr="00B62EBC">
              <w:rPr>
                <w:color w:val="002060"/>
              </w:rPr>
              <w:t xml:space="preserve">(POL.CAGLI SPORT ASSOCIATI) </w:t>
            </w:r>
          </w:p>
        </w:tc>
        <w:tc>
          <w:tcPr>
            <w:tcW w:w="800" w:type="dxa"/>
            <w:tcMar>
              <w:top w:w="20" w:type="dxa"/>
              <w:left w:w="20" w:type="dxa"/>
              <w:bottom w:w="20" w:type="dxa"/>
              <w:right w:w="20" w:type="dxa"/>
            </w:tcMar>
            <w:vAlign w:val="center"/>
            <w:hideMark/>
          </w:tcPr>
          <w:p w14:paraId="110A0EA5" w14:textId="77777777" w:rsidR="006F53CC" w:rsidRPr="00B62EBC" w:rsidRDefault="006F53CC" w:rsidP="00FC7A22">
            <w:pPr>
              <w:pStyle w:val="movimento"/>
              <w:rPr>
                <w:color w:val="002060"/>
              </w:rPr>
            </w:pPr>
            <w:r w:rsidRPr="00B62EBC">
              <w:rPr>
                <w:color w:val="002060"/>
              </w:rPr>
              <w:t> </w:t>
            </w:r>
          </w:p>
        </w:tc>
        <w:tc>
          <w:tcPr>
            <w:tcW w:w="2200" w:type="dxa"/>
            <w:tcMar>
              <w:top w:w="20" w:type="dxa"/>
              <w:left w:w="20" w:type="dxa"/>
              <w:bottom w:w="20" w:type="dxa"/>
              <w:right w:w="20" w:type="dxa"/>
            </w:tcMar>
            <w:vAlign w:val="center"/>
            <w:hideMark/>
          </w:tcPr>
          <w:p w14:paraId="49E09B65" w14:textId="77777777" w:rsidR="006F53CC" w:rsidRPr="00B62EBC" w:rsidRDefault="006F53CC" w:rsidP="00FC7A22">
            <w:pPr>
              <w:pStyle w:val="movimento"/>
              <w:rPr>
                <w:color w:val="002060"/>
              </w:rPr>
            </w:pPr>
            <w:r w:rsidRPr="00B62EBC">
              <w:rPr>
                <w:color w:val="002060"/>
              </w:rPr>
              <w:t> </w:t>
            </w:r>
          </w:p>
        </w:tc>
        <w:tc>
          <w:tcPr>
            <w:tcW w:w="2200" w:type="dxa"/>
            <w:tcMar>
              <w:top w:w="20" w:type="dxa"/>
              <w:left w:w="20" w:type="dxa"/>
              <w:bottom w:w="20" w:type="dxa"/>
              <w:right w:w="20" w:type="dxa"/>
            </w:tcMar>
            <w:vAlign w:val="center"/>
            <w:hideMark/>
          </w:tcPr>
          <w:p w14:paraId="48B64829" w14:textId="77777777" w:rsidR="006F53CC" w:rsidRPr="00B62EBC" w:rsidRDefault="006F53CC" w:rsidP="00FC7A22">
            <w:pPr>
              <w:pStyle w:val="movimento2"/>
              <w:rPr>
                <w:color w:val="002060"/>
              </w:rPr>
            </w:pPr>
            <w:r w:rsidRPr="00B62EBC">
              <w:rPr>
                <w:color w:val="002060"/>
              </w:rPr>
              <w:t> </w:t>
            </w:r>
          </w:p>
        </w:tc>
      </w:tr>
    </w:tbl>
    <w:p w14:paraId="22D0A594" w14:textId="77777777" w:rsidR="006F53CC" w:rsidRPr="00B62EBC" w:rsidRDefault="006F53CC" w:rsidP="006F53CC">
      <w:pPr>
        <w:pStyle w:val="titolo30"/>
        <w:rPr>
          <w:rFonts w:eastAsiaTheme="minorEastAsia"/>
          <w:color w:val="002060"/>
        </w:rPr>
      </w:pPr>
      <w:r w:rsidRPr="00B62EBC">
        <w:rPr>
          <w:color w:val="002060"/>
        </w:rPr>
        <w:lastRenderedPageBreak/>
        <w:t xml:space="preserve">CALCIATORI ESPULSI </w:t>
      </w:r>
    </w:p>
    <w:p w14:paraId="396CDC22" w14:textId="77777777" w:rsidR="006F53CC" w:rsidRPr="00B62EBC" w:rsidRDefault="006F53CC" w:rsidP="006F53CC">
      <w:pPr>
        <w:pStyle w:val="titolo20"/>
        <w:rPr>
          <w:color w:val="002060"/>
        </w:rPr>
      </w:pPr>
      <w:r w:rsidRPr="00B62EBC">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F53CC" w:rsidRPr="00B62EBC" w14:paraId="4B2F04D7" w14:textId="77777777" w:rsidTr="00FC7A22">
        <w:tc>
          <w:tcPr>
            <w:tcW w:w="2200" w:type="dxa"/>
            <w:tcMar>
              <w:top w:w="20" w:type="dxa"/>
              <w:left w:w="20" w:type="dxa"/>
              <w:bottom w:w="20" w:type="dxa"/>
              <w:right w:w="20" w:type="dxa"/>
            </w:tcMar>
            <w:vAlign w:val="center"/>
            <w:hideMark/>
          </w:tcPr>
          <w:p w14:paraId="2045D520" w14:textId="77777777" w:rsidR="006F53CC" w:rsidRPr="00B62EBC" w:rsidRDefault="006F53CC" w:rsidP="00FC7A22">
            <w:pPr>
              <w:pStyle w:val="movimento"/>
              <w:rPr>
                <w:color w:val="002060"/>
              </w:rPr>
            </w:pPr>
            <w:r w:rsidRPr="00B62EBC">
              <w:rPr>
                <w:color w:val="002060"/>
              </w:rPr>
              <w:t>MENSA ISAIA</w:t>
            </w:r>
          </w:p>
        </w:tc>
        <w:tc>
          <w:tcPr>
            <w:tcW w:w="2200" w:type="dxa"/>
            <w:tcMar>
              <w:top w:w="20" w:type="dxa"/>
              <w:left w:w="20" w:type="dxa"/>
              <w:bottom w:w="20" w:type="dxa"/>
              <w:right w:w="20" w:type="dxa"/>
            </w:tcMar>
            <w:vAlign w:val="center"/>
            <w:hideMark/>
          </w:tcPr>
          <w:p w14:paraId="320DFF1F" w14:textId="77777777" w:rsidR="006F53CC" w:rsidRPr="00B62EBC" w:rsidRDefault="006F53CC" w:rsidP="00FC7A22">
            <w:pPr>
              <w:pStyle w:val="movimento2"/>
              <w:rPr>
                <w:color w:val="002060"/>
              </w:rPr>
            </w:pPr>
            <w:r w:rsidRPr="00B62EBC">
              <w:rPr>
                <w:color w:val="002060"/>
              </w:rPr>
              <w:t xml:space="preserve">(POL.CAGLI SPORT ASSOCIATI) </w:t>
            </w:r>
          </w:p>
        </w:tc>
        <w:tc>
          <w:tcPr>
            <w:tcW w:w="800" w:type="dxa"/>
            <w:tcMar>
              <w:top w:w="20" w:type="dxa"/>
              <w:left w:w="20" w:type="dxa"/>
              <w:bottom w:w="20" w:type="dxa"/>
              <w:right w:w="20" w:type="dxa"/>
            </w:tcMar>
            <w:vAlign w:val="center"/>
            <w:hideMark/>
          </w:tcPr>
          <w:p w14:paraId="5E012193" w14:textId="77777777" w:rsidR="006F53CC" w:rsidRPr="00B62EBC" w:rsidRDefault="006F53CC" w:rsidP="00FC7A22">
            <w:pPr>
              <w:pStyle w:val="movimento"/>
              <w:rPr>
                <w:color w:val="002060"/>
              </w:rPr>
            </w:pPr>
            <w:r w:rsidRPr="00B62EBC">
              <w:rPr>
                <w:color w:val="002060"/>
              </w:rPr>
              <w:t> </w:t>
            </w:r>
          </w:p>
        </w:tc>
        <w:tc>
          <w:tcPr>
            <w:tcW w:w="2200" w:type="dxa"/>
            <w:tcMar>
              <w:top w:w="20" w:type="dxa"/>
              <w:left w:w="20" w:type="dxa"/>
              <w:bottom w:w="20" w:type="dxa"/>
              <w:right w:w="20" w:type="dxa"/>
            </w:tcMar>
            <w:vAlign w:val="center"/>
            <w:hideMark/>
          </w:tcPr>
          <w:p w14:paraId="6C71F205" w14:textId="77777777" w:rsidR="006F53CC" w:rsidRPr="00B62EBC" w:rsidRDefault="006F53CC" w:rsidP="00FC7A22">
            <w:pPr>
              <w:pStyle w:val="movimento"/>
              <w:rPr>
                <w:color w:val="002060"/>
              </w:rPr>
            </w:pPr>
            <w:r w:rsidRPr="00B62EBC">
              <w:rPr>
                <w:color w:val="002060"/>
              </w:rPr>
              <w:t> </w:t>
            </w:r>
          </w:p>
        </w:tc>
        <w:tc>
          <w:tcPr>
            <w:tcW w:w="2200" w:type="dxa"/>
            <w:tcMar>
              <w:top w:w="20" w:type="dxa"/>
              <w:left w:w="20" w:type="dxa"/>
              <w:bottom w:w="20" w:type="dxa"/>
              <w:right w:w="20" w:type="dxa"/>
            </w:tcMar>
            <w:vAlign w:val="center"/>
            <w:hideMark/>
          </w:tcPr>
          <w:p w14:paraId="6A5EA00D" w14:textId="77777777" w:rsidR="006F53CC" w:rsidRPr="00B62EBC" w:rsidRDefault="006F53CC" w:rsidP="00FC7A22">
            <w:pPr>
              <w:pStyle w:val="movimento2"/>
              <w:rPr>
                <w:color w:val="002060"/>
              </w:rPr>
            </w:pPr>
            <w:r w:rsidRPr="00B62EBC">
              <w:rPr>
                <w:color w:val="002060"/>
              </w:rPr>
              <w:t> </w:t>
            </w:r>
          </w:p>
        </w:tc>
      </w:tr>
    </w:tbl>
    <w:p w14:paraId="65D97815" w14:textId="77777777" w:rsidR="006F53CC" w:rsidRPr="00B62EBC" w:rsidRDefault="006F53CC" w:rsidP="006F53CC">
      <w:pPr>
        <w:pStyle w:val="titolo30"/>
        <w:rPr>
          <w:rFonts w:eastAsiaTheme="minorEastAsia"/>
          <w:color w:val="002060"/>
        </w:rPr>
      </w:pPr>
      <w:r w:rsidRPr="00B62EBC">
        <w:rPr>
          <w:color w:val="002060"/>
        </w:rPr>
        <w:t xml:space="preserve">CALCIATORI NON ESPULSI </w:t>
      </w:r>
    </w:p>
    <w:p w14:paraId="62E09E82" w14:textId="77777777" w:rsidR="006F53CC" w:rsidRPr="00B62EBC" w:rsidRDefault="006F53CC" w:rsidP="006F53CC">
      <w:pPr>
        <w:pStyle w:val="titolo20"/>
        <w:rPr>
          <w:color w:val="002060"/>
        </w:rPr>
      </w:pPr>
      <w:r w:rsidRPr="00B62EB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F53CC" w:rsidRPr="00B62EBC" w14:paraId="51C9E17C" w14:textId="77777777" w:rsidTr="00FC7A22">
        <w:tc>
          <w:tcPr>
            <w:tcW w:w="2200" w:type="dxa"/>
            <w:tcMar>
              <w:top w:w="20" w:type="dxa"/>
              <w:left w:w="20" w:type="dxa"/>
              <w:bottom w:w="20" w:type="dxa"/>
              <w:right w:w="20" w:type="dxa"/>
            </w:tcMar>
            <w:vAlign w:val="center"/>
            <w:hideMark/>
          </w:tcPr>
          <w:p w14:paraId="5E2DDC1C" w14:textId="77777777" w:rsidR="006F53CC" w:rsidRPr="00B62EBC" w:rsidRDefault="006F53CC" w:rsidP="00FC7A22">
            <w:pPr>
              <w:pStyle w:val="movimento"/>
              <w:rPr>
                <w:color w:val="002060"/>
              </w:rPr>
            </w:pPr>
            <w:r w:rsidRPr="00B62EBC">
              <w:rPr>
                <w:color w:val="002060"/>
              </w:rPr>
              <w:t>ALIU DIONIS</w:t>
            </w:r>
          </w:p>
        </w:tc>
        <w:tc>
          <w:tcPr>
            <w:tcW w:w="2200" w:type="dxa"/>
            <w:tcMar>
              <w:top w:w="20" w:type="dxa"/>
              <w:left w:w="20" w:type="dxa"/>
              <w:bottom w:w="20" w:type="dxa"/>
              <w:right w:w="20" w:type="dxa"/>
            </w:tcMar>
            <w:vAlign w:val="center"/>
            <w:hideMark/>
          </w:tcPr>
          <w:p w14:paraId="2061F3D1" w14:textId="77777777" w:rsidR="006F53CC" w:rsidRPr="00B62EBC" w:rsidRDefault="006F53CC" w:rsidP="00FC7A22">
            <w:pPr>
              <w:pStyle w:val="movimento2"/>
              <w:rPr>
                <w:color w:val="002060"/>
              </w:rPr>
            </w:pPr>
            <w:r w:rsidRPr="00B62EBC">
              <w:rPr>
                <w:color w:val="002060"/>
              </w:rPr>
              <w:t xml:space="preserve">(BULDOG T.N.T. LUCREZIA) </w:t>
            </w:r>
          </w:p>
        </w:tc>
        <w:tc>
          <w:tcPr>
            <w:tcW w:w="800" w:type="dxa"/>
            <w:tcMar>
              <w:top w:w="20" w:type="dxa"/>
              <w:left w:w="20" w:type="dxa"/>
              <w:bottom w:w="20" w:type="dxa"/>
              <w:right w:w="20" w:type="dxa"/>
            </w:tcMar>
            <w:vAlign w:val="center"/>
            <w:hideMark/>
          </w:tcPr>
          <w:p w14:paraId="68D36400" w14:textId="77777777" w:rsidR="006F53CC" w:rsidRPr="00B62EBC" w:rsidRDefault="006F53CC" w:rsidP="00FC7A22">
            <w:pPr>
              <w:pStyle w:val="movimento"/>
              <w:rPr>
                <w:color w:val="002060"/>
              </w:rPr>
            </w:pPr>
            <w:r w:rsidRPr="00B62EBC">
              <w:rPr>
                <w:color w:val="002060"/>
              </w:rPr>
              <w:t> </w:t>
            </w:r>
          </w:p>
        </w:tc>
        <w:tc>
          <w:tcPr>
            <w:tcW w:w="2200" w:type="dxa"/>
            <w:tcMar>
              <w:top w:w="20" w:type="dxa"/>
              <w:left w:w="20" w:type="dxa"/>
              <w:bottom w:w="20" w:type="dxa"/>
              <w:right w:w="20" w:type="dxa"/>
            </w:tcMar>
            <w:vAlign w:val="center"/>
            <w:hideMark/>
          </w:tcPr>
          <w:p w14:paraId="10B0545B" w14:textId="77777777" w:rsidR="006F53CC" w:rsidRPr="00B62EBC" w:rsidRDefault="006F53CC" w:rsidP="00FC7A22">
            <w:pPr>
              <w:pStyle w:val="movimento"/>
              <w:rPr>
                <w:color w:val="002060"/>
              </w:rPr>
            </w:pPr>
            <w:r w:rsidRPr="00B62EBC">
              <w:rPr>
                <w:color w:val="002060"/>
              </w:rPr>
              <w:t>CATALANI MANUEL</w:t>
            </w:r>
          </w:p>
        </w:tc>
        <w:tc>
          <w:tcPr>
            <w:tcW w:w="2200" w:type="dxa"/>
            <w:tcMar>
              <w:top w:w="20" w:type="dxa"/>
              <w:left w:w="20" w:type="dxa"/>
              <w:bottom w:w="20" w:type="dxa"/>
              <w:right w:w="20" w:type="dxa"/>
            </w:tcMar>
            <w:vAlign w:val="center"/>
            <w:hideMark/>
          </w:tcPr>
          <w:p w14:paraId="57A0E04D" w14:textId="77777777" w:rsidR="006F53CC" w:rsidRPr="00B62EBC" w:rsidRDefault="006F53CC" w:rsidP="00FC7A22">
            <w:pPr>
              <w:pStyle w:val="movimento2"/>
              <w:rPr>
                <w:color w:val="002060"/>
              </w:rPr>
            </w:pPr>
            <w:r w:rsidRPr="00B62EBC">
              <w:rPr>
                <w:color w:val="002060"/>
              </w:rPr>
              <w:t xml:space="preserve">(BULDOG T.N.T. LUCREZIA) </w:t>
            </w:r>
          </w:p>
        </w:tc>
      </w:tr>
      <w:tr w:rsidR="006F53CC" w:rsidRPr="00B62EBC" w14:paraId="76C964B8" w14:textId="77777777" w:rsidTr="00FC7A22">
        <w:tc>
          <w:tcPr>
            <w:tcW w:w="2200" w:type="dxa"/>
            <w:tcMar>
              <w:top w:w="20" w:type="dxa"/>
              <w:left w:w="20" w:type="dxa"/>
              <w:bottom w:w="20" w:type="dxa"/>
              <w:right w:w="20" w:type="dxa"/>
            </w:tcMar>
            <w:vAlign w:val="center"/>
            <w:hideMark/>
          </w:tcPr>
          <w:p w14:paraId="48DC2105" w14:textId="77777777" w:rsidR="006F53CC" w:rsidRPr="00B62EBC" w:rsidRDefault="006F53CC" w:rsidP="00FC7A22">
            <w:pPr>
              <w:pStyle w:val="movimento"/>
              <w:rPr>
                <w:color w:val="002060"/>
              </w:rPr>
            </w:pPr>
            <w:r w:rsidRPr="00B62EBC">
              <w:rPr>
                <w:color w:val="002060"/>
              </w:rPr>
              <w:t>TORSITANO PIETRO</w:t>
            </w:r>
          </w:p>
        </w:tc>
        <w:tc>
          <w:tcPr>
            <w:tcW w:w="2200" w:type="dxa"/>
            <w:tcMar>
              <w:top w:w="20" w:type="dxa"/>
              <w:left w:w="20" w:type="dxa"/>
              <w:bottom w:w="20" w:type="dxa"/>
              <w:right w:w="20" w:type="dxa"/>
            </w:tcMar>
            <w:vAlign w:val="center"/>
            <w:hideMark/>
          </w:tcPr>
          <w:p w14:paraId="3FEBA7E4" w14:textId="77777777" w:rsidR="006F53CC" w:rsidRPr="00B62EBC" w:rsidRDefault="006F53CC" w:rsidP="00FC7A22">
            <w:pPr>
              <w:pStyle w:val="movimento2"/>
              <w:rPr>
                <w:color w:val="002060"/>
              </w:rPr>
            </w:pPr>
            <w:r w:rsidRPr="00B62EBC">
              <w:rPr>
                <w:color w:val="002060"/>
              </w:rPr>
              <w:t xml:space="preserve">(BULDOG T.N.T. LUCREZIA) </w:t>
            </w:r>
          </w:p>
        </w:tc>
        <w:tc>
          <w:tcPr>
            <w:tcW w:w="800" w:type="dxa"/>
            <w:tcMar>
              <w:top w:w="20" w:type="dxa"/>
              <w:left w:w="20" w:type="dxa"/>
              <w:bottom w:w="20" w:type="dxa"/>
              <w:right w:w="20" w:type="dxa"/>
            </w:tcMar>
            <w:vAlign w:val="center"/>
            <w:hideMark/>
          </w:tcPr>
          <w:p w14:paraId="4E949EF5" w14:textId="77777777" w:rsidR="006F53CC" w:rsidRPr="00B62EBC" w:rsidRDefault="006F53CC" w:rsidP="00FC7A22">
            <w:pPr>
              <w:pStyle w:val="movimento"/>
              <w:rPr>
                <w:color w:val="002060"/>
              </w:rPr>
            </w:pPr>
            <w:r w:rsidRPr="00B62EBC">
              <w:rPr>
                <w:color w:val="002060"/>
              </w:rPr>
              <w:t> </w:t>
            </w:r>
          </w:p>
        </w:tc>
        <w:tc>
          <w:tcPr>
            <w:tcW w:w="2200" w:type="dxa"/>
            <w:tcMar>
              <w:top w:w="20" w:type="dxa"/>
              <w:left w:w="20" w:type="dxa"/>
              <w:bottom w:w="20" w:type="dxa"/>
              <w:right w:w="20" w:type="dxa"/>
            </w:tcMar>
            <w:vAlign w:val="center"/>
            <w:hideMark/>
          </w:tcPr>
          <w:p w14:paraId="36A301A2" w14:textId="77777777" w:rsidR="006F53CC" w:rsidRPr="00B62EBC" w:rsidRDefault="006F53CC" w:rsidP="00FC7A22">
            <w:pPr>
              <w:pStyle w:val="movimento"/>
              <w:rPr>
                <w:color w:val="002060"/>
              </w:rPr>
            </w:pPr>
            <w:r w:rsidRPr="00B62EBC">
              <w:rPr>
                <w:color w:val="002060"/>
              </w:rPr>
              <w:t> </w:t>
            </w:r>
          </w:p>
        </w:tc>
        <w:tc>
          <w:tcPr>
            <w:tcW w:w="2200" w:type="dxa"/>
            <w:tcMar>
              <w:top w:w="20" w:type="dxa"/>
              <w:left w:w="20" w:type="dxa"/>
              <w:bottom w:w="20" w:type="dxa"/>
              <w:right w:w="20" w:type="dxa"/>
            </w:tcMar>
            <w:vAlign w:val="center"/>
            <w:hideMark/>
          </w:tcPr>
          <w:p w14:paraId="26827B85" w14:textId="77777777" w:rsidR="006F53CC" w:rsidRPr="00B62EBC" w:rsidRDefault="006F53CC" w:rsidP="00FC7A22">
            <w:pPr>
              <w:pStyle w:val="movimento2"/>
              <w:rPr>
                <w:color w:val="002060"/>
              </w:rPr>
            </w:pPr>
            <w:r w:rsidRPr="00B62EBC">
              <w:rPr>
                <w:color w:val="002060"/>
              </w:rPr>
              <w:t> </w:t>
            </w:r>
          </w:p>
        </w:tc>
      </w:tr>
    </w:tbl>
    <w:p w14:paraId="2729EB05" w14:textId="77777777" w:rsidR="006F53CC" w:rsidRDefault="006F53CC" w:rsidP="006F53CC">
      <w:pPr>
        <w:pStyle w:val="breakline"/>
        <w:rPr>
          <w:color w:val="002060"/>
        </w:rPr>
      </w:pPr>
    </w:p>
    <w:p w14:paraId="0E29E22E" w14:textId="77777777" w:rsidR="006F53CC" w:rsidRPr="001910FC" w:rsidRDefault="006F53CC" w:rsidP="006F53CC">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77D6BD7F" w14:textId="77777777" w:rsidR="006F53CC" w:rsidRPr="001910FC" w:rsidRDefault="006F53CC" w:rsidP="006F53CC">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0430B996" w14:textId="77777777" w:rsidR="006F53CC" w:rsidRPr="00B62EBC" w:rsidRDefault="006F53CC" w:rsidP="006F53CC">
      <w:pPr>
        <w:pStyle w:val="breakline"/>
        <w:rPr>
          <w:rFonts w:eastAsiaTheme="minorEastAsia"/>
          <w:color w:val="002060"/>
        </w:rPr>
      </w:pPr>
    </w:p>
    <w:p w14:paraId="5C4C5A20" w14:textId="77777777" w:rsidR="006F53CC" w:rsidRPr="00B62EBC" w:rsidRDefault="006F53CC" w:rsidP="006F53CC">
      <w:pPr>
        <w:pStyle w:val="titoloprinc0"/>
        <w:rPr>
          <w:color w:val="002060"/>
        </w:rPr>
      </w:pPr>
      <w:r w:rsidRPr="00B62EBC">
        <w:rPr>
          <w:color w:val="002060"/>
        </w:rPr>
        <w:t>CLASSIFICA</w:t>
      </w:r>
    </w:p>
    <w:p w14:paraId="782A6506" w14:textId="77777777" w:rsidR="006F53CC" w:rsidRPr="00B62EBC" w:rsidRDefault="006F53CC" w:rsidP="006F53CC">
      <w:pPr>
        <w:pStyle w:val="breakline"/>
        <w:rPr>
          <w:color w:val="002060"/>
        </w:rPr>
      </w:pPr>
    </w:p>
    <w:p w14:paraId="0D728A7F" w14:textId="77777777" w:rsidR="006F53CC" w:rsidRPr="00B62EBC" w:rsidRDefault="006F53CC" w:rsidP="006F53CC">
      <w:pPr>
        <w:pStyle w:val="breakline"/>
        <w:rPr>
          <w:color w:val="002060"/>
        </w:rPr>
      </w:pPr>
    </w:p>
    <w:p w14:paraId="7E37F297" w14:textId="77777777" w:rsidR="006F53CC" w:rsidRPr="00B62EBC" w:rsidRDefault="006F53CC" w:rsidP="006F53CC">
      <w:pPr>
        <w:pStyle w:val="sottotitolocampionato10"/>
        <w:rPr>
          <w:color w:val="002060"/>
        </w:rPr>
      </w:pPr>
      <w:r w:rsidRPr="00B62EB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F53CC" w:rsidRPr="00B62EBC" w14:paraId="6B001332" w14:textId="77777777" w:rsidTr="00FC7A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27D7F" w14:textId="77777777" w:rsidR="006F53CC" w:rsidRPr="00B62EBC" w:rsidRDefault="006F53CC" w:rsidP="00FC7A22">
            <w:pPr>
              <w:pStyle w:val="headertabella0"/>
              <w:rPr>
                <w:color w:val="002060"/>
              </w:rPr>
            </w:pPr>
            <w:r w:rsidRPr="00B62EB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547AE" w14:textId="77777777" w:rsidR="006F53CC" w:rsidRPr="00B62EBC" w:rsidRDefault="006F53CC" w:rsidP="00FC7A22">
            <w:pPr>
              <w:pStyle w:val="headertabella0"/>
              <w:rPr>
                <w:color w:val="002060"/>
              </w:rPr>
            </w:pPr>
            <w:r w:rsidRPr="00B62EB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BB030" w14:textId="77777777" w:rsidR="006F53CC" w:rsidRPr="00B62EBC" w:rsidRDefault="006F53CC" w:rsidP="00FC7A22">
            <w:pPr>
              <w:pStyle w:val="headertabella0"/>
              <w:rPr>
                <w:color w:val="002060"/>
              </w:rPr>
            </w:pPr>
            <w:r w:rsidRPr="00B62EB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2C9F8" w14:textId="77777777" w:rsidR="006F53CC" w:rsidRPr="00B62EBC" w:rsidRDefault="006F53CC" w:rsidP="00FC7A22">
            <w:pPr>
              <w:pStyle w:val="headertabella0"/>
              <w:rPr>
                <w:color w:val="002060"/>
              </w:rPr>
            </w:pPr>
            <w:r w:rsidRPr="00B62EB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B398F" w14:textId="77777777" w:rsidR="006F53CC" w:rsidRPr="00B62EBC" w:rsidRDefault="006F53CC" w:rsidP="00FC7A22">
            <w:pPr>
              <w:pStyle w:val="headertabella0"/>
              <w:rPr>
                <w:color w:val="002060"/>
              </w:rPr>
            </w:pPr>
            <w:r w:rsidRPr="00B62EB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C1690" w14:textId="77777777" w:rsidR="006F53CC" w:rsidRPr="00B62EBC" w:rsidRDefault="006F53CC" w:rsidP="00FC7A22">
            <w:pPr>
              <w:pStyle w:val="headertabella0"/>
              <w:rPr>
                <w:color w:val="002060"/>
              </w:rPr>
            </w:pPr>
            <w:r w:rsidRPr="00B62EB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A76A5" w14:textId="77777777" w:rsidR="006F53CC" w:rsidRPr="00B62EBC" w:rsidRDefault="006F53CC" w:rsidP="00FC7A22">
            <w:pPr>
              <w:pStyle w:val="headertabella0"/>
              <w:rPr>
                <w:color w:val="002060"/>
              </w:rPr>
            </w:pPr>
            <w:r w:rsidRPr="00B62EB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653BD" w14:textId="77777777" w:rsidR="006F53CC" w:rsidRPr="00B62EBC" w:rsidRDefault="006F53CC" w:rsidP="00FC7A22">
            <w:pPr>
              <w:pStyle w:val="headertabella0"/>
              <w:rPr>
                <w:color w:val="002060"/>
              </w:rPr>
            </w:pPr>
            <w:r w:rsidRPr="00B62EB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72B30" w14:textId="77777777" w:rsidR="006F53CC" w:rsidRPr="00B62EBC" w:rsidRDefault="006F53CC" w:rsidP="00FC7A22">
            <w:pPr>
              <w:pStyle w:val="headertabella0"/>
              <w:rPr>
                <w:color w:val="002060"/>
              </w:rPr>
            </w:pPr>
            <w:r w:rsidRPr="00B62EB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0ACC1" w14:textId="77777777" w:rsidR="006F53CC" w:rsidRPr="00B62EBC" w:rsidRDefault="006F53CC" w:rsidP="00FC7A22">
            <w:pPr>
              <w:pStyle w:val="headertabella0"/>
              <w:rPr>
                <w:color w:val="002060"/>
              </w:rPr>
            </w:pPr>
            <w:r w:rsidRPr="00B62EBC">
              <w:rPr>
                <w:color w:val="002060"/>
              </w:rPr>
              <w:t>PE</w:t>
            </w:r>
          </w:p>
        </w:tc>
      </w:tr>
      <w:tr w:rsidR="006F53CC" w:rsidRPr="00B62EBC" w14:paraId="0EF48065" w14:textId="77777777" w:rsidTr="00FC7A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ED5002" w14:textId="77777777" w:rsidR="006F53CC" w:rsidRPr="00B62EBC" w:rsidRDefault="006F53CC" w:rsidP="00FC7A22">
            <w:pPr>
              <w:pStyle w:val="rowtabella0"/>
              <w:rPr>
                <w:color w:val="002060"/>
              </w:rPr>
            </w:pPr>
            <w:r w:rsidRPr="00B62EBC">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35DD4"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366A7"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6104C"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2892"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D57A3"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7BF96" w14:textId="77777777" w:rsidR="006F53CC" w:rsidRPr="00B62EBC" w:rsidRDefault="006F53CC" w:rsidP="00FC7A22">
            <w:pPr>
              <w:pStyle w:val="rowtabella0"/>
              <w:jc w:val="center"/>
              <w:rPr>
                <w:color w:val="002060"/>
              </w:rPr>
            </w:pPr>
            <w:r w:rsidRPr="00B62EB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DC03F" w14:textId="77777777" w:rsidR="006F53CC" w:rsidRPr="00B62EBC" w:rsidRDefault="006F53CC" w:rsidP="00FC7A22">
            <w:pPr>
              <w:pStyle w:val="rowtabella0"/>
              <w:jc w:val="center"/>
              <w:rPr>
                <w:color w:val="002060"/>
              </w:rPr>
            </w:pPr>
            <w:r w:rsidRPr="00B62EB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51A29" w14:textId="77777777" w:rsidR="006F53CC" w:rsidRPr="00B62EBC" w:rsidRDefault="006F53CC" w:rsidP="00FC7A22">
            <w:pPr>
              <w:pStyle w:val="rowtabella0"/>
              <w:jc w:val="center"/>
              <w:rPr>
                <w:color w:val="002060"/>
              </w:rPr>
            </w:pPr>
            <w:r w:rsidRPr="00B62EB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9789B" w14:textId="77777777" w:rsidR="006F53CC" w:rsidRPr="00B62EBC" w:rsidRDefault="006F53CC" w:rsidP="00FC7A22">
            <w:pPr>
              <w:pStyle w:val="rowtabella0"/>
              <w:jc w:val="center"/>
              <w:rPr>
                <w:color w:val="002060"/>
              </w:rPr>
            </w:pPr>
            <w:r w:rsidRPr="00B62EBC">
              <w:rPr>
                <w:color w:val="002060"/>
              </w:rPr>
              <w:t>0</w:t>
            </w:r>
          </w:p>
        </w:tc>
      </w:tr>
      <w:tr w:rsidR="006F53CC" w:rsidRPr="00B62EBC" w14:paraId="7A945BF7"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EE4B01" w14:textId="77777777" w:rsidR="006F53CC" w:rsidRPr="00B62EBC" w:rsidRDefault="006F53CC" w:rsidP="00FC7A22">
            <w:pPr>
              <w:pStyle w:val="rowtabella0"/>
              <w:rPr>
                <w:color w:val="002060"/>
              </w:rPr>
            </w:pPr>
            <w:r w:rsidRPr="00B62EBC">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04B91"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FCA39"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DD0AA"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AC939"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663C7"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E9B7E" w14:textId="77777777" w:rsidR="006F53CC" w:rsidRPr="00B62EBC" w:rsidRDefault="006F53CC" w:rsidP="00FC7A22">
            <w:pPr>
              <w:pStyle w:val="rowtabella0"/>
              <w:jc w:val="center"/>
              <w:rPr>
                <w:color w:val="002060"/>
              </w:rPr>
            </w:pPr>
            <w:r w:rsidRPr="00B62EB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FEE37" w14:textId="77777777" w:rsidR="006F53CC" w:rsidRPr="00B62EBC" w:rsidRDefault="006F53CC" w:rsidP="00FC7A22">
            <w:pPr>
              <w:pStyle w:val="rowtabella0"/>
              <w:jc w:val="center"/>
              <w:rPr>
                <w:color w:val="002060"/>
              </w:rPr>
            </w:pPr>
            <w:r w:rsidRPr="00B62EB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28BB8" w14:textId="77777777" w:rsidR="006F53CC" w:rsidRPr="00B62EBC" w:rsidRDefault="006F53CC" w:rsidP="00FC7A22">
            <w:pPr>
              <w:pStyle w:val="rowtabella0"/>
              <w:jc w:val="center"/>
              <w:rPr>
                <w:color w:val="002060"/>
              </w:rPr>
            </w:pPr>
            <w:r w:rsidRPr="00B62EB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70694" w14:textId="77777777" w:rsidR="006F53CC" w:rsidRPr="00B62EBC" w:rsidRDefault="006F53CC" w:rsidP="00FC7A22">
            <w:pPr>
              <w:pStyle w:val="rowtabella0"/>
              <w:jc w:val="center"/>
              <w:rPr>
                <w:color w:val="002060"/>
              </w:rPr>
            </w:pPr>
            <w:r w:rsidRPr="00B62EBC">
              <w:rPr>
                <w:color w:val="002060"/>
              </w:rPr>
              <w:t>0</w:t>
            </w:r>
          </w:p>
        </w:tc>
      </w:tr>
      <w:tr w:rsidR="006F53CC" w:rsidRPr="00B62EBC" w14:paraId="7C96CBB3"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990AD8" w14:textId="77777777" w:rsidR="006F53CC" w:rsidRPr="00B62EBC" w:rsidRDefault="006F53CC" w:rsidP="00FC7A22">
            <w:pPr>
              <w:pStyle w:val="rowtabella0"/>
              <w:rPr>
                <w:color w:val="002060"/>
              </w:rPr>
            </w:pPr>
            <w:r w:rsidRPr="00B62EBC">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1BA8B"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E1134"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6E643"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C613F"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B7D9C"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EADB4" w14:textId="77777777" w:rsidR="006F53CC" w:rsidRPr="00B62EBC" w:rsidRDefault="006F53CC" w:rsidP="00FC7A22">
            <w:pPr>
              <w:pStyle w:val="rowtabella0"/>
              <w:jc w:val="center"/>
              <w:rPr>
                <w:color w:val="002060"/>
              </w:rPr>
            </w:pPr>
            <w:r w:rsidRPr="00B62EB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A98AC"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FE6DC"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860CF" w14:textId="77777777" w:rsidR="006F53CC" w:rsidRPr="00B62EBC" w:rsidRDefault="006F53CC" w:rsidP="00FC7A22">
            <w:pPr>
              <w:pStyle w:val="rowtabella0"/>
              <w:jc w:val="center"/>
              <w:rPr>
                <w:color w:val="002060"/>
              </w:rPr>
            </w:pPr>
            <w:r w:rsidRPr="00B62EBC">
              <w:rPr>
                <w:color w:val="002060"/>
              </w:rPr>
              <w:t>0</w:t>
            </w:r>
          </w:p>
        </w:tc>
      </w:tr>
      <w:tr w:rsidR="006F53CC" w:rsidRPr="00B62EBC" w14:paraId="1EB5A2BD"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117E73" w14:textId="77777777" w:rsidR="006F53CC" w:rsidRPr="00B62EBC" w:rsidRDefault="006F53CC" w:rsidP="00FC7A22">
            <w:pPr>
              <w:pStyle w:val="rowtabella0"/>
              <w:rPr>
                <w:color w:val="002060"/>
              </w:rPr>
            </w:pPr>
            <w:r w:rsidRPr="00B62EBC">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CD552"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098F0"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7E344"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66466"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6557A"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9FA8C"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D7C71"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BBBA4" w14:textId="77777777" w:rsidR="006F53CC" w:rsidRPr="00B62EBC" w:rsidRDefault="006F53CC" w:rsidP="00FC7A22">
            <w:pPr>
              <w:pStyle w:val="rowtabella0"/>
              <w:jc w:val="center"/>
              <w:rPr>
                <w:color w:val="002060"/>
              </w:rPr>
            </w:pPr>
            <w:r w:rsidRPr="00B62EB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A4C16" w14:textId="77777777" w:rsidR="006F53CC" w:rsidRPr="00B62EBC" w:rsidRDefault="006F53CC" w:rsidP="00FC7A22">
            <w:pPr>
              <w:pStyle w:val="rowtabella0"/>
              <w:jc w:val="center"/>
              <w:rPr>
                <w:color w:val="002060"/>
              </w:rPr>
            </w:pPr>
            <w:r w:rsidRPr="00B62EBC">
              <w:rPr>
                <w:color w:val="002060"/>
              </w:rPr>
              <w:t>0</w:t>
            </w:r>
          </w:p>
        </w:tc>
      </w:tr>
      <w:tr w:rsidR="006F53CC" w:rsidRPr="00B62EBC" w14:paraId="29F0C379"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30EFB9" w14:textId="77777777" w:rsidR="006F53CC" w:rsidRPr="00B62EBC" w:rsidRDefault="006F53CC" w:rsidP="00FC7A22">
            <w:pPr>
              <w:pStyle w:val="rowtabella0"/>
              <w:rPr>
                <w:color w:val="002060"/>
              </w:rPr>
            </w:pPr>
            <w:r w:rsidRPr="00B62EBC">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9557D"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1689C"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71E76"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85D06"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585F2"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07BCA"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9DD48"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AF863"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7B0A7" w14:textId="77777777" w:rsidR="006F53CC" w:rsidRPr="00B62EBC" w:rsidRDefault="006F53CC" w:rsidP="00FC7A22">
            <w:pPr>
              <w:pStyle w:val="rowtabella0"/>
              <w:jc w:val="center"/>
              <w:rPr>
                <w:color w:val="002060"/>
              </w:rPr>
            </w:pPr>
            <w:r w:rsidRPr="00B62EBC">
              <w:rPr>
                <w:color w:val="002060"/>
              </w:rPr>
              <w:t>0</w:t>
            </w:r>
          </w:p>
        </w:tc>
      </w:tr>
      <w:tr w:rsidR="006F53CC" w:rsidRPr="00B62EBC" w14:paraId="023947E9"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87B367" w14:textId="77777777" w:rsidR="006F53CC" w:rsidRPr="00B62EBC" w:rsidRDefault="006F53CC" w:rsidP="00FC7A22">
            <w:pPr>
              <w:pStyle w:val="rowtabella0"/>
              <w:rPr>
                <w:color w:val="002060"/>
                <w:lang w:val="es-ES"/>
              </w:rPr>
            </w:pPr>
            <w:r w:rsidRPr="00B62EBC">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A43F8"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E5ADD"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074A0"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6FBA4"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077B4"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D05EA"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8AD77"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35E55" w14:textId="77777777" w:rsidR="006F53CC" w:rsidRPr="00B62EBC" w:rsidRDefault="006F53CC" w:rsidP="00FC7A22">
            <w:pPr>
              <w:pStyle w:val="rowtabella0"/>
              <w:jc w:val="center"/>
              <w:rPr>
                <w:color w:val="002060"/>
              </w:rPr>
            </w:pPr>
            <w:r w:rsidRPr="00B62EB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6D43E" w14:textId="77777777" w:rsidR="006F53CC" w:rsidRPr="00B62EBC" w:rsidRDefault="006F53CC" w:rsidP="00FC7A22">
            <w:pPr>
              <w:pStyle w:val="rowtabella0"/>
              <w:jc w:val="center"/>
              <w:rPr>
                <w:color w:val="002060"/>
              </w:rPr>
            </w:pPr>
            <w:r w:rsidRPr="00B62EBC">
              <w:rPr>
                <w:color w:val="002060"/>
              </w:rPr>
              <w:t>0</w:t>
            </w:r>
          </w:p>
        </w:tc>
      </w:tr>
      <w:tr w:rsidR="006F53CC" w:rsidRPr="00B62EBC" w14:paraId="0BA84E60"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887302" w14:textId="77777777" w:rsidR="006F53CC" w:rsidRPr="00B62EBC" w:rsidRDefault="006F53CC" w:rsidP="00FC7A22">
            <w:pPr>
              <w:pStyle w:val="rowtabella0"/>
              <w:rPr>
                <w:color w:val="002060"/>
              </w:rPr>
            </w:pPr>
            <w:r w:rsidRPr="00B62EBC">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10ADE"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AA9C9"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05444"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DA326"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8B89A"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ED6F2"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8C414" w14:textId="77777777" w:rsidR="006F53CC" w:rsidRPr="00B62EBC" w:rsidRDefault="006F53CC" w:rsidP="00FC7A22">
            <w:pPr>
              <w:pStyle w:val="rowtabella0"/>
              <w:jc w:val="center"/>
              <w:rPr>
                <w:color w:val="002060"/>
              </w:rPr>
            </w:pPr>
            <w:r w:rsidRPr="00B62EB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6F5A6"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ADEF5" w14:textId="77777777" w:rsidR="006F53CC" w:rsidRPr="00B62EBC" w:rsidRDefault="006F53CC" w:rsidP="00FC7A22">
            <w:pPr>
              <w:pStyle w:val="rowtabella0"/>
              <w:jc w:val="center"/>
              <w:rPr>
                <w:color w:val="002060"/>
              </w:rPr>
            </w:pPr>
            <w:r w:rsidRPr="00B62EBC">
              <w:rPr>
                <w:color w:val="002060"/>
              </w:rPr>
              <w:t>0</w:t>
            </w:r>
          </w:p>
        </w:tc>
      </w:tr>
      <w:tr w:rsidR="006F53CC" w:rsidRPr="00B62EBC" w14:paraId="30FD222E"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D3659B" w14:textId="77777777" w:rsidR="006F53CC" w:rsidRPr="00B62EBC" w:rsidRDefault="006F53CC" w:rsidP="00FC7A22">
            <w:pPr>
              <w:pStyle w:val="rowtabella0"/>
              <w:rPr>
                <w:color w:val="002060"/>
              </w:rPr>
            </w:pPr>
            <w:r w:rsidRPr="00B62EBC">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DD602"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7D761"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E771B"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C42F8"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1D6D2"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B0F01" w14:textId="77777777" w:rsidR="006F53CC" w:rsidRPr="00B62EBC" w:rsidRDefault="006F53CC" w:rsidP="00FC7A22">
            <w:pPr>
              <w:pStyle w:val="rowtabella0"/>
              <w:jc w:val="center"/>
              <w:rPr>
                <w:color w:val="002060"/>
              </w:rPr>
            </w:pPr>
            <w:r w:rsidRPr="00B62EB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B759B" w14:textId="77777777" w:rsidR="006F53CC" w:rsidRPr="00B62EBC" w:rsidRDefault="006F53CC" w:rsidP="00FC7A22">
            <w:pPr>
              <w:pStyle w:val="rowtabella0"/>
              <w:jc w:val="center"/>
              <w:rPr>
                <w:color w:val="002060"/>
              </w:rPr>
            </w:pPr>
            <w:r w:rsidRPr="00B62EB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B5F6C" w14:textId="77777777" w:rsidR="006F53CC" w:rsidRPr="00B62EBC" w:rsidRDefault="006F53CC" w:rsidP="00FC7A22">
            <w:pPr>
              <w:pStyle w:val="rowtabella0"/>
              <w:jc w:val="center"/>
              <w:rPr>
                <w:color w:val="002060"/>
              </w:rPr>
            </w:pPr>
            <w:r w:rsidRPr="00B62EB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8A135" w14:textId="77777777" w:rsidR="006F53CC" w:rsidRPr="00B62EBC" w:rsidRDefault="006F53CC" w:rsidP="00FC7A22">
            <w:pPr>
              <w:pStyle w:val="rowtabella0"/>
              <w:jc w:val="center"/>
              <w:rPr>
                <w:color w:val="002060"/>
              </w:rPr>
            </w:pPr>
            <w:r w:rsidRPr="00B62EBC">
              <w:rPr>
                <w:color w:val="002060"/>
              </w:rPr>
              <w:t>0</w:t>
            </w:r>
          </w:p>
        </w:tc>
      </w:tr>
      <w:tr w:rsidR="006F53CC" w:rsidRPr="00B62EBC" w14:paraId="470A3214" w14:textId="77777777" w:rsidTr="00FC7A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1513D4" w14:textId="77777777" w:rsidR="006F53CC" w:rsidRPr="00B62EBC" w:rsidRDefault="006F53CC" w:rsidP="00FC7A22">
            <w:pPr>
              <w:pStyle w:val="rowtabella0"/>
              <w:rPr>
                <w:color w:val="002060"/>
              </w:rPr>
            </w:pPr>
            <w:r w:rsidRPr="00B62EBC">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6930C"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3DD8C"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70173"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F7E75"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314A4"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B8BA8" w14:textId="77777777" w:rsidR="006F53CC" w:rsidRPr="00B62EBC" w:rsidRDefault="006F53CC" w:rsidP="00FC7A22">
            <w:pPr>
              <w:pStyle w:val="rowtabella0"/>
              <w:jc w:val="center"/>
              <w:rPr>
                <w:color w:val="002060"/>
              </w:rPr>
            </w:pPr>
            <w:r w:rsidRPr="00B62EB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968BA" w14:textId="77777777" w:rsidR="006F53CC" w:rsidRPr="00B62EBC" w:rsidRDefault="006F53CC" w:rsidP="00FC7A22">
            <w:pPr>
              <w:pStyle w:val="rowtabella0"/>
              <w:jc w:val="center"/>
              <w:rPr>
                <w:color w:val="002060"/>
              </w:rPr>
            </w:pPr>
            <w:r w:rsidRPr="00B62EB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35FFE" w14:textId="77777777" w:rsidR="006F53CC" w:rsidRPr="00B62EBC" w:rsidRDefault="006F53CC" w:rsidP="00FC7A22">
            <w:pPr>
              <w:pStyle w:val="rowtabella0"/>
              <w:jc w:val="center"/>
              <w:rPr>
                <w:color w:val="002060"/>
              </w:rPr>
            </w:pPr>
            <w:r w:rsidRPr="00B62EB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6647F" w14:textId="77777777" w:rsidR="006F53CC" w:rsidRPr="00B62EBC" w:rsidRDefault="006F53CC" w:rsidP="00FC7A22">
            <w:pPr>
              <w:pStyle w:val="rowtabella0"/>
              <w:jc w:val="center"/>
              <w:rPr>
                <w:color w:val="002060"/>
              </w:rPr>
            </w:pPr>
            <w:r w:rsidRPr="00B62EBC">
              <w:rPr>
                <w:color w:val="002060"/>
              </w:rPr>
              <w:t>0</w:t>
            </w:r>
          </w:p>
        </w:tc>
      </w:tr>
    </w:tbl>
    <w:p w14:paraId="6D301037" w14:textId="77777777" w:rsidR="006F53CC" w:rsidRPr="00B62EBC" w:rsidRDefault="006F53CC" w:rsidP="006F53CC">
      <w:pPr>
        <w:pStyle w:val="breakline"/>
        <w:rPr>
          <w:rFonts w:eastAsiaTheme="minorEastAsia"/>
          <w:color w:val="002060"/>
        </w:rPr>
      </w:pPr>
    </w:p>
    <w:p w14:paraId="67EAFDD9" w14:textId="77777777" w:rsidR="006F53CC" w:rsidRPr="00B62EBC" w:rsidRDefault="006F53CC" w:rsidP="006F53CC">
      <w:pPr>
        <w:pStyle w:val="breakline"/>
        <w:rPr>
          <w:color w:val="002060"/>
        </w:rPr>
      </w:pPr>
    </w:p>
    <w:p w14:paraId="3D194F04" w14:textId="77777777" w:rsidR="006F53CC" w:rsidRPr="00B62EBC" w:rsidRDefault="006F53CC" w:rsidP="006F53CC">
      <w:pPr>
        <w:pStyle w:val="sottotitolocampionato10"/>
        <w:rPr>
          <w:color w:val="002060"/>
        </w:rPr>
      </w:pPr>
      <w:r w:rsidRPr="00B62EB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F53CC" w:rsidRPr="00B62EBC" w14:paraId="0A62D44E" w14:textId="77777777" w:rsidTr="00FC7A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9167C" w14:textId="77777777" w:rsidR="006F53CC" w:rsidRPr="00B62EBC" w:rsidRDefault="006F53CC" w:rsidP="00FC7A22">
            <w:pPr>
              <w:pStyle w:val="headertabella0"/>
              <w:rPr>
                <w:color w:val="002060"/>
              </w:rPr>
            </w:pPr>
            <w:r w:rsidRPr="00B62EB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05836" w14:textId="77777777" w:rsidR="006F53CC" w:rsidRPr="00B62EBC" w:rsidRDefault="006F53CC" w:rsidP="00FC7A22">
            <w:pPr>
              <w:pStyle w:val="headertabella0"/>
              <w:rPr>
                <w:color w:val="002060"/>
              </w:rPr>
            </w:pPr>
            <w:r w:rsidRPr="00B62EB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4B5D5" w14:textId="77777777" w:rsidR="006F53CC" w:rsidRPr="00B62EBC" w:rsidRDefault="006F53CC" w:rsidP="00FC7A22">
            <w:pPr>
              <w:pStyle w:val="headertabella0"/>
              <w:rPr>
                <w:color w:val="002060"/>
              </w:rPr>
            </w:pPr>
            <w:r w:rsidRPr="00B62EB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07849" w14:textId="77777777" w:rsidR="006F53CC" w:rsidRPr="00B62EBC" w:rsidRDefault="006F53CC" w:rsidP="00FC7A22">
            <w:pPr>
              <w:pStyle w:val="headertabella0"/>
              <w:rPr>
                <w:color w:val="002060"/>
              </w:rPr>
            </w:pPr>
            <w:r w:rsidRPr="00B62EB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33C13" w14:textId="77777777" w:rsidR="006F53CC" w:rsidRPr="00B62EBC" w:rsidRDefault="006F53CC" w:rsidP="00FC7A22">
            <w:pPr>
              <w:pStyle w:val="headertabella0"/>
              <w:rPr>
                <w:color w:val="002060"/>
              </w:rPr>
            </w:pPr>
            <w:r w:rsidRPr="00B62EB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4572F" w14:textId="77777777" w:rsidR="006F53CC" w:rsidRPr="00B62EBC" w:rsidRDefault="006F53CC" w:rsidP="00FC7A22">
            <w:pPr>
              <w:pStyle w:val="headertabella0"/>
              <w:rPr>
                <w:color w:val="002060"/>
              </w:rPr>
            </w:pPr>
            <w:r w:rsidRPr="00B62EB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154FB" w14:textId="77777777" w:rsidR="006F53CC" w:rsidRPr="00B62EBC" w:rsidRDefault="006F53CC" w:rsidP="00FC7A22">
            <w:pPr>
              <w:pStyle w:val="headertabella0"/>
              <w:rPr>
                <w:color w:val="002060"/>
              </w:rPr>
            </w:pPr>
            <w:r w:rsidRPr="00B62EB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5EFC9" w14:textId="77777777" w:rsidR="006F53CC" w:rsidRPr="00B62EBC" w:rsidRDefault="006F53CC" w:rsidP="00FC7A22">
            <w:pPr>
              <w:pStyle w:val="headertabella0"/>
              <w:rPr>
                <w:color w:val="002060"/>
              </w:rPr>
            </w:pPr>
            <w:r w:rsidRPr="00B62EB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CBA40" w14:textId="77777777" w:rsidR="006F53CC" w:rsidRPr="00B62EBC" w:rsidRDefault="006F53CC" w:rsidP="00FC7A22">
            <w:pPr>
              <w:pStyle w:val="headertabella0"/>
              <w:rPr>
                <w:color w:val="002060"/>
              </w:rPr>
            </w:pPr>
            <w:r w:rsidRPr="00B62EB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206FC" w14:textId="77777777" w:rsidR="006F53CC" w:rsidRPr="00B62EBC" w:rsidRDefault="006F53CC" w:rsidP="00FC7A22">
            <w:pPr>
              <w:pStyle w:val="headertabella0"/>
              <w:rPr>
                <w:color w:val="002060"/>
              </w:rPr>
            </w:pPr>
            <w:r w:rsidRPr="00B62EBC">
              <w:rPr>
                <w:color w:val="002060"/>
              </w:rPr>
              <w:t>PE</w:t>
            </w:r>
          </w:p>
        </w:tc>
      </w:tr>
      <w:tr w:rsidR="006F53CC" w:rsidRPr="00B62EBC" w14:paraId="7E62804B" w14:textId="77777777" w:rsidTr="00FC7A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777766" w14:textId="77777777" w:rsidR="006F53CC" w:rsidRPr="00B62EBC" w:rsidRDefault="006F53CC" w:rsidP="00FC7A22">
            <w:pPr>
              <w:pStyle w:val="rowtabella0"/>
              <w:rPr>
                <w:color w:val="002060"/>
              </w:rPr>
            </w:pPr>
            <w:r w:rsidRPr="00B62EBC">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C4D55"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FA871"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DECD6"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3BC44"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A2D1B"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14BB0" w14:textId="77777777" w:rsidR="006F53CC" w:rsidRPr="00B62EBC" w:rsidRDefault="006F53CC" w:rsidP="00FC7A22">
            <w:pPr>
              <w:pStyle w:val="rowtabella0"/>
              <w:jc w:val="center"/>
              <w:rPr>
                <w:color w:val="002060"/>
              </w:rPr>
            </w:pPr>
            <w:r w:rsidRPr="00B62EB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16179"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54430" w14:textId="77777777" w:rsidR="006F53CC" w:rsidRPr="00B62EBC" w:rsidRDefault="006F53CC" w:rsidP="00FC7A22">
            <w:pPr>
              <w:pStyle w:val="rowtabella0"/>
              <w:jc w:val="center"/>
              <w:rPr>
                <w:color w:val="002060"/>
              </w:rPr>
            </w:pPr>
            <w:r w:rsidRPr="00B62EB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5A832" w14:textId="77777777" w:rsidR="006F53CC" w:rsidRPr="00B62EBC" w:rsidRDefault="006F53CC" w:rsidP="00FC7A22">
            <w:pPr>
              <w:pStyle w:val="rowtabella0"/>
              <w:jc w:val="center"/>
              <w:rPr>
                <w:color w:val="002060"/>
              </w:rPr>
            </w:pPr>
            <w:r w:rsidRPr="00B62EBC">
              <w:rPr>
                <w:color w:val="002060"/>
              </w:rPr>
              <w:t>0</w:t>
            </w:r>
          </w:p>
        </w:tc>
      </w:tr>
      <w:tr w:rsidR="006F53CC" w:rsidRPr="00B62EBC" w14:paraId="32FD5A9B"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E0C073" w14:textId="77777777" w:rsidR="006F53CC" w:rsidRPr="00B62EBC" w:rsidRDefault="006F53CC" w:rsidP="00FC7A22">
            <w:pPr>
              <w:pStyle w:val="rowtabella0"/>
              <w:rPr>
                <w:color w:val="002060"/>
              </w:rPr>
            </w:pPr>
            <w:r w:rsidRPr="00B62EB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3B15B"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79EAA"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EB8DA"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643F0"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8FF43"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5AC92" w14:textId="77777777" w:rsidR="006F53CC" w:rsidRPr="00B62EBC" w:rsidRDefault="006F53CC" w:rsidP="00FC7A22">
            <w:pPr>
              <w:pStyle w:val="rowtabella0"/>
              <w:jc w:val="center"/>
              <w:rPr>
                <w:color w:val="002060"/>
              </w:rPr>
            </w:pPr>
            <w:r w:rsidRPr="00B62EB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A20FF" w14:textId="77777777" w:rsidR="006F53CC" w:rsidRPr="00B62EBC" w:rsidRDefault="006F53CC" w:rsidP="00FC7A22">
            <w:pPr>
              <w:pStyle w:val="rowtabella0"/>
              <w:jc w:val="center"/>
              <w:rPr>
                <w:color w:val="002060"/>
              </w:rPr>
            </w:pPr>
            <w:r w:rsidRPr="00B62EB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0CD2C" w14:textId="77777777" w:rsidR="006F53CC" w:rsidRPr="00B62EBC" w:rsidRDefault="006F53CC" w:rsidP="00FC7A22">
            <w:pPr>
              <w:pStyle w:val="rowtabella0"/>
              <w:jc w:val="center"/>
              <w:rPr>
                <w:color w:val="002060"/>
              </w:rPr>
            </w:pPr>
            <w:r w:rsidRPr="00B62EB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F89C" w14:textId="77777777" w:rsidR="006F53CC" w:rsidRPr="00B62EBC" w:rsidRDefault="006F53CC" w:rsidP="00FC7A22">
            <w:pPr>
              <w:pStyle w:val="rowtabella0"/>
              <w:jc w:val="center"/>
              <w:rPr>
                <w:color w:val="002060"/>
              </w:rPr>
            </w:pPr>
            <w:r w:rsidRPr="00B62EBC">
              <w:rPr>
                <w:color w:val="002060"/>
              </w:rPr>
              <w:t>0</w:t>
            </w:r>
          </w:p>
        </w:tc>
      </w:tr>
      <w:tr w:rsidR="006F53CC" w:rsidRPr="00B62EBC" w14:paraId="1B3F6EEC"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89AF4C" w14:textId="77777777" w:rsidR="006F53CC" w:rsidRPr="00B62EBC" w:rsidRDefault="006F53CC" w:rsidP="00FC7A22">
            <w:pPr>
              <w:pStyle w:val="rowtabella0"/>
              <w:rPr>
                <w:color w:val="002060"/>
              </w:rPr>
            </w:pPr>
            <w:r w:rsidRPr="00B62EBC">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6B8ED"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1060F"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23C7F"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7C62D"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A97B9"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B52ED" w14:textId="77777777" w:rsidR="006F53CC" w:rsidRPr="00B62EBC" w:rsidRDefault="006F53CC" w:rsidP="00FC7A22">
            <w:pPr>
              <w:pStyle w:val="rowtabella0"/>
              <w:jc w:val="center"/>
              <w:rPr>
                <w:color w:val="002060"/>
              </w:rPr>
            </w:pPr>
            <w:r w:rsidRPr="00B62EB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902DA" w14:textId="77777777" w:rsidR="006F53CC" w:rsidRPr="00B62EBC" w:rsidRDefault="006F53CC" w:rsidP="00FC7A22">
            <w:pPr>
              <w:pStyle w:val="rowtabella0"/>
              <w:jc w:val="center"/>
              <w:rPr>
                <w:color w:val="002060"/>
              </w:rPr>
            </w:pPr>
            <w:r w:rsidRPr="00B62EB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F13E1" w14:textId="77777777" w:rsidR="006F53CC" w:rsidRPr="00B62EBC" w:rsidRDefault="006F53CC" w:rsidP="00FC7A22">
            <w:pPr>
              <w:pStyle w:val="rowtabella0"/>
              <w:jc w:val="center"/>
              <w:rPr>
                <w:color w:val="002060"/>
              </w:rPr>
            </w:pPr>
            <w:r w:rsidRPr="00B62EB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A586E" w14:textId="77777777" w:rsidR="006F53CC" w:rsidRPr="00B62EBC" w:rsidRDefault="006F53CC" w:rsidP="00FC7A22">
            <w:pPr>
              <w:pStyle w:val="rowtabella0"/>
              <w:jc w:val="center"/>
              <w:rPr>
                <w:color w:val="002060"/>
              </w:rPr>
            </w:pPr>
            <w:r w:rsidRPr="00B62EBC">
              <w:rPr>
                <w:color w:val="002060"/>
              </w:rPr>
              <w:t>0</w:t>
            </w:r>
          </w:p>
        </w:tc>
      </w:tr>
      <w:tr w:rsidR="006F53CC" w:rsidRPr="00B62EBC" w14:paraId="4E618C00"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8F0A0E" w14:textId="77777777" w:rsidR="006F53CC" w:rsidRPr="00B62EBC" w:rsidRDefault="006F53CC" w:rsidP="00FC7A22">
            <w:pPr>
              <w:pStyle w:val="rowtabella0"/>
              <w:rPr>
                <w:color w:val="002060"/>
              </w:rPr>
            </w:pPr>
            <w:r w:rsidRPr="00B62EBC">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1AF5F"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1CC1E"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0775D"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FE3CF"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33871"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92263" w14:textId="77777777" w:rsidR="006F53CC" w:rsidRPr="00B62EBC" w:rsidRDefault="006F53CC" w:rsidP="00FC7A22">
            <w:pPr>
              <w:pStyle w:val="rowtabella0"/>
              <w:jc w:val="center"/>
              <w:rPr>
                <w:color w:val="002060"/>
              </w:rPr>
            </w:pPr>
            <w:r w:rsidRPr="00B62EB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919EA" w14:textId="77777777" w:rsidR="006F53CC" w:rsidRPr="00B62EBC" w:rsidRDefault="006F53CC" w:rsidP="00FC7A22">
            <w:pPr>
              <w:pStyle w:val="rowtabella0"/>
              <w:jc w:val="center"/>
              <w:rPr>
                <w:color w:val="002060"/>
              </w:rPr>
            </w:pPr>
            <w:r w:rsidRPr="00B62EB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3F9DA"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503DA" w14:textId="77777777" w:rsidR="006F53CC" w:rsidRPr="00B62EBC" w:rsidRDefault="006F53CC" w:rsidP="00FC7A22">
            <w:pPr>
              <w:pStyle w:val="rowtabella0"/>
              <w:jc w:val="center"/>
              <w:rPr>
                <w:color w:val="002060"/>
              </w:rPr>
            </w:pPr>
            <w:r w:rsidRPr="00B62EBC">
              <w:rPr>
                <w:color w:val="002060"/>
              </w:rPr>
              <w:t>0</w:t>
            </w:r>
          </w:p>
        </w:tc>
      </w:tr>
      <w:tr w:rsidR="006F53CC" w:rsidRPr="00B62EBC" w14:paraId="75622953"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44B29F" w14:textId="77777777" w:rsidR="006F53CC" w:rsidRPr="00B62EBC" w:rsidRDefault="006F53CC" w:rsidP="00FC7A22">
            <w:pPr>
              <w:pStyle w:val="rowtabella0"/>
              <w:rPr>
                <w:color w:val="002060"/>
              </w:rPr>
            </w:pPr>
            <w:r w:rsidRPr="00B62EBC">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53056"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C4462"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84815"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2175B"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6F411"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E33AD" w14:textId="77777777" w:rsidR="006F53CC" w:rsidRPr="00B62EBC" w:rsidRDefault="006F53CC" w:rsidP="00FC7A22">
            <w:pPr>
              <w:pStyle w:val="rowtabella0"/>
              <w:jc w:val="center"/>
              <w:rPr>
                <w:color w:val="002060"/>
              </w:rPr>
            </w:pPr>
            <w:r w:rsidRPr="00B62EB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1454C" w14:textId="77777777" w:rsidR="006F53CC" w:rsidRPr="00B62EBC" w:rsidRDefault="006F53CC" w:rsidP="00FC7A22">
            <w:pPr>
              <w:pStyle w:val="rowtabella0"/>
              <w:jc w:val="center"/>
              <w:rPr>
                <w:color w:val="002060"/>
              </w:rPr>
            </w:pPr>
            <w:r w:rsidRPr="00B62EB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C3919"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7284E" w14:textId="77777777" w:rsidR="006F53CC" w:rsidRPr="00B62EBC" w:rsidRDefault="006F53CC" w:rsidP="00FC7A22">
            <w:pPr>
              <w:pStyle w:val="rowtabella0"/>
              <w:jc w:val="center"/>
              <w:rPr>
                <w:color w:val="002060"/>
              </w:rPr>
            </w:pPr>
            <w:r w:rsidRPr="00B62EBC">
              <w:rPr>
                <w:color w:val="002060"/>
              </w:rPr>
              <w:t>0</w:t>
            </w:r>
          </w:p>
        </w:tc>
      </w:tr>
      <w:tr w:rsidR="006F53CC" w:rsidRPr="00B62EBC" w14:paraId="7EA677EA"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D8520F" w14:textId="77777777" w:rsidR="006F53CC" w:rsidRPr="00B62EBC" w:rsidRDefault="006F53CC" w:rsidP="00FC7A22">
            <w:pPr>
              <w:pStyle w:val="rowtabella0"/>
              <w:rPr>
                <w:color w:val="002060"/>
              </w:rPr>
            </w:pPr>
            <w:r w:rsidRPr="00B62EBC">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0DB7E"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16D01"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F9F7E"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6A6B3"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5F9AC"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7EA63" w14:textId="77777777" w:rsidR="006F53CC" w:rsidRPr="00B62EBC" w:rsidRDefault="006F53CC" w:rsidP="00FC7A22">
            <w:pPr>
              <w:pStyle w:val="rowtabella0"/>
              <w:jc w:val="center"/>
              <w:rPr>
                <w:color w:val="002060"/>
              </w:rPr>
            </w:pPr>
            <w:r w:rsidRPr="00B62EB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7CCEE" w14:textId="77777777" w:rsidR="006F53CC" w:rsidRPr="00B62EBC" w:rsidRDefault="006F53CC" w:rsidP="00FC7A22">
            <w:pPr>
              <w:pStyle w:val="rowtabella0"/>
              <w:jc w:val="center"/>
              <w:rPr>
                <w:color w:val="002060"/>
              </w:rPr>
            </w:pPr>
            <w:r w:rsidRPr="00B62EB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D8EC4" w14:textId="77777777" w:rsidR="006F53CC" w:rsidRPr="00B62EBC" w:rsidRDefault="006F53CC" w:rsidP="00FC7A22">
            <w:pPr>
              <w:pStyle w:val="rowtabella0"/>
              <w:jc w:val="center"/>
              <w:rPr>
                <w:color w:val="002060"/>
              </w:rPr>
            </w:pPr>
            <w:r w:rsidRPr="00B62EB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AD9E7" w14:textId="77777777" w:rsidR="006F53CC" w:rsidRPr="00B62EBC" w:rsidRDefault="006F53CC" w:rsidP="00FC7A22">
            <w:pPr>
              <w:pStyle w:val="rowtabella0"/>
              <w:jc w:val="center"/>
              <w:rPr>
                <w:color w:val="002060"/>
              </w:rPr>
            </w:pPr>
            <w:r w:rsidRPr="00B62EBC">
              <w:rPr>
                <w:color w:val="002060"/>
              </w:rPr>
              <w:t>0</w:t>
            </w:r>
          </w:p>
        </w:tc>
      </w:tr>
      <w:tr w:rsidR="006F53CC" w:rsidRPr="00B62EBC" w14:paraId="6C5F50C0"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5335BB" w14:textId="77777777" w:rsidR="006F53CC" w:rsidRPr="00B62EBC" w:rsidRDefault="006F53CC" w:rsidP="00FC7A22">
            <w:pPr>
              <w:pStyle w:val="rowtabella0"/>
              <w:rPr>
                <w:color w:val="002060"/>
              </w:rPr>
            </w:pPr>
            <w:r w:rsidRPr="00B62EB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12C2A"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809F1"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255B6"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F2E5E"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27A61"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DB7DA" w14:textId="77777777" w:rsidR="006F53CC" w:rsidRPr="00B62EBC" w:rsidRDefault="006F53CC" w:rsidP="00FC7A22">
            <w:pPr>
              <w:pStyle w:val="rowtabella0"/>
              <w:jc w:val="center"/>
              <w:rPr>
                <w:color w:val="002060"/>
              </w:rPr>
            </w:pPr>
            <w:r w:rsidRPr="00B62EB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2ED28" w14:textId="77777777" w:rsidR="006F53CC" w:rsidRPr="00B62EBC" w:rsidRDefault="006F53CC" w:rsidP="00FC7A22">
            <w:pPr>
              <w:pStyle w:val="rowtabella0"/>
              <w:jc w:val="center"/>
              <w:rPr>
                <w:color w:val="002060"/>
              </w:rPr>
            </w:pPr>
            <w:r w:rsidRPr="00B62EB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0CB87" w14:textId="77777777" w:rsidR="006F53CC" w:rsidRPr="00B62EBC" w:rsidRDefault="006F53CC" w:rsidP="00FC7A22">
            <w:pPr>
              <w:pStyle w:val="rowtabella0"/>
              <w:jc w:val="center"/>
              <w:rPr>
                <w:color w:val="002060"/>
              </w:rPr>
            </w:pPr>
            <w:r w:rsidRPr="00B62EB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CFC7F" w14:textId="77777777" w:rsidR="006F53CC" w:rsidRPr="00B62EBC" w:rsidRDefault="006F53CC" w:rsidP="00FC7A22">
            <w:pPr>
              <w:pStyle w:val="rowtabella0"/>
              <w:jc w:val="center"/>
              <w:rPr>
                <w:color w:val="002060"/>
              </w:rPr>
            </w:pPr>
            <w:r w:rsidRPr="00B62EBC">
              <w:rPr>
                <w:color w:val="002060"/>
              </w:rPr>
              <w:t>0</w:t>
            </w:r>
          </w:p>
        </w:tc>
      </w:tr>
      <w:tr w:rsidR="006F53CC" w:rsidRPr="00B62EBC" w14:paraId="61D844C0" w14:textId="77777777" w:rsidTr="00FC7A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A9D3EE" w14:textId="77777777" w:rsidR="006F53CC" w:rsidRPr="00B62EBC" w:rsidRDefault="006F53CC" w:rsidP="00FC7A22">
            <w:pPr>
              <w:pStyle w:val="rowtabella0"/>
              <w:rPr>
                <w:color w:val="002060"/>
              </w:rPr>
            </w:pPr>
            <w:r w:rsidRPr="00B62EBC">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426CE"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18267"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493E5"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A6FF0"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5296C"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2E8E7"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DC97E" w14:textId="77777777" w:rsidR="006F53CC" w:rsidRPr="00B62EBC" w:rsidRDefault="006F53CC" w:rsidP="00FC7A22">
            <w:pPr>
              <w:pStyle w:val="rowtabella0"/>
              <w:jc w:val="center"/>
              <w:rPr>
                <w:color w:val="002060"/>
              </w:rPr>
            </w:pPr>
            <w:r w:rsidRPr="00B62EB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7F657" w14:textId="77777777" w:rsidR="006F53CC" w:rsidRPr="00B62EBC" w:rsidRDefault="006F53CC" w:rsidP="00FC7A22">
            <w:pPr>
              <w:pStyle w:val="rowtabella0"/>
              <w:jc w:val="center"/>
              <w:rPr>
                <w:color w:val="002060"/>
              </w:rPr>
            </w:pPr>
            <w:r w:rsidRPr="00B62EB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21BFB" w14:textId="77777777" w:rsidR="006F53CC" w:rsidRPr="00B62EBC" w:rsidRDefault="006F53CC" w:rsidP="00FC7A22">
            <w:pPr>
              <w:pStyle w:val="rowtabella0"/>
              <w:jc w:val="center"/>
              <w:rPr>
                <w:color w:val="002060"/>
              </w:rPr>
            </w:pPr>
            <w:r w:rsidRPr="00B62EBC">
              <w:rPr>
                <w:color w:val="002060"/>
              </w:rPr>
              <w:t>0</w:t>
            </w:r>
          </w:p>
        </w:tc>
      </w:tr>
    </w:tbl>
    <w:p w14:paraId="40D25670" w14:textId="77777777" w:rsidR="006F53CC" w:rsidRPr="00B62EBC" w:rsidRDefault="006F53CC" w:rsidP="006F53CC">
      <w:pPr>
        <w:pStyle w:val="breakline"/>
        <w:rPr>
          <w:rFonts w:eastAsiaTheme="minorEastAsia"/>
          <w:color w:val="002060"/>
        </w:rPr>
      </w:pPr>
    </w:p>
    <w:p w14:paraId="604AD49C" w14:textId="77777777" w:rsidR="006F53CC" w:rsidRPr="00B62EBC" w:rsidRDefault="006F53CC" w:rsidP="006F53CC">
      <w:pPr>
        <w:pStyle w:val="breakline"/>
        <w:rPr>
          <w:color w:val="002060"/>
        </w:rPr>
      </w:pPr>
    </w:p>
    <w:p w14:paraId="31CB6147" w14:textId="77777777" w:rsidR="006F53CC" w:rsidRPr="00B62EBC" w:rsidRDefault="006F53CC" w:rsidP="006F53CC">
      <w:pPr>
        <w:pStyle w:val="titolocampionato0"/>
        <w:shd w:val="clear" w:color="auto" w:fill="CCCCCC"/>
        <w:spacing w:before="80" w:after="40"/>
        <w:rPr>
          <w:color w:val="002060"/>
        </w:rPr>
      </w:pPr>
      <w:r w:rsidRPr="00B62EBC">
        <w:rPr>
          <w:color w:val="002060"/>
        </w:rPr>
        <w:t>COPPA PRIMAVERA C5 UNDER 14</w:t>
      </w:r>
    </w:p>
    <w:p w14:paraId="625FBD41" w14:textId="77777777" w:rsidR="006F53CC" w:rsidRPr="00B62EBC" w:rsidRDefault="006F53CC" w:rsidP="006F53CC">
      <w:pPr>
        <w:pStyle w:val="titoloprinc0"/>
        <w:rPr>
          <w:color w:val="002060"/>
        </w:rPr>
      </w:pPr>
      <w:r w:rsidRPr="00B62EBC">
        <w:rPr>
          <w:color w:val="002060"/>
        </w:rPr>
        <w:t>RISULTATI</w:t>
      </w:r>
    </w:p>
    <w:p w14:paraId="0DEC4600" w14:textId="77777777" w:rsidR="006F53CC" w:rsidRPr="00B62EBC" w:rsidRDefault="006F53CC" w:rsidP="006F53CC">
      <w:pPr>
        <w:pStyle w:val="breakline"/>
        <w:rPr>
          <w:color w:val="002060"/>
        </w:rPr>
      </w:pPr>
    </w:p>
    <w:p w14:paraId="3C462A3E" w14:textId="77777777" w:rsidR="006F53CC" w:rsidRPr="00B62EBC" w:rsidRDefault="006F53CC" w:rsidP="006F53CC">
      <w:pPr>
        <w:pStyle w:val="sottotitolocampionato10"/>
        <w:rPr>
          <w:color w:val="002060"/>
        </w:rPr>
      </w:pPr>
      <w:r w:rsidRPr="00B62EBC">
        <w:rPr>
          <w:color w:val="002060"/>
        </w:rPr>
        <w:t>RISULTATI UFFICIALI GARE DEL 15/04/2026</w:t>
      </w:r>
    </w:p>
    <w:p w14:paraId="7F5EF92E" w14:textId="77777777" w:rsidR="006F53CC" w:rsidRPr="006F53CC" w:rsidRDefault="006F53CC" w:rsidP="006F53CC">
      <w:pPr>
        <w:pStyle w:val="sottotitolocampionato20"/>
        <w:spacing w:before="0" w:beforeAutospacing="0" w:after="0" w:afterAutospacing="0"/>
        <w:rPr>
          <w:rFonts w:ascii="Arial" w:hAnsi="Arial" w:cs="Arial"/>
          <w:color w:val="002060"/>
          <w:sz w:val="20"/>
          <w:szCs w:val="20"/>
        </w:rPr>
      </w:pPr>
      <w:r w:rsidRPr="006F53CC">
        <w:rPr>
          <w:rFonts w:ascii="Arial" w:hAnsi="Arial" w:cs="Arial"/>
          <w:color w:val="002060"/>
          <w:sz w:val="20"/>
          <w:szCs w:val="20"/>
        </w:rPr>
        <w:t>Si trascrivono qui di seguito i risultati ufficiali delle gare disputate</w:t>
      </w:r>
    </w:p>
    <w:p w14:paraId="31D04CDF" w14:textId="77777777" w:rsidR="006F53CC" w:rsidRPr="00B62EBC" w:rsidRDefault="006F53CC" w:rsidP="006F53C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F53CC" w:rsidRPr="00B62EBC" w14:paraId="5539909B" w14:textId="77777777" w:rsidTr="00FC7A2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F53CC" w:rsidRPr="00B62EBC" w14:paraId="70D5E736" w14:textId="77777777" w:rsidTr="00FC7A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1DADC" w14:textId="77777777" w:rsidR="006F53CC" w:rsidRPr="00B62EBC" w:rsidRDefault="006F53CC" w:rsidP="00FC7A22">
                  <w:pPr>
                    <w:pStyle w:val="headertabella0"/>
                    <w:rPr>
                      <w:color w:val="002060"/>
                    </w:rPr>
                  </w:pPr>
                  <w:r w:rsidRPr="00B62EBC">
                    <w:rPr>
                      <w:color w:val="002060"/>
                    </w:rPr>
                    <w:t>GIRONE A - 1 Giornata - A</w:t>
                  </w:r>
                </w:p>
              </w:tc>
            </w:tr>
            <w:tr w:rsidR="006F53CC" w:rsidRPr="00B62EBC" w14:paraId="52E56161" w14:textId="77777777" w:rsidTr="00FC7A2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13F2C9" w14:textId="77777777" w:rsidR="006F53CC" w:rsidRPr="00B62EBC" w:rsidRDefault="006F53CC" w:rsidP="00FC7A22">
                  <w:pPr>
                    <w:pStyle w:val="rowtabella0"/>
                    <w:rPr>
                      <w:color w:val="002060"/>
                    </w:rPr>
                  </w:pPr>
                  <w:r w:rsidRPr="00B62EBC">
                    <w:rPr>
                      <w:color w:val="002060"/>
                    </w:rPr>
                    <w:t>OSIMO FIVE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55DFB6" w14:textId="77777777" w:rsidR="006F53CC" w:rsidRPr="00B62EBC" w:rsidRDefault="006F53CC" w:rsidP="00FC7A22">
                  <w:pPr>
                    <w:pStyle w:val="rowtabella0"/>
                    <w:rPr>
                      <w:color w:val="002060"/>
                    </w:rPr>
                  </w:pPr>
                  <w:r w:rsidRPr="00B62EBC">
                    <w:rPr>
                      <w:color w:val="002060"/>
                    </w:rPr>
                    <w:t>- ACSS MONDOLFO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742907" w14:textId="77777777" w:rsidR="006F53CC" w:rsidRPr="00B62EBC" w:rsidRDefault="006F53CC" w:rsidP="00FC7A22">
                  <w:pPr>
                    <w:pStyle w:val="rowtabella0"/>
                    <w:jc w:val="center"/>
                    <w:rPr>
                      <w:color w:val="002060"/>
                    </w:rPr>
                  </w:pPr>
                  <w:r w:rsidRPr="00B62EBC">
                    <w:rPr>
                      <w:color w:val="002060"/>
                    </w:rPr>
                    <w:t>4 - 6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56B834" w14:textId="77777777" w:rsidR="006F53CC" w:rsidRPr="00B62EBC" w:rsidRDefault="006F53CC" w:rsidP="00FC7A22">
                  <w:pPr>
                    <w:pStyle w:val="rowtabella0"/>
                    <w:jc w:val="center"/>
                    <w:rPr>
                      <w:color w:val="002060"/>
                    </w:rPr>
                  </w:pPr>
                  <w:r w:rsidRPr="00B62EBC">
                    <w:rPr>
                      <w:color w:val="002060"/>
                    </w:rPr>
                    <w:t> </w:t>
                  </w:r>
                </w:p>
              </w:tc>
            </w:tr>
          </w:tbl>
          <w:p w14:paraId="44D5B2CF" w14:textId="77777777" w:rsidR="006F53CC" w:rsidRPr="00B62EBC" w:rsidRDefault="006F53CC" w:rsidP="00FC7A22">
            <w:pPr>
              <w:rPr>
                <w:color w:val="002060"/>
              </w:rPr>
            </w:pPr>
          </w:p>
        </w:tc>
      </w:tr>
    </w:tbl>
    <w:p w14:paraId="1C6D693F" w14:textId="77777777" w:rsidR="006F53CC" w:rsidRPr="00B62EBC" w:rsidRDefault="006F53CC" w:rsidP="006F53CC">
      <w:pPr>
        <w:pStyle w:val="breakline"/>
        <w:rPr>
          <w:rFonts w:eastAsiaTheme="minorEastAsia"/>
          <w:color w:val="002060"/>
        </w:rPr>
      </w:pPr>
    </w:p>
    <w:p w14:paraId="2C6B4EAF" w14:textId="77777777" w:rsidR="006F53CC" w:rsidRPr="00B62EBC" w:rsidRDefault="006F53CC" w:rsidP="006F53CC">
      <w:pPr>
        <w:pStyle w:val="breakline"/>
        <w:rPr>
          <w:color w:val="002060"/>
        </w:rPr>
      </w:pPr>
    </w:p>
    <w:p w14:paraId="2BB65D47" w14:textId="77777777" w:rsidR="006F53CC" w:rsidRPr="00B62EBC" w:rsidRDefault="006F53CC" w:rsidP="006F53CC">
      <w:pPr>
        <w:pStyle w:val="titoloprinc0"/>
        <w:rPr>
          <w:color w:val="002060"/>
        </w:rPr>
      </w:pPr>
      <w:r w:rsidRPr="00B62EBC">
        <w:rPr>
          <w:color w:val="002060"/>
        </w:rPr>
        <w:t>GIUDICE SPORTIVO</w:t>
      </w:r>
    </w:p>
    <w:p w14:paraId="0E252E22" w14:textId="77777777" w:rsidR="006F53CC" w:rsidRPr="00B62EBC" w:rsidRDefault="006F53CC" w:rsidP="006F53CC">
      <w:pPr>
        <w:pStyle w:val="diffida"/>
        <w:rPr>
          <w:color w:val="002060"/>
        </w:rPr>
      </w:pPr>
      <w:r w:rsidRPr="00B62EBC">
        <w:rPr>
          <w:color w:val="002060"/>
        </w:rPr>
        <w:t>Il Giudice Sportivo Avv. Agnese Lazzaretti, con l'assistenza del Segretario Angelo Castellana, nella seduta del 17/04/2026, ha adottato le decisioni che di seguito integralmente si riportano:</w:t>
      </w:r>
    </w:p>
    <w:p w14:paraId="436790D0" w14:textId="77777777" w:rsidR="006F53CC" w:rsidRPr="00B62EBC" w:rsidRDefault="006F53CC" w:rsidP="006F53CC">
      <w:pPr>
        <w:pStyle w:val="titolo10"/>
        <w:rPr>
          <w:color w:val="002060"/>
        </w:rPr>
      </w:pPr>
      <w:r w:rsidRPr="00B62EBC">
        <w:rPr>
          <w:color w:val="002060"/>
        </w:rPr>
        <w:t xml:space="preserve">GARE DEL 15/ 4/2026 </w:t>
      </w:r>
    </w:p>
    <w:p w14:paraId="772B59D2" w14:textId="77777777" w:rsidR="006F53CC" w:rsidRPr="00B62EBC" w:rsidRDefault="006F53CC" w:rsidP="006F53CC">
      <w:pPr>
        <w:pStyle w:val="titolo7a"/>
        <w:rPr>
          <w:color w:val="002060"/>
        </w:rPr>
      </w:pPr>
      <w:r w:rsidRPr="00B62EBC">
        <w:rPr>
          <w:color w:val="002060"/>
        </w:rPr>
        <w:t xml:space="preserve">PROVVEDIMENTI DISCIPLINARI </w:t>
      </w:r>
    </w:p>
    <w:p w14:paraId="5521BA75" w14:textId="77777777" w:rsidR="006F53CC" w:rsidRPr="00B62EBC" w:rsidRDefault="006F53CC" w:rsidP="006F53CC">
      <w:pPr>
        <w:pStyle w:val="titolo7b0"/>
        <w:rPr>
          <w:color w:val="002060"/>
        </w:rPr>
      </w:pPr>
      <w:r w:rsidRPr="00B62EBC">
        <w:rPr>
          <w:color w:val="002060"/>
        </w:rPr>
        <w:lastRenderedPageBreak/>
        <w:t xml:space="preserve">In base alle risultanze degli atti ufficiali sono state deliberate le seguenti sanzioni disciplinari. </w:t>
      </w:r>
    </w:p>
    <w:p w14:paraId="09FB0D5F" w14:textId="77777777" w:rsidR="006F53CC" w:rsidRPr="00B62EBC" w:rsidRDefault="006F53CC" w:rsidP="006F53CC">
      <w:pPr>
        <w:pStyle w:val="titolo30"/>
        <w:rPr>
          <w:color w:val="002060"/>
        </w:rPr>
      </w:pPr>
      <w:r w:rsidRPr="00B62EBC">
        <w:rPr>
          <w:color w:val="002060"/>
        </w:rPr>
        <w:t xml:space="preserve">SOCIETA' </w:t>
      </w:r>
    </w:p>
    <w:p w14:paraId="7F3CBA71" w14:textId="77777777" w:rsidR="006F53CC" w:rsidRPr="00B62EBC" w:rsidRDefault="006F53CC" w:rsidP="006F53CC">
      <w:pPr>
        <w:pStyle w:val="titolo20"/>
        <w:rPr>
          <w:color w:val="002060"/>
        </w:rPr>
      </w:pPr>
      <w:r w:rsidRPr="00B62EBC">
        <w:rPr>
          <w:color w:val="002060"/>
        </w:rPr>
        <w:t xml:space="preserve">AMMENDA </w:t>
      </w:r>
    </w:p>
    <w:p w14:paraId="57C98573" w14:textId="77777777" w:rsidR="006F53CC" w:rsidRPr="00B62EBC" w:rsidRDefault="006F53CC" w:rsidP="006F53CC">
      <w:pPr>
        <w:pStyle w:val="diffida"/>
        <w:spacing w:before="80" w:beforeAutospacing="0" w:after="40" w:afterAutospacing="0"/>
        <w:jc w:val="left"/>
        <w:rPr>
          <w:color w:val="002060"/>
        </w:rPr>
      </w:pPr>
      <w:r w:rsidRPr="00B62EBC">
        <w:rPr>
          <w:color w:val="002060"/>
        </w:rPr>
        <w:t xml:space="preserve">Euro 50,00 OSIMO FIVE </w:t>
      </w:r>
      <w:r w:rsidRPr="00B62EBC">
        <w:rPr>
          <w:color w:val="002060"/>
        </w:rPr>
        <w:br/>
        <w:t xml:space="preserve">Mancanza di acqua calda nello spogliatoio dell'arbitro. </w:t>
      </w:r>
    </w:p>
    <w:p w14:paraId="6911651E" w14:textId="77777777" w:rsidR="006F53CC" w:rsidRDefault="006F53CC" w:rsidP="006F53CC">
      <w:pPr>
        <w:pStyle w:val="breakline"/>
        <w:rPr>
          <w:color w:val="002060"/>
        </w:rPr>
      </w:pPr>
    </w:p>
    <w:p w14:paraId="5B610FA8" w14:textId="77777777" w:rsidR="006F53CC" w:rsidRPr="001910FC" w:rsidRDefault="006F53CC" w:rsidP="006F53CC">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35A27F1E" w14:textId="77777777" w:rsidR="006F53CC" w:rsidRPr="001910FC" w:rsidRDefault="006F53CC" w:rsidP="006F53CC">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35F368A2" w14:textId="77777777" w:rsidR="006F53CC" w:rsidRPr="00B62EBC" w:rsidRDefault="006F53CC" w:rsidP="006F53CC">
      <w:pPr>
        <w:pStyle w:val="breakline"/>
        <w:rPr>
          <w:color w:val="002060"/>
        </w:rPr>
      </w:pPr>
    </w:p>
    <w:p w14:paraId="5601D44F" w14:textId="77777777" w:rsidR="006F53CC" w:rsidRPr="00B62EBC" w:rsidRDefault="006F53CC" w:rsidP="006F53CC">
      <w:pPr>
        <w:pStyle w:val="titoloprinc0"/>
        <w:rPr>
          <w:color w:val="002060"/>
        </w:rPr>
      </w:pPr>
      <w:r w:rsidRPr="00B62EBC">
        <w:rPr>
          <w:color w:val="002060"/>
        </w:rPr>
        <w:t>CLASSIFICA</w:t>
      </w:r>
    </w:p>
    <w:p w14:paraId="1F3AC327" w14:textId="77777777" w:rsidR="006F53CC" w:rsidRPr="00B62EBC" w:rsidRDefault="006F53CC" w:rsidP="006F53CC">
      <w:pPr>
        <w:pStyle w:val="breakline"/>
        <w:rPr>
          <w:color w:val="002060"/>
        </w:rPr>
      </w:pPr>
    </w:p>
    <w:p w14:paraId="2C5D6A96" w14:textId="77777777" w:rsidR="006F53CC" w:rsidRPr="00B62EBC" w:rsidRDefault="006F53CC" w:rsidP="006F53CC">
      <w:pPr>
        <w:pStyle w:val="breakline"/>
        <w:rPr>
          <w:color w:val="002060"/>
        </w:rPr>
      </w:pPr>
    </w:p>
    <w:p w14:paraId="16CED7E8" w14:textId="77777777" w:rsidR="006F53CC" w:rsidRPr="00B62EBC" w:rsidRDefault="006F53CC" w:rsidP="006F53CC">
      <w:pPr>
        <w:pStyle w:val="sottotitolocampionato10"/>
        <w:rPr>
          <w:color w:val="002060"/>
        </w:rPr>
      </w:pPr>
      <w:r w:rsidRPr="00B62EB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F53CC" w:rsidRPr="00B62EBC" w14:paraId="71D66518" w14:textId="77777777" w:rsidTr="00FC7A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DA9D6" w14:textId="77777777" w:rsidR="006F53CC" w:rsidRPr="00B62EBC" w:rsidRDefault="006F53CC" w:rsidP="00FC7A22">
            <w:pPr>
              <w:pStyle w:val="headertabella0"/>
              <w:rPr>
                <w:color w:val="002060"/>
              </w:rPr>
            </w:pPr>
            <w:r w:rsidRPr="00B62EB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94652" w14:textId="77777777" w:rsidR="006F53CC" w:rsidRPr="00B62EBC" w:rsidRDefault="006F53CC" w:rsidP="00FC7A22">
            <w:pPr>
              <w:pStyle w:val="headertabella0"/>
              <w:rPr>
                <w:color w:val="002060"/>
              </w:rPr>
            </w:pPr>
            <w:r w:rsidRPr="00B62EB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B6785" w14:textId="77777777" w:rsidR="006F53CC" w:rsidRPr="00B62EBC" w:rsidRDefault="006F53CC" w:rsidP="00FC7A22">
            <w:pPr>
              <w:pStyle w:val="headertabella0"/>
              <w:rPr>
                <w:color w:val="002060"/>
              </w:rPr>
            </w:pPr>
            <w:r w:rsidRPr="00B62EB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F27D7" w14:textId="77777777" w:rsidR="006F53CC" w:rsidRPr="00B62EBC" w:rsidRDefault="006F53CC" w:rsidP="00FC7A22">
            <w:pPr>
              <w:pStyle w:val="headertabella0"/>
              <w:rPr>
                <w:color w:val="002060"/>
              </w:rPr>
            </w:pPr>
            <w:r w:rsidRPr="00B62EB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84ABC" w14:textId="77777777" w:rsidR="006F53CC" w:rsidRPr="00B62EBC" w:rsidRDefault="006F53CC" w:rsidP="00FC7A22">
            <w:pPr>
              <w:pStyle w:val="headertabella0"/>
              <w:rPr>
                <w:color w:val="002060"/>
              </w:rPr>
            </w:pPr>
            <w:r w:rsidRPr="00B62EB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7C9DE" w14:textId="77777777" w:rsidR="006F53CC" w:rsidRPr="00B62EBC" w:rsidRDefault="006F53CC" w:rsidP="00FC7A22">
            <w:pPr>
              <w:pStyle w:val="headertabella0"/>
              <w:rPr>
                <w:color w:val="002060"/>
              </w:rPr>
            </w:pPr>
            <w:r w:rsidRPr="00B62EB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80CA2" w14:textId="77777777" w:rsidR="006F53CC" w:rsidRPr="00B62EBC" w:rsidRDefault="006F53CC" w:rsidP="00FC7A22">
            <w:pPr>
              <w:pStyle w:val="headertabella0"/>
              <w:rPr>
                <w:color w:val="002060"/>
              </w:rPr>
            </w:pPr>
            <w:r w:rsidRPr="00B62EB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98B88" w14:textId="77777777" w:rsidR="006F53CC" w:rsidRPr="00B62EBC" w:rsidRDefault="006F53CC" w:rsidP="00FC7A22">
            <w:pPr>
              <w:pStyle w:val="headertabella0"/>
              <w:rPr>
                <w:color w:val="002060"/>
              </w:rPr>
            </w:pPr>
            <w:r w:rsidRPr="00B62EB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A8A70" w14:textId="77777777" w:rsidR="006F53CC" w:rsidRPr="00B62EBC" w:rsidRDefault="006F53CC" w:rsidP="00FC7A22">
            <w:pPr>
              <w:pStyle w:val="headertabella0"/>
              <w:rPr>
                <w:color w:val="002060"/>
              </w:rPr>
            </w:pPr>
            <w:r w:rsidRPr="00B62EB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DE711" w14:textId="77777777" w:rsidR="006F53CC" w:rsidRPr="00B62EBC" w:rsidRDefault="006F53CC" w:rsidP="00FC7A22">
            <w:pPr>
              <w:pStyle w:val="headertabella0"/>
              <w:rPr>
                <w:color w:val="002060"/>
              </w:rPr>
            </w:pPr>
            <w:r w:rsidRPr="00B62EBC">
              <w:rPr>
                <w:color w:val="002060"/>
              </w:rPr>
              <w:t>PE</w:t>
            </w:r>
          </w:p>
        </w:tc>
      </w:tr>
      <w:tr w:rsidR="006F53CC" w:rsidRPr="00B62EBC" w14:paraId="62DB4EE8" w14:textId="77777777" w:rsidTr="00FC7A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F13577" w14:textId="77777777" w:rsidR="006F53CC" w:rsidRPr="00B62EBC" w:rsidRDefault="006F53CC" w:rsidP="00FC7A22">
            <w:pPr>
              <w:pStyle w:val="rowtabella0"/>
              <w:rPr>
                <w:color w:val="002060"/>
              </w:rPr>
            </w:pPr>
            <w:r w:rsidRPr="00B62EBC">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CF7DC"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DA6C2"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359A3"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2910B"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309C5"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A9BF1" w14:textId="77777777" w:rsidR="006F53CC" w:rsidRPr="00B62EBC" w:rsidRDefault="006F53CC" w:rsidP="00FC7A22">
            <w:pPr>
              <w:pStyle w:val="rowtabella0"/>
              <w:jc w:val="center"/>
              <w:rPr>
                <w:color w:val="002060"/>
              </w:rPr>
            </w:pPr>
            <w:r w:rsidRPr="00B62EB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D2A10"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3ACE3" w14:textId="77777777" w:rsidR="006F53CC" w:rsidRPr="00B62EBC" w:rsidRDefault="006F53CC" w:rsidP="00FC7A22">
            <w:pPr>
              <w:pStyle w:val="rowtabella0"/>
              <w:jc w:val="center"/>
              <w:rPr>
                <w:color w:val="002060"/>
              </w:rPr>
            </w:pPr>
            <w:r w:rsidRPr="00B62EB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C4AB8" w14:textId="77777777" w:rsidR="006F53CC" w:rsidRPr="00B62EBC" w:rsidRDefault="006F53CC" w:rsidP="00FC7A22">
            <w:pPr>
              <w:pStyle w:val="rowtabella0"/>
              <w:jc w:val="center"/>
              <w:rPr>
                <w:color w:val="002060"/>
              </w:rPr>
            </w:pPr>
            <w:r w:rsidRPr="00B62EBC">
              <w:rPr>
                <w:color w:val="002060"/>
              </w:rPr>
              <w:t>0</w:t>
            </w:r>
          </w:p>
        </w:tc>
      </w:tr>
      <w:tr w:rsidR="006F53CC" w:rsidRPr="00B62EBC" w14:paraId="6162D38A"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6F00DC" w14:textId="77777777" w:rsidR="006F53CC" w:rsidRPr="00B62EBC" w:rsidRDefault="006F53CC" w:rsidP="00FC7A22">
            <w:pPr>
              <w:pStyle w:val="rowtabella0"/>
              <w:rPr>
                <w:color w:val="002060"/>
              </w:rPr>
            </w:pPr>
            <w:r w:rsidRPr="00B62EB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0C4F3"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06DA1"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A7AAD"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119BD"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527CC"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4A987" w14:textId="77777777" w:rsidR="006F53CC" w:rsidRPr="00B62EBC" w:rsidRDefault="006F53CC" w:rsidP="00FC7A22">
            <w:pPr>
              <w:pStyle w:val="rowtabella0"/>
              <w:jc w:val="center"/>
              <w:rPr>
                <w:color w:val="002060"/>
              </w:rPr>
            </w:pPr>
            <w:r w:rsidRPr="00B62EB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899E0" w14:textId="77777777" w:rsidR="006F53CC" w:rsidRPr="00B62EBC" w:rsidRDefault="006F53CC" w:rsidP="00FC7A22">
            <w:pPr>
              <w:pStyle w:val="rowtabella0"/>
              <w:jc w:val="center"/>
              <w:rPr>
                <w:color w:val="002060"/>
              </w:rPr>
            </w:pPr>
            <w:r w:rsidRPr="00B62EB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40D8C"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8B8B5" w14:textId="77777777" w:rsidR="006F53CC" w:rsidRPr="00B62EBC" w:rsidRDefault="006F53CC" w:rsidP="00FC7A22">
            <w:pPr>
              <w:pStyle w:val="rowtabella0"/>
              <w:jc w:val="center"/>
              <w:rPr>
                <w:color w:val="002060"/>
              </w:rPr>
            </w:pPr>
            <w:r w:rsidRPr="00B62EBC">
              <w:rPr>
                <w:color w:val="002060"/>
              </w:rPr>
              <w:t>0</w:t>
            </w:r>
          </w:p>
        </w:tc>
      </w:tr>
      <w:tr w:rsidR="006F53CC" w:rsidRPr="00B62EBC" w14:paraId="7F55D023"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5A4288" w14:textId="77777777" w:rsidR="006F53CC" w:rsidRPr="00B62EBC" w:rsidRDefault="006F53CC" w:rsidP="00FC7A22">
            <w:pPr>
              <w:pStyle w:val="rowtabella0"/>
              <w:rPr>
                <w:color w:val="002060"/>
              </w:rPr>
            </w:pPr>
            <w:r w:rsidRPr="00B62EBC">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71660"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238D8"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B7363"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66A4A"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8841A"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0D6F4" w14:textId="77777777" w:rsidR="006F53CC" w:rsidRPr="00B62EBC" w:rsidRDefault="006F53CC" w:rsidP="00FC7A22">
            <w:pPr>
              <w:pStyle w:val="rowtabella0"/>
              <w:jc w:val="center"/>
              <w:rPr>
                <w:color w:val="002060"/>
              </w:rPr>
            </w:pPr>
            <w:r w:rsidRPr="00B62EB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30BB5" w14:textId="77777777" w:rsidR="006F53CC" w:rsidRPr="00B62EBC" w:rsidRDefault="006F53CC" w:rsidP="00FC7A22">
            <w:pPr>
              <w:pStyle w:val="rowtabella0"/>
              <w:jc w:val="center"/>
              <w:rPr>
                <w:color w:val="002060"/>
              </w:rPr>
            </w:pPr>
            <w:r w:rsidRPr="00B62EB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4FA05" w14:textId="77777777" w:rsidR="006F53CC" w:rsidRPr="00B62EBC" w:rsidRDefault="006F53CC" w:rsidP="00FC7A22">
            <w:pPr>
              <w:pStyle w:val="rowtabella0"/>
              <w:jc w:val="center"/>
              <w:rPr>
                <w:color w:val="002060"/>
              </w:rPr>
            </w:pPr>
            <w:r w:rsidRPr="00B62EB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84E6F" w14:textId="77777777" w:rsidR="006F53CC" w:rsidRPr="00B62EBC" w:rsidRDefault="006F53CC" w:rsidP="00FC7A22">
            <w:pPr>
              <w:pStyle w:val="rowtabella0"/>
              <w:jc w:val="center"/>
              <w:rPr>
                <w:color w:val="002060"/>
              </w:rPr>
            </w:pPr>
            <w:r w:rsidRPr="00B62EBC">
              <w:rPr>
                <w:color w:val="002060"/>
              </w:rPr>
              <w:t>0</w:t>
            </w:r>
          </w:p>
        </w:tc>
      </w:tr>
      <w:tr w:rsidR="006F53CC" w:rsidRPr="00B62EBC" w14:paraId="0C537418"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1ECA6D" w14:textId="77777777" w:rsidR="006F53CC" w:rsidRPr="00B62EBC" w:rsidRDefault="006F53CC" w:rsidP="00FC7A22">
            <w:pPr>
              <w:pStyle w:val="rowtabella0"/>
              <w:rPr>
                <w:color w:val="002060"/>
              </w:rPr>
            </w:pPr>
            <w:r w:rsidRPr="00B62EBC">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866E1"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F90D1"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37BEB"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59F9E"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9418D"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466D5"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9E473"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DFF58"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9BEA4" w14:textId="77777777" w:rsidR="006F53CC" w:rsidRPr="00B62EBC" w:rsidRDefault="006F53CC" w:rsidP="00FC7A22">
            <w:pPr>
              <w:pStyle w:val="rowtabella0"/>
              <w:jc w:val="center"/>
              <w:rPr>
                <w:color w:val="002060"/>
              </w:rPr>
            </w:pPr>
            <w:r w:rsidRPr="00B62EBC">
              <w:rPr>
                <w:color w:val="002060"/>
              </w:rPr>
              <w:t>0</w:t>
            </w:r>
          </w:p>
        </w:tc>
      </w:tr>
      <w:tr w:rsidR="006F53CC" w:rsidRPr="00B62EBC" w14:paraId="18CEAA45"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998060" w14:textId="77777777" w:rsidR="006F53CC" w:rsidRPr="00B62EBC" w:rsidRDefault="006F53CC" w:rsidP="00FC7A22">
            <w:pPr>
              <w:pStyle w:val="rowtabella0"/>
              <w:rPr>
                <w:color w:val="002060"/>
              </w:rPr>
            </w:pPr>
            <w:r w:rsidRPr="00B62EBC">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EE3E7"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9E6AB"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2E81E"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F9101"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A9F7E"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56D3B"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C3CB7"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1E882"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1ADA1" w14:textId="77777777" w:rsidR="006F53CC" w:rsidRPr="00B62EBC" w:rsidRDefault="006F53CC" w:rsidP="00FC7A22">
            <w:pPr>
              <w:pStyle w:val="rowtabella0"/>
              <w:jc w:val="center"/>
              <w:rPr>
                <w:color w:val="002060"/>
              </w:rPr>
            </w:pPr>
            <w:r w:rsidRPr="00B62EBC">
              <w:rPr>
                <w:color w:val="002060"/>
              </w:rPr>
              <w:t>0</w:t>
            </w:r>
          </w:p>
        </w:tc>
      </w:tr>
      <w:tr w:rsidR="006F53CC" w:rsidRPr="00B62EBC" w14:paraId="1B0B08C9"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66D60F" w14:textId="77777777" w:rsidR="006F53CC" w:rsidRPr="00B62EBC" w:rsidRDefault="006F53CC" w:rsidP="00FC7A22">
            <w:pPr>
              <w:pStyle w:val="rowtabella0"/>
              <w:rPr>
                <w:color w:val="002060"/>
              </w:rPr>
            </w:pPr>
            <w:r w:rsidRPr="00B62EBC">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ED1BE"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14D1F"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89C11"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8111E"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576AD"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6AF54"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0F340"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0878A"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C6FD5" w14:textId="77777777" w:rsidR="006F53CC" w:rsidRPr="00B62EBC" w:rsidRDefault="006F53CC" w:rsidP="00FC7A22">
            <w:pPr>
              <w:pStyle w:val="rowtabella0"/>
              <w:jc w:val="center"/>
              <w:rPr>
                <w:color w:val="002060"/>
              </w:rPr>
            </w:pPr>
            <w:r w:rsidRPr="00B62EBC">
              <w:rPr>
                <w:color w:val="002060"/>
              </w:rPr>
              <w:t>0</w:t>
            </w:r>
          </w:p>
        </w:tc>
      </w:tr>
      <w:tr w:rsidR="006F53CC" w:rsidRPr="00B62EBC" w14:paraId="74641C71"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5CC8A9" w14:textId="77777777" w:rsidR="006F53CC" w:rsidRPr="00B62EBC" w:rsidRDefault="006F53CC" w:rsidP="00FC7A22">
            <w:pPr>
              <w:pStyle w:val="rowtabella0"/>
              <w:rPr>
                <w:color w:val="002060"/>
              </w:rPr>
            </w:pPr>
            <w:r w:rsidRPr="00B62EB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AB35E"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FEAEC"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44E67"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0AA32"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E25C3"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BB5BC" w14:textId="77777777" w:rsidR="006F53CC" w:rsidRPr="00B62EBC" w:rsidRDefault="006F53CC" w:rsidP="00FC7A22">
            <w:pPr>
              <w:pStyle w:val="rowtabella0"/>
              <w:jc w:val="center"/>
              <w:rPr>
                <w:color w:val="002060"/>
              </w:rPr>
            </w:pPr>
            <w:r w:rsidRPr="00B62EB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7A591" w14:textId="77777777" w:rsidR="006F53CC" w:rsidRPr="00B62EBC" w:rsidRDefault="006F53CC" w:rsidP="00FC7A22">
            <w:pPr>
              <w:pStyle w:val="rowtabella0"/>
              <w:jc w:val="center"/>
              <w:rPr>
                <w:color w:val="002060"/>
              </w:rPr>
            </w:pPr>
            <w:r w:rsidRPr="00B62EB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79553" w14:textId="77777777" w:rsidR="006F53CC" w:rsidRPr="00B62EBC" w:rsidRDefault="006F53CC" w:rsidP="00FC7A22">
            <w:pPr>
              <w:pStyle w:val="rowtabella0"/>
              <w:jc w:val="center"/>
              <w:rPr>
                <w:color w:val="002060"/>
              </w:rPr>
            </w:pPr>
            <w:r w:rsidRPr="00B62EB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86F57" w14:textId="77777777" w:rsidR="006F53CC" w:rsidRPr="00B62EBC" w:rsidRDefault="006F53CC" w:rsidP="00FC7A22">
            <w:pPr>
              <w:pStyle w:val="rowtabella0"/>
              <w:jc w:val="center"/>
              <w:rPr>
                <w:color w:val="002060"/>
              </w:rPr>
            </w:pPr>
            <w:r w:rsidRPr="00B62EBC">
              <w:rPr>
                <w:color w:val="002060"/>
              </w:rPr>
              <w:t>0</w:t>
            </w:r>
          </w:p>
        </w:tc>
      </w:tr>
      <w:tr w:rsidR="006F53CC" w:rsidRPr="00B62EBC" w14:paraId="0965DB37" w14:textId="77777777" w:rsidTr="00FC7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A411F6" w14:textId="77777777" w:rsidR="006F53CC" w:rsidRPr="00B62EBC" w:rsidRDefault="006F53CC" w:rsidP="00FC7A22">
            <w:pPr>
              <w:pStyle w:val="rowtabella0"/>
              <w:rPr>
                <w:color w:val="002060"/>
              </w:rPr>
            </w:pPr>
            <w:r w:rsidRPr="00B62EBC">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1EE66"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38557"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F1C9F"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9B437"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35B27"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CB159" w14:textId="77777777" w:rsidR="006F53CC" w:rsidRPr="00B62EBC" w:rsidRDefault="006F53CC" w:rsidP="00FC7A22">
            <w:pPr>
              <w:pStyle w:val="rowtabella0"/>
              <w:jc w:val="center"/>
              <w:rPr>
                <w:color w:val="002060"/>
              </w:rPr>
            </w:pPr>
            <w:r w:rsidRPr="00B62EB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C766D" w14:textId="77777777" w:rsidR="006F53CC" w:rsidRPr="00B62EBC" w:rsidRDefault="006F53CC" w:rsidP="00FC7A22">
            <w:pPr>
              <w:pStyle w:val="rowtabella0"/>
              <w:jc w:val="center"/>
              <w:rPr>
                <w:color w:val="002060"/>
              </w:rPr>
            </w:pPr>
            <w:r w:rsidRPr="00B62EB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81E4C" w14:textId="77777777" w:rsidR="006F53CC" w:rsidRPr="00B62EBC" w:rsidRDefault="006F53CC" w:rsidP="00FC7A22">
            <w:pPr>
              <w:pStyle w:val="rowtabella0"/>
              <w:jc w:val="center"/>
              <w:rPr>
                <w:color w:val="002060"/>
              </w:rPr>
            </w:pPr>
            <w:r w:rsidRPr="00B62EB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F1644" w14:textId="77777777" w:rsidR="006F53CC" w:rsidRPr="00B62EBC" w:rsidRDefault="006F53CC" w:rsidP="00FC7A22">
            <w:pPr>
              <w:pStyle w:val="rowtabella0"/>
              <w:jc w:val="center"/>
              <w:rPr>
                <w:color w:val="002060"/>
              </w:rPr>
            </w:pPr>
            <w:r w:rsidRPr="00B62EBC">
              <w:rPr>
                <w:color w:val="002060"/>
              </w:rPr>
              <w:t>0</w:t>
            </w:r>
          </w:p>
        </w:tc>
      </w:tr>
      <w:tr w:rsidR="006F53CC" w:rsidRPr="00B62EBC" w14:paraId="11F57C9C" w14:textId="77777777" w:rsidTr="00FC7A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977C6A" w14:textId="77777777" w:rsidR="006F53CC" w:rsidRPr="00B62EBC" w:rsidRDefault="006F53CC" w:rsidP="00FC7A22">
            <w:pPr>
              <w:pStyle w:val="rowtabella0"/>
              <w:rPr>
                <w:color w:val="002060"/>
              </w:rPr>
            </w:pPr>
            <w:r w:rsidRPr="00B62EBC">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CACAA"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8AFCB"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CB927"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7EA6B"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8DF04" w14:textId="77777777" w:rsidR="006F53CC" w:rsidRPr="00B62EBC" w:rsidRDefault="006F53CC" w:rsidP="00FC7A22">
            <w:pPr>
              <w:pStyle w:val="rowtabella0"/>
              <w:jc w:val="center"/>
              <w:rPr>
                <w:color w:val="002060"/>
              </w:rPr>
            </w:pPr>
            <w:r w:rsidRPr="00B62EB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0759F" w14:textId="77777777" w:rsidR="006F53CC" w:rsidRPr="00B62EBC" w:rsidRDefault="006F53CC" w:rsidP="00FC7A22">
            <w:pPr>
              <w:pStyle w:val="rowtabella0"/>
              <w:jc w:val="center"/>
              <w:rPr>
                <w:color w:val="002060"/>
              </w:rPr>
            </w:pPr>
            <w:r w:rsidRPr="00B62EB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D0E16" w14:textId="77777777" w:rsidR="006F53CC" w:rsidRPr="00B62EBC" w:rsidRDefault="006F53CC" w:rsidP="00FC7A22">
            <w:pPr>
              <w:pStyle w:val="rowtabella0"/>
              <w:jc w:val="center"/>
              <w:rPr>
                <w:color w:val="002060"/>
              </w:rPr>
            </w:pPr>
            <w:r w:rsidRPr="00B62EB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213BE" w14:textId="77777777" w:rsidR="006F53CC" w:rsidRPr="00B62EBC" w:rsidRDefault="006F53CC" w:rsidP="00FC7A22">
            <w:pPr>
              <w:pStyle w:val="rowtabella0"/>
              <w:jc w:val="center"/>
              <w:rPr>
                <w:color w:val="002060"/>
              </w:rPr>
            </w:pPr>
            <w:r w:rsidRPr="00B62EB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C513D" w14:textId="77777777" w:rsidR="006F53CC" w:rsidRPr="00B62EBC" w:rsidRDefault="006F53CC" w:rsidP="00FC7A22">
            <w:pPr>
              <w:pStyle w:val="rowtabella0"/>
              <w:jc w:val="center"/>
              <w:rPr>
                <w:color w:val="002060"/>
              </w:rPr>
            </w:pPr>
            <w:r w:rsidRPr="00B62EBC">
              <w:rPr>
                <w:color w:val="002060"/>
              </w:rPr>
              <w:t>0</w:t>
            </w:r>
          </w:p>
        </w:tc>
      </w:tr>
    </w:tbl>
    <w:p w14:paraId="11BA326F" w14:textId="77777777" w:rsidR="006F53CC" w:rsidRPr="00B62EBC" w:rsidRDefault="006F53CC" w:rsidP="006F53CC">
      <w:pPr>
        <w:pStyle w:val="breakline"/>
        <w:rPr>
          <w:rFonts w:eastAsiaTheme="minorEastAsia"/>
          <w:color w:val="002060"/>
        </w:rPr>
      </w:pPr>
    </w:p>
    <w:p w14:paraId="2F2D83EC" w14:textId="77777777" w:rsidR="006F53CC" w:rsidRPr="00B62EBC" w:rsidRDefault="006F53CC" w:rsidP="006F53CC">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4AD1C95B"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C37830">
        <w:rPr>
          <w:rFonts w:ascii="Arial" w:hAnsi="Arial" w:cs="Arial"/>
          <w:b/>
          <w:bCs/>
          <w:color w:val="002060"/>
        </w:rPr>
        <w:t>2</w:t>
      </w:r>
      <w:r w:rsidR="00CC4D59">
        <w:rPr>
          <w:rFonts w:ascii="Arial" w:hAnsi="Arial" w:cs="Arial"/>
          <w:b/>
          <w:bCs/>
          <w:color w:val="002060"/>
        </w:rPr>
        <w:t>7</w:t>
      </w:r>
      <w:r w:rsidR="00CA1C4C">
        <w:rPr>
          <w:rFonts w:ascii="Arial" w:hAnsi="Arial" w:cs="Arial"/>
          <w:b/>
          <w:bCs/>
          <w:color w:val="002060"/>
        </w:rPr>
        <w:t xml:space="preserve"> aprile</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lastRenderedPageBreak/>
        <w:t>DELIBERE DELLA CORTE SPORTIVA D’APPELLO TERR.</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7501A828"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0E1E81">
        <w:rPr>
          <w:b/>
          <w:color w:val="002060"/>
          <w:u w:val="single"/>
        </w:rPr>
        <w:t>1</w:t>
      </w:r>
      <w:r w:rsidR="001970C7">
        <w:rPr>
          <w:b/>
          <w:color w:val="002060"/>
          <w:u w:val="single"/>
        </w:rPr>
        <w:t>7</w:t>
      </w:r>
      <w:r w:rsidR="003D6BA1">
        <w:rPr>
          <w:b/>
          <w:color w:val="002060"/>
          <w:u w:val="single"/>
        </w:rPr>
        <w:t>/</w:t>
      </w:r>
      <w:r w:rsidR="00F3715D">
        <w:rPr>
          <w:b/>
          <w:color w:val="002060"/>
          <w:u w:val="single"/>
        </w:rPr>
        <w:t>0</w:t>
      </w:r>
      <w:r w:rsidR="00A8479C">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9"/>
      <w:footerReference w:type="even" r:id="rId20"/>
      <w:footerReference w:type="default" r:id="rId21"/>
      <w:headerReference w:type="first" r:id="rId22"/>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29215" w14:textId="77777777" w:rsidR="0093777D" w:rsidRDefault="0093777D">
      <w:r>
        <w:separator/>
      </w:r>
    </w:p>
  </w:endnote>
  <w:endnote w:type="continuationSeparator" w:id="0">
    <w:p w14:paraId="1BF67C08" w14:textId="77777777" w:rsidR="0093777D" w:rsidRDefault="00937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3C64AED"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E1E81">
      <w:rPr>
        <w:rStyle w:val="Numeropagina"/>
        <w:rFonts w:ascii="Arial" w:hAnsi="Arial" w:cs="Arial"/>
        <w:color w:val="002060"/>
      </w:rPr>
      <w:t>10</w:t>
    </w:r>
    <w:r w:rsidR="000541FF">
      <w:rPr>
        <w:rStyle w:val="Numeropagina"/>
        <w:rFonts w:ascii="Arial" w:hAnsi="Arial" w:cs="Arial"/>
        <w:color w:val="002060"/>
      </w:rPr>
      <w:t>3</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A167D" w14:textId="77777777" w:rsidR="0093777D" w:rsidRDefault="0093777D">
      <w:r>
        <w:separator/>
      </w:r>
    </w:p>
  </w:footnote>
  <w:footnote w:type="continuationSeparator" w:id="0">
    <w:p w14:paraId="3936AA90" w14:textId="77777777" w:rsidR="0093777D" w:rsidRDefault="009377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2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25"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8"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7"/>
  </w:num>
  <w:num w:numId="3" w16cid:durableId="57946484">
    <w:abstractNumId w:val="3"/>
  </w:num>
  <w:num w:numId="4" w16cid:durableId="564266614">
    <w:abstractNumId w:val="23"/>
  </w:num>
  <w:num w:numId="5" w16cid:durableId="1249315646">
    <w:abstractNumId w:val="20"/>
  </w:num>
  <w:num w:numId="6" w16cid:durableId="934754267">
    <w:abstractNumId w:val="4"/>
  </w:num>
  <w:num w:numId="7" w16cid:durableId="2088965195">
    <w:abstractNumId w:val="14"/>
  </w:num>
  <w:num w:numId="8" w16cid:durableId="1258707900">
    <w:abstractNumId w:val="28"/>
  </w:num>
  <w:num w:numId="9" w16cid:durableId="1178347381">
    <w:abstractNumId w:val="12"/>
  </w:num>
  <w:num w:numId="10" w16cid:durableId="898786278">
    <w:abstractNumId w:val="22"/>
  </w:num>
  <w:num w:numId="11" w16cid:durableId="494956249">
    <w:abstractNumId w:val="2"/>
  </w:num>
  <w:num w:numId="12" w16cid:durableId="42485999">
    <w:abstractNumId w:val="24"/>
  </w:num>
  <w:num w:numId="13" w16cid:durableId="719942284">
    <w:abstractNumId w:val="26"/>
  </w:num>
  <w:num w:numId="14" w16cid:durableId="441070817">
    <w:abstractNumId w:val="21"/>
  </w:num>
  <w:num w:numId="15" w16cid:durableId="185873864">
    <w:abstractNumId w:val="15"/>
  </w:num>
  <w:num w:numId="16" w16cid:durableId="2025663332">
    <w:abstractNumId w:val="11"/>
  </w:num>
  <w:num w:numId="17" w16cid:durableId="835270767">
    <w:abstractNumId w:val="18"/>
  </w:num>
  <w:num w:numId="18" w16cid:durableId="1125348853">
    <w:abstractNumId w:val="7"/>
  </w:num>
  <w:num w:numId="19" w16cid:durableId="1200316192">
    <w:abstractNumId w:val="16"/>
  </w:num>
  <w:num w:numId="20" w16cid:durableId="1561752122">
    <w:abstractNumId w:val="19"/>
  </w:num>
  <w:num w:numId="21" w16cid:durableId="1582134860">
    <w:abstractNumId w:val="25"/>
  </w:num>
  <w:num w:numId="22" w16cid:durableId="2112506361">
    <w:abstractNumId w:val="5"/>
  </w:num>
  <w:num w:numId="23" w16cid:durableId="747462559">
    <w:abstractNumId w:val="8"/>
  </w:num>
  <w:num w:numId="24" w16cid:durableId="1143424291">
    <w:abstractNumId w:val="9"/>
  </w:num>
  <w:num w:numId="25" w16cid:durableId="1515802342">
    <w:abstractNumId w:val="6"/>
  </w:num>
  <w:num w:numId="26" w16cid:durableId="777599862">
    <w:abstractNumId w:val="0"/>
  </w:num>
  <w:num w:numId="27" w16cid:durableId="1074427556">
    <w:abstractNumId w:val="17"/>
  </w:num>
  <w:num w:numId="28" w16cid:durableId="234822795">
    <w:abstractNumId w:val="10"/>
  </w:num>
  <w:num w:numId="29" w16cid:durableId="2116169793">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684"/>
    <w:rsid w:val="0001087C"/>
    <w:rsid w:val="00010C17"/>
    <w:rsid w:val="00011727"/>
    <w:rsid w:val="00011F55"/>
    <w:rsid w:val="0001266D"/>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1FF"/>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7B5"/>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784"/>
    <w:rsid w:val="000B7AB5"/>
    <w:rsid w:val="000B7AFD"/>
    <w:rsid w:val="000C0596"/>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73E"/>
    <w:rsid w:val="000E1C32"/>
    <w:rsid w:val="000E1D81"/>
    <w:rsid w:val="000E1E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986"/>
    <w:rsid w:val="000E6C22"/>
    <w:rsid w:val="000E70BF"/>
    <w:rsid w:val="000E7419"/>
    <w:rsid w:val="000E7845"/>
    <w:rsid w:val="000E7DEF"/>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E8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33F"/>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928"/>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0C7"/>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581"/>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4D9"/>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0C22"/>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036"/>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178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B4A"/>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922"/>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615"/>
    <w:rsid w:val="0039603B"/>
    <w:rsid w:val="0039625E"/>
    <w:rsid w:val="00396434"/>
    <w:rsid w:val="003964BE"/>
    <w:rsid w:val="00396A3F"/>
    <w:rsid w:val="00396AD1"/>
    <w:rsid w:val="00397434"/>
    <w:rsid w:val="00397561"/>
    <w:rsid w:val="00397A9A"/>
    <w:rsid w:val="00397AB1"/>
    <w:rsid w:val="00397AED"/>
    <w:rsid w:val="00397C10"/>
    <w:rsid w:val="003A00EA"/>
    <w:rsid w:val="003A02F2"/>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1E8"/>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2D6"/>
    <w:rsid w:val="00420411"/>
    <w:rsid w:val="00420864"/>
    <w:rsid w:val="00420982"/>
    <w:rsid w:val="00420C33"/>
    <w:rsid w:val="004214F2"/>
    <w:rsid w:val="004216D7"/>
    <w:rsid w:val="00421858"/>
    <w:rsid w:val="00421939"/>
    <w:rsid w:val="00421BFE"/>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288"/>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6C7"/>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486"/>
    <w:rsid w:val="00533790"/>
    <w:rsid w:val="00533B1D"/>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B59"/>
    <w:rsid w:val="00542EA2"/>
    <w:rsid w:val="00542F0E"/>
    <w:rsid w:val="00543208"/>
    <w:rsid w:val="00544131"/>
    <w:rsid w:val="005441B6"/>
    <w:rsid w:val="005442A7"/>
    <w:rsid w:val="005446D2"/>
    <w:rsid w:val="00544A31"/>
    <w:rsid w:val="00544ECE"/>
    <w:rsid w:val="00544F87"/>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D1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2D8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05B"/>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5CF"/>
    <w:rsid w:val="005D4705"/>
    <w:rsid w:val="005D494A"/>
    <w:rsid w:val="005D4A65"/>
    <w:rsid w:val="005D4D74"/>
    <w:rsid w:val="005D4DB2"/>
    <w:rsid w:val="005D4F2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486"/>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8B5"/>
    <w:rsid w:val="006109BE"/>
    <w:rsid w:val="00610AE7"/>
    <w:rsid w:val="00610CC0"/>
    <w:rsid w:val="00611549"/>
    <w:rsid w:val="006115B0"/>
    <w:rsid w:val="00611A33"/>
    <w:rsid w:val="006120A4"/>
    <w:rsid w:val="006120F4"/>
    <w:rsid w:val="00612143"/>
    <w:rsid w:val="00612209"/>
    <w:rsid w:val="00612318"/>
    <w:rsid w:val="0061297B"/>
    <w:rsid w:val="00612C27"/>
    <w:rsid w:val="00612CA3"/>
    <w:rsid w:val="0061326A"/>
    <w:rsid w:val="006134B1"/>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C6"/>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79A"/>
    <w:rsid w:val="00662A14"/>
    <w:rsid w:val="00662DA3"/>
    <w:rsid w:val="00663063"/>
    <w:rsid w:val="0066320B"/>
    <w:rsid w:val="006634E1"/>
    <w:rsid w:val="00664140"/>
    <w:rsid w:val="006644BA"/>
    <w:rsid w:val="00664AFB"/>
    <w:rsid w:val="00664CA5"/>
    <w:rsid w:val="00665012"/>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71"/>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0EF0"/>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2F3"/>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53CC"/>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3FA3"/>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AA8"/>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037"/>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4DC"/>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5AE5"/>
    <w:rsid w:val="008060A2"/>
    <w:rsid w:val="008061A5"/>
    <w:rsid w:val="0080625D"/>
    <w:rsid w:val="00806445"/>
    <w:rsid w:val="00806918"/>
    <w:rsid w:val="00806974"/>
    <w:rsid w:val="00806E9D"/>
    <w:rsid w:val="0080733D"/>
    <w:rsid w:val="00807466"/>
    <w:rsid w:val="00807500"/>
    <w:rsid w:val="00810281"/>
    <w:rsid w:val="00810448"/>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56C"/>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25C4"/>
    <w:rsid w:val="008732F9"/>
    <w:rsid w:val="008735AD"/>
    <w:rsid w:val="008738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52A"/>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2F5"/>
    <w:rsid w:val="00935E70"/>
    <w:rsid w:val="009362EA"/>
    <w:rsid w:val="009368CA"/>
    <w:rsid w:val="00936E24"/>
    <w:rsid w:val="009373FB"/>
    <w:rsid w:val="009376B8"/>
    <w:rsid w:val="009376E4"/>
    <w:rsid w:val="0093777D"/>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456"/>
    <w:rsid w:val="009B2808"/>
    <w:rsid w:val="009B2C42"/>
    <w:rsid w:val="009B2ED2"/>
    <w:rsid w:val="009B3508"/>
    <w:rsid w:val="009B3521"/>
    <w:rsid w:val="009B3942"/>
    <w:rsid w:val="009B3B47"/>
    <w:rsid w:val="009B3E69"/>
    <w:rsid w:val="009B40C4"/>
    <w:rsid w:val="009B44F1"/>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E003A"/>
    <w:rsid w:val="009E01DC"/>
    <w:rsid w:val="009E0678"/>
    <w:rsid w:val="009E0B73"/>
    <w:rsid w:val="009E0F62"/>
    <w:rsid w:val="009E1092"/>
    <w:rsid w:val="009E1F75"/>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B9B"/>
    <w:rsid w:val="00A05C88"/>
    <w:rsid w:val="00A064AB"/>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8F4"/>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65D"/>
    <w:rsid w:val="00A577B4"/>
    <w:rsid w:val="00A578F6"/>
    <w:rsid w:val="00A57A56"/>
    <w:rsid w:val="00A57A84"/>
    <w:rsid w:val="00A57FB1"/>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A22"/>
    <w:rsid w:val="00A852D7"/>
    <w:rsid w:val="00A85CFE"/>
    <w:rsid w:val="00A861DB"/>
    <w:rsid w:val="00A86878"/>
    <w:rsid w:val="00A86CD6"/>
    <w:rsid w:val="00A870D9"/>
    <w:rsid w:val="00A87961"/>
    <w:rsid w:val="00A90793"/>
    <w:rsid w:val="00A90DBA"/>
    <w:rsid w:val="00A912F4"/>
    <w:rsid w:val="00A91ADC"/>
    <w:rsid w:val="00A92335"/>
    <w:rsid w:val="00A923BC"/>
    <w:rsid w:val="00A923E3"/>
    <w:rsid w:val="00A924D1"/>
    <w:rsid w:val="00A92A15"/>
    <w:rsid w:val="00A92A99"/>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38C2"/>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0ACE"/>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B93"/>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162"/>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1E54"/>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113"/>
    <w:rsid w:val="00C3748E"/>
    <w:rsid w:val="00C374C5"/>
    <w:rsid w:val="00C376DA"/>
    <w:rsid w:val="00C37830"/>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CCE"/>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22"/>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59"/>
    <w:rsid w:val="00CC4DD9"/>
    <w:rsid w:val="00CC505A"/>
    <w:rsid w:val="00CC510E"/>
    <w:rsid w:val="00CC5280"/>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570"/>
    <w:rsid w:val="00CE5AC3"/>
    <w:rsid w:val="00CE5CB1"/>
    <w:rsid w:val="00CE5FE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0F78"/>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6C6B"/>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4B3"/>
    <w:rsid w:val="00DA0BA6"/>
    <w:rsid w:val="00DA0BD0"/>
    <w:rsid w:val="00DA0D23"/>
    <w:rsid w:val="00DA16EA"/>
    <w:rsid w:val="00DA1B35"/>
    <w:rsid w:val="00DA2052"/>
    <w:rsid w:val="00DA24A0"/>
    <w:rsid w:val="00DA259D"/>
    <w:rsid w:val="00DA268F"/>
    <w:rsid w:val="00DA302F"/>
    <w:rsid w:val="00DA3709"/>
    <w:rsid w:val="00DA378F"/>
    <w:rsid w:val="00DA3C1B"/>
    <w:rsid w:val="00DA3CFB"/>
    <w:rsid w:val="00DA487F"/>
    <w:rsid w:val="00DA4BBD"/>
    <w:rsid w:val="00DA4CF8"/>
    <w:rsid w:val="00DA4FF1"/>
    <w:rsid w:val="00DA59D1"/>
    <w:rsid w:val="00DA5EF3"/>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520"/>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3532"/>
    <w:rsid w:val="00E6465E"/>
    <w:rsid w:val="00E64F9B"/>
    <w:rsid w:val="00E656D1"/>
    <w:rsid w:val="00E65AAB"/>
    <w:rsid w:val="00E65C16"/>
    <w:rsid w:val="00E661C2"/>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6CFA"/>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7F6"/>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A8B"/>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0"/>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0A6"/>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5E9B"/>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 w:type="table" w:customStyle="1" w:styleId="Grigliatabella1">
    <w:name w:val="Griglia tabella1"/>
    <w:basedOn w:val="Tabellanormale"/>
    <w:next w:val="Grigliatabella"/>
    <w:uiPriority w:val="39"/>
    <w:rsid w:val="000E7DEF"/>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hyperlink" Target="https://lnd.webex.com/lnd/j.php?MTID=m0b8c2ea26b92dcd72b90cf9adf8dc561"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figc.getyourevent.online/" TargetMode="External"/><Relationship Id="rId17" Type="http://schemas.openxmlformats.org/officeDocument/2006/relationships/hyperlink" Target="https://lnd.webex.com/lnd/j.php?MTID=m0b8c2ea26b92dcd72b90cf9adf8dc561" TargetMode="External"/><Relationship Id="rId2" Type="http://schemas.openxmlformats.org/officeDocument/2006/relationships/numbering" Target="numbering.xml"/><Relationship Id="rId16" Type="http://schemas.openxmlformats.org/officeDocument/2006/relationships/hyperlink" Target="mailto:sportellomarche@lnd.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gc.getyourevent.onlin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rche.coni.it/" TargetMode="External"/><Relationship Id="rId23" Type="http://schemas.openxmlformats.org/officeDocument/2006/relationships/fontTable" Target="fontTable.xml"/><Relationship Id="rId10" Type="http://schemas.openxmlformats.org/officeDocument/2006/relationships/hyperlink" Target="https://www.vivaticket.com/it/ticket/uefa-futsal-champions-league-finals-pesaro-2026-tournament-pass-8-10-may/298024"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vaticket.com/it/ticket/uefa-futsal-champions-league-finals-pesaro-2026-tournament-pass-8-10-may/298024" TargetMode="External"/><Relationship Id="rId14" Type="http://schemas.openxmlformats.org/officeDocument/2006/relationships/hyperlink" Target="http://www.figc.it/privacy"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404</TotalTime>
  <Pages>14</Pages>
  <Words>4546</Words>
  <Characters>25918</Characters>
  <Application>Microsoft Office Word</Application>
  <DocSecurity>0</DocSecurity>
  <Lines>215</Lines>
  <Paragraphs>60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30404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22</cp:revision>
  <cp:lastPrinted>2026-04-13T12:44:00Z</cp:lastPrinted>
  <dcterms:created xsi:type="dcterms:W3CDTF">2026-04-16T08:57:00Z</dcterms:created>
  <dcterms:modified xsi:type="dcterms:W3CDTF">2026-04-17T12:22:00Z</dcterms:modified>
</cp:coreProperties>
</file>