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0D4851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390DC8">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90DC8">
              <w:rPr>
                <w:rFonts w:ascii="Arial" w:hAnsi="Arial" w:cs="Arial"/>
                <w:color w:val="002060"/>
                <w:sz w:val="40"/>
                <w:szCs w:val="40"/>
              </w:rPr>
              <w:t>20</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D87D60E"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C683A">
          <w:rPr>
            <w:noProof/>
            <w:webHidden/>
          </w:rPr>
          <w:t>1</w:t>
        </w:r>
        <w:r w:rsidR="00AC19D9" w:rsidRPr="00DE1EF7">
          <w:rPr>
            <w:noProof/>
            <w:webHidden/>
          </w:rPr>
          <w:fldChar w:fldCharType="end"/>
        </w:r>
      </w:hyperlink>
    </w:p>
    <w:p w14:paraId="112EDB38" w14:textId="04268CC9"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C683A">
          <w:rPr>
            <w:noProof/>
            <w:webHidden/>
          </w:rPr>
          <w:t>1</w:t>
        </w:r>
        <w:r w:rsidRPr="00DE1EF7">
          <w:rPr>
            <w:noProof/>
            <w:webHidden/>
          </w:rPr>
          <w:fldChar w:fldCharType="end"/>
        </w:r>
      </w:hyperlink>
    </w:p>
    <w:p w14:paraId="4D9CAD43" w14:textId="664D7FB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C683A">
          <w:rPr>
            <w:noProof/>
            <w:webHidden/>
          </w:rPr>
          <w:t>2</w:t>
        </w:r>
        <w:r w:rsidRPr="00DE1EF7">
          <w:rPr>
            <w:noProof/>
            <w:webHidden/>
          </w:rPr>
          <w:fldChar w:fldCharType="end"/>
        </w:r>
      </w:hyperlink>
    </w:p>
    <w:p w14:paraId="0EAFCCD8" w14:textId="68C62382"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C683A">
          <w:rPr>
            <w:noProof/>
            <w:webHidden/>
          </w:rPr>
          <w:t>2</w:t>
        </w:r>
        <w:r w:rsidRPr="00DE1EF7">
          <w:rPr>
            <w:noProof/>
            <w:webHidden/>
          </w:rPr>
          <w:fldChar w:fldCharType="end"/>
        </w:r>
      </w:hyperlink>
    </w:p>
    <w:p w14:paraId="0952245B" w14:textId="3C115044"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C683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5594DE" w14:textId="77777777" w:rsidR="005136C7" w:rsidRPr="005136C7" w:rsidRDefault="005136C7" w:rsidP="005136C7">
      <w:pPr>
        <w:pStyle w:val="LndNormale1"/>
        <w:jc w:val="center"/>
        <w:rPr>
          <w:b/>
          <w:color w:val="002060"/>
          <w:sz w:val="28"/>
          <w:szCs w:val="28"/>
          <w:u w:val="single"/>
        </w:rPr>
      </w:pPr>
      <w:r w:rsidRPr="005136C7">
        <w:rPr>
          <w:b/>
          <w:color w:val="002060"/>
          <w:sz w:val="28"/>
          <w:szCs w:val="28"/>
          <w:u w:val="single"/>
        </w:rPr>
        <w:t>ASSEMBLEA STRAORDINARIA</w:t>
      </w:r>
    </w:p>
    <w:p w14:paraId="061A4EFA" w14:textId="77777777" w:rsidR="005136C7" w:rsidRPr="005136C7" w:rsidRDefault="005136C7" w:rsidP="005136C7">
      <w:pPr>
        <w:pStyle w:val="LndNormale1"/>
        <w:rPr>
          <w:color w:val="002060"/>
        </w:rPr>
      </w:pPr>
    </w:p>
    <w:p w14:paraId="7EF6303D" w14:textId="38FF994E" w:rsidR="005136C7" w:rsidRPr="000B7784" w:rsidRDefault="000541FF" w:rsidP="000541FF">
      <w:pPr>
        <w:pStyle w:val="LndNormale1"/>
        <w:rPr>
          <w:b/>
          <w:bCs/>
          <w:color w:val="002060"/>
          <w:u w:val="single"/>
        </w:rPr>
      </w:pPr>
      <w:r w:rsidRPr="000B7784">
        <w:rPr>
          <w:color w:val="002060"/>
        </w:rPr>
        <w:t>Si ricorda a tutte le Società che per il giorno</w:t>
      </w:r>
      <w:r w:rsidRPr="000B7784">
        <w:rPr>
          <w:b/>
          <w:bCs/>
          <w:color w:val="002060"/>
        </w:rPr>
        <w:t xml:space="preserve"> Martedì 05 Maggio 2026 </w:t>
      </w:r>
      <w:r w:rsidRPr="000B7784">
        <w:rPr>
          <w:color w:val="002060"/>
        </w:rPr>
        <w:t>presso la</w:t>
      </w:r>
      <w:r w:rsidRPr="000B7784">
        <w:rPr>
          <w:b/>
          <w:bCs/>
          <w:color w:val="002060"/>
        </w:rPr>
        <w:t xml:space="preserve"> Sala delle Riunioni del C.R. Marche è convocata l</w:t>
      </w:r>
      <w:r w:rsidR="005136C7" w:rsidRPr="000B7784">
        <w:rPr>
          <w:b/>
          <w:bCs/>
          <w:color w:val="002060"/>
        </w:rPr>
        <w:t>’Assemblea Straordinaria del Comitato Regionale Marche</w:t>
      </w:r>
      <w:r w:rsidRPr="000B7784">
        <w:rPr>
          <w:b/>
          <w:bCs/>
          <w:color w:val="002060"/>
        </w:rPr>
        <w:t>.</w:t>
      </w:r>
    </w:p>
    <w:p w14:paraId="54143582" w14:textId="77777777" w:rsidR="005136C7" w:rsidRDefault="005136C7" w:rsidP="0047674B">
      <w:pPr>
        <w:pStyle w:val="LndNormale1"/>
        <w:rPr>
          <w:rFonts w:cs="Arial"/>
          <w:color w:val="002060"/>
          <w:szCs w:val="22"/>
        </w:rPr>
      </w:pPr>
    </w:p>
    <w:p w14:paraId="304F335A" w14:textId="3746B96F" w:rsidR="000541FF" w:rsidRDefault="000541FF" w:rsidP="0047674B">
      <w:pPr>
        <w:pStyle w:val="LndNormale1"/>
        <w:rPr>
          <w:rFonts w:cs="Arial"/>
          <w:color w:val="002060"/>
          <w:szCs w:val="22"/>
        </w:rPr>
      </w:pPr>
      <w:r>
        <w:rPr>
          <w:rFonts w:cs="Arial"/>
          <w:color w:val="002060"/>
          <w:szCs w:val="22"/>
        </w:rPr>
        <w:t>Si raccomanda la massima partecipazione di tutte le Società aventi diritto di voto.</w:t>
      </w:r>
    </w:p>
    <w:p w14:paraId="1A5A9A96" w14:textId="77777777" w:rsidR="000541FF" w:rsidRDefault="000541FF" w:rsidP="005136C7">
      <w:pPr>
        <w:pStyle w:val="LndNormale1"/>
        <w:rPr>
          <w:i/>
          <w:iCs/>
          <w:color w:val="002060"/>
        </w:rPr>
      </w:pPr>
    </w:p>
    <w:p w14:paraId="5655EBCB" w14:textId="07B087E9" w:rsidR="005136C7" w:rsidRDefault="000541FF" w:rsidP="005136C7">
      <w:pPr>
        <w:pStyle w:val="LndNormale1"/>
        <w:rPr>
          <w:i/>
          <w:iCs/>
          <w:color w:val="002060"/>
        </w:rPr>
      </w:pPr>
      <w:r>
        <w:rPr>
          <w:i/>
          <w:iCs/>
          <w:color w:val="002060"/>
        </w:rPr>
        <w:t xml:space="preserve">L’indizione dell’Assemblea è pubblicata sul </w:t>
      </w:r>
      <w:r w:rsidR="005136C7" w:rsidRPr="00787534">
        <w:rPr>
          <w:i/>
          <w:iCs/>
          <w:color w:val="002060"/>
        </w:rPr>
        <w:t>Comunciato Ufficiale</w:t>
      </w:r>
      <w:r w:rsidR="005136C7">
        <w:rPr>
          <w:i/>
          <w:iCs/>
          <w:color w:val="002060"/>
        </w:rPr>
        <w:t xml:space="preserve"> n° 211 del 15/04/2026 Comitato Regionale Marche</w:t>
      </w:r>
      <w:r>
        <w:rPr>
          <w:i/>
          <w:iCs/>
          <w:color w:val="002060"/>
        </w:rPr>
        <w:t>.</w:t>
      </w:r>
    </w:p>
    <w:p w14:paraId="6AC000B5" w14:textId="77777777" w:rsidR="00C75522" w:rsidRPr="00787534" w:rsidRDefault="00C75522" w:rsidP="005136C7">
      <w:pPr>
        <w:pStyle w:val="LndNormale1"/>
        <w:rPr>
          <w:i/>
          <w:iCs/>
          <w:color w:val="002060"/>
        </w:rPr>
      </w:pPr>
    </w:p>
    <w:p w14:paraId="74114A22" w14:textId="14DDA4A6" w:rsidR="005136C7" w:rsidRPr="00C75522" w:rsidRDefault="00C75522" w:rsidP="00C75522">
      <w:pPr>
        <w:pStyle w:val="LndNormale1"/>
        <w:jc w:val="center"/>
        <w:rPr>
          <w:rFonts w:cs="Arial"/>
          <w:color w:val="002060"/>
          <w:sz w:val="28"/>
          <w:szCs w:val="28"/>
        </w:rPr>
      </w:pPr>
      <w:r w:rsidRPr="00C75522">
        <w:rPr>
          <w:rFonts w:cs="Arial"/>
          <w:color w:val="002060"/>
          <w:sz w:val="28"/>
          <w:szCs w:val="28"/>
        </w:rPr>
        <w:t>*     *     *</w:t>
      </w:r>
    </w:p>
    <w:p w14:paraId="7AE8B0A9" w14:textId="77777777" w:rsidR="00C75522" w:rsidRDefault="00C75522" w:rsidP="0047674B">
      <w:pPr>
        <w:pStyle w:val="LndNormale1"/>
        <w:rPr>
          <w:rFonts w:cs="Arial"/>
          <w:color w:val="002060"/>
          <w:szCs w:val="22"/>
        </w:rPr>
      </w:pPr>
    </w:p>
    <w:p w14:paraId="02A1D332"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A margine dell’Assemblea Straordinaria del Comitato Regionale Marche, convocata con CU n. 211 del 15.04.2026 per il 5.5.2026, si terrà la riunione delle Società di cui all’art. 18, comma 10, del </w:t>
      </w:r>
      <w:r w:rsidRPr="00C75522">
        <w:rPr>
          <w:rFonts w:ascii="Arial" w:hAnsi="Arial" w:cs="Arial"/>
          <w:color w:val="002060"/>
          <w:sz w:val="22"/>
          <w:szCs w:val="22"/>
        </w:rPr>
        <w:lastRenderedPageBreak/>
        <w:t>Regolamento della Lega Nazionale Dilettanti per esaminare e discutere la relazione di medio periodo del Consiglio Direttivo del Comitato.</w:t>
      </w:r>
    </w:p>
    <w:p w14:paraId="38CF17AC" w14:textId="77777777" w:rsidR="00C75522" w:rsidRDefault="00C75522" w:rsidP="0047674B">
      <w:pPr>
        <w:pStyle w:val="LndNormale1"/>
        <w:rPr>
          <w:rFonts w:cs="Arial"/>
          <w:color w:val="002060"/>
          <w:szCs w:val="22"/>
        </w:rPr>
      </w:pPr>
    </w:p>
    <w:p w14:paraId="6E7430D7" w14:textId="77777777" w:rsidR="005136C7" w:rsidRDefault="005136C7"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59F10621"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lastRenderedPageBreak/>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Default="00387589" w:rsidP="00387589">
      <w:pPr>
        <w:pStyle w:val="LndNormale1"/>
        <w:rPr>
          <w:color w:val="002060"/>
        </w:rPr>
      </w:pPr>
    </w:p>
    <w:p w14:paraId="2E810D2A" w14:textId="77777777" w:rsidR="001970C7" w:rsidRPr="0080647B" w:rsidRDefault="001970C7" w:rsidP="001970C7">
      <w:pPr>
        <w:rPr>
          <w:rFonts w:ascii="Arial" w:hAnsi="Arial" w:cs="Arial"/>
          <w:b/>
          <w:color w:val="002060"/>
          <w:sz w:val="28"/>
          <w:szCs w:val="28"/>
        </w:rPr>
      </w:pPr>
      <w:r>
        <w:rPr>
          <w:rFonts w:ascii="Arial" w:hAnsi="Arial" w:cs="Arial"/>
          <w:b/>
          <w:color w:val="002060"/>
          <w:sz w:val="28"/>
          <w:szCs w:val="28"/>
        </w:rPr>
        <w:t>ATTIVITA’ DI RAPPRESENTATIVA</w:t>
      </w:r>
    </w:p>
    <w:p w14:paraId="27E2DC13" w14:textId="77777777" w:rsidR="001970C7" w:rsidRDefault="001970C7" w:rsidP="001970C7">
      <w:pPr>
        <w:rPr>
          <w:rFonts w:ascii="Arial" w:hAnsi="Arial" w:cs="Arial"/>
          <w:color w:val="002060"/>
          <w:sz w:val="22"/>
          <w:szCs w:val="22"/>
        </w:rPr>
      </w:pPr>
    </w:p>
    <w:p w14:paraId="45219A3F" w14:textId="77777777" w:rsidR="001970C7" w:rsidRPr="00CD5233" w:rsidRDefault="001970C7" w:rsidP="001970C7">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19</w:t>
      </w:r>
    </w:p>
    <w:p w14:paraId="35273875" w14:textId="77777777" w:rsidR="001970C7" w:rsidRPr="00CD5233" w:rsidRDefault="001970C7" w:rsidP="001970C7">
      <w:pPr>
        <w:pStyle w:val="Nessunaspaziatura"/>
        <w:jc w:val="center"/>
        <w:rPr>
          <w:rFonts w:ascii="Arial" w:hAnsi="Arial" w:cs="Arial"/>
          <w:b/>
          <w:color w:val="002060"/>
          <w:sz w:val="24"/>
          <w:szCs w:val="24"/>
          <w:u w:val="single"/>
        </w:rPr>
      </w:pPr>
    </w:p>
    <w:p w14:paraId="3A614BF4" w14:textId="75E30A56" w:rsidR="00EE7A8B" w:rsidRDefault="004E6299" w:rsidP="00EE7A8B">
      <w:pPr>
        <w:pStyle w:val="Nessunaspaziatura"/>
        <w:jc w:val="both"/>
        <w:rPr>
          <w:rFonts w:ascii="Arial" w:hAnsi="Arial" w:cs="Arial"/>
          <w:color w:val="002060"/>
        </w:rPr>
      </w:pPr>
      <w:r>
        <w:rPr>
          <w:rFonts w:ascii="Arial" w:hAnsi="Arial" w:cs="Arial"/>
          <w:color w:val="002060"/>
        </w:rPr>
        <w:t>Ad integrazione di quanto pubblicato nel Comunicato Ufficiale n° 103 del 17/04/2026, il</w:t>
      </w:r>
      <w:r w:rsidR="00EE7A8B">
        <w:rPr>
          <w:rFonts w:ascii="Arial" w:hAnsi="Arial" w:cs="Arial"/>
          <w:color w:val="002060"/>
        </w:rPr>
        <w:t xml:space="preserve"> sottoelencat</w:t>
      </w:r>
      <w:r>
        <w:rPr>
          <w:rFonts w:ascii="Arial" w:hAnsi="Arial" w:cs="Arial"/>
          <w:color w:val="002060"/>
        </w:rPr>
        <w:t>o</w:t>
      </w:r>
      <w:r w:rsidR="00EE7A8B">
        <w:rPr>
          <w:rFonts w:ascii="Arial" w:hAnsi="Arial" w:cs="Arial"/>
          <w:color w:val="002060"/>
        </w:rPr>
        <w:t xml:space="preserve"> calciator</w:t>
      </w:r>
      <w:r>
        <w:rPr>
          <w:rFonts w:ascii="Arial" w:hAnsi="Arial" w:cs="Arial"/>
          <w:color w:val="002060"/>
        </w:rPr>
        <w:t>e</w:t>
      </w:r>
      <w:r w:rsidR="00EE7A8B">
        <w:rPr>
          <w:rFonts w:ascii="Arial" w:hAnsi="Arial" w:cs="Arial"/>
          <w:color w:val="002060"/>
        </w:rPr>
        <w:t xml:space="preserve"> </w:t>
      </w:r>
      <w:r>
        <w:rPr>
          <w:rFonts w:ascii="Arial" w:hAnsi="Arial" w:cs="Arial"/>
          <w:color w:val="002060"/>
        </w:rPr>
        <w:t>è</w:t>
      </w:r>
      <w:r w:rsidR="00EE7A8B">
        <w:rPr>
          <w:rFonts w:ascii="Arial" w:hAnsi="Arial" w:cs="Arial"/>
          <w:color w:val="002060"/>
        </w:rPr>
        <w:t xml:space="preserve"> convocat</w:t>
      </w:r>
      <w:r>
        <w:rPr>
          <w:rFonts w:ascii="Arial" w:hAnsi="Arial" w:cs="Arial"/>
          <w:color w:val="002060"/>
        </w:rPr>
        <w:t>o</w:t>
      </w:r>
      <w:r w:rsidR="00EE7A8B">
        <w:rPr>
          <w:rFonts w:ascii="Arial" w:hAnsi="Arial" w:cs="Arial"/>
          <w:color w:val="002060"/>
        </w:rPr>
        <w:t xml:space="preserve"> per svolgere </w:t>
      </w:r>
      <w:r w:rsidR="00EE7A8B">
        <w:rPr>
          <w:rFonts w:ascii="Arial" w:hAnsi="Arial" w:cs="Arial"/>
          <w:b/>
          <w:color w:val="002060"/>
          <w:u w:val="single"/>
        </w:rPr>
        <w:t>tre sedute di allenamento</w:t>
      </w:r>
      <w:r w:rsidR="00EE7A8B">
        <w:rPr>
          <w:rFonts w:ascii="Arial" w:hAnsi="Arial" w:cs="Arial"/>
          <w:color w:val="002060"/>
        </w:rPr>
        <w:t xml:space="preserve"> come di seguito riportato:</w:t>
      </w:r>
    </w:p>
    <w:p w14:paraId="41AB9660" w14:textId="77777777" w:rsidR="00EE7A8B" w:rsidRDefault="00EE7A8B" w:rsidP="00EE7A8B">
      <w:pPr>
        <w:pStyle w:val="Nessunaspaziatura"/>
        <w:rPr>
          <w:rFonts w:ascii="Arial" w:hAnsi="Arial" w:cs="Arial"/>
          <w:b/>
          <w:color w:val="002060"/>
        </w:rPr>
      </w:pPr>
    </w:p>
    <w:p w14:paraId="6EB4A655" w14:textId="77777777" w:rsidR="00EE7A8B" w:rsidRDefault="00EE7A8B" w:rsidP="00EE7A8B">
      <w:pPr>
        <w:pStyle w:val="Nessunaspaziatura"/>
        <w:jc w:val="center"/>
        <w:rPr>
          <w:rFonts w:ascii="Arial" w:hAnsi="Arial" w:cs="Arial"/>
          <w:b/>
          <w:color w:val="002060"/>
        </w:rPr>
      </w:pPr>
      <w:r>
        <w:rPr>
          <w:rFonts w:ascii="Arial" w:hAnsi="Arial" w:cs="Arial"/>
          <w:b/>
          <w:color w:val="002060"/>
        </w:rPr>
        <w:t>LUNEDI’ 20/04/2026, ore 18:00</w:t>
      </w:r>
    </w:p>
    <w:p w14:paraId="235DF355" w14:textId="77777777" w:rsidR="00EE7A8B" w:rsidRDefault="00EE7A8B" w:rsidP="00EE7A8B">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64CBF72" w14:textId="77777777" w:rsidR="00EE7A8B" w:rsidRDefault="00EE7A8B" w:rsidP="00EE7A8B">
      <w:pPr>
        <w:pStyle w:val="LndNormale1"/>
        <w:jc w:val="center"/>
        <w:rPr>
          <w:i/>
          <w:iCs/>
          <w:color w:val="002060"/>
        </w:rPr>
      </w:pPr>
      <w:r>
        <w:rPr>
          <w:i/>
          <w:iCs/>
          <w:color w:val="002060"/>
        </w:rPr>
        <w:t>inizio seduta di allenamento ore 18:30</w:t>
      </w:r>
    </w:p>
    <w:p w14:paraId="295961C4" w14:textId="77777777" w:rsidR="00EE7A8B" w:rsidRDefault="00EE7A8B" w:rsidP="00EE7A8B">
      <w:pPr>
        <w:pStyle w:val="LndNormale1"/>
        <w:jc w:val="center"/>
        <w:rPr>
          <w:i/>
          <w:iCs/>
          <w:color w:val="002060"/>
        </w:rPr>
      </w:pPr>
    </w:p>
    <w:p w14:paraId="65085E83" w14:textId="77777777" w:rsidR="00EE7A8B" w:rsidRDefault="00EE7A8B" w:rsidP="00EE7A8B">
      <w:pPr>
        <w:pStyle w:val="Nessunaspaziatura"/>
        <w:jc w:val="center"/>
        <w:rPr>
          <w:rFonts w:ascii="Arial" w:hAnsi="Arial" w:cs="Arial"/>
          <w:b/>
          <w:color w:val="002060"/>
        </w:rPr>
      </w:pPr>
      <w:r>
        <w:rPr>
          <w:rFonts w:ascii="Arial" w:hAnsi="Arial" w:cs="Arial"/>
          <w:b/>
          <w:color w:val="002060"/>
        </w:rPr>
        <w:t>MARTEDI’ 21/04/2026, ore 18:00</w:t>
      </w:r>
    </w:p>
    <w:p w14:paraId="0D1EBE48" w14:textId="77777777" w:rsidR="00EE7A8B" w:rsidRDefault="00EE7A8B" w:rsidP="00EE7A8B">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F7678D7" w14:textId="77777777" w:rsidR="00EE7A8B" w:rsidRDefault="00EE7A8B" w:rsidP="00EE7A8B">
      <w:pPr>
        <w:pStyle w:val="LndNormale1"/>
        <w:jc w:val="center"/>
        <w:rPr>
          <w:i/>
          <w:iCs/>
          <w:color w:val="002060"/>
        </w:rPr>
      </w:pPr>
      <w:r>
        <w:rPr>
          <w:i/>
          <w:iCs/>
          <w:color w:val="002060"/>
        </w:rPr>
        <w:t>inizio seduta di allenamento ore 18:30</w:t>
      </w:r>
    </w:p>
    <w:p w14:paraId="2F06C226" w14:textId="77777777" w:rsidR="00EE7A8B" w:rsidRDefault="00EE7A8B" w:rsidP="00EE7A8B">
      <w:pPr>
        <w:pStyle w:val="LndNormale1"/>
        <w:jc w:val="center"/>
        <w:rPr>
          <w:i/>
          <w:iCs/>
          <w:color w:val="002060"/>
        </w:rPr>
      </w:pPr>
    </w:p>
    <w:p w14:paraId="3152F0F7" w14:textId="77777777" w:rsidR="00EE7A8B" w:rsidRDefault="00EE7A8B" w:rsidP="00EE7A8B">
      <w:pPr>
        <w:pStyle w:val="Nessunaspaziatura"/>
        <w:jc w:val="center"/>
        <w:rPr>
          <w:rFonts w:ascii="Arial" w:hAnsi="Arial" w:cs="Arial"/>
          <w:b/>
          <w:color w:val="002060"/>
        </w:rPr>
      </w:pPr>
      <w:r>
        <w:rPr>
          <w:rFonts w:ascii="Arial" w:hAnsi="Arial" w:cs="Arial"/>
          <w:b/>
          <w:color w:val="002060"/>
        </w:rPr>
        <w:t>MERCOLEDI’ 22/04/2026, ore 18:00</w:t>
      </w:r>
    </w:p>
    <w:p w14:paraId="55F3004E" w14:textId="77777777" w:rsidR="00EE7A8B" w:rsidRDefault="00EE7A8B" w:rsidP="00EE7A8B">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65FA299" w14:textId="77777777" w:rsidR="00EE7A8B" w:rsidRDefault="00EE7A8B" w:rsidP="00EE7A8B">
      <w:pPr>
        <w:pStyle w:val="LndNormale1"/>
        <w:jc w:val="center"/>
        <w:rPr>
          <w:i/>
          <w:iCs/>
          <w:color w:val="002060"/>
        </w:rPr>
      </w:pPr>
      <w:r>
        <w:rPr>
          <w:i/>
          <w:iCs/>
          <w:color w:val="002060"/>
        </w:rPr>
        <w:t>inizio seduta di allenamento ore 18:30</w:t>
      </w:r>
    </w:p>
    <w:p w14:paraId="7DEDC7DB" w14:textId="77777777" w:rsidR="00EE7A8B" w:rsidRDefault="00EE7A8B" w:rsidP="00EE7A8B">
      <w:pPr>
        <w:pStyle w:val="LndNormale1"/>
        <w:jc w:val="center"/>
        <w:rPr>
          <w:i/>
          <w:iCs/>
          <w:color w:val="002060"/>
        </w:rPr>
      </w:pPr>
    </w:p>
    <w:p w14:paraId="30861932" w14:textId="035B8EE8" w:rsidR="00EE7A8B" w:rsidRDefault="00EE7A8B" w:rsidP="00EE7A8B">
      <w:pPr>
        <w:pStyle w:val="LndNormale1"/>
        <w:ind w:left="4245" w:hanging="4245"/>
        <w:rPr>
          <w:color w:val="002060"/>
        </w:rPr>
      </w:pPr>
      <w:r w:rsidRPr="00FB15A1">
        <w:rPr>
          <w:b/>
          <w:bCs/>
          <w:color w:val="002060"/>
        </w:rPr>
        <w:t xml:space="preserve">FUTSAL </w:t>
      </w:r>
      <w:r w:rsidR="004E6299">
        <w:rPr>
          <w:b/>
          <w:bCs/>
          <w:color w:val="002060"/>
        </w:rPr>
        <w:t>VIRE GEOSISTEM ASD</w:t>
      </w:r>
      <w:r>
        <w:rPr>
          <w:b/>
          <w:bCs/>
          <w:color w:val="002060"/>
        </w:rPr>
        <w:tab/>
      </w:r>
      <w:r w:rsidR="004E6299">
        <w:rPr>
          <w:color w:val="002060"/>
        </w:rPr>
        <w:t>CICOGNA Lorenzo</w:t>
      </w:r>
    </w:p>
    <w:p w14:paraId="430B959C" w14:textId="537D9706" w:rsidR="001970C7" w:rsidRPr="00390DC8" w:rsidRDefault="001970C7" w:rsidP="00390DC8">
      <w:pPr>
        <w:pStyle w:val="LndNormale1"/>
        <w:tabs>
          <w:tab w:val="left" w:pos="6765"/>
        </w:tabs>
      </w:pPr>
    </w:p>
    <w:p w14:paraId="2E776840" w14:textId="77777777" w:rsidR="001970C7" w:rsidRPr="00CD5233" w:rsidRDefault="001970C7" w:rsidP="001970C7">
      <w:pPr>
        <w:pStyle w:val="Nessunaspaziatura"/>
        <w:jc w:val="both"/>
        <w:rPr>
          <w:rFonts w:ascii="Arial" w:hAnsi="Arial" w:cs="Arial"/>
          <w:color w:val="002060"/>
        </w:rPr>
      </w:pPr>
      <w:r w:rsidRPr="00CD5233">
        <w:rPr>
          <w:rFonts w:ascii="Arial" w:hAnsi="Arial" w:cs="Arial"/>
          <w:color w:val="002060"/>
        </w:rPr>
        <w:t>Dirigente Responsabile</w:t>
      </w:r>
      <w:r w:rsidRPr="00CD5233">
        <w:rPr>
          <w:rFonts w:ascii="Arial" w:hAnsi="Arial" w:cs="Arial"/>
          <w:color w:val="002060"/>
        </w:rPr>
        <w:tab/>
      </w:r>
      <w:r w:rsidRPr="00CD5233">
        <w:rPr>
          <w:rFonts w:ascii="Arial" w:hAnsi="Arial" w:cs="Arial"/>
          <w:color w:val="002060"/>
        </w:rPr>
        <w:tab/>
      </w:r>
      <w:r w:rsidRPr="00CD5233">
        <w:rPr>
          <w:rFonts w:ascii="Arial" w:hAnsi="Arial" w:cs="Arial"/>
          <w:color w:val="002060"/>
        </w:rPr>
        <w:tab/>
        <w:t>CAPRETTI Marco</w:t>
      </w:r>
    </w:p>
    <w:p w14:paraId="35E72C47" w14:textId="77777777" w:rsidR="001970C7" w:rsidRPr="00CD5233" w:rsidRDefault="001970C7" w:rsidP="001970C7">
      <w:pPr>
        <w:pStyle w:val="Nessunaspaziatura"/>
        <w:ind w:left="4240" w:hanging="4240"/>
        <w:jc w:val="both"/>
        <w:rPr>
          <w:rFonts w:ascii="Arial" w:hAnsi="Arial" w:cs="Arial"/>
          <w:color w:val="002060"/>
        </w:rPr>
      </w:pPr>
      <w:r w:rsidRPr="00CD5233">
        <w:rPr>
          <w:rFonts w:ascii="Arial" w:hAnsi="Arial" w:cs="Arial"/>
          <w:color w:val="002060"/>
        </w:rPr>
        <w:t>Staff Tecnico</w:t>
      </w:r>
      <w:r w:rsidRPr="00CD5233">
        <w:rPr>
          <w:rFonts w:ascii="Arial" w:hAnsi="Arial" w:cs="Arial"/>
          <w:color w:val="002060"/>
        </w:rPr>
        <w:tab/>
        <w:t>BARGONI Enzo, DITOMMASO Giovanni, DOMINICI Luca, ZAMPOLINI Michele</w:t>
      </w:r>
    </w:p>
    <w:p w14:paraId="009A6F25" w14:textId="77777777" w:rsidR="001970C7" w:rsidRPr="00CD5233" w:rsidRDefault="001970C7" w:rsidP="001970C7">
      <w:pPr>
        <w:pStyle w:val="Nessunaspaziatura"/>
        <w:ind w:left="4240" w:hanging="4240"/>
        <w:jc w:val="both"/>
        <w:rPr>
          <w:rFonts w:ascii="Arial" w:hAnsi="Arial" w:cs="Arial"/>
          <w:color w:val="002060"/>
        </w:rPr>
      </w:pPr>
      <w:r w:rsidRPr="00CD5233">
        <w:rPr>
          <w:rFonts w:ascii="Arial" w:hAnsi="Arial" w:cs="Arial"/>
          <w:color w:val="002060"/>
        </w:rPr>
        <w:t>Preparatore dei Portieri</w:t>
      </w:r>
      <w:r w:rsidRPr="00CD5233">
        <w:rPr>
          <w:rFonts w:ascii="Arial" w:hAnsi="Arial" w:cs="Arial"/>
          <w:color w:val="002060"/>
        </w:rPr>
        <w:tab/>
      </w:r>
      <w:r w:rsidRPr="00CD5233">
        <w:rPr>
          <w:rFonts w:ascii="Arial" w:hAnsi="Arial" w:cs="Arial"/>
          <w:color w:val="002060"/>
        </w:rPr>
        <w:tab/>
        <w:t>COPPARI Marco</w:t>
      </w:r>
    </w:p>
    <w:p w14:paraId="3FA69FA1" w14:textId="77777777" w:rsidR="001970C7" w:rsidRPr="00CD5233" w:rsidRDefault="001970C7" w:rsidP="001970C7">
      <w:pPr>
        <w:pStyle w:val="Nessunaspaziatura"/>
        <w:ind w:left="4240" w:hanging="4240"/>
        <w:jc w:val="both"/>
        <w:rPr>
          <w:rFonts w:ascii="Arial" w:hAnsi="Arial" w:cs="Arial"/>
          <w:color w:val="002060"/>
        </w:rPr>
      </w:pPr>
      <w:r w:rsidRPr="00CD5233">
        <w:rPr>
          <w:rFonts w:ascii="Arial" w:hAnsi="Arial" w:cs="Arial"/>
          <w:color w:val="002060"/>
        </w:rPr>
        <w:t>Fisioterapisti</w:t>
      </w:r>
      <w:r w:rsidRPr="00CD5233">
        <w:rPr>
          <w:rFonts w:ascii="Arial" w:hAnsi="Arial" w:cs="Arial"/>
          <w:color w:val="002060"/>
        </w:rPr>
        <w:tab/>
      </w:r>
      <w:r w:rsidRPr="00CD5233">
        <w:rPr>
          <w:rFonts w:ascii="Arial" w:hAnsi="Arial" w:cs="Arial"/>
          <w:color w:val="002060"/>
        </w:rPr>
        <w:tab/>
        <w:t>PERUCCI Michele, PIGNOCCHI Letizia</w:t>
      </w:r>
    </w:p>
    <w:p w14:paraId="7646BE60" w14:textId="77777777" w:rsidR="001970C7" w:rsidRPr="00CD5233" w:rsidRDefault="001970C7" w:rsidP="001970C7">
      <w:pPr>
        <w:pStyle w:val="Nessunaspaziatura"/>
        <w:ind w:left="3540" w:hanging="3540"/>
        <w:jc w:val="both"/>
        <w:rPr>
          <w:rFonts w:ascii="Arial" w:hAnsi="Arial" w:cs="Arial"/>
          <w:color w:val="002060"/>
        </w:rPr>
      </w:pPr>
      <w:r w:rsidRPr="00CD5233">
        <w:rPr>
          <w:rFonts w:ascii="Arial" w:hAnsi="Arial" w:cs="Arial"/>
          <w:color w:val="002060"/>
        </w:rPr>
        <w:t>Responsabili Logistica</w:t>
      </w:r>
      <w:r w:rsidRPr="00CD5233">
        <w:rPr>
          <w:rFonts w:ascii="Arial" w:hAnsi="Arial" w:cs="Arial"/>
          <w:color w:val="002060"/>
        </w:rPr>
        <w:tab/>
      </w:r>
      <w:r w:rsidRPr="00CD5233">
        <w:rPr>
          <w:rFonts w:ascii="Arial" w:hAnsi="Arial" w:cs="Arial"/>
          <w:color w:val="002060"/>
        </w:rPr>
        <w:tab/>
        <w:t>BOIANI Paolo, GIACOMETTI Michele, PACENTI Paolo</w:t>
      </w:r>
    </w:p>
    <w:p w14:paraId="13025AD8" w14:textId="77777777" w:rsidR="001970C7" w:rsidRPr="00CD5233" w:rsidRDefault="001970C7" w:rsidP="001970C7">
      <w:pPr>
        <w:pStyle w:val="Nessunaspaziatura"/>
        <w:ind w:left="3540" w:hanging="3540"/>
        <w:jc w:val="both"/>
        <w:rPr>
          <w:rFonts w:ascii="Arial" w:hAnsi="Arial" w:cs="Arial"/>
          <w:color w:val="002060"/>
        </w:rPr>
      </w:pPr>
      <w:r w:rsidRPr="00CD5233">
        <w:rPr>
          <w:rFonts w:ascii="Arial" w:hAnsi="Arial" w:cs="Arial"/>
          <w:color w:val="002060"/>
        </w:rPr>
        <w:t>Segretario</w:t>
      </w:r>
      <w:r w:rsidRPr="00CD5233">
        <w:rPr>
          <w:rFonts w:ascii="Arial" w:hAnsi="Arial" w:cs="Arial"/>
          <w:color w:val="002060"/>
        </w:rPr>
        <w:tab/>
      </w:r>
      <w:r w:rsidRPr="00CD5233">
        <w:rPr>
          <w:rFonts w:ascii="Arial" w:hAnsi="Arial" w:cs="Arial"/>
          <w:color w:val="002060"/>
        </w:rPr>
        <w:tab/>
        <w:t>TORRESI Alver</w:t>
      </w:r>
    </w:p>
    <w:p w14:paraId="5C63CE95" w14:textId="77777777" w:rsidR="001970C7" w:rsidRPr="00CD5233" w:rsidRDefault="001970C7" w:rsidP="001970C7">
      <w:pPr>
        <w:pStyle w:val="Nessunaspaziatura"/>
        <w:jc w:val="both"/>
        <w:rPr>
          <w:rFonts w:ascii="Arial" w:hAnsi="Arial" w:cs="Arial"/>
          <w:color w:val="002060"/>
        </w:rPr>
      </w:pPr>
    </w:p>
    <w:p w14:paraId="7BF91A38" w14:textId="77777777" w:rsidR="001970C7" w:rsidRPr="00CD5233" w:rsidRDefault="001970C7" w:rsidP="001970C7">
      <w:pPr>
        <w:pStyle w:val="Nessunaspaziatura"/>
        <w:jc w:val="both"/>
        <w:rPr>
          <w:rFonts w:ascii="Arial" w:hAnsi="Arial" w:cs="Arial"/>
          <w:color w:val="002060"/>
        </w:rPr>
      </w:pPr>
      <w:r w:rsidRPr="00CD5233">
        <w:rPr>
          <w:rFonts w:ascii="Arial" w:hAnsi="Arial" w:cs="Arial"/>
          <w:color w:val="002060"/>
        </w:rPr>
        <w:t xml:space="preserve">I calciatori e le calciatrici convocati debbono presentarsi </w:t>
      </w:r>
      <w:r w:rsidRPr="00CD5233">
        <w:rPr>
          <w:rFonts w:ascii="Arial" w:hAnsi="Arial" w:cs="Arial"/>
          <w:b/>
          <w:bCs/>
          <w:color w:val="002060"/>
          <w:u w:val="single"/>
        </w:rPr>
        <w:t>muniti degli indumenti personali di gioco e di un documento di identità in corso di validità</w:t>
      </w:r>
      <w:r w:rsidRPr="00CD5233">
        <w:rPr>
          <w:rFonts w:ascii="Arial" w:hAnsi="Arial" w:cs="Arial"/>
          <w:color w:val="002060"/>
        </w:rPr>
        <w:t>.</w:t>
      </w:r>
    </w:p>
    <w:p w14:paraId="1E6FCC5C" w14:textId="77777777" w:rsidR="001970C7" w:rsidRPr="00697CB9" w:rsidRDefault="001970C7" w:rsidP="001970C7">
      <w:pPr>
        <w:pStyle w:val="Nessunaspaziatura"/>
        <w:jc w:val="both"/>
        <w:rPr>
          <w:rFonts w:ascii="Arial" w:hAnsi="Arial" w:cs="Arial"/>
          <w:color w:val="002060"/>
        </w:rPr>
      </w:pPr>
      <w:r w:rsidRPr="00CD5233">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36E5F1FB" w14:textId="77777777" w:rsidR="001970C7" w:rsidRDefault="001970C7" w:rsidP="00387589">
      <w:pPr>
        <w:pStyle w:val="LndNormale1"/>
        <w:rPr>
          <w:color w:val="002060"/>
        </w:rPr>
      </w:pPr>
    </w:p>
    <w:p w14:paraId="51AC971C" w14:textId="77777777" w:rsidR="000E7DEF" w:rsidRDefault="000E7DE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14A4C8A" w14:textId="77777777" w:rsidR="006F53CC" w:rsidRDefault="006F53CC" w:rsidP="006F53CC">
      <w:pPr>
        <w:pStyle w:val="breakline"/>
        <w:rPr>
          <w:color w:val="002060"/>
        </w:rPr>
      </w:pPr>
    </w:p>
    <w:p w14:paraId="6B4D27D5" w14:textId="77777777" w:rsidR="003964E0" w:rsidRPr="005C2B64" w:rsidRDefault="003964E0" w:rsidP="003964E0">
      <w:pPr>
        <w:pStyle w:val="titolocampionato0"/>
        <w:shd w:val="clear" w:color="auto" w:fill="CCCCCC"/>
        <w:spacing w:before="80" w:after="40"/>
        <w:rPr>
          <w:color w:val="002060"/>
        </w:rPr>
      </w:pPr>
      <w:r w:rsidRPr="005C2B64">
        <w:rPr>
          <w:color w:val="002060"/>
        </w:rPr>
        <w:lastRenderedPageBreak/>
        <w:t>CALCIO A 5 UNDER 15 FEM. REG.</w:t>
      </w:r>
    </w:p>
    <w:p w14:paraId="09FDFB9C" w14:textId="77777777" w:rsidR="003964E0" w:rsidRPr="005C2B64" w:rsidRDefault="003964E0" w:rsidP="003964E0">
      <w:pPr>
        <w:pStyle w:val="titoloprinc0"/>
        <w:rPr>
          <w:color w:val="002060"/>
        </w:rPr>
      </w:pPr>
      <w:r w:rsidRPr="005C2B64">
        <w:rPr>
          <w:color w:val="002060"/>
        </w:rPr>
        <w:t>VARIAZIONI AL PROGRAMMA GARE</w:t>
      </w:r>
    </w:p>
    <w:p w14:paraId="6FAA526E" w14:textId="77777777" w:rsidR="003964E0" w:rsidRPr="005C2B64" w:rsidRDefault="003964E0" w:rsidP="003964E0">
      <w:pPr>
        <w:pStyle w:val="breakline"/>
        <w:rPr>
          <w:color w:val="002060"/>
        </w:rPr>
      </w:pPr>
    </w:p>
    <w:p w14:paraId="74294017" w14:textId="77777777" w:rsidR="003964E0" w:rsidRPr="005C2B64" w:rsidRDefault="003964E0" w:rsidP="003964E0">
      <w:pPr>
        <w:pStyle w:val="breakline"/>
        <w:rPr>
          <w:color w:val="002060"/>
        </w:rPr>
      </w:pPr>
    </w:p>
    <w:p w14:paraId="377F4244" w14:textId="77777777" w:rsidR="003964E0" w:rsidRPr="005C2B64" w:rsidRDefault="003964E0" w:rsidP="003964E0">
      <w:pPr>
        <w:pStyle w:val="sottotitolocampionato10"/>
        <w:rPr>
          <w:color w:val="002060"/>
        </w:rPr>
      </w:pPr>
      <w:r w:rsidRPr="005C2B6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4E0" w:rsidRPr="005C2B64" w14:paraId="70B32DCA" w14:textId="77777777" w:rsidTr="00C455C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DFF73" w14:textId="77777777" w:rsidR="003964E0" w:rsidRPr="005C2B64" w:rsidRDefault="003964E0" w:rsidP="00C455CD">
            <w:pPr>
              <w:pStyle w:val="headertabella0"/>
              <w:rPr>
                <w:color w:val="002060"/>
              </w:rPr>
            </w:pPr>
            <w:r w:rsidRPr="005C2B6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DA2F7" w14:textId="77777777" w:rsidR="003964E0" w:rsidRPr="005C2B64" w:rsidRDefault="003964E0" w:rsidP="00C455CD">
            <w:pPr>
              <w:pStyle w:val="headertabella0"/>
              <w:rPr>
                <w:color w:val="002060"/>
              </w:rPr>
            </w:pPr>
            <w:r w:rsidRPr="005C2B6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19C72" w14:textId="77777777" w:rsidR="003964E0" w:rsidRPr="005C2B64" w:rsidRDefault="003964E0" w:rsidP="00C455CD">
            <w:pPr>
              <w:pStyle w:val="headertabella0"/>
              <w:rPr>
                <w:color w:val="002060"/>
              </w:rPr>
            </w:pPr>
            <w:r w:rsidRPr="005C2B6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B9C86" w14:textId="77777777" w:rsidR="003964E0" w:rsidRPr="005C2B64" w:rsidRDefault="003964E0" w:rsidP="00C455CD">
            <w:pPr>
              <w:pStyle w:val="headertabella0"/>
              <w:rPr>
                <w:color w:val="002060"/>
              </w:rPr>
            </w:pPr>
            <w:r w:rsidRPr="005C2B6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0BC17" w14:textId="77777777" w:rsidR="003964E0" w:rsidRPr="005C2B64" w:rsidRDefault="003964E0" w:rsidP="00C455CD">
            <w:pPr>
              <w:pStyle w:val="headertabella0"/>
              <w:rPr>
                <w:color w:val="002060"/>
              </w:rPr>
            </w:pPr>
            <w:r w:rsidRPr="005C2B64">
              <w:rPr>
                <w:color w:val="002060"/>
              </w:rPr>
              <w:t xml:space="preserve">Data </w:t>
            </w:r>
            <w:proofErr w:type="spellStart"/>
            <w:r w:rsidRPr="005C2B64">
              <w:rPr>
                <w:color w:val="002060"/>
              </w:rPr>
              <w:t>Orig</w:t>
            </w:r>
            <w:proofErr w:type="spellEnd"/>
            <w:r w:rsidRPr="005C2B6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C7820" w14:textId="77777777" w:rsidR="003964E0" w:rsidRPr="005C2B64" w:rsidRDefault="003964E0" w:rsidP="00C455CD">
            <w:pPr>
              <w:pStyle w:val="headertabella0"/>
              <w:rPr>
                <w:color w:val="002060"/>
              </w:rPr>
            </w:pPr>
            <w:r w:rsidRPr="005C2B6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3F2F" w14:textId="77777777" w:rsidR="003964E0" w:rsidRPr="005C2B64" w:rsidRDefault="003964E0" w:rsidP="00C455CD">
            <w:pPr>
              <w:pStyle w:val="headertabella0"/>
              <w:rPr>
                <w:color w:val="002060"/>
              </w:rPr>
            </w:pPr>
            <w:r w:rsidRPr="005C2B64">
              <w:rPr>
                <w:color w:val="002060"/>
              </w:rPr>
              <w:t xml:space="preserve">Ora </w:t>
            </w:r>
            <w:proofErr w:type="spellStart"/>
            <w:r w:rsidRPr="005C2B64">
              <w:rPr>
                <w:color w:val="002060"/>
              </w:rPr>
              <w:t>Orig</w:t>
            </w:r>
            <w:proofErr w:type="spellEnd"/>
            <w:r w:rsidRPr="005C2B6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9ECED" w14:textId="77777777" w:rsidR="003964E0" w:rsidRPr="005C2B64" w:rsidRDefault="003964E0" w:rsidP="00C455CD">
            <w:pPr>
              <w:pStyle w:val="headertabella0"/>
              <w:rPr>
                <w:color w:val="002060"/>
              </w:rPr>
            </w:pPr>
            <w:r w:rsidRPr="005C2B64">
              <w:rPr>
                <w:color w:val="002060"/>
              </w:rPr>
              <w:t>Impianto</w:t>
            </w:r>
          </w:p>
        </w:tc>
      </w:tr>
      <w:tr w:rsidR="003964E0" w:rsidRPr="005C2B64" w14:paraId="694421D7" w14:textId="77777777" w:rsidTr="00C455C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9B97" w14:textId="77777777" w:rsidR="003964E0" w:rsidRPr="003964E0" w:rsidRDefault="003964E0" w:rsidP="00C455CD">
            <w:pPr>
              <w:pStyle w:val="rowtabella0"/>
              <w:rPr>
                <w:color w:val="002060"/>
                <w:highlight w:val="yellow"/>
              </w:rPr>
            </w:pPr>
            <w:r w:rsidRPr="003964E0">
              <w:rPr>
                <w:color w:val="002060"/>
                <w:highlight w:val="yellow"/>
              </w:rPr>
              <w:t>28/04/2026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DB76A" w14:textId="77777777" w:rsidR="003964E0" w:rsidRPr="003964E0" w:rsidRDefault="003964E0" w:rsidP="00C455CD">
            <w:pPr>
              <w:pStyle w:val="rowtabella0"/>
              <w:jc w:val="center"/>
              <w:rPr>
                <w:color w:val="002060"/>
                <w:highlight w:val="yellow"/>
              </w:rPr>
            </w:pPr>
            <w:r w:rsidRPr="003964E0">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222E5" w14:textId="77777777" w:rsidR="003964E0" w:rsidRPr="003964E0" w:rsidRDefault="003964E0" w:rsidP="00C455CD">
            <w:pPr>
              <w:pStyle w:val="rowtabella0"/>
              <w:rPr>
                <w:color w:val="002060"/>
                <w:highlight w:val="yellow"/>
              </w:rPr>
            </w:pPr>
            <w:r w:rsidRPr="003964E0">
              <w:rPr>
                <w:color w:val="002060"/>
                <w:highlight w:val="yellow"/>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6650" w14:textId="77777777" w:rsidR="003964E0" w:rsidRPr="003964E0" w:rsidRDefault="003964E0" w:rsidP="00C455CD">
            <w:pPr>
              <w:pStyle w:val="rowtabella0"/>
              <w:rPr>
                <w:color w:val="002060"/>
                <w:highlight w:val="yellow"/>
              </w:rPr>
            </w:pPr>
            <w:r w:rsidRPr="003964E0">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CA9A" w14:textId="469BFC88" w:rsidR="003964E0" w:rsidRPr="003964E0" w:rsidRDefault="003964E0" w:rsidP="00C455CD">
            <w:pPr>
              <w:rPr>
                <w:rFonts w:ascii="Arial" w:hAnsi="Arial" w:cs="Arial"/>
                <w:color w:val="002060"/>
                <w:sz w:val="12"/>
                <w:szCs w:val="12"/>
              </w:rPr>
            </w:pPr>
            <w:r w:rsidRPr="003964E0">
              <w:rPr>
                <w:rFonts w:ascii="Arial" w:hAnsi="Arial" w:cs="Arial"/>
                <w:color w:val="002060"/>
                <w:sz w:val="12"/>
                <w:szCs w:val="12"/>
              </w:rPr>
              <w:t>26/04/2026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5C7C" w14:textId="77777777" w:rsidR="003964E0" w:rsidRPr="003964E0" w:rsidRDefault="003964E0" w:rsidP="00C455CD">
            <w:pPr>
              <w:pStyle w:val="rowtabella0"/>
              <w:jc w:val="center"/>
              <w:rPr>
                <w:color w:val="002060"/>
                <w:highlight w:val="yellow"/>
              </w:rPr>
            </w:pPr>
            <w:r w:rsidRPr="003964E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DDCF" w14:textId="77777777" w:rsidR="003964E0" w:rsidRPr="005C2B64" w:rsidRDefault="003964E0" w:rsidP="00C455CD">
            <w:pPr>
              <w:pStyle w:val="rowtabella0"/>
              <w:jc w:val="center"/>
              <w:rPr>
                <w:color w:val="002060"/>
              </w:rPr>
            </w:pPr>
            <w:r w:rsidRPr="005C2B64">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2318" w14:textId="77777777" w:rsidR="003964E0" w:rsidRPr="003964E0" w:rsidRDefault="003964E0" w:rsidP="00C455CD">
            <w:pPr>
              <w:pStyle w:val="rowtabella0"/>
              <w:rPr>
                <w:color w:val="002060"/>
                <w:highlight w:val="yellow"/>
              </w:rPr>
            </w:pPr>
            <w:r w:rsidRPr="003964E0">
              <w:rPr>
                <w:color w:val="002060"/>
                <w:highlight w:val="yellow"/>
              </w:rPr>
              <w:t>PALASPORT "BADIALI" FALCONARA MARITTIMA VIA DELLO STADIO</w:t>
            </w:r>
          </w:p>
        </w:tc>
      </w:tr>
      <w:tr w:rsidR="003964E0" w:rsidRPr="005C2B64" w14:paraId="6132C2D7" w14:textId="77777777" w:rsidTr="00C455C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11F0" w14:textId="77777777" w:rsidR="003964E0" w:rsidRPr="003964E0" w:rsidRDefault="003964E0" w:rsidP="00C455CD">
            <w:pPr>
              <w:pStyle w:val="rowtabella0"/>
              <w:rPr>
                <w:color w:val="002060"/>
                <w:highlight w:val="yellow"/>
              </w:rPr>
            </w:pPr>
            <w:r w:rsidRPr="003964E0">
              <w:rPr>
                <w:color w:val="002060"/>
                <w:highlight w:val="yellow"/>
              </w:rPr>
              <w:t>05/05/2026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266A" w14:textId="77777777" w:rsidR="003964E0" w:rsidRPr="003964E0" w:rsidRDefault="003964E0" w:rsidP="00C455CD">
            <w:pPr>
              <w:pStyle w:val="rowtabella0"/>
              <w:jc w:val="center"/>
              <w:rPr>
                <w:color w:val="002060"/>
                <w:highlight w:val="yellow"/>
              </w:rPr>
            </w:pPr>
            <w:r w:rsidRPr="003964E0">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7EA8" w14:textId="77777777" w:rsidR="003964E0" w:rsidRPr="003964E0" w:rsidRDefault="003964E0" w:rsidP="00C455CD">
            <w:pPr>
              <w:pStyle w:val="rowtabella0"/>
              <w:rPr>
                <w:color w:val="002060"/>
                <w:highlight w:val="yellow"/>
              </w:rPr>
            </w:pPr>
            <w:r w:rsidRPr="003964E0">
              <w:rPr>
                <w:color w:val="002060"/>
                <w:highlight w:val="yellow"/>
              </w:rPr>
              <w:t>FALCONARA 1995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DE2E" w14:textId="77777777" w:rsidR="003964E0" w:rsidRPr="003964E0" w:rsidRDefault="003964E0" w:rsidP="00C455CD">
            <w:pPr>
              <w:pStyle w:val="rowtabella0"/>
              <w:rPr>
                <w:color w:val="002060"/>
                <w:highlight w:val="yellow"/>
              </w:rPr>
            </w:pPr>
            <w:r w:rsidRPr="003964E0">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5AD0" w14:textId="7B88B7F4" w:rsidR="003964E0" w:rsidRPr="003964E0" w:rsidRDefault="003964E0" w:rsidP="00C455CD">
            <w:pPr>
              <w:rPr>
                <w:rFonts w:ascii="Arial" w:hAnsi="Arial" w:cs="Arial"/>
                <w:color w:val="002060"/>
                <w:sz w:val="12"/>
                <w:szCs w:val="12"/>
              </w:rPr>
            </w:pPr>
            <w:r w:rsidRPr="003964E0">
              <w:rPr>
                <w:rFonts w:ascii="Arial" w:hAnsi="Arial" w:cs="Arial"/>
                <w:color w:val="002060"/>
                <w:sz w:val="12"/>
                <w:szCs w:val="12"/>
              </w:rPr>
              <w:t>02/05/2026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97B5" w14:textId="77777777" w:rsidR="003964E0" w:rsidRPr="003964E0" w:rsidRDefault="003964E0" w:rsidP="00C455CD">
            <w:pPr>
              <w:pStyle w:val="rowtabella0"/>
              <w:jc w:val="center"/>
              <w:rPr>
                <w:color w:val="002060"/>
                <w:highlight w:val="yellow"/>
              </w:rPr>
            </w:pPr>
            <w:r w:rsidRPr="003964E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D2CC" w14:textId="77777777" w:rsidR="003964E0" w:rsidRPr="005C2B64" w:rsidRDefault="003964E0" w:rsidP="00C455CD">
            <w:pPr>
              <w:pStyle w:val="rowtabella0"/>
              <w:jc w:val="center"/>
              <w:rPr>
                <w:color w:val="002060"/>
              </w:rPr>
            </w:pPr>
            <w:r w:rsidRPr="005C2B64">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9FFF" w14:textId="77777777" w:rsidR="003964E0" w:rsidRPr="005C2B64" w:rsidRDefault="003964E0" w:rsidP="00C455CD">
            <w:pPr>
              <w:rPr>
                <w:color w:val="002060"/>
              </w:rPr>
            </w:pPr>
          </w:p>
        </w:tc>
      </w:tr>
    </w:tbl>
    <w:p w14:paraId="73699DB3" w14:textId="77777777" w:rsidR="003964E0" w:rsidRPr="005C2B64" w:rsidRDefault="003964E0" w:rsidP="003964E0">
      <w:pPr>
        <w:pStyle w:val="breakline"/>
        <w:rPr>
          <w:rFonts w:eastAsiaTheme="minorEastAsia"/>
          <w:color w:val="002060"/>
        </w:rPr>
      </w:pPr>
    </w:p>
    <w:p w14:paraId="35D3D5F0" w14:textId="77777777" w:rsidR="003964E0" w:rsidRPr="005C2B64" w:rsidRDefault="003964E0" w:rsidP="003964E0">
      <w:pPr>
        <w:pStyle w:val="breakline"/>
        <w:rPr>
          <w:color w:val="002060"/>
        </w:rPr>
      </w:pPr>
    </w:p>
    <w:p w14:paraId="1AC3200C" w14:textId="77777777" w:rsidR="003964E0" w:rsidRPr="005C2B64" w:rsidRDefault="003964E0" w:rsidP="003964E0">
      <w:pPr>
        <w:pStyle w:val="titolocampionato0"/>
        <w:shd w:val="clear" w:color="auto" w:fill="CCCCCC"/>
        <w:spacing w:before="80" w:after="40"/>
        <w:rPr>
          <w:color w:val="002060"/>
        </w:rPr>
      </w:pPr>
      <w:r w:rsidRPr="005C2B64">
        <w:rPr>
          <w:color w:val="002060"/>
        </w:rPr>
        <w:t>COPPA PRIMAVERA C5 UNDER 18</w:t>
      </w:r>
    </w:p>
    <w:p w14:paraId="4AB12741" w14:textId="77777777" w:rsidR="003964E0" w:rsidRPr="005C2B64" w:rsidRDefault="003964E0" w:rsidP="003964E0">
      <w:pPr>
        <w:pStyle w:val="titoloprinc0"/>
        <w:rPr>
          <w:color w:val="002060"/>
        </w:rPr>
      </w:pPr>
      <w:r w:rsidRPr="005C2B64">
        <w:rPr>
          <w:color w:val="002060"/>
        </w:rPr>
        <w:t>VARIAZIONI AL PROGRAMMA GARE</w:t>
      </w:r>
    </w:p>
    <w:p w14:paraId="093BB99D" w14:textId="77777777" w:rsidR="003964E0" w:rsidRPr="005C2B64" w:rsidRDefault="003964E0" w:rsidP="003964E0">
      <w:pPr>
        <w:pStyle w:val="breakline"/>
        <w:rPr>
          <w:color w:val="002060"/>
        </w:rPr>
      </w:pPr>
    </w:p>
    <w:p w14:paraId="534C7D12" w14:textId="77777777" w:rsidR="003964E0" w:rsidRPr="005C2B64" w:rsidRDefault="003964E0" w:rsidP="003964E0">
      <w:pPr>
        <w:pStyle w:val="breakline"/>
        <w:rPr>
          <w:color w:val="002060"/>
        </w:rPr>
      </w:pPr>
    </w:p>
    <w:p w14:paraId="0C315370" w14:textId="77777777" w:rsidR="003964E0" w:rsidRPr="005C2B64" w:rsidRDefault="003964E0" w:rsidP="003964E0">
      <w:pPr>
        <w:pStyle w:val="sottotitolocampionato10"/>
        <w:rPr>
          <w:color w:val="002060"/>
        </w:rPr>
      </w:pPr>
      <w:r w:rsidRPr="005C2B6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4E0" w:rsidRPr="005C2B64" w14:paraId="39B2B62C" w14:textId="77777777" w:rsidTr="00FC34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AB359" w14:textId="77777777" w:rsidR="003964E0" w:rsidRPr="005C2B64" w:rsidRDefault="003964E0" w:rsidP="00C455CD">
            <w:pPr>
              <w:pStyle w:val="headertabella0"/>
              <w:rPr>
                <w:color w:val="002060"/>
              </w:rPr>
            </w:pPr>
            <w:r w:rsidRPr="005C2B6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F37FF" w14:textId="77777777" w:rsidR="003964E0" w:rsidRPr="005C2B64" w:rsidRDefault="003964E0" w:rsidP="00C455CD">
            <w:pPr>
              <w:pStyle w:val="headertabella0"/>
              <w:rPr>
                <w:color w:val="002060"/>
              </w:rPr>
            </w:pPr>
            <w:r w:rsidRPr="005C2B6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4033D" w14:textId="77777777" w:rsidR="003964E0" w:rsidRPr="005C2B64" w:rsidRDefault="003964E0" w:rsidP="00C455CD">
            <w:pPr>
              <w:pStyle w:val="headertabella0"/>
              <w:rPr>
                <w:color w:val="002060"/>
              </w:rPr>
            </w:pPr>
            <w:r w:rsidRPr="005C2B6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CE738" w14:textId="77777777" w:rsidR="003964E0" w:rsidRPr="005C2B64" w:rsidRDefault="003964E0" w:rsidP="00C455CD">
            <w:pPr>
              <w:pStyle w:val="headertabella0"/>
              <w:rPr>
                <w:color w:val="002060"/>
              </w:rPr>
            </w:pPr>
            <w:r w:rsidRPr="005C2B6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21B1" w14:textId="77777777" w:rsidR="003964E0" w:rsidRPr="005C2B64" w:rsidRDefault="003964E0" w:rsidP="00C455CD">
            <w:pPr>
              <w:pStyle w:val="headertabella0"/>
              <w:rPr>
                <w:color w:val="002060"/>
              </w:rPr>
            </w:pPr>
            <w:r w:rsidRPr="005C2B64">
              <w:rPr>
                <w:color w:val="002060"/>
              </w:rPr>
              <w:t xml:space="preserve">Data </w:t>
            </w:r>
            <w:proofErr w:type="spellStart"/>
            <w:r w:rsidRPr="005C2B64">
              <w:rPr>
                <w:color w:val="002060"/>
              </w:rPr>
              <w:t>Orig</w:t>
            </w:r>
            <w:proofErr w:type="spellEnd"/>
            <w:r w:rsidRPr="005C2B6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C4EAE" w14:textId="77777777" w:rsidR="003964E0" w:rsidRPr="005C2B64" w:rsidRDefault="003964E0" w:rsidP="00C455CD">
            <w:pPr>
              <w:pStyle w:val="headertabella0"/>
              <w:rPr>
                <w:color w:val="002060"/>
              </w:rPr>
            </w:pPr>
            <w:r w:rsidRPr="005C2B6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338B6" w14:textId="77777777" w:rsidR="003964E0" w:rsidRPr="005C2B64" w:rsidRDefault="003964E0" w:rsidP="00C455CD">
            <w:pPr>
              <w:pStyle w:val="headertabella0"/>
              <w:rPr>
                <w:color w:val="002060"/>
              </w:rPr>
            </w:pPr>
            <w:r w:rsidRPr="005C2B64">
              <w:rPr>
                <w:color w:val="002060"/>
              </w:rPr>
              <w:t xml:space="preserve">Ora </w:t>
            </w:r>
            <w:proofErr w:type="spellStart"/>
            <w:r w:rsidRPr="005C2B64">
              <w:rPr>
                <w:color w:val="002060"/>
              </w:rPr>
              <w:t>Orig</w:t>
            </w:r>
            <w:proofErr w:type="spellEnd"/>
            <w:r w:rsidRPr="005C2B6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36D3D" w14:textId="77777777" w:rsidR="003964E0" w:rsidRPr="005C2B64" w:rsidRDefault="003964E0" w:rsidP="00C455CD">
            <w:pPr>
              <w:pStyle w:val="headertabella0"/>
              <w:rPr>
                <w:color w:val="002060"/>
              </w:rPr>
            </w:pPr>
            <w:r w:rsidRPr="005C2B64">
              <w:rPr>
                <w:color w:val="002060"/>
              </w:rPr>
              <w:t>Impianto</w:t>
            </w:r>
          </w:p>
        </w:tc>
      </w:tr>
      <w:tr w:rsidR="003964E0" w:rsidRPr="005C2B64" w14:paraId="77299037" w14:textId="77777777" w:rsidTr="00FC34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0995" w14:textId="77777777" w:rsidR="003964E0" w:rsidRPr="00FC347A" w:rsidRDefault="003964E0" w:rsidP="00C455CD">
            <w:pPr>
              <w:pStyle w:val="rowtabella0"/>
              <w:rPr>
                <w:color w:val="002060"/>
                <w:highlight w:val="yellow"/>
              </w:rPr>
            </w:pPr>
            <w:r w:rsidRPr="00FC347A">
              <w:rPr>
                <w:color w:val="002060"/>
                <w:highlight w:val="yellow"/>
              </w:rPr>
              <w:t>29/04/2026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7E5C" w14:textId="77777777" w:rsidR="003964E0" w:rsidRPr="00FC347A" w:rsidRDefault="003964E0" w:rsidP="00C455CD">
            <w:pPr>
              <w:pStyle w:val="rowtabella0"/>
              <w:jc w:val="center"/>
              <w:rPr>
                <w:color w:val="002060"/>
                <w:highlight w:val="yellow"/>
              </w:rPr>
            </w:pPr>
            <w:r w:rsidRPr="00FC347A">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522F" w14:textId="77777777" w:rsidR="003964E0" w:rsidRPr="00FC347A" w:rsidRDefault="003964E0" w:rsidP="00C455CD">
            <w:pPr>
              <w:pStyle w:val="rowtabella0"/>
              <w:rPr>
                <w:color w:val="002060"/>
                <w:highlight w:val="yellow"/>
              </w:rPr>
            </w:pPr>
            <w:r w:rsidRPr="00FC347A">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A8D9" w14:textId="77777777" w:rsidR="003964E0" w:rsidRPr="00FC347A" w:rsidRDefault="003964E0" w:rsidP="00C455CD">
            <w:pPr>
              <w:pStyle w:val="rowtabella0"/>
              <w:rPr>
                <w:color w:val="002060"/>
                <w:highlight w:val="yellow"/>
              </w:rPr>
            </w:pPr>
            <w:r w:rsidRPr="00FC347A">
              <w:rPr>
                <w:color w:val="002060"/>
                <w:highlight w:val="yellow"/>
              </w:rPr>
              <w:t>ETA BETA F.C.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4327" w14:textId="77777777" w:rsidR="003964E0" w:rsidRPr="005C2B64" w:rsidRDefault="003964E0" w:rsidP="00C455CD">
            <w:pPr>
              <w:pStyle w:val="rowtabella0"/>
              <w:rPr>
                <w:color w:val="002060"/>
              </w:rPr>
            </w:pPr>
            <w:r w:rsidRPr="005C2B64">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2376" w14:textId="77777777" w:rsidR="003964E0" w:rsidRPr="00FC347A" w:rsidRDefault="003964E0" w:rsidP="00C455CD">
            <w:pPr>
              <w:pStyle w:val="rowtabella0"/>
              <w:jc w:val="center"/>
              <w:rPr>
                <w:color w:val="002060"/>
                <w:highlight w:val="yellow"/>
              </w:rPr>
            </w:pPr>
            <w:r w:rsidRPr="00FC347A">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15C0" w14:textId="77777777" w:rsidR="003964E0" w:rsidRPr="005C2B64" w:rsidRDefault="003964E0" w:rsidP="00C455CD">
            <w:pPr>
              <w:pStyle w:val="rowtabella0"/>
              <w:jc w:val="center"/>
              <w:rPr>
                <w:color w:val="002060"/>
              </w:rPr>
            </w:pPr>
            <w:r w:rsidRPr="005C2B6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1CD9" w14:textId="77777777" w:rsidR="003964E0" w:rsidRPr="005C2B64" w:rsidRDefault="003964E0" w:rsidP="00C455CD">
            <w:pPr>
              <w:rPr>
                <w:color w:val="002060"/>
              </w:rPr>
            </w:pPr>
          </w:p>
        </w:tc>
      </w:tr>
      <w:tr w:rsidR="003964E0" w:rsidRPr="005C2B64" w14:paraId="51C14C7D" w14:textId="77777777" w:rsidTr="00FC34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33BE" w14:textId="77777777" w:rsidR="003964E0" w:rsidRPr="00FC347A" w:rsidRDefault="003964E0" w:rsidP="00C455CD">
            <w:pPr>
              <w:pStyle w:val="rowtabella0"/>
              <w:rPr>
                <w:color w:val="002060"/>
                <w:highlight w:val="yellow"/>
              </w:rPr>
            </w:pPr>
            <w:r w:rsidRPr="00FC347A">
              <w:rPr>
                <w:color w:val="002060"/>
                <w:highlight w:val="yellow"/>
              </w:rPr>
              <w:t>06/05/2026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B91F" w14:textId="77777777" w:rsidR="003964E0" w:rsidRPr="00FC347A" w:rsidRDefault="003964E0" w:rsidP="00C455CD">
            <w:pPr>
              <w:pStyle w:val="rowtabella0"/>
              <w:jc w:val="center"/>
              <w:rPr>
                <w:color w:val="002060"/>
                <w:highlight w:val="yellow"/>
              </w:rPr>
            </w:pPr>
            <w:r w:rsidRPr="00FC347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9D7A" w14:textId="77777777" w:rsidR="003964E0" w:rsidRPr="00FC347A" w:rsidRDefault="003964E0" w:rsidP="00C455CD">
            <w:pPr>
              <w:pStyle w:val="rowtabella0"/>
              <w:rPr>
                <w:color w:val="002060"/>
                <w:highlight w:val="yellow"/>
              </w:rPr>
            </w:pPr>
            <w:r w:rsidRPr="00FC347A">
              <w:rPr>
                <w:color w:val="002060"/>
                <w:highlight w:val="yellow"/>
              </w:rPr>
              <w:t>JESINA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192E" w14:textId="77777777" w:rsidR="003964E0" w:rsidRPr="00FC347A" w:rsidRDefault="003964E0" w:rsidP="00C455CD">
            <w:pPr>
              <w:pStyle w:val="rowtabella0"/>
              <w:rPr>
                <w:color w:val="002060"/>
                <w:highlight w:val="yellow"/>
              </w:rPr>
            </w:pPr>
            <w:r w:rsidRPr="00FC347A">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B49A" w14:textId="77777777" w:rsidR="003964E0" w:rsidRPr="005C2B64" w:rsidRDefault="003964E0" w:rsidP="00C455CD">
            <w:pPr>
              <w:pStyle w:val="rowtabella0"/>
              <w:rPr>
                <w:color w:val="002060"/>
              </w:rPr>
            </w:pPr>
            <w:r w:rsidRPr="005C2B64">
              <w:rPr>
                <w:color w:val="002060"/>
              </w:rPr>
              <w:t>02/05/2026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6F4E" w14:textId="77777777" w:rsidR="003964E0" w:rsidRPr="00FC347A" w:rsidRDefault="003964E0" w:rsidP="00C455CD">
            <w:pPr>
              <w:pStyle w:val="rowtabella0"/>
              <w:jc w:val="center"/>
              <w:rPr>
                <w:color w:val="002060"/>
                <w:highlight w:val="yellow"/>
              </w:rPr>
            </w:pPr>
            <w:r w:rsidRPr="00FC347A">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EABC" w14:textId="77777777" w:rsidR="003964E0" w:rsidRPr="005C2B64" w:rsidRDefault="003964E0" w:rsidP="00C455CD">
            <w:pPr>
              <w:pStyle w:val="rowtabella0"/>
              <w:jc w:val="center"/>
              <w:rPr>
                <w:color w:val="002060"/>
              </w:rPr>
            </w:pPr>
            <w:r w:rsidRPr="005C2B6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219D" w14:textId="77777777" w:rsidR="003964E0" w:rsidRPr="005C2B64" w:rsidRDefault="003964E0" w:rsidP="00C455CD">
            <w:pPr>
              <w:rPr>
                <w:color w:val="002060"/>
              </w:rPr>
            </w:pPr>
          </w:p>
        </w:tc>
      </w:tr>
    </w:tbl>
    <w:p w14:paraId="7FA04A0C" w14:textId="77777777" w:rsidR="003964E0" w:rsidRPr="005C2B64" w:rsidRDefault="003964E0" w:rsidP="003964E0">
      <w:pPr>
        <w:pStyle w:val="breakline"/>
        <w:rPr>
          <w:rFonts w:eastAsiaTheme="minorEastAsia"/>
          <w:color w:val="002060"/>
        </w:rPr>
      </w:pPr>
    </w:p>
    <w:p w14:paraId="101F95F7" w14:textId="77777777" w:rsidR="003964E0" w:rsidRPr="005C2B64" w:rsidRDefault="003964E0" w:rsidP="003964E0">
      <w:pPr>
        <w:pStyle w:val="breakline"/>
        <w:rPr>
          <w:color w:val="002060"/>
        </w:rPr>
      </w:pPr>
    </w:p>
    <w:p w14:paraId="26C8E7A5" w14:textId="77777777" w:rsidR="003964E0" w:rsidRPr="005C2B64" w:rsidRDefault="003964E0" w:rsidP="003964E0">
      <w:pPr>
        <w:pStyle w:val="titolocampionato0"/>
        <w:shd w:val="clear" w:color="auto" w:fill="CCCCCC"/>
        <w:spacing w:before="80" w:after="40"/>
        <w:rPr>
          <w:color w:val="002060"/>
        </w:rPr>
      </w:pPr>
      <w:r w:rsidRPr="005C2B64">
        <w:rPr>
          <w:color w:val="002060"/>
        </w:rPr>
        <w:t>COPPA PRIMAVERA C5 UNDER 16</w:t>
      </w:r>
    </w:p>
    <w:p w14:paraId="046B604A" w14:textId="77777777" w:rsidR="003964E0" w:rsidRPr="005C2B64" w:rsidRDefault="003964E0" w:rsidP="003964E0">
      <w:pPr>
        <w:pStyle w:val="titoloprinc0"/>
        <w:rPr>
          <w:color w:val="002060"/>
        </w:rPr>
      </w:pPr>
      <w:r w:rsidRPr="005C2B64">
        <w:rPr>
          <w:color w:val="002060"/>
        </w:rPr>
        <w:t>RISULTATI</w:t>
      </w:r>
    </w:p>
    <w:p w14:paraId="2659A4F7" w14:textId="77777777" w:rsidR="003964E0" w:rsidRPr="005C2B64" w:rsidRDefault="003964E0" w:rsidP="003964E0">
      <w:pPr>
        <w:pStyle w:val="breakline"/>
        <w:rPr>
          <w:color w:val="002060"/>
        </w:rPr>
      </w:pPr>
    </w:p>
    <w:p w14:paraId="581A6667" w14:textId="77777777" w:rsidR="003964E0" w:rsidRPr="005C2B64" w:rsidRDefault="003964E0" w:rsidP="003964E0">
      <w:pPr>
        <w:pStyle w:val="sottotitolocampionato10"/>
        <w:rPr>
          <w:color w:val="002060"/>
        </w:rPr>
      </w:pPr>
      <w:r w:rsidRPr="005C2B64">
        <w:rPr>
          <w:color w:val="002060"/>
        </w:rPr>
        <w:t>RISULTATI UFFICIALI GARE DEL 18/04/2026</w:t>
      </w:r>
    </w:p>
    <w:p w14:paraId="07D772FC" w14:textId="77777777" w:rsidR="003964E0" w:rsidRPr="00FC347A" w:rsidRDefault="003964E0" w:rsidP="00FC347A">
      <w:pPr>
        <w:pStyle w:val="sottotitolocampionato20"/>
        <w:spacing w:before="0" w:beforeAutospacing="0" w:after="0" w:afterAutospacing="0"/>
        <w:rPr>
          <w:rFonts w:ascii="Arial" w:hAnsi="Arial" w:cs="Arial"/>
          <w:color w:val="002060"/>
          <w:sz w:val="20"/>
          <w:szCs w:val="20"/>
        </w:rPr>
      </w:pPr>
      <w:r w:rsidRPr="00FC347A">
        <w:rPr>
          <w:rFonts w:ascii="Arial" w:hAnsi="Arial" w:cs="Arial"/>
          <w:color w:val="002060"/>
          <w:sz w:val="20"/>
          <w:szCs w:val="20"/>
        </w:rPr>
        <w:t>Si trascrivono qui di seguito i risultati ufficiali delle gare disputate</w:t>
      </w:r>
    </w:p>
    <w:p w14:paraId="6F62E0CC" w14:textId="77777777" w:rsidR="003964E0" w:rsidRPr="005C2B64" w:rsidRDefault="003964E0" w:rsidP="003964E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64E0" w:rsidRPr="005C2B64" w14:paraId="6FA2724B" w14:textId="77777777" w:rsidTr="00C455C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64E0" w:rsidRPr="005C2B64" w14:paraId="013F6AFE" w14:textId="77777777" w:rsidTr="00C455C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6D53D" w14:textId="77777777" w:rsidR="003964E0" w:rsidRPr="005C2B64" w:rsidRDefault="003964E0" w:rsidP="00C455CD">
                  <w:pPr>
                    <w:pStyle w:val="headertabella0"/>
                    <w:rPr>
                      <w:color w:val="002060"/>
                    </w:rPr>
                  </w:pPr>
                  <w:r w:rsidRPr="005C2B64">
                    <w:rPr>
                      <w:color w:val="002060"/>
                    </w:rPr>
                    <w:t>GIRONE A - 2 Giornata - A</w:t>
                  </w:r>
                </w:p>
              </w:tc>
            </w:tr>
            <w:tr w:rsidR="003964E0" w:rsidRPr="005C2B64" w14:paraId="2556D617" w14:textId="77777777" w:rsidTr="00C455C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F83FFA" w14:textId="77777777" w:rsidR="003964E0" w:rsidRPr="005C2B64" w:rsidRDefault="003964E0" w:rsidP="00C455CD">
                  <w:pPr>
                    <w:pStyle w:val="rowtabella0"/>
                    <w:rPr>
                      <w:color w:val="002060"/>
                    </w:rPr>
                  </w:pPr>
                  <w:r w:rsidRPr="005C2B64">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B5261" w14:textId="77777777" w:rsidR="003964E0" w:rsidRPr="005C2B64" w:rsidRDefault="003964E0" w:rsidP="00C455CD">
                  <w:pPr>
                    <w:pStyle w:val="rowtabella0"/>
                    <w:rPr>
                      <w:color w:val="002060"/>
                    </w:rPr>
                  </w:pPr>
                  <w:r w:rsidRPr="005C2B64">
                    <w:rPr>
                      <w:color w:val="002060"/>
                    </w:rPr>
                    <w:t>- CITTA DI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442A8" w14:textId="77777777" w:rsidR="003964E0" w:rsidRPr="005C2B64" w:rsidRDefault="003964E0" w:rsidP="00C455CD">
                  <w:pPr>
                    <w:pStyle w:val="rowtabella0"/>
                    <w:jc w:val="center"/>
                    <w:rPr>
                      <w:color w:val="002060"/>
                    </w:rPr>
                  </w:pPr>
                  <w:r w:rsidRPr="005C2B64">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8E04B1" w14:textId="77777777" w:rsidR="003964E0" w:rsidRPr="005C2B64" w:rsidRDefault="003964E0" w:rsidP="00C455CD">
                  <w:pPr>
                    <w:pStyle w:val="rowtabella0"/>
                    <w:jc w:val="center"/>
                    <w:rPr>
                      <w:color w:val="002060"/>
                    </w:rPr>
                  </w:pPr>
                  <w:r w:rsidRPr="005C2B64">
                    <w:rPr>
                      <w:color w:val="002060"/>
                    </w:rPr>
                    <w:t> </w:t>
                  </w:r>
                </w:p>
              </w:tc>
            </w:tr>
          </w:tbl>
          <w:p w14:paraId="0F5FF764" w14:textId="77777777" w:rsidR="003964E0" w:rsidRPr="005C2B64" w:rsidRDefault="003964E0" w:rsidP="00C455CD">
            <w:pPr>
              <w:rPr>
                <w:color w:val="002060"/>
              </w:rPr>
            </w:pPr>
          </w:p>
        </w:tc>
      </w:tr>
    </w:tbl>
    <w:p w14:paraId="4607A593" w14:textId="77777777" w:rsidR="003964E0" w:rsidRPr="005C2B64" w:rsidRDefault="003964E0" w:rsidP="003964E0">
      <w:pPr>
        <w:pStyle w:val="breakline"/>
        <w:rPr>
          <w:rFonts w:eastAsiaTheme="minorEastAsia"/>
          <w:color w:val="002060"/>
        </w:rPr>
      </w:pPr>
    </w:p>
    <w:p w14:paraId="2E67DBD5" w14:textId="77777777" w:rsidR="003964E0" w:rsidRPr="005C2B64" w:rsidRDefault="003964E0" w:rsidP="003964E0">
      <w:pPr>
        <w:pStyle w:val="breakline"/>
        <w:rPr>
          <w:color w:val="002060"/>
        </w:rPr>
      </w:pPr>
    </w:p>
    <w:p w14:paraId="616955A4" w14:textId="77777777" w:rsidR="003964E0" w:rsidRPr="005C2B64" w:rsidRDefault="003964E0" w:rsidP="003964E0">
      <w:pPr>
        <w:pStyle w:val="titoloprinc0"/>
        <w:rPr>
          <w:color w:val="002060"/>
        </w:rPr>
      </w:pPr>
      <w:r w:rsidRPr="005C2B64">
        <w:rPr>
          <w:color w:val="002060"/>
        </w:rPr>
        <w:t>GIUDICE SPORTIVO</w:t>
      </w:r>
    </w:p>
    <w:p w14:paraId="21075790" w14:textId="77777777" w:rsidR="003964E0" w:rsidRPr="005C2B64" w:rsidRDefault="003964E0" w:rsidP="003964E0">
      <w:pPr>
        <w:pStyle w:val="diffida"/>
        <w:rPr>
          <w:color w:val="002060"/>
        </w:rPr>
      </w:pPr>
      <w:r w:rsidRPr="005C2B64">
        <w:rPr>
          <w:color w:val="002060"/>
        </w:rPr>
        <w:t>Il Giudice Sportivo Avv. Agnese Lazzaretti, con l'assistenza del Segretario Angelo Castellana, nella seduta del 20/04/2026, ha adottato le decisioni che di seguito integralmente si riportano:</w:t>
      </w:r>
    </w:p>
    <w:p w14:paraId="31B6E0C4" w14:textId="77777777" w:rsidR="003964E0" w:rsidRPr="005C2B64" w:rsidRDefault="003964E0" w:rsidP="003964E0">
      <w:pPr>
        <w:pStyle w:val="titolo10"/>
        <w:rPr>
          <w:color w:val="002060"/>
        </w:rPr>
      </w:pPr>
      <w:r w:rsidRPr="005C2B64">
        <w:rPr>
          <w:color w:val="002060"/>
        </w:rPr>
        <w:t xml:space="preserve">GARE DEL 18/ 4/2026 </w:t>
      </w:r>
    </w:p>
    <w:p w14:paraId="4FD9948C" w14:textId="77777777" w:rsidR="003964E0" w:rsidRPr="005C2B64" w:rsidRDefault="003964E0" w:rsidP="003964E0">
      <w:pPr>
        <w:pStyle w:val="titolo7a"/>
        <w:rPr>
          <w:color w:val="002060"/>
        </w:rPr>
      </w:pPr>
      <w:r w:rsidRPr="005C2B64">
        <w:rPr>
          <w:color w:val="002060"/>
        </w:rPr>
        <w:t xml:space="preserve">PROVVEDIMENTI DISCIPLINARI </w:t>
      </w:r>
    </w:p>
    <w:p w14:paraId="6924946D" w14:textId="77777777" w:rsidR="003964E0" w:rsidRPr="005C2B64" w:rsidRDefault="003964E0" w:rsidP="003964E0">
      <w:pPr>
        <w:pStyle w:val="titolo7b0"/>
        <w:rPr>
          <w:color w:val="002060"/>
        </w:rPr>
      </w:pPr>
      <w:r w:rsidRPr="005C2B64">
        <w:rPr>
          <w:color w:val="002060"/>
        </w:rPr>
        <w:t xml:space="preserve">In base alle risultanze degli atti ufficiali sono state deliberate le seguenti sanzioni disciplinari. </w:t>
      </w:r>
    </w:p>
    <w:p w14:paraId="3B5F0412" w14:textId="77777777" w:rsidR="003964E0" w:rsidRPr="005C2B64" w:rsidRDefault="003964E0" w:rsidP="003964E0">
      <w:pPr>
        <w:pStyle w:val="titolo30"/>
        <w:rPr>
          <w:color w:val="002060"/>
        </w:rPr>
      </w:pPr>
      <w:r w:rsidRPr="005C2B64">
        <w:rPr>
          <w:color w:val="002060"/>
        </w:rPr>
        <w:t xml:space="preserve">CALCIATORI NON ESPULSI </w:t>
      </w:r>
    </w:p>
    <w:p w14:paraId="472C04A6" w14:textId="77777777" w:rsidR="003964E0" w:rsidRPr="005C2B64" w:rsidRDefault="003964E0" w:rsidP="003964E0">
      <w:pPr>
        <w:pStyle w:val="titolo20"/>
        <w:rPr>
          <w:color w:val="002060"/>
        </w:rPr>
      </w:pPr>
      <w:r w:rsidRPr="005C2B6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64E0" w:rsidRPr="005C2B64" w14:paraId="3A50B4D2" w14:textId="77777777" w:rsidTr="00C455CD">
        <w:tc>
          <w:tcPr>
            <w:tcW w:w="2200" w:type="dxa"/>
            <w:tcMar>
              <w:top w:w="20" w:type="dxa"/>
              <w:left w:w="20" w:type="dxa"/>
              <w:bottom w:w="20" w:type="dxa"/>
              <w:right w:w="20" w:type="dxa"/>
            </w:tcMar>
            <w:vAlign w:val="center"/>
            <w:hideMark/>
          </w:tcPr>
          <w:p w14:paraId="7EBB3389" w14:textId="77777777" w:rsidR="003964E0" w:rsidRPr="005C2B64" w:rsidRDefault="003964E0" w:rsidP="00C455CD">
            <w:pPr>
              <w:pStyle w:val="movimento"/>
              <w:rPr>
                <w:color w:val="002060"/>
              </w:rPr>
            </w:pPr>
            <w:r w:rsidRPr="005C2B64">
              <w:rPr>
                <w:color w:val="002060"/>
              </w:rPr>
              <w:t>LANARI RAYAN MATTEO</w:t>
            </w:r>
          </w:p>
        </w:tc>
        <w:tc>
          <w:tcPr>
            <w:tcW w:w="2200" w:type="dxa"/>
            <w:tcMar>
              <w:top w:w="20" w:type="dxa"/>
              <w:left w:w="20" w:type="dxa"/>
              <w:bottom w:w="20" w:type="dxa"/>
              <w:right w:w="20" w:type="dxa"/>
            </w:tcMar>
            <w:vAlign w:val="center"/>
            <w:hideMark/>
          </w:tcPr>
          <w:p w14:paraId="6EB509CD" w14:textId="77777777" w:rsidR="003964E0" w:rsidRPr="005C2B64" w:rsidRDefault="003964E0" w:rsidP="00C455CD">
            <w:pPr>
              <w:pStyle w:val="movimento2"/>
              <w:rPr>
                <w:color w:val="002060"/>
              </w:rPr>
            </w:pPr>
            <w:r w:rsidRPr="005C2B64">
              <w:rPr>
                <w:color w:val="002060"/>
              </w:rPr>
              <w:t xml:space="preserve">(CITTA DI OSTRA) </w:t>
            </w:r>
          </w:p>
        </w:tc>
        <w:tc>
          <w:tcPr>
            <w:tcW w:w="800" w:type="dxa"/>
            <w:tcMar>
              <w:top w:w="20" w:type="dxa"/>
              <w:left w:w="20" w:type="dxa"/>
              <w:bottom w:w="20" w:type="dxa"/>
              <w:right w:w="20" w:type="dxa"/>
            </w:tcMar>
            <w:vAlign w:val="center"/>
            <w:hideMark/>
          </w:tcPr>
          <w:p w14:paraId="3245E134" w14:textId="77777777" w:rsidR="003964E0" w:rsidRPr="005C2B64" w:rsidRDefault="003964E0" w:rsidP="00C455CD">
            <w:pPr>
              <w:pStyle w:val="movimento"/>
              <w:rPr>
                <w:color w:val="002060"/>
              </w:rPr>
            </w:pPr>
            <w:r w:rsidRPr="005C2B64">
              <w:rPr>
                <w:color w:val="002060"/>
              </w:rPr>
              <w:t> </w:t>
            </w:r>
          </w:p>
        </w:tc>
        <w:tc>
          <w:tcPr>
            <w:tcW w:w="2200" w:type="dxa"/>
            <w:tcMar>
              <w:top w:w="20" w:type="dxa"/>
              <w:left w:w="20" w:type="dxa"/>
              <w:bottom w:w="20" w:type="dxa"/>
              <w:right w:w="20" w:type="dxa"/>
            </w:tcMar>
            <w:vAlign w:val="center"/>
            <w:hideMark/>
          </w:tcPr>
          <w:p w14:paraId="3DDD58BD" w14:textId="77777777" w:rsidR="003964E0" w:rsidRPr="005C2B64" w:rsidRDefault="003964E0" w:rsidP="00C455CD">
            <w:pPr>
              <w:pStyle w:val="movimento"/>
              <w:rPr>
                <w:color w:val="002060"/>
              </w:rPr>
            </w:pPr>
            <w:r w:rsidRPr="005C2B64">
              <w:rPr>
                <w:color w:val="002060"/>
              </w:rPr>
              <w:t>FIORENTINI CRISTIAN</w:t>
            </w:r>
          </w:p>
        </w:tc>
        <w:tc>
          <w:tcPr>
            <w:tcW w:w="2200" w:type="dxa"/>
            <w:tcMar>
              <w:top w:w="20" w:type="dxa"/>
              <w:left w:w="20" w:type="dxa"/>
              <w:bottom w:w="20" w:type="dxa"/>
              <w:right w:w="20" w:type="dxa"/>
            </w:tcMar>
            <w:vAlign w:val="center"/>
            <w:hideMark/>
          </w:tcPr>
          <w:p w14:paraId="6FA2241F" w14:textId="77777777" w:rsidR="003964E0" w:rsidRPr="005C2B64" w:rsidRDefault="003964E0" w:rsidP="00C455CD">
            <w:pPr>
              <w:pStyle w:val="movimento2"/>
              <w:rPr>
                <w:color w:val="002060"/>
              </w:rPr>
            </w:pPr>
            <w:r w:rsidRPr="005C2B64">
              <w:rPr>
                <w:color w:val="002060"/>
              </w:rPr>
              <w:t xml:space="preserve">(REAL FABRIANO) </w:t>
            </w:r>
          </w:p>
        </w:tc>
      </w:tr>
    </w:tbl>
    <w:p w14:paraId="4535A3FF" w14:textId="77777777" w:rsidR="003964E0" w:rsidRDefault="003964E0" w:rsidP="003964E0">
      <w:pPr>
        <w:pStyle w:val="breakline"/>
        <w:rPr>
          <w:color w:val="002060"/>
        </w:rPr>
      </w:pPr>
    </w:p>
    <w:p w14:paraId="35E140F5" w14:textId="77777777" w:rsidR="003964E0" w:rsidRPr="001910FC" w:rsidRDefault="003964E0" w:rsidP="003964E0">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1D85D03F" w14:textId="77777777" w:rsidR="003964E0" w:rsidRPr="001910FC" w:rsidRDefault="003964E0" w:rsidP="003964E0">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192C12D" w14:textId="77777777" w:rsidR="003964E0" w:rsidRPr="005C2B64" w:rsidRDefault="003964E0" w:rsidP="003964E0">
      <w:pPr>
        <w:pStyle w:val="breakline"/>
        <w:rPr>
          <w:rFonts w:eastAsiaTheme="minorEastAsia"/>
          <w:color w:val="002060"/>
        </w:rPr>
      </w:pPr>
    </w:p>
    <w:p w14:paraId="6609AF57" w14:textId="77777777" w:rsidR="003964E0" w:rsidRPr="005C2B64" w:rsidRDefault="003964E0" w:rsidP="003964E0">
      <w:pPr>
        <w:pStyle w:val="titoloprinc0"/>
        <w:rPr>
          <w:color w:val="002060"/>
        </w:rPr>
      </w:pPr>
      <w:r w:rsidRPr="005C2B64">
        <w:rPr>
          <w:color w:val="002060"/>
        </w:rPr>
        <w:t>CLASSIFICA</w:t>
      </w:r>
    </w:p>
    <w:p w14:paraId="1C988E33" w14:textId="77777777" w:rsidR="003964E0" w:rsidRPr="005C2B64" w:rsidRDefault="003964E0" w:rsidP="003964E0">
      <w:pPr>
        <w:pStyle w:val="breakline"/>
        <w:rPr>
          <w:color w:val="002060"/>
        </w:rPr>
      </w:pPr>
    </w:p>
    <w:p w14:paraId="2393FC17" w14:textId="77777777" w:rsidR="003964E0" w:rsidRPr="005C2B64" w:rsidRDefault="003964E0" w:rsidP="003964E0">
      <w:pPr>
        <w:pStyle w:val="breakline"/>
        <w:rPr>
          <w:color w:val="002060"/>
        </w:rPr>
      </w:pPr>
    </w:p>
    <w:p w14:paraId="7F3AD5B8" w14:textId="77777777" w:rsidR="003964E0" w:rsidRPr="005C2B64" w:rsidRDefault="003964E0" w:rsidP="003964E0">
      <w:pPr>
        <w:pStyle w:val="sottotitolocampionato10"/>
        <w:rPr>
          <w:color w:val="002060"/>
        </w:rPr>
      </w:pPr>
      <w:r w:rsidRPr="005C2B6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64E0" w:rsidRPr="005C2B64" w14:paraId="7D94B9A8" w14:textId="77777777" w:rsidTr="00C455C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5EC1B" w14:textId="77777777" w:rsidR="003964E0" w:rsidRPr="005C2B64" w:rsidRDefault="003964E0" w:rsidP="00C455CD">
            <w:pPr>
              <w:pStyle w:val="headertabella0"/>
              <w:rPr>
                <w:color w:val="002060"/>
              </w:rPr>
            </w:pPr>
            <w:r w:rsidRPr="005C2B6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F8FD1" w14:textId="77777777" w:rsidR="003964E0" w:rsidRPr="005C2B64" w:rsidRDefault="003964E0" w:rsidP="00C455CD">
            <w:pPr>
              <w:pStyle w:val="headertabella0"/>
              <w:rPr>
                <w:color w:val="002060"/>
              </w:rPr>
            </w:pPr>
            <w:r w:rsidRPr="005C2B6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D0DC1" w14:textId="77777777" w:rsidR="003964E0" w:rsidRPr="005C2B64" w:rsidRDefault="003964E0" w:rsidP="00C455CD">
            <w:pPr>
              <w:pStyle w:val="headertabella0"/>
              <w:rPr>
                <w:color w:val="002060"/>
              </w:rPr>
            </w:pPr>
            <w:r w:rsidRPr="005C2B6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5943C" w14:textId="77777777" w:rsidR="003964E0" w:rsidRPr="005C2B64" w:rsidRDefault="003964E0" w:rsidP="00C455CD">
            <w:pPr>
              <w:pStyle w:val="headertabella0"/>
              <w:rPr>
                <w:color w:val="002060"/>
              </w:rPr>
            </w:pPr>
            <w:r w:rsidRPr="005C2B6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48396" w14:textId="77777777" w:rsidR="003964E0" w:rsidRPr="005C2B64" w:rsidRDefault="003964E0" w:rsidP="00C455CD">
            <w:pPr>
              <w:pStyle w:val="headertabella0"/>
              <w:rPr>
                <w:color w:val="002060"/>
              </w:rPr>
            </w:pPr>
            <w:r w:rsidRPr="005C2B6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8D767" w14:textId="77777777" w:rsidR="003964E0" w:rsidRPr="005C2B64" w:rsidRDefault="003964E0" w:rsidP="00C455CD">
            <w:pPr>
              <w:pStyle w:val="headertabella0"/>
              <w:rPr>
                <w:color w:val="002060"/>
              </w:rPr>
            </w:pPr>
            <w:r w:rsidRPr="005C2B6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C4FF4" w14:textId="77777777" w:rsidR="003964E0" w:rsidRPr="005C2B64" w:rsidRDefault="003964E0" w:rsidP="00C455CD">
            <w:pPr>
              <w:pStyle w:val="headertabella0"/>
              <w:rPr>
                <w:color w:val="002060"/>
              </w:rPr>
            </w:pPr>
            <w:r w:rsidRPr="005C2B6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40CB3" w14:textId="77777777" w:rsidR="003964E0" w:rsidRPr="005C2B64" w:rsidRDefault="003964E0" w:rsidP="00C455CD">
            <w:pPr>
              <w:pStyle w:val="headertabella0"/>
              <w:rPr>
                <w:color w:val="002060"/>
              </w:rPr>
            </w:pPr>
            <w:r w:rsidRPr="005C2B6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7E652" w14:textId="77777777" w:rsidR="003964E0" w:rsidRPr="005C2B64" w:rsidRDefault="003964E0" w:rsidP="00C455CD">
            <w:pPr>
              <w:pStyle w:val="headertabella0"/>
              <w:rPr>
                <w:color w:val="002060"/>
              </w:rPr>
            </w:pPr>
            <w:r w:rsidRPr="005C2B6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BD9F1" w14:textId="77777777" w:rsidR="003964E0" w:rsidRPr="005C2B64" w:rsidRDefault="003964E0" w:rsidP="00C455CD">
            <w:pPr>
              <w:pStyle w:val="headertabella0"/>
              <w:rPr>
                <w:color w:val="002060"/>
              </w:rPr>
            </w:pPr>
            <w:r w:rsidRPr="005C2B64">
              <w:rPr>
                <w:color w:val="002060"/>
              </w:rPr>
              <w:t>PE</w:t>
            </w:r>
          </w:p>
        </w:tc>
      </w:tr>
      <w:tr w:rsidR="003964E0" w:rsidRPr="005C2B64" w14:paraId="1C409607" w14:textId="77777777" w:rsidTr="00C455C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A34A55" w14:textId="77777777" w:rsidR="003964E0" w:rsidRPr="005C2B64" w:rsidRDefault="003964E0" w:rsidP="00C455CD">
            <w:pPr>
              <w:pStyle w:val="rowtabella0"/>
              <w:rPr>
                <w:color w:val="002060"/>
              </w:rPr>
            </w:pPr>
            <w:r w:rsidRPr="005C2B6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72BA"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06DC"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1617"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470D"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7746"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58B9" w14:textId="77777777" w:rsidR="003964E0" w:rsidRPr="005C2B64" w:rsidRDefault="003964E0" w:rsidP="00C455CD">
            <w:pPr>
              <w:pStyle w:val="rowtabella0"/>
              <w:jc w:val="center"/>
              <w:rPr>
                <w:color w:val="002060"/>
              </w:rPr>
            </w:pPr>
            <w:r w:rsidRPr="005C2B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AD0F"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F450" w14:textId="77777777" w:rsidR="003964E0" w:rsidRPr="005C2B64" w:rsidRDefault="003964E0" w:rsidP="00C455CD">
            <w:pPr>
              <w:pStyle w:val="rowtabella0"/>
              <w:jc w:val="center"/>
              <w:rPr>
                <w:color w:val="002060"/>
              </w:rPr>
            </w:pPr>
            <w:r w:rsidRPr="005C2B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6F10" w14:textId="77777777" w:rsidR="003964E0" w:rsidRPr="005C2B64" w:rsidRDefault="003964E0" w:rsidP="00C455CD">
            <w:pPr>
              <w:pStyle w:val="rowtabella0"/>
              <w:jc w:val="center"/>
              <w:rPr>
                <w:color w:val="002060"/>
              </w:rPr>
            </w:pPr>
            <w:r w:rsidRPr="005C2B64">
              <w:rPr>
                <w:color w:val="002060"/>
              </w:rPr>
              <w:t>0</w:t>
            </w:r>
          </w:p>
        </w:tc>
      </w:tr>
      <w:tr w:rsidR="003964E0" w:rsidRPr="005C2B64" w14:paraId="5C52515C"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83C84" w14:textId="77777777" w:rsidR="003964E0" w:rsidRPr="005C2B64" w:rsidRDefault="003964E0" w:rsidP="00C455CD">
            <w:pPr>
              <w:pStyle w:val="rowtabella0"/>
              <w:rPr>
                <w:color w:val="002060"/>
              </w:rPr>
            </w:pPr>
            <w:r w:rsidRPr="005C2B64">
              <w:rPr>
                <w:color w:val="002060"/>
              </w:rPr>
              <w:lastRenderedPageBreak/>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9A13"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AA23"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D563"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F42F"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A71E9"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D261" w14:textId="77777777" w:rsidR="003964E0" w:rsidRPr="005C2B64" w:rsidRDefault="003964E0" w:rsidP="00C455CD">
            <w:pPr>
              <w:pStyle w:val="rowtabella0"/>
              <w:jc w:val="center"/>
              <w:rPr>
                <w:color w:val="002060"/>
              </w:rPr>
            </w:pPr>
            <w:r w:rsidRPr="005C2B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D22B"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289ED" w14:textId="77777777" w:rsidR="003964E0" w:rsidRPr="005C2B64" w:rsidRDefault="003964E0" w:rsidP="00C455CD">
            <w:pPr>
              <w:pStyle w:val="rowtabella0"/>
              <w:jc w:val="center"/>
              <w:rPr>
                <w:color w:val="002060"/>
              </w:rPr>
            </w:pPr>
            <w:r w:rsidRPr="005C2B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1F575" w14:textId="77777777" w:rsidR="003964E0" w:rsidRPr="005C2B64" w:rsidRDefault="003964E0" w:rsidP="00C455CD">
            <w:pPr>
              <w:pStyle w:val="rowtabella0"/>
              <w:jc w:val="center"/>
              <w:rPr>
                <w:color w:val="002060"/>
              </w:rPr>
            </w:pPr>
            <w:r w:rsidRPr="005C2B64">
              <w:rPr>
                <w:color w:val="002060"/>
              </w:rPr>
              <w:t>0</w:t>
            </w:r>
          </w:p>
        </w:tc>
      </w:tr>
      <w:tr w:rsidR="003964E0" w:rsidRPr="005C2B64" w14:paraId="60660B5B"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817AD" w14:textId="77777777" w:rsidR="003964E0" w:rsidRPr="005C2B64" w:rsidRDefault="003964E0" w:rsidP="00C455CD">
            <w:pPr>
              <w:pStyle w:val="rowtabella0"/>
              <w:rPr>
                <w:color w:val="002060"/>
              </w:rPr>
            </w:pPr>
            <w:r w:rsidRPr="005C2B6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3F36"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BBA7"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E8FC"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D400"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F6A3"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C7F9" w14:textId="77777777" w:rsidR="003964E0" w:rsidRPr="005C2B64" w:rsidRDefault="003964E0" w:rsidP="00C455CD">
            <w:pPr>
              <w:pStyle w:val="rowtabella0"/>
              <w:jc w:val="center"/>
              <w:rPr>
                <w:color w:val="002060"/>
              </w:rPr>
            </w:pPr>
            <w:r w:rsidRPr="005C2B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5F91"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1BC8"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3CD41" w14:textId="77777777" w:rsidR="003964E0" w:rsidRPr="005C2B64" w:rsidRDefault="003964E0" w:rsidP="00C455CD">
            <w:pPr>
              <w:pStyle w:val="rowtabella0"/>
              <w:jc w:val="center"/>
              <w:rPr>
                <w:color w:val="002060"/>
              </w:rPr>
            </w:pPr>
            <w:r w:rsidRPr="005C2B64">
              <w:rPr>
                <w:color w:val="002060"/>
              </w:rPr>
              <w:t>0</w:t>
            </w:r>
          </w:p>
        </w:tc>
      </w:tr>
      <w:tr w:rsidR="003964E0" w:rsidRPr="005C2B64" w14:paraId="24DDADC9"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E8C9B" w14:textId="77777777" w:rsidR="003964E0" w:rsidRPr="005C2B64" w:rsidRDefault="003964E0" w:rsidP="00C455CD">
            <w:pPr>
              <w:pStyle w:val="rowtabella0"/>
              <w:rPr>
                <w:color w:val="002060"/>
              </w:rPr>
            </w:pPr>
            <w:r w:rsidRPr="005C2B64">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FB64"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E015"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344F"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9AC1"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D912"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643A"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D2FE"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56E2"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D247" w14:textId="77777777" w:rsidR="003964E0" w:rsidRPr="005C2B64" w:rsidRDefault="003964E0" w:rsidP="00C455CD">
            <w:pPr>
              <w:pStyle w:val="rowtabella0"/>
              <w:jc w:val="center"/>
              <w:rPr>
                <w:color w:val="002060"/>
              </w:rPr>
            </w:pPr>
            <w:r w:rsidRPr="005C2B64">
              <w:rPr>
                <w:color w:val="002060"/>
              </w:rPr>
              <w:t>0</w:t>
            </w:r>
          </w:p>
        </w:tc>
      </w:tr>
      <w:tr w:rsidR="003964E0" w:rsidRPr="005C2B64" w14:paraId="2CEDDA77"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0B024" w14:textId="77777777" w:rsidR="003964E0" w:rsidRPr="005C2B64" w:rsidRDefault="003964E0" w:rsidP="00C455CD">
            <w:pPr>
              <w:pStyle w:val="rowtabella0"/>
              <w:rPr>
                <w:color w:val="002060"/>
              </w:rPr>
            </w:pPr>
            <w:r w:rsidRPr="005C2B64">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30CB"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9BD0"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39A7"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AA43"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7C37"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4CCF"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5A5F"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B8B0"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3165" w14:textId="77777777" w:rsidR="003964E0" w:rsidRPr="005C2B64" w:rsidRDefault="003964E0" w:rsidP="00C455CD">
            <w:pPr>
              <w:pStyle w:val="rowtabella0"/>
              <w:jc w:val="center"/>
              <w:rPr>
                <w:color w:val="002060"/>
              </w:rPr>
            </w:pPr>
            <w:r w:rsidRPr="005C2B64">
              <w:rPr>
                <w:color w:val="002060"/>
              </w:rPr>
              <w:t>0</w:t>
            </w:r>
          </w:p>
        </w:tc>
      </w:tr>
      <w:tr w:rsidR="003964E0" w:rsidRPr="005C2B64" w14:paraId="0B30542A"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2DADA" w14:textId="77777777" w:rsidR="003964E0" w:rsidRPr="005C2B64" w:rsidRDefault="003964E0" w:rsidP="00C455CD">
            <w:pPr>
              <w:pStyle w:val="rowtabella0"/>
              <w:rPr>
                <w:color w:val="002060"/>
                <w:lang w:val="es-ES"/>
              </w:rPr>
            </w:pPr>
            <w:r w:rsidRPr="005C2B6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ABF3"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3914"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B020"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78C5"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D96E"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5630" w14:textId="77777777" w:rsidR="003964E0" w:rsidRPr="005C2B64" w:rsidRDefault="003964E0" w:rsidP="00C455CD">
            <w:pPr>
              <w:pStyle w:val="rowtabella0"/>
              <w:jc w:val="center"/>
              <w:rPr>
                <w:color w:val="002060"/>
              </w:rPr>
            </w:pPr>
            <w:r w:rsidRPr="005C2B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3857" w14:textId="77777777" w:rsidR="003964E0" w:rsidRPr="005C2B64" w:rsidRDefault="003964E0" w:rsidP="00C455CD">
            <w:pPr>
              <w:pStyle w:val="rowtabella0"/>
              <w:jc w:val="center"/>
              <w:rPr>
                <w:color w:val="002060"/>
              </w:rPr>
            </w:pPr>
            <w:r w:rsidRPr="005C2B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57B2"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0555" w14:textId="77777777" w:rsidR="003964E0" w:rsidRPr="005C2B64" w:rsidRDefault="003964E0" w:rsidP="00C455CD">
            <w:pPr>
              <w:pStyle w:val="rowtabella0"/>
              <w:jc w:val="center"/>
              <w:rPr>
                <w:color w:val="002060"/>
              </w:rPr>
            </w:pPr>
            <w:r w:rsidRPr="005C2B64">
              <w:rPr>
                <w:color w:val="002060"/>
              </w:rPr>
              <w:t>0</w:t>
            </w:r>
          </w:p>
        </w:tc>
      </w:tr>
      <w:tr w:rsidR="003964E0" w:rsidRPr="005C2B64" w14:paraId="722E496E"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99145" w14:textId="77777777" w:rsidR="003964E0" w:rsidRPr="005C2B64" w:rsidRDefault="003964E0" w:rsidP="00C455CD">
            <w:pPr>
              <w:pStyle w:val="rowtabella0"/>
              <w:rPr>
                <w:color w:val="002060"/>
              </w:rPr>
            </w:pPr>
            <w:r w:rsidRPr="005C2B6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DEE1"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3D46"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709D"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E3C5"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C0E7"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2A93"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F5E9" w14:textId="77777777" w:rsidR="003964E0" w:rsidRPr="005C2B64" w:rsidRDefault="003964E0" w:rsidP="00C455CD">
            <w:pPr>
              <w:pStyle w:val="rowtabella0"/>
              <w:jc w:val="center"/>
              <w:rPr>
                <w:color w:val="002060"/>
              </w:rPr>
            </w:pPr>
            <w:r w:rsidRPr="005C2B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C172"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D5B5" w14:textId="77777777" w:rsidR="003964E0" w:rsidRPr="005C2B64" w:rsidRDefault="003964E0" w:rsidP="00C455CD">
            <w:pPr>
              <w:pStyle w:val="rowtabella0"/>
              <w:jc w:val="center"/>
              <w:rPr>
                <w:color w:val="002060"/>
              </w:rPr>
            </w:pPr>
            <w:r w:rsidRPr="005C2B64">
              <w:rPr>
                <w:color w:val="002060"/>
              </w:rPr>
              <w:t>0</w:t>
            </w:r>
          </w:p>
        </w:tc>
      </w:tr>
      <w:tr w:rsidR="003964E0" w:rsidRPr="005C2B64" w14:paraId="503516AD"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40881" w14:textId="77777777" w:rsidR="003964E0" w:rsidRPr="005C2B64" w:rsidRDefault="003964E0" w:rsidP="00C455CD">
            <w:pPr>
              <w:pStyle w:val="rowtabella0"/>
              <w:rPr>
                <w:color w:val="002060"/>
              </w:rPr>
            </w:pPr>
            <w:r w:rsidRPr="005C2B6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2D55"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E215"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0F0D"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543D"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A54B"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EEE9"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311E" w14:textId="77777777" w:rsidR="003964E0" w:rsidRPr="005C2B64" w:rsidRDefault="003964E0" w:rsidP="00C455CD">
            <w:pPr>
              <w:pStyle w:val="rowtabella0"/>
              <w:jc w:val="center"/>
              <w:rPr>
                <w:color w:val="002060"/>
              </w:rPr>
            </w:pPr>
            <w:r w:rsidRPr="005C2B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28E3" w14:textId="77777777" w:rsidR="003964E0" w:rsidRPr="005C2B64" w:rsidRDefault="003964E0" w:rsidP="00C455CD">
            <w:pPr>
              <w:pStyle w:val="rowtabella0"/>
              <w:jc w:val="center"/>
              <w:rPr>
                <w:color w:val="002060"/>
              </w:rPr>
            </w:pPr>
            <w:r w:rsidRPr="005C2B6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4FE6" w14:textId="77777777" w:rsidR="003964E0" w:rsidRPr="005C2B64" w:rsidRDefault="003964E0" w:rsidP="00C455CD">
            <w:pPr>
              <w:pStyle w:val="rowtabella0"/>
              <w:jc w:val="center"/>
              <w:rPr>
                <w:color w:val="002060"/>
              </w:rPr>
            </w:pPr>
            <w:r w:rsidRPr="005C2B64">
              <w:rPr>
                <w:color w:val="002060"/>
              </w:rPr>
              <w:t>0</w:t>
            </w:r>
          </w:p>
        </w:tc>
      </w:tr>
      <w:tr w:rsidR="003964E0" w:rsidRPr="005C2B64" w14:paraId="7BCC62AD" w14:textId="77777777" w:rsidTr="00C455C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B3C8E3" w14:textId="77777777" w:rsidR="003964E0" w:rsidRPr="005C2B64" w:rsidRDefault="003964E0" w:rsidP="00C455CD">
            <w:pPr>
              <w:pStyle w:val="rowtabella0"/>
              <w:rPr>
                <w:color w:val="002060"/>
              </w:rPr>
            </w:pPr>
            <w:r w:rsidRPr="005C2B6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5E5E"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14F0"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1E64"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CF0D"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EEC6"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25F4"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DD94" w14:textId="77777777" w:rsidR="003964E0" w:rsidRPr="005C2B64" w:rsidRDefault="003964E0" w:rsidP="00C455CD">
            <w:pPr>
              <w:pStyle w:val="rowtabella0"/>
              <w:jc w:val="center"/>
              <w:rPr>
                <w:color w:val="002060"/>
              </w:rPr>
            </w:pPr>
            <w:r w:rsidRPr="005C2B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4BBD" w14:textId="77777777" w:rsidR="003964E0" w:rsidRPr="005C2B64" w:rsidRDefault="003964E0" w:rsidP="00C455CD">
            <w:pPr>
              <w:pStyle w:val="rowtabella0"/>
              <w:jc w:val="center"/>
              <w:rPr>
                <w:color w:val="002060"/>
              </w:rPr>
            </w:pPr>
            <w:r w:rsidRPr="005C2B6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4463" w14:textId="77777777" w:rsidR="003964E0" w:rsidRPr="005C2B64" w:rsidRDefault="003964E0" w:rsidP="00C455CD">
            <w:pPr>
              <w:pStyle w:val="rowtabella0"/>
              <w:jc w:val="center"/>
              <w:rPr>
                <w:color w:val="002060"/>
              </w:rPr>
            </w:pPr>
            <w:r w:rsidRPr="005C2B64">
              <w:rPr>
                <w:color w:val="002060"/>
              </w:rPr>
              <w:t>0</w:t>
            </w:r>
          </w:p>
        </w:tc>
      </w:tr>
    </w:tbl>
    <w:p w14:paraId="6AF28972" w14:textId="77777777" w:rsidR="003964E0" w:rsidRPr="005C2B64" w:rsidRDefault="003964E0" w:rsidP="003964E0">
      <w:pPr>
        <w:pStyle w:val="breakline"/>
        <w:rPr>
          <w:rFonts w:eastAsiaTheme="minorEastAsia"/>
          <w:color w:val="002060"/>
        </w:rPr>
      </w:pPr>
    </w:p>
    <w:p w14:paraId="758FCB54" w14:textId="77777777" w:rsidR="003964E0" w:rsidRPr="005C2B64" w:rsidRDefault="003964E0" w:rsidP="003964E0">
      <w:pPr>
        <w:pStyle w:val="breakline"/>
        <w:rPr>
          <w:color w:val="002060"/>
        </w:rPr>
      </w:pPr>
    </w:p>
    <w:p w14:paraId="28784B88" w14:textId="77777777" w:rsidR="003964E0" w:rsidRPr="005C2B64" w:rsidRDefault="003964E0" w:rsidP="003964E0">
      <w:pPr>
        <w:pStyle w:val="sottotitolocampionato10"/>
        <w:rPr>
          <w:color w:val="002060"/>
        </w:rPr>
      </w:pPr>
      <w:r w:rsidRPr="005C2B6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64E0" w:rsidRPr="005C2B64" w14:paraId="009AD502" w14:textId="77777777" w:rsidTr="00C455C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6572E" w14:textId="77777777" w:rsidR="003964E0" w:rsidRPr="005C2B64" w:rsidRDefault="003964E0" w:rsidP="00C455CD">
            <w:pPr>
              <w:pStyle w:val="headertabella0"/>
              <w:rPr>
                <w:color w:val="002060"/>
              </w:rPr>
            </w:pPr>
            <w:r w:rsidRPr="005C2B6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B5115" w14:textId="77777777" w:rsidR="003964E0" w:rsidRPr="005C2B64" w:rsidRDefault="003964E0" w:rsidP="00C455CD">
            <w:pPr>
              <w:pStyle w:val="headertabella0"/>
              <w:rPr>
                <w:color w:val="002060"/>
              </w:rPr>
            </w:pPr>
            <w:r w:rsidRPr="005C2B6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27683" w14:textId="77777777" w:rsidR="003964E0" w:rsidRPr="005C2B64" w:rsidRDefault="003964E0" w:rsidP="00C455CD">
            <w:pPr>
              <w:pStyle w:val="headertabella0"/>
              <w:rPr>
                <w:color w:val="002060"/>
              </w:rPr>
            </w:pPr>
            <w:r w:rsidRPr="005C2B6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937EF" w14:textId="77777777" w:rsidR="003964E0" w:rsidRPr="005C2B64" w:rsidRDefault="003964E0" w:rsidP="00C455CD">
            <w:pPr>
              <w:pStyle w:val="headertabella0"/>
              <w:rPr>
                <w:color w:val="002060"/>
              </w:rPr>
            </w:pPr>
            <w:r w:rsidRPr="005C2B6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3BC71" w14:textId="77777777" w:rsidR="003964E0" w:rsidRPr="005C2B64" w:rsidRDefault="003964E0" w:rsidP="00C455CD">
            <w:pPr>
              <w:pStyle w:val="headertabella0"/>
              <w:rPr>
                <w:color w:val="002060"/>
              </w:rPr>
            </w:pPr>
            <w:r w:rsidRPr="005C2B6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1151D" w14:textId="77777777" w:rsidR="003964E0" w:rsidRPr="005C2B64" w:rsidRDefault="003964E0" w:rsidP="00C455CD">
            <w:pPr>
              <w:pStyle w:val="headertabella0"/>
              <w:rPr>
                <w:color w:val="002060"/>
              </w:rPr>
            </w:pPr>
            <w:r w:rsidRPr="005C2B6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3E01D" w14:textId="77777777" w:rsidR="003964E0" w:rsidRPr="005C2B64" w:rsidRDefault="003964E0" w:rsidP="00C455CD">
            <w:pPr>
              <w:pStyle w:val="headertabella0"/>
              <w:rPr>
                <w:color w:val="002060"/>
              </w:rPr>
            </w:pPr>
            <w:r w:rsidRPr="005C2B6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985A3" w14:textId="77777777" w:rsidR="003964E0" w:rsidRPr="005C2B64" w:rsidRDefault="003964E0" w:rsidP="00C455CD">
            <w:pPr>
              <w:pStyle w:val="headertabella0"/>
              <w:rPr>
                <w:color w:val="002060"/>
              </w:rPr>
            </w:pPr>
            <w:r w:rsidRPr="005C2B6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89488" w14:textId="77777777" w:rsidR="003964E0" w:rsidRPr="005C2B64" w:rsidRDefault="003964E0" w:rsidP="00C455CD">
            <w:pPr>
              <w:pStyle w:val="headertabella0"/>
              <w:rPr>
                <w:color w:val="002060"/>
              </w:rPr>
            </w:pPr>
            <w:r w:rsidRPr="005C2B6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708D6" w14:textId="77777777" w:rsidR="003964E0" w:rsidRPr="005C2B64" w:rsidRDefault="003964E0" w:rsidP="00C455CD">
            <w:pPr>
              <w:pStyle w:val="headertabella0"/>
              <w:rPr>
                <w:color w:val="002060"/>
              </w:rPr>
            </w:pPr>
            <w:r w:rsidRPr="005C2B64">
              <w:rPr>
                <w:color w:val="002060"/>
              </w:rPr>
              <w:t>PE</w:t>
            </w:r>
          </w:p>
        </w:tc>
      </w:tr>
      <w:tr w:rsidR="003964E0" w:rsidRPr="005C2B64" w14:paraId="50FC0723" w14:textId="77777777" w:rsidTr="00C455C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A6A58" w14:textId="77777777" w:rsidR="003964E0" w:rsidRPr="005C2B64" w:rsidRDefault="003964E0" w:rsidP="00C455CD">
            <w:pPr>
              <w:pStyle w:val="rowtabella0"/>
              <w:rPr>
                <w:color w:val="002060"/>
              </w:rPr>
            </w:pPr>
            <w:r w:rsidRPr="005C2B6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89CA"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C4D3"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C692"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8285"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D3A0"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7A84" w14:textId="77777777" w:rsidR="003964E0" w:rsidRPr="005C2B64" w:rsidRDefault="003964E0" w:rsidP="00C455CD">
            <w:pPr>
              <w:pStyle w:val="rowtabella0"/>
              <w:jc w:val="center"/>
              <w:rPr>
                <w:color w:val="002060"/>
              </w:rPr>
            </w:pPr>
            <w:r w:rsidRPr="005C2B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E82E"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F877" w14:textId="77777777" w:rsidR="003964E0" w:rsidRPr="005C2B64" w:rsidRDefault="003964E0" w:rsidP="00C455CD">
            <w:pPr>
              <w:pStyle w:val="rowtabella0"/>
              <w:jc w:val="center"/>
              <w:rPr>
                <w:color w:val="002060"/>
              </w:rPr>
            </w:pPr>
            <w:r w:rsidRPr="005C2B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B935" w14:textId="77777777" w:rsidR="003964E0" w:rsidRPr="005C2B64" w:rsidRDefault="003964E0" w:rsidP="00C455CD">
            <w:pPr>
              <w:pStyle w:val="rowtabella0"/>
              <w:jc w:val="center"/>
              <w:rPr>
                <w:color w:val="002060"/>
              </w:rPr>
            </w:pPr>
            <w:r w:rsidRPr="005C2B64">
              <w:rPr>
                <w:color w:val="002060"/>
              </w:rPr>
              <w:t>0</w:t>
            </w:r>
          </w:p>
        </w:tc>
      </w:tr>
      <w:tr w:rsidR="003964E0" w:rsidRPr="005C2B64" w14:paraId="455F0D5D"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A9E3B" w14:textId="77777777" w:rsidR="003964E0" w:rsidRPr="005C2B64" w:rsidRDefault="003964E0" w:rsidP="00C455CD">
            <w:pPr>
              <w:pStyle w:val="rowtabella0"/>
              <w:rPr>
                <w:color w:val="002060"/>
              </w:rPr>
            </w:pPr>
            <w:r w:rsidRPr="005C2B6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3970"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6F34"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FEEC"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8631"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D334"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3DB8" w14:textId="77777777" w:rsidR="003964E0" w:rsidRPr="005C2B64" w:rsidRDefault="003964E0" w:rsidP="00C455CD">
            <w:pPr>
              <w:pStyle w:val="rowtabella0"/>
              <w:jc w:val="center"/>
              <w:rPr>
                <w:color w:val="002060"/>
              </w:rPr>
            </w:pPr>
            <w:r w:rsidRPr="005C2B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8ECA"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B825" w14:textId="77777777" w:rsidR="003964E0" w:rsidRPr="005C2B64" w:rsidRDefault="003964E0" w:rsidP="00C455CD">
            <w:pPr>
              <w:pStyle w:val="rowtabella0"/>
              <w:jc w:val="center"/>
              <w:rPr>
                <w:color w:val="002060"/>
              </w:rPr>
            </w:pPr>
            <w:r w:rsidRPr="005C2B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3856" w14:textId="77777777" w:rsidR="003964E0" w:rsidRPr="005C2B64" w:rsidRDefault="003964E0" w:rsidP="00C455CD">
            <w:pPr>
              <w:pStyle w:val="rowtabella0"/>
              <w:jc w:val="center"/>
              <w:rPr>
                <w:color w:val="002060"/>
              </w:rPr>
            </w:pPr>
            <w:r w:rsidRPr="005C2B64">
              <w:rPr>
                <w:color w:val="002060"/>
              </w:rPr>
              <w:t>0</w:t>
            </w:r>
          </w:p>
        </w:tc>
      </w:tr>
      <w:tr w:rsidR="003964E0" w:rsidRPr="005C2B64" w14:paraId="262FBA5B"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0859E" w14:textId="77777777" w:rsidR="003964E0" w:rsidRPr="005C2B64" w:rsidRDefault="003964E0" w:rsidP="00C455CD">
            <w:pPr>
              <w:pStyle w:val="rowtabella0"/>
              <w:rPr>
                <w:color w:val="002060"/>
              </w:rPr>
            </w:pPr>
            <w:r w:rsidRPr="005C2B6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00A0" w14:textId="77777777" w:rsidR="003964E0" w:rsidRPr="005C2B64" w:rsidRDefault="003964E0" w:rsidP="00C455CD">
            <w:pPr>
              <w:pStyle w:val="rowtabella0"/>
              <w:jc w:val="center"/>
              <w:rPr>
                <w:color w:val="002060"/>
              </w:rPr>
            </w:pPr>
            <w:r w:rsidRPr="005C2B6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C821"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50D5"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EFA15"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EE64"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486C" w14:textId="77777777" w:rsidR="003964E0" w:rsidRPr="005C2B64" w:rsidRDefault="003964E0" w:rsidP="00C455CD">
            <w:pPr>
              <w:pStyle w:val="rowtabella0"/>
              <w:jc w:val="center"/>
              <w:rPr>
                <w:color w:val="002060"/>
              </w:rPr>
            </w:pPr>
            <w:r w:rsidRPr="005C2B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25C3"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6B1A" w14:textId="77777777" w:rsidR="003964E0" w:rsidRPr="005C2B64" w:rsidRDefault="003964E0" w:rsidP="00C455CD">
            <w:pPr>
              <w:pStyle w:val="rowtabella0"/>
              <w:jc w:val="center"/>
              <w:rPr>
                <w:color w:val="002060"/>
              </w:rPr>
            </w:pPr>
            <w:r w:rsidRPr="005C2B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A64D" w14:textId="77777777" w:rsidR="003964E0" w:rsidRPr="005C2B64" w:rsidRDefault="003964E0" w:rsidP="00C455CD">
            <w:pPr>
              <w:pStyle w:val="rowtabella0"/>
              <w:jc w:val="center"/>
              <w:rPr>
                <w:color w:val="002060"/>
              </w:rPr>
            </w:pPr>
            <w:r w:rsidRPr="005C2B64">
              <w:rPr>
                <w:color w:val="002060"/>
              </w:rPr>
              <w:t>0</w:t>
            </w:r>
          </w:p>
        </w:tc>
      </w:tr>
      <w:tr w:rsidR="003964E0" w:rsidRPr="005C2B64" w14:paraId="70BFACA7"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CFB7F" w14:textId="77777777" w:rsidR="003964E0" w:rsidRPr="005C2B64" w:rsidRDefault="003964E0" w:rsidP="00C455CD">
            <w:pPr>
              <w:pStyle w:val="rowtabella0"/>
              <w:rPr>
                <w:color w:val="002060"/>
              </w:rPr>
            </w:pPr>
            <w:r w:rsidRPr="005C2B6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E0B8"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EBC8"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1194"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1DE7"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F72B"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F4B3" w14:textId="77777777" w:rsidR="003964E0" w:rsidRPr="005C2B64" w:rsidRDefault="003964E0" w:rsidP="00C455CD">
            <w:pPr>
              <w:pStyle w:val="rowtabella0"/>
              <w:jc w:val="center"/>
              <w:rPr>
                <w:color w:val="002060"/>
              </w:rPr>
            </w:pPr>
            <w:r w:rsidRPr="005C2B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6D31" w14:textId="77777777" w:rsidR="003964E0" w:rsidRPr="005C2B64" w:rsidRDefault="003964E0" w:rsidP="00C455CD">
            <w:pPr>
              <w:pStyle w:val="rowtabella0"/>
              <w:jc w:val="center"/>
              <w:rPr>
                <w:color w:val="002060"/>
              </w:rPr>
            </w:pPr>
            <w:r w:rsidRPr="005C2B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B56F"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4BDA" w14:textId="77777777" w:rsidR="003964E0" w:rsidRPr="005C2B64" w:rsidRDefault="003964E0" w:rsidP="00C455CD">
            <w:pPr>
              <w:pStyle w:val="rowtabella0"/>
              <w:jc w:val="center"/>
              <w:rPr>
                <w:color w:val="002060"/>
              </w:rPr>
            </w:pPr>
            <w:r w:rsidRPr="005C2B64">
              <w:rPr>
                <w:color w:val="002060"/>
              </w:rPr>
              <w:t>0</w:t>
            </w:r>
          </w:p>
        </w:tc>
      </w:tr>
      <w:tr w:rsidR="003964E0" w:rsidRPr="005C2B64" w14:paraId="35F341AE"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F874C" w14:textId="77777777" w:rsidR="003964E0" w:rsidRPr="005C2B64" w:rsidRDefault="003964E0" w:rsidP="00C455CD">
            <w:pPr>
              <w:pStyle w:val="rowtabella0"/>
              <w:rPr>
                <w:color w:val="002060"/>
              </w:rPr>
            </w:pPr>
            <w:r w:rsidRPr="005C2B64">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0F33"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1841"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51D9"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E2AC"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CF9A"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2F18" w14:textId="77777777" w:rsidR="003964E0" w:rsidRPr="005C2B64" w:rsidRDefault="003964E0" w:rsidP="00C455CD">
            <w:pPr>
              <w:pStyle w:val="rowtabella0"/>
              <w:jc w:val="center"/>
              <w:rPr>
                <w:color w:val="002060"/>
              </w:rPr>
            </w:pPr>
            <w:r w:rsidRPr="005C2B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9825" w14:textId="77777777" w:rsidR="003964E0" w:rsidRPr="005C2B64" w:rsidRDefault="003964E0" w:rsidP="00C455CD">
            <w:pPr>
              <w:pStyle w:val="rowtabella0"/>
              <w:jc w:val="center"/>
              <w:rPr>
                <w:color w:val="002060"/>
              </w:rPr>
            </w:pPr>
            <w:r w:rsidRPr="005C2B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708D"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9209" w14:textId="77777777" w:rsidR="003964E0" w:rsidRPr="005C2B64" w:rsidRDefault="003964E0" w:rsidP="00C455CD">
            <w:pPr>
              <w:pStyle w:val="rowtabella0"/>
              <w:jc w:val="center"/>
              <w:rPr>
                <w:color w:val="002060"/>
              </w:rPr>
            </w:pPr>
            <w:r w:rsidRPr="005C2B64">
              <w:rPr>
                <w:color w:val="002060"/>
              </w:rPr>
              <w:t>0</w:t>
            </w:r>
          </w:p>
        </w:tc>
      </w:tr>
      <w:tr w:rsidR="003964E0" w:rsidRPr="005C2B64" w14:paraId="3AA23FCE"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B84F4" w14:textId="77777777" w:rsidR="003964E0" w:rsidRPr="005C2B64" w:rsidRDefault="003964E0" w:rsidP="00C455CD">
            <w:pPr>
              <w:pStyle w:val="rowtabella0"/>
              <w:rPr>
                <w:color w:val="002060"/>
              </w:rPr>
            </w:pPr>
            <w:r w:rsidRPr="005C2B64">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6F31"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6984"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C810"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0938"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8979"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E8E2"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FEBD" w14:textId="77777777" w:rsidR="003964E0" w:rsidRPr="005C2B64" w:rsidRDefault="003964E0" w:rsidP="00C455CD">
            <w:pPr>
              <w:pStyle w:val="rowtabella0"/>
              <w:jc w:val="center"/>
              <w:rPr>
                <w:color w:val="002060"/>
              </w:rPr>
            </w:pPr>
            <w:r w:rsidRPr="005C2B6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944B" w14:textId="77777777" w:rsidR="003964E0" w:rsidRPr="005C2B64" w:rsidRDefault="003964E0" w:rsidP="00C455CD">
            <w:pPr>
              <w:pStyle w:val="rowtabella0"/>
              <w:jc w:val="center"/>
              <w:rPr>
                <w:color w:val="002060"/>
              </w:rPr>
            </w:pPr>
            <w:r w:rsidRPr="005C2B6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CFFE" w14:textId="77777777" w:rsidR="003964E0" w:rsidRPr="005C2B64" w:rsidRDefault="003964E0" w:rsidP="00C455CD">
            <w:pPr>
              <w:pStyle w:val="rowtabella0"/>
              <w:jc w:val="center"/>
              <w:rPr>
                <w:color w:val="002060"/>
              </w:rPr>
            </w:pPr>
            <w:r w:rsidRPr="005C2B64">
              <w:rPr>
                <w:color w:val="002060"/>
              </w:rPr>
              <w:t>0</w:t>
            </w:r>
          </w:p>
        </w:tc>
      </w:tr>
      <w:tr w:rsidR="003964E0" w:rsidRPr="005C2B64" w14:paraId="1B51CE2A" w14:textId="77777777" w:rsidTr="00C455C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69753" w14:textId="77777777" w:rsidR="003964E0" w:rsidRPr="005C2B64" w:rsidRDefault="003964E0" w:rsidP="00C455CD">
            <w:pPr>
              <w:pStyle w:val="rowtabella0"/>
              <w:rPr>
                <w:color w:val="002060"/>
              </w:rPr>
            </w:pPr>
            <w:r w:rsidRPr="005C2B6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5505"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830B"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4239"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36AF"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B754"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16F8" w14:textId="77777777" w:rsidR="003964E0" w:rsidRPr="005C2B64" w:rsidRDefault="003964E0" w:rsidP="00C455CD">
            <w:pPr>
              <w:pStyle w:val="rowtabella0"/>
              <w:jc w:val="center"/>
              <w:rPr>
                <w:color w:val="002060"/>
              </w:rPr>
            </w:pPr>
            <w:r w:rsidRPr="005C2B6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C889" w14:textId="77777777" w:rsidR="003964E0" w:rsidRPr="005C2B64" w:rsidRDefault="003964E0" w:rsidP="00C455CD">
            <w:pPr>
              <w:pStyle w:val="rowtabella0"/>
              <w:jc w:val="center"/>
              <w:rPr>
                <w:color w:val="002060"/>
              </w:rPr>
            </w:pPr>
            <w:r w:rsidRPr="005C2B6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2291" w14:textId="77777777" w:rsidR="003964E0" w:rsidRPr="005C2B64" w:rsidRDefault="003964E0" w:rsidP="00C455CD">
            <w:pPr>
              <w:pStyle w:val="rowtabella0"/>
              <w:jc w:val="center"/>
              <w:rPr>
                <w:color w:val="002060"/>
              </w:rPr>
            </w:pPr>
            <w:r w:rsidRPr="005C2B6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B7BE" w14:textId="77777777" w:rsidR="003964E0" w:rsidRPr="005C2B64" w:rsidRDefault="003964E0" w:rsidP="00C455CD">
            <w:pPr>
              <w:pStyle w:val="rowtabella0"/>
              <w:jc w:val="center"/>
              <w:rPr>
                <w:color w:val="002060"/>
              </w:rPr>
            </w:pPr>
            <w:r w:rsidRPr="005C2B64">
              <w:rPr>
                <w:color w:val="002060"/>
              </w:rPr>
              <w:t>0</w:t>
            </w:r>
          </w:p>
        </w:tc>
      </w:tr>
      <w:tr w:rsidR="003964E0" w:rsidRPr="005C2B64" w14:paraId="0CD77091" w14:textId="77777777" w:rsidTr="00C455C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5EE871" w14:textId="77777777" w:rsidR="003964E0" w:rsidRPr="005C2B64" w:rsidRDefault="003964E0" w:rsidP="00C455CD">
            <w:pPr>
              <w:pStyle w:val="rowtabella0"/>
              <w:rPr>
                <w:color w:val="002060"/>
              </w:rPr>
            </w:pPr>
            <w:r w:rsidRPr="005C2B6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FFF5"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29BA"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4A899"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E23A" w14:textId="77777777" w:rsidR="003964E0" w:rsidRPr="005C2B64" w:rsidRDefault="003964E0" w:rsidP="00C455CD">
            <w:pPr>
              <w:pStyle w:val="rowtabella0"/>
              <w:jc w:val="center"/>
              <w:rPr>
                <w:color w:val="002060"/>
              </w:rPr>
            </w:pPr>
            <w:r w:rsidRPr="005C2B6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B372"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F73A" w14:textId="77777777" w:rsidR="003964E0" w:rsidRPr="005C2B64" w:rsidRDefault="003964E0" w:rsidP="00C455CD">
            <w:pPr>
              <w:pStyle w:val="rowtabella0"/>
              <w:jc w:val="center"/>
              <w:rPr>
                <w:color w:val="002060"/>
              </w:rPr>
            </w:pPr>
            <w:r w:rsidRPr="005C2B6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4B9A" w14:textId="77777777" w:rsidR="003964E0" w:rsidRPr="005C2B64" w:rsidRDefault="003964E0" w:rsidP="00C455CD">
            <w:pPr>
              <w:pStyle w:val="rowtabella0"/>
              <w:jc w:val="center"/>
              <w:rPr>
                <w:color w:val="002060"/>
              </w:rPr>
            </w:pPr>
            <w:r w:rsidRPr="005C2B6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437E" w14:textId="77777777" w:rsidR="003964E0" w:rsidRPr="005C2B64" w:rsidRDefault="003964E0" w:rsidP="00C455CD">
            <w:pPr>
              <w:pStyle w:val="rowtabella0"/>
              <w:jc w:val="center"/>
              <w:rPr>
                <w:color w:val="002060"/>
              </w:rPr>
            </w:pPr>
            <w:r w:rsidRPr="005C2B6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E582" w14:textId="77777777" w:rsidR="003964E0" w:rsidRPr="005C2B64" w:rsidRDefault="003964E0" w:rsidP="00C455CD">
            <w:pPr>
              <w:pStyle w:val="rowtabella0"/>
              <w:jc w:val="center"/>
              <w:rPr>
                <w:color w:val="002060"/>
              </w:rPr>
            </w:pPr>
            <w:r w:rsidRPr="005C2B64">
              <w:rPr>
                <w:color w:val="002060"/>
              </w:rPr>
              <w:t>0</w:t>
            </w:r>
          </w:p>
        </w:tc>
      </w:tr>
    </w:tbl>
    <w:p w14:paraId="400610F7" w14:textId="77777777" w:rsidR="003964E0" w:rsidRPr="005C2B64" w:rsidRDefault="003964E0" w:rsidP="003964E0">
      <w:pPr>
        <w:pStyle w:val="breakline"/>
        <w:rPr>
          <w:rFonts w:eastAsiaTheme="minorEastAsia"/>
          <w:color w:val="002060"/>
        </w:rPr>
      </w:pPr>
    </w:p>
    <w:p w14:paraId="43C5A69A" w14:textId="77777777" w:rsidR="003964E0" w:rsidRPr="005C2B64" w:rsidRDefault="003964E0" w:rsidP="003964E0">
      <w:pPr>
        <w:pStyle w:val="breakline"/>
        <w:rPr>
          <w:color w:val="002060"/>
        </w:rPr>
      </w:pPr>
    </w:p>
    <w:p w14:paraId="109537BE" w14:textId="77777777" w:rsidR="003964E0" w:rsidRPr="005C2B64" w:rsidRDefault="003964E0" w:rsidP="003964E0">
      <w:pPr>
        <w:pStyle w:val="titolocampionato0"/>
        <w:shd w:val="clear" w:color="auto" w:fill="CCCCCC"/>
        <w:spacing w:before="80" w:after="40"/>
        <w:rPr>
          <w:color w:val="002060"/>
        </w:rPr>
      </w:pPr>
      <w:r w:rsidRPr="005C2B64">
        <w:rPr>
          <w:color w:val="002060"/>
        </w:rPr>
        <w:t>COPPA PRIMAVERA C5 UNDER 14</w:t>
      </w:r>
    </w:p>
    <w:p w14:paraId="478826AD" w14:textId="77777777" w:rsidR="003964E0" w:rsidRPr="005C2B64" w:rsidRDefault="003964E0" w:rsidP="003964E0">
      <w:pPr>
        <w:pStyle w:val="titoloprinc0"/>
        <w:rPr>
          <w:color w:val="002060"/>
        </w:rPr>
      </w:pPr>
      <w:r w:rsidRPr="005C2B64">
        <w:rPr>
          <w:color w:val="002060"/>
        </w:rPr>
        <w:t>VARIAZIONI AL PROGRAMMA GARE</w:t>
      </w:r>
    </w:p>
    <w:p w14:paraId="4D408C98" w14:textId="77777777" w:rsidR="003964E0" w:rsidRPr="005C2B64" w:rsidRDefault="003964E0" w:rsidP="003964E0">
      <w:pPr>
        <w:pStyle w:val="breakline"/>
        <w:rPr>
          <w:color w:val="002060"/>
        </w:rPr>
      </w:pPr>
    </w:p>
    <w:p w14:paraId="405E8394" w14:textId="77777777" w:rsidR="003964E0" w:rsidRPr="005C2B64" w:rsidRDefault="003964E0" w:rsidP="003964E0">
      <w:pPr>
        <w:pStyle w:val="breakline"/>
        <w:rPr>
          <w:color w:val="002060"/>
        </w:rPr>
      </w:pPr>
    </w:p>
    <w:p w14:paraId="03D2A20D" w14:textId="77777777" w:rsidR="003964E0" w:rsidRPr="005C2B64" w:rsidRDefault="003964E0" w:rsidP="003964E0">
      <w:pPr>
        <w:pStyle w:val="sottotitolocampionato10"/>
        <w:rPr>
          <w:color w:val="002060"/>
        </w:rPr>
      </w:pPr>
      <w:r w:rsidRPr="005C2B6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64E0" w:rsidRPr="005C2B64" w14:paraId="0EF564B5" w14:textId="77777777" w:rsidTr="00FC34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F7CC0" w14:textId="77777777" w:rsidR="003964E0" w:rsidRPr="005C2B64" w:rsidRDefault="003964E0" w:rsidP="00C455CD">
            <w:pPr>
              <w:pStyle w:val="headertabella0"/>
              <w:rPr>
                <w:color w:val="002060"/>
              </w:rPr>
            </w:pPr>
            <w:r w:rsidRPr="005C2B6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1BC25" w14:textId="77777777" w:rsidR="003964E0" w:rsidRPr="005C2B64" w:rsidRDefault="003964E0" w:rsidP="00C455CD">
            <w:pPr>
              <w:pStyle w:val="headertabella0"/>
              <w:rPr>
                <w:color w:val="002060"/>
              </w:rPr>
            </w:pPr>
            <w:r w:rsidRPr="005C2B6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BD4F2" w14:textId="77777777" w:rsidR="003964E0" w:rsidRPr="005C2B64" w:rsidRDefault="003964E0" w:rsidP="00C455CD">
            <w:pPr>
              <w:pStyle w:val="headertabella0"/>
              <w:rPr>
                <w:color w:val="002060"/>
              </w:rPr>
            </w:pPr>
            <w:r w:rsidRPr="005C2B6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52B58" w14:textId="77777777" w:rsidR="003964E0" w:rsidRPr="005C2B64" w:rsidRDefault="003964E0" w:rsidP="00C455CD">
            <w:pPr>
              <w:pStyle w:val="headertabella0"/>
              <w:rPr>
                <w:color w:val="002060"/>
              </w:rPr>
            </w:pPr>
            <w:r w:rsidRPr="005C2B6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CAA3B" w14:textId="77777777" w:rsidR="003964E0" w:rsidRPr="005C2B64" w:rsidRDefault="003964E0" w:rsidP="00C455CD">
            <w:pPr>
              <w:pStyle w:val="headertabella0"/>
              <w:rPr>
                <w:color w:val="002060"/>
              </w:rPr>
            </w:pPr>
            <w:r w:rsidRPr="005C2B64">
              <w:rPr>
                <w:color w:val="002060"/>
              </w:rPr>
              <w:t xml:space="preserve">Data </w:t>
            </w:r>
            <w:proofErr w:type="spellStart"/>
            <w:r w:rsidRPr="005C2B64">
              <w:rPr>
                <w:color w:val="002060"/>
              </w:rPr>
              <w:t>Orig</w:t>
            </w:r>
            <w:proofErr w:type="spellEnd"/>
            <w:r w:rsidRPr="005C2B6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B7C6A" w14:textId="77777777" w:rsidR="003964E0" w:rsidRPr="005C2B64" w:rsidRDefault="003964E0" w:rsidP="00C455CD">
            <w:pPr>
              <w:pStyle w:val="headertabella0"/>
              <w:rPr>
                <w:color w:val="002060"/>
              </w:rPr>
            </w:pPr>
            <w:r w:rsidRPr="005C2B6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0C652" w14:textId="77777777" w:rsidR="003964E0" w:rsidRPr="005C2B64" w:rsidRDefault="003964E0" w:rsidP="00C455CD">
            <w:pPr>
              <w:pStyle w:val="headertabella0"/>
              <w:rPr>
                <w:color w:val="002060"/>
              </w:rPr>
            </w:pPr>
            <w:r w:rsidRPr="005C2B64">
              <w:rPr>
                <w:color w:val="002060"/>
              </w:rPr>
              <w:t xml:space="preserve">Ora </w:t>
            </w:r>
            <w:proofErr w:type="spellStart"/>
            <w:r w:rsidRPr="005C2B64">
              <w:rPr>
                <w:color w:val="002060"/>
              </w:rPr>
              <w:t>Orig</w:t>
            </w:r>
            <w:proofErr w:type="spellEnd"/>
            <w:r w:rsidRPr="005C2B6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5337F" w14:textId="77777777" w:rsidR="003964E0" w:rsidRPr="005C2B64" w:rsidRDefault="003964E0" w:rsidP="00C455CD">
            <w:pPr>
              <w:pStyle w:val="headertabella0"/>
              <w:rPr>
                <w:color w:val="002060"/>
              </w:rPr>
            </w:pPr>
            <w:r w:rsidRPr="005C2B64">
              <w:rPr>
                <w:color w:val="002060"/>
              </w:rPr>
              <w:t>Impianto</w:t>
            </w:r>
          </w:p>
        </w:tc>
      </w:tr>
      <w:tr w:rsidR="003964E0" w:rsidRPr="005C2B64" w14:paraId="1E947FA6" w14:textId="77777777" w:rsidTr="00FC34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37DC" w14:textId="77777777" w:rsidR="003964E0" w:rsidRPr="00FC347A" w:rsidRDefault="003964E0" w:rsidP="00C455CD">
            <w:pPr>
              <w:pStyle w:val="rowtabella0"/>
              <w:rPr>
                <w:color w:val="002060"/>
                <w:highlight w:val="yellow"/>
              </w:rPr>
            </w:pPr>
            <w:r w:rsidRPr="00FC347A">
              <w:rPr>
                <w:color w:val="002060"/>
                <w:highlight w:val="yellow"/>
              </w:rPr>
              <w:t>26/04/2026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F765" w14:textId="77777777" w:rsidR="003964E0" w:rsidRPr="00FC347A" w:rsidRDefault="003964E0" w:rsidP="00C455CD">
            <w:pPr>
              <w:pStyle w:val="rowtabella0"/>
              <w:jc w:val="center"/>
              <w:rPr>
                <w:color w:val="002060"/>
                <w:highlight w:val="yellow"/>
              </w:rPr>
            </w:pPr>
            <w:r w:rsidRPr="00FC347A">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BCEC" w14:textId="77777777" w:rsidR="003964E0" w:rsidRPr="00FC347A" w:rsidRDefault="003964E0" w:rsidP="00C455CD">
            <w:pPr>
              <w:pStyle w:val="rowtabella0"/>
              <w:rPr>
                <w:color w:val="002060"/>
                <w:highlight w:val="yellow"/>
              </w:rPr>
            </w:pPr>
            <w:r w:rsidRPr="00FC347A">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A4C5" w14:textId="77777777" w:rsidR="003964E0" w:rsidRPr="00FC347A" w:rsidRDefault="003964E0" w:rsidP="00C455CD">
            <w:pPr>
              <w:pStyle w:val="rowtabella0"/>
              <w:rPr>
                <w:color w:val="002060"/>
                <w:highlight w:val="yellow"/>
              </w:rPr>
            </w:pPr>
            <w:r w:rsidRPr="00FC347A">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D6C9" w14:textId="2A634FE0" w:rsidR="003964E0" w:rsidRPr="005C2B64" w:rsidRDefault="003964E0" w:rsidP="00C455C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9FDB" w14:textId="77777777" w:rsidR="003964E0" w:rsidRPr="005C2B64" w:rsidRDefault="003964E0" w:rsidP="00C455CD">
            <w:pPr>
              <w:pStyle w:val="rowtabella0"/>
              <w:jc w:val="center"/>
              <w:rPr>
                <w:color w:val="002060"/>
              </w:rPr>
            </w:pPr>
            <w:r w:rsidRPr="00FC347A">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6F4D" w14:textId="77777777" w:rsidR="003964E0" w:rsidRPr="005C2B64" w:rsidRDefault="003964E0" w:rsidP="00C455CD">
            <w:pPr>
              <w:pStyle w:val="rowtabella0"/>
              <w:jc w:val="center"/>
              <w:rPr>
                <w:color w:val="002060"/>
              </w:rPr>
            </w:pPr>
            <w:r w:rsidRPr="005C2B6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8F2D" w14:textId="77777777" w:rsidR="003964E0" w:rsidRPr="005C2B64" w:rsidRDefault="003964E0" w:rsidP="00C455CD">
            <w:pPr>
              <w:rPr>
                <w:color w:val="002060"/>
              </w:rPr>
            </w:pPr>
          </w:p>
        </w:tc>
      </w:tr>
    </w:tbl>
    <w:p w14:paraId="353E9C7C" w14:textId="77777777" w:rsidR="003964E0" w:rsidRPr="005C2B64" w:rsidRDefault="003964E0" w:rsidP="003964E0">
      <w:pPr>
        <w:pStyle w:val="breakline"/>
        <w:rPr>
          <w:rFonts w:eastAsiaTheme="minorEastAsia"/>
          <w:color w:val="002060"/>
        </w:rPr>
      </w:pPr>
    </w:p>
    <w:p w14:paraId="10DF8DBC" w14:textId="77777777" w:rsidR="003964E0" w:rsidRDefault="003964E0" w:rsidP="006F53CC">
      <w:pPr>
        <w:pStyle w:val="breakline"/>
        <w:rPr>
          <w:color w:val="002060"/>
        </w:rPr>
      </w:pPr>
    </w:p>
    <w:p w14:paraId="30481DBF" w14:textId="77777777" w:rsidR="006F53CC" w:rsidRDefault="006F53CC" w:rsidP="006F53CC">
      <w:pPr>
        <w:pStyle w:val="breakline"/>
        <w:rPr>
          <w:color w:val="002060"/>
        </w:rPr>
      </w:pPr>
    </w:p>
    <w:p w14:paraId="7FB2A8EB" w14:textId="77777777" w:rsidR="006F53CC" w:rsidRPr="00B62EBC" w:rsidRDefault="006F53CC" w:rsidP="006F53CC">
      <w:pPr>
        <w:pStyle w:val="breakline"/>
        <w:rPr>
          <w:rFonts w:eastAsiaTheme="minorEastAsia"/>
          <w:color w:val="002060"/>
        </w:rPr>
      </w:pPr>
    </w:p>
    <w:p w14:paraId="2F2D83EC" w14:textId="77777777" w:rsidR="006F53CC" w:rsidRPr="00B62EBC" w:rsidRDefault="006F53CC"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60BED25"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390DC8">
        <w:rPr>
          <w:rFonts w:ascii="Arial" w:hAnsi="Arial" w:cs="Arial"/>
          <w:b/>
          <w:bCs/>
          <w:color w:val="002060"/>
        </w:rPr>
        <w:t>04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26C32F82"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0DC8">
        <w:rPr>
          <w:b/>
          <w:color w:val="002060"/>
          <w:u w:val="single"/>
        </w:rPr>
        <w:t>20</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739CB" w14:textId="77777777" w:rsidR="002E4D33" w:rsidRDefault="002E4D33">
      <w:r>
        <w:separator/>
      </w:r>
    </w:p>
  </w:endnote>
  <w:endnote w:type="continuationSeparator" w:id="0">
    <w:p w14:paraId="42C2CC81" w14:textId="77777777" w:rsidR="002E4D33" w:rsidRDefault="002E4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03CC02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390DC8">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762A6" w14:textId="77777777" w:rsidR="002E4D33" w:rsidRDefault="002E4D33">
      <w:r>
        <w:separator/>
      </w:r>
    </w:p>
  </w:footnote>
  <w:footnote w:type="continuationSeparator" w:id="0">
    <w:p w14:paraId="5B16418E" w14:textId="77777777" w:rsidR="002E4D33" w:rsidRDefault="002E4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5"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7"/>
  </w:num>
  <w:num w:numId="3" w16cid:durableId="57946484">
    <w:abstractNumId w:val="3"/>
  </w:num>
  <w:num w:numId="4" w16cid:durableId="564266614">
    <w:abstractNumId w:val="23"/>
  </w:num>
  <w:num w:numId="5" w16cid:durableId="1249315646">
    <w:abstractNumId w:val="20"/>
  </w:num>
  <w:num w:numId="6" w16cid:durableId="934754267">
    <w:abstractNumId w:val="4"/>
  </w:num>
  <w:num w:numId="7" w16cid:durableId="2088965195">
    <w:abstractNumId w:val="14"/>
  </w:num>
  <w:num w:numId="8" w16cid:durableId="1258707900">
    <w:abstractNumId w:val="28"/>
  </w:num>
  <w:num w:numId="9" w16cid:durableId="1178347381">
    <w:abstractNumId w:val="12"/>
  </w:num>
  <w:num w:numId="10" w16cid:durableId="898786278">
    <w:abstractNumId w:val="22"/>
  </w:num>
  <w:num w:numId="11" w16cid:durableId="494956249">
    <w:abstractNumId w:val="2"/>
  </w:num>
  <w:num w:numId="12" w16cid:durableId="42485999">
    <w:abstractNumId w:val="24"/>
  </w:num>
  <w:num w:numId="13" w16cid:durableId="719942284">
    <w:abstractNumId w:val="26"/>
  </w:num>
  <w:num w:numId="14" w16cid:durableId="441070817">
    <w:abstractNumId w:val="21"/>
  </w:num>
  <w:num w:numId="15" w16cid:durableId="185873864">
    <w:abstractNumId w:val="15"/>
  </w:num>
  <w:num w:numId="16" w16cid:durableId="2025663332">
    <w:abstractNumId w:val="11"/>
  </w:num>
  <w:num w:numId="17" w16cid:durableId="835270767">
    <w:abstractNumId w:val="18"/>
  </w:num>
  <w:num w:numId="18" w16cid:durableId="1125348853">
    <w:abstractNumId w:val="7"/>
  </w:num>
  <w:num w:numId="19" w16cid:durableId="1200316192">
    <w:abstractNumId w:val="16"/>
  </w:num>
  <w:num w:numId="20" w16cid:durableId="1561752122">
    <w:abstractNumId w:val="19"/>
  </w:num>
  <w:num w:numId="21" w16cid:durableId="1582134860">
    <w:abstractNumId w:val="25"/>
  </w:num>
  <w:num w:numId="22" w16cid:durableId="2112506361">
    <w:abstractNumId w:val="5"/>
  </w:num>
  <w:num w:numId="23" w16cid:durableId="747462559">
    <w:abstractNumId w:val="8"/>
  </w:num>
  <w:num w:numId="24" w16cid:durableId="1143424291">
    <w:abstractNumId w:val="9"/>
  </w:num>
  <w:num w:numId="25" w16cid:durableId="1515802342">
    <w:abstractNumId w:val="6"/>
  </w:num>
  <w:num w:numId="26" w16cid:durableId="777599862">
    <w:abstractNumId w:val="0"/>
  </w:num>
  <w:num w:numId="27" w16cid:durableId="1074427556">
    <w:abstractNumId w:val="17"/>
  </w:num>
  <w:num w:numId="28" w16cid:durableId="234822795">
    <w:abstractNumId w:val="10"/>
  </w:num>
  <w:num w:numId="29" w16cid:durableId="211616979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3532"/>
    <w:rsid w:val="00E6465E"/>
    <w:rsid w:val="00E64F9B"/>
    <w:rsid w:val="00E656D1"/>
    <w:rsid w:val="00E65AAB"/>
    <w:rsid w:val="00E65C16"/>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33</TotalTime>
  <Pages>7</Pages>
  <Words>2254</Words>
  <Characters>12848</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15072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6</cp:revision>
  <cp:lastPrinted>2026-04-13T12:44:00Z</cp:lastPrinted>
  <dcterms:created xsi:type="dcterms:W3CDTF">2026-04-20T07:14:00Z</dcterms:created>
  <dcterms:modified xsi:type="dcterms:W3CDTF">2026-04-20T07:49:00Z</dcterms:modified>
</cp:coreProperties>
</file>