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188CE85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10</w:t>
            </w:r>
            <w:r w:rsidR="009A3914">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390DC8">
              <w:rPr>
                <w:rFonts w:ascii="Arial" w:hAnsi="Arial" w:cs="Arial"/>
                <w:color w:val="002060"/>
                <w:sz w:val="40"/>
                <w:szCs w:val="40"/>
              </w:rPr>
              <w:t>2</w:t>
            </w:r>
            <w:r w:rsidR="009A3914">
              <w:rPr>
                <w:rFonts w:ascii="Arial" w:hAnsi="Arial" w:cs="Arial"/>
                <w:color w:val="002060"/>
                <w:sz w:val="40"/>
                <w:szCs w:val="40"/>
              </w:rPr>
              <w:t>2</w:t>
            </w:r>
            <w:r w:rsidR="00580BE5">
              <w:rPr>
                <w:rFonts w:ascii="Arial" w:hAnsi="Arial" w:cs="Arial"/>
                <w:color w:val="002060"/>
                <w:sz w:val="40"/>
                <w:szCs w:val="40"/>
              </w:rPr>
              <w:t>/</w:t>
            </w:r>
            <w:r w:rsidR="00F3715D">
              <w:rPr>
                <w:rFonts w:ascii="Arial" w:hAnsi="Arial" w:cs="Arial"/>
                <w:color w:val="002060"/>
                <w:sz w:val="40"/>
                <w:szCs w:val="40"/>
              </w:rPr>
              <w:t>0</w:t>
            </w:r>
            <w:r w:rsidR="00DF3F88">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F547747"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DA1CAE">
          <w:rPr>
            <w:noProof/>
            <w:webHidden/>
          </w:rPr>
          <w:t>1</w:t>
        </w:r>
        <w:r w:rsidR="00AC19D9" w:rsidRPr="00DE1EF7">
          <w:rPr>
            <w:noProof/>
            <w:webHidden/>
          </w:rPr>
          <w:fldChar w:fldCharType="end"/>
        </w:r>
      </w:hyperlink>
    </w:p>
    <w:p w14:paraId="112EDB38" w14:textId="31EE1DCE"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DA1CAE">
          <w:rPr>
            <w:noProof/>
            <w:webHidden/>
          </w:rPr>
          <w:t>1</w:t>
        </w:r>
        <w:r w:rsidRPr="00DE1EF7">
          <w:rPr>
            <w:noProof/>
            <w:webHidden/>
          </w:rPr>
          <w:fldChar w:fldCharType="end"/>
        </w:r>
      </w:hyperlink>
    </w:p>
    <w:p w14:paraId="4D9CAD43" w14:textId="32CADE3B"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DA1CAE">
          <w:rPr>
            <w:noProof/>
            <w:webHidden/>
          </w:rPr>
          <w:t>2</w:t>
        </w:r>
        <w:r w:rsidRPr="00DE1EF7">
          <w:rPr>
            <w:noProof/>
            <w:webHidden/>
          </w:rPr>
          <w:fldChar w:fldCharType="end"/>
        </w:r>
      </w:hyperlink>
    </w:p>
    <w:p w14:paraId="0EAFCCD8" w14:textId="65BEBEC0"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DA1CAE">
          <w:rPr>
            <w:noProof/>
            <w:webHidden/>
          </w:rPr>
          <w:t>2</w:t>
        </w:r>
        <w:r w:rsidRPr="00DE1EF7">
          <w:rPr>
            <w:noProof/>
            <w:webHidden/>
          </w:rPr>
          <w:fldChar w:fldCharType="end"/>
        </w:r>
      </w:hyperlink>
    </w:p>
    <w:p w14:paraId="0952245B" w14:textId="0887967C"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DA1CAE">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46771AA4" w14:textId="5E9BFED1" w:rsidR="0011690E" w:rsidRPr="0011690E" w:rsidRDefault="0011690E" w:rsidP="00586675">
      <w:pPr>
        <w:pStyle w:val="LndNormale1"/>
        <w:rPr>
          <w:b/>
          <w:bCs/>
          <w:color w:val="002060"/>
          <w:sz w:val="28"/>
          <w:szCs w:val="28"/>
        </w:rPr>
      </w:pPr>
      <w:r>
        <w:rPr>
          <w:b/>
          <w:bCs/>
          <w:color w:val="002060"/>
          <w:sz w:val="28"/>
          <w:szCs w:val="28"/>
        </w:rPr>
        <w:t>UEFA FUTSAL</w:t>
      </w:r>
      <w:r w:rsidR="00852DA3">
        <w:rPr>
          <w:b/>
          <w:bCs/>
          <w:color w:val="002060"/>
          <w:sz w:val="28"/>
          <w:szCs w:val="28"/>
        </w:rPr>
        <w:t xml:space="preserve"> CHAMPIONS LEAGUE – ONLINE LA VENDITA DEI BIGLIETTI</w:t>
      </w:r>
    </w:p>
    <w:p w14:paraId="7EB4D111" w14:textId="77777777" w:rsidR="00852DA3" w:rsidRDefault="00852DA3" w:rsidP="0011690E">
      <w:pPr>
        <w:pStyle w:val="LndNormale1"/>
        <w:rPr>
          <w:b/>
          <w:bCs/>
          <w:color w:val="002060"/>
        </w:rPr>
      </w:pPr>
    </w:p>
    <w:p w14:paraId="70D387D8" w14:textId="6A6C660B" w:rsidR="0011690E" w:rsidRPr="0011690E" w:rsidRDefault="00852DA3" w:rsidP="0011690E">
      <w:pPr>
        <w:pStyle w:val="LndNormale1"/>
        <w:rPr>
          <w:color w:val="002060"/>
        </w:rPr>
      </w:pPr>
      <w:r w:rsidRPr="00852DA3">
        <w:rPr>
          <w:color w:val="002060"/>
        </w:rPr>
        <w:t>Fino</w:t>
      </w:r>
      <w:r w:rsidR="0011690E" w:rsidRPr="0011690E">
        <w:rPr>
          <w:color w:val="002060"/>
        </w:rPr>
        <w:t xml:space="preserve"> alle ore 15 del 10 maggio - è aperta la biglietteria su </w:t>
      </w:r>
      <w:hyperlink r:id="rId9" w:history="1">
        <w:r w:rsidR="0011690E" w:rsidRPr="0011690E">
          <w:rPr>
            <w:rStyle w:val="Collegamentoipertestuale"/>
          </w:rPr>
          <w:t>vivaticket.com</w:t>
        </w:r>
      </w:hyperlink>
      <w:r w:rsidR="0011690E" w:rsidRPr="0011690E">
        <w:rPr>
          <w:color w:val="002060"/>
        </w:rPr>
        <w:t>. I biglietti saranno giornalieri (dunque varranno per seguire entrambe le partite di ogni giornata di gare) e sarà possibile acquistare tre tipologie differenti:</w:t>
      </w:r>
    </w:p>
    <w:p w14:paraId="7E0F7069" w14:textId="77777777" w:rsidR="0011690E" w:rsidRPr="0011690E" w:rsidRDefault="0011690E" w:rsidP="0011690E">
      <w:pPr>
        <w:pStyle w:val="LndNormale1"/>
        <w:numPr>
          <w:ilvl w:val="0"/>
          <w:numId w:val="29"/>
        </w:numPr>
        <w:rPr>
          <w:color w:val="002060"/>
        </w:rPr>
      </w:pPr>
      <w:r w:rsidRPr="0011690E">
        <w:rPr>
          <w:color w:val="002060"/>
        </w:rPr>
        <w:t>Semifinali, venerdì 8 maggio: Cartagena-Sporting CP (ore 17:30); Palma Futsal-Etoile Lavalloise (ore 20.30)</w:t>
      </w:r>
    </w:p>
    <w:p w14:paraId="31587198" w14:textId="77777777" w:rsidR="0011690E" w:rsidRPr="0011690E" w:rsidRDefault="0011690E" w:rsidP="0011690E">
      <w:pPr>
        <w:pStyle w:val="LndNormale1"/>
        <w:numPr>
          <w:ilvl w:val="0"/>
          <w:numId w:val="29"/>
        </w:numPr>
        <w:rPr>
          <w:color w:val="002060"/>
        </w:rPr>
      </w:pPr>
      <w:r w:rsidRPr="0011690E">
        <w:rPr>
          <w:color w:val="002060"/>
        </w:rPr>
        <w:t>Finali, domenica 10 maggio: 3° posto (ore 15:00); 1° posto (ore 18:00)</w:t>
      </w:r>
    </w:p>
    <w:p w14:paraId="290A9B07" w14:textId="77777777" w:rsidR="0011690E" w:rsidRPr="0011690E" w:rsidRDefault="0011690E" w:rsidP="0011690E">
      <w:pPr>
        <w:pStyle w:val="LndNormale1"/>
        <w:numPr>
          <w:ilvl w:val="0"/>
          <w:numId w:val="29"/>
        </w:numPr>
        <w:rPr>
          <w:color w:val="002060"/>
        </w:rPr>
      </w:pPr>
      <w:r w:rsidRPr="0011690E">
        <w:rPr>
          <w:color w:val="002060"/>
        </w:rPr>
        <w:t>Semifinali + finali (abbonamento al torneo)</w:t>
      </w:r>
    </w:p>
    <w:p w14:paraId="300C396D" w14:textId="77777777" w:rsidR="0011690E" w:rsidRPr="0011690E" w:rsidRDefault="0011690E" w:rsidP="0011690E">
      <w:pPr>
        <w:pStyle w:val="LndNormale1"/>
        <w:rPr>
          <w:color w:val="002060"/>
        </w:rPr>
      </w:pPr>
      <w:hyperlink r:id="rId10" w:history="1">
        <w:r w:rsidRPr="0011690E">
          <w:rPr>
            <w:rStyle w:val="Collegamentoipertestuale"/>
            <w:b/>
            <w:bCs/>
          </w:rPr>
          <w:t>CLICCA QUI PER ACQUISTARE I BIGLIETTI</w:t>
        </w:r>
      </w:hyperlink>
    </w:p>
    <w:p w14:paraId="5044D9E7" w14:textId="77777777" w:rsidR="00852DA3" w:rsidRDefault="00852DA3" w:rsidP="0011690E">
      <w:pPr>
        <w:pStyle w:val="LndNormale1"/>
        <w:rPr>
          <w:b/>
          <w:bCs/>
          <w:color w:val="002060"/>
        </w:rPr>
      </w:pPr>
    </w:p>
    <w:p w14:paraId="741B8C5B" w14:textId="48250BDC" w:rsidR="0011690E" w:rsidRDefault="0011690E" w:rsidP="0011690E">
      <w:pPr>
        <w:pStyle w:val="LndNormale1"/>
        <w:rPr>
          <w:color w:val="002060"/>
        </w:rPr>
      </w:pPr>
      <w:r w:rsidRPr="0011690E">
        <w:rPr>
          <w:b/>
          <w:bCs/>
          <w:color w:val="002060"/>
        </w:rPr>
        <w:t>PERSONE CON DISABILITÀ</w:t>
      </w:r>
      <w:r w:rsidRPr="0011690E">
        <w:rPr>
          <w:color w:val="002060"/>
        </w:rPr>
        <w:t>. Le persone con disabilità potranno fare richiesta di accredito per le </w:t>
      </w:r>
      <w:r w:rsidRPr="0011690E">
        <w:rPr>
          <w:b/>
          <w:bCs/>
          <w:color w:val="002060"/>
        </w:rPr>
        <w:t>semifinali</w:t>
      </w:r>
      <w:r w:rsidRPr="0011690E">
        <w:rPr>
          <w:color w:val="002060"/>
        </w:rPr>
        <w:t> nel periodo compreso tra giovedì 30 aprile e venerdì 1° maggio (entro le ore 18) fino ad esaurimento dei posti disponibili, e per le </w:t>
      </w:r>
      <w:r w:rsidRPr="0011690E">
        <w:rPr>
          <w:b/>
          <w:bCs/>
          <w:color w:val="002060"/>
        </w:rPr>
        <w:t>finali</w:t>
      </w:r>
      <w:r w:rsidRPr="0011690E">
        <w:rPr>
          <w:color w:val="002060"/>
        </w:rPr>
        <w:t> il giorno di sabato 9 maggio dalle ore 8 alle ore 18.00 collegandosi al link </w:t>
      </w:r>
      <w:hyperlink r:id="rId11" w:history="1">
        <w:r w:rsidRPr="0011690E">
          <w:rPr>
            <w:rStyle w:val="Collegamentoipertestuale"/>
          </w:rPr>
          <w:t>https://figc.getyourevent.online/</w:t>
        </w:r>
      </w:hyperlink>
      <w:r w:rsidRPr="0011690E">
        <w:rPr>
          <w:color w:val="002060"/>
        </w:rPr>
        <w:t>. Alla Futsal Arena di Pesaro sono previsti posti riservati ai tifosi con disabilità a cui è stata riconosciuta un’invalidità civile del 100% con diritto di assistenza continua (condizione che deve essere riportata sul certificato) e ai loro accompagnatori maggiorenni.</w:t>
      </w:r>
    </w:p>
    <w:p w14:paraId="4807E3A4" w14:textId="77777777" w:rsidR="00852DA3" w:rsidRPr="0011690E" w:rsidRDefault="00852DA3" w:rsidP="0011690E">
      <w:pPr>
        <w:pStyle w:val="LndNormale1"/>
        <w:rPr>
          <w:color w:val="002060"/>
        </w:rPr>
      </w:pPr>
    </w:p>
    <w:p w14:paraId="5FE46CAD" w14:textId="77777777" w:rsidR="0011690E" w:rsidRDefault="0011690E" w:rsidP="0011690E">
      <w:pPr>
        <w:pStyle w:val="LndNormale1"/>
        <w:rPr>
          <w:color w:val="002060"/>
        </w:rPr>
      </w:pPr>
      <w:r w:rsidRPr="0011690E">
        <w:rPr>
          <w:b/>
          <w:bCs/>
          <w:color w:val="002060"/>
        </w:rPr>
        <w:lastRenderedPageBreak/>
        <w:t>ACCREDITI MEDIA:</w:t>
      </w:r>
      <w:r w:rsidRPr="0011690E">
        <w:rPr>
          <w:color w:val="002060"/>
        </w:rPr>
        <w:t> Si informano le redazioni che fino alle ore 18 del 10 aprile, sono aperte in via esclusiva sul sistema </w:t>
      </w:r>
      <w:hyperlink r:id="rId12" w:history="1">
        <w:r w:rsidRPr="0011690E">
          <w:rPr>
            <w:rStyle w:val="Collegamentoipertestuale"/>
          </w:rPr>
          <w:t>https://figc.getyourevent.online/</w:t>
        </w:r>
      </w:hyperlink>
      <w:r w:rsidRPr="0011690E">
        <w:rPr>
          <w:color w:val="002060"/>
        </w:rPr>
        <w:t> le operazioni di accreditamento per le Finals di UEFA Futsal Champions League. È possibile formulare la richiesta di accredito dopo aver provveduto alla necessaria registrazione sul portale.</w:t>
      </w:r>
    </w:p>
    <w:p w14:paraId="430AB5C9" w14:textId="77777777" w:rsidR="00852DA3" w:rsidRPr="0011690E" w:rsidRDefault="00852DA3" w:rsidP="0011690E">
      <w:pPr>
        <w:pStyle w:val="LndNormale1"/>
        <w:rPr>
          <w:color w:val="002060"/>
        </w:rPr>
      </w:pPr>
    </w:p>
    <w:p w14:paraId="592A1F29" w14:textId="77777777" w:rsidR="0011690E" w:rsidRDefault="0011690E" w:rsidP="0011690E">
      <w:pPr>
        <w:pStyle w:val="LndNormale1"/>
        <w:jc w:val="left"/>
        <w:rPr>
          <w:color w:val="002060"/>
        </w:rPr>
      </w:pPr>
      <w:r w:rsidRPr="0011690E">
        <w:rPr>
          <w:b/>
          <w:bCs/>
          <w:color w:val="002060"/>
        </w:rPr>
        <w:t>BIGLIETTI E PREZZI</w:t>
      </w:r>
      <w:r w:rsidRPr="0011690E">
        <w:rPr>
          <w:color w:val="002060"/>
        </w:rPr>
        <w:br/>
        <w:t>-Abbonamento al torneo 1^ cat. Euro 20,00</w:t>
      </w:r>
      <w:r w:rsidRPr="0011690E">
        <w:rPr>
          <w:color w:val="002060"/>
        </w:rPr>
        <w:br/>
        <w:t>-Abbonamento al torneo 1^ cat. ridotto Euro 10,00</w:t>
      </w:r>
      <w:r w:rsidRPr="0011690E">
        <w:rPr>
          <w:color w:val="002060"/>
        </w:rPr>
        <w:br/>
        <w:t>-Abbonamento al torneo 2^ cat. Euro 15,00</w:t>
      </w:r>
      <w:r w:rsidRPr="0011690E">
        <w:rPr>
          <w:color w:val="002060"/>
        </w:rPr>
        <w:br/>
        <w:t>-Abbonamento giornaliero Finali 1^ cat. Euro 15,00</w:t>
      </w:r>
      <w:r w:rsidRPr="0011690E">
        <w:rPr>
          <w:color w:val="002060"/>
        </w:rPr>
        <w:br/>
        <w:t>-Abbonamento giornaliero Finali 1^ cat. ridotto Euro 8,00</w:t>
      </w:r>
      <w:r w:rsidRPr="0011690E">
        <w:rPr>
          <w:color w:val="002060"/>
        </w:rPr>
        <w:br/>
        <w:t>-Abbonamento giornaliero Finali 2^ cat. Euro 10,00</w:t>
      </w:r>
      <w:r w:rsidRPr="0011690E">
        <w:rPr>
          <w:color w:val="002060"/>
        </w:rPr>
        <w:br/>
        <w:t>-Abbonamento giornaliero Semifinali 1^ cat. Euro 10,00</w:t>
      </w:r>
      <w:r w:rsidRPr="0011690E">
        <w:rPr>
          <w:color w:val="002060"/>
        </w:rPr>
        <w:br/>
        <w:t>-Abbonamento giornaliero Semifinali 1^ cat. ridotto Euro 5,00</w:t>
      </w:r>
      <w:r w:rsidRPr="0011690E">
        <w:rPr>
          <w:color w:val="002060"/>
        </w:rPr>
        <w:br/>
        <w:t>-Abbonamento giornaliero Semifinali 2^ cat. Euro 7,00</w:t>
      </w:r>
    </w:p>
    <w:p w14:paraId="70AE7E13" w14:textId="77777777" w:rsidR="00852DA3" w:rsidRPr="0011690E" w:rsidRDefault="00852DA3" w:rsidP="0011690E">
      <w:pPr>
        <w:pStyle w:val="LndNormale1"/>
        <w:jc w:val="left"/>
        <w:rPr>
          <w:color w:val="002060"/>
        </w:rPr>
      </w:pPr>
    </w:p>
    <w:p w14:paraId="3FFA3A77" w14:textId="77777777" w:rsidR="0011690E" w:rsidRPr="0011690E" w:rsidRDefault="0011690E" w:rsidP="0011690E">
      <w:pPr>
        <w:pStyle w:val="LndNormale1"/>
        <w:jc w:val="left"/>
        <w:rPr>
          <w:color w:val="002060"/>
        </w:rPr>
      </w:pPr>
      <w:r w:rsidRPr="0011690E">
        <w:rPr>
          <w:b/>
          <w:bCs/>
          <w:color w:val="002060"/>
        </w:rPr>
        <w:t>UEFA FUTSAL CHAMPIONS LEAGUE 2026</w:t>
      </w:r>
      <w:r w:rsidRPr="0011690E">
        <w:rPr>
          <w:b/>
          <w:bCs/>
          <w:color w:val="002060"/>
        </w:rPr>
        <w:br/>
        <w:t>Semifinali, venerdì 8 maggio</w:t>
      </w:r>
      <w:r w:rsidRPr="0011690E">
        <w:rPr>
          <w:color w:val="002060"/>
        </w:rPr>
        <w:br/>
        <w:t>Cartagena Costa Calida-Sporting CP, ore 17.30</w:t>
      </w:r>
      <w:r w:rsidRPr="0011690E">
        <w:rPr>
          <w:color w:val="002060"/>
        </w:rPr>
        <w:br/>
        <w:t>Palma Futsal-Etoile Lavalloise, ore 20.30</w:t>
      </w:r>
    </w:p>
    <w:p w14:paraId="7DA1C783" w14:textId="77777777" w:rsidR="0011690E" w:rsidRPr="0011690E" w:rsidRDefault="0011690E" w:rsidP="0011690E">
      <w:pPr>
        <w:pStyle w:val="LndNormale1"/>
        <w:jc w:val="left"/>
        <w:rPr>
          <w:color w:val="002060"/>
        </w:rPr>
      </w:pPr>
      <w:r w:rsidRPr="0011690E">
        <w:rPr>
          <w:b/>
          <w:bCs/>
          <w:color w:val="002060"/>
        </w:rPr>
        <w:t>Finali, domenica 10 maggio</w:t>
      </w:r>
      <w:r w:rsidRPr="0011690E">
        <w:rPr>
          <w:color w:val="002060"/>
        </w:rPr>
        <w:br/>
        <w:t>3° posto, ore 15</w:t>
      </w:r>
      <w:r w:rsidRPr="0011690E">
        <w:rPr>
          <w:color w:val="002060"/>
        </w:rPr>
        <w:br/>
        <w:t>1° posto, ore 18</w:t>
      </w:r>
    </w:p>
    <w:p w14:paraId="1E98B72C" w14:textId="77777777" w:rsidR="0011690E" w:rsidRDefault="0011690E" w:rsidP="00586675">
      <w:pPr>
        <w:pStyle w:val="LndNormale1"/>
        <w:rPr>
          <w:color w:val="002060"/>
        </w:rPr>
      </w:pPr>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D742BA9" w14:textId="77777777" w:rsidR="00450600" w:rsidRDefault="00450600"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3"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265594DE" w14:textId="77777777" w:rsidR="005136C7" w:rsidRPr="005136C7" w:rsidRDefault="005136C7" w:rsidP="005136C7">
      <w:pPr>
        <w:pStyle w:val="LndNormale1"/>
        <w:jc w:val="center"/>
        <w:rPr>
          <w:b/>
          <w:color w:val="002060"/>
          <w:sz w:val="28"/>
          <w:szCs w:val="28"/>
          <w:u w:val="single"/>
        </w:rPr>
      </w:pPr>
      <w:r w:rsidRPr="005136C7">
        <w:rPr>
          <w:b/>
          <w:color w:val="002060"/>
          <w:sz w:val="28"/>
          <w:szCs w:val="28"/>
          <w:u w:val="single"/>
        </w:rPr>
        <w:t>ASSEMBLEA STRAORDINARIA</w:t>
      </w:r>
    </w:p>
    <w:p w14:paraId="061A4EFA" w14:textId="77777777" w:rsidR="005136C7" w:rsidRPr="005136C7" w:rsidRDefault="005136C7" w:rsidP="005136C7">
      <w:pPr>
        <w:pStyle w:val="LndNormale1"/>
        <w:rPr>
          <w:color w:val="002060"/>
        </w:rPr>
      </w:pPr>
    </w:p>
    <w:p w14:paraId="7EF6303D" w14:textId="38FF994E" w:rsidR="005136C7" w:rsidRPr="000B7784" w:rsidRDefault="000541FF" w:rsidP="000541FF">
      <w:pPr>
        <w:pStyle w:val="LndNormale1"/>
        <w:rPr>
          <w:b/>
          <w:bCs/>
          <w:color w:val="002060"/>
          <w:u w:val="single"/>
        </w:rPr>
      </w:pPr>
      <w:r w:rsidRPr="000B7784">
        <w:rPr>
          <w:color w:val="002060"/>
        </w:rPr>
        <w:t>Si ricorda a tutte le Società che per il giorno</w:t>
      </w:r>
      <w:r w:rsidRPr="000B7784">
        <w:rPr>
          <w:b/>
          <w:bCs/>
          <w:color w:val="002060"/>
        </w:rPr>
        <w:t xml:space="preserve"> Martedì 05 Maggio 2026 </w:t>
      </w:r>
      <w:r w:rsidRPr="000B7784">
        <w:rPr>
          <w:color w:val="002060"/>
        </w:rPr>
        <w:t>presso la</w:t>
      </w:r>
      <w:r w:rsidRPr="000B7784">
        <w:rPr>
          <w:b/>
          <w:bCs/>
          <w:color w:val="002060"/>
        </w:rPr>
        <w:t xml:space="preserve"> Sala delle Riunioni del C.R. Marche è convocata l</w:t>
      </w:r>
      <w:r w:rsidR="005136C7" w:rsidRPr="000B7784">
        <w:rPr>
          <w:b/>
          <w:bCs/>
          <w:color w:val="002060"/>
        </w:rPr>
        <w:t>’Assemblea Straordinaria del Comitato Regionale Marche</w:t>
      </w:r>
      <w:r w:rsidRPr="000B7784">
        <w:rPr>
          <w:b/>
          <w:bCs/>
          <w:color w:val="002060"/>
        </w:rPr>
        <w:t>.</w:t>
      </w:r>
    </w:p>
    <w:p w14:paraId="54143582" w14:textId="77777777" w:rsidR="005136C7" w:rsidRDefault="005136C7" w:rsidP="0047674B">
      <w:pPr>
        <w:pStyle w:val="LndNormale1"/>
        <w:rPr>
          <w:rFonts w:cs="Arial"/>
          <w:color w:val="002060"/>
          <w:szCs w:val="22"/>
        </w:rPr>
      </w:pPr>
    </w:p>
    <w:p w14:paraId="304F335A" w14:textId="3746B96F" w:rsidR="000541FF" w:rsidRDefault="000541FF" w:rsidP="0047674B">
      <w:pPr>
        <w:pStyle w:val="LndNormale1"/>
        <w:rPr>
          <w:rFonts w:cs="Arial"/>
          <w:color w:val="002060"/>
          <w:szCs w:val="22"/>
        </w:rPr>
      </w:pPr>
      <w:r>
        <w:rPr>
          <w:rFonts w:cs="Arial"/>
          <w:color w:val="002060"/>
          <w:szCs w:val="22"/>
        </w:rPr>
        <w:t>Si raccomanda la massima partecipazione di tutte le Società aventi diritto di voto.</w:t>
      </w:r>
    </w:p>
    <w:p w14:paraId="1A5A9A96" w14:textId="77777777" w:rsidR="000541FF" w:rsidRDefault="000541FF" w:rsidP="005136C7">
      <w:pPr>
        <w:pStyle w:val="LndNormale1"/>
        <w:rPr>
          <w:i/>
          <w:iCs/>
          <w:color w:val="002060"/>
        </w:rPr>
      </w:pPr>
    </w:p>
    <w:p w14:paraId="5655EBCB" w14:textId="07B087E9" w:rsidR="005136C7" w:rsidRDefault="000541FF" w:rsidP="005136C7">
      <w:pPr>
        <w:pStyle w:val="LndNormale1"/>
        <w:rPr>
          <w:i/>
          <w:iCs/>
          <w:color w:val="002060"/>
        </w:rPr>
      </w:pPr>
      <w:r>
        <w:rPr>
          <w:i/>
          <w:iCs/>
          <w:color w:val="002060"/>
        </w:rPr>
        <w:t xml:space="preserve">L’indizione dell’Assemblea è pubblicata sul </w:t>
      </w:r>
      <w:r w:rsidR="005136C7" w:rsidRPr="00787534">
        <w:rPr>
          <w:i/>
          <w:iCs/>
          <w:color w:val="002060"/>
        </w:rPr>
        <w:t>Comunciato Ufficiale</w:t>
      </w:r>
      <w:r w:rsidR="005136C7">
        <w:rPr>
          <w:i/>
          <w:iCs/>
          <w:color w:val="002060"/>
        </w:rPr>
        <w:t xml:space="preserve"> n° 211 del 15/04/2026 Comitato Regionale Marche</w:t>
      </w:r>
      <w:r>
        <w:rPr>
          <w:i/>
          <w:iCs/>
          <w:color w:val="002060"/>
        </w:rPr>
        <w:t>.</w:t>
      </w:r>
    </w:p>
    <w:p w14:paraId="6AC000B5" w14:textId="77777777" w:rsidR="00C75522" w:rsidRPr="00787534" w:rsidRDefault="00C75522" w:rsidP="005136C7">
      <w:pPr>
        <w:pStyle w:val="LndNormale1"/>
        <w:rPr>
          <w:i/>
          <w:iCs/>
          <w:color w:val="002060"/>
        </w:rPr>
      </w:pPr>
    </w:p>
    <w:p w14:paraId="74114A22" w14:textId="14DDA4A6" w:rsidR="005136C7" w:rsidRPr="00C75522" w:rsidRDefault="00C75522" w:rsidP="00C75522">
      <w:pPr>
        <w:pStyle w:val="LndNormale1"/>
        <w:jc w:val="center"/>
        <w:rPr>
          <w:rFonts w:cs="Arial"/>
          <w:color w:val="002060"/>
          <w:sz w:val="28"/>
          <w:szCs w:val="28"/>
        </w:rPr>
      </w:pPr>
      <w:r w:rsidRPr="00C75522">
        <w:rPr>
          <w:rFonts w:cs="Arial"/>
          <w:color w:val="002060"/>
          <w:sz w:val="28"/>
          <w:szCs w:val="28"/>
        </w:rPr>
        <w:t>*     *     *</w:t>
      </w:r>
    </w:p>
    <w:p w14:paraId="7AE8B0A9" w14:textId="77777777" w:rsidR="00C75522" w:rsidRDefault="00C75522" w:rsidP="0047674B">
      <w:pPr>
        <w:pStyle w:val="LndNormale1"/>
        <w:rPr>
          <w:rFonts w:cs="Arial"/>
          <w:color w:val="002060"/>
          <w:szCs w:val="22"/>
        </w:rPr>
      </w:pPr>
    </w:p>
    <w:p w14:paraId="02A1D332" w14:textId="77777777" w:rsidR="00C75522" w:rsidRPr="00C75522" w:rsidRDefault="00C75522" w:rsidP="00C75522">
      <w:pPr>
        <w:rPr>
          <w:rFonts w:ascii="Arial" w:hAnsi="Arial" w:cs="Arial"/>
          <w:color w:val="002060"/>
          <w:sz w:val="22"/>
          <w:szCs w:val="22"/>
        </w:rPr>
      </w:pPr>
      <w:r w:rsidRPr="00C75522">
        <w:rPr>
          <w:rFonts w:ascii="Arial" w:hAnsi="Arial" w:cs="Arial"/>
          <w:color w:val="002060"/>
          <w:sz w:val="22"/>
          <w:szCs w:val="22"/>
        </w:rPr>
        <w:t xml:space="preserve">A margine dell’Assemblea Straordinaria del Comitato Regionale Marche, convocata con CU n. 211 del 15.04.2026 per il 5.5.2026, si terrà la riunione delle Società di cui all’art. 18, comma 10, del </w:t>
      </w:r>
      <w:r w:rsidRPr="00C75522">
        <w:rPr>
          <w:rFonts w:ascii="Arial" w:hAnsi="Arial" w:cs="Arial"/>
          <w:color w:val="002060"/>
          <w:sz w:val="22"/>
          <w:szCs w:val="22"/>
        </w:rPr>
        <w:lastRenderedPageBreak/>
        <w:t>Regolamento della Lega Nazionale Dilettanti per esaminare e discutere la relazione di medio periodo del Consiglio Direttivo del Comitato.</w:t>
      </w:r>
    </w:p>
    <w:p w14:paraId="38CF17AC" w14:textId="77777777" w:rsidR="00C75522" w:rsidRDefault="00C75522" w:rsidP="0047674B">
      <w:pPr>
        <w:pStyle w:val="LndNormale1"/>
        <w:rPr>
          <w:rFonts w:cs="Arial"/>
          <w:color w:val="002060"/>
          <w:szCs w:val="22"/>
        </w:rPr>
      </w:pPr>
    </w:p>
    <w:p w14:paraId="6E7430D7" w14:textId="77777777" w:rsidR="005136C7" w:rsidRDefault="005136C7"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36E5F1FB" w14:textId="4A8A1768" w:rsidR="001970C7" w:rsidRPr="00CE69A8" w:rsidRDefault="00387589" w:rsidP="00CE69A8">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1AC971C" w14:textId="77777777" w:rsidR="000E7DEF" w:rsidRDefault="000E7DEF" w:rsidP="00387589">
      <w:pPr>
        <w:pStyle w:val="LndNormale1"/>
        <w:rPr>
          <w:color w:val="002060"/>
        </w:rPr>
      </w:pPr>
    </w:p>
    <w:p w14:paraId="45FD0B19" w14:textId="77777777" w:rsidR="003A02FF" w:rsidRDefault="003A02FF" w:rsidP="00387589">
      <w:pPr>
        <w:pStyle w:val="LndNormale1"/>
        <w:rPr>
          <w:color w:val="002060"/>
        </w:rPr>
      </w:pPr>
    </w:p>
    <w:p w14:paraId="5BDE287A" w14:textId="7E53F472" w:rsidR="003A02FF" w:rsidRPr="00C27E5A" w:rsidRDefault="003A02FF" w:rsidP="003A02FF">
      <w:pPr>
        <w:pStyle w:val="LndNormale1"/>
        <w:rPr>
          <w:b/>
          <w:color w:val="002060"/>
          <w:sz w:val="28"/>
          <w:szCs w:val="28"/>
        </w:rPr>
      </w:pPr>
      <w:r>
        <w:rPr>
          <w:b/>
          <w:color w:val="002060"/>
          <w:sz w:val="28"/>
          <w:szCs w:val="28"/>
        </w:rPr>
        <w:t>CAMPIONATI SERIE C1, SERIE C2, SERIE D, FEMMINILE: GARE PLAY OFF E PLAY OUT IN PROGRAMMA VENERDI’ 8 MAGGIO 2026</w:t>
      </w:r>
    </w:p>
    <w:p w14:paraId="74C3B6D2" w14:textId="77777777" w:rsidR="003A02FF" w:rsidRPr="00C27E5A" w:rsidRDefault="003A02FF" w:rsidP="003A02FF">
      <w:pPr>
        <w:pStyle w:val="LndNormale1"/>
        <w:rPr>
          <w:color w:val="002060"/>
        </w:rPr>
      </w:pPr>
    </w:p>
    <w:p w14:paraId="1EA0E181" w14:textId="5E7ED990" w:rsidR="003A02FF" w:rsidRPr="003A02FF" w:rsidRDefault="003A02FF" w:rsidP="003A02FF">
      <w:pPr>
        <w:pStyle w:val="LndNormale1"/>
        <w:rPr>
          <w:color w:val="002060"/>
        </w:rPr>
      </w:pPr>
      <w:r>
        <w:rPr>
          <w:color w:val="002060"/>
        </w:rPr>
        <w:t xml:space="preserve">Preso atto che </w:t>
      </w:r>
      <w:r w:rsidRPr="006C3072">
        <w:rPr>
          <w:color w:val="002060"/>
          <w:u w:val="single"/>
        </w:rPr>
        <w:t>Venerdì 8 Maggio 2026</w:t>
      </w:r>
      <w:r>
        <w:rPr>
          <w:color w:val="002060"/>
        </w:rPr>
        <w:t xml:space="preserve"> a Pesaro si disputeranno le </w:t>
      </w:r>
      <w:r w:rsidRPr="003A02FF">
        <w:rPr>
          <w:color w:val="002060"/>
        </w:rPr>
        <w:t xml:space="preserve">Final Four della </w:t>
      </w:r>
      <w:r w:rsidRPr="006C3072">
        <w:rPr>
          <w:color w:val="002060"/>
          <w:u w:val="single"/>
        </w:rPr>
        <w:t>Uefa Futsal Champions League</w:t>
      </w:r>
      <w:r>
        <w:rPr>
          <w:color w:val="002060"/>
        </w:rPr>
        <w:t xml:space="preserve">, considerata l’eccezionalità e l’importanza dell’evento, </w:t>
      </w:r>
      <w:r w:rsidRPr="006C3072">
        <w:rPr>
          <w:b/>
          <w:bCs/>
          <w:color w:val="002060"/>
        </w:rPr>
        <w:t>le gare di play off e play out</w:t>
      </w:r>
      <w:r>
        <w:rPr>
          <w:color w:val="002060"/>
        </w:rPr>
        <w:t xml:space="preserve"> </w:t>
      </w:r>
      <w:r w:rsidR="006C3072">
        <w:rPr>
          <w:color w:val="002060"/>
        </w:rPr>
        <w:t xml:space="preserve">dei campionati in epigrafe, saranno calendarizzate d’ufficio </w:t>
      </w:r>
      <w:r w:rsidR="006C3072" w:rsidRPr="006C3072">
        <w:rPr>
          <w:b/>
          <w:bCs/>
          <w:color w:val="002060"/>
        </w:rPr>
        <w:t>SABATO 9 MAGGIO 2026</w:t>
      </w:r>
      <w:r w:rsidR="006C3072">
        <w:rPr>
          <w:color w:val="002060"/>
        </w:rPr>
        <w:t xml:space="preserve"> alle </w:t>
      </w:r>
      <w:r w:rsidR="006C3072" w:rsidRPr="006C3072">
        <w:rPr>
          <w:b/>
          <w:bCs/>
          <w:color w:val="002060"/>
        </w:rPr>
        <w:t>ore 15:00</w:t>
      </w:r>
      <w:r w:rsidR="006C3072">
        <w:rPr>
          <w:color w:val="002060"/>
        </w:rPr>
        <w:t>.</w:t>
      </w:r>
    </w:p>
    <w:p w14:paraId="4D322043" w14:textId="77777777" w:rsidR="00CE69A8" w:rsidRDefault="00CE69A8" w:rsidP="00387589">
      <w:pPr>
        <w:pStyle w:val="LndNormale1"/>
        <w:rPr>
          <w:color w:val="002060"/>
        </w:rPr>
      </w:pPr>
    </w:p>
    <w:p w14:paraId="7F9CEA9D" w14:textId="77777777" w:rsidR="00D407D5" w:rsidRPr="00D407D5" w:rsidRDefault="00D407D5" w:rsidP="00387589">
      <w:pPr>
        <w:pStyle w:val="LndNormale1"/>
        <w:rPr>
          <w:color w:val="002060"/>
        </w:rPr>
      </w:pPr>
    </w:p>
    <w:p w14:paraId="00420815" w14:textId="77777777" w:rsidR="00D407D5" w:rsidRPr="00D407D5" w:rsidRDefault="00D407D5" w:rsidP="00D407D5">
      <w:pPr>
        <w:pStyle w:val="LndNormale1"/>
        <w:rPr>
          <w:b/>
          <w:color w:val="002060"/>
          <w:sz w:val="28"/>
          <w:szCs w:val="28"/>
        </w:rPr>
      </w:pPr>
      <w:r w:rsidRPr="00D407D5">
        <w:rPr>
          <w:b/>
          <w:color w:val="002060"/>
          <w:sz w:val="28"/>
          <w:szCs w:val="28"/>
        </w:rPr>
        <w:t>SOCIETA’ INATTIVE</w:t>
      </w:r>
    </w:p>
    <w:p w14:paraId="003CC7DA" w14:textId="77777777" w:rsidR="00D407D5" w:rsidRPr="00D407D5" w:rsidRDefault="00D407D5" w:rsidP="00D407D5">
      <w:pPr>
        <w:pStyle w:val="LndNormale1"/>
        <w:rPr>
          <w:b/>
          <w:color w:val="002060"/>
          <w:u w:val="single"/>
        </w:rPr>
      </w:pPr>
    </w:p>
    <w:p w14:paraId="36CBAED8" w14:textId="77777777" w:rsidR="00D407D5" w:rsidRPr="00D407D5" w:rsidRDefault="00D407D5" w:rsidP="00D407D5">
      <w:pPr>
        <w:pStyle w:val="LndNormale1"/>
        <w:rPr>
          <w:color w:val="002060"/>
        </w:rPr>
      </w:pPr>
      <w:r w:rsidRPr="00D407D5">
        <w:rPr>
          <w:color w:val="002060"/>
        </w:rPr>
        <w:t>La sottonotata società non avendo svolto attività viene dichiarata inattivia a partire dalla stagione sportiva 2025/2026</w:t>
      </w:r>
    </w:p>
    <w:p w14:paraId="3EFF629B" w14:textId="77777777" w:rsidR="00D407D5" w:rsidRPr="00D407D5" w:rsidRDefault="00D407D5" w:rsidP="00D407D5">
      <w:pPr>
        <w:pStyle w:val="LndNormale1"/>
        <w:rPr>
          <w:b/>
          <w:color w:val="002060"/>
        </w:rPr>
      </w:pPr>
      <w:r w:rsidRPr="00D407D5">
        <w:rPr>
          <w:b/>
          <w:color w:val="002060"/>
        </w:rPr>
        <w:t xml:space="preserve">Matr. 700049 </w:t>
      </w:r>
      <w:r w:rsidRPr="00D407D5">
        <w:rPr>
          <w:b/>
          <w:color w:val="002060"/>
        </w:rPr>
        <w:tab/>
      </w:r>
      <w:r w:rsidRPr="00D407D5">
        <w:rPr>
          <w:b/>
          <w:color w:val="002060"/>
        </w:rPr>
        <w:tab/>
        <w:t>U.S.   ANCONA S.R.L.</w:t>
      </w:r>
      <w:r w:rsidRPr="00D407D5">
        <w:rPr>
          <w:b/>
          <w:color w:val="002060"/>
        </w:rPr>
        <w:tab/>
      </w:r>
      <w:r w:rsidRPr="00D407D5">
        <w:rPr>
          <w:b/>
          <w:color w:val="002060"/>
        </w:rPr>
        <w:tab/>
      </w:r>
      <w:r w:rsidRPr="00D407D5">
        <w:rPr>
          <w:b/>
          <w:color w:val="002060"/>
        </w:rPr>
        <w:tab/>
        <w:t>Ancona</w:t>
      </w:r>
    </w:p>
    <w:p w14:paraId="6676B9D6" w14:textId="77777777" w:rsidR="00D407D5" w:rsidRPr="00D407D5" w:rsidRDefault="00D407D5" w:rsidP="00D407D5">
      <w:pPr>
        <w:pStyle w:val="LndNormale1"/>
        <w:rPr>
          <w:color w:val="002060"/>
        </w:rPr>
      </w:pPr>
      <w:r w:rsidRPr="00D407D5">
        <w:rPr>
          <w:color w:val="002060"/>
        </w:rPr>
        <w:t>Visto l’art.16 commi 1) e 2) N.O.I.F. si propone alla Presidenza Federale per la radiazione dai ruoli.</w:t>
      </w:r>
    </w:p>
    <w:p w14:paraId="73C4254D" w14:textId="77777777" w:rsidR="00D407D5" w:rsidRPr="00D407D5" w:rsidRDefault="00D407D5" w:rsidP="00D407D5">
      <w:pPr>
        <w:pStyle w:val="LndNormale1"/>
        <w:rPr>
          <w:color w:val="002060"/>
        </w:rPr>
      </w:pPr>
      <w:r w:rsidRPr="00D407D5">
        <w:rPr>
          <w:color w:val="002060"/>
        </w:rPr>
        <w:t>Ai sensi dell’art. 110 p.1) delle N.O.I.F. i calciatori tesserati per la suddetta Società sono svincolati d’autorità dalla data del presente comunicato ufficiale.</w:t>
      </w:r>
    </w:p>
    <w:p w14:paraId="46D7DDA7" w14:textId="77777777" w:rsidR="00D407D5" w:rsidRPr="00D407D5" w:rsidRDefault="00D407D5" w:rsidP="00D407D5">
      <w:pPr>
        <w:pStyle w:val="LndNormale1"/>
        <w:rPr>
          <w:b/>
          <w:color w:val="002060"/>
          <w:szCs w:val="22"/>
          <w:u w:val="single"/>
        </w:rPr>
      </w:pPr>
    </w:p>
    <w:p w14:paraId="625F320C" w14:textId="77777777" w:rsidR="00D407D5" w:rsidRPr="00D407D5" w:rsidRDefault="00D407D5" w:rsidP="00D407D5">
      <w:pPr>
        <w:pStyle w:val="LndNormale1"/>
        <w:rPr>
          <w:b/>
          <w:color w:val="002060"/>
          <w:szCs w:val="22"/>
          <w:u w:val="single"/>
        </w:rPr>
      </w:pPr>
    </w:p>
    <w:p w14:paraId="790FE327" w14:textId="77777777" w:rsidR="00D407D5" w:rsidRPr="00D407D5" w:rsidRDefault="00D407D5" w:rsidP="00D407D5">
      <w:pPr>
        <w:pStyle w:val="LndNormale1"/>
        <w:rPr>
          <w:b/>
          <w:color w:val="002060"/>
          <w:sz w:val="28"/>
          <w:szCs w:val="28"/>
        </w:rPr>
      </w:pPr>
      <w:r w:rsidRPr="00D407D5">
        <w:rPr>
          <w:b/>
          <w:color w:val="002060"/>
          <w:sz w:val="28"/>
          <w:szCs w:val="28"/>
        </w:rPr>
        <w:t>SVINCOLI EX ART. 117 BIS NOIF</w:t>
      </w:r>
    </w:p>
    <w:p w14:paraId="718A457A" w14:textId="77777777" w:rsidR="00D407D5" w:rsidRPr="00D407D5" w:rsidRDefault="00D407D5" w:rsidP="00D407D5">
      <w:pPr>
        <w:rPr>
          <w:rFonts w:ascii="Arial" w:hAnsi="Arial" w:cs="Arial"/>
          <w:color w:val="002060"/>
          <w:sz w:val="22"/>
          <w:szCs w:val="22"/>
        </w:rPr>
      </w:pPr>
    </w:p>
    <w:p w14:paraId="60985254" w14:textId="77777777" w:rsidR="00D407D5" w:rsidRPr="00D407D5" w:rsidRDefault="00D407D5" w:rsidP="00D407D5">
      <w:pPr>
        <w:pStyle w:val="LndNormale1"/>
        <w:rPr>
          <w:b/>
          <w:color w:val="002060"/>
        </w:rPr>
      </w:pPr>
      <w:r w:rsidRPr="00D407D5">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D407D5">
        <w:rPr>
          <w:b/>
          <w:color w:val="002060"/>
        </w:rPr>
        <w:t>21.04.2026:</w:t>
      </w:r>
    </w:p>
    <w:tbl>
      <w:tblPr>
        <w:tblW w:w="0" w:type="auto"/>
        <w:tblLook w:val="04A0" w:firstRow="1" w:lastRow="0" w:firstColumn="1" w:lastColumn="0" w:noHBand="0" w:noVBand="1"/>
      </w:tblPr>
      <w:tblGrid>
        <w:gridCol w:w="1265"/>
        <w:gridCol w:w="2756"/>
        <w:gridCol w:w="1273"/>
        <w:gridCol w:w="1182"/>
        <w:gridCol w:w="3436"/>
      </w:tblGrid>
      <w:tr w:rsidR="00D407D5" w:rsidRPr="00D407D5" w14:paraId="4EACF16A" w14:textId="77777777" w:rsidTr="00AD6724">
        <w:tc>
          <w:tcPr>
            <w:tcW w:w="1265" w:type="dxa"/>
            <w:tcBorders>
              <w:top w:val="single" w:sz="4" w:space="0" w:color="auto"/>
              <w:left w:val="single" w:sz="4" w:space="0" w:color="auto"/>
              <w:bottom w:val="single" w:sz="4" w:space="0" w:color="auto"/>
              <w:right w:val="single" w:sz="4" w:space="0" w:color="auto"/>
            </w:tcBorders>
            <w:hideMark/>
          </w:tcPr>
          <w:p w14:paraId="4E9B47D7" w14:textId="77777777" w:rsidR="00D407D5" w:rsidRPr="00D407D5" w:rsidRDefault="00D407D5" w:rsidP="00AD6724">
            <w:pPr>
              <w:pStyle w:val="LndNormale1"/>
              <w:jc w:val="center"/>
              <w:rPr>
                <w:color w:val="002060"/>
              </w:rPr>
            </w:pPr>
            <w:r w:rsidRPr="00D407D5">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61FEF74" w14:textId="77777777" w:rsidR="00D407D5" w:rsidRPr="00D407D5" w:rsidRDefault="00D407D5" w:rsidP="00AD6724">
            <w:pPr>
              <w:pStyle w:val="LndNormale1"/>
              <w:jc w:val="center"/>
              <w:rPr>
                <w:color w:val="002060"/>
              </w:rPr>
            </w:pPr>
            <w:r w:rsidRPr="00D407D5">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23201A6" w14:textId="77777777" w:rsidR="00D407D5" w:rsidRPr="00D407D5" w:rsidRDefault="00D407D5" w:rsidP="00AD6724">
            <w:pPr>
              <w:pStyle w:val="LndNormale1"/>
              <w:jc w:val="center"/>
              <w:rPr>
                <w:color w:val="002060"/>
              </w:rPr>
            </w:pPr>
            <w:r w:rsidRPr="00D407D5">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375DBE0" w14:textId="77777777" w:rsidR="00D407D5" w:rsidRPr="00D407D5" w:rsidRDefault="00D407D5" w:rsidP="00AD6724">
            <w:pPr>
              <w:pStyle w:val="LndNormale1"/>
              <w:jc w:val="center"/>
              <w:rPr>
                <w:color w:val="002060"/>
              </w:rPr>
            </w:pPr>
            <w:r w:rsidRPr="00D407D5">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B80FE69" w14:textId="77777777" w:rsidR="00D407D5" w:rsidRPr="00D407D5" w:rsidRDefault="00D407D5" w:rsidP="00AD6724">
            <w:pPr>
              <w:pStyle w:val="LndNormale1"/>
              <w:jc w:val="center"/>
              <w:rPr>
                <w:color w:val="002060"/>
              </w:rPr>
            </w:pPr>
            <w:r w:rsidRPr="00D407D5">
              <w:rPr>
                <w:color w:val="002060"/>
              </w:rPr>
              <w:t>Società</w:t>
            </w:r>
          </w:p>
        </w:tc>
      </w:tr>
      <w:tr w:rsidR="00D407D5" w:rsidRPr="00D407D5" w14:paraId="1F389CFB" w14:textId="77777777" w:rsidTr="00AD6724">
        <w:tc>
          <w:tcPr>
            <w:tcW w:w="1265" w:type="dxa"/>
            <w:tcBorders>
              <w:top w:val="single" w:sz="4" w:space="0" w:color="auto"/>
              <w:left w:val="single" w:sz="4" w:space="0" w:color="auto"/>
              <w:bottom w:val="single" w:sz="4" w:space="0" w:color="auto"/>
              <w:right w:val="single" w:sz="4" w:space="0" w:color="auto"/>
            </w:tcBorders>
          </w:tcPr>
          <w:p w14:paraId="5BB63F4E" w14:textId="77777777" w:rsidR="00D407D5" w:rsidRPr="00D407D5" w:rsidRDefault="00D407D5" w:rsidP="00AD6724">
            <w:pPr>
              <w:pStyle w:val="LndNormale1"/>
              <w:rPr>
                <w:color w:val="002060"/>
                <w:sz w:val="20"/>
              </w:rPr>
            </w:pPr>
            <w:r w:rsidRPr="00D407D5">
              <w:rPr>
                <w:color w:val="002060"/>
                <w:sz w:val="20"/>
              </w:rPr>
              <w:t>2032783</w:t>
            </w:r>
          </w:p>
        </w:tc>
        <w:tc>
          <w:tcPr>
            <w:tcW w:w="2756" w:type="dxa"/>
            <w:tcBorders>
              <w:top w:val="single" w:sz="4" w:space="0" w:color="auto"/>
              <w:left w:val="single" w:sz="4" w:space="0" w:color="auto"/>
              <w:bottom w:val="single" w:sz="4" w:space="0" w:color="auto"/>
              <w:right w:val="single" w:sz="4" w:space="0" w:color="auto"/>
            </w:tcBorders>
          </w:tcPr>
          <w:p w14:paraId="79A77E55" w14:textId="77777777" w:rsidR="00D407D5" w:rsidRPr="00D407D5" w:rsidRDefault="00D407D5" w:rsidP="00AD6724">
            <w:pPr>
              <w:pStyle w:val="LndNormale1"/>
              <w:rPr>
                <w:color w:val="002060"/>
                <w:sz w:val="20"/>
              </w:rPr>
            </w:pPr>
            <w:r w:rsidRPr="00D407D5">
              <w:rPr>
                <w:color w:val="002060"/>
                <w:sz w:val="20"/>
              </w:rPr>
              <w:t>ACCORRONI FRANCESCO</w:t>
            </w:r>
          </w:p>
        </w:tc>
        <w:tc>
          <w:tcPr>
            <w:tcW w:w="1273" w:type="dxa"/>
            <w:tcBorders>
              <w:top w:val="single" w:sz="4" w:space="0" w:color="auto"/>
              <w:left w:val="single" w:sz="4" w:space="0" w:color="auto"/>
              <w:bottom w:val="single" w:sz="4" w:space="0" w:color="auto"/>
              <w:right w:val="single" w:sz="4" w:space="0" w:color="auto"/>
            </w:tcBorders>
          </w:tcPr>
          <w:p w14:paraId="29A66B68" w14:textId="77777777" w:rsidR="00D407D5" w:rsidRPr="00D407D5" w:rsidRDefault="00D407D5" w:rsidP="00AD6724">
            <w:pPr>
              <w:pStyle w:val="LndNormale1"/>
              <w:rPr>
                <w:color w:val="002060"/>
                <w:sz w:val="20"/>
              </w:rPr>
            </w:pPr>
            <w:r w:rsidRPr="00D407D5">
              <w:rPr>
                <w:color w:val="002060"/>
                <w:sz w:val="20"/>
              </w:rPr>
              <w:t>29.04.2004</w:t>
            </w:r>
          </w:p>
        </w:tc>
        <w:tc>
          <w:tcPr>
            <w:tcW w:w="1182" w:type="dxa"/>
            <w:tcBorders>
              <w:top w:val="single" w:sz="4" w:space="0" w:color="auto"/>
              <w:left w:val="single" w:sz="4" w:space="0" w:color="auto"/>
              <w:bottom w:val="single" w:sz="4" w:space="0" w:color="auto"/>
              <w:right w:val="single" w:sz="4" w:space="0" w:color="auto"/>
            </w:tcBorders>
          </w:tcPr>
          <w:p w14:paraId="7073373D" w14:textId="77777777" w:rsidR="00D407D5" w:rsidRPr="00D407D5" w:rsidRDefault="00D407D5" w:rsidP="00AD6724">
            <w:pPr>
              <w:pStyle w:val="LndNormale1"/>
              <w:jc w:val="left"/>
              <w:rPr>
                <w:color w:val="002060"/>
                <w:sz w:val="20"/>
              </w:rPr>
            </w:pPr>
            <w:r w:rsidRPr="00D407D5">
              <w:rPr>
                <w:color w:val="002060"/>
                <w:sz w:val="20"/>
              </w:rPr>
              <w:t>936145</w:t>
            </w:r>
          </w:p>
        </w:tc>
        <w:tc>
          <w:tcPr>
            <w:tcW w:w="3436" w:type="dxa"/>
            <w:tcBorders>
              <w:top w:val="single" w:sz="4" w:space="0" w:color="auto"/>
              <w:left w:val="single" w:sz="4" w:space="0" w:color="auto"/>
              <w:bottom w:val="single" w:sz="4" w:space="0" w:color="auto"/>
              <w:right w:val="single" w:sz="4" w:space="0" w:color="auto"/>
            </w:tcBorders>
          </w:tcPr>
          <w:p w14:paraId="0F1B23C9" w14:textId="77777777" w:rsidR="00D407D5" w:rsidRPr="00D407D5" w:rsidRDefault="00D407D5" w:rsidP="00AD6724">
            <w:pPr>
              <w:pStyle w:val="LndNormale1"/>
              <w:jc w:val="left"/>
              <w:rPr>
                <w:color w:val="002060"/>
                <w:sz w:val="20"/>
              </w:rPr>
            </w:pPr>
            <w:r w:rsidRPr="00D407D5">
              <w:rPr>
                <w:color w:val="002060"/>
                <w:sz w:val="20"/>
              </w:rPr>
              <w:t xml:space="preserve">A.S. CALCETTO NUMANA </w:t>
            </w:r>
          </w:p>
        </w:tc>
      </w:tr>
      <w:tr w:rsidR="00D407D5" w:rsidRPr="00D407D5" w14:paraId="4C1DCDF5" w14:textId="77777777" w:rsidTr="00AD6724">
        <w:tc>
          <w:tcPr>
            <w:tcW w:w="1265" w:type="dxa"/>
            <w:tcBorders>
              <w:top w:val="single" w:sz="4" w:space="0" w:color="auto"/>
              <w:left w:val="single" w:sz="4" w:space="0" w:color="auto"/>
              <w:bottom w:val="single" w:sz="4" w:space="0" w:color="auto"/>
              <w:right w:val="single" w:sz="4" w:space="0" w:color="auto"/>
            </w:tcBorders>
          </w:tcPr>
          <w:p w14:paraId="59EAFD2F" w14:textId="77777777" w:rsidR="00D407D5" w:rsidRPr="00D407D5" w:rsidRDefault="00D407D5" w:rsidP="00AD6724">
            <w:pPr>
              <w:pStyle w:val="LndNormale1"/>
              <w:rPr>
                <w:color w:val="002060"/>
                <w:sz w:val="20"/>
              </w:rPr>
            </w:pPr>
            <w:r w:rsidRPr="00D407D5">
              <w:rPr>
                <w:color w:val="002060"/>
                <w:sz w:val="20"/>
              </w:rPr>
              <w:t>5554721</w:t>
            </w:r>
          </w:p>
        </w:tc>
        <w:tc>
          <w:tcPr>
            <w:tcW w:w="2756" w:type="dxa"/>
            <w:tcBorders>
              <w:top w:val="single" w:sz="4" w:space="0" w:color="auto"/>
              <w:left w:val="single" w:sz="4" w:space="0" w:color="auto"/>
              <w:bottom w:val="single" w:sz="4" w:space="0" w:color="auto"/>
              <w:right w:val="single" w:sz="4" w:space="0" w:color="auto"/>
            </w:tcBorders>
          </w:tcPr>
          <w:p w14:paraId="26FFD02A" w14:textId="77777777" w:rsidR="00D407D5" w:rsidRPr="00D407D5" w:rsidRDefault="00D407D5" w:rsidP="00AD6724">
            <w:pPr>
              <w:pStyle w:val="LndNormale1"/>
              <w:rPr>
                <w:color w:val="002060"/>
                <w:sz w:val="20"/>
              </w:rPr>
            </w:pPr>
            <w:r w:rsidRPr="00D407D5">
              <w:rPr>
                <w:color w:val="002060"/>
                <w:sz w:val="20"/>
              </w:rPr>
              <w:t>CARBONARI SIMONE</w:t>
            </w:r>
          </w:p>
        </w:tc>
        <w:tc>
          <w:tcPr>
            <w:tcW w:w="1273" w:type="dxa"/>
            <w:tcBorders>
              <w:top w:val="single" w:sz="4" w:space="0" w:color="auto"/>
              <w:left w:val="single" w:sz="4" w:space="0" w:color="auto"/>
              <w:bottom w:val="single" w:sz="4" w:space="0" w:color="auto"/>
              <w:right w:val="single" w:sz="4" w:space="0" w:color="auto"/>
            </w:tcBorders>
          </w:tcPr>
          <w:p w14:paraId="3EE197CD" w14:textId="77777777" w:rsidR="00D407D5" w:rsidRPr="00D407D5" w:rsidRDefault="00D407D5" w:rsidP="00AD6724">
            <w:pPr>
              <w:pStyle w:val="LndNormale1"/>
              <w:rPr>
                <w:color w:val="002060"/>
                <w:sz w:val="20"/>
              </w:rPr>
            </w:pPr>
            <w:r w:rsidRPr="00D407D5">
              <w:rPr>
                <w:color w:val="002060"/>
                <w:sz w:val="20"/>
              </w:rPr>
              <w:t>14.12.2002</w:t>
            </w:r>
          </w:p>
        </w:tc>
        <w:tc>
          <w:tcPr>
            <w:tcW w:w="1182" w:type="dxa"/>
            <w:tcBorders>
              <w:top w:val="single" w:sz="4" w:space="0" w:color="auto"/>
              <w:left w:val="single" w:sz="4" w:space="0" w:color="auto"/>
              <w:bottom w:val="single" w:sz="4" w:space="0" w:color="auto"/>
              <w:right w:val="single" w:sz="4" w:space="0" w:color="auto"/>
            </w:tcBorders>
          </w:tcPr>
          <w:p w14:paraId="6F896451" w14:textId="77777777" w:rsidR="00D407D5" w:rsidRPr="00D407D5" w:rsidRDefault="00D407D5" w:rsidP="00AD6724">
            <w:pPr>
              <w:pStyle w:val="LndNormale1"/>
              <w:jc w:val="left"/>
              <w:rPr>
                <w:color w:val="002060"/>
                <w:sz w:val="20"/>
              </w:rPr>
            </w:pPr>
            <w:r w:rsidRPr="00D407D5">
              <w:rPr>
                <w:color w:val="002060"/>
                <w:sz w:val="20"/>
              </w:rPr>
              <w:t>936145</w:t>
            </w:r>
          </w:p>
        </w:tc>
        <w:tc>
          <w:tcPr>
            <w:tcW w:w="3436" w:type="dxa"/>
            <w:tcBorders>
              <w:top w:val="single" w:sz="4" w:space="0" w:color="auto"/>
              <w:left w:val="single" w:sz="4" w:space="0" w:color="auto"/>
              <w:bottom w:val="single" w:sz="4" w:space="0" w:color="auto"/>
              <w:right w:val="single" w:sz="4" w:space="0" w:color="auto"/>
            </w:tcBorders>
          </w:tcPr>
          <w:p w14:paraId="04DA7742" w14:textId="77777777" w:rsidR="00D407D5" w:rsidRPr="00D407D5" w:rsidRDefault="00D407D5" w:rsidP="00AD6724">
            <w:pPr>
              <w:pStyle w:val="LndNormale1"/>
              <w:jc w:val="left"/>
              <w:rPr>
                <w:color w:val="002060"/>
                <w:sz w:val="20"/>
              </w:rPr>
            </w:pPr>
            <w:r w:rsidRPr="00D407D5">
              <w:rPr>
                <w:color w:val="002060"/>
                <w:sz w:val="20"/>
              </w:rPr>
              <w:t xml:space="preserve">A.S. CALCETTO NUMANA </w:t>
            </w:r>
          </w:p>
        </w:tc>
      </w:tr>
    </w:tbl>
    <w:p w14:paraId="05073327" w14:textId="77777777" w:rsidR="00D407D5" w:rsidRPr="00D407D5" w:rsidRDefault="00D407D5" w:rsidP="00387589">
      <w:pPr>
        <w:pStyle w:val="LndNormale1"/>
        <w:rPr>
          <w:color w:val="002060"/>
          <w:szCs w:val="22"/>
        </w:rPr>
      </w:pPr>
    </w:p>
    <w:p w14:paraId="539DC87D" w14:textId="77777777" w:rsidR="006C3072" w:rsidRPr="00D407D5" w:rsidRDefault="006C3072" w:rsidP="00387589">
      <w:pPr>
        <w:pStyle w:val="LndNormale1"/>
        <w:rPr>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lastRenderedPageBreak/>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4"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0481DBF" w14:textId="77777777" w:rsidR="006F53CC" w:rsidRDefault="006F53CC" w:rsidP="006F53CC">
      <w:pPr>
        <w:pStyle w:val="breakline"/>
        <w:rPr>
          <w:color w:val="002060"/>
        </w:rPr>
      </w:pPr>
    </w:p>
    <w:p w14:paraId="77C7E187" w14:textId="77777777" w:rsidR="00444E81" w:rsidRPr="00FB5904" w:rsidRDefault="00444E81" w:rsidP="00444E81">
      <w:pPr>
        <w:pStyle w:val="titolocampionato0"/>
        <w:shd w:val="clear" w:color="auto" w:fill="CCCCCC"/>
        <w:spacing w:before="80" w:after="40"/>
        <w:rPr>
          <w:color w:val="002060"/>
        </w:rPr>
      </w:pPr>
      <w:r w:rsidRPr="00FB5904">
        <w:rPr>
          <w:color w:val="002060"/>
        </w:rPr>
        <w:t>CALCIO A CINQUE SERIE C</w:t>
      </w:r>
      <w:r>
        <w:rPr>
          <w:color w:val="002060"/>
        </w:rPr>
        <w:t>1</w:t>
      </w:r>
    </w:p>
    <w:p w14:paraId="4AB5BAC8" w14:textId="77777777" w:rsidR="00CC7238" w:rsidRPr="00AE3295" w:rsidRDefault="00CC7238" w:rsidP="00CC7238">
      <w:pPr>
        <w:pStyle w:val="TITOLOPRINC"/>
        <w:spacing w:before="0" w:beforeAutospacing="0" w:after="0" w:afterAutospacing="0"/>
        <w:rPr>
          <w:color w:val="002060"/>
        </w:rPr>
      </w:pPr>
      <w:r>
        <w:rPr>
          <w:color w:val="002060"/>
        </w:rPr>
        <w:t>PROCLAMAZIONE VINCENTE</w:t>
      </w:r>
    </w:p>
    <w:p w14:paraId="38CB6984" w14:textId="77777777" w:rsidR="00CC7238" w:rsidRPr="00196551" w:rsidRDefault="00CC7238" w:rsidP="00CC7238">
      <w:pPr>
        <w:pStyle w:val="LndNormale1"/>
        <w:rPr>
          <w:bCs/>
          <w:iCs/>
          <w:color w:val="002060"/>
        </w:rPr>
      </w:pPr>
    </w:p>
    <w:p w14:paraId="7E4F67AA" w14:textId="68BF5AF2" w:rsidR="00CC7238" w:rsidRDefault="00CC7238" w:rsidP="00CC7238">
      <w:pPr>
        <w:pStyle w:val="NormaleWeb"/>
        <w:jc w:val="both"/>
        <w:rPr>
          <w:rFonts w:ascii="Arial" w:hAnsi="Arial" w:cs="Arial"/>
          <w:b/>
          <w:bCs/>
          <w:color w:val="001E5E"/>
          <w:sz w:val="22"/>
          <w:szCs w:val="22"/>
        </w:rPr>
      </w:pPr>
      <w:r>
        <w:rPr>
          <w:rFonts w:ascii="Arial" w:hAnsi="Arial" w:cs="Arial"/>
          <w:b/>
          <w:bCs/>
          <w:color w:val="001E5E"/>
          <w:sz w:val="22"/>
          <w:szCs w:val="22"/>
        </w:rPr>
        <w:t xml:space="preserve">Si proclama vincente il Titolo Regionale del Campionato Calcio a Cinque Serie C1 S.S. 2025/2026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SAMBENEDETTESE C5 SSDARL. </w:t>
      </w:r>
    </w:p>
    <w:p w14:paraId="2F8C178D" w14:textId="77777777" w:rsidR="00CC7238" w:rsidRPr="00CC7238" w:rsidRDefault="00CC7238" w:rsidP="00CC7238">
      <w:pPr>
        <w:pStyle w:val="NormaleWeb"/>
        <w:jc w:val="both"/>
      </w:pPr>
    </w:p>
    <w:p w14:paraId="4748D11B" w14:textId="77777777" w:rsidR="00CC7238" w:rsidRPr="0058433B" w:rsidRDefault="00CC7238" w:rsidP="00CC7238">
      <w:pPr>
        <w:pStyle w:val="titoloprinc0"/>
        <w:rPr>
          <w:color w:val="002060"/>
        </w:rPr>
      </w:pPr>
      <w:r w:rsidRPr="0058433B">
        <w:rPr>
          <w:color w:val="002060"/>
        </w:rPr>
        <w:t>CLASSIFICA</w:t>
      </w:r>
      <w:r>
        <w:rPr>
          <w:color w:val="002060"/>
        </w:rPr>
        <w:t xml:space="preserve"> AL TERMINE DELLA REGULAR SEASON</w:t>
      </w:r>
    </w:p>
    <w:p w14:paraId="5DD83E96" w14:textId="77777777" w:rsidR="00444E81" w:rsidRPr="00FB5904" w:rsidRDefault="00444E81" w:rsidP="00444E81">
      <w:pPr>
        <w:pStyle w:val="breakline"/>
        <w:rPr>
          <w:color w:val="002060"/>
        </w:rPr>
      </w:pPr>
    </w:p>
    <w:p w14:paraId="4BE5DB9B" w14:textId="77777777" w:rsidR="00444E81" w:rsidRPr="00FB5904" w:rsidRDefault="00444E81" w:rsidP="00444E81">
      <w:pPr>
        <w:pStyle w:val="breakline"/>
        <w:rPr>
          <w:color w:val="002060"/>
        </w:rPr>
      </w:pPr>
    </w:p>
    <w:p w14:paraId="4C269E5A" w14:textId="77777777" w:rsidR="00444E81" w:rsidRPr="00FB5904" w:rsidRDefault="00444E81" w:rsidP="00444E81">
      <w:pPr>
        <w:pStyle w:val="sottotitolocampionato10"/>
        <w:rPr>
          <w:color w:val="002060"/>
        </w:rPr>
      </w:pPr>
      <w:r w:rsidRPr="00FB590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4E81" w:rsidRPr="00FB5904" w14:paraId="4C86D577" w14:textId="77777777" w:rsidTr="00CF36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5C2C2" w14:textId="77777777" w:rsidR="00444E81" w:rsidRPr="00FB5904" w:rsidRDefault="00444E81" w:rsidP="00CF36B8">
            <w:pPr>
              <w:pStyle w:val="headertabella0"/>
              <w:rPr>
                <w:color w:val="002060"/>
              </w:rPr>
            </w:pPr>
            <w:r w:rsidRPr="00FB590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D3AB6" w14:textId="77777777" w:rsidR="00444E81" w:rsidRPr="00FB5904" w:rsidRDefault="00444E81" w:rsidP="00CF36B8">
            <w:pPr>
              <w:pStyle w:val="headertabella0"/>
              <w:rPr>
                <w:color w:val="002060"/>
              </w:rPr>
            </w:pPr>
            <w:r w:rsidRPr="00FB590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20E5D" w14:textId="77777777" w:rsidR="00444E81" w:rsidRPr="00FB5904" w:rsidRDefault="00444E81" w:rsidP="00CF36B8">
            <w:pPr>
              <w:pStyle w:val="headertabella0"/>
              <w:rPr>
                <w:color w:val="002060"/>
              </w:rPr>
            </w:pPr>
            <w:r w:rsidRPr="00FB590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DFE9C" w14:textId="77777777" w:rsidR="00444E81" w:rsidRPr="00FB5904" w:rsidRDefault="00444E81" w:rsidP="00CF36B8">
            <w:pPr>
              <w:pStyle w:val="headertabella0"/>
              <w:rPr>
                <w:color w:val="002060"/>
              </w:rPr>
            </w:pPr>
            <w:r w:rsidRPr="00FB590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D696F" w14:textId="77777777" w:rsidR="00444E81" w:rsidRPr="00FB5904" w:rsidRDefault="00444E81" w:rsidP="00CF36B8">
            <w:pPr>
              <w:pStyle w:val="headertabella0"/>
              <w:rPr>
                <w:color w:val="002060"/>
              </w:rPr>
            </w:pPr>
            <w:r w:rsidRPr="00FB590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29B18" w14:textId="77777777" w:rsidR="00444E81" w:rsidRPr="00FB5904" w:rsidRDefault="00444E81" w:rsidP="00CF36B8">
            <w:pPr>
              <w:pStyle w:val="headertabella0"/>
              <w:rPr>
                <w:color w:val="002060"/>
              </w:rPr>
            </w:pPr>
            <w:r w:rsidRPr="00FB590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4C468" w14:textId="77777777" w:rsidR="00444E81" w:rsidRPr="00FB5904" w:rsidRDefault="00444E81" w:rsidP="00CF36B8">
            <w:pPr>
              <w:pStyle w:val="headertabella0"/>
              <w:rPr>
                <w:color w:val="002060"/>
              </w:rPr>
            </w:pPr>
            <w:r w:rsidRPr="00FB590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F97B4" w14:textId="77777777" w:rsidR="00444E81" w:rsidRPr="00FB5904" w:rsidRDefault="00444E81" w:rsidP="00CF36B8">
            <w:pPr>
              <w:pStyle w:val="headertabella0"/>
              <w:rPr>
                <w:color w:val="002060"/>
              </w:rPr>
            </w:pPr>
            <w:r w:rsidRPr="00FB590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BD100" w14:textId="77777777" w:rsidR="00444E81" w:rsidRPr="00FB5904" w:rsidRDefault="00444E81" w:rsidP="00CF36B8">
            <w:pPr>
              <w:pStyle w:val="headertabella0"/>
              <w:rPr>
                <w:color w:val="002060"/>
              </w:rPr>
            </w:pPr>
            <w:r w:rsidRPr="00FB590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DA319" w14:textId="77777777" w:rsidR="00444E81" w:rsidRPr="00FB5904" w:rsidRDefault="00444E81" w:rsidP="00CF36B8">
            <w:pPr>
              <w:pStyle w:val="headertabella0"/>
              <w:rPr>
                <w:color w:val="002060"/>
              </w:rPr>
            </w:pPr>
            <w:r w:rsidRPr="00FB5904">
              <w:rPr>
                <w:color w:val="002060"/>
              </w:rPr>
              <w:t>PE</w:t>
            </w:r>
          </w:p>
        </w:tc>
      </w:tr>
      <w:tr w:rsidR="00444E81" w:rsidRPr="00FB5904" w14:paraId="2DEA6B9C" w14:textId="77777777" w:rsidTr="00CF36B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B818D5" w14:textId="77777777" w:rsidR="00444E81" w:rsidRPr="00FB5904" w:rsidRDefault="00444E81" w:rsidP="00CF36B8">
            <w:pPr>
              <w:pStyle w:val="rowtabella0"/>
              <w:rPr>
                <w:color w:val="002060"/>
              </w:rPr>
            </w:pPr>
            <w:r w:rsidRPr="00FB5904">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DA515" w14:textId="77777777" w:rsidR="00444E81" w:rsidRPr="00FB5904" w:rsidRDefault="00444E81" w:rsidP="00CF36B8">
            <w:pPr>
              <w:pStyle w:val="rowtabella0"/>
              <w:jc w:val="center"/>
              <w:rPr>
                <w:color w:val="002060"/>
              </w:rPr>
            </w:pPr>
            <w:r w:rsidRPr="00FB590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DA4B" w14:textId="77777777" w:rsidR="00444E81" w:rsidRPr="00FB5904" w:rsidRDefault="00444E81"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D238C" w14:textId="77777777" w:rsidR="00444E81" w:rsidRPr="00FB5904" w:rsidRDefault="00444E81" w:rsidP="00CF36B8">
            <w:pPr>
              <w:pStyle w:val="rowtabella0"/>
              <w:jc w:val="center"/>
              <w:rPr>
                <w:color w:val="002060"/>
              </w:rPr>
            </w:pPr>
            <w:r w:rsidRPr="00FB590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98375" w14:textId="77777777" w:rsidR="00444E81" w:rsidRPr="00FB5904" w:rsidRDefault="00444E81"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F1EC" w14:textId="77777777" w:rsidR="00444E81" w:rsidRPr="00FB5904" w:rsidRDefault="00444E81"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1E372" w14:textId="77777777" w:rsidR="00444E81" w:rsidRPr="00FB5904" w:rsidRDefault="00444E81" w:rsidP="00CF36B8">
            <w:pPr>
              <w:pStyle w:val="rowtabella0"/>
              <w:jc w:val="center"/>
              <w:rPr>
                <w:color w:val="002060"/>
              </w:rPr>
            </w:pPr>
            <w:r w:rsidRPr="00FB5904">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F57CA" w14:textId="77777777" w:rsidR="00444E81" w:rsidRPr="00FB5904" w:rsidRDefault="00444E81" w:rsidP="00CF36B8">
            <w:pPr>
              <w:pStyle w:val="rowtabella0"/>
              <w:jc w:val="center"/>
              <w:rPr>
                <w:color w:val="002060"/>
              </w:rPr>
            </w:pPr>
            <w:r w:rsidRPr="00FB590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7D63E" w14:textId="77777777" w:rsidR="00444E81" w:rsidRPr="00FB5904" w:rsidRDefault="00444E81" w:rsidP="00CF36B8">
            <w:pPr>
              <w:pStyle w:val="rowtabella0"/>
              <w:jc w:val="center"/>
              <w:rPr>
                <w:color w:val="002060"/>
              </w:rPr>
            </w:pPr>
            <w:r w:rsidRPr="00FB590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FE15" w14:textId="77777777" w:rsidR="00444E81" w:rsidRPr="00FB5904" w:rsidRDefault="00444E81" w:rsidP="00CF36B8">
            <w:pPr>
              <w:pStyle w:val="rowtabella0"/>
              <w:jc w:val="center"/>
              <w:rPr>
                <w:color w:val="002060"/>
              </w:rPr>
            </w:pPr>
            <w:r w:rsidRPr="00FB5904">
              <w:rPr>
                <w:color w:val="002060"/>
              </w:rPr>
              <w:t>0</w:t>
            </w:r>
          </w:p>
        </w:tc>
      </w:tr>
      <w:tr w:rsidR="00444E81" w:rsidRPr="00FB5904" w14:paraId="266D8464"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2EFC71" w14:textId="77777777" w:rsidR="00444E81" w:rsidRPr="00FB5904" w:rsidRDefault="00444E81" w:rsidP="00CF36B8">
            <w:pPr>
              <w:pStyle w:val="rowtabella0"/>
              <w:rPr>
                <w:color w:val="002060"/>
              </w:rPr>
            </w:pPr>
            <w:r w:rsidRPr="00FB5904">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73A71" w14:textId="77777777" w:rsidR="00444E81" w:rsidRPr="00FB5904" w:rsidRDefault="00444E81" w:rsidP="00CF36B8">
            <w:pPr>
              <w:pStyle w:val="rowtabella0"/>
              <w:jc w:val="center"/>
              <w:rPr>
                <w:color w:val="002060"/>
              </w:rPr>
            </w:pPr>
            <w:r w:rsidRPr="00FB590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9CE27" w14:textId="77777777" w:rsidR="00444E81" w:rsidRPr="00FB5904" w:rsidRDefault="00444E81"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6847C" w14:textId="77777777" w:rsidR="00444E81" w:rsidRPr="00FB5904" w:rsidRDefault="00444E81" w:rsidP="00CF36B8">
            <w:pPr>
              <w:pStyle w:val="rowtabella0"/>
              <w:jc w:val="center"/>
              <w:rPr>
                <w:color w:val="002060"/>
              </w:rPr>
            </w:pPr>
            <w:r w:rsidRPr="00FB590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56C7B" w14:textId="77777777" w:rsidR="00444E81" w:rsidRPr="00FB5904" w:rsidRDefault="00444E81" w:rsidP="00CF36B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F5F95" w14:textId="77777777" w:rsidR="00444E81" w:rsidRPr="00FB5904" w:rsidRDefault="00444E81" w:rsidP="00CF36B8">
            <w:pPr>
              <w:pStyle w:val="rowtabella0"/>
              <w:jc w:val="center"/>
              <w:rPr>
                <w:color w:val="002060"/>
              </w:rPr>
            </w:pPr>
            <w:r w:rsidRPr="00FB59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2BA1D" w14:textId="77777777" w:rsidR="00444E81" w:rsidRPr="00FB5904" w:rsidRDefault="00444E81" w:rsidP="00CF36B8">
            <w:pPr>
              <w:pStyle w:val="rowtabella0"/>
              <w:jc w:val="center"/>
              <w:rPr>
                <w:color w:val="002060"/>
              </w:rPr>
            </w:pPr>
            <w:r w:rsidRPr="00FB5904">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A9C11" w14:textId="77777777" w:rsidR="00444E81" w:rsidRPr="00FB5904" w:rsidRDefault="00444E81" w:rsidP="00CF36B8">
            <w:pPr>
              <w:pStyle w:val="rowtabella0"/>
              <w:jc w:val="center"/>
              <w:rPr>
                <w:color w:val="002060"/>
              </w:rPr>
            </w:pPr>
            <w:r w:rsidRPr="00FB590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1EE20" w14:textId="77777777" w:rsidR="00444E81" w:rsidRPr="00FB5904" w:rsidRDefault="00444E81" w:rsidP="00CF36B8">
            <w:pPr>
              <w:pStyle w:val="rowtabella0"/>
              <w:jc w:val="center"/>
              <w:rPr>
                <w:color w:val="002060"/>
              </w:rPr>
            </w:pPr>
            <w:r w:rsidRPr="00FB590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91312" w14:textId="77777777" w:rsidR="00444E81" w:rsidRPr="00FB5904" w:rsidRDefault="00444E81" w:rsidP="00CF36B8">
            <w:pPr>
              <w:pStyle w:val="rowtabella0"/>
              <w:jc w:val="center"/>
              <w:rPr>
                <w:color w:val="002060"/>
              </w:rPr>
            </w:pPr>
            <w:r w:rsidRPr="00FB5904">
              <w:rPr>
                <w:color w:val="002060"/>
              </w:rPr>
              <w:t>0</w:t>
            </w:r>
          </w:p>
        </w:tc>
      </w:tr>
      <w:tr w:rsidR="00444E81" w:rsidRPr="00FB5904" w14:paraId="5BFA1046"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7CA4B4" w14:textId="77777777" w:rsidR="00444E81" w:rsidRPr="00FB5904" w:rsidRDefault="00444E81" w:rsidP="00CF36B8">
            <w:pPr>
              <w:pStyle w:val="rowtabella0"/>
              <w:rPr>
                <w:color w:val="002060"/>
              </w:rPr>
            </w:pPr>
            <w:r w:rsidRPr="00FB5904">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765F5" w14:textId="77777777" w:rsidR="00444E81" w:rsidRPr="00FB5904" w:rsidRDefault="00444E81" w:rsidP="00CF36B8">
            <w:pPr>
              <w:pStyle w:val="rowtabella0"/>
              <w:jc w:val="center"/>
              <w:rPr>
                <w:color w:val="002060"/>
              </w:rPr>
            </w:pPr>
            <w:r w:rsidRPr="00FB590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F364F" w14:textId="77777777" w:rsidR="00444E81" w:rsidRPr="00FB5904" w:rsidRDefault="00444E81"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3210F" w14:textId="77777777" w:rsidR="00444E81" w:rsidRPr="00FB5904" w:rsidRDefault="00444E81" w:rsidP="00CF36B8">
            <w:pPr>
              <w:pStyle w:val="rowtabella0"/>
              <w:jc w:val="center"/>
              <w:rPr>
                <w:color w:val="002060"/>
              </w:rPr>
            </w:pPr>
            <w:r w:rsidRPr="00FB59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8044F" w14:textId="77777777" w:rsidR="00444E81" w:rsidRPr="00FB5904" w:rsidRDefault="00444E81"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A0598" w14:textId="77777777" w:rsidR="00444E81" w:rsidRPr="00FB5904" w:rsidRDefault="00444E81" w:rsidP="00CF36B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6938" w14:textId="77777777" w:rsidR="00444E81" w:rsidRPr="00FB5904" w:rsidRDefault="00444E81" w:rsidP="00CF36B8">
            <w:pPr>
              <w:pStyle w:val="rowtabella0"/>
              <w:jc w:val="center"/>
              <w:rPr>
                <w:color w:val="002060"/>
              </w:rPr>
            </w:pPr>
            <w:r w:rsidRPr="00FB5904">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24A61" w14:textId="77777777" w:rsidR="00444E81" w:rsidRPr="00FB5904" w:rsidRDefault="00444E81" w:rsidP="00CF36B8">
            <w:pPr>
              <w:pStyle w:val="rowtabella0"/>
              <w:jc w:val="center"/>
              <w:rPr>
                <w:color w:val="002060"/>
              </w:rPr>
            </w:pPr>
            <w:r w:rsidRPr="00FB5904">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5E8F" w14:textId="77777777" w:rsidR="00444E81" w:rsidRPr="00FB5904" w:rsidRDefault="00444E81" w:rsidP="00CF36B8">
            <w:pPr>
              <w:pStyle w:val="rowtabella0"/>
              <w:jc w:val="center"/>
              <w:rPr>
                <w:color w:val="002060"/>
              </w:rPr>
            </w:pPr>
            <w:r w:rsidRPr="00FB59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4360A" w14:textId="77777777" w:rsidR="00444E81" w:rsidRPr="00FB5904" w:rsidRDefault="00444E81" w:rsidP="00CF36B8">
            <w:pPr>
              <w:pStyle w:val="rowtabella0"/>
              <w:jc w:val="center"/>
              <w:rPr>
                <w:color w:val="002060"/>
              </w:rPr>
            </w:pPr>
            <w:r w:rsidRPr="00FB5904">
              <w:rPr>
                <w:color w:val="002060"/>
              </w:rPr>
              <w:t>0</w:t>
            </w:r>
          </w:p>
        </w:tc>
      </w:tr>
      <w:tr w:rsidR="00444E81" w:rsidRPr="00FB5904" w14:paraId="00CF18CC"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4F2F4A" w14:textId="77777777" w:rsidR="00444E81" w:rsidRPr="00FB5904" w:rsidRDefault="00444E81" w:rsidP="00CF36B8">
            <w:pPr>
              <w:pStyle w:val="rowtabella0"/>
              <w:rPr>
                <w:color w:val="002060"/>
              </w:rPr>
            </w:pPr>
            <w:r w:rsidRPr="00FB5904">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E5E7" w14:textId="77777777" w:rsidR="00444E81" w:rsidRPr="00FB5904" w:rsidRDefault="00444E81" w:rsidP="00CF36B8">
            <w:pPr>
              <w:pStyle w:val="rowtabella0"/>
              <w:jc w:val="center"/>
              <w:rPr>
                <w:color w:val="002060"/>
              </w:rPr>
            </w:pPr>
            <w:r w:rsidRPr="00FB590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1955A" w14:textId="77777777" w:rsidR="00444E81" w:rsidRPr="00FB5904" w:rsidRDefault="00444E81"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B6DA5" w14:textId="77777777" w:rsidR="00444E81" w:rsidRPr="00FB5904" w:rsidRDefault="00444E81" w:rsidP="00CF36B8">
            <w:pPr>
              <w:pStyle w:val="rowtabella0"/>
              <w:jc w:val="center"/>
              <w:rPr>
                <w:color w:val="002060"/>
              </w:rPr>
            </w:pPr>
            <w:r w:rsidRPr="00FB59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2584" w14:textId="77777777" w:rsidR="00444E81" w:rsidRPr="00FB5904" w:rsidRDefault="00444E81" w:rsidP="00CF36B8">
            <w:pPr>
              <w:pStyle w:val="rowtabella0"/>
              <w:jc w:val="center"/>
              <w:rPr>
                <w:color w:val="002060"/>
              </w:rPr>
            </w:pPr>
            <w:r w:rsidRPr="00FB59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DF2E0" w14:textId="77777777" w:rsidR="00444E81" w:rsidRPr="00FB5904" w:rsidRDefault="00444E81" w:rsidP="00CF36B8">
            <w:pPr>
              <w:pStyle w:val="rowtabella0"/>
              <w:jc w:val="center"/>
              <w:rPr>
                <w:color w:val="002060"/>
              </w:rPr>
            </w:pPr>
            <w:r w:rsidRPr="00FB59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B3E83" w14:textId="77777777" w:rsidR="00444E81" w:rsidRPr="00FB5904" w:rsidRDefault="00444E81" w:rsidP="00CF36B8">
            <w:pPr>
              <w:pStyle w:val="rowtabella0"/>
              <w:jc w:val="center"/>
              <w:rPr>
                <w:color w:val="002060"/>
              </w:rPr>
            </w:pPr>
            <w:r w:rsidRPr="00FB5904">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9F7D7" w14:textId="77777777" w:rsidR="00444E81" w:rsidRPr="00FB5904" w:rsidRDefault="00444E81" w:rsidP="00CF36B8">
            <w:pPr>
              <w:pStyle w:val="rowtabella0"/>
              <w:jc w:val="center"/>
              <w:rPr>
                <w:color w:val="002060"/>
              </w:rPr>
            </w:pPr>
            <w:r w:rsidRPr="00FB590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5BB30" w14:textId="77777777" w:rsidR="00444E81" w:rsidRPr="00FB5904" w:rsidRDefault="00444E81"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AF03C" w14:textId="77777777" w:rsidR="00444E81" w:rsidRPr="00FB5904" w:rsidRDefault="00444E81" w:rsidP="00CF36B8">
            <w:pPr>
              <w:pStyle w:val="rowtabella0"/>
              <w:jc w:val="center"/>
              <w:rPr>
                <w:color w:val="002060"/>
              </w:rPr>
            </w:pPr>
            <w:r w:rsidRPr="00FB5904">
              <w:rPr>
                <w:color w:val="002060"/>
              </w:rPr>
              <w:t>0</w:t>
            </w:r>
          </w:p>
        </w:tc>
      </w:tr>
      <w:tr w:rsidR="00444E81" w:rsidRPr="00FB5904" w14:paraId="5F4274FE"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70C46" w14:textId="77777777" w:rsidR="00444E81" w:rsidRPr="00FB5904" w:rsidRDefault="00444E81" w:rsidP="00CF36B8">
            <w:pPr>
              <w:pStyle w:val="rowtabella0"/>
              <w:rPr>
                <w:color w:val="002060"/>
              </w:rPr>
            </w:pPr>
            <w:r w:rsidRPr="00FB590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E9BD1" w14:textId="77777777" w:rsidR="00444E81" w:rsidRPr="00FB5904" w:rsidRDefault="00444E81" w:rsidP="00CF36B8">
            <w:pPr>
              <w:pStyle w:val="rowtabella0"/>
              <w:jc w:val="center"/>
              <w:rPr>
                <w:color w:val="002060"/>
              </w:rPr>
            </w:pPr>
            <w:r w:rsidRPr="00FB590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C83B7" w14:textId="77777777" w:rsidR="00444E81" w:rsidRPr="00FB5904" w:rsidRDefault="00444E81"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60376" w14:textId="77777777" w:rsidR="00444E81" w:rsidRPr="00FB5904" w:rsidRDefault="00444E81"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F82A3" w14:textId="77777777" w:rsidR="00444E81" w:rsidRPr="00FB5904" w:rsidRDefault="00444E81" w:rsidP="00CF36B8">
            <w:pPr>
              <w:pStyle w:val="rowtabella0"/>
              <w:jc w:val="center"/>
              <w:rPr>
                <w:color w:val="002060"/>
              </w:rPr>
            </w:pPr>
            <w:r w:rsidRPr="00FB59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669A" w14:textId="77777777" w:rsidR="00444E81" w:rsidRPr="00FB5904" w:rsidRDefault="00444E81" w:rsidP="00CF36B8">
            <w:pPr>
              <w:pStyle w:val="rowtabella0"/>
              <w:jc w:val="center"/>
              <w:rPr>
                <w:color w:val="002060"/>
              </w:rPr>
            </w:pPr>
            <w:r w:rsidRPr="00FB59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4156A" w14:textId="77777777" w:rsidR="00444E81" w:rsidRPr="00FB5904" w:rsidRDefault="00444E81" w:rsidP="00CF36B8">
            <w:pPr>
              <w:pStyle w:val="rowtabella0"/>
              <w:jc w:val="center"/>
              <w:rPr>
                <w:color w:val="002060"/>
              </w:rPr>
            </w:pPr>
            <w:r w:rsidRPr="00FB5904">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63376" w14:textId="77777777" w:rsidR="00444E81" w:rsidRPr="00FB5904" w:rsidRDefault="00444E81" w:rsidP="00CF36B8">
            <w:pPr>
              <w:pStyle w:val="rowtabella0"/>
              <w:jc w:val="center"/>
              <w:rPr>
                <w:color w:val="002060"/>
              </w:rPr>
            </w:pPr>
            <w:r w:rsidRPr="00FB590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1194C" w14:textId="77777777" w:rsidR="00444E81" w:rsidRPr="00FB5904" w:rsidRDefault="00444E81" w:rsidP="00CF36B8">
            <w:pPr>
              <w:pStyle w:val="rowtabella0"/>
              <w:jc w:val="center"/>
              <w:rPr>
                <w:color w:val="002060"/>
              </w:rPr>
            </w:pPr>
            <w:r w:rsidRPr="00FB590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453DF" w14:textId="77777777" w:rsidR="00444E81" w:rsidRPr="00FB5904" w:rsidRDefault="00444E81" w:rsidP="00CF36B8">
            <w:pPr>
              <w:pStyle w:val="rowtabella0"/>
              <w:jc w:val="center"/>
              <w:rPr>
                <w:color w:val="002060"/>
              </w:rPr>
            </w:pPr>
            <w:r w:rsidRPr="00FB5904">
              <w:rPr>
                <w:color w:val="002060"/>
              </w:rPr>
              <w:t>0</w:t>
            </w:r>
          </w:p>
        </w:tc>
      </w:tr>
      <w:tr w:rsidR="00CC7238" w:rsidRPr="00FB5904" w14:paraId="644EF241"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tcPr>
          <w:p w14:paraId="19A7DED7" w14:textId="398C0808" w:rsidR="00CC7238" w:rsidRPr="00FB5904" w:rsidRDefault="00CC7238" w:rsidP="00CC7238">
            <w:pPr>
              <w:pStyle w:val="rowtabella0"/>
              <w:rPr>
                <w:color w:val="002060"/>
              </w:rPr>
            </w:pPr>
            <w:r w:rsidRPr="00FB590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C8EBC" w14:textId="4C1CE7B5" w:rsidR="00CC7238" w:rsidRPr="00FB5904" w:rsidRDefault="00CC7238" w:rsidP="00CC7238">
            <w:pPr>
              <w:pStyle w:val="rowtabella0"/>
              <w:jc w:val="center"/>
              <w:rPr>
                <w:color w:val="002060"/>
              </w:rPr>
            </w:pPr>
            <w:r w:rsidRPr="00FB590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C97B7" w14:textId="0BF1EB91" w:rsidR="00CC7238" w:rsidRPr="00FB5904" w:rsidRDefault="00CC7238" w:rsidP="00CC723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52404" w14:textId="5AE6C0DD" w:rsidR="00CC7238" w:rsidRPr="00FB5904" w:rsidRDefault="00CC7238" w:rsidP="00CC7238">
            <w:pPr>
              <w:pStyle w:val="rowtabella0"/>
              <w:jc w:val="center"/>
              <w:rPr>
                <w:color w:val="002060"/>
              </w:rPr>
            </w:pPr>
            <w:r w:rsidRPr="00FB59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F393CE" w14:textId="6181B80C" w:rsidR="00CC7238" w:rsidRPr="00FB5904" w:rsidRDefault="00CC7238" w:rsidP="00CC723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A2453" w14:textId="487E956D" w:rsidR="00CC7238" w:rsidRPr="00FB5904" w:rsidRDefault="00CC7238" w:rsidP="00CC723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03980" w14:textId="3B37541C" w:rsidR="00CC7238" w:rsidRPr="00FB5904" w:rsidRDefault="00CC7238" w:rsidP="00CC7238">
            <w:pPr>
              <w:pStyle w:val="rowtabella0"/>
              <w:jc w:val="center"/>
              <w:rPr>
                <w:color w:val="002060"/>
              </w:rPr>
            </w:pPr>
            <w:r w:rsidRPr="00FB590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3AC9EE" w14:textId="54A28405" w:rsidR="00CC7238" w:rsidRPr="00FB5904" w:rsidRDefault="00CC7238" w:rsidP="00CC7238">
            <w:pPr>
              <w:pStyle w:val="rowtabella0"/>
              <w:jc w:val="center"/>
              <w:rPr>
                <w:color w:val="002060"/>
              </w:rPr>
            </w:pPr>
            <w:r w:rsidRPr="00FB5904">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16EA0" w14:textId="79AFA973" w:rsidR="00CC7238" w:rsidRPr="00FB5904" w:rsidRDefault="00CC7238" w:rsidP="00CC723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DCEAE" w14:textId="6304A7B9" w:rsidR="00CC7238" w:rsidRPr="00FB5904" w:rsidRDefault="00CC7238" w:rsidP="00CC7238">
            <w:pPr>
              <w:pStyle w:val="rowtabella0"/>
              <w:jc w:val="center"/>
              <w:rPr>
                <w:color w:val="002060"/>
              </w:rPr>
            </w:pPr>
            <w:r w:rsidRPr="00FB5904">
              <w:rPr>
                <w:color w:val="002060"/>
              </w:rPr>
              <w:t>0</w:t>
            </w:r>
          </w:p>
        </w:tc>
      </w:tr>
      <w:tr w:rsidR="00CC7238" w:rsidRPr="00FB5904" w14:paraId="237CEFB2" w14:textId="77777777" w:rsidTr="00CC7238">
        <w:tc>
          <w:tcPr>
            <w:tcW w:w="5640" w:type="dxa"/>
            <w:tcBorders>
              <w:top w:val="nil"/>
              <w:left w:val="outset" w:sz="6" w:space="0" w:color="auto"/>
              <w:bottom w:val="nil"/>
              <w:right w:val="nil"/>
            </w:tcBorders>
            <w:tcMar>
              <w:top w:w="20" w:type="dxa"/>
              <w:left w:w="20" w:type="dxa"/>
              <w:bottom w:w="20" w:type="dxa"/>
              <w:right w:w="20" w:type="dxa"/>
            </w:tcMar>
            <w:vAlign w:val="center"/>
          </w:tcPr>
          <w:p w14:paraId="7A84595E" w14:textId="338272E5" w:rsidR="00CC7238" w:rsidRPr="00FB5904" w:rsidRDefault="00CC7238" w:rsidP="00CC7238">
            <w:pPr>
              <w:pStyle w:val="rowtabella0"/>
              <w:rPr>
                <w:color w:val="002060"/>
              </w:rPr>
            </w:pPr>
            <w:r w:rsidRPr="00FB5904">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569DA" w14:textId="2E7E9183" w:rsidR="00CC7238" w:rsidRPr="00FB5904" w:rsidRDefault="00CC7238" w:rsidP="00CC7238">
            <w:pPr>
              <w:pStyle w:val="rowtabella0"/>
              <w:jc w:val="center"/>
              <w:rPr>
                <w:color w:val="002060"/>
              </w:rPr>
            </w:pPr>
            <w:r w:rsidRPr="00FB590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AB007" w14:textId="48A11728" w:rsidR="00CC7238" w:rsidRPr="00FB5904" w:rsidRDefault="00CC7238" w:rsidP="00CC723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FE299" w14:textId="67024371" w:rsidR="00CC7238" w:rsidRPr="00FB5904" w:rsidRDefault="00CC7238" w:rsidP="00CC7238">
            <w:pPr>
              <w:pStyle w:val="rowtabella0"/>
              <w:jc w:val="center"/>
              <w:rPr>
                <w:color w:val="002060"/>
              </w:rPr>
            </w:pPr>
            <w:r w:rsidRPr="00FB59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4CA32" w14:textId="5CE22967" w:rsidR="00CC7238" w:rsidRPr="00FB5904" w:rsidRDefault="00CC7238" w:rsidP="00CC723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DA600" w14:textId="6B5B4F13" w:rsidR="00CC7238" w:rsidRPr="00FB5904" w:rsidRDefault="00CC7238" w:rsidP="00CC723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E60C90" w14:textId="28F57301" w:rsidR="00CC7238" w:rsidRPr="00FB5904" w:rsidRDefault="00CC7238" w:rsidP="00CC7238">
            <w:pPr>
              <w:pStyle w:val="rowtabella0"/>
              <w:jc w:val="center"/>
              <w:rPr>
                <w:color w:val="002060"/>
              </w:rPr>
            </w:pPr>
            <w:r w:rsidRPr="00FB590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CE3DA" w14:textId="6B49C4CD" w:rsidR="00CC7238" w:rsidRPr="00FB5904" w:rsidRDefault="00CC7238" w:rsidP="00CC7238">
            <w:pPr>
              <w:pStyle w:val="rowtabella0"/>
              <w:jc w:val="center"/>
              <w:rPr>
                <w:color w:val="002060"/>
              </w:rPr>
            </w:pPr>
            <w:r w:rsidRPr="00FB590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3DFFA1" w14:textId="080FEBB4" w:rsidR="00CC7238" w:rsidRPr="00FB5904" w:rsidRDefault="00CC7238" w:rsidP="00CC7238">
            <w:pPr>
              <w:pStyle w:val="rowtabella0"/>
              <w:jc w:val="center"/>
              <w:rPr>
                <w:color w:val="002060"/>
              </w:rPr>
            </w:pPr>
            <w:r w:rsidRPr="00FB59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84B0BB" w14:textId="65D21C59" w:rsidR="00CC7238" w:rsidRPr="00FB5904" w:rsidRDefault="00CC7238" w:rsidP="00CC7238">
            <w:pPr>
              <w:pStyle w:val="rowtabella0"/>
              <w:jc w:val="center"/>
              <w:rPr>
                <w:color w:val="002060"/>
              </w:rPr>
            </w:pPr>
            <w:r w:rsidRPr="00FB5904">
              <w:rPr>
                <w:color w:val="002060"/>
              </w:rPr>
              <w:t>0</w:t>
            </w:r>
          </w:p>
        </w:tc>
      </w:tr>
      <w:tr w:rsidR="00CC7238" w:rsidRPr="00FB5904" w14:paraId="7B53FE1F"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043983" w14:textId="77777777" w:rsidR="00CC7238" w:rsidRPr="00FB5904" w:rsidRDefault="00CC7238" w:rsidP="00CC7238">
            <w:pPr>
              <w:pStyle w:val="rowtabella0"/>
              <w:rPr>
                <w:color w:val="002060"/>
                <w:lang w:val="es-ES"/>
              </w:rPr>
            </w:pPr>
            <w:r w:rsidRPr="00FB590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F12C2" w14:textId="77777777" w:rsidR="00CC7238" w:rsidRPr="00FB5904" w:rsidRDefault="00CC7238" w:rsidP="00CC7238">
            <w:pPr>
              <w:pStyle w:val="rowtabella0"/>
              <w:jc w:val="center"/>
              <w:rPr>
                <w:color w:val="002060"/>
              </w:rPr>
            </w:pPr>
            <w:r w:rsidRPr="00FB590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70D9" w14:textId="77777777" w:rsidR="00CC7238" w:rsidRPr="00FB5904" w:rsidRDefault="00CC7238" w:rsidP="00CC723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FC8A" w14:textId="77777777" w:rsidR="00CC7238" w:rsidRPr="00FB5904" w:rsidRDefault="00CC7238" w:rsidP="00CC7238">
            <w:pPr>
              <w:pStyle w:val="rowtabella0"/>
              <w:jc w:val="center"/>
              <w:rPr>
                <w:color w:val="002060"/>
              </w:rPr>
            </w:pPr>
            <w:r w:rsidRPr="00FB59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D0D74" w14:textId="77777777" w:rsidR="00CC7238" w:rsidRPr="00FB5904" w:rsidRDefault="00CC7238" w:rsidP="00CC723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9F462" w14:textId="77777777" w:rsidR="00CC7238" w:rsidRPr="00FB5904" w:rsidRDefault="00CC7238" w:rsidP="00CC723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113E4" w14:textId="77777777" w:rsidR="00CC7238" w:rsidRPr="00FB5904" w:rsidRDefault="00CC7238" w:rsidP="00CC7238">
            <w:pPr>
              <w:pStyle w:val="rowtabella0"/>
              <w:jc w:val="center"/>
              <w:rPr>
                <w:color w:val="002060"/>
              </w:rPr>
            </w:pPr>
            <w:r w:rsidRPr="00FB5904">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4E5D2" w14:textId="77777777" w:rsidR="00CC7238" w:rsidRPr="00FB5904" w:rsidRDefault="00CC7238" w:rsidP="00CC7238">
            <w:pPr>
              <w:pStyle w:val="rowtabella0"/>
              <w:jc w:val="center"/>
              <w:rPr>
                <w:color w:val="002060"/>
              </w:rPr>
            </w:pPr>
            <w:r w:rsidRPr="00FB5904">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19AE2" w14:textId="77777777" w:rsidR="00CC7238" w:rsidRPr="00FB5904" w:rsidRDefault="00CC7238" w:rsidP="00CC7238">
            <w:pPr>
              <w:pStyle w:val="rowtabella0"/>
              <w:jc w:val="center"/>
              <w:rPr>
                <w:color w:val="002060"/>
              </w:rPr>
            </w:pPr>
            <w:r w:rsidRPr="00FB59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91AB" w14:textId="77777777" w:rsidR="00CC7238" w:rsidRPr="00FB5904" w:rsidRDefault="00CC7238" w:rsidP="00CC7238">
            <w:pPr>
              <w:pStyle w:val="rowtabella0"/>
              <w:jc w:val="center"/>
              <w:rPr>
                <w:color w:val="002060"/>
              </w:rPr>
            </w:pPr>
            <w:r w:rsidRPr="00FB5904">
              <w:rPr>
                <w:color w:val="002060"/>
              </w:rPr>
              <w:t>0</w:t>
            </w:r>
          </w:p>
        </w:tc>
      </w:tr>
      <w:tr w:rsidR="00CC7238" w:rsidRPr="00FB5904" w14:paraId="5A548549"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8E385" w14:textId="77777777" w:rsidR="00CC7238" w:rsidRPr="00FB5904" w:rsidRDefault="00CC7238" w:rsidP="00CC7238">
            <w:pPr>
              <w:pStyle w:val="rowtabella0"/>
              <w:rPr>
                <w:color w:val="002060"/>
              </w:rPr>
            </w:pPr>
            <w:r w:rsidRPr="00FB5904">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D53AF" w14:textId="77777777" w:rsidR="00CC7238" w:rsidRPr="00FB5904" w:rsidRDefault="00CC7238" w:rsidP="00CC7238">
            <w:pPr>
              <w:pStyle w:val="rowtabella0"/>
              <w:jc w:val="center"/>
              <w:rPr>
                <w:color w:val="002060"/>
              </w:rPr>
            </w:pPr>
            <w:r w:rsidRPr="00FB590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4FC5" w14:textId="77777777" w:rsidR="00CC7238" w:rsidRPr="00FB5904" w:rsidRDefault="00CC7238" w:rsidP="00CC723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10152" w14:textId="77777777" w:rsidR="00CC7238" w:rsidRPr="00FB5904" w:rsidRDefault="00CC7238" w:rsidP="00CC723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C8EF1" w14:textId="77777777" w:rsidR="00CC7238" w:rsidRPr="00FB5904" w:rsidRDefault="00CC7238" w:rsidP="00CC7238">
            <w:pPr>
              <w:pStyle w:val="rowtabella0"/>
              <w:jc w:val="center"/>
              <w:rPr>
                <w:color w:val="002060"/>
              </w:rPr>
            </w:pPr>
            <w:r w:rsidRPr="00FB59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47975" w14:textId="77777777" w:rsidR="00CC7238" w:rsidRPr="00FB5904" w:rsidRDefault="00CC7238" w:rsidP="00CC723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46966" w14:textId="77777777" w:rsidR="00CC7238" w:rsidRPr="00FB5904" w:rsidRDefault="00CC7238" w:rsidP="00CC7238">
            <w:pPr>
              <w:pStyle w:val="rowtabella0"/>
              <w:jc w:val="center"/>
              <w:rPr>
                <w:color w:val="002060"/>
              </w:rPr>
            </w:pPr>
            <w:r w:rsidRPr="00FB5904">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C5D78" w14:textId="77777777" w:rsidR="00CC7238" w:rsidRPr="00FB5904" w:rsidRDefault="00CC7238" w:rsidP="00CC7238">
            <w:pPr>
              <w:pStyle w:val="rowtabella0"/>
              <w:jc w:val="center"/>
              <w:rPr>
                <w:color w:val="002060"/>
              </w:rPr>
            </w:pPr>
            <w:r w:rsidRPr="00FB5904">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C89D" w14:textId="77777777" w:rsidR="00CC7238" w:rsidRPr="00FB5904" w:rsidRDefault="00CC7238" w:rsidP="00CC7238">
            <w:pPr>
              <w:pStyle w:val="rowtabella0"/>
              <w:jc w:val="center"/>
              <w:rPr>
                <w:color w:val="002060"/>
              </w:rPr>
            </w:pPr>
            <w:r w:rsidRPr="00FB59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F3155" w14:textId="77777777" w:rsidR="00CC7238" w:rsidRPr="00FB5904" w:rsidRDefault="00CC7238" w:rsidP="00CC7238">
            <w:pPr>
              <w:pStyle w:val="rowtabella0"/>
              <w:jc w:val="center"/>
              <w:rPr>
                <w:color w:val="002060"/>
              </w:rPr>
            </w:pPr>
            <w:r w:rsidRPr="00FB5904">
              <w:rPr>
                <w:color w:val="002060"/>
              </w:rPr>
              <w:t>0</w:t>
            </w:r>
          </w:p>
        </w:tc>
      </w:tr>
      <w:tr w:rsidR="00C371A7" w:rsidRPr="00FB5904" w14:paraId="213EB731"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tcPr>
          <w:p w14:paraId="21D2DCB6" w14:textId="454D339E" w:rsidR="00C371A7" w:rsidRPr="00FB5904" w:rsidRDefault="00C371A7" w:rsidP="00C371A7">
            <w:pPr>
              <w:pStyle w:val="rowtabella0"/>
              <w:rPr>
                <w:color w:val="002060"/>
              </w:rPr>
            </w:pPr>
            <w:r w:rsidRPr="00FB590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9FB8C" w14:textId="3DC202B3" w:rsidR="00C371A7" w:rsidRPr="00FB5904" w:rsidRDefault="00C371A7" w:rsidP="00C371A7">
            <w:pPr>
              <w:pStyle w:val="rowtabella0"/>
              <w:jc w:val="center"/>
              <w:rPr>
                <w:color w:val="002060"/>
              </w:rPr>
            </w:pPr>
            <w:r w:rsidRPr="00FB590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403FF" w14:textId="56EE5FBF" w:rsidR="00C371A7" w:rsidRPr="00FB5904" w:rsidRDefault="00C371A7" w:rsidP="00C371A7">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A3B2E" w14:textId="11DC109C" w:rsidR="00C371A7" w:rsidRPr="00FB5904" w:rsidRDefault="00C371A7" w:rsidP="00C371A7">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D42FB" w14:textId="4275EB91" w:rsidR="00C371A7" w:rsidRPr="00FB5904" w:rsidRDefault="00C371A7" w:rsidP="00C371A7">
            <w:pPr>
              <w:pStyle w:val="rowtabella0"/>
              <w:jc w:val="center"/>
              <w:rPr>
                <w:color w:val="002060"/>
              </w:rPr>
            </w:pPr>
            <w:r w:rsidRPr="00FB59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F66E8" w14:textId="40DAEAAC" w:rsidR="00C371A7" w:rsidRPr="00FB5904" w:rsidRDefault="00C371A7" w:rsidP="00C371A7">
            <w:pPr>
              <w:pStyle w:val="rowtabella0"/>
              <w:jc w:val="center"/>
              <w:rPr>
                <w:color w:val="002060"/>
              </w:rPr>
            </w:pPr>
            <w:r w:rsidRPr="00FB59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BB64F" w14:textId="2969AFE3" w:rsidR="00C371A7" w:rsidRPr="00FB5904" w:rsidRDefault="00C371A7" w:rsidP="00C371A7">
            <w:pPr>
              <w:pStyle w:val="rowtabella0"/>
              <w:jc w:val="center"/>
              <w:rPr>
                <w:color w:val="002060"/>
              </w:rPr>
            </w:pPr>
            <w:r w:rsidRPr="00FB5904">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DE158" w14:textId="568D646A" w:rsidR="00C371A7" w:rsidRPr="00FB5904" w:rsidRDefault="00C371A7" w:rsidP="00C371A7">
            <w:pPr>
              <w:pStyle w:val="rowtabella0"/>
              <w:jc w:val="center"/>
              <w:rPr>
                <w:color w:val="002060"/>
              </w:rPr>
            </w:pPr>
            <w:r w:rsidRPr="00FB5904">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AD559" w14:textId="09522541" w:rsidR="00C371A7" w:rsidRPr="00FB5904" w:rsidRDefault="00C371A7" w:rsidP="00C371A7">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76BC7" w14:textId="2F6BF3EC" w:rsidR="00C371A7" w:rsidRPr="00FB5904" w:rsidRDefault="00C371A7" w:rsidP="00C371A7">
            <w:pPr>
              <w:pStyle w:val="rowtabella0"/>
              <w:jc w:val="center"/>
              <w:rPr>
                <w:color w:val="002060"/>
              </w:rPr>
            </w:pPr>
            <w:r w:rsidRPr="00FB5904">
              <w:rPr>
                <w:color w:val="002060"/>
              </w:rPr>
              <w:t>0</w:t>
            </w:r>
          </w:p>
        </w:tc>
      </w:tr>
      <w:tr w:rsidR="00C371A7" w:rsidRPr="00FB5904" w14:paraId="6EECFD00"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A21A6" w14:textId="77777777" w:rsidR="00C371A7" w:rsidRPr="00FB5904" w:rsidRDefault="00C371A7" w:rsidP="00C371A7">
            <w:pPr>
              <w:pStyle w:val="rowtabella0"/>
              <w:rPr>
                <w:color w:val="002060"/>
              </w:rPr>
            </w:pPr>
            <w:r w:rsidRPr="00FB5904">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9DF3C" w14:textId="77777777" w:rsidR="00C371A7" w:rsidRPr="00FB5904" w:rsidRDefault="00C371A7" w:rsidP="00C371A7">
            <w:pPr>
              <w:pStyle w:val="rowtabella0"/>
              <w:jc w:val="center"/>
              <w:rPr>
                <w:color w:val="002060"/>
              </w:rPr>
            </w:pPr>
            <w:r w:rsidRPr="00FB590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5B314" w14:textId="77777777" w:rsidR="00C371A7" w:rsidRPr="00FB5904" w:rsidRDefault="00C371A7" w:rsidP="00C371A7">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3B52D" w14:textId="77777777" w:rsidR="00C371A7" w:rsidRPr="00FB5904" w:rsidRDefault="00C371A7" w:rsidP="00C371A7">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A2796" w14:textId="77777777" w:rsidR="00C371A7" w:rsidRPr="00FB5904" w:rsidRDefault="00C371A7" w:rsidP="00C371A7">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D6DBA" w14:textId="77777777" w:rsidR="00C371A7" w:rsidRPr="00FB5904" w:rsidRDefault="00C371A7" w:rsidP="00C371A7">
            <w:pPr>
              <w:pStyle w:val="rowtabella0"/>
              <w:jc w:val="center"/>
              <w:rPr>
                <w:color w:val="002060"/>
              </w:rPr>
            </w:pPr>
            <w:r w:rsidRPr="00FB59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746F1" w14:textId="77777777" w:rsidR="00C371A7" w:rsidRPr="00FB5904" w:rsidRDefault="00C371A7" w:rsidP="00C371A7">
            <w:pPr>
              <w:pStyle w:val="rowtabella0"/>
              <w:jc w:val="center"/>
              <w:rPr>
                <w:color w:val="002060"/>
              </w:rPr>
            </w:pPr>
            <w:r w:rsidRPr="00FB590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92FA0" w14:textId="77777777" w:rsidR="00C371A7" w:rsidRPr="00FB5904" w:rsidRDefault="00C371A7" w:rsidP="00C371A7">
            <w:pPr>
              <w:pStyle w:val="rowtabella0"/>
              <w:jc w:val="center"/>
              <w:rPr>
                <w:color w:val="002060"/>
              </w:rPr>
            </w:pPr>
            <w:r w:rsidRPr="00FB590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50BCA" w14:textId="77777777" w:rsidR="00C371A7" w:rsidRPr="00FB5904" w:rsidRDefault="00C371A7" w:rsidP="00C371A7">
            <w:pPr>
              <w:pStyle w:val="rowtabella0"/>
              <w:jc w:val="center"/>
              <w:rPr>
                <w:color w:val="002060"/>
              </w:rPr>
            </w:pPr>
            <w:r w:rsidRPr="00FB59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233E0" w14:textId="77777777" w:rsidR="00C371A7" w:rsidRPr="00FB5904" w:rsidRDefault="00C371A7" w:rsidP="00C371A7">
            <w:pPr>
              <w:pStyle w:val="rowtabella0"/>
              <w:jc w:val="center"/>
              <w:rPr>
                <w:color w:val="002060"/>
              </w:rPr>
            </w:pPr>
            <w:r w:rsidRPr="00FB5904">
              <w:rPr>
                <w:color w:val="002060"/>
              </w:rPr>
              <w:t>0</w:t>
            </w:r>
          </w:p>
        </w:tc>
      </w:tr>
      <w:tr w:rsidR="00C371A7" w:rsidRPr="00FB5904" w14:paraId="7B5799F1"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90E6B" w14:textId="77777777" w:rsidR="00C371A7" w:rsidRPr="00FB5904" w:rsidRDefault="00C371A7" w:rsidP="00C371A7">
            <w:pPr>
              <w:pStyle w:val="rowtabella0"/>
              <w:rPr>
                <w:color w:val="002060"/>
              </w:rPr>
            </w:pPr>
            <w:r w:rsidRPr="00FB5904">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AEEDC" w14:textId="77777777" w:rsidR="00C371A7" w:rsidRPr="00FB5904" w:rsidRDefault="00C371A7" w:rsidP="00C371A7">
            <w:pPr>
              <w:pStyle w:val="rowtabella0"/>
              <w:jc w:val="center"/>
              <w:rPr>
                <w:color w:val="002060"/>
              </w:rPr>
            </w:pPr>
            <w:r w:rsidRPr="00FB590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30C2" w14:textId="77777777" w:rsidR="00C371A7" w:rsidRPr="00FB5904" w:rsidRDefault="00C371A7" w:rsidP="00C371A7">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D5D38" w14:textId="77777777" w:rsidR="00C371A7" w:rsidRPr="00FB5904" w:rsidRDefault="00C371A7" w:rsidP="00C371A7">
            <w:pPr>
              <w:pStyle w:val="rowtabella0"/>
              <w:jc w:val="center"/>
              <w:rPr>
                <w:color w:val="002060"/>
              </w:rPr>
            </w:pPr>
            <w:r w:rsidRPr="00FB59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DDF8B" w14:textId="77777777" w:rsidR="00C371A7" w:rsidRPr="00FB5904" w:rsidRDefault="00C371A7" w:rsidP="00C371A7">
            <w:pPr>
              <w:pStyle w:val="rowtabella0"/>
              <w:jc w:val="center"/>
              <w:rPr>
                <w:color w:val="002060"/>
              </w:rPr>
            </w:pPr>
            <w:r w:rsidRPr="00FB59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5CC28" w14:textId="77777777" w:rsidR="00C371A7" w:rsidRPr="00FB5904" w:rsidRDefault="00C371A7" w:rsidP="00C371A7">
            <w:pPr>
              <w:pStyle w:val="rowtabella0"/>
              <w:jc w:val="center"/>
              <w:rPr>
                <w:color w:val="002060"/>
              </w:rPr>
            </w:pPr>
            <w:r w:rsidRPr="00FB59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139E" w14:textId="77777777" w:rsidR="00C371A7" w:rsidRPr="00FB5904" w:rsidRDefault="00C371A7" w:rsidP="00C371A7">
            <w:pPr>
              <w:pStyle w:val="rowtabella0"/>
              <w:jc w:val="center"/>
              <w:rPr>
                <w:color w:val="002060"/>
              </w:rPr>
            </w:pPr>
            <w:r w:rsidRPr="00FB5904">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5C41" w14:textId="77777777" w:rsidR="00C371A7" w:rsidRPr="00FB5904" w:rsidRDefault="00C371A7" w:rsidP="00C371A7">
            <w:pPr>
              <w:pStyle w:val="rowtabella0"/>
              <w:jc w:val="center"/>
              <w:rPr>
                <w:color w:val="002060"/>
              </w:rPr>
            </w:pPr>
            <w:r w:rsidRPr="00FB5904">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F0ADE" w14:textId="77777777" w:rsidR="00C371A7" w:rsidRPr="00FB5904" w:rsidRDefault="00C371A7" w:rsidP="00C371A7">
            <w:pPr>
              <w:pStyle w:val="rowtabella0"/>
              <w:jc w:val="center"/>
              <w:rPr>
                <w:color w:val="002060"/>
              </w:rPr>
            </w:pPr>
            <w:r w:rsidRPr="00FB590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0DE29" w14:textId="77777777" w:rsidR="00C371A7" w:rsidRPr="00FB5904" w:rsidRDefault="00C371A7" w:rsidP="00C371A7">
            <w:pPr>
              <w:pStyle w:val="rowtabella0"/>
              <w:jc w:val="center"/>
              <w:rPr>
                <w:color w:val="002060"/>
              </w:rPr>
            </w:pPr>
            <w:r w:rsidRPr="00FB5904">
              <w:rPr>
                <w:color w:val="002060"/>
              </w:rPr>
              <w:t>0</w:t>
            </w:r>
          </w:p>
        </w:tc>
      </w:tr>
      <w:tr w:rsidR="00C371A7" w:rsidRPr="00FB5904" w14:paraId="5E6CC3CC"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9A497" w14:textId="77777777" w:rsidR="00C371A7" w:rsidRPr="00FB5904" w:rsidRDefault="00C371A7" w:rsidP="00C371A7">
            <w:pPr>
              <w:pStyle w:val="rowtabella0"/>
              <w:rPr>
                <w:color w:val="002060"/>
              </w:rPr>
            </w:pPr>
            <w:r w:rsidRPr="00FB5904">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C2060" w14:textId="77777777" w:rsidR="00C371A7" w:rsidRPr="00FB5904" w:rsidRDefault="00C371A7" w:rsidP="00C371A7">
            <w:pPr>
              <w:pStyle w:val="rowtabella0"/>
              <w:jc w:val="center"/>
              <w:rPr>
                <w:color w:val="002060"/>
              </w:rPr>
            </w:pPr>
            <w:r w:rsidRPr="00FB59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2F5D0" w14:textId="77777777" w:rsidR="00C371A7" w:rsidRPr="00FB5904" w:rsidRDefault="00C371A7" w:rsidP="00C371A7">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D1EFA" w14:textId="77777777" w:rsidR="00C371A7" w:rsidRPr="00FB5904" w:rsidRDefault="00C371A7" w:rsidP="00C371A7">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A44BE" w14:textId="77777777" w:rsidR="00C371A7" w:rsidRPr="00FB5904" w:rsidRDefault="00C371A7" w:rsidP="00C371A7">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2AC2" w14:textId="77777777" w:rsidR="00C371A7" w:rsidRPr="00FB5904" w:rsidRDefault="00C371A7" w:rsidP="00C371A7">
            <w:pPr>
              <w:pStyle w:val="rowtabella0"/>
              <w:jc w:val="center"/>
              <w:rPr>
                <w:color w:val="002060"/>
              </w:rPr>
            </w:pPr>
            <w:r w:rsidRPr="00FB590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10029" w14:textId="77777777" w:rsidR="00C371A7" w:rsidRPr="00FB5904" w:rsidRDefault="00C371A7" w:rsidP="00C371A7">
            <w:pPr>
              <w:pStyle w:val="rowtabella0"/>
              <w:jc w:val="center"/>
              <w:rPr>
                <w:color w:val="002060"/>
              </w:rPr>
            </w:pPr>
            <w:r w:rsidRPr="00FB590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FFAC3" w14:textId="77777777" w:rsidR="00C371A7" w:rsidRPr="00FB5904" w:rsidRDefault="00C371A7" w:rsidP="00C371A7">
            <w:pPr>
              <w:pStyle w:val="rowtabella0"/>
              <w:jc w:val="center"/>
              <w:rPr>
                <w:color w:val="002060"/>
              </w:rPr>
            </w:pPr>
            <w:r w:rsidRPr="00FB5904">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3F649" w14:textId="77777777" w:rsidR="00C371A7" w:rsidRPr="00FB5904" w:rsidRDefault="00C371A7" w:rsidP="00C371A7">
            <w:pPr>
              <w:pStyle w:val="rowtabella0"/>
              <w:jc w:val="center"/>
              <w:rPr>
                <w:color w:val="002060"/>
              </w:rPr>
            </w:pPr>
            <w:r w:rsidRPr="00FB590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C3A7E" w14:textId="77777777" w:rsidR="00C371A7" w:rsidRPr="00FB5904" w:rsidRDefault="00C371A7" w:rsidP="00C371A7">
            <w:pPr>
              <w:pStyle w:val="rowtabella0"/>
              <w:jc w:val="center"/>
              <w:rPr>
                <w:color w:val="002060"/>
              </w:rPr>
            </w:pPr>
            <w:r w:rsidRPr="00FB5904">
              <w:rPr>
                <w:color w:val="002060"/>
              </w:rPr>
              <w:t>0</w:t>
            </w:r>
          </w:p>
        </w:tc>
      </w:tr>
      <w:tr w:rsidR="00C371A7" w:rsidRPr="00FB5904" w14:paraId="6B66057A" w14:textId="77777777" w:rsidTr="00CF36B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A042A7" w14:textId="77777777" w:rsidR="00C371A7" w:rsidRPr="00FB5904" w:rsidRDefault="00C371A7" w:rsidP="00C371A7">
            <w:pPr>
              <w:pStyle w:val="rowtabella0"/>
              <w:rPr>
                <w:color w:val="002060"/>
              </w:rPr>
            </w:pPr>
            <w:r w:rsidRPr="00FB5904">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9B677" w14:textId="77777777" w:rsidR="00C371A7" w:rsidRPr="00FB5904" w:rsidRDefault="00C371A7" w:rsidP="00C371A7">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DD1A" w14:textId="77777777" w:rsidR="00C371A7" w:rsidRPr="00FB5904" w:rsidRDefault="00C371A7" w:rsidP="00C371A7">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42189" w14:textId="77777777" w:rsidR="00C371A7" w:rsidRPr="00FB5904" w:rsidRDefault="00C371A7" w:rsidP="00C371A7">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5E9C" w14:textId="77777777" w:rsidR="00C371A7" w:rsidRPr="00FB5904" w:rsidRDefault="00C371A7" w:rsidP="00C371A7">
            <w:pPr>
              <w:pStyle w:val="rowtabella0"/>
              <w:jc w:val="center"/>
              <w:rPr>
                <w:color w:val="002060"/>
              </w:rPr>
            </w:pPr>
            <w:r w:rsidRPr="00FB59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5858" w14:textId="77777777" w:rsidR="00C371A7" w:rsidRPr="00FB5904" w:rsidRDefault="00C371A7" w:rsidP="00C371A7">
            <w:pPr>
              <w:pStyle w:val="rowtabella0"/>
              <w:jc w:val="center"/>
              <w:rPr>
                <w:color w:val="002060"/>
              </w:rPr>
            </w:pPr>
            <w:r w:rsidRPr="00FB590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B015C" w14:textId="77777777" w:rsidR="00C371A7" w:rsidRPr="00FB5904" w:rsidRDefault="00C371A7" w:rsidP="00C371A7">
            <w:pPr>
              <w:pStyle w:val="rowtabella0"/>
              <w:jc w:val="center"/>
              <w:rPr>
                <w:color w:val="002060"/>
              </w:rPr>
            </w:pPr>
            <w:r w:rsidRPr="00FB590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F4A6" w14:textId="77777777" w:rsidR="00C371A7" w:rsidRPr="00FB5904" w:rsidRDefault="00C371A7" w:rsidP="00C371A7">
            <w:pPr>
              <w:pStyle w:val="rowtabella0"/>
              <w:jc w:val="center"/>
              <w:rPr>
                <w:color w:val="002060"/>
              </w:rPr>
            </w:pPr>
            <w:r w:rsidRPr="00FB5904">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5010" w14:textId="77777777" w:rsidR="00C371A7" w:rsidRPr="00FB5904" w:rsidRDefault="00C371A7" w:rsidP="00C371A7">
            <w:pPr>
              <w:pStyle w:val="rowtabella0"/>
              <w:jc w:val="center"/>
              <w:rPr>
                <w:color w:val="002060"/>
              </w:rPr>
            </w:pPr>
            <w:r w:rsidRPr="00FB590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11B6E" w14:textId="77777777" w:rsidR="00C371A7" w:rsidRPr="00FB5904" w:rsidRDefault="00C371A7" w:rsidP="00C371A7">
            <w:pPr>
              <w:pStyle w:val="rowtabella0"/>
              <w:jc w:val="center"/>
              <w:rPr>
                <w:color w:val="002060"/>
              </w:rPr>
            </w:pPr>
            <w:r w:rsidRPr="00FB5904">
              <w:rPr>
                <w:color w:val="002060"/>
              </w:rPr>
              <w:t>0</w:t>
            </w:r>
          </w:p>
        </w:tc>
      </w:tr>
    </w:tbl>
    <w:p w14:paraId="23831BA2" w14:textId="77777777" w:rsidR="00444E81" w:rsidRDefault="00444E81" w:rsidP="006F53CC">
      <w:pPr>
        <w:pStyle w:val="breakline"/>
        <w:rPr>
          <w:color w:val="002060"/>
        </w:rPr>
      </w:pPr>
    </w:p>
    <w:p w14:paraId="00C1D790" w14:textId="77777777" w:rsidR="00CC7238" w:rsidRPr="00A071E2" w:rsidRDefault="00CC7238" w:rsidP="00CC7238">
      <w:pPr>
        <w:pStyle w:val="sottotitolocampionato10"/>
        <w:rPr>
          <w:i/>
          <w:iCs/>
          <w:color w:val="002060"/>
        </w:rPr>
      </w:pPr>
      <w:r w:rsidRPr="00A071E2">
        <w:rPr>
          <w:i/>
          <w:iCs/>
          <w:color w:val="002060"/>
        </w:rPr>
        <w:t>STRALCIO CLASSIFICA AVULSA</w:t>
      </w:r>
    </w:p>
    <w:p w14:paraId="27775334" w14:textId="77777777" w:rsidR="00CC7238" w:rsidRPr="0058433B" w:rsidRDefault="00CC7238" w:rsidP="00CC7238">
      <w:pPr>
        <w:pStyle w:val="breakline"/>
        <w:rPr>
          <w:rFonts w:eastAsiaTheme="minorEastAsia"/>
          <w:color w:val="002060"/>
        </w:rPr>
      </w:pPr>
    </w:p>
    <w:p w14:paraId="27BFCBF5" w14:textId="77777777" w:rsidR="00CC7238" w:rsidRPr="00A071E2" w:rsidRDefault="00CC7238" w:rsidP="00CC7238">
      <w:pPr>
        <w:pStyle w:val="breakline"/>
        <w:rPr>
          <w:rFonts w:ascii="Courier New" w:hAnsi="Courier New" w:cs="Courier New"/>
          <w:color w:val="002060"/>
        </w:rPr>
      </w:pPr>
      <w:r w:rsidRPr="00A071E2">
        <w:rPr>
          <w:rFonts w:ascii="Courier New" w:hAnsi="Courier New" w:cs="Courier New"/>
          <w:color w:val="002060"/>
        </w:rPr>
        <w:t>*==================================================================================================================================*</w:t>
      </w:r>
    </w:p>
    <w:p w14:paraId="040041B9" w14:textId="77777777" w:rsidR="00CC7238" w:rsidRPr="00A071E2" w:rsidRDefault="00CC7238" w:rsidP="00CC7238">
      <w:pPr>
        <w:pStyle w:val="breakline"/>
        <w:rPr>
          <w:rFonts w:ascii="Courier New" w:hAnsi="Courier New" w:cs="Courier New"/>
          <w:color w:val="002060"/>
        </w:rPr>
      </w:pPr>
      <w:r w:rsidRPr="00A071E2">
        <w:rPr>
          <w:rFonts w:ascii="Courier New" w:hAnsi="Courier New" w:cs="Courier New"/>
          <w:color w:val="002060"/>
        </w:rPr>
        <w:t xml:space="preserve">*                                     I    CLASSIFICA   GENERALE               I    C L A S </w:t>
      </w:r>
      <w:proofErr w:type="spellStart"/>
      <w:r w:rsidRPr="00A071E2">
        <w:rPr>
          <w:rFonts w:ascii="Courier New" w:hAnsi="Courier New" w:cs="Courier New"/>
          <w:color w:val="002060"/>
        </w:rPr>
        <w:t>S</w:t>
      </w:r>
      <w:proofErr w:type="spellEnd"/>
      <w:r w:rsidRPr="00A071E2">
        <w:rPr>
          <w:rFonts w:ascii="Courier New" w:hAnsi="Courier New" w:cs="Courier New"/>
          <w:color w:val="002060"/>
        </w:rPr>
        <w:t xml:space="preserve"> I F I C A    </w:t>
      </w:r>
      <w:proofErr w:type="spellStart"/>
      <w:r w:rsidRPr="00A071E2">
        <w:rPr>
          <w:rFonts w:ascii="Courier New" w:hAnsi="Courier New" w:cs="Courier New"/>
          <w:color w:val="002060"/>
        </w:rPr>
        <w:t>A</w:t>
      </w:r>
      <w:proofErr w:type="spellEnd"/>
      <w:r w:rsidRPr="00A071E2">
        <w:rPr>
          <w:rFonts w:ascii="Courier New" w:hAnsi="Courier New" w:cs="Courier New"/>
          <w:color w:val="002060"/>
        </w:rPr>
        <w:t xml:space="preserve"> V U L S A             I</w:t>
      </w:r>
    </w:p>
    <w:p w14:paraId="18E60B85" w14:textId="77777777" w:rsidR="00CC7238" w:rsidRPr="00A071E2" w:rsidRDefault="00CC7238" w:rsidP="00CC7238">
      <w:pPr>
        <w:pStyle w:val="breakline"/>
        <w:rPr>
          <w:rFonts w:ascii="Courier New" w:hAnsi="Courier New" w:cs="Courier New"/>
          <w:color w:val="002060"/>
        </w:rPr>
      </w:pPr>
      <w:r w:rsidRPr="00A071E2">
        <w:rPr>
          <w:rFonts w:ascii="Courier New" w:hAnsi="Courier New" w:cs="Courier New"/>
          <w:color w:val="002060"/>
        </w:rPr>
        <w:t>*==================================================================================================================================*</w:t>
      </w:r>
    </w:p>
    <w:p w14:paraId="4C54BD14" w14:textId="77777777" w:rsidR="00CC7238" w:rsidRPr="00A071E2" w:rsidRDefault="00CC7238" w:rsidP="00CC7238">
      <w:pPr>
        <w:pStyle w:val="breakline"/>
        <w:rPr>
          <w:rFonts w:ascii="Courier New" w:hAnsi="Courier New" w:cs="Courier New"/>
          <w:color w:val="002060"/>
        </w:rPr>
      </w:pPr>
      <w:r w:rsidRPr="00A071E2">
        <w:rPr>
          <w:rFonts w:ascii="Courier New" w:hAnsi="Courier New" w:cs="Courier New"/>
          <w:color w:val="002060"/>
        </w:rPr>
        <w:t xml:space="preserve">I     </w:t>
      </w:r>
      <w:proofErr w:type="spellStart"/>
      <w:r w:rsidRPr="00A071E2">
        <w:rPr>
          <w:rFonts w:ascii="Courier New" w:hAnsi="Courier New" w:cs="Courier New"/>
          <w:color w:val="002060"/>
        </w:rPr>
        <w:t>Societa'</w:t>
      </w:r>
      <w:proofErr w:type="spellEnd"/>
      <w:r w:rsidRPr="00A071E2">
        <w:rPr>
          <w:rFonts w:ascii="Courier New" w:hAnsi="Courier New" w:cs="Courier New"/>
          <w:color w:val="002060"/>
        </w:rPr>
        <w:t xml:space="preserve">                        I </w:t>
      </w:r>
      <w:proofErr w:type="gramStart"/>
      <w:r w:rsidRPr="00A071E2">
        <w:rPr>
          <w:rFonts w:ascii="Courier New" w:hAnsi="Courier New" w:cs="Courier New"/>
          <w:color w:val="002060"/>
        </w:rPr>
        <w:t>PN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GC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VI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PE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NL !</w:t>
      </w:r>
      <w:proofErr w:type="gramEnd"/>
      <w:r w:rsidRPr="00A071E2">
        <w:rPr>
          <w:rFonts w:ascii="Courier New" w:hAnsi="Courier New" w:cs="Courier New"/>
          <w:color w:val="002060"/>
        </w:rPr>
        <w:t xml:space="preserve"> G.F! G.S! DIF I </w:t>
      </w:r>
      <w:proofErr w:type="gramStart"/>
      <w:r w:rsidRPr="00A071E2">
        <w:rPr>
          <w:rFonts w:ascii="Courier New" w:hAnsi="Courier New" w:cs="Courier New"/>
          <w:color w:val="002060"/>
        </w:rPr>
        <w:t>PN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GI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VI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PE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NL !</w:t>
      </w:r>
      <w:proofErr w:type="gramEnd"/>
      <w:r w:rsidRPr="00A071E2">
        <w:rPr>
          <w:rFonts w:ascii="Courier New" w:hAnsi="Courier New" w:cs="Courier New"/>
          <w:color w:val="002060"/>
        </w:rPr>
        <w:t xml:space="preserve"> G.F! G.S!  </w:t>
      </w:r>
      <w:proofErr w:type="gramStart"/>
      <w:r w:rsidRPr="00A071E2">
        <w:rPr>
          <w:rFonts w:ascii="Courier New" w:hAnsi="Courier New" w:cs="Courier New"/>
          <w:color w:val="002060"/>
        </w:rPr>
        <w:t xml:space="preserve">DIF!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p>
    <w:p w14:paraId="69E67C98" w14:textId="77777777" w:rsidR="00CC7238" w:rsidRPr="00A071E2" w:rsidRDefault="00CC7238" w:rsidP="00CC7238">
      <w:pPr>
        <w:pStyle w:val="breakline"/>
        <w:rPr>
          <w:rFonts w:ascii="Courier New" w:hAnsi="Courier New" w:cs="Courier New"/>
          <w:color w:val="002060"/>
        </w:rPr>
      </w:pPr>
      <w:r w:rsidRPr="00A071E2">
        <w:rPr>
          <w:rFonts w:ascii="Courier New" w:hAnsi="Courier New" w:cs="Courier New"/>
          <w:color w:val="002060"/>
        </w:rPr>
        <w:t xml:space="preserve">I                                     </w:t>
      </w:r>
      <w:proofErr w:type="spellStart"/>
      <w:r w:rsidRPr="00A071E2">
        <w:rPr>
          <w:rFonts w:ascii="Courier New" w:hAnsi="Courier New" w:cs="Courier New"/>
          <w:color w:val="002060"/>
        </w:rPr>
        <w:t>I</w:t>
      </w:r>
      <w:proofErr w:type="spell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w:t>
      </w:r>
    </w:p>
    <w:p w14:paraId="4A46D0F3" w14:textId="77777777" w:rsidR="00CC7238" w:rsidRPr="00A071E2" w:rsidRDefault="00CC7238" w:rsidP="00CC7238">
      <w:pPr>
        <w:pStyle w:val="breakline"/>
        <w:rPr>
          <w:rFonts w:ascii="Courier New" w:hAnsi="Courier New" w:cs="Courier New"/>
          <w:color w:val="002060"/>
        </w:rPr>
      </w:pPr>
      <w:r w:rsidRPr="00A071E2">
        <w:rPr>
          <w:rFonts w:ascii="Courier New" w:hAnsi="Courier New" w:cs="Courier New"/>
          <w:color w:val="002060"/>
        </w:rPr>
        <w:t>*----------------------------------------------------------------------------------------------------------------------------------*</w:t>
      </w:r>
    </w:p>
    <w:p w14:paraId="19CACC2D" w14:textId="77777777" w:rsidR="00CC7238" w:rsidRPr="00A071E2" w:rsidRDefault="00CC7238" w:rsidP="00CC7238">
      <w:pPr>
        <w:pStyle w:val="breakline"/>
        <w:rPr>
          <w:rFonts w:ascii="Courier New" w:hAnsi="Courier New" w:cs="Courier New"/>
          <w:color w:val="002060"/>
        </w:rPr>
      </w:pPr>
      <w:r w:rsidRPr="00A071E2">
        <w:rPr>
          <w:rFonts w:ascii="Courier New" w:hAnsi="Courier New" w:cs="Courier New"/>
          <w:color w:val="002060"/>
        </w:rPr>
        <w:t xml:space="preserve">I                                     </w:t>
      </w:r>
      <w:proofErr w:type="spellStart"/>
      <w:r w:rsidRPr="00A071E2">
        <w:rPr>
          <w:rFonts w:ascii="Courier New" w:hAnsi="Courier New" w:cs="Courier New"/>
          <w:color w:val="002060"/>
        </w:rPr>
        <w:t>I</w:t>
      </w:r>
      <w:proofErr w:type="spell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w:t>
      </w:r>
    </w:p>
    <w:p w14:paraId="75061D3F" w14:textId="77777777" w:rsidR="00CC7238" w:rsidRPr="00CC7238" w:rsidRDefault="00CC7238" w:rsidP="00CC7238">
      <w:pPr>
        <w:pStyle w:val="breakline"/>
        <w:rPr>
          <w:rFonts w:ascii="Courier New" w:hAnsi="Courier New" w:cs="Courier New"/>
          <w:color w:val="002060"/>
        </w:rPr>
      </w:pPr>
      <w:r w:rsidRPr="00CC7238">
        <w:rPr>
          <w:rFonts w:ascii="Courier New" w:hAnsi="Courier New" w:cs="Courier New"/>
          <w:color w:val="002060"/>
        </w:rPr>
        <w:t xml:space="preserve">!  </w:t>
      </w:r>
      <w:proofErr w:type="gramStart"/>
      <w:r w:rsidRPr="00CC7238">
        <w:rPr>
          <w:rFonts w:ascii="Courier New" w:hAnsi="Courier New" w:cs="Courier New"/>
          <w:color w:val="002060"/>
        </w:rPr>
        <w:t>3  A</w:t>
      </w:r>
      <w:proofErr w:type="gramEnd"/>
      <w:r w:rsidRPr="00CC7238">
        <w:rPr>
          <w:rFonts w:ascii="Courier New" w:hAnsi="Courier New" w:cs="Courier New"/>
          <w:color w:val="002060"/>
        </w:rPr>
        <w:t>.P.</w:t>
      </w:r>
      <w:proofErr w:type="gramStart"/>
      <w:r w:rsidRPr="00CC7238">
        <w:rPr>
          <w:rFonts w:ascii="Courier New" w:hAnsi="Courier New" w:cs="Courier New"/>
          <w:color w:val="002060"/>
        </w:rPr>
        <w:t>D.CERRETO</w:t>
      </w:r>
      <w:proofErr w:type="gramEnd"/>
      <w:r w:rsidRPr="00CC7238">
        <w:rPr>
          <w:rFonts w:ascii="Courier New" w:hAnsi="Courier New" w:cs="Courier New"/>
          <w:color w:val="002060"/>
        </w:rPr>
        <w:t xml:space="preserve"> D ESI ASD         I </w:t>
      </w:r>
      <w:proofErr w:type="gramStart"/>
      <w:r w:rsidRPr="00CC7238">
        <w:rPr>
          <w:rFonts w:ascii="Courier New" w:hAnsi="Courier New" w:cs="Courier New"/>
          <w:color w:val="002060"/>
        </w:rPr>
        <w:t>44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26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14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10 !</w:t>
      </w:r>
      <w:proofErr w:type="gramEnd"/>
      <w:r w:rsidRPr="00CC7238">
        <w:rPr>
          <w:rFonts w:ascii="Courier New" w:hAnsi="Courier New" w:cs="Courier New"/>
          <w:color w:val="002060"/>
        </w:rPr>
        <w:t xml:space="preserve">  2 !</w:t>
      </w:r>
      <w:proofErr w:type="gramStart"/>
      <w:r w:rsidRPr="00CC7238">
        <w:rPr>
          <w:rFonts w:ascii="Courier New" w:hAnsi="Courier New" w:cs="Courier New"/>
          <w:color w:val="002060"/>
        </w:rPr>
        <w:t>111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97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14  I</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4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2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1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1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10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8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2  !</w:t>
      </w:r>
      <w:proofErr w:type="gramEnd"/>
      <w:r w:rsidRPr="00CC7238">
        <w:rPr>
          <w:rFonts w:ascii="Courier New" w:hAnsi="Courier New" w:cs="Courier New"/>
          <w:color w:val="002060"/>
        </w:rPr>
        <w:t xml:space="preserve">          I</w:t>
      </w:r>
    </w:p>
    <w:p w14:paraId="069CFF7D" w14:textId="77777777" w:rsidR="00CC7238" w:rsidRPr="00CC7238" w:rsidRDefault="00CC7238" w:rsidP="00CC7238">
      <w:pPr>
        <w:pStyle w:val="breakline"/>
        <w:rPr>
          <w:rFonts w:ascii="Courier New" w:hAnsi="Courier New" w:cs="Courier New"/>
          <w:color w:val="002060"/>
        </w:rPr>
      </w:pPr>
      <w:r w:rsidRPr="00CC7238">
        <w:rPr>
          <w:rFonts w:ascii="Courier New" w:hAnsi="Courier New" w:cs="Courier New"/>
          <w:color w:val="002060"/>
        </w:rPr>
        <w:t xml:space="preserve">I                                     </w:t>
      </w:r>
      <w:proofErr w:type="spellStart"/>
      <w:r w:rsidRPr="00CC7238">
        <w:rPr>
          <w:rFonts w:ascii="Courier New" w:hAnsi="Courier New" w:cs="Courier New"/>
          <w:color w:val="002060"/>
        </w:rPr>
        <w:t>I</w:t>
      </w:r>
      <w:proofErr w:type="spell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I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I</w:t>
      </w:r>
    </w:p>
    <w:p w14:paraId="2B520E8A" w14:textId="77777777" w:rsidR="00CC7238" w:rsidRDefault="00CC7238" w:rsidP="00CC7238">
      <w:pPr>
        <w:pStyle w:val="breakline"/>
        <w:rPr>
          <w:rFonts w:ascii="Courier New" w:hAnsi="Courier New" w:cs="Courier New"/>
          <w:color w:val="002060"/>
        </w:rPr>
      </w:pPr>
      <w:r w:rsidRPr="00CC7238">
        <w:rPr>
          <w:rFonts w:ascii="Courier New" w:hAnsi="Courier New" w:cs="Courier New"/>
          <w:color w:val="002060"/>
        </w:rPr>
        <w:t xml:space="preserve">!  </w:t>
      </w:r>
      <w:proofErr w:type="gramStart"/>
      <w:r w:rsidRPr="00CC7238">
        <w:rPr>
          <w:rFonts w:ascii="Courier New" w:hAnsi="Courier New" w:cs="Courier New"/>
          <w:color w:val="002060"/>
        </w:rPr>
        <w:t>4  A</w:t>
      </w:r>
      <w:proofErr w:type="gramEnd"/>
      <w:r w:rsidRPr="00CC7238">
        <w:rPr>
          <w:rFonts w:ascii="Courier New" w:hAnsi="Courier New" w:cs="Courier New"/>
          <w:color w:val="002060"/>
        </w:rPr>
        <w:t>.S.</w:t>
      </w:r>
      <w:proofErr w:type="gramStart"/>
      <w:r w:rsidRPr="00CC7238">
        <w:rPr>
          <w:rFonts w:ascii="Courier New" w:hAnsi="Courier New" w:cs="Courier New"/>
          <w:color w:val="002060"/>
        </w:rPr>
        <w:t>D.ACSS</w:t>
      </w:r>
      <w:proofErr w:type="gramEnd"/>
      <w:r w:rsidRPr="00CC7238">
        <w:rPr>
          <w:rFonts w:ascii="Courier New" w:hAnsi="Courier New" w:cs="Courier New"/>
          <w:color w:val="002060"/>
        </w:rPr>
        <w:t xml:space="preserve"> MONDOLFO C5          I </w:t>
      </w:r>
      <w:proofErr w:type="gramStart"/>
      <w:r w:rsidRPr="00CC7238">
        <w:rPr>
          <w:rFonts w:ascii="Courier New" w:hAnsi="Courier New" w:cs="Courier New"/>
          <w:color w:val="002060"/>
        </w:rPr>
        <w:t>44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26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13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8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5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93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82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11  I</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1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2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 xml:space="preserve">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1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1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8 !</w:t>
      </w:r>
      <w:proofErr w:type="gramEnd"/>
      <w:r w:rsidRPr="00CC7238">
        <w:rPr>
          <w:rFonts w:ascii="Courier New" w:hAnsi="Courier New" w:cs="Courier New"/>
          <w:color w:val="002060"/>
        </w:rPr>
        <w:t xml:space="preserve"> </w:t>
      </w:r>
      <w:proofErr w:type="gramStart"/>
      <w:r w:rsidRPr="00CC7238">
        <w:rPr>
          <w:rFonts w:ascii="Courier New" w:hAnsi="Courier New" w:cs="Courier New"/>
          <w:color w:val="002060"/>
        </w:rPr>
        <w:t>10 !</w:t>
      </w:r>
      <w:proofErr w:type="gramEnd"/>
      <w:r w:rsidRPr="00CC7238">
        <w:rPr>
          <w:rFonts w:ascii="Courier New" w:hAnsi="Courier New" w:cs="Courier New"/>
          <w:color w:val="002060"/>
        </w:rPr>
        <w:t xml:space="preserve">  2- !          I</w:t>
      </w:r>
    </w:p>
    <w:p w14:paraId="78B69EA0" w14:textId="6EFA3BB7" w:rsidR="00C371A7" w:rsidRDefault="00CC7238" w:rsidP="00C371A7">
      <w:pPr>
        <w:pStyle w:val="breakline"/>
        <w:rPr>
          <w:rFonts w:ascii="Courier New" w:hAnsi="Courier New" w:cs="Courier New"/>
          <w:color w:val="002060"/>
        </w:rPr>
      </w:pPr>
      <w:r w:rsidRPr="00A071E2">
        <w:rPr>
          <w:rFonts w:ascii="Courier New" w:hAnsi="Courier New" w:cs="Courier New"/>
          <w:color w:val="002060"/>
        </w:rPr>
        <w:t xml:space="preserve">I                                     </w:t>
      </w:r>
      <w:proofErr w:type="spellStart"/>
      <w:r w:rsidRPr="00A071E2">
        <w:rPr>
          <w:rFonts w:ascii="Courier New" w:hAnsi="Courier New" w:cs="Courier New"/>
          <w:color w:val="002060"/>
        </w:rPr>
        <w:t>I</w:t>
      </w:r>
      <w:proofErr w:type="spell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w:t>
      </w:r>
    </w:p>
    <w:p w14:paraId="0A8FF989" w14:textId="41B33398" w:rsidR="00C371A7" w:rsidRDefault="00C371A7" w:rsidP="00C371A7">
      <w:pPr>
        <w:pStyle w:val="breakline"/>
        <w:rPr>
          <w:rFonts w:ascii="Courier New" w:hAnsi="Courier New" w:cs="Courier New"/>
          <w:color w:val="002060"/>
        </w:rPr>
      </w:pPr>
      <w:r w:rsidRPr="00A071E2">
        <w:rPr>
          <w:rFonts w:ascii="Courier New" w:hAnsi="Courier New" w:cs="Courier New"/>
          <w:color w:val="002060"/>
        </w:rPr>
        <w:t xml:space="preserve">I                                     </w:t>
      </w:r>
      <w:proofErr w:type="spellStart"/>
      <w:r w:rsidRPr="00A071E2">
        <w:rPr>
          <w:rFonts w:ascii="Courier New" w:hAnsi="Courier New" w:cs="Courier New"/>
          <w:color w:val="002060"/>
        </w:rPr>
        <w:t>I</w:t>
      </w:r>
      <w:proofErr w:type="spell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w:t>
      </w:r>
    </w:p>
    <w:p w14:paraId="59596EC6" w14:textId="07F62FAF" w:rsidR="00C371A7" w:rsidRDefault="00C371A7" w:rsidP="00C371A7">
      <w:pPr>
        <w:pStyle w:val="breakline"/>
        <w:rPr>
          <w:rFonts w:ascii="Courier New" w:hAnsi="Courier New" w:cs="Courier New"/>
          <w:color w:val="002060"/>
        </w:rPr>
      </w:pPr>
      <w:r w:rsidRPr="00A071E2">
        <w:rPr>
          <w:rFonts w:ascii="Courier New" w:hAnsi="Courier New" w:cs="Courier New"/>
          <w:color w:val="002060"/>
        </w:rPr>
        <w:t xml:space="preserve">I                                     </w:t>
      </w:r>
      <w:proofErr w:type="spellStart"/>
      <w:r w:rsidRPr="00A071E2">
        <w:rPr>
          <w:rFonts w:ascii="Courier New" w:hAnsi="Courier New" w:cs="Courier New"/>
          <w:color w:val="002060"/>
        </w:rPr>
        <w:t>I</w:t>
      </w:r>
      <w:proofErr w:type="spell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w:t>
      </w:r>
    </w:p>
    <w:p w14:paraId="29948D87" w14:textId="6104301C" w:rsidR="00C371A7" w:rsidRPr="00C371A7" w:rsidRDefault="00C371A7" w:rsidP="00C371A7">
      <w:pPr>
        <w:pStyle w:val="breakline"/>
        <w:rPr>
          <w:rFonts w:ascii="Courier New" w:hAnsi="Courier New" w:cs="Courier New"/>
          <w:color w:val="002060"/>
        </w:rPr>
      </w:pPr>
      <w:r w:rsidRPr="00C371A7">
        <w:rPr>
          <w:rFonts w:ascii="Courier New" w:hAnsi="Courier New" w:cs="Courier New"/>
          <w:color w:val="002060"/>
        </w:rPr>
        <w:t xml:space="preserve">! </w:t>
      </w:r>
      <w:proofErr w:type="gramStart"/>
      <w:r w:rsidRPr="00C371A7">
        <w:rPr>
          <w:rFonts w:ascii="Courier New" w:hAnsi="Courier New" w:cs="Courier New"/>
          <w:color w:val="002060"/>
        </w:rPr>
        <w:t>10  U.S.</w:t>
      </w:r>
      <w:proofErr w:type="gramEnd"/>
      <w:r w:rsidRPr="00C371A7">
        <w:rPr>
          <w:rFonts w:ascii="Courier New" w:hAnsi="Courier New" w:cs="Courier New"/>
          <w:color w:val="002060"/>
        </w:rPr>
        <w:t xml:space="preserve">  TRE TORRI A.S.D.          I </w:t>
      </w:r>
      <w:proofErr w:type="gramStart"/>
      <w:r w:rsidRPr="00C371A7">
        <w:rPr>
          <w:rFonts w:ascii="Courier New" w:hAnsi="Courier New" w:cs="Courier New"/>
          <w:color w:val="002060"/>
        </w:rPr>
        <w:t>34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26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11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14 !</w:t>
      </w:r>
      <w:proofErr w:type="gramEnd"/>
      <w:r w:rsidRPr="00C371A7">
        <w:rPr>
          <w:rFonts w:ascii="Courier New" w:hAnsi="Courier New" w:cs="Courier New"/>
          <w:color w:val="002060"/>
        </w:rPr>
        <w:t xml:space="preserve">  1 !101 !</w:t>
      </w:r>
      <w:proofErr w:type="gramStart"/>
      <w:r w:rsidRPr="00C371A7">
        <w:rPr>
          <w:rFonts w:ascii="Courier New" w:hAnsi="Courier New" w:cs="Courier New"/>
          <w:color w:val="002060"/>
        </w:rPr>
        <w:t>105 !</w:t>
      </w:r>
      <w:proofErr w:type="gramEnd"/>
      <w:r w:rsidRPr="00C371A7">
        <w:rPr>
          <w:rFonts w:ascii="Courier New" w:hAnsi="Courier New" w:cs="Courier New"/>
          <w:color w:val="002060"/>
        </w:rPr>
        <w:t xml:space="preserve">  4- </w:t>
      </w:r>
      <w:proofErr w:type="gramStart"/>
      <w:r w:rsidRPr="00C371A7">
        <w:rPr>
          <w:rFonts w:ascii="Courier New" w:hAnsi="Courier New" w:cs="Courier New"/>
          <w:color w:val="002060"/>
        </w:rPr>
        <w:t>I  4</w:t>
      </w:r>
      <w:proofErr w:type="gramEnd"/>
      <w:r w:rsidRPr="00C371A7">
        <w:rPr>
          <w:rFonts w:ascii="Courier New" w:hAnsi="Courier New" w:cs="Courier New"/>
          <w:color w:val="002060"/>
        </w:rPr>
        <w:t xml:space="preserve"> !  </w:t>
      </w:r>
      <w:proofErr w:type="gramStart"/>
      <w:r w:rsidRPr="00C371A7">
        <w:rPr>
          <w:rFonts w:ascii="Courier New" w:hAnsi="Courier New" w:cs="Courier New"/>
          <w:color w:val="002060"/>
        </w:rPr>
        <w:t>2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1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1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8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6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2  !</w:t>
      </w:r>
      <w:proofErr w:type="gramEnd"/>
      <w:r w:rsidRPr="00C371A7">
        <w:rPr>
          <w:rFonts w:ascii="Courier New" w:hAnsi="Courier New" w:cs="Courier New"/>
          <w:color w:val="002060"/>
        </w:rPr>
        <w:t xml:space="preserve">          I</w:t>
      </w:r>
    </w:p>
    <w:p w14:paraId="43064BA2" w14:textId="77777777" w:rsidR="00C371A7" w:rsidRPr="00C371A7" w:rsidRDefault="00C371A7" w:rsidP="00C371A7">
      <w:pPr>
        <w:pStyle w:val="breakline"/>
        <w:rPr>
          <w:rFonts w:ascii="Courier New" w:hAnsi="Courier New" w:cs="Courier New"/>
          <w:color w:val="002060"/>
        </w:rPr>
      </w:pPr>
      <w:r w:rsidRPr="00C371A7">
        <w:rPr>
          <w:rFonts w:ascii="Courier New" w:hAnsi="Courier New" w:cs="Courier New"/>
          <w:color w:val="002060"/>
        </w:rPr>
        <w:t xml:space="preserve">I                                     </w:t>
      </w:r>
      <w:proofErr w:type="spellStart"/>
      <w:r w:rsidRPr="00C371A7">
        <w:rPr>
          <w:rFonts w:ascii="Courier New" w:hAnsi="Courier New" w:cs="Courier New"/>
          <w:color w:val="002060"/>
        </w:rPr>
        <w:t>I</w:t>
      </w:r>
      <w:proofErr w:type="spell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I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I</w:t>
      </w:r>
    </w:p>
    <w:p w14:paraId="63906CA7" w14:textId="77777777" w:rsidR="00C371A7" w:rsidRPr="00C371A7" w:rsidRDefault="00C371A7" w:rsidP="00C371A7">
      <w:pPr>
        <w:pStyle w:val="breakline"/>
        <w:rPr>
          <w:rFonts w:ascii="Courier New" w:hAnsi="Courier New" w:cs="Courier New"/>
          <w:color w:val="002060"/>
        </w:rPr>
      </w:pPr>
      <w:r w:rsidRPr="00C371A7">
        <w:rPr>
          <w:rFonts w:ascii="Courier New" w:hAnsi="Courier New" w:cs="Courier New"/>
          <w:color w:val="002060"/>
        </w:rPr>
        <w:t xml:space="preserve">! </w:t>
      </w:r>
      <w:proofErr w:type="gramStart"/>
      <w:r w:rsidRPr="00C371A7">
        <w:rPr>
          <w:rFonts w:ascii="Courier New" w:hAnsi="Courier New" w:cs="Courier New"/>
          <w:color w:val="002060"/>
        </w:rPr>
        <w:t>11  A.S.D.U.S.</w:t>
      </w:r>
      <w:proofErr w:type="gramEnd"/>
      <w:r w:rsidRPr="00C371A7">
        <w:rPr>
          <w:rFonts w:ascii="Courier New" w:hAnsi="Courier New" w:cs="Courier New"/>
          <w:color w:val="002060"/>
        </w:rPr>
        <w:t xml:space="preserve"> FORTUNA FANO         I </w:t>
      </w:r>
      <w:proofErr w:type="gramStart"/>
      <w:r w:rsidRPr="00C371A7">
        <w:rPr>
          <w:rFonts w:ascii="Courier New" w:hAnsi="Courier New" w:cs="Courier New"/>
          <w:color w:val="002060"/>
        </w:rPr>
        <w:t>34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26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10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12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4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71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72 !</w:t>
      </w:r>
      <w:proofErr w:type="gramEnd"/>
      <w:r w:rsidRPr="00C371A7">
        <w:rPr>
          <w:rFonts w:ascii="Courier New" w:hAnsi="Courier New" w:cs="Courier New"/>
          <w:color w:val="002060"/>
        </w:rPr>
        <w:t xml:space="preserve">  1- </w:t>
      </w:r>
      <w:proofErr w:type="gramStart"/>
      <w:r w:rsidRPr="00C371A7">
        <w:rPr>
          <w:rFonts w:ascii="Courier New" w:hAnsi="Courier New" w:cs="Courier New"/>
          <w:color w:val="002060"/>
        </w:rPr>
        <w:t>I  1</w:t>
      </w:r>
      <w:proofErr w:type="gramEnd"/>
      <w:r w:rsidRPr="00C371A7">
        <w:rPr>
          <w:rFonts w:ascii="Courier New" w:hAnsi="Courier New" w:cs="Courier New"/>
          <w:color w:val="002060"/>
        </w:rPr>
        <w:t xml:space="preserve"> !  </w:t>
      </w:r>
      <w:proofErr w:type="gramStart"/>
      <w:r w:rsidRPr="00C371A7">
        <w:rPr>
          <w:rFonts w:ascii="Courier New" w:hAnsi="Courier New" w:cs="Courier New"/>
          <w:color w:val="002060"/>
        </w:rPr>
        <w:t>2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 xml:space="preserve">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1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1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6 !</w:t>
      </w:r>
      <w:proofErr w:type="gramEnd"/>
      <w:r w:rsidRPr="00C371A7">
        <w:rPr>
          <w:rFonts w:ascii="Courier New" w:hAnsi="Courier New" w:cs="Courier New"/>
          <w:color w:val="002060"/>
        </w:rPr>
        <w:t xml:space="preserve">  </w:t>
      </w:r>
      <w:proofErr w:type="gramStart"/>
      <w:r w:rsidRPr="00C371A7">
        <w:rPr>
          <w:rFonts w:ascii="Courier New" w:hAnsi="Courier New" w:cs="Courier New"/>
          <w:color w:val="002060"/>
        </w:rPr>
        <w:t>8 !</w:t>
      </w:r>
      <w:proofErr w:type="gramEnd"/>
      <w:r w:rsidRPr="00C371A7">
        <w:rPr>
          <w:rFonts w:ascii="Courier New" w:hAnsi="Courier New" w:cs="Courier New"/>
          <w:color w:val="002060"/>
        </w:rPr>
        <w:t xml:space="preserve">  2- !          I</w:t>
      </w:r>
    </w:p>
    <w:p w14:paraId="7879EAEE" w14:textId="77777777" w:rsidR="00C371A7" w:rsidRPr="00A071E2" w:rsidRDefault="00C371A7" w:rsidP="00C371A7">
      <w:pPr>
        <w:pStyle w:val="breakline"/>
        <w:rPr>
          <w:rFonts w:ascii="Courier New" w:hAnsi="Courier New" w:cs="Courier New"/>
          <w:color w:val="002060"/>
        </w:rPr>
      </w:pPr>
      <w:r w:rsidRPr="00A071E2">
        <w:rPr>
          <w:rFonts w:ascii="Courier New" w:hAnsi="Courier New" w:cs="Courier New"/>
          <w:color w:val="002060"/>
        </w:rPr>
        <w:t xml:space="preserve">I                                     </w:t>
      </w:r>
      <w:proofErr w:type="spellStart"/>
      <w:r w:rsidRPr="00A071E2">
        <w:rPr>
          <w:rFonts w:ascii="Courier New" w:hAnsi="Courier New" w:cs="Courier New"/>
          <w:color w:val="002060"/>
        </w:rPr>
        <w:t>I</w:t>
      </w:r>
      <w:proofErr w:type="spell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w:t>
      </w:r>
    </w:p>
    <w:p w14:paraId="22BE7CAE" w14:textId="5B779BA8" w:rsidR="00CC7238" w:rsidRDefault="00CC7238" w:rsidP="00CC7238">
      <w:pPr>
        <w:pStyle w:val="breakline"/>
        <w:rPr>
          <w:rFonts w:ascii="Courier New" w:hAnsi="Courier New" w:cs="Courier New"/>
          <w:color w:val="002060"/>
        </w:rPr>
      </w:pPr>
      <w:r w:rsidRPr="00A071E2">
        <w:rPr>
          <w:rFonts w:ascii="Courier New" w:hAnsi="Courier New" w:cs="Courier New"/>
          <w:color w:val="002060"/>
        </w:rPr>
        <w:t>*==================================================================================================================================*</w:t>
      </w:r>
    </w:p>
    <w:p w14:paraId="5F137DE9" w14:textId="77777777" w:rsidR="00C371A7" w:rsidRDefault="00C371A7" w:rsidP="00CC7238">
      <w:pPr>
        <w:pStyle w:val="breakline"/>
        <w:rPr>
          <w:rFonts w:ascii="Courier New" w:hAnsi="Courier New" w:cs="Courier New"/>
          <w:color w:val="002060"/>
        </w:rPr>
      </w:pPr>
    </w:p>
    <w:p w14:paraId="7EC63356" w14:textId="77777777" w:rsidR="00CC7238" w:rsidRPr="00046569" w:rsidRDefault="00CC7238" w:rsidP="00CC7238">
      <w:pPr>
        <w:pStyle w:val="titoloprinc0"/>
        <w:rPr>
          <w:color w:val="002060"/>
        </w:rPr>
      </w:pPr>
      <w:r>
        <w:rPr>
          <w:color w:val="002060"/>
        </w:rPr>
        <w:t>PLAY OFF</w:t>
      </w:r>
    </w:p>
    <w:p w14:paraId="7BE0EBE2" w14:textId="77777777" w:rsidR="00CC7238" w:rsidRDefault="00CC7238" w:rsidP="006F53CC">
      <w:pPr>
        <w:pStyle w:val="breakline"/>
        <w:rPr>
          <w:color w:val="002060"/>
        </w:rPr>
      </w:pPr>
    </w:p>
    <w:p w14:paraId="4D445FB4" w14:textId="77777777" w:rsidR="00CC7238" w:rsidRPr="000E1DEE" w:rsidRDefault="00CC7238" w:rsidP="00CC7238">
      <w:pPr>
        <w:rPr>
          <w:rFonts w:ascii="Arial" w:hAnsi="Arial" w:cs="Arial"/>
          <w:color w:val="002060"/>
          <w:sz w:val="22"/>
          <w:szCs w:val="22"/>
        </w:rPr>
      </w:pPr>
      <w:r w:rsidRPr="000E1DEE">
        <w:rPr>
          <w:rFonts w:ascii="Arial" w:hAnsi="Arial" w:cs="Arial"/>
          <w:color w:val="002060"/>
          <w:sz w:val="22"/>
          <w:szCs w:val="22"/>
        </w:rPr>
        <w:t>L’individuazione delle squadre seconde classificate avviene con le seguenti modalità e secondo la seguente formula:</w:t>
      </w:r>
    </w:p>
    <w:p w14:paraId="531866F0" w14:textId="77777777" w:rsidR="00CC7238" w:rsidRDefault="00CC7238" w:rsidP="00CC7238">
      <w:pPr>
        <w:numPr>
          <w:ilvl w:val="0"/>
          <w:numId w:val="30"/>
        </w:numPr>
        <w:rPr>
          <w:rFonts w:ascii="Arial" w:hAnsi="Arial" w:cs="Arial"/>
          <w:color w:val="002060"/>
          <w:sz w:val="22"/>
          <w:szCs w:val="22"/>
        </w:rPr>
      </w:pPr>
      <w:r w:rsidRPr="000E1DEE">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w:t>
      </w:r>
      <w:proofErr w:type="gramStart"/>
      <w:r w:rsidRPr="000E1DEE">
        <w:rPr>
          <w:rFonts w:ascii="Arial" w:hAnsi="Arial" w:cs="Arial"/>
          <w:color w:val="002060"/>
          <w:sz w:val="22"/>
          <w:szCs w:val="22"/>
        </w:rPr>
        <w:t>2</w:t>
      </w:r>
      <w:proofErr w:type="gramEnd"/>
      <w:r w:rsidRPr="000E1DEE">
        <w:rPr>
          <w:rFonts w:ascii="Arial" w:hAnsi="Arial" w:cs="Arial"/>
          <w:color w:val="002060"/>
          <w:sz w:val="22"/>
          <w:szCs w:val="22"/>
        </w:rPr>
        <w:t xml:space="preserve"> tempi supplementari; </w:t>
      </w:r>
      <w:r w:rsidRPr="000E1DEE">
        <w:rPr>
          <w:rFonts w:ascii="Arial" w:hAnsi="Arial" w:cs="Arial"/>
          <w:color w:val="002060"/>
          <w:sz w:val="22"/>
          <w:szCs w:val="22"/>
        </w:rPr>
        <w:lastRenderedPageBreak/>
        <w:t xml:space="preserve">persistendo ulteriore parità risulterà vincente la squadra che gioca in casa o che deve ritenersi tale; </w:t>
      </w:r>
    </w:p>
    <w:p w14:paraId="4DE9CBF3" w14:textId="77777777" w:rsidR="00C371A7" w:rsidRDefault="00C371A7" w:rsidP="00C371A7">
      <w:pPr>
        <w:pStyle w:val="Paragrafoelenco"/>
        <w:rPr>
          <w:rFonts w:ascii="Arial" w:hAnsi="Arial" w:cs="Arial"/>
          <w:b/>
          <w:iCs/>
          <w:color w:val="002060"/>
          <w:sz w:val="22"/>
          <w:szCs w:val="22"/>
        </w:rPr>
      </w:pPr>
    </w:p>
    <w:p w14:paraId="6D2F9EF7" w14:textId="2A03D2A1" w:rsidR="00C371A7" w:rsidRPr="00314462" w:rsidRDefault="00C371A7" w:rsidP="00C371A7">
      <w:pPr>
        <w:pStyle w:val="Paragrafoelenco"/>
        <w:jc w:val="center"/>
        <w:rPr>
          <w:rFonts w:ascii="Arial" w:hAnsi="Arial" w:cs="Arial"/>
          <w:b/>
          <w:iCs/>
          <w:color w:val="002060"/>
          <w:sz w:val="22"/>
          <w:szCs w:val="22"/>
        </w:rPr>
      </w:pPr>
      <w:r>
        <w:rPr>
          <w:rFonts w:ascii="Arial" w:hAnsi="Arial" w:cs="Arial"/>
          <w:b/>
          <w:iCs/>
          <w:color w:val="002060"/>
          <w:sz w:val="22"/>
          <w:szCs w:val="22"/>
        </w:rPr>
        <w:t>BAYER CAPPUCCINI</w:t>
      </w:r>
      <w:r w:rsidRPr="00314462">
        <w:rPr>
          <w:rFonts w:ascii="Arial" w:hAnsi="Arial" w:cs="Arial"/>
          <w:b/>
          <w:iCs/>
          <w:color w:val="002060"/>
          <w:sz w:val="22"/>
          <w:szCs w:val="22"/>
        </w:rPr>
        <w:t xml:space="preserve"> QUALIFICATO ALLA FINALE PLAY-OFF PER EFFETTO DEL DISTACCO PARI O SUPERIORE AI 10 PUNTI DALLA QUINTA CLASSIFICATA</w:t>
      </w:r>
      <w:r>
        <w:rPr>
          <w:rFonts w:ascii="Arial" w:hAnsi="Arial" w:cs="Arial"/>
          <w:b/>
          <w:iCs/>
          <w:color w:val="002060"/>
          <w:sz w:val="22"/>
          <w:szCs w:val="22"/>
        </w:rPr>
        <w:t xml:space="preserve"> MONTELUPONE CALCIO A 5</w:t>
      </w:r>
    </w:p>
    <w:p w14:paraId="2F606336" w14:textId="77777777" w:rsidR="00C371A7" w:rsidRPr="000E1DEE" w:rsidRDefault="00C371A7" w:rsidP="00C371A7">
      <w:pPr>
        <w:ind w:left="720"/>
        <w:rPr>
          <w:rFonts w:ascii="Arial" w:hAnsi="Arial" w:cs="Arial"/>
          <w:color w:val="002060"/>
          <w:sz w:val="22"/>
          <w:szCs w:val="22"/>
        </w:rPr>
      </w:pPr>
    </w:p>
    <w:p w14:paraId="6A31EA43" w14:textId="77777777" w:rsidR="00CC7238" w:rsidRDefault="00CC7238" w:rsidP="00CC7238">
      <w:pPr>
        <w:numPr>
          <w:ilvl w:val="0"/>
          <w:numId w:val="30"/>
        </w:numPr>
        <w:rPr>
          <w:rFonts w:ascii="Arial" w:hAnsi="Arial" w:cs="Arial"/>
          <w:color w:val="002060"/>
          <w:sz w:val="22"/>
          <w:szCs w:val="22"/>
        </w:rPr>
      </w:pPr>
      <w:r w:rsidRPr="000E1DEE">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0E1DEE">
        <w:rPr>
          <w:rFonts w:ascii="Arial" w:hAnsi="Arial" w:cs="Arial"/>
          <w:color w:val="002060"/>
          <w:sz w:val="22"/>
          <w:szCs w:val="22"/>
        </w:rPr>
        <w:t>2</w:t>
      </w:r>
      <w:proofErr w:type="gramEnd"/>
      <w:r w:rsidRPr="000E1DEE">
        <w:rPr>
          <w:rFonts w:ascii="Arial" w:hAnsi="Arial" w:cs="Arial"/>
          <w:color w:val="002060"/>
          <w:sz w:val="22"/>
          <w:szCs w:val="22"/>
        </w:rPr>
        <w:t xml:space="preserve"> tempi supplementari; persistendo ulteriore parità risulterà vincente la squadra che gioca in casa, o che deve ritenersi tale;</w:t>
      </w:r>
    </w:p>
    <w:p w14:paraId="7A0E2893" w14:textId="77777777" w:rsidR="00C371A7" w:rsidRDefault="00C371A7" w:rsidP="00C371A7">
      <w:pPr>
        <w:ind w:left="720"/>
        <w:rPr>
          <w:rFonts w:ascii="Arial" w:hAnsi="Arial" w:cs="Arial"/>
          <w:color w:val="002060"/>
          <w:sz w:val="22"/>
          <w:szCs w:val="22"/>
        </w:rPr>
      </w:pPr>
    </w:p>
    <w:p w14:paraId="6CD1C49B" w14:textId="05358238" w:rsidR="00C371A7" w:rsidRDefault="00C371A7" w:rsidP="00C371A7">
      <w:pPr>
        <w:ind w:left="720"/>
        <w:jc w:val="center"/>
        <w:rPr>
          <w:rFonts w:ascii="Arial" w:hAnsi="Arial" w:cs="Arial"/>
          <w:b/>
          <w:bCs/>
          <w:color w:val="002060"/>
          <w:sz w:val="22"/>
          <w:szCs w:val="22"/>
        </w:rPr>
      </w:pPr>
      <w:r>
        <w:rPr>
          <w:rFonts w:ascii="Arial" w:hAnsi="Arial" w:cs="Arial"/>
          <w:b/>
          <w:bCs/>
          <w:color w:val="002060"/>
          <w:sz w:val="22"/>
          <w:szCs w:val="22"/>
        </w:rPr>
        <w:t>CERRETO D’ESI ASD – ACSS MONDOLFO C5</w:t>
      </w:r>
    </w:p>
    <w:p w14:paraId="01E1D4C2" w14:textId="77777777" w:rsidR="00C371A7" w:rsidRPr="00314462" w:rsidRDefault="00C371A7" w:rsidP="00C371A7">
      <w:pPr>
        <w:ind w:left="720"/>
        <w:jc w:val="center"/>
        <w:rPr>
          <w:rFonts w:ascii="Arial" w:hAnsi="Arial" w:cs="Arial"/>
          <w:b/>
          <w:bCs/>
          <w:i/>
          <w:iCs/>
          <w:color w:val="002060"/>
          <w:sz w:val="22"/>
          <w:szCs w:val="22"/>
        </w:rPr>
      </w:pPr>
      <w:r>
        <w:rPr>
          <w:rFonts w:ascii="Arial" w:hAnsi="Arial" w:cs="Arial"/>
          <w:b/>
          <w:bCs/>
          <w:i/>
          <w:iCs/>
          <w:color w:val="002060"/>
          <w:sz w:val="22"/>
          <w:szCs w:val="22"/>
        </w:rPr>
        <w:t>Lunedì 04</w:t>
      </w:r>
      <w:r w:rsidRPr="00314462">
        <w:rPr>
          <w:rFonts w:ascii="Arial" w:hAnsi="Arial" w:cs="Arial"/>
          <w:b/>
          <w:bCs/>
          <w:i/>
          <w:iCs/>
          <w:color w:val="002060"/>
          <w:sz w:val="22"/>
          <w:szCs w:val="22"/>
        </w:rPr>
        <w:t>/05/202</w:t>
      </w:r>
      <w:r>
        <w:rPr>
          <w:rFonts w:ascii="Arial" w:hAnsi="Arial" w:cs="Arial"/>
          <w:b/>
          <w:bCs/>
          <w:i/>
          <w:iCs/>
          <w:color w:val="002060"/>
          <w:sz w:val="22"/>
          <w:szCs w:val="22"/>
        </w:rPr>
        <w:t>6</w:t>
      </w:r>
      <w:r w:rsidRPr="00314462">
        <w:rPr>
          <w:rFonts w:ascii="Arial" w:hAnsi="Arial" w:cs="Arial"/>
          <w:b/>
          <w:bCs/>
          <w:i/>
          <w:iCs/>
          <w:color w:val="002060"/>
          <w:sz w:val="22"/>
          <w:szCs w:val="22"/>
        </w:rPr>
        <w:t>, ore 21:45</w:t>
      </w:r>
    </w:p>
    <w:p w14:paraId="4987764A" w14:textId="77777777" w:rsidR="00C371A7" w:rsidRPr="000E1DEE" w:rsidRDefault="00C371A7" w:rsidP="00C371A7">
      <w:pPr>
        <w:ind w:left="720"/>
        <w:rPr>
          <w:rFonts w:ascii="Arial" w:hAnsi="Arial" w:cs="Arial"/>
          <w:color w:val="002060"/>
          <w:sz w:val="22"/>
          <w:szCs w:val="22"/>
        </w:rPr>
      </w:pPr>
    </w:p>
    <w:p w14:paraId="2F1FDFF9" w14:textId="77777777" w:rsidR="00CC7238" w:rsidRPr="000E1DEE" w:rsidRDefault="00CC7238" w:rsidP="00CC7238">
      <w:pPr>
        <w:numPr>
          <w:ilvl w:val="0"/>
          <w:numId w:val="30"/>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74E00D26" w14:textId="77777777" w:rsidR="00CC7238" w:rsidRPr="00546731" w:rsidRDefault="00CC7238" w:rsidP="00CC7238">
      <w:pPr>
        <w:pStyle w:val="Corpodeltesto2"/>
        <w:spacing w:after="0" w:line="240" w:lineRule="auto"/>
        <w:rPr>
          <w:rFonts w:ascii="Arial" w:hAnsi="Arial" w:cs="Arial"/>
          <w:color w:val="002060"/>
        </w:rPr>
      </w:pPr>
    </w:p>
    <w:p w14:paraId="526565C3" w14:textId="628C4D79" w:rsidR="00CC7238" w:rsidRDefault="00CC7238" w:rsidP="00CC7238">
      <w:pPr>
        <w:pStyle w:val="Corpodeltesto2"/>
        <w:spacing w:after="0" w:line="240" w:lineRule="auto"/>
        <w:jc w:val="both"/>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w:t>
      </w:r>
      <w:r w:rsidR="00C371A7">
        <w:rPr>
          <w:rFonts w:ascii="Arial" w:hAnsi="Arial" w:cs="Arial"/>
          <w:b/>
          <w:color w:val="002060"/>
          <w:sz w:val="22"/>
          <w:szCs w:val="22"/>
        </w:rPr>
        <w:t>c</w:t>
      </w:r>
      <w:r w:rsidRPr="00546731">
        <w:rPr>
          <w:rFonts w:ascii="Arial" w:hAnsi="Arial" w:cs="Arial"/>
          <w:b/>
          <w:color w:val="002060"/>
          <w:sz w:val="22"/>
          <w:szCs w:val="22"/>
        </w:rPr>
        <w:t xml:space="preserve">) si intende classificata al </w:t>
      </w:r>
      <w:proofErr w:type="gramStart"/>
      <w:r w:rsidRPr="00546731">
        <w:rPr>
          <w:rFonts w:ascii="Arial" w:hAnsi="Arial" w:cs="Arial"/>
          <w:b/>
          <w:color w:val="002060"/>
          <w:sz w:val="22"/>
          <w:szCs w:val="22"/>
        </w:rPr>
        <w:t>2°</w:t>
      </w:r>
      <w:proofErr w:type="gramEnd"/>
      <w:r w:rsidRPr="00546731">
        <w:rPr>
          <w:rFonts w:ascii="Arial" w:hAnsi="Arial" w:cs="Arial"/>
          <w:b/>
          <w:color w:val="002060"/>
          <w:sz w:val="22"/>
          <w:szCs w:val="22"/>
        </w:rPr>
        <w:t xml:space="preserve"> posto del girone ed acquisisce il diritto sportivo alla partecipazione alla fase spareggi-promozione. </w:t>
      </w:r>
    </w:p>
    <w:p w14:paraId="5D7AB83C" w14:textId="77777777" w:rsidR="00C371A7" w:rsidRDefault="00C371A7" w:rsidP="00CC7238">
      <w:pPr>
        <w:pStyle w:val="Corpodeltesto2"/>
        <w:spacing w:after="0" w:line="240" w:lineRule="auto"/>
        <w:jc w:val="both"/>
        <w:rPr>
          <w:rFonts w:ascii="Arial" w:hAnsi="Arial" w:cs="Arial"/>
          <w:b/>
          <w:color w:val="002060"/>
          <w:sz w:val="22"/>
          <w:szCs w:val="22"/>
        </w:rPr>
      </w:pPr>
    </w:p>
    <w:p w14:paraId="0D0012F5" w14:textId="77777777" w:rsidR="00C371A7" w:rsidRPr="00046569" w:rsidRDefault="00C371A7" w:rsidP="00C371A7">
      <w:pPr>
        <w:pStyle w:val="titoloprinc0"/>
        <w:rPr>
          <w:color w:val="002060"/>
        </w:rPr>
      </w:pPr>
      <w:r>
        <w:rPr>
          <w:color w:val="002060"/>
        </w:rPr>
        <w:t>PLAY OUT</w:t>
      </w:r>
    </w:p>
    <w:p w14:paraId="793BFA59" w14:textId="77777777" w:rsidR="00C371A7" w:rsidRDefault="00C371A7" w:rsidP="00CC7238">
      <w:pPr>
        <w:pStyle w:val="Corpodeltesto2"/>
        <w:spacing w:after="0" w:line="240" w:lineRule="auto"/>
        <w:jc w:val="both"/>
        <w:rPr>
          <w:rFonts w:ascii="Arial" w:hAnsi="Arial" w:cs="Arial"/>
          <w:b/>
          <w:color w:val="002060"/>
          <w:sz w:val="22"/>
          <w:szCs w:val="22"/>
        </w:rPr>
      </w:pPr>
    </w:p>
    <w:p w14:paraId="4BA105A5" w14:textId="77777777" w:rsidR="00C371A7" w:rsidRPr="000E1DEE" w:rsidRDefault="00C371A7" w:rsidP="00C371A7">
      <w:pPr>
        <w:rPr>
          <w:rFonts w:ascii="Arial" w:hAnsi="Arial" w:cs="Arial"/>
          <w:color w:val="002060"/>
          <w:sz w:val="22"/>
          <w:szCs w:val="22"/>
        </w:rPr>
      </w:pPr>
      <w:r w:rsidRPr="000E1DEE">
        <w:rPr>
          <w:rFonts w:ascii="Arial" w:hAnsi="Arial" w:cs="Arial"/>
          <w:color w:val="002060"/>
          <w:sz w:val="22"/>
          <w:szCs w:val="22"/>
        </w:rPr>
        <w:t>L’individuazione delle squadre che saranno retrocesse in Serie C2 avviene con le seguenti modalità e secondo la seguente formula:</w:t>
      </w:r>
    </w:p>
    <w:p w14:paraId="7B62775C" w14:textId="77777777" w:rsidR="00C371A7" w:rsidRPr="007C2A99" w:rsidRDefault="00C371A7" w:rsidP="00C371A7">
      <w:pPr>
        <w:rPr>
          <w:rFonts w:ascii="Arial" w:hAnsi="Arial" w:cs="Arial"/>
          <w:b/>
          <w:bCs/>
          <w:color w:val="002060"/>
          <w:sz w:val="24"/>
          <w:szCs w:val="24"/>
          <w:u w:val="single"/>
        </w:rPr>
      </w:pPr>
    </w:p>
    <w:p w14:paraId="0B89FE42" w14:textId="77777777" w:rsidR="00C371A7" w:rsidRDefault="00C371A7" w:rsidP="00C371A7">
      <w:pPr>
        <w:pStyle w:val="Paragrafoelenco"/>
        <w:numPr>
          <w:ilvl w:val="0"/>
          <w:numId w:val="31"/>
        </w:numPr>
        <w:jc w:val="both"/>
        <w:rPr>
          <w:rFonts w:ascii="Arial" w:hAnsi="Arial" w:cs="Arial"/>
          <w:color w:val="002060"/>
          <w:sz w:val="22"/>
          <w:szCs w:val="22"/>
        </w:rPr>
      </w:pPr>
      <w:r w:rsidRPr="00CF41D4">
        <w:rPr>
          <w:rFonts w:ascii="Arial" w:hAnsi="Arial" w:cs="Arial"/>
          <w:color w:val="002060"/>
          <w:sz w:val="22"/>
          <w:szCs w:val="22"/>
        </w:rPr>
        <w:t>la squadra decima classificata disputa sul proprio terreno di gioco una gara di sola andata con la squadra tredicesima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decima e la tredicesima classificata è pari o superiore a </w:t>
      </w:r>
      <w:proofErr w:type="gramStart"/>
      <w:r w:rsidRPr="00CF41D4">
        <w:rPr>
          <w:rFonts w:ascii="Arial" w:hAnsi="Arial" w:cs="Arial"/>
          <w:color w:val="002060"/>
          <w:sz w:val="22"/>
          <w:szCs w:val="22"/>
        </w:rPr>
        <w:t>10</w:t>
      </w:r>
      <w:proofErr w:type="gramEnd"/>
      <w:r w:rsidRPr="00CF41D4">
        <w:rPr>
          <w:rFonts w:ascii="Arial" w:hAnsi="Arial" w:cs="Arial"/>
          <w:color w:val="002060"/>
          <w:sz w:val="22"/>
          <w:szCs w:val="22"/>
        </w:rPr>
        <w:t xml:space="preserve"> punti l’incontro di play out non verrà disputato e la società tredicesima classificata retrocederà direttamente. In caso di effettuazione della gara, qualora al termine dei tempi regolamentari dovesse persistere il risultato di parità verranno disputati </w:t>
      </w:r>
      <w:proofErr w:type="gramStart"/>
      <w:r w:rsidRPr="00CF41D4">
        <w:rPr>
          <w:rFonts w:ascii="Arial" w:hAnsi="Arial" w:cs="Arial"/>
          <w:color w:val="002060"/>
          <w:sz w:val="22"/>
          <w:szCs w:val="22"/>
        </w:rPr>
        <w:t>2</w:t>
      </w:r>
      <w:proofErr w:type="gramEnd"/>
      <w:r w:rsidRPr="00CF41D4">
        <w:rPr>
          <w:rFonts w:ascii="Arial" w:hAnsi="Arial" w:cs="Arial"/>
          <w:color w:val="002060"/>
          <w:sz w:val="22"/>
          <w:szCs w:val="22"/>
        </w:rPr>
        <w:t xml:space="preserve"> tempi supplementari; persistendo ulteriore parità risulterà vincente la squadra che gioca in casa o che deve ritenersi tale. </w:t>
      </w:r>
    </w:p>
    <w:p w14:paraId="487803FA" w14:textId="77777777" w:rsidR="00C371A7" w:rsidRDefault="00C371A7" w:rsidP="00C371A7">
      <w:pPr>
        <w:pStyle w:val="Paragrafoelenco"/>
        <w:jc w:val="both"/>
        <w:rPr>
          <w:rFonts w:ascii="Arial" w:hAnsi="Arial" w:cs="Arial"/>
          <w:color w:val="002060"/>
          <w:sz w:val="22"/>
          <w:szCs w:val="22"/>
        </w:rPr>
      </w:pPr>
    </w:p>
    <w:p w14:paraId="365B7206" w14:textId="1B1F98E4" w:rsidR="00C371A7" w:rsidRPr="008E2FCE" w:rsidRDefault="00C371A7" w:rsidP="00C371A7">
      <w:pPr>
        <w:pStyle w:val="Paragrafoelenco"/>
        <w:jc w:val="center"/>
        <w:rPr>
          <w:rFonts w:ascii="Arial" w:hAnsi="Arial" w:cs="Arial"/>
          <w:b/>
          <w:iCs/>
          <w:color w:val="002060"/>
          <w:sz w:val="22"/>
          <w:szCs w:val="22"/>
        </w:rPr>
      </w:pPr>
      <w:r>
        <w:rPr>
          <w:rFonts w:ascii="Arial" w:hAnsi="Arial" w:cs="Arial"/>
          <w:b/>
          <w:iCs/>
          <w:color w:val="002060"/>
          <w:sz w:val="22"/>
          <w:szCs w:val="22"/>
        </w:rPr>
        <w:t>TRE TORRI A.S.D.</w:t>
      </w:r>
      <w:r w:rsidRPr="008E2FCE">
        <w:rPr>
          <w:rFonts w:ascii="Arial" w:hAnsi="Arial" w:cs="Arial"/>
          <w:b/>
          <w:iCs/>
          <w:color w:val="002060"/>
          <w:sz w:val="22"/>
          <w:szCs w:val="22"/>
        </w:rPr>
        <w:t xml:space="preserve"> QUALIFICAT</w:t>
      </w:r>
      <w:r>
        <w:rPr>
          <w:rFonts w:ascii="Arial" w:hAnsi="Arial" w:cs="Arial"/>
          <w:b/>
          <w:iCs/>
          <w:color w:val="002060"/>
          <w:sz w:val="22"/>
          <w:szCs w:val="22"/>
        </w:rPr>
        <w:t>O</w:t>
      </w:r>
      <w:r w:rsidRPr="008E2FCE">
        <w:rPr>
          <w:rFonts w:ascii="Arial" w:hAnsi="Arial" w:cs="Arial"/>
          <w:b/>
          <w:iCs/>
          <w:color w:val="002060"/>
          <w:sz w:val="22"/>
          <w:szCs w:val="22"/>
        </w:rPr>
        <w:t xml:space="preserve"> ALLA FINALE PLAY-OUT PER EFFETTO DEL DISTACCO PARI O SUPERIORE AI 10 PUNTI DALLA TREDICESIMA CLASSIFICATA</w:t>
      </w:r>
      <w:r>
        <w:rPr>
          <w:rFonts w:ascii="Arial" w:hAnsi="Arial" w:cs="Arial"/>
          <w:b/>
          <w:iCs/>
          <w:color w:val="002060"/>
          <w:sz w:val="22"/>
          <w:szCs w:val="22"/>
        </w:rPr>
        <w:t xml:space="preserve"> LUCREZIA CALCIO A 5</w:t>
      </w:r>
    </w:p>
    <w:p w14:paraId="2E1597CD" w14:textId="77777777" w:rsidR="00C371A7" w:rsidRPr="00CF41D4" w:rsidRDefault="00C371A7" w:rsidP="00C371A7">
      <w:pPr>
        <w:pStyle w:val="Paragrafoelenco"/>
        <w:jc w:val="both"/>
        <w:rPr>
          <w:rFonts w:ascii="Arial" w:hAnsi="Arial" w:cs="Arial"/>
          <w:color w:val="002060"/>
          <w:sz w:val="22"/>
          <w:szCs w:val="22"/>
        </w:rPr>
      </w:pPr>
    </w:p>
    <w:p w14:paraId="47EBEAF0" w14:textId="77777777" w:rsidR="00C371A7" w:rsidRDefault="00C371A7" w:rsidP="00C371A7">
      <w:pPr>
        <w:pStyle w:val="Paragrafoelenco"/>
        <w:numPr>
          <w:ilvl w:val="0"/>
          <w:numId w:val="31"/>
        </w:numPr>
        <w:jc w:val="both"/>
        <w:rPr>
          <w:rFonts w:ascii="Arial" w:hAnsi="Arial" w:cs="Arial"/>
          <w:color w:val="002060"/>
          <w:sz w:val="22"/>
          <w:szCs w:val="22"/>
        </w:rPr>
      </w:pPr>
      <w:r w:rsidRPr="00CF41D4">
        <w:rPr>
          <w:rFonts w:ascii="Arial" w:hAnsi="Arial" w:cs="Arial"/>
          <w:color w:val="002060"/>
          <w:sz w:val="22"/>
          <w:szCs w:val="22"/>
        </w:rPr>
        <w:t>la squadra undicesima classificata disputa sul proprio terreno di gioco una gara di sola andata con la squadra dodicesima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undicesima e la dodicesima classificata è pari o superiore a </w:t>
      </w:r>
      <w:proofErr w:type="gramStart"/>
      <w:r w:rsidRPr="00CF41D4">
        <w:rPr>
          <w:rFonts w:ascii="Arial" w:hAnsi="Arial" w:cs="Arial"/>
          <w:color w:val="002060"/>
          <w:sz w:val="22"/>
          <w:szCs w:val="22"/>
        </w:rPr>
        <w:t>10</w:t>
      </w:r>
      <w:proofErr w:type="gramEnd"/>
      <w:r w:rsidRPr="00CF41D4">
        <w:rPr>
          <w:rFonts w:ascii="Arial" w:hAnsi="Arial" w:cs="Arial"/>
          <w:color w:val="002060"/>
          <w:sz w:val="22"/>
          <w:szCs w:val="22"/>
        </w:rPr>
        <w:t xml:space="preserve"> punti l’incontro di play out non verrà disputato e la società dodicesima classificata retrocederà direttamente. In caso di effettuazione della gara, qualora al termine dei tempi regolamentari dovesse persistere il risultato di parità verranno disputati </w:t>
      </w:r>
      <w:proofErr w:type="gramStart"/>
      <w:r w:rsidRPr="00CF41D4">
        <w:rPr>
          <w:rFonts w:ascii="Arial" w:hAnsi="Arial" w:cs="Arial"/>
          <w:color w:val="002060"/>
          <w:sz w:val="22"/>
          <w:szCs w:val="22"/>
        </w:rPr>
        <w:t>2</w:t>
      </w:r>
      <w:proofErr w:type="gramEnd"/>
      <w:r w:rsidRPr="00CF41D4">
        <w:rPr>
          <w:rFonts w:ascii="Arial" w:hAnsi="Arial" w:cs="Arial"/>
          <w:color w:val="002060"/>
          <w:sz w:val="22"/>
          <w:szCs w:val="22"/>
        </w:rPr>
        <w:t xml:space="preserve"> tempi supplementari; persistendo ulteriore parità risulterà vincente la squadra che gioca in casa o che deve ritenersi tale. </w:t>
      </w:r>
    </w:p>
    <w:p w14:paraId="1142A01B" w14:textId="77777777" w:rsidR="00C371A7" w:rsidRDefault="00C371A7" w:rsidP="00C371A7">
      <w:pPr>
        <w:pStyle w:val="Paragrafoelenco"/>
        <w:jc w:val="both"/>
        <w:rPr>
          <w:rFonts w:ascii="Arial" w:hAnsi="Arial" w:cs="Arial"/>
          <w:color w:val="002060"/>
          <w:sz w:val="22"/>
          <w:szCs w:val="22"/>
        </w:rPr>
      </w:pPr>
    </w:p>
    <w:p w14:paraId="0C18822E" w14:textId="188BF0F7" w:rsidR="00C371A7" w:rsidRDefault="00C371A7" w:rsidP="00C371A7">
      <w:pPr>
        <w:ind w:left="720"/>
        <w:jc w:val="center"/>
        <w:rPr>
          <w:rFonts w:ascii="Arial" w:hAnsi="Arial" w:cs="Arial"/>
          <w:b/>
          <w:bCs/>
          <w:color w:val="002060"/>
          <w:sz w:val="22"/>
          <w:szCs w:val="22"/>
        </w:rPr>
      </w:pPr>
      <w:r>
        <w:rPr>
          <w:rFonts w:ascii="Arial" w:hAnsi="Arial" w:cs="Arial"/>
          <w:b/>
          <w:bCs/>
          <w:color w:val="002060"/>
          <w:sz w:val="22"/>
          <w:szCs w:val="22"/>
        </w:rPr>
        <w:t>U.S. FORTUNA FANO – FUTSAL MONTURANO</w:t>
      </w:r>
    </w:p>
    <w:p w14:paraId="2346DB2E" w14:textId="1384017C" w:rsidR="00C371A7" w:rsidRPr="00314462" w:rsidRDefault="00C371A7" w:rsidP="00C371A7">
      <w:pPr>
        <w:ind w:left="720"/>
        <w:jc w:val="center"/>
        <w:rPr>
          <w:rFonts w:ascii="Arial" w:hAnsi="Arial" w:cs="Arial"/>
          <w:b/>
          <w:bCs/>
          <w:i/>
          <w:iCs/>
          <w:color w:val="002060"/>
          <w:sz w:val="22"/>
          <w:szCs w:val="22"/>
        </w:rPr>
      </w:pPr>
      <w:r>
        <w:rPr>
          <w:rFonts w:ascii="Arial" w:hAnsi="Arial" w:cs="Arial"/>
          <w:b/>
          <w:bCs/>
          <w:i/>
          <w:iCs/>
          <w:color w:val="002060"/>
          <w:sz w:val="22"/>
          <w:szCs w:val="22"/>
        </w:rPr>
        <w:t>Sabato 09</w:t>
      </w:r>
      <w:r w:rsidRPr="00314462">
        <w:rPr>
          <w:rFonts w:ascii="Arial" w:hAnsi="Arial" w:cs="Arial"/>
          <w:b/>
          <w:bCs/>
          <w:i/>
          <w:iCs/>
          <w:color w:val="002060"/>
          <w:sz w:val="22"/>
          <w:szCs w:val="22"/>
        </w:rPr>
        <w:t>/05/202</w:t>
      </w:r>
      <w:r>
        <w:rPr>
          <w:rFonts w:ascii="Arial" w:hAnsi="Arial" w:cs="Arial"/>
          <w:b/>
          <w:bCs/>
          <w:i/>
          <w:iCs/>
          <w:color w:val="002060"/>
          <w:sz w:val="22"/>
          <w:szCs w:val="22"/>
        </w:rPr>
        <w:t>6</w:t>
      </w:r>
      <w:r w:rsidRPr="00314462">
        <w:rPr>
          <w:rFonts w:ascii="Arial" w:hAnsi="Arial" w:cs="Arial"/>
          <w:b/>
          <w:bCs/>
          <w:i/>
          <w:iCs/>
          <w:color w:val="002060"/>
          <w:sz w:val="22"/>
          <w:szCs w:val="22"/>
        </w:rPr>
        <w:t xml:space="preserve">, ore </w:t>
      </w:r>
      <w:r>
        <w:rPr>
          <w:rFonts w:ascii="Arial" w:hAnsi="Arial" w:cs="Arial"/>
          <w:b/>
          <w:bCs/>
          <w:i/>
          <w:iCs/>
          <w:color w:val="002060"/>
          <w:sz w:val="22"/>
          <w:szCs w:val="22"/>
        </w:rPr>
        <w:t>15:00</w:t>
      </w:r>
    </w:p>
    <w:p w14:paraId="575E857B" w14:textId="77777777" w:rsidR="003A02FF" w:rsidRPr="003A02FF" w:rsidRDefault="003A02FF" w:rsidP="003A02FF">
      <w:pPr>
        <w:rPr>
          <w:rFonts w:ascii="Arial" w:hAnsi="Arial" w:cs="Arial"/>
          <w:color w:val="002060"/>
          <w:sz w:val="22"/>
          <w:szCs w:val="22"/>
        </w:rPr>
      </w:pPr>
    </w:p>
    <w:p w14:paraId="77928545" w14:textId="77777777" w:rsidR="00C371A7" w:rsidRPr="000E1DEE" w:rsidRDefault="00C371A7" w:rsidP="00C371A7">
      <w:pPr>
        <w:numPr>
          <w:ilvl w:val="0"/>
          <w:numId w:val="31"/>
        </w:numPr>
        <w:rPr>
          <w:rFonts w:ascii="Arial" w:hAnsi="Arial" w:cs="Arial"/>
          <w:color w:val="002060"/>
          <w:sz w:val="22"/>
          <w:szCs w:val="22"/>
        </w:rPr>
      </w:pPr>
      <w:r w:rsidRPr="000E1DEE">
        <w:rPr>
          <w:rFonts w:ascii="Arial" w:hAnsi="Arial" w:cs="Arial"/>
          <w:color w:val="002060"/>
          <w:sz w:val="22"/>
          <w:szCs w:val="22"/>
        </w:rPr>
        <w:lastRenderedPageBreak/>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4B0F935D" w14:textId="77777777" w:rsidR="00C371A7" w:rsidRPr="00546731" w:rsidRDefault="00C371A7" w:rsidP="00C371A7">
      <w:pPr>
        <w:ind w:left="928"/>
        <w:rPr>
          <w:rFonts w:ascii="Arial" w:hAnsi="Arial" w:cs="Arial"/>
          <w:color w:val="002060"/>
        </w:rPr>
      </w:pPr>
    </w:p>
    <w:p w14:paraId="2F9534D2" w14:textId="05760C0B" w:rsidR="00C371A7" w:rsidRPr="00546731" w:rsidRDefault="00C371A7" w:rsidP="00C371A7">
      <w:pPr>
        <w:pStyle w:val="Nessunaspaziatura"/>
        <w:jc w:val="both"/>
        <w:rPr>
          <w:rFonts w:ascii="Arial" w:hAnsi="Arial" w:cs="Arial"/>
          <w:b/>
          <w:color w:val="002060"/>
        </w:rPr>
      </w:pPr>
      <w:r w:rsidRPr="00546731">
        <w:rPr>
          <w:rFonts w:ascii="Arial" w:hAnsi="Arial" w:cs="Arial"/>
          <w:b/>
          <w:color w:val="002060"/>
        </w:rPr>
        <w:t xml:space="preserve">Le squadre che risultano perdenti nelle gare di cui al punto a) b) e </w:t>
      </w:r>
      <w:r w:rsidR="006C3072">
        <w:rPr>
          <w:rFonts w:ascii="Arial" w:hAnsi="Arial" w:cs="Arial"/>
          <w:b/>
          <w:color w:val="002060"/>
        </w:rPr>
        <w:t>c</w:t>
      </w:r>
      <w:r w:rsidRPr="00546731">
        <w:rPr>
          <w:rFonts w:ascii="Arial" w:hAnsi="Arial" w:cs="Arial"/>
          <w:b/>
          <w:color w:val="002060"/>
        </w:rPr>
        <w:t>) vengono classificate all’undicesimo, dodicesimo e tredicesimo posto e retrocedono al campionato inferiore.</w:t>
      </w:r>
    </w:p>
    <w:p w14:paraId="74D5DD8B" w14:textId="77777777" w:rsidR="00C371A7" w:rsidRDefault="00C371A7" w:rsidP="00CC7238">
      <w:pPr>
        <w:pStyle w:val="Corpodeltesto2"/>
        <w:spacing w:after="0" w:line="240" w:lineRule="auto"/>
        <w:jc w:val="both"/>
        <w:rPr>
          <w:rFonts w:ascii="Arial" w:hAnsi="Arial" w:cs="Arial"/>
          <w:b/>
          <w:color w:val="002060"/>
          <w:sz w:val="22"/>
          <w:szCs w:val="22"/>
        </w:rPr>
      </w:pPr>
    </w:p>
    <w:p w14:paraId="0DED407B" w14:textId="77777777" w:rsidR="006C3072" w:rsidRPr="00046569" w:rsidRDefault="006C3072" w:rsidP="006C3072">
      <w:pPr>
        <w:pStyle w:val="titoloprinc0"/>
        <w:rPr>
          <w:color w:val="002060"/>
        </w:rPr>
      </w:pPr>
      <w:r>
        <w:rPr>
          <w:color w:val="002060"/>
        </w:rPr>
        <w:t>PROGRAMMA GARE</w:t>
      </w:r>
    </w:p>
    <w:p w14:paraId="0EC3F07A" w14:textId="77777777" w:rsidR="006C3072" w:rsidRDefault="006C3072" w:rsidP="00CC7238">
      <w:pPr>
        <w:pStyle w:val="Corpodeltesto2"/>
        <w:spacing w:after="0" w:line="240" w:lineRule="auto"/>
        <w:jc w:val="both"/>
        <w:rPr>
          <w:rFonts w:ascii="Arial" w:hAnsi="Arial" w:cs="Arial"/>
          <w:b/>
          <w:color w:val="002060"/>
          <w:sz w:val="22"/>
          <w:szCs w:val="22"/>
        </w:rPr>
      </w:pPr>
    </w:p>
    <w:p w14:paraId="1C3FD4FD" w14:textId="3ED56EA9" w:rsidR="00B7775C" w:rsidRPr="006264ED" w:rsidRDefault="00B7775C" w:rsidP="00B7775C">
      <w:pPr>
        <w:pStyle w:val="sottotitolocampionato10"/>
        <w:rPr>
          <w:color w:val="002060"/>
        </w:rPr>
      </w:pPr>
      <w:r>
        <w:rPr>
          <w:color w:val="002060"/>
        </w:rPr>
        <w:t xml:space="preserve">PLAY OFF </w:t>
      </w:r>
      <w:r w:rsidRPr="006264ED">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B7775C" w:rsidRPr="006264ED" w14:paraId="2DFC0F7F"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ABB63" w14:textId="77777777" w:rsidR="00B7775C" w:rsidRPr="006264ED" w:rsidRDefault="00B7775C"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397C2" w14:textId="77777777" w:rsidR="00B7775C" w:rsidRPr="006264ED" w:rsidRDefault="00B7775C"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1E2AB" w14:textId="77777777" w:rsidR="00B7775C" w:rsidRPr="006264ED" w:rsidRDefault="00B7775C"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170E4" w14:textId="77777777" w:rsidR="00B7775C" w:rsidRPr="006264ED" w:rsidRDefault="00B7775C"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4D290" w14:textId="77777777" w:rsidR="00B7775C" w:rsidRPr="006264ED" w:rsidRDefault="00B7775C"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EC258" w14:textId="77777777" w:rsidR="00B7775C" w:rsidRPr="006264ED" w:rsidRDefault="00B7775C"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27053" w14:textId="77777777" w:rsidR="00B7775C" w:rsidRPr="006264ED" w:rsidRDefault="00B7775C" w:rsidP="00AD6724">
            <w:pPr>
              <w:pStyle w:val="headertabella0"/>
              <w:rPr>
                <w:color w:val="002060"/>
              </w:rPr>
            </w:pPr>
            <w:r w:rsidRPr="006264ED">
              <w:rPr>
                <w:color w:val="002060"/>
              </w:rPr>
              <w:t>Indirizzo Impianto</w:t>
            </w:r>
          </w:p>
        </w:tc>
      </w:tr>
      <w:tr w:rsidR="00B7775C" w:rsidRPr="006264ED" w14:paraId="060446FE" w14:textId="77777777" w:rsidTr="00AD672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EB51FB" w14:textId="77777777" w:rsidR="00B7775C" w:rsidRPr="006264ED" w:rsidRDefault="00B7775C" w:rsidP="00AD6724">
            <w:pPr>
              <w:pStyle w:val="rowtabella0"/>
              <w:rPr>
                <w:color w:val="002060"/>
              </w:rPr>
            </w:pPr>
            <w:r w:rsidRPr="006264ED">
              <w:rPr>
                <w:color w:val="002060"/>
              </w:rPr>
              <w:t>CERRETO D ESI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B4D1AB" w14:textId="77777777" w:rsidR="00B7775C" w:rsidRPr="006264ED" w:rsidRDefault="00B7775C" w:rsidP="00AD6724">
            <w:pPr>
              <w:pStyle w:val="rowtabella0"/>
              <w:rPr>
                <w:color w:val="002060"/>
              </w:rPr>
            </w:pPr>
            <w:r w:rsidRPr="006264ED">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DC4B8A" w14:textId="77777777" w:rsidR="00B7775C" w:rsidRPr="006264ED" w:rsidRDefault="00B7775C" w:rsidP="00AD6724">
            <w:pPr>
              <w:pStyle w:val="rowtabella0"/>
              <w:jc w:val="center"/>
              <w:rPr>
                <w:color w:val="002060"/>
              </w:rPr>
            </w:pPr>
            <w:r w:rsidRPr="006264E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4AAC60" w14:textId="77777777" w:rsidR="00B7775C" w:rsidRPr="006264ED" w:rsidRDefault="00B7775C" w:rsidP="00AD6724">
            <w:pPr>
              <w:pStyle w:val="rowtabella0"/>
              <w:rPr>
                <w:color w:val="002060"/>
              </w:rPr>
            </w:pPr>
            <w:r w:rsidRPr="006264ED">
              <w:rPr>
                <w:color w:val="002060"/>
              </w:rPr>
              <w:t>04/05/2026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C39E0B" w14:textId="77777777" w:rsidR="00B7775C" w:rsidRPr="006264ED" w:rsidRDefault="00B7775C" w:rsidP="00AD6724">
            <w:pPr>
              <w:pStyle w:val="rowtabella0"/>
              <w:rPr>
                <w:color w:val="002060"/>
              </w:rPr>
            </w:pPr>
            <w:r w:rsidRPr="006264ED">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92C431" w14:textId="77777777" w:rsidR="00B7775C" w:rsidRPr="006264ED" w:rsidRDefault="00B7775C" w:rsidP="00AD6724">
            <w:pPr>
              <w:pStyle w:val="rowtabella0"/>
              <w:rPr>
                <w:color w:val="002060"/>
              </w:rPr>
            </w:pPr>
            <w:r w:rsidRPr="006264ED">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7D6E7C" w14:textId="77777777" w:rsidR="00B7775C" w:rsidRPr="006264ED" w:rsidRDefault="00B7775C" w:rsidP="00AD6724">
            <w:pPr>
              <w:pStyle w:val="rowtabella0"/>
              <w:rPr>
                <w:color w:val="002060"/>
              </w:rPr>
            </w:pPr>
            <w:r w:rsidRPr="006264ED">
              <w:rPr>
                <w:color w:val="002060"/>
              </w:rPr>
              <w:t>VIA VERDI</w:t>
            </w:r>
          </w:p>
        </w:tc>
      </w:tr>
    </w:tbl>
    <w:p w14:paraId="05D37518" w14:textId="77777777" w:rsidR="00B7775C" w:rsidRPr="00546731" w:rsidRDefault="00B7775C" w:rsidP="00CC7238">
      <w:pPr>
        <w:pStyle w:val="Corpodeltesto2"/>
        <w:spacing w:after="0" w:line="240" w:lineRule="auto"/>
        <w:jc w:val="both"/>
        <w:rPr>
          <w:rFonts w:ascii="Arial" w:hAnsi="Arial" w:cs="Arial"/>
          <w:b/>
          <w:color w:val="002060"/>
          <w:sz w:val="22"/>
          <w:szCs w:val="22"/>
        </w:rPr>
      </w:pPr>
    </w:p>
    <w:p w14:paraId="608704C8" w14:textId="77777777" w:rsidR="00B7775C" w:rsidRPr="006264ED" w:rsidRDefault="00B7775C" w:rsidP="00B7775C">
      <w:pPr>
        <w:pStyle w:val="sottotitolocampionato10"/>
        <w:rPr>
          <w:color w:val="002060"/>
        </w:rPr>
      </w:pPr>
      <w:r>
        <w:rPr>
          <w:color w:val="002060"/>
        </w:rPr>
        <w:t xml:space="preserve">PLAY OUT </w:t>
      </w:r>
      <w:r w:rsidRPr="006264ED">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7775C" w:rsidRPr="006264ED" w14:paraId="03383B26"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F6657" w14:textId="77777777" w:rsidR="00B7775C" w:rsidRPr="006264ED" w:rsidRDefault="00B7775C"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5F0D8" w14:textId="77777777" w:rsidR="00B7775C" w:rsidRPr="006264ED" w:rsidRDefault="00B7775C"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57520" w14:textId="77777777" w:rsidR="00B7775C" w:rsidRPr="006264ED" w:rsidRDefault="00B7775C"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AFA41" w14:textId="77777777" w:rsidR="00B7775C" w:rsidRPr="006264ED" w:rsidRDefault="00B7775C"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F8134" w14:textId="77777777" w:rsidR="00B7775C" w:rsidRPr="006264ED" w:rsidRDefault="00B7775C"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C8FD1" w14:textId="77777777" w:rsidR="00B7775C" w:rsidRPr="006264ED" w:rsidRDefault="00B7775C"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61C4B" w14:textId="77777777" w:rsidR="00B7775C" w:rsidRPr="006264ED" w:rsidRDefault="00B7775C" w:rsidP="00AD6724">
            <w:pPr>
              <w:pStyle w:val="headertabella0"/>
              <w:rPr>
                <w:color w:val="002060"/>
              </w:rPr>
            </w:pPr>
            <w:r w:rsidRPr="006264ED">
              <w:rPr>
                <w:color w:val="002060"/>
              </w:rPr>
              <w:t>Indirizzo Impianto</w:t>
            </w:r>
          </w:p>
        </w:tc>
      </w:tr>
      <w:tr w:rsidR="00B7775C" w:rsidRPr="006264ED" w14:paraId="25D89AF8" w14:textId="77777777" w:rsidTr="00AD672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41C260" w14:textId="77777777" w:rsidR="00B7775C" w:rsidRPr="006264ED" w:rsidRDefault="00B7775C" w:rsidP="00AD6724">
            <w:pPr>
              <w:pStyle w:val="rowtabella0"/>
              <w:rPr>
                <w:color w:val="002060"/>
              </w:rPr>
            </w:pPr>
            <w:r w:rsidRPr="006264ED">
              <w:rPr>
                <w:color w:val="002060"/>
              </w:rPr>
              <w:t>U.S. FORTUNA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CA9EBD" w14:textId="77777777" w:rsidR="00B7775C" w:rsidRPr="006264ED" w:rsidRDefault="00B7775C" w:rsidP="00AD6724">
            <w:pPr>
              <w:pStyle w:val="rowtabella0"/>
              <w:rPr>
                <w:color w:val="002060"/>
              </w:rPr>
            </w:pPr>
            <w:r w:rsidRPr="006264ED">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389C8A" w14:textId="77777777" w:rsidR="00B7775C" w:rsidRPr="006264ED" w:rsidRDefault="00B7775C" w:rsidP="00AD6724">
            <w:pPr>
              <w:pStyle w:val="rowtabella0"/>
              <w:jc w:val="center"/>
              <w:rPr>
                <w:color w:val="002060"/>
              </w:rPr>
            </w:pPr>
            <w:r w:rsidRPr="006264E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DA38D8" w14:textId="77777777" w:rsidR="00B7775C" w:rsidRPr="006264ED" w:rsidRDefault="00B7775C" w:rsidP="00AD6724">
            <w:pPr>
              <w:pStyle w:val="rowtabella0"/>
              <w:rPr>
                <w:color w:val="002060"/>
              </w:rPr>
            </w:pPr>
            <w:r w:rsidRPr="006264ED">
              <w:rPr>
                <w:color w:val="002060"/>
              </w:rPr>
              <w:t>09/05/2026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C380BA" w14:textId="77777777" w:rsidR="00B7775C" w:rsidRPr="006264ED" w:rsidRDefault="00B7775C" w:rsidP="00AD6724">
            <w:pPr>
              <w:pStyle w:val="rowtabella0"/>
              <w:rPr>
                <w:color w:val="002060"/>
              </w:rPr>
            </w:pPr>
            <w:r w:rsidRPr="006264ED">
              <w:rPr>
                <w:color w:val="002060"/>
              </w:rPr>
              <w:t xml:space="preserve">5454 </w:t>
            </w:r>
            <w:proofErr w:type="gramStart"/>
            <w:r w:rsidRPr="006264ED">
              <w:rPr>
                <w:color w:val="002060"/>
              </w:rPr>
              <w:t>C.COPERTO</w:t>
            </w:r>
            <w:proofErr w:type="gramEnd"/>
            <w:r w:rsidRPr="006264ED">
              <w:rPr>
                <w:color w:val="002060"/>
              </w:rPr>
              <w:t xml:space="preserve"> </w:t>
            </w:r>
            <w:proofErr w:type="gramStart"/>
            <w:r w:rsidRPr="006264ED">
              <w:rPr>
                <w:color w:val="002060"/>
              </w:rPr>
              <w:t>C.TENNIS</w:t>
            </w:r>
            <w:proofErr w:type="gramEnd"/>
            <w:r w:rsidRPr="006264ED">
              <w:rPr>
                <w:color w:val="002060"/>
              </w:rPr>
              <w:t xml:space="preserve">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2E1346" w14:textId="77777777" w:rsidR="00B7775C" w:rsidRPr="006264ED" w:rsidRDefault="00B7775C" w:rsidP="00AD6724">
            <w:pPr>
              <w:pStyle w:val="rowtabella0"/>
              <w:rPr>
                <w:color w:val="002060"/>
              </w:rPr>
            </w:pPr>
            <w:r w:rsidRPr="006264ED">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A624A4" w14:textId="77777777" w:rsidR="00B7775C" w:rsidRPr="006264ED" w:rsidRDefault="00B7775C" w:rsidP="00AD6724">
            <w:pPr>
              <w:pStyle w:val="rowtabella0"/>
              <w:rPr>
                <w:color w:val="002060"/>
              </w:rPr>
            </w:pPr>
            <w:r w:rsidRPr="006264ED">
              <w:rPr>
                <w:color w:val="002060"/>
              </w:rPr>
              <w:t>VIA VILLA TOMBARI</w:t>
            </w:r>
          </w:p>
        </w:tc>
      </w:tr>
    </w:tbl>
    <w:p w14:paraId="66545B6D" w14:textId="77777777" w:rsidR="00CC7238" w:rsidRDefault="00CC7238" w:rsidP="006F53CC">
      <w:pPr>
        <w:pStyle w:val="breakline"/>
        <w:rPr>
          <w:color w:val="002060"/>
        </w:rPr>
      </w:pPr>
    </w:p>
    <w:p w14:paraId="7FB2A8EB" w14:textId="77777777" w:rsidR="006F53CC" w:rsidRDefault="006F53CC" w:rsidP="006F53CC">
      <w:pPr>
        <w:pStyle w:val="breakline"/>
        <w:rPr>
          <w:rFonts w:eastAsiaTheme="minorEastAsia"/>
          <w:color w:val="002060"/>
        </w:rPr>
      </w:pPr>
    </w:p>
    <w:p w14:paraId="2E03CD6D" w14:textId="77777777" w:rsidR="007D6499" w:rsidRPr="00400E07" w:rsidRDefault="007D6499" w:rsidP="007D6499">
      <w:pPr>
        <w:pStyle w:val="titoloprinc0"/>
        <w:rPr>
          <w:color w:val="002060"/>
        </w:rPr>
      </w:pPr>
      <w:r w:rsidRPr="00400E07">
        <w:rPr>
          <w:color w:val="002060"/>
        </w:rPr>
        <w:t>RISULTATI</w:t>
      </w:r>
    </w:p>
    <w:p w14:paraId="62EC97E0" w14:textId="77777777" w:rsidR="007D6499" w:rsidRPr="00400E07" w:rsidRDefault="007D6499" w:rsidP="007D6499">
      <w:pPr>
        <w:pStyle w:val="breakline"/>
        <w:rPr>
          <w:color w:val="002060"/>
        </w:rPr>
      </w:pPr>
    </w:p>
    <w:p w14:paraId="298B5EF1" w14:textId="77777777" w:rsidR="007D6499" w:rsidRPr="00400E07" w:rsidRDefault="007D6499" w:rsidP="007D6499">
      <w:pPr>
        <w:pStyle w:val="sottotitolocampionato10"/>
        <w:rPr>
          <w:color w:val="002060"/>
        </w:rPr>
      </w:pPr>
      <w:r w:rsidRPr="00400E07">
        <w:rPr>
          <w:color w:val="002060"/>
        </w:rPr>
        <w:t>RISULTATI UFFICIALI GARE DEL 17/04/2026</w:t>
      </w:r>
    </w:p>
    <w:p w14:paraId="62C612F9" w14:textId="77777777" w:rsidR="007D6499" w:rsidRPr="007D6499" w:rsidRDefault="007D6499" w:rsidP="007D6499">
      <w:pPr>
        <w:pStyle w:val="sottotitolocampionato20"/>
        <w:spacing w:before="0" w:beforeAutospacing="0" w:after="0" w:afterAutospacing="0"/>
        <w:rPr>
          <w:rFonts w:ascii="Arial" w:hAnsi="Arial" w:cs="Arial"/>
          <w:color w:val="002060"/>
          <w:sz w:val="20"/>
          <w:szCs w:val="20"/>
        </w:rPr>
      </w:pPr>
      <w:r w:rsidRPr="007D6499">
        <w:rPr>
          <w:rFonts w:ascii="Arial" w:hAnsi="Arial" w:cs="Arial"/>
          <w:color w:val="002060"/>
          <w:sz w:val="20"/>
          <w:szCs w:val="20"/>
        </w:rPr>
        <w:t>Si trascrivono qui di seguito i risultati ufficiali delle gare disputate</w:t>
      </w:r>
    </w:p>
    <w:p w14:paraId="63D2C8F9" w14:textId="77777777" w:rsidR="007D6499" w:rsidRPr="00400E07" w:rsidRDefault="007D6499" w:rsidP="007D649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6499" w:rsidRPr="00400E07" w14:paraId="0B4D18B2" w14:textId="77777777" w:rsidTr="00AD67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499" w:rsidRPr="00400E07" w14:paraId="29FE625F"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4F597" w14:textId="77777777" w:rsidR="007D6499" w:rsidRPr="00400E07" w:rsidRDefault="007D6499" w:rsidP="00AD6724">
                  <w:pPr>
                    <w:pStyle w:val="headertabella0"/>
                    <w:rPr>
                      <w:color w:val="002060"/>
                    </w:rPr>
                  </w:pPr>
                  <w:r w:rsidRPr="00400E07">
                    <w:rPr>
                      <w:color w:val="002060"/>
                    </w:rPr>
                    <w:t>GIRONE A - 13 Giornata - R</w:t>
                  </w:r>
                </w:p>
              </w:tc>
            </w:tr>
            <w:tr w:rsidR="007D6499" w:rsidRPr="00400E07" w14:paraId="4EC2DA6B"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10990D" w14:textId="77777777" w:rsidR="007D6499" w:rsidRPr="00400E07" w:rsidRDefault="007D6499" w:rsidP="00AD6724">
                  <w:pPr>
                    <w:pStyle w:val="rowtabella0"/>
                    <w:rPr>
                      <w:color w:val="002060"/>
                    </w:rPr>
                  </w:pPr>
                  <w:r w:rsidRPr="00400E07">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C4696" w14:textId="77777777" w:rsidR="007D6499" w:rsidRPr="00400E07" w:rsidRDefault="007D6499" w:rsidP="00AD6724">
                  <w:pPr>
                    <w:pStyle w:val="rowtabella0"/>
                    <w:rPr>
                      <w:color w:val="002060"/>
                    </w:rPr>
                  </w:pPr>
                  <w:r w:rsidRPr="00400E07">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BCD18A" w14:textId="77777777" w:rsidR="007D6499" w:rsidRPr="00400E07" w:rsidRDefault="007D6499" w:rsidP="00AD6724">
                  <w:pPr>
                    <w:pStyle w:val="rowtabella0"/>
                    <w:jc w:val="center"/>
                    <w:rPr>
                      <w:color w:val="002060"/>
                    </w:rPr>
                  </w:pPr>
                  <w:r w:rsidRPr="00400E07">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F8E4D" w14:textId="77777777" w:rsidR="007D6499" w:rsidRPr="00400E07" w:rsidRDefault="007D6499" w:rsidP="00AD6724">
                  <w:pPr>
                    <w:pStyle w:val="rowtabella0"/>
                    <w:jc w:val="center"/>
                    <w:rPr>
                      <w:color w:val="002060"/>
                    </w:rPr>
                  </w:pPr>
                  <w:r w:rsidRPr="00400E07">
                    <w:rPr>
                      <w:color w:val="002060"/>
                    </w:rPr>
                    <w:t> </w:t>
                  </w:r>
                </w:p>
              </w:tc>
            </w:tr>
            <w:tr w:rsidR="007D6499" w:rsidRPr="00400E07" w14:paraId="135278C6"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42086D" w14:textId="77777777" w:rsidR="007D6499" w:rsidRPr="00400E07" w:rsidRDefault="007D6499" w:rsidP="00AD6724">
                  <w:pPr>
                    <w:pStyle w:val="rowtabella0"/>
                    <w:rPr>
                      <w:color w:val="002060"/>
                    </w:rPr>
                  </w:pPr>
                  <w:r w:rsidRPr="00400E07">
                    <w:rPr>
                      <w:color w:val="002060"/>
                    </w:rPr>
                    <w:t>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49F100" w14:textId="77777777" w:rsidR="007D6499" w:rsidRPr="00400E07" w:rsidRDefault="007D6499" w:rsidP="00AD6724">
                  <w:pPr>
                    <w:pStyle w:val="rowtabella0"/>
                    <w:rPr>
                      <w:color w:val="002060"/>
                    </w:rPr>
                  </w:pPr>
                  <w:r w:rsidRPr="00400E07">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AF57B3" w14:textId="77777777" w:rsidR="007D6499" w:rsidRPr="00400E07" w:rsidRDefault="007D6499" w:rsidP="00AD6724">
                  <w:pPr>
                    <w:pStyle w:val="rowtabella0"/>
                    <w:jc w:val="center"/>
                    <w:rPr>
                      <w:color w:val="002060"/>
                    </w:rPr>
                  </w:pPr>
                  <w:r w:rsidRPr="00400E07">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C471E7" w14:textId="77777777" w:rsidR="007D6499" w:rsidRPr="00400E07" w:rsidRDefault="007D6499" w:rsidP="00AD6724">
                  <w:pPr>
                    <w:pStyle w:val="rowtabella0"/>
                    <w:jc w:val="center"/>
                    <w:rPr>
                      <w:color w:val="002060"/>
                    </w:rPr>
                  </w:pPr>
                  <w:r w:rsidRPr="00400E07">
                    <w:rPr>
                      <w:color w:val="002060"/>
                    </w:rPr>
                    <w:t> </w:t>
                  </w:r>
                </w:p>
              </w:tc>
            </w:tr>
            <w:tr w:rsidR="007D6499" w:rsidRPr="00400E07" w14:paraId="18318394"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EFECD7" w14:textId="77777777" w:rsidR="007D6499" w:rsidRPr="00400E07" w:rsidRDefault="007D6499" w:rsidP="00AD6724">
                  <w:pPr>
                    <w:pStyle w:val="rowtabella0"/>
                    <w:rPr>
                      <w:color w:val="002060"/>
                    </w:rPr>
                  </w:pPr>
                  <w:r w:rsidRPr="00400E07">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5DD4B0" w14:textId="77777777" w:rsidR="007D6499" w:rsidRPr="00400E07" w:rsidRDefault="007D6499" w:rsidP="00AD6724">
                  <w:pPr>
                    <w:pStyle w:val="rowtabella0"/>
                    <w:rPr>
                      <w:color w:val="002060"/>
                    </w:rPr>
                  </w:pPr>
                  <w:r w:rsidRPr="00400E07">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B542F3" w14:textId="77777777" w:rsidR="007D6499" w:rsidRPr="00400E07" w:rsidRDefault="007D6499" w:rsidP="00AD6724">
                  <w:pPr>
                    <w:pStyle w:val="rowtabella0"/>
                    <w:jc w:val="center"/>
                    <w:rPr>
                      <w:color w:val="002060"/>
                    </w:rPr>
                  </w:pPr>
                  <w:r w:rsidRPr="00400E0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D6240B" w14:textId="77777777" w:rsidR="007D6499" w:rsidRPr="00400E07" w:rsidRDefault="007D6499" w:rsidP="00AD6724">
                  <w:pPr>
                    <w:pStyle w:val="rowtabella0"/>
                    <w:jc w:val="center"/>
                    <w:rPr>
                      <w:color w:val="002060"/>
                    </w:rPr>
                  </w:pPr>
                  <w:r w:rsidRPr="00400E07">
                    <w:rPr>
                      <w:color w:val="002060"/>
                    </w:rPr>
                    <w:t> </w:t>
                  </w:r>
                </w:p>
              </w:tc>
            </w:tr>
            <w:tr w:rsidR="007D6499" w:rsidRPr="00400E07" w14:paraId="1E9B234C"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91867A" w14:textId="77777777" w:rsidR="007D6499" w:rsidRPr="00400E07" w:rsidRDefault="007D6499" w:rsidP="00AD6724">
                  <w:pPr>
                    <w:pStyle w:val="rowtabella0"/>
                    <w:rPr>
                      <w:color w:val="002060"/>
                    </w:rPr>
                  </w:pPr>
                  <w:r w:rsidRPr="00400E07">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E0DB9F" w14:textId="77777777" w:rsidR="007D6499" w:rsidRPr="00400E07" w:rsidRDefault="007D6499" w:rsidP="00AD6724">
                  <w:pPr>
                    <w:pStyle w:val="rowtabella0"/>
                    <w:rPr>
                      <w:color w:val="002060"/>
                    </w:rPr>
                  </w:pPr>
                  <w:r w:rsidRPr="00400E07">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5652C8" w14:textId="77777777" w:rsidR="007D6499" w:rsidRPr="00400E07" w:rsidRDefault="007D6499" w:rsidP="00AD6724">
                  <w:pPr>
                    <w:pStyle w:val="rowtabella0"/>
                    <w:jc w:val="center"/>
                    <w:rPr>
                      <w:color w:val="002060"/>
                    </w:rPr>
                  </w:pPr>
                  <w:r w:rsidRPr="00400E07">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B28B6A" w14:textId="77777777" w:rsidR="007D6499" w:rsidRPr="00400E07" w:rsidRDefault="007D6499" w:rsidP="00AD6724">
                  <w:pPr>
                    <w:pStyle w:val="rowtabella0"/>
                    <w:jc w:val="center"/>
                    <w:rPr>
                      <w:color w:val="002060"/>
                    </w:rPr>
                  </w:pPr>
                  <w:r w:rsidRPr="00400E07">
                    <w:rPr>
                      <w:color w:val="002060"/>
                    </w:rPr>
                    <w:t> </w:t>
                  </w:r>
                </w:p>
              </w:tc>
            </w:tr>
            <w:tr w:rsidR="007D6499" w:rsidRPr="00400E07" w14:paraId="59EB5D6E"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A5E085" w14:textId="77777777" w:rsidR="007D6499" w:rsidRPr="00400E07" w:rsidRDefault="007D6499" w:rsidP="00AD6724">
                  <w:pPr>
                    <w:pStyle w:val="rowtabella0"/>
                    <w:rPr>
                      <w:color w:val="002060"/>
                    </w:rPr>
                  </w:pPr>
                  <w:r w:rsidRPr="00400E07">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A313DA" w14:textId="77777777" w:rsidR="007D6499" w:rsidRPr="00400E07" w:rsidRDefault="007D6499" w:rsidP="00AD6724">
                  <w:pPr>
                    <w:pStyle w:val="rowtabella0"/>
                    <w:rPr>
                      <w:color w:val="002060"/>
                    </w:rPr>
                  </w:pPr>
                  <w:r w:rsidRPr="00400E07">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3D5B41" w14:textId="77777777" w:rsidR="007D6499" w:rsidRPr="00400E07" w:rsidRDefault="007D6499" w:rsidP="00AD6724">
                  <w:pPr>
                    <w:pStyle w:val="rowtabella0"/>
                    <w:jc w:val="center"/>
                    <w:rPr>
                      <w:color w:val="002060"/>
                    </w:rPr>
                  </w:pPr>
                  <w:r w:rsidRPr="00400E07">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E283E9" w14:textId="77777777" w:rsidR="007D6499" w:rsidRPr="00400E07" w:rsidRDefault="007D6499" w:rsidP="00AD6724">
                  <w:pPr>
                    <w:pStyle w:val="rowtabella0"/>
                    <w:jc w:val="center"/>
                    <w:rPr>
                      <w:color w:val="002060"/>
                    </w:rPr>
                  </w:pPr>
                  <w:r w:rsidRPr="00400E07">
                    <w:rPr>
                      <w:color w:val="002060"/>
                    </w:rPr>
                    <w:t> </w:t>
                  </w:r>
                </w:p>
              </w:tc>
            </w:tr>
            <w:tr w:rsidR="007D6499" w:rsidRPr="00400E07" w14:paraId="7819825E"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6C325B" w14:textId="77777777" w:rsidR="007D6499" w:rsidRPr="00400E07" w:rsidRDefault="007D6499" w:rsidP="00AD6724">
                  <w:pPr>
                    <w:pStyle w:val="rowtabella0"/>
                    <w:rPr>
                      <w:color w:val="002060"/>
                    </w:rPr>
                  </w:pPr>
                  <w:r w:rsidRPr="00400E07">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D4AE65" w14:textId="77777777" w:rsidR="007D6499" w:rsidRPr="00400E07" w:rsidRDefault="007D6499" w:rsidP="00AD6724">
                  <w:pPr>
                    <w:pStyle w:val="rowtabella0"/>
                    <w:rPr>
                      <w:color w:val="002060"/>
                    </w:rPr>
                  </w:pPr>
                  <w:r w:rsidRPr="00400E07">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330A4C" w14:textId="77777777" w:rsidR="007D6499" w:rsidRPr="00400E07" w:rsidRDefault="007D6499" w:rsidP="00AD6724">
                  <w:pPr>
                    <w:pStyle w:val="rowtabella0"/>
                    <w:jc w:val="center"/>
                    <w:rPr>
                      <w:color w:val="002060"/>
                    </w:rPr>
                  </w:pPr>
                  <w:r w:rsidRPr="00400E07">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1EC287" w14:textId="77777777" w:rsidR="007D6499" w:rsidRPr="00400E07" w:rsidRDefault="007D6499" w:rsidP="00AD6724">
                  <w:pPr>
                    <w:pStyle w:val="rowtabella0"/>
                    <w:jc w:val="center"/>
                    <w:rPr>
                      <w:color w:val="002060"/>
                    </w:rPr>
                  </w:pPr>
                  <w:r w:rsidRPr="00400E07">
                    <w:rPr>
                      <w:color w:val="002060"/>
                    </w:rPr>
                    <w:t> </w:t>
                  </w:r>
                </w:p>
              </w:tc>
            </w:tr>
            <w:tr w:rsidR="007D6499" w:rsidRPr="00400E07" w14:paraId="1A25DF10"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AB3B60" w14:textId="77777777" w:rsidR="007D6499" w:rsidRPr="00400E07" w:rsidRDefault="007D6499" w:rsidP="00AD6724">
                  <w:pPr>
                    <w:pStyle w:val="rowtabella0"/>
                    <w:rPr>
                      <w:color w:val="002060"/>
                    </w:rPr>
                  </w:pPr>
                  <w:r w:rsidRPr="00400E07">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182A8" w14:textId="77777777" w:rsidR="007D6499" w:rsidRPr="00400E07" w:rsidRDefault="007D6499" w:rsidP="00AD6724">
                  <w:pPr>
                    <w:pStyle w:val="rowtabella0"/>
                    <w:rPr>
                      <w:color w:val="002060"/>
                    </w:rPr>
                  </w:pPr>
                  <w:r w:rsidRPr="00400E07">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E2406" w14:textId="77777777" w:rsidR="007D6499" w:rsidRPr="00400E07" w:rsidRDefault="007D6499" w:rsidP="00AD6724">
                  <w:pPr>
                    <w:pStyle w:val="rowtabella0"/>
                    <w:jc w:val="center"/>
                    <w:rPr>
                      <w:color w:val="002060"/>
                    </w:rPr>
                  </w:pPr>
                  <w:r w:rsidRPr="00400E07">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8CE7A" w14:textId="77777777" w:rsidR="007D6499" w:rsidRPr="00400E07" w:rsidRDefault="007D6499" w:rsidP="00AD6724">
                  <w:pPr>
                    <w:pStyle w:val="rowtabella0"/>
                    <w:jc w:val="center"/>
                    <w:rPr>
                      <w:color w:val="002060"/>
                    </w:rPr>
                  </w:pPr>
                  <w:r w:rsidRPr="00400E07">
                    <w:rPr>
                      <w:color w:val="002060"/>
                    </w:rPr>
                    <w:t> </w:t>
                  </w:r>
                </w:p>
              </w:tc>
            </w:tr>
          </w:tbl>
          <w:p w14:paraId="39EB19E4" w14:textId="77777777" w:rsidR="007D6499" w:rsidRPr="00400E07" w:rsidRDefault="007D6499" w:rsidP="00AD6724">
            <w:pPr>
              <w:rPr>
                <w:color w:val="002060"/>
              </w:rPr>
            </w:pPr>
          </w:p>
        </w:tc>
      </w:tr>
    </w:tbl>
    <w:p w14:paraId="27B9287A" w14:textId="77777777" w:rsidR="007D6499" w:rsidRPr="00400E07" w:rsidRDefault="007D6499" w:rsidP="007D6499">
      <w:pPr>
        <w:pStyle w:val="breakline"/>
        <w:rPr>
          <w:rFonts w:eastAsiaTheme="minorEastAsia"/>
          <w:color w:val="002060"/>
        </w:rPr>
      </w:pPr>
    </w:p>
    <w:p w14:paraId="05529290" w14:textId="77777777" w:rsidR="007D6499" w:rsidRPr="00400E07" w:rsidRDefault="007D6499" w:rsidP="007D6499">
      <w:pPr>
        <w:pStyle w:val="breakline"/>
        <w:rPr>
          <w:color w:val="002060"/>
        </w:rPr>
      </w:pPr>
    </w:p>
    <w:p w14:paraId="4BCD414E" w14:textId="77777777" w:rsidR="007D6499" w:rsidRPr="00400E07" w:rsidRDefault="007D6499" w:rsidP="007D6499">
      <w:pPr>
        <w:pStyle w:val="titoloprinc0"/>
        <w:rPr>
          <w:color w:val="002060"/>
        </w:rPr>
      </w:pPr>
      <w:r w:rsidRPr="00400E07">
        <w:rPr>
          <w:color w:val="002060"/>
        </w:rPr>
        <w:t>GIUDICE SPORTIVO</w:t>
      </w:r>
    </w:p>
    <w:p w14:paraId="1C4F2082" w14:textId="77777777" w:rsidR="007D6499" w:rsidRPr="00400E07" w:rsidRDefault="007D6499" w:rsidP="007D6499">
      <w:pPr>
        <w:pStyle w:val="diffida"/>
        <w:rPr>
          <w:color w:val="002060"/>
        </w:rPr>
      </w:pPr>
      <w:r w:rsidRPr="00400E07">
        <w:rPr>
          <w:color w:val="002060"/>
        </w:rPr>
        <w:t>Il Giudice Sportivo Avv. Agnese Lazzaretti, con l'assistenza del Segretario Angelo Castellana, nella seduta del 22/04/2026, ha adottato le decisioni che di seguito integralmente si riportano:</w:t>
      </w:r>
    </w:p>
    <w:p w14:paraId="229EE688" w14:textId="77777777" w:rsidR="007D6499" w:rsidRPr="00400E07" w:rsidRDefault="007D6499" w:rsidP="007D6499">
      <w:pPr>
        <w:pStyle w:val="titolo10"/>
        <w:rPr>
          <w:color w:val="002060"/>
        </w:rPr>
      </w:pPr>
      <w:r w:rsidRPr="00400E07">
        <w:rPr>
          <w:color w:val="002060"/>
        </w:rPr>
        <w:t xml:space="preserve">GARE DEL 17/ 4/2026 </w:t>
      </w:r>
    </w:p>
    <w:p w14:paraId="44FEB7F0" w14:textId="77777777" w:rsidR="007D6499" w:rsidRPr="00400E07" w:rsidRDefault="007D6499" w:rsidP="007D6499">
      <w:pPr>
        <w:pStyle w:val="titolo7a"/>
        <w:rPr>
          <w:color w:val="002060"/>
        </w:rPr>
      </w:pPr>
      <w:r w:rsidRPr="00400E07">
        <w:rPr>
          <w:color w:val="002060"/>
        </w:rPr>
        <w:t xml:space="preserve">PROVVEDIMENTI DISCIPLINARI </w:t>
      </w:r>
    </w:p>
    <w:p w14:paraId="7AE3456E" w14:textId="77777777" w:rsidR="007D6499" w:rsidRPr="00400E07" w:rsidRDefault="007D6499" w:rsidP="007D6499">
      <w:pPr>
        <w:pStyle w:val="titolo7b0"/>
        <w:rPr>
          <w:color w:val="002060"/>
        </w:rPr>
      </w:pPr>
      <w:r w:rsidRPr="00400E07">
        <w:rPr>
          <w:color w:val="002060"/>
        </w:rPr>
        <w:t xml:space="preserve">In base alle risultanze degli atti ufficiali sono state deliberate le seguenti sanzioni disciplinari. </w:t>
      </w:r>
    </w:p>
    <w:p w14:paraId="7BEB8598" w14:textId="77777777" w:rsidR="007D6499" w:rsidRPr="00400E07" w:rsidRDefault="007D6499" w:rsidP="007D6499">
      <w:pPr>
        <w:pStyle w:val="titolo30"/>
        <w:rPr>
          <w:color w:val="002060"/>
        </w:rPr>
      </w:pPr>
      <w:r w:rsidRPr="00400E07">
        <w:rPr>
          <w:color w:val="002060"/>
        </w:rPr>
        <w:t xml:space="preserve">DIRIGENTI </w:t>
      </w:r>
    </w:p>
    <w:p w14:paraId="15710325" w14:textId="77777777" w:rsidR="007D6499" w:rsidRPr="00400E07" w:rsidRDefault="007D6499" w:rsidP="007D6499">
      <w:pPr>
        <w:pStyle w:val="titolo20"/>
        <w:rPr>
          <w:color w:val="002060"/>
        </w:rPr>
      </w:pPr>
      <w:r w:rsidRPr="00400E07">
        <w:rPr>
          <w:color w:val="002060"/>
        </w:rPr>
        <w:t xml:space="preserve">INIBIZIONE A TEMPO OPPURE SQUALIFICA A GARE: FINO AL 13/ 5/2026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253341D6" w14:textId="77777777" w:rsidTr="00AD6724">
        <w:tc>
          <w:tcPr>
            <w:tcW w:w="2200" w:type="dxa"/>
            <w:tcMar>
              <w:top w:w="20" w:type="dxa"/>
              <w:left w:w="20" w:type="dxa"/>
              <w:bottom w:w="20" w:type="dxa"/>
              <w:right w:w="20" w:type="dxa"/>
            </w:tcMar>
            <w:vAlign w:val="center"/>
            <w:hideMark/>
          </w:tcPr>
          <w:p w14:paraId="2B925DB6" w14:textId="77777777" w:rsidR="007D6499" w:rsidRPr="00400E07" w:rsidRDefault="007D6499" w:rsidP="00AD6724">
            <w:pPr>
              <w:pStyle w:val="movimento"/>
              <w:rPr>
                <w:color w:val="002060"/>
              </w:rPr>
            </w:pPr>
            <w:r w:rsidRPr="00400E07">
              <w:rPr>
                <w:color w:val="002060"/>
              </w:rPr>
              <w:t>CALUSSI LORENZO</w:t>
            </w:r>
          </w:p>
        </w:tc>
        <w:tc>
          <w:tcPr>
            <w:tcW w:w="2200" w:type="dxa"/>
            <w:tcMar>
              <w:top w:w="20" w:type="dxa"/>
              <w:left w:w="20" w:type="dxa"/>
              <w:bottom w:w="20" w:type="dxa"/>
              <w:right w:w="20" w:type="dxa"/>
            </w:tcMar>
            <w:vAlign w:val="center"/>
            <w:hideMark/>
          </w:tcPr>
          <w:p w14:paraId="2921DC98" w14:textId="77777777" w:rsidR="007D6499" w:rsidRPr="00400E07" w:rsidRDefault="007D6499" w:rsidP="00AD6724">
            <w:pPr>
              <w:pStyle w:val="movimento2"/>
              <w:rPr>
                <w:color w:val="002060"/>
              </w:rPr>
            </w:pPr>
            <w:r w:rsidRPr="00400E07">
              <w:rPr>
                <w:color w:val="002060"/>
              </w:rPr>
              <w:t xml:space="preserve">(REAL FABRIANO) </w:t>
            </w:r>
          </w:p>
        </w:tc>
        <w:tc>
          <w:tcPr>
            <w:tcW w:w="800" w:type="dxa"/>
            <w:tcMar>
              <w:top w:w="20" w:type="dxa"/>
              <w:left w:w="20" w:type="dxa"/>
              <w:bottom w:w="20" w:type="dxa"/>
              <w:right w:w="20" w:type="dxa"/>
            </w:tcMar>
            <w:vAlign w:val="center"/>
            <w:hideMark/>
          </w:tcPr>
          <w:p w14:paraId="13188605"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EDA1647"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F957EED" w14:textId="77777777" w:rsidR="007D6499" w:rsidRPr="00400E07" w:rsidRDefault="007D6499" w:rsidP="00AD6724">
            <w:pPr>
              <w:pStyle w:val="movimento2"/>
              <w:rPr>
                <w:color w:val="002060"/>
              </w:rPr>
            </w:pPr>
            <w:r w:rsidRPr="00400E07">
              <w:rPr>
                <w:color w:val="002060"/>
              </w:rPr>
              <w:t> </w:t>
            </w:r>
          </w:p>
        </w:tc>
      </w:tr>
    </w:tbl>
    <w:p w14:paraId="3A716C69" w14:textId="23738A7B" w:rsidR="007D6499" w:rsidRPr="00400E07" w:rsidRDefault="007D6499" w:rsidP="007D6499">
      <w:pPr>
        <w:pStyle w:val="diffida"/>
        <w:spacing w:before="80" w:beforeAutospacing="0" w:after="40" w:afterAutospacing="0"/>
        <w:rPr>
          <w:rFonts w:eastAsiaTheme="minorEastAsia"/>
          <w:color w:val="002060"/>
        </w:rPr>
      </w:pPr>
      <w:r w:rsidRPr="00400E07">
        <w:rPr>
          <w:color w:val="002060"/>
        </w:rPr>
        <w:t>Per essere entrato all'interno del terreno di gioco per rivo</w:t>
      </w:r>
      <w:r w:rsidR="00075E35">
        <w:rPr>
          <w:color w:val="002060"/>
        </w:rPr>
        <w:t>l</w:t>
      </w:r>
      <w:r w:rsidRPr="00400E07">
        <w:rPr>
          <w:color w:val="002060"/>
        </w:rPr>
        <w:t xml:space="preserve">gere reiterate espressioni offensive e minacciose all'indirizzo dell'assistente dell'arbitro. </w:t>
      </w:r>
    </w:p>
    <w:p w14:paraId="2C58BE6E" w14:textId="77777777" w:rsidR="007D6499" w:rsidRPr="00400E07" w:rsidRDefault="007D6499" w:rsidP="007D6499">
      <w:pPr>
        <w:pStyle w:val="titolo20"/>
        <w:rPr>
          <w:color w:val="002060"/>
        </w:rPr>
      </w:pPr>
      <w:r w:rsidRPr="00400E07">
        <w:rPr>
          <w:color w:val="002060"/>
        </w:rPr>
        <w:t xml:space="preserve">INIBIZIONE A TEMPO OPPURE SQUALIFICA A GARE: FINO AL 6/ 5/2026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16E0618B" w14:textId="77777777" w:rsidTr="00AD6724">
        <w:tc>
          <w:tcPr>
            <w:tcW w:w="2200" w:type="dxa"/>
            <w:tcMar>
              <w:top w:w="20" w:type="dxa"/>
              <w:left w:w="20" w:type="dxa"/>
              <w:bottom w:w="20" w:type="dxa"/>
              <w:right w:w="20" w:type="dxa"/>
            </w:tcMar>
            <w:vAlign w:val="center"/>
            <w:hideMark/>
          </w:tcPr>
          <w:p w14:paraId="638E43F9" w14:textId="77777777" w:rsidR="007D6499" w:rsidRPr="00400E07" w:rsidRDefault="007D6499" w:rsidP="00AD6724">
            <w:pPr>
              <w:pStyle w:val="movimento"/>
              <w:rPr>
                <w:color w:val="002060"/>
              </w:rPr>
            </w:pPr>
            <w:r w:rsidRPr="00400E07">
              <w:rPr>
                <w:color w:val="002060"/>
              </w:rPr>
              <w:t>MONTEFIORI RICCARDO</w:t>
            </w:r>
          </w:p>
        </w:tc>
        <w:tc>
          <w:tcPr>
            <w:tcW w:w="2200" w:type="dxa"/>
            <w:tcMar>
              <w:top w:w="20" w:type="dxa"/>
              <w:left w:w="20" w:type="dxa"/>
              <w:bottom w:w="20" w:type="dxa"/>
              <w:right w:w="20" w:type="dxa"/>
            </w:tcMar>
            <w:vAlign w:val="center"/>
            <w:hideMark/>
          </w:tcPr>
          <w:p w14:paraId="63D28245" w14:textId="77777777" w:rsidR="007D6499" w:rsidRPr="00400E07" w:rsidRDefault="007D6499" w:rsidP="00AD6724">
            <w:pPr>
              <w:pStyle w:val="movimento2"/>
              <w:rPr>
                <w:color w:val="002060"/>
              </w:rPr>
            </w:pPr>
            <w:r w:rsidRPr="00400E07">
              <w:rPr>
                <w:color w:val="002060"/>
              </w:rPr>
              <w:t xml:space="preserve">(REAL FABRIANO) </w:t>
            </w:r>
          </w:p>
        </w:tc>
        <w:tc>
          <w:tcPr>
            <w:tcW w:w="800" w:type="dxa"/>
            <w:tcMar>
              <w:top w:w="20" w:type="dxa"/>
              <w:left w:w="20" w:type="dxa"/>
              <w:bottom w:w="20" w:type="dxa"/>
              <w:right w:w="20" w:type="dxa"/>
            </w:tcMar>
            <w:vAlign w:val="center"/>
            <w:hideMark/>
          </w:tcPr>
          <w:p w14:paraId="1DDC709A"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CD88E20"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AD134B9" w14:textId="77777777" w:rsidR="007D6499" w:rsidRPr="00400E07" w:rsidRDefault="007D6499" w:rsidP="00AD6724">
            <w:pPr>
              <w:pStyle w:val="movimento2"/>
              <w:rPr>
                <w:color w:val="002060"/>
              </w:rPr>
            </w:pPr>
            <w:r w:rsidRPr="00400E07">
              <w:rPr>
                <w:color w:val="002060"/>
              </w:rPr>
              <w:t> </w:t>
            </w:r>
          </w:p>
        </w:tc>
      </w:tr>
    </w:tbl>
    <w:p w14:paraId="390ADE26" w14:textId="77777777" w:rsidR="007D6499" w:rsidRPr="00400E07" w:rsidRDefault="007D6499" w:rsidP="007D6499">
      <w:pPr>
        <w:pStyle w:val="diffida"/>
        <w:spacing w:before="80" w:beforeAutospacing="0" w:after="40" w:afterAutospacing="0"/>
        <w:rPr>
          <w:rFonts w:eastAsiaTheme="minorEastAsia"/>
          <w:color w:val="002060"/>
        </w:rPr>
      </w:pPr>
      <w:r w:rsidRPr="00400E07">
        <w:rPr>
          <w:color w:val="002060"/>
        </w:rPr>
        <w:lastRenderedPageBreak/>
        <w:t xml:space="preserve">Per aver rivolto espressioni offensive nei confronti di un dirigente avversario. al termine della gara.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4DD018A9" w14:textId="77777777" w:rsidTr="00AD6724">
        <w:tc>
          <w:tcPr>
            <w:tcW w:w="2200" w:type="dxa"/>
            <w:tcMar>
              <w:top w:w="20" w:type="dxa"/>
              <w:left w:w="20" w:type="dxa"/>
              <w:bottom w:w="20" w:type="dxa"/>
              <w:right w:w="20" w:type="dxa"/>
            </w:tcMar>
            <w:vAlign w:val="center"/>
            <w:hideMark/>
          </w:tcPr>
          <w:p w14:paraId="70F92AAC" w14:textId="77777777" w:rsidR="007D6499" w:rsidRPr="00400E07" w:rsidRDefault="007D6499" w:rsidP="00AD6724">
            <w:pPr>
              <w:pStyle w:val="movimento"/>
              <w:rPr>
                <w:color w:val="002060"/>
              </w:rPr>
            </w:pPr>
            <w:r w:rsidRPr="00400E07">
              <w:rPr>
                <w:color w:val="002060"/>
              </w:rPr>
              <w:t>MATTIOLI MARCO</w:t>
            </w:r>
          </w:p>
        </w:tc>
        <w:tc>
          <w:tcPr>
            <w:tcW w:w="2200" w:type="dxa"/>
            <w:tcMar>
              <w:top w:w="20" w:type="dxa"/>
              <w:left w:w="20" w:type="dxa"/>
              <w:bottom w:w="20" w:type="dxa"/>
              <w:right w:w="20" w:type="dxa"/>
            </w:tcMar>
            <w:vAlign w:val="center"/>
            <w:hideMark/>
          </w:tcPr>
          <w:p w14:paraId="21E704A5" w14:textId="77777777" w:rsidR="007D6499" w:rsidRPr="00400E07" w:rsidRDefault="007D6499" w:rsidP="00AD6724">
            <w:pPr>
              <w:pStyle w:val="movimento2"/>
              <w:rPr>
                <w:color w:val="002060"/>
              </w:rPr>
            </w:pPr>
            <w:r w:rsidRPr="00400E07">
              <w:rPr>
                <w:color w:val="002060"/>
              </w:rPr>
              <w:t xml:space="preserve">(U.S. FORTUNA FANO) </w:t>
            </w:r>
          </w:p>
        </w:tc>
        <w:tc>
          <w:tcPr>
            <w:tcW w:w="800" w:type="dxa"/>
            <w:tcMar>
              <w:top w:w="20" w:type="dxa"/>
              <w:left w:w="20" w:type="dxa"/>
              <w:bottom w:w="20" w:type="dxa"/>
              <w:right w:w="20" w:type="dxa"/>
            </w:tcMar>
            <w:vAlign w:val="center"/>
            <w:hideMark/>
          </w:tcPr>
          <w:p w14:paraId="36A9E0AB"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E1CD8D6"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3B765FB" w14:textId="77777777" w:rsidR="007D6499" w:rsidRPr="00400E07" w:rsidRDefault="007D6499" w:rsidP="00AD6724">
            <w:pPr>
              <w:pStyle w:val="movimento2"/>
              <w:rPr>
                <w:color w:val="002060"/>
              </w:rPr>
            </w:pPr>
            <w:r w:rsidRPr="00400E07">
              <w:rPr>
                <w:color w:val="002060"/>
              </w:rPr>
              <w:t> </w:t>
            </w:r>
          </w:p>
        </w:tc>
      </w:tr>
    </w:tbl>
    <w:p w14:paraId="434EFA5D" w14:textId="229467D4" w:rsidR="007D6499" w:rsidRPr="00400E07" w:rsidRDefault="007D6499" w:rsidP="007D6499">
      <w:pPr>
        <w:pStyle w:val="diffida"/>
        <w:spacing w:before="80" w:beforeAutospacing="0" w:after="40" w:afterAutospacing="0"/>
        <w:rPr>
          <w:rFonts w:eastAsiaTheme="minorEastAsia"/>
          <w:color w:val="002060"/>
        </w:rPr>
      </w:pPr>
      <w:r w:rsidRPr="00400E07">
        <w:rPr>
          <w:color w:val="002060"/>
        </w:rPr>
        <w:t xml:space="preserve">Al termine della gara teneva un atteggiamento offensivo nei confronti dei dirigenti avversari. </w:t>
      </w:r>
    </w:p>
    <w:p w14:paraId="47E79C00" w14:textId="77777777" w:rsidR="007D6499" w:rsidRPr="00400E07" w:rsidRDefault="007D6499" w:rsidP="007D6499">
      <w:pPr>
        <w:pStyle w:val="titolo30"/>
        <w:rPr>
          <w:color w:val="002060"/>
        </w:rPr>
      </w:pPr>
      <w:r w:rsidRPr="00400E07">
        <w:rPr>
          <w:color w:val="002060"/>
        </w:rPr>
        <w:t xml:space="preserve">CALCIATORI ESPULSI </w:t>
      </w:r>
    </w:p>
    <w:p w14:paraId="1B587A27" w14:textId="77777777" w:rsidR="007D6499" w:rsidRPr="00400E07" w:rsidRDefault="007D6499" w:rsidP="007D6499">
      <w:pPr>
        <w:pStyle w:val="titolo20"/>
        <w:rPr>
          <w:color w:val="002060"/>
        </w:rPr>
      </w:pPr>
      <w:r w:rsidRPr="00400E0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2044B226" w14:textId="77777777" w:rsidTr="00AD6724">
        <w:tc>
          <w:tcPr>
            <w:tcW w:w="2200" w:type="dxa"/>
            <w:tcMar>
              <w:top w:w="20" w:type="dxa"/>
              <w:left w:w="20" w:type="dxa"/>
              <w:bottom w:w="20" w:type="dxa"/>
              <w:right w:w="20" w:type="dxa"/>
            </w:tcMar>
            <w:vAlign w:val="center"/>
            <w:hideMark/>
          </w:tcPr>
          <w:p w14:paraId="2C52EEF4" w14:textId="77777777" w:rsidR="007D6499" w:rsidRPr="00400E07" w:rsidRDefault="007D6499" w:rsidP="00AD6724">
            <w:pPr>
              <w:pStyle w:val="movimento"/>
              <w:rPr>
                <w:color w:val="002060"/>
              </w:rPr>
            </w:pPr>
            <w:r w:rsidRPr="00400E07">
              <w:rPr>
                <w:color w:val="002060"/>
              </w:rPr>
              <w:t>MENCHETTI ELIA</w:t>
            </w:r>
          </w:p>
        </w:tc>
        <w:tc>
          <w:tcPr>
            <w:tcW w:w="2200" w:type="dxa"/>
            <w:tcMar>
              <w:top w:w="20" w:type="dxa"/>
              <w:left w:w="20" w:type="dxa"/>
              <w:bottom w:w="20" w:type="dxa"/>
              <w:right w:w="20" w:type="dxa"/>
            </w:tcMar>
            <w:vAlign w:val="center"/>
            <w:hideMark/>
          </w:tcPr>
          <w:p w14:paraId="04A5D6BE" w14:textId="77777777" w:rsidR="007D6499" w:rsidRPr="00400E07" w:rsidRDefault="007D6499" w:rsidP="00AD6724">
            <w:pPr>
              <w:pStyle w:val="movimento2"/>
              <w:rPr>
                <w:color w:val="002060"/>
              </w:rPr>
            </w:pPr>
            <w:r w:rsidRPr="00400E07">
              <w:rPr>
                <w:color w:val="002060"/>
              </w:rPr>
              <w:t xml:space="preserve">(U.S. FORTUNA FANO) </w:t>
            </w:r>
          </w:p>
        </w:tc>
        <w:tc>
          <w:tcPr>
            <w:tcW w:w="800" w:type="dxa"/>
            <w:tcMar>
              <w:top w:w="20" w:type="dxa"/>
              <w:left w:w="20" w:type="dxa"/>
              <w:bottom w:w="20" w:type="dxa"/>
              <w:right w:w="20" w:type="dxa"/>
            </w:tcMar>
            <w:vAlign w:val="center"/>
            <w:hideMark/>
          </w:tcPr>
          <w:p w14:paraId="692BF12A"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5CFD6A9"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16AFBA5" w14:textId="77777777" w:rsidR="007D6499" w:rsidRPr="00400E07" w:rsidRDefault="007D6499" w:rsidP="00AD6724">
            <w:pPr>
              <w:pStyle w:val="movimento2"/>
              <w:rPr>
                <w:color w:val="002060"/>
              </w:rPr>
            </w:pPr>
            <w:r w:rsidRPr="00400E07">
              <w:rPr>
                <w:color w:val="002060"/>
              </w:rPr>
              <w:t> </w:t>
            </w:r>
          </w:p>
        </w:tc>
      </w:tr>
    </w:tbl>
    <w:p w14:paraId="0673210B" w14:textId="77777777" w:rsidR="007D6499" w:rsidRPr="00400E07" w:rsidRDefault="007D6499" w:rsidP="007D6499">
      <w:pPr>
        <w:pStyle w:val="titolo30"/>
        <w:rPr>
          <w:rFonts w:eastAsiaTheme="minorEastAsia"/>
          <w:color w:val="002060"/>
        </w:rPr>
      </w:pPr>
      <w:r w:rsidRPr="00400E07">
        <w:rPr>
          <w:color w:val="002060"/>
        </w:rPr>
        <w:t xml:space="preserve">CALCIATORI NON ESPULSI </w:t>
      </w:r>
    </w:p>
    <w:p w14:paraId="09C7502E" w14:textId="77777777" w:rsidR="007D6499" w:rsidRPr="00400E07" w:rsidRDefault="007D6499" w:rsidP="007D6499">
      <w:pPr>
        <w:pStyle w:val="titolo20"/>
        <w:rPr>
          <w:color w:val="002060"/>
        </w:rPr>
      </w:pPr>
      <w:r w:rsidRPr="00400E0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0C9ABD17" w14:textId="77777777" w:rsidTr="00AD6724">
        <w:tc>
          <w:tcPr>
            <w:tcW w:w="2200" w:type="dxa"/>
            <w:tcMar>
              <w:top w:w="20" w:type="dxa"/>
              <w:left w:w="20" w:type="dxa"/>
              <w:bottom w:w="20" w:type="dxa"/>
              <w:right w:w="20" w:type="dxa"/>
            </w:tcMar>
            <w:vAlign w:val="center"/>
            <w:hideMark/>
          </w:tcPr>
          <w:p w14:paraId="3E5BBC7E" w14:textId="77777777" w:rsidR="007D6499" w:rsidRPr="00400E07" w:rsidRDefault="007D6499" w:rsidP="00AD6724">
            <w:pPr>
              <w:pStyle w:val="movimento"/>
              <w:rPr>
                <w:color w:val="002060"/>
              </w:rPr>
            </w:pPr>
            <w:r w:rsidRPr="00400E07">
              <w:rPr>
                <w:color w:val="002060"/>
              </w:rPr>
              <w:t>CASSANO ALESSIO</w:t>
            </w:r>
          </w:p>
        </w:tc>
        <w:tc>
          <w:tcPr>
            <w:tcW w:w="2200" w:type="dxa"/>
            <w:tcMar>
              <w:top w:w="20" w:type="dxa"/>
              <w:left w:w="20" w:type="dxa"/>
              <w:bottom w:w="20" w:type="dxa"/>
              <w:right w:w="20" w:type="dxa"/>
            </w:tcMar>
            <w:vAlign w:val="center"/>
            <w:hideMark/>
          </w:tcPr>
          <w:p w14:paraId="605B080F" w14:textId="77777777" w:rsidR="007D6499" w:rsidRPr="00400E07" w:rsidRDefault="007D6499" w:rsidP="00AD6724">
            <w:pPr>
              <w:pStyle w:val="movimento2"/>
              <w:rPr>
                <w:color w:val="002060"/>
              </w:rPr>
            </w:pPr>
            <w:r w:rsidRPr="00400E07">
              <w:rPr>
                <w:color w:val="002060"/>
              </w:rPr>
              <w:t xml:space="preserve">(CHIARAVALLE FUTSAL) </w:t>
            </w:r>
          </w:p>
        </w:tc>
        <w:tc>
          <w:tcPr>
            <w:tcW w:w="800" w:type="dxa"/>
            <w:tcMar>
              <w:top w:w="20" w:type="dxa"/>
              <w:left w:w="20" w:type="dxa"/>
              <w:bottom w:w="20" w:type="dxa"/>
              <w:right w:w="20" w:type="dxa"/>
            </w:tcMar>
            <w:vAlign w:val="center"/>
            <w:hideMark/>
          </w:tcPr>
          <w:p w14:paraId="1F5122EF"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6B5EB7E" w14:textId="77777777" w:rsidR="007D6499" w:rsidRPr="00400E07" w:rsidRDefault="007D6499" w:rsidP="00AD6724">
            <w:pPr>
              <w:pStyle w:val="movimento"/>
              <w:rPr>
                <w:color w:val="002060"/>
              </w:rPr>
            </w:pPr>
            <w:r w:rsidRPr="00400E07">
              <w:rPr>
                <w:color w:val="002060"/>
              </w:rPr>
              <w:t>LAURENZI NICOLO</w:t>
            </w:r>
          </w:p>
        </w:tc>
        <w:tc>
          <w:tcPr>
            <w:tcW w:w="2200" w:type="dxa"/>
            <w:tcMar>
              <w:top w:w="20" w:type="dxa"/>
              <w:left w:w="20" w:type="dxa"/>
              <w:bottom w:w="20" w:type="dxa"/>
              <w:right w:w="20" w:type="dxa"/>
            </w:tcMar>
            <w:vAlign w:val="center"/>
            <w:hideMark/>
          </w:tcPr>
          <w:p w14:paraId="0C17EAE3" w14:textId="77777777" w:rsidR="007D6499" w:rsidRPr="00400E07" w:rsidRDefault="007D6499" w:rsidP="00AD6724">
            <w:pPr>
              <w:pStyle w:val="movimento2"/>
              <w:rPr>
                <w:color w:val="002060"/>
              </w:rPr>
            </w:pPr>
            <w:r w:rsidRPr="00400E07">
              <w:rPr>
                <w:color w:val="002060"/>
              </w:rPr>
              <w:t xml:space="preserve">(REAL FABRIANO) </w:t>
            </w:r>
          </w:p>
        </w:tc>
      </w:tr>
    </w:tbl>
    <w:p w14:paraId="2754DECB" w14:textId="77777777" w:rsidR="007D6499" w:rsidRPr="00400E07" w:rsidRDefault="007D6499" w:rsidP="007D6499">
      <w:pPr>
        <w:pStyle w:val="titolo20"/>
        <w:rPr>
          <w:rFonts w:eastAsiaTheme="minorEastAsia"/>
          <w:color w:val="002060"/>
        </w:rPr>
      </w:pPr>
      <w:r w:rsidRPr="00400E07">
        <w:rPr>
          <w:color w:val="002060"/>
        </w:rPr>
        <w:t xml:space="preserve">AMMONIZIONE CON DIFFIDA (IX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0AADCC5B" w14:textId="77777777" w:rsidTr="00AD6724">
        <w:tc>
          <w:tcPr>
            <w:tcW w:w="2200" w:type="dxa"/>
            <w:tcMar>
              <w:top w:w="20" w:type="dxa"/>
              <w:left w:w="20" w:type="dxa"/>
              <w:bottom w:w="20" w:type="dxa"/>
              <w:right w:w="20" w:type="dxa"/>
            </w:tcMar>
            <w:vAlign w:val="center"/>
            <w:hideMark/>
          </w:tcPr>
          <w:p w14:paraId="7DF3D780" w14:textId="77777777" w:rsidR="007D6499" w:rsidRPr="00400E07" w:rsidRDefault="007D6499" w:rsidP="00AD6724">
            <w:pPr>
              <w:pStyle w:val="movimento"/>
              <w:rPr>
                <w:color w:val="002060"/>
              </w:rPr>
            </w:pPr>
            <w:r w:rsidRPr="00400E07">
              <w:rPr>
                <w:color w:val="002060"/>
              </w:rPr>
              <w:t>GASPARRONI DANILO</w:t>
            </w:r>
          </w:p>
        </w:tc>
        <w:tc>
          <w:tcPr>
            <w:tcW w:w="2200" w:type="dxa"/>
            <w:tcMar>
              <w:top w:w="20" w:type="dxa"/>
              <w:left w:w="20" w:type="dxa"/>
              <w:bottom w:w="20" w:type="dxa"/>
              <w:right w:w="20" w:type="dxa"/>
            </w:tcMar>
            <w:vAlign w:val="center"/>
            <w:hideMark/>
          </w:tcPr>
          <w:p w14:paraId="0E9F4DD4" w14:textId="77777777" w:rsidR="007D6499" w:rsidRPr="00400E07" w:rsidRDefault="007D6499" w:rsidP="00AD6724">
            <w:pPr>
              <w:pStyle w:val="movimento2"/>
              <w:rPr>
                <w:color w:val="002060"/>
              </w:rPr>
            </w:pPr>
            <w:r w:rsidRPr="00400E07">
              <w:rPr>
                <w:color w:val="002060"/>
              </w:rPr>
              <w:t xml:space="preserve">(PIETRALACROCE 73) </w:t>
            </w:r>
          </w:p>
        </w:tc>
        <w:tc>
          <w:tcPr>
            <w:tcW w:w="800" w:type="dxa"/>
            <w:tcMar>
              <w:top w:w="20" w:type="dxa"/>
              <w:left w:w="20" w:type="dxa"/>
              <w:bottom w:w="20" w:type="dxa"/>
              <w:right w:w="20" w:type="dxa"/>
            </w:tcMar>
            <w:vAlign w:val="center"/>
            <w:hideMark/>
          </w:tcPr>
          <w:p w14:paraId="1079691A"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CC1CEEF"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22C5B0C" w14:textId="77777777" w:rsidR="007D6499" w:rsidRPr="00400E07" w:rsidRDefault="007D6499" w:rsidP="00AD6724">
            <w:pPr>
              <w:pStyle w:val="movimento2"/>
              <w:rPr>
                <w:color w:val="002060"/>
              </w:rPr>
            </w:pPr>
            <w:r w:rsidRPr="00400E07">
              <w:rPr>
                <w:color w:val="002060"/>
              </w:rPr>
              <w:t> </w:t>
            </w:r>
          </w:p>
        </w:tc>
      </w:tr>
    </w:tbl>
    <w:p w14:paraId="48856F3D" w14:textId="77777777" w:rsidR="007D6499" w:rsidRPr="00400E07" w:rsidRDefault="007D6499" w:rsidP="007D6499">
      <w:pPr>
        <w:pStyle w:val="titolo20"/>
        <w:rPr>
          <w:rFonts w:eastAsiaTheme="minorEastAsia"/>
          <w:color w:val="002060"/>
        </w:rPr>
      </w:pPr>
      <w:r w:rsidRPr="00400E07">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338680D4" w14:textId="77777777" w:rsidTr="00AD6724">
        <w:tc>
          <w:tcPr>
            <w:tcW w:w="2200" w:type="dxa"/>
            <w:tcMar>
              <w:top w:w="20" w:type="dxa"/>
              <w:left w:w="20" w:type="dxa"/>
              <w:bottom w:w="20" w:type="dxa"/>
              <w:right w:w="20" w:type="dxa"/>
            </w:tcMar>
            <w:vAlign w:val="center"/>
            <w:hideMark/>
          </w:tcPr>
          <w:p w14:paraId="42094922" w14:textId="77777777" w:rsidR="007D6499" w:rsidRPr="00400E07" w:rsidRDefault="007D6499" w:rsidP="00AD6724">
            <w:pPr>
              <w:pStyle w:val="movimento"/>
              <w:rPr>
                <w:color w:val="002060"/>
              </w:rPr>
            </w:pPr>
            <w:r w:rsidRPr="00400E07">
              <w:rPr>
                <w:color w:val="002060"/>
              </w:rPr>
              <w:t>TORQUATI LUCA</w:t>
            </w:r>
          </w:p>
        </w:tc>
        <w:tc>
          <w:tcPr>
            <w:tcW w:w="2200" w:type="dxa"/>
            <w:tcMar>
              <w:top w:w="20" w:type="dxa"/>
              <w:left w:w="20" w:type="dxa"/>
              <w:bottom w:w="20" w:type="dxa"/>
              <w:right w:w="20" w:type="dxa"/>
            </w:tcMar>
            <w:vAlign w:val="center"/>
            <w:hideMark/>
          </w:tcPr>
          <w:p w14:paraId="79476C3F" w14:textId="77777777" w:rsidR="007D6499" w:rsidRPr="00400E07" w:rsidRDefault="007D6499" w:rsidP="00AD6724">
            <w:pPr>
              <w:pStyle w:val="movimento2"/>
              <w:rPr>
                <w:color w:val="002060"/>
              </w:rPr>
            </w:pPr>
            <w:r w:rsidRPr="00400E07">
              <w:rPr>
                <w:color w:val="002060"/>
              </w:rPr>
              <w:t xml:space="preserve">(TRE TORRI A.S.D.) </w:t>
            </w:r>
          </w:p>
        </w:tc>
        <w:tc>
          <w:tcPr>
            <w:tcW w:w="800" w:type="dxa"/>
            <w:tcMar>
              <w:top w:w="20" w:type="dxa"/>
              <w:left w:w="20" w:type="dxa"/>
              <w:bottom w:w="20" w:type="dxa"/>
              <w:right w:w="20" w:type="dxa"/>
            </w:tcMar>
            <w:vAlign w:val="center"/>
            <w:hideMark/>
          </w:tcPr>
          <w:p w14:paraId="4410B75B"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056EB4F"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18E19F4" w14:textId="77777777" w:rsidR="007D6499" w:rsidRPr="00400E07" w:rsidRDefault="007D6499" w:rsidP="00AD6724">
            <w:pPr>
              <w:pStyle w:val="movimento2"/>
              <w:rPr>
                <w:color w:val="002060"/>
              </w:rPr>
            </w:pPr>
            <w:r w:rsidRPr="00400E07">
              <w:rPr>
                <w:color w:val="002060"/>
              </w:rPr>
              <w:t> </w:t>
            </w:r>
          </w:p>
        </w:tc>
      </w:tr>
    </w:tbl>
    <w:p w14:paraId="4A092107" w14:textId="77777777" w:rsidR="007D6499" w:rsidRPr="00400E07" w:rsidRDefault="007D6499" w:rsidP="007D6499">
      <w:pPr>
        <w:pStyle w:val="titolo20"/>
        <w:rPr>
          <w:rFonts w:eastAsiaTheme="minorEastAsia"/>
          <w:color w:val="002060"/>
        </w:rPr>
      </w:pPr>
      <w:r w:rsidRPr="00400E07">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3B3309E0" w14:textId="77777777" w:rsidTr="00AD6724">
        <w:tc>
          <w:tcPr>
            <w:tcW w:w="2200" w:type="dxa"/>
            <w:tcMar>
              <w:top w:w="20" w:type="dxa"/>
              <w:left w:w="20" w:type="dxa"/>
              <w:bottom w:w="20" w:type="dxa"/>
              <w:right w:w="20" w:type="dxa"/>
            </w:tcMar>
            <w:vAlign w:val="center"/>
            <w:hideMark/>
          </w:tcPr>
          <w:p w14:paraId="5B44E57B" w14:textId="77777777" w:rsidR="007D6499" w:rsidRPr="00400E07" w:rsidRDefault="007D6499" w:rsidP="00AD6724">
            <w:pPr>
              <w:pStyle w:val="movimento"/>
              <w:rPr>
                <w:color w:val="002060"/>
              </w:rPr>
            </w:pPr>
            <w:r w:rsidRPr="00400E07">
              <w:rPr>
                <w:color w:val="002060"/>
              </w:rPr>
              <w:t>BARTOLUCCI DIEGO</w:t>
            </w:r>
          </w:p>
        </w:tc>
        <w:tc>
          <w:tcPr>
            <w:tcW w:w="2200" w:type="dxa"/>
            <w:tcMar>
              <w:top w:w="20" w:type="dxa"/>
              <w:left w:w="20" w:type="dxa"/>
              <w:bottom w:w="20" w:type="dxa"/>
              <w:right w:w="20" w:type="dxa"/>
            </w:tcMar>
            <w:vAlign w:val="center"/>
            <w:hideMark/>
          </w:tcPr>
          <w:p w14:paraId="7D2474A6" w14:textId="77777777" w:rsidR="007D6499" w:rsidRPr="00400E07" w:rsidRDefault="007D6499" w:rsidP="00AD6724">
            <w:pPr>
              <w:pStyle w:val="movimento2"/>
              <w:rPr>
                <w:color w:val="002060"/>
              </w:rPr>
            </w:pPr>
            <w:r w:rsidRPr="00400E07">
              <w:rPr>
                <w:color w:val="002060"/>
              </w:rPr>
              <w:t xml:space="preserve">(CASTELBELLINO CALCIO A 5) </w:t>
            </w:r>
          </w:p>
        </w:tc>
        <w:tc>
          <w:tcPr>
            <w:tcW w:w="800" w:type="dxa"/>
            <w:tcMar>
              <w:top w:w="20" w:type="dxa"/>
              <w:left w:w="20" w:type="dxa"/>
              <w:bottom w:w="20" w:type="dxa"/>
              <w:right w:w="20" w:type="dxa"/>
            </w:tcMar>
            <w:vAlign w:val="center"/>
            <w:hideMark/>
          </w:tcPr>
          <w:p w14:paraId="7A9C03C1"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E490244"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1E8CDFB" w14:textId="77777777" w:rsidR="007D6499" w:rsidRPr="00400E07" w:rsidRDefault="007D6499" w:rsidP="00AD6724">
            <w:pPr>
              <w:pStyle w:val="movimento2"/>
              <w:rPr>
                <w:color w:val="002060"/>
              </w:rPr>
            </w:pPr>
            <w:r w:rsidRPr="00400E07">
              <w:rPr>
                <w:color w:val="002060"/>
              </w:rPr>
              <w:t> </w:t>
            </w:r>
          </w:p>
        </w:tc>
      </w:tr>
    </w:tbl>
    <w:p w14:paraId="300E9B3C" w14:textId="77777777" w:rsidR="007D6499" w:rsidRPr="00400E07" w:rsidRDefault="007D6499" w:rsidP="007D6499">
      <w:pPr>
        <w:pStyle w:val="titolo20"/>
        <w:rPr>
          <w:rFonts w:eastAsiaTheme="minorEastAsia"/>
          <w:color w:val="002060"/>
        </w:rPr>
      </w:pPr>
      <w:r w:rsidRPr="00400E07">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0E52A23E" w14:textId="77777777" w:rsidTr="00AD6724">
        <w:tc>
          <w:tcPr>
            <w:tcW w:w="2200" w:type="dxa"/>
            <w:tcMar>
              <w:top w:w="20" w:type="dxa"/>
              <w:left w:w="20" w:type="dxa"/>
              <w:bottom w:w="20" w:type="dxa"/>
              <w:right w:w="20" w:type="dxa"/>
            </w:tcMar>
            <w:vAlign w:val="center"/>
            <w:hideMark/>
          </w:tcPr>
          <w:p w14:paraId="3B6623DD" w14:textId="77777777" w:rsidR="007D6499" w:rsidRPr="00400E07" w:rsidRDefault="007D6499" w:rsidP="00AD6724">
            <w:pPr>
              <w:pStyle w:val="movimento"/>
              <w:rPr>
                <w:color w:val="002060"/>
              </w:rPr>
            </w:pPr>
            <w:r w:rsidRPr="00400E07">
              <w:rPr>
                <w:color w:val="002060"/>
              </w:rPr>
              <w:t>DELLASANTA MATTEO</w:t>
            </w:r>
          </w:p>
        </w:tc>
        <w:tc>
          <w:tcPr>
            <w:tcW w:w="2200" w:type="dxa"/>
            <w:tcMar>
              <w:top w:w="20" w:type="dxa"/>
              <w:left w:w="20" w:type="dxa"/>
              <w:bottom w:w="20" w:type="dxa"/>
              <w:right w:w="20" w:type="dxa"/>
            </w:tcMar>
            <w:vAlign w:val="center"/>
            <w:hideMark/>
          </w:tcPr>
          <w:p w14:paraId="587AB1AC" w14:textId="77777777" w:rsidR="007D6499" w:rsidRPr="00400E07" w:rsidRDefault="007D6499" w:rsidP="00AD6724">
            <w:pPr>
              <w:pStyle w:val="movimento2"/>
              <w:rPr>
                <w:color w:val="002060"/>
              </w:rPr>
            </w:pPr>
            <w:r w:rsidRPr="00400E07">
              <w:rPr>
                <w:color w:val="002060"/>
              </w:rPr>
              <w:t xml:space="preserve">(LUCREZIA CALCIO A 5) </w:t>
            </w:r>
          </w:p>
        </w:tc>
        <w:tc>
          <w:tcPr>
            <w:tcW w:w="800" w:type="dxa"/>
            <w:tcMar>
              <w:top w:w="20" w:type="dxa"/>
              <w:left w:w="20" w:type="dxa"/>
              <w:bottom w:w="20" w:type="dxa"/>
              <w:right w:w="20" w:type="dxa"/>
            </w:tcMar>
            <w:vAlign w:val="center"/>
            <w:hideMark/>
          </w:tcPr>
          <w:p w14:paraId="75FEEBE6"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FACBD48" w14:textId="77777777" w:rsidR="007D6499" w:rsidRPr="00400E07" w:rsidRDefault="007D6499" w:rsidP="00AD6724">
            <w:pPr>
              <w:pStyle w:val="movimento"/>
              <w:rPr>
                <w:color w:val="002060"/>
              </w:rPr>
            </w:pPr>
            <w:r w:rsidRPr="00400E07">
              <w:rPr>
                <w:color w:val="002060"/>
              </w:rPr>
              <w:t>FREZZOTTI MARCO</w:t>
            </w:r>
          </w:p>
        </w:tc>
        <w:tc>
          <w:tcPr>
            <w:tcW w:w="2200" w:type="dxa"/>
            <w:tcMar>
              <w:top w:w="20" w:type="dxa"/>
              <w:left w:w="20" w:type="dxa"/>
              <w:bottom w:w="20" w:type="dxa"/>
              <w:right w:w="20" w:type="dxa"/>
            </w:tcMar>
            <w:vAlign w:val="center"/>
            <w:hideMark/>
          </w:tcPr>
          <w:p w14:paraId="30E64E32" w14:textId="77777777" w:rsidR="007D6499" w:rsidRPr="00400E07" w:rsidRDefault="007D6499" w:rsidP="00AD6724">
            <w:pPr>
              <w:pStyle w:val="movimento2"/>
              <w:rPr>
                <w:color w:val="002060"/>
              </w:rPr>
            </w:pPr>
            <w:r w:rsidRPr="00400E07">
              <w:rPr>
                <w:color w:val="002060"/>
              </w:rPr>
              <w:t xml:space="preserve">(PIETRALACROCE 73) </w:t>
            </w:r>
          </w:p>
        </w:tc>
      </w:tr>
      <w:tr w:rsidR="007D6499" w:rsidRPr="00400E07" w14:paraId="7611FE17" w14:textId="77777777" w:rsidTr="00AD6724">
        <w:tc>
          <w:tcPr>
            <w:tcW w:w="2200" w:type="dxa"/>
            <w:tcMar>
              <w:top w:w="20" w:type="dxa"/>
              <w:left w:w="20" w:type="dxa"/>
              <w:bottom w:w="20" w:type="dxa"/>
              <w:right w:w="20" w:type="dxa"/>
            </w:tcMar>
            <w:vAlign w:val="center"/>
            <w:hideMark/>
          </w:tcPr>
          <w:p w14:paraId="1326E258" w14:textId="77777777" w:rsidR="007D6499" w:rsidRPr="00400E07" w:rsidRDefault="007D6499" w:rsidP="00AD6724">
            <w:pPr>
              <w:pStyle w:val="movimento"/>
              <w:rPr>
                <w:color w:val="002060"/>
              </w:rPr>
            </w:pPr>
            <w:r w:rsidRPr="00400E07">
              <w:rPr>
                <w:color w:val="002060"/>
              </w:rPr>
              <w:t>DI MAGGIO ENRICO</w:t>
            </w:r>
          </w:p>
        </w:tc>
        <w:tc>
          <w:tcPr>
            <w:tcW w:w="2200" w:type="dxa"/>
            <w:tcMar>
              <w:top w:w="20" w:type="dxa"/>
              <w:left w:w="20" w:type="dxa"/>
              <w:bottom w:w="20" w:type="dxa"/>
              <w:right w:w="20" w:type="dxa"/>
            </w:tcMar>
            <w:vAlign w:val="center"/>
            <w:hideMark/>
          </w:tcPr>
          <w:p w14:paraId="55C5F7D3" w14:textId="77777777" w:rsidR="007D6499" w:rsidRPr="00400E07" w:rsidRDefault="007D6499" w:rsidP="00AD6724">
            <w:pPr>
              <w:pStyle w:val="movimento2"/>
              <w:rPr>
                <w:color w:val="002060"/>
              </w:rPr>
            </w:pPr>
            <w:r w:rsidRPr="00400E07">
              <w:rPr>
                <w:color w:val="002060"/>
              </w:rPr>
              <w:t xml:space="preserve">(U.S. FORTUNA FANO) </w:t>
            </w:r>
          </w:p>
        </w:tc>
        <w:tc>
          <w:tcPr>
            <w:tcW w:w="800" w:type="dxa"/>
            <w:tcMar>
              <w:top w:w="20" w:type="dxa"/>
              <w:left w:w="20" w:type="dxa"/>
              <w:bottom w:w="20" w:type="dxa"/>
              <w:right w:w="20" w:type="dxa"/>
            </w:tcMar>
            <w:vAlign w:val="center"/>
            <w:hideMark/>
          </w:tcPr>
          <w:p w14:paraId="26C139CA"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DD2AF95"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6A6BF9E" w14:textId="77777777" w:rsidR="007D6499" w:rsidRPr="00400E07" w:rsidRDefault="007D6499" w:rsidP="00AD6724">
            <w:pPr>
              <w:pStyle w:val="movimento2"/>
              <w:rPr>
                <w:color w:val="002060"/>
              </w:rPr>
            </w:pPr>
            <w:r w:rsidRPr="00400E07">
              <w:rPr>
                <w:color w:val="002060"/>
              </w:rPr>
              <w:t> </w:t>
            </w:r>
          </w:p>
        </w:tc>
      </w:tr>
    </w:tbl>
    <w:p w14:paraId="2B4DB590" w14:textId="77777777" w:rsidR="007D6499" w:rsidRPr="00400E07" w:rsidRDefault="007D6499" w:rsidP="007D6499">
      <w:pPr>
        <w:pStyle w:val="titolo20"/>
        <w:rPr>
          <w:rFonts w:eastAsiaTheme="minorEastAsia"/>
          <w:color w:val="002060"/>
        </w:rPr>
      </w:pPr>
      <w:r w:rsidRPr="00400E0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5E17E4D4" w14:textId="77777777" w:rsidTr="00AD6724">
        <w:tc>
          <w:tcPr>
            <w:tcW w:w="2200" w:type="dxa"/>
            <w:tcMar>
              <w:top w:w="20" w:type="dxa"/>
              <w:left w:w="20" w:type="dxa"/>
              <w:bottom w:w="20" w:type="dxa"/>
              <w:right w:w="20" w:type="dxa"/>
            </w:tcMar>
            <w:vAlign w:val="center"/>
            <w:hideMark/>
          </w:tcPr>
          <w:p w14:paraId="5F3B1CDE" w14:textId="77777777" w:rsidR="007D6499" w:rsidRPr="00400E07" w:rsidRDefault="007D6499" w:rsidP="00AD6724">
            <w:pPr>
              <w:pStyle w:val="movimento"/>
              <w:rPr>
                <w:color w:val="002060"/>
              </w:rPr>
            </w:pPr>
            <w:r w:rsidRPr="00400E07">
              <w:rPr>
                <w:color w:val="002060"/>
              </w:rPr>
              <w:t>PALUDO EDUARDO OLIVIO</w:t>
            </w:r>
          </w:p>
        </w:tc>
        <w:tc>
          <w:tcPr>
            <w:tcW w:w="2200" w:type="dxa"/>
            <w:tcMar>
              <w:top w:w="20" w:type="dxa"/>
              <w:left w:w="20" w:type="dxa"/>
              <w:bottom w:w="20" w:type="dxa"/>
              <w:right w:w="20" w:type="dxa"/>
            </w:tcMar>
            <w:vAlign w:val="center"/>
            <w:hideMark/>
          </w:tcPr>
          <w:p w14:paraId="79CF5C64" w14:textId="77777777" w:rsidR="007D6499" w:rsidRPr="00400E07" w:rsidRDefault="007D6499" w:rsidP="00AD6724">
            <w:pPr>
              <w:pStyle w:val="movimento2"/>
              <w:rPr>
                <w:color w:val="002060"/>
              </w:rPr>
            </w:pPr>
            <w:r w:rsidRPr="00400E07">
              <w:rPr>
                <w:color w:val="002060"/>
              </w:rPr>
              <w:t xml:space="preserve">(CERRETO D ESI ASD) </w:t>
            </w:r>
          </w:p>
        </w:tc>
        <w:tc>
          <w:tcPr>
            <w:tcW w:w="800" w:type="dxa"/>
            <w:tcMar>
              <w:top w:w="20" w:type="dxa"/>
              <w:left w:w="20" w:type="dxa"/>
              <w:bottom w:w="20" w:type="dxa"/>
              <w:right w:w="20" w:type="dxa"/>
            </w:tcMar>
            <w:vAlign w:val="center"/>
            <w:hideMark/>
          </w:tcPr>
          <w:p w14:paraId="2318702D"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B942DF5" w14:textId="77777777" w:rsidR="007D6499" w:rsidRPr="00400E07" w:rsidRDefault="007D6499" w:rsidP="00AD6724">
            <w:pPr>
              <w:pStyle w:val="movimento"/>
              <w:rPr>
                <w:color w:val="002060"/>
              </w:rPr>
            </w:pPr>
            <w:r w:rsidRPr="00400E07">
              <w:rPr>
                <w:color w:val="002060"/>
              </w:rPr>
              <w:t>SECCACINI GIOVANNI DEYMAR</w:t>
            </w:r>
          </w:p>
        </w:tc>
        <w:tc>
          <w:tcPr>
            <w:tcW w:w="2200" w:type="dxa"/>
            <w:tcMar>
              <w:top w:w="20" w:type="dxa"/>
              <w:left w:w="20" w:type="dxa"/>
              <w:bottom w:w="20" w:type="dxa"/>
              <w:right w:w="20" w:type="dxa"/>
            </w:tcMar>
            <w:vAlign w:val="center"/>
            <w:hideMark/>
          </w:tcPr>
          <w:p w14:paraId="7EB4185F" w14:textId="77777777" w:rsidR="007D6499" w:rsidRPr="00400E07" w:rsidRDefault="007D6499" w:rsidP="00AD6724">
            <w:pPr>
              <w:pStyle w:val="movimento2"/>
              <w:rPr>
                <w:color w:val="002060"/>
              </w:rPr>
            </w:pPr>
            <w:r w:rsidRPr="00400E07">
              <w:rPr>
                <w:color w:val="002060"/>
              </w:rPr>
              <w:t xml:space="preserve">(TRE TORRI A.S.D.) </w:t>
            </w:r>
          </w:p>
        </w:tc>
      </w:tr>
    </w:tbl>
    <w:p w14:paraId="55B27DA5" w14:textId="77777777" w:rsidR="007D6499" w:rsidRPr="00400E07" w:rsidRDefault="007D6499" w:rsidP="007D6499">
      <w:pPr>
        <w:pStyle w:val="titolo20"/>
        <w:rPr>
          <w:rFonts w:eastAsiaTheme="minorEastAsia"/>
          <w:color w:val="002060"/>
        </w:rPr>
      </w:pPr>
      <w:r w:rsidRPr="00400E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73054605" w14:textId="77777777" w:rsidTr="00AD6724">
        <w:tc>
          <w:tcPr>
            <w:tcW w:w="2200" w:type="dxa"/>
            <w:tcMar>
              <w:top w:w="20" w:type="dxa"/>
              <w:left w:w="20" w:type="dxa"/>
              <w:bottom w:w="20" w:type="dxa"/>
              <w:right w:w="20" w:type="dxa"/>
            </w:tcMar>
            <w:vAlign w:val="center"/>
            <w:hideMark/>
          </w:tcPr>
          <w:p w14:paraId="3B8AFA9C" w14:textId="77777777" w:rsidR="007D6499" w:rsidRPr="00400E07" w:rsidRDefault="007D6499" w:rsidP="00AD6724">
            <w:pPr>
              <w:pStyle w:val="movimento"/>
              <w:rPr>
                <w:color w:val="002060"/>
              </w:rPr>
            </w:pPr>
            <w:r w:rsidRPr="00400E07">
              <w:rPr>
                <w:color w:val="002060"/>
              </w:rPr>
              <w:t>PERONI LEONARDO</w:t>
            </w:r>
          </w:p>
        </w:tc>
        <w:tc>
          <w:tcPr>
            <w:tcW w:w="2200" w:type="dxa"/>
            <w:tcMar>
              <w:top w:w="20" w:type="dxa"/>
              <w:left w:w="20" w:type="dxa"/>
              <w:bottom w:w="20" w:type="dxa"/>
              <w:right w:w="20" w:type="dxa"/>
            </w:tcMar>
            <w:vAlign w:val="center"/>
            <w:hideMark/>
          </w:tcPr>
          <w:p w14:paraId="5DBCFA14" w14:textId="77777777" w:rsidR="007D6499" w:rsidRPr="00400E07" w:rsidRDefault="007D6499" w:rsidP="00AD6724">
            <w:pPr>
              <w:pStyle w:val="movimento2"/>
              <w:rPr>
                <w:color w:val="002060"/>
              </w:rPr>
            </w:pPr>
            <w:r w:rsidRPr="00400E07">
              <w:rPr>
                <w:color w:val="002060"/>
              </w:rPr>
              <w:t xml:space="preserve">(SAMBENEDETTESE C5 SSDARL) </w:t>
            </w:r>
          </w:p>
        </w:tc>
        <w:tc>
          <w:tcPr>
            <w:tcW w:w="800" w:type="dxa"/>
            <w:tcMar>
              <w:top w:w="20" w:type="dxa"/>
              <w:left w:w="20" w:type="dxa"/>
              <w:bottom w:w="20" w:type="dxa"/>
              <w:right w:w="20" w:type="dxa"/>
            </w:tcMar>
            <w:vAlign w:val="center"/>
            <w:hideMark/>
          </w:tcPr>
          <w:p w14:paraId="35D2AF14"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E9355A0" w14:textId="77777777" w:rsidR="007D6499" w:rsidRPr="00400E07" w:rsidRDefault="007D6499" w:rsidP="00AD6724">
            <w:pPr>
              <w:pStyle w:val="movimento"/>
              <w:rPr>
                <w:color w:val="002060"/>
              </w:rPr>
            </w:pPr>
            <w:r w:rsidRPr="00400E07">
              <w:rPr>
                <w:color w:val="002060"/>
              </w:rPr>
              <w:t>SGOLASTRA NICO</w:t>
            </w:r>
          </w:p>
        </w:tc>
        <w:tc>
          <w:tcPr>
            <w:tcW w:w="2200" w:type="dxa"/>
            <w:tcMar>
              <w:top w:w="20" w:type="dxa"/>
              <w:left w:w="20" w:type="dxa"/>
              <w:bottom w:w="20" w:type="dxa"/>
              <w:right w:w="20" w:type="dxa"/>
            </w:tcMar>
            <w:vAlign w:val="center"/>
            <w:hideMark/>
          </w:tcPr>
          <w:p w14:paraId="2548C048" w14:textId="77777777" w:rsidR="007D6499" w:rsidRPr="00400E07" w:rsidRDefault="007D6499" w:rsidP="00AD6724">
            <w:pPr>
              <w:pStyle w:val="movimento2"/>
              <w:rPr>
                <w:color w:val="002060"/>
              </w:rPr>
            </w:pPr>
            <w:r w:rsidRPr="00400E07">
              <w:rPr>
                <w:color w:val="002060"/>
              </w:rPr>
              <w:t xml:space="preserve">(SAMBENEDETTESE C5 SSDARL) </w:t>
            </w:r>
          </w:p>
        </w:tc>
      </w:tr>
    </w:tbl>
    <w:p w14:paraId="2C5C330A" w14:textId="77777777" w:rsidR="007D6499" w:rsidRDefault="007D6499" w:rsidP="007D6499">
      <w:pPr>
        <w:pStyle w:val="breakline"/>
        <w:rPr>
          <w:color w:val="002060"/>
        </w:rPr>
      </w:pPr>
    </w:p>
    <w:p w14:paraId="681EDEF9" w14:textId="77777777" w:rsidR="007D6499" w:rsidRPr="001910FC" w:rsidRDefault="007D6499" w:rsidP="007D6499">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035CD638" w14:textId="77777777" w:rsidR="007D6499" w:rsidRPr="001910FC" w:rsidRDefault="007D6499" w:rsidP="007D6499">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2D1C3401" w14:textId="77777777" w:rsidR="007D6499" w:rsidRDefault="007D6499" w:rsidP="006F53CC">
      <w:pPr>
        <w:pStyle w:val="breakline"/>
        <w:rPr>
          <w:rFonts w:eastAsiaTheme="minorEastAsia"/>
          <w:color w:val="002060"/>
        </w:rPr>
      </w:pPr>
    </w:p>
    <w:p w14:paraId="13CC022B" w14:textId="77777777" w:rsidR="007D6499" w:rsidRPr="00B62EBC" w:rsidRDefault="007D6499" w:rsidP="006F53CC">
      <w:pPr>
        <w:pStyle w:val="breakline"/>
        <w:rPr>
          <w:rFonts w:eastAsiaTheme="minorEastAsia"/>
          <w:color w:val="002060"/>
        </w:rPr>
      </w:pPr>
    </w:p>
    <w:p w14:paraId="23CCB1FF" w14:textId="77777777" w:rsidR="008A7E7E" w:rsidRPr="00BC2F63" w:rsidRDefault="008A7E7E" w:rsidP="008A7E7E">
      <w:pPr>
        <w:pStyle w:val="titolocampionato0"/>
        <w:shd w:val="clear" w:color="auto" w:fill="CCCCCC"/>
        <w:spacing w:before="80" w:after="40"/>
        <w:rPr>
          <w:color w:val="002060"/>
        </w:rPr>
      </w:pPr>
      <w:r w:rsidRPr="00BC2F63">
        <w:rPr>
          <w:color w:val="002060"/>
        </w:rPr>
        <w:t>CALCIO A CINQUE SERIE C2</w:t>
      </w:r>
    </w:p>
    <w:p w14:paraId="392F0028" w14:textId="77777777" w:rsidR="006C3072" w:rsidRPr="00AE3295" w:rsidRDefault="006C3072" w:rsidP="006C3072">
      <w:pPr>
        <w:pStyle w:val="TITOLOPRINC"/>
        <w:spacing w:before="0" w:beforeAutospacing="0" w:after="0" w:afterAutospacing="0"/>
        <w:rPr>
          <w:color w:val="002060"/>
        </w:rPr>
      </w:pPr>
      <w:r>
        <w:rPr>
          <w:color w:val="002060"/>
        </w:rPr>
        <w:t>PROCLAMAZIONE VINCENTI</w:t>
      </w:r>
    </w:p>
    <w:p w14:paraId="5B25C57D" w14:textId="77777777" w:rsidR="006C3072" w:rsidRPr="00196551" w:rsidRDefault="006C3072" w:rsidP="006C3072">
      <w:pPr>
        <w:pStyle w:val="LndNormale1"/>
        <w:rPr>
          <w:bCs/>
          <w:iCs/>
          <w:color w:val="002060"/>
        </w:rPr>
      </w:pPr>
    </w:p>
    <w:p w14:paraId="531626C6" w14:textId="5727AB45" w:rsidR="006C3072" w:rsidRDefault="006C3072" w:rsidP="006C3072">
      <w:pPr>
        <w:pStyle w:val="NormaleWeb"/>
        <w:jc w:val="both"/>
        <w:rPr>
          <w:rFonts w:ascii="Arial" w:hAnsi="Arial" w:cs="Arial"/>
          <w:b/>
          <w:bCs/>
          <w:color w:val="001E5E"/>
          <w:sz w:val="22"/>
          <w:szCs w:val="22"/>
        </w:rPr>
      </w:pPr>
      <w:r w:rsidRPr="00245D7F">
        <w:rPr>
          <w:rFonts w:ascii="Arial" w:hAnsi="Arial" w:cs="Arial"/>
          <w:b/>
          <w:bCs/>
          <w:color w:val="001E5E"/>
          <w:sz w:val="22"/>
          <w:szCs w:val="22"/>
        </w:rPr>
        <w:t>Si proclamano vincenti il Campionato Regionale Calcio a Cinque Serie C2 S.S. 202</w:t>
      </w:r>
      <w:r>
        <w:rPr>
          <w:rFonts w:ascii="Arial" w:hAnsi="Arial" w:cs="Arial"/>
          <w:b/>
          <w:bCs/>
          <w:color w:val="001E5E"/>
          <w:sz w:val="22"/>
          <w:szCs w:val="22"/>
        </w:rPr>
        <w:t>5</w:t>
      </w:r>
      <w:r w:rsidRPr="00245D7F">
        <w:rPr>
          <w:rFonts w:ascii="Arial" w:hAnsi="Arial" w:cs="Arial"/>
          <w:b/>
          <w:bCs/>
          <w:color w:val="001E5E"/>
          <w:sz w:val="22"/>
          <w:szCs w:val="22"/>
        </w:rPr>
        <w:t>/202</w:t>
      </w:r>
      <w:r>
        <w:rPr>
          <w:rFonts w:ascii="Arial" w:hAnsi="Arial" w:cs="Arial"/>
          <w:b/>
          <w:bCs/>
          <w:color w:val="001E5E"/>
          <w:sz w:val="22"/>
          <w:szCs w:val="22"/>
        </w:rPr>
        <w:t>6</w:t>
      </w:r>
      <w:r w:rsidRPr="00245D7F">
        <w:rPr>
          <w:rFonts w:ascii="Arial" w:hAnsi="Arial" w:cs="Arial"/>
          <w:b/>
          <w:bCs/>
          <w:color w:val="001E5E"/>
          <w:sz w:val="22"/>
          <w:szCs w:val="22"/>
        </w:rPr>
        <w:t xml:space="preserve"> le seguenti Società</w:t>
      </w:r>
      <w:r>
        <w:rPr>
          <w:rFonts w:ascii="Arial" w:hAnsi="Arial" w:cs="Arial"/>
          <w:b/>
          <w:bCs/>
          <w:color w:val="001E5E"/>
          <w:sz w:val="22"/>
          <w:szCs w:val="22"/>
        </w:rPr>
        <w:t>:</w:t>
      </w:r>
    </w:p>
    <w:p w14:paraId="13DA5605" w14:textId="0D641A45" w:rsidR="006C3072" w:rsidRPr="002506BD" w:rsidRDefault="006C3072" w:rsidP="006C3072">
      <w:pPr>
        <w:pStyle w:val="LndNormale1"/>
        <w:rPr>
          <w:b/>
          <w:bCs/>
          <w:color w:val="002060"/>
        </w:rPr>
      </w:pPr>
      <w:r w:rsidRPr="002506BD">
        <w:rPr>
          <w:b/>
          <w:bCs/>
          <w:color w:val="002060"/>
        </w:rPr>
        <w:t>girone “A”</w:t>
      </w:r>
      <w:r w:rsidRPr="002506BD">
        <w:rPr>
          <w:b/>
          <w:bCs/>
          <w:color w:val="002060"/>
        </w:rPr>
        <w:tab/>
      </w:r>
      <w:r>
        <w:rPr>
          <w:b/>
          <w:bCs/>
          <w:color w:val="002060"/>
        </w:rPr>
        <w:tab/>
        <w:t>PIEVE D’ICO CALCIO A 5</w:t>
      </w:r>
    </w:p>
    <w:p w14:paraId="3A22BA5C" w14:textId="78005215" w:rsidR="006C3072" w:rsidRPr="002506BD" w:rsidRDefault="006C3072" w:rsidP="006C3072">
      <w:pPr>
        <w:pStyle w:val="LndNormale1"/>
        <w:rPr>
          <w:b/>
          <w:bCs/>
          <w:color w:val="002060"/>
        </w:rPr>
      </w:pPr>
      <w:r w:rsidRPr="002506BD">
        <w:rPr>
          <w:b/>
          <w:bCs/>
          <w:color w:val="002060"/>
        </w:rPr>
        <w:t>girone “B”</w:t>
      </w:r>
      <w:r w:rsidRPr="002506BD">
        <w:rPr>
          <w:b/>
          <w:bCs/>
          <w:color w:val="002060"/>
        </w:rPr>
        <w:tab/>
      </w:r>
      <w:r>
        <w:rPr>
          <w:b/>
          <w:bCs/>
          <w:color w:val="002060"/>
        </w:rPr>
        <w:tab/>
        <w:t>FUTSAL CASTELFIDARDO</w:t>
      </w:r>
    </w:p>
    <w:p w14:paraId="61542C45" w14:textId="2A7EFEA2" w:rsidR="006C3072" w:rsidRDefault="006C3072" w:rsidP="006C3072">
      <w:pPr>
        <w:pStyle w:val="LndNormale1"/>
        <w:rPr>
          <w:b/>
          <w:bCs/>
          <w:color w:val="002060"/>
        </w:rPr>
      </w:pPr>
      <w:r w:rsidRPr="002506BD">
        <w:rPr>
          <w:b/>
          <w:bCs/>
          <w:color w:val="002060"/>
        </w:rPr>
        <w:t>girone “C”</w:t>
      </w:r>
      <w:r w:rsidRPr="002506BD">
        <w:rPr>
          <w:b/>
          <w:bCs/>
          <w:color w:val="002060"/>
        </w:rPr>
        <w:tab/>
      </w:r>
      <w:r>
        <w:rPr>
          <w:b/>
          <w:bCs/>
          <w:color w:val="002060"/>
        </w:rPr>
        <w:tab/>
        <w:t>ASCOLI CALCIO A 5</w:t>
      </w:r>
    </w:p>
    <w:p w14:paraId="5B6C1354" w14:textId="77777777" w:rsidR="006C3072" w:rsidRDefault="006C3072" w:rsidP="006C3072">
      <w:pPr>
        <w:pStyle w:val="LndNormale1"/>
        <w:rPr>
          <w:b/>
          <w:bCs/>
          <w:color w:val="002060"/>
        </w:rPr>
      </w:pPr>
    </w:p>
    <w:p w14:paraId="2AB75E08" w14:textId="77777777" w:rsidR="006C3072" w:rsidRPr="0058433B" w:rsidRDefault="006C3072" w:rsidP="006C3072">
      <w:pPr>
        <w:pStyle w:val="titoloprinc0"/>
        <w:rPr>
          <w:color w:val="002060"/>
        </w:rPr>
      </w:pPr>
      <w:r w:rsidRPr="0058433B">
        <w:rPr>
          <w:color w:val="002060"/>
        </w:rPr>
        <w:t>CLASSIFIC</w:t>
      </w:r>
      <w:r>
        <w:rPr>
          <w:color w:val="002060"/>
        </w:rPr>
        <w:t>HE AL TERMINE DELLA REGULAR SEASON</w:t>
      </w:r>
    </w:p>
    <w:p w14:paraId="579F10CD" w14:textId="77777777" w:rsidR="006C3072" w:rsidRPr="00FB5904" w:rsidRDefault="006C3072" w:rsidP="006C3072">
      <w:pPr>
        <w:pStyle w:val="breakline"/>
        <w:rPr>
          <w:color w:val="002060"/>
        </w:rPr>
      </w:pPr>
    </w:p>
    <w:p w14:paraId="0C5475A6" w14:textId="77777777" w:rsidR="006C3072" w:rsidRPr="00FB5904" w:rsidRDefault="006C3072" w:rsidP="006C3072">
      <w:pPr>
        <w:pStyle w:val="breakline"/>
        <w:rPr>
          <w:color w:val="002060"/>
        </w:rPr>
      </w:pPr>
    </w:p>
    <w:p w14:paraId="1F32075F" w14:textId="77777777" w:rsidR="006C3072" w:rsidRPr="00FB5904" w:rsidRDefault="006C3072" w:rsidP="006C3072">
      <w:pPr>
        <w:pStyle w:val="sottotitolocampionato10"/>
        <w:rPr>
          <w:color w:val="002060"/>
        </w:rPr>
      </w:pPr>
      <w:r w:rsidRPr="00FB590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C3072" w:rsidRPr="00FB5904" w14:paraId="4C199077" w14:textId="77777777" w:rsidTr="00CF36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1857A" w14:textId="77777777" w:rsidR="006C3072" w:rsidRPr="00FB5904" w:rsidRDefault="006C3072" w:rsidP="00CF36B8">
            <w:pPr>
              <w:pStyle w:val="headertabella0"/>
              <w:rPr>
                <w:color w:val="002060"/>
              </w:rPr>
            </w:pPr>
            <w:r w:rsidRPr="00FB590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A7B7B" w14:textId="77777777" w:rsidR="006C3072" w:rsidRPr="00FB5904" w:rsidRDefault="006C3072" w:rsidP="00CF36B8">
            <w:pPr>
              <w:pStyle w:val="headertabella0"/>
              <w:rPr>
                <w:color w:val="002060"/>
              </w:rPr>
            </w:pPr>
            <w:r w:rsidRPr="00FB590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FCF36" w14:textId="77777777" w:rsidR="006C3072" w:rsidRPr="00FB5904" w:rsidRDefault="006C3072" w:rsidP="00CF36B8">
            <w:pPr>
              <w:pStyle w:val="headertabella0"/>
              <w:rPr>
                <w:color w:val="002060"/>
              </w:rPr>
            </w:pPr>
            <w:r w:rsidRPr="00FB590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D26ED" w14:textId="77777777" w:rsidR="006C3072" w:rsidRPr="00FB5904" w:rsidRDefault="006C3072" w:rsidP="00CF36B8">
            <w:pPr>
              <w:pStyle w:val="headertabella0"/>
              <w:rPr>
                <w:color w:val="002060"/>
              </w:rPr>
            </w:pPr>
            <w:r w:rsidRPr="00FB590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B49E8" w14:textId="77777777" w:rsidR="006C3072" w:rsidRPr="00FB5904" w:rsidRDefault="006C3072" w:rsidP="00CF36B8">
            <w:pPr>
              <w:pStyle w:val="headertabella0"/>
              <w:rPr>
                <w:color w:val="002060"/>
              </w:rPr>
            </w:pPr>
            <w:r w:rsidRPr="00FB590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F3422" w14:textId="77777777" w:rsidR="006C3072" w:rsidRPr="00FB5904" w:rsidRDefault="006C3072" w:rsidP="00CF36B8">
            <w:pPr>
              <w:pStyle w:val="headertabella0"/>
              <w:rPr>
                <w:color w:val="002060"/>
              </w:rPr>
            </w:pPr>
            <w:r w:rsidRPr="00FB590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FB093" w14:textId="77777777" w:rsidR="006C3072" w:rsidRPr="00FB5904" w:rsidRDefault="006C3072" w:rsidP="00CF36B8">
            <w:pPr>
              <w:pStyle w:val="headertabella0"/>
              <w:rPr>
                <w:color w:val="002060"/>
              </w:rPr>
            </w:pPr>
            <w:r w:rsidRPr="00FB590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5E865" w14:textId="77777777" w:rsidR="006C3072" w:rsidRPr="00FB5904" w:rsidRDefault="006C3072" w:rsidP="00CF36B8">
            <w:pPr>
              <w:pStyle w:val="headertabella0"/>
              <w:rPr>
                <w:color w:val="002060"/>
              </w:rPr>
            </w:pPr>
            <w:r w:rsidRPr="00FB590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1413D" w14:textId="77777777" w:rsidR="006C3072" w:rsidRPr="00FB5904" w:rsidRDefault="006C3072" w:rsidP="00CF36B8">
            <w:pPr>
              <w:pStyle w:val="headertabella0"/>
              <w:rPr>
                <w:color w:val="002060"/>
              </w:rPr>
            </w:pPr>
            <w:r w:rsidRPr="00FB590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06CC5" w14:textId="77777777" w:rsidR="006C3072" w:rsidRPr="00FB5904" w:rsidRDefault="006C3072" w:rsidP="00CF36B8">
            <w:pPr>
              <w:pStyle w:val="headertabella0"/>
              <w:rPr>
                <w:color w:val="002060"/>
              </w:rPr>
            </w:pPr>
            <w:r w:rsidRPr="00FB5904">
              <w:rPr>
                <w:color w:val="002060"/>
              </w:rPr>
              <w:t>PE</w:t>
            </w:r>
          </w:p>
        </w:tc>
      </w:tr>
      <w:tr w:rsidR="006C3072" w:rsidRPr="00FB5904" w14:paraId="53F3A123" w14:textId="77777777" w:rsidTr="00CF36B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C80957" w14:textId="77777777" w:rsidR="006C3072" w:rsidRPr="00FB5904" w:rsidRDefault="006C3072" w:rsidP="00CF36B8">
            <w:pPr>
              <w:pStyle w:val="rowtabella0"/>
              <w:rPr>
                <w:color w:val="002060"/>
              </w:rPr>
            </w:pPr>
            <w:r w:rsidRPr="00FB5904">
              <w:rPr>
                <w:color w:val="002060"/>
              </w:rPr>
              <w:lastRenderedPageBreak/>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AF57F" w14:textId="77777777" w:rsidR="006C3072" w:rsidRPr="00FB5904" w:rsidRDefault="006C3072" w:rsidP="00CF36B8">
            <w:pPr>
              <w:pStyle w:val="rowtabella0"/>
              <w:jc w:val="center"/>
              <w:rPr>
                <w:color w:val="002060"/>
              </w:rPr>
            </w:pPr>
            <w:r w:rsidRPr="00FB590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8C706"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832BC" w14:textId="77777777" w:rsidR="006C3072" w:rsidRPr="00FB5904" w:rsidRDefault="006C3072" w:rsidP="00CF36B8">
            <w:pPr>
              <w:pStyle w:val="rowtabella0"/>
              <w:jc w:val="center"/>
              <w:rPr>
                <w:color w:val="002060"/>
              </w:rPr>
            </w:pPr>
            <w:r w:rsidRPr="00FB590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F0BF2" w14:textId="77777777" w:rsidR="006C3072" w:rsidRPr="00FB5904" w:rsidRDefault="006C3072" w:rsidP="00CF36B8">
            <w:pPr>
              <w:pStyle w:val="rowtabella0"/>
              <w:jc w:val="center"/>
              <w:rPr>
                <w:color w:val="002060"/>
              </w:rPr>
            </w:pPr>
            <w:r w:rsidRPr="00FB59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A1EDA" w14:textId="77777777" w:rsidR="006C3072" w:rsidRPr="00FB5904" w:rsidRDefault="006C3072" w:rsidP="00CF36B8">
            <w:pPr>
              <w:pStyle w:val="rowtabella0"/>
              <w:jc w:val="center"/>
              <w:rPr>
                <w:color w:val="002060"/>
              </w:rPr>
            </w:pPr>
            <w:r w:rsidRPr="00FB59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E662B" w14:textId="77777777" w:rsidR="006C3072" w:rsidRPr="00FB5904" w:rsidRDefault="006C3072" w:rsidP="00CF36B8">
            <w:pPr>
              <w:pStyle w:val="rowtabella0"/>
              <w:jc w:val="center"/>
              <w:rPr>
                <w:color w:val="002060"/>
              </w:rPr>
            </w:pPr>
            <w:r w:rsidRPr="00FB5904">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325A" w14:textId="77777777" w:rsidR="006C3072" w:rsidRPr="00FB5904" w:rsidRDefault="006C3072" w:rsidP="00CF36B8">
            <w:pPr>
              <w:pStyle w:val="rowtabella0"/>
              <w:jc w:val="center"/>
              <w:rPr>
                <w:color w:val="002060"/>
              </w:rPr>
            </w:pPr>
            <w:r w:rsidRPr="00FB590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2590B" w14:textId="77777777" w:rsidR="006C3072" w:rsidRPr="00FB5904" w:rsidRDefault="006C3072" w:rsidP="00CF36B8">
            <w:pPr>
              <w:pStyle w:val="rowtabella0"/>
              <w:jc w:val="center"/>
              <w:rPr>
                <w:color w:val="002060"/>
              </w:rPr>
            </w:pPr>
            <w:r w:rsidRPr="00FB590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EFD99" w14:textId="77777777" w:rsidR="006C3072" w:rsidRPr="00FB5904" w:rsidRDefault="006C3072" w:rsidP="00CF36B8">
            <w:pPr>
              <w:pStyle w:val="rowtabella0"/>
              <w:jc w:val="center"/>
              <w:rPr>
                <w:color w:val="002060"/>
              </w:rPr>
            </w:pPr>
            <w:r w:rsidRPr="00FB5904">
              <w:rPr>
                <w:color w:val="002060"/>
              </w:rPr>
              <w:t>0</w:t>
            </w:r>
          </w:p>
        </w:tc>
      </w:tr>
      <w:tr w:rsidR="006C3072" w:rsidRPr="00FB5904" w14:paraId="4E83D885"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98B4A" w14:textId="77777777" w:rsidR="006C3072" w:rsidRPr="00FB5904" w:rsidRDefault="006C3072" w:rsidP="00CF36B8">
            <w:pPr>
              <w:pStyle w:val="rowtabella0"/>
              <w:rPr>
                <w:color w:val="002060"/>
              </w:rPr>
            </w:pPr>
            <w:r w:rsidRPr="00FB5904">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16BFB" w14:textId="77777777" w:rsidR="006C3072" w:rsidRPr="00FB5904" w:rsidRDefault="006C3072" w:rsidP="00CF36B8">
            <w:pPr>
              <w:pStyle w:val="rowtabella0"/>
              <w:jc w:val="center"/>
              <w:rPr>
                <w:color w:val="002060"/>
              </w:rPr>
            </w:pPr>
            <w:r w:rsidRPr="00FB590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2459"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72B98" w14:textId="77777777" w:rsidR="006C3072" w:rsidRPr="00FB5904" w:rsidRDefault="006C3072" w:rsidP="00CF36B8">
            <w:pPr>
              <w:pStyle w:val="rowtabella0"/>
              <w:jc w:val="center"/>
              <w:rPr>
                <w:color w:val="002060"/>
              </w:rPr>
            </w:pPr>
            <w:r w:rsidRPr="00FB590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4814"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9E34A"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12DF4" w14:textId="77777777" w:rsidR="006C3072" w:rsidRPr="00FB5904" w:rsidRDefault="006C3072" w:rsidP="00CF36B8">
            <w:pPr>
              <w:pStyle w:val="rowtabella0"/>
              <w:jc w:val="center"/>
              <w:rPr>
                <w:color w:val="002060"/>
              </w:rPr>
            </w:pPr>
            <w:r w:rsidRPr="00FB5904">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CB997" w14:textId="77777777" w:rsidR="006C3072" w:rsidRPr="00FB5904" w:rsidRDefault="006C3072" w:rsidP="00CF36B8">
            <w:pPr>
              <w:pStyle w:val="rowtabella0"/>
              <w:jc w:val="center"/>
              <w:rPr>
                <w:color w:val="002060"/>
              </w:rPr>
            </w:pPr>
            <w:r w:rsidRPr="00FB590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8B3EE" w14:textId="77777777" w:rsidR="006C3072" w:rsidRPr="00FB5904" w:rsidRDefault="006C3072" w:rsidP="00CF36B8">
            <w:pPr>
              <w:pStyle w:val="rowtabella0"/>
              <w:jc w:val="center"/>
              <w:rPr>
                <w:color w:val="002060"/>
              </w:rPr>
            </w:pPr>
            <w:r w:rsidRPr="00FB590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B79FE" w14:textId="77777777" w:rsidR="006C3072" w:rsidRPr="00FB5904" w:rsidRDefault="006C3072" w:rsidP="00CF36B8">
            <w:pPr>
              <w:pStyle w:val="rowtabella0"/>
              <w:jc w:val="center"/>
              <w:rPr>
                <w:color w:val="002060"/>
              </w:rPr>
            </w:pPr>
            <w:r w:rsidRPr="00FB5904">
              <w:rPr>
                <w:color w:val="002060"/>
              </w:rPr>
              <w:t>0</w:t>
            </w:r>
          </w:p>
        </w:tc>
      </w:tr>
      <w:tr w:rsidR="006C3072" w:rsidRPr="00FB5904" w14:paraId="282775A0"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163897" w14:textId="77777777" w:rsidR="006C3072" w:rsidRPr="00FB5904" w:rsidRDefault="006C3072" w:rsidP="00CF36B8">
            <w:pPr>
              <w:pStyle w:val="rowtabella0"/>
              <w:rPr>
                <w:color w:val="002060"/>
              </w:rPr>
            </w:pPr>
            <w:r w:rsidRPr="00FB5904">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5BD43" w14:textId="77777777" w:rsidR="006C3072" w:rsidRPr="00FB5904" w:rsidRDefault="006C3072" w:rsidP="00CF36B8">
            <w:pPr>
              <w:pStyle w:val="rowtabella0"/>
              <w:jc w:val="center"/>
              <w:rPr>
                <w:color w:val="002060"/>
              </w:rPr>
            </w:pPr>
            <w:r w:rsidRPr="00FB590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AAD54"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817E7" w14:textId="77777777" w:rsidR="006C3072" w:rsidRPr="00FB5904" w:rsidRDefault="006C3072" w:rsidP="00CF36B8">
            <w:pPr>
              <w:pStyle w:val="rowtabella0"/>
              <w:jc w:val="center"/>
              <w:rPr>
                <w:color w:val="002060"/>
              </w:rPr>
            </w:pPr>
            <w:r w:rsidRPr="00FB590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9CF17" w14:textId="77777777" w:rsidR="006C3072" w:rsidRPr="00FB5904" w:rsidRDefault="006C3072" w:rsidP="00CF36B8">
            <w:pPr>
              <w:pStyle w:val="rowtabella0"/>
              <w:jc w:val="center"/>
              <w:rPr>
                <w:color w:val="002060"/>
              </w:rPr>
            </w:pPr>
            <w:r w:rsidRPr="00FB59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A547D" w14:textId="77777777" w:rsidR="006C3072" w:rsidRPr="00FB5904" w:rsidRDefault="006C3072" w:rsidP="00CF36B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7FC8D" w14:textId="77777777" w:rsidR="006C3072" w:rsidRPr="00FB5904" w:rsidRDefault="006C3072" w:rsidP="00CF36B8">
            <w:pPr>
              <w:pStyle w:val="rowtabella0"/>
              <w:jc w:val="center"/>
              <w:rPr>
                <w:color w:val="002060"/>
              </w:rPr>
            </w:pPr>
            <w:r w:rsidRPr="00FB5904">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08F74" w14:textId="77777777" w:rsidR="006C3072" w:rsidRPr="00FB5904" w:rsidRDefault="006C3072" w:rsidP="00CF36B8">
            <w:pPr>
              <w:pStyle w:val="rowtabella0"/>
              <w:jc w:val="center"/>
              <w:rPr>
                <w:color w:val="002060"/>
              </w:rPr>
            </w:pPr>
            <w:r w:rsidRPr="00FB590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3400" w14:textId="77777777" w:rsidR="006C3072" w:rsidRPr="00FB5904" w:rsidRDefault="006C3072" w:rsidP="00CF36B8">
            <w:pPr>
              <w:pStyle w:val="rowtabella0"/>
              <w:jc w:val="center"/>
              <w:rPr>
                <w:color w:val="002060"/>
              </w:rPr>
            </w:pPr>
            <w:r w:rsidRPr="00FB590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BC30" w14:textId="77777777" w:rsidR="006C3072" w:rsidRPr="00FB5904" w:rsidRDefault="006C3072" w:rsidP="00CF36B8">
            <w:pPr>
              <w:pStyle w:val="rowtabella0"/>
              <w:jc w:val="center"/>
              <w:rPr>
                <w:color w:val="002060"/>
              </w:rPr>
            </w:pPr>
            <w:r w:rsidRPr="00FB5904">
              <w:rPr>
                <w:color w:val="002060"/>
              </w:rPr>
              <w:t>0</w:t>
            </w:r>
          </w:p>
        </w:tc>
      </w:tr>
      <w:tr w:rsidR="006C3072" w:rsidRPr="00FB5904" w14:paraId="6F7B6E03"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83C17" w14:textId="77777777" w:rsidR="006C3072" w:rsidRPr="00FB5904" w:rsidRDefault="006C3072" w:rsidP="00CF36B8">
            <w:pPr>
              <w:pStyle w:val="rowtabella0"/>
              <w:rPr>
                <w:color w:val="002060"/>
              </w:rPr>
            </w:pPr>
            <w:r w:rsidRPr="00FB5904">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60456" w14:textId="77777777" w:rsidR="006C3072" w:rsidRPr="00FB5904" w:rsidRDefault="006C3072" w:rsidP="00CF36B8">
            <w:pPr>
              <w:pStyle w:val="rowtabella0"/>
              <w:jc w:val="center"/>
              <w:rPr>
                <w:color w:val="002060"/>
              </w:rPr>
            </w:pPr>
            <w:r w:rsidRPr="00FB590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4A1B"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D91A" w14:textId="77777777" w:rsidR="006C3072" w:rsidRPr="00FB5904" w:rsidRDefault="006C3072" w:rsidP="00CF36B8">
            <w:pPr>
              <w:pStyle w:val="rowtabella0"/>
              <w:jc w:val="center"/>
              <w:rPr>
                <w:color w:val="002060"/>
              </w:rPr>
            </w:pPr>
            <w:r w:rsidRPr="00FB590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9BED8"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3CCF" w14:textId="77777777" w:rsidR="006C3072" w:rsidRPr="00FB5904" w:rsidRDefault="006C3072" w:rsidP="00CF36B8">
            <w:pPr>
              <w:pStyle w:val="rowtabella0"/>
              <w:jc w:val="center"/>
              <w:rPr>
                <w:color w:val="002060"/>
              </w:rPr>
            </w:pPr>
            <w:r w:rsidRPr="00FB59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8B0F6" w14:textId="77777777" w:rsidR="006C3072" w:rsidRPr="00FB5904" w:rsidRDefault="006C3072" w:rsidP="00CF36B8">
            <w:pPr>
              <w:pStyle w:val="rowtabella0"/>
              <w:jc w:val="center"/>
              <w:rPr>
                <w:color w:val="002060"/>
              </w:rPr>
            </w:pPr>
            <w:r w:rsidRPr="00FB5904">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98616" w14:textId="77777777" w:rsidR="006C3072" w:rsidRPr="00FB5904" w:rsidRDefault="006C3072" w:rsidP="00CF36B8">
            <w:pPr>
              <w:pStyle w:val="rowtabella0"/>
              <w:jc w:val="center"/>
              <w:rPr>
                <w:color w:val="002060"/>
              </w:rPr>
            </w:pPr>
            <w:r w:rsidRPr="00FB590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9E716" w14:textId="77777777" w:rsidR="006C3072" w:rsidRPr="00FB5904" w:rsidRDefault="006C3072" w:rsidP="00CF36B8">
            <w:pPr>
              <w:pStyle w:val="rowtabella0"/>
              <w:jc w:val="center"/>
              <w:rPr>
                <w:color w:val="002060"/>
              </w:rPr>
            </w:pPr>
            <w:r w:rsidRPr="00FB590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322D0" w14:textId="77777777" w:rsidR="006C3072" w:rsidRPr="00FB5904" w:rsidRDefault="006C3072" w:rsidP="00CF36B8">
            <w:pPr>
              <w:pStyle w:val="rowtabella0"/>
              <w:jc w:val="center"/>
              <w:rPr>
                <w:color w:val="002060"/>
              </w:rPr>
            </w:pPr>
            <w:r w:rsidRPr="00FB5904">
              <w:rPr>
                <w:color w:val="002060"/>
              </w:rPr>
              <w:t>0</w:t>
            </w:r>
          </w:p>
        </w:tc>
      </w:tr>
      <w:tr w:rsidR="006C3072" w:rsidRPr="00FB5904" w14:paraId="670A3560"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384ADE" w14:textId="77777777" w:rsidR="006C3072" w:rsidRPr="00FB5904" w:rsidRDefault="006C3072" w:rsidP="00CF36B8">
            <w:pPr>
              <w:pStyle w:val="rowtabella0"/>
              <w:rPr>
                <w:color w:val="002060"/>
              </w:rPr>
            </w:pPr>
            <w:r w:rsidRPr="00FB590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D2880" w14:textId="77777777" w:rsidR="006C3072" w:rsidRPr="00FB5904" w:rsidRDefault="006C3072" w:rsidP="00CF36B8">
            <w:pPr>
              <w:pStyle w:val="rowtabella0"/>
              <w:jc w:val="center"/>
              <w:rPr>
                <w:color w:val="002060"/>
              </w:rPr>
            </w:pPr>
            <w:r w:rsidRPr="00FB590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78818"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CF982" w14:textId="77777777" w:rsidR="006C3072" w:rsidRPr="00FB5904" w:rsidRDefault="006C3072" w:rsidP="00CF36B8">
            <w:pPr>
              <w:pStyle w:val="rowtabella0"/>
              <w:jc w:val="center"/>
              <w:rPr>
                <w:color w:val="002060"/>
              </w:rPr>
            </w:pPr>
            <w:r w:rsidRPr="00FB59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C9C36" w14:textId="77777777" w:rsidR="006C3072" w:rsidRPr="00FB5904" w:rsidRDefault="006C3072" w:rsidP="00CF36B8">
            <w:pPr>
              <w:pStyle w:val="rowtabella0"/>
              <w:jc w:val="center"/>
              <w:rPr>
                <w:color w:val="002060"/>
              </w:rPr>
            </w:pPr>
            <w:r w:rsidRPr="00FB59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18EFF" w14:textId="77777777" w:rsidR="006C3072" w:rsidRPr="00FB5904" w:rsidRDefault="006C3072" w:rsidP="00CF36B8">
            <w:pPr>
              <w:pStyle w:val="rowtabella0"/>
              <w:jc w:val="center"/>
              <w:rPr>
                <w:color w:val="002060"/>
              </w:rPr>
            </w:pPr>
            <w:r w:rsidRPr="00FB59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79C23" w14:textId="77777777" w:rsidR="006C3072" w:rsidRPr="00FB5904" w:rsidRDefault="006C3072" w:rsidP="00CF36B8">
            <w:pPr>
              <w:pStyle w:val="rowtabella0"/>
              <w:jc w:val="center"/>
              <w:rPr>
                <w:color w:val="002060"/>
              </w:rPr>
            </w:pPr>
            <w:r w:rsidRPr="00FB5904">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DB9D8" w14:textId="77777777" w:rsidR="006C3072" w:rsidRPr="00FB5904" w:rsidRDefault="006C3072" w:rsidP="00CF36B8">
            <w:pPr>
              <w:pStyle w:val="rowtabella0"/>
              <w:jc w:val="center"/>
              <w:rPr>
                <w:color w:val="002060"/>
              </w:rPr>
            </w:pPr>
            <w:r w:rsidRPr="00FB590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3FC1" w14:textId="77777777" w:rsidR="006C3072" w:rsidRPr="00FB5904" w:rsidRDefault="006C3072" w:rsidP="00CF36B8">
            <w:pPr>
              <w:pStyle w:val="rowtabella0"/>
              <w:jc w:val="center"/>
              <w:rPr>
                <w:color w:val="002060"/>
              </w:rPr>
            </w:pPr>
            <w:r w:rsidRPr="00FB590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D9001" w14:textId="77777777" w:rsidR="006C3072" w:rsidRPr="00FB5904" w:rsidRDefault="006C3072" w:rsidP="00CF36B8">
            <w:pPr>
              <w:pStyle w:val="rowtabella0"/>
              <w:jc w:val="center"/>
              <w:rPr>
                <w:color w:val="002060"/>
              </w:rPr>
            </w:pPr>
            <w:r w:rsidRPr="00FB5904">
              <w:rPr>
                <w:color w:val="002060"/>
              </w:rPr>
              <w:t>0</w:t>
            </w:r>
          </w:p>
        </w:tc>
      </w:tr>
      <w:tr w:rsidR="006C3072" w:rsidRPr="00FB5904" w14:paraId="259D9306"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E9ADD" w14:textId="77777777" w:rsidR="006C3072" w:rsidRPr="00FB5904" w:rsidRDefault="006C3072" w:rsidP="00CF36B8">
            <w:pPr>
              <w:pStyle w:val="rowtabella0"/>
              <w:rPr>
                <w:color w:val="002060"/>
              </w:rPr>
            </w:pPr>
            <w:r w:rsidRPr="00FB5904">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7D4D7" w14:textId="77777777" w:rsidR="006C3072" w:rsidRPr="00FB5904" w:rsidRDefault="006C3072" w:rsidP="00CF36B8">
            <w:pPr>
              <w:pStyle w:val="rowtabella0"/>
              <w:jc w:val="center"/>
              <w:rPr>
                <w:color w:val="002060"/>
              </w:rPr>
            </w:pPr>
            <w:r w:rsidRPr="00FB590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D4406"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78734" w14:textId="77777777" w:rsidR="006C3072" w:rsidRPr="00FB5904" w:rsidRDefault="006C3072" w:rsidP="00CF36B8">
            <w:pPr>
              <w:pStyle w:val="rowtabella0"/>
              <w:jc w:val="center"/>
              <w:rPr>
                <w:color w:val="002060"/>
              </w:rPr>
            </w:pPr>
            <w:r w:rsidRPr="00FB59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A9461"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B39CE" w14:textId="77777777" w:rsidR="006C3072" w:rsidRPr="00FB5904" w:rsidRDefault="006C3072"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59B9A" w14:textId="77777777" w:rsidR="006C3072" w:rsidRPr="00FB5904" w:rsidRDefault="006C3072" w:rsidP="00CF36B8">
            <w:pPr>
              <w:pStyle w:val="rowtabella0"/>
              <w:jc w:val="center"/>
              <w:rPr>
                <w:color w:val="002060"/>
              </w:rPr>
            </w:pPr>
            <w:r w:rsidRPr="00FB5904">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683F" w14:textId="77777777" w:rsidR="006C3072" w:rsidRPr="00FB5904" w:rsidRDefault="006C3072" w:rsidP="00CF36B8">
            <w:pPr>
              <w:pStyle w:val="rowtabella0"/>
              <w:jc w:val="center"/>
              <w:rPr>
                <w:color w:val="002060"/>
              </w:rPr>
            </w:pPr>
            <w:r w:rsidRPr="00FB5904">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F1C2" w14:textId="77777777" w:rsidR="006C3072" w:rsidRPr="00FB5904" w:rsidRDefault="006C3072" w:rsidP="00CF36B8">
            <w:pPr>
              <w:pStyle w:val="rowtabella0"/>
              <w:jc w:val="center"/>
              <w:rPr>
                <w:color w:val="002060"/>
              </w:rPr>
            </w:pPr>
            <w:r w:rsidRPr="00FB590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D7425" w14:textId="77777777" w:rsidR="006C3072" w:rsidRPr="00FB5904" w:rsidRDefault="006C3072" w:rsidP="00CF36B8">
            <w:pPr>
              <w:pStyle w:val="rowtabella0"/>
              <w:jc w:val="center"/>
              <w:rPr>
                <w:color w:val="002060"/>
              </w:rPr>
            </w:pPr>
            <w:r w:rsidRPr="00FB5904">
              <w:rPr>
                <w:color w:val="002060"/>
              </w:rPr>
              <w:t>0</w:t>
            </w:r>
          </w:p>
        </w:tc>
      </w:tr>
      <w:tr w:rsidR="006C3072" w:rsidRPr="00FB5904" w14:paraId="23D625A3"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E1004" w14:textId="77777777" w:rsidR="006C3072" w:rsidRPr="00FB5904" w:rsidRDefault="006C3072" w:rsidP="00CF36B8">
            <w:pPr>
              <w:pStyle w:val="rowtabella0"/>
              <w:rPr>
                <w:color w:val="002060"/>
              </w:rPr>
            </w:pPr>
            <w:r w:rsidRPr="00FB590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4432" w14:textId="77777777" w:rsidR="006C3072" w:rsidRPr="00FB5904" w:rsidRDefault="006C3072" w:rsidP="00CF36B8">
            <w:pPr>
              <w:pStyle w:val="rowtabella0"/>
              <w:jc w:val="center"/>
              <w:rPr>
                <w:color w:val="002060"/>
              </w:rPr>
            </w:pPr>
            <w:r w:rsidRPr="00FB590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9E45D"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AB874" w14:textId="77777777" w:rsidR="006C3072" w:rsidRPr="00FB5904" w:rsidRDefault="006C3072" w:rsidP="00CF36B8">
            <w:pPr>
              <w:pStyle w:val="rowtabella0"/>
              <w:jc w:val="center"/>
              <w:rPr>
                <w:color w:val="002060"/>
              </w:rPr>
            </w:pPr>
            <w:r w:rsidRPr="00FB59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2F1F6"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95093" w14:textId="77777777" w:rsidR="006C3072" w:rsidRPr="00FB5904" w:rsidRDefault="006C3072"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4C196" w14:textId="77777777" w:rsidR="006C3072" w:rsidRPr="00FB5904" w:rsidRDefault="006C3072" w:rsidP="00CF36B8">
            <w:pPr>
              <w:pStyle w:val="rowtabella0"/>
              <w:jc w:val="center"/>
              <w:rPr>
                <w:color w:val="002060"/>
              </w:rPr>
            </w:pPr>
            <w:r w:rsidRPr="00FB590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7B72" w14:textId="77777777" w:rsidR="006C3072" w:rsidRPr="00FB5904" w:rsidRDefault="006C3072" w:rsidP="00CF36B8">
            <w:pPr>
              <w:pStyle w:val="rowtabella0"/>
              <w:jc w:val="center"/>
              <w:rPr>
                <w:color w:val="002060"/>
              </w:rPr>
            </w:pPr>
            <w:r w:rsidRPr="00FB590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3AA18"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120D9" w14:textId="77777777" w:rsidR="006C3072" w:rsidRPr="00FB5904" w:rsidRDefault="006C3072" w:rsidP="00CF36B8">
            <w:pPr>
              <w:pStyle w:val="rowtabella0"/>
              <w:jc w:val="center"/>
              <w:rPr>
                <w:color w:val="002060"/>
              </w:rPr>
            </w:pPr>
            <w:r w:rsidRPr="00FB5904">
              <w:rPr>
                <w:color w:val="002060"/>
              </w:rPr>
              <w:t>0</w:t>
            </w:r>
          </w:p>
        </w:tc>
      </w:tr>
      <w:tr w:rsidR="006C3072" w:rsidRPr="00FB5904" w14:paraId="4E689AE3"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tcPr>
          <w:p w14:paraId="133DE172" w14:textId="0EEC17A0" w:rsidR="006C3072" w:rsidRPr="00FB5904" w:rsidRDefault="006C3072" w:rsidP="006C3072">
            <w:pPr>
              <w:pStyle w:val="rowtabella0"/>
              <w:rPr>
                <w:color w:val="002060"/>
              </w:rPr>
            </w:pPr>
            <w:r w:rsidRPr="00FB5904">
              <w:rPr>
                <w:color w:val="002060"/>
              </w:rPr>
              <w:t xml:space="preserve">A.S.D. </w:t>
            </w:r>
            <w:proofErr w:type="gramStart"/>
            <w:r w:rsidRPr="00FB5904">
              <w:rPr>
                <w:color w:val="002060"/>
              </w:rPr>
              <w:t>CITTA</w:t>
            </w:r>
            <w:proofErr w:type="gramEnd"/>
            <w:r w:rsidRPr="00FB5904">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E7E9F" w14:textId="125312B8" w:rsidR="006C3072" w:rsidRPr="00FB5904" w:rsidRDefault="006C3072" w:rsidP="006C3072">
            <w:pPr>
              <w:pStyle w:val="rowtabella0"/>
              <w:jc w:val="center"/>
              <w:rPr>
                <w:color w:val="002060"/>
              </w:rPr>
            </w:pPr>
            <w:r w:rsidRPr="00FB590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C7A0C" w14:textId="1801DC29" w:rsidR="006C3072" w:rsidRPr="00FB5904" w:rsidRDefault="006C3072" w:rsidP="006C3072">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2E17E" w14:textId="1A67D708" w:rsidR="006C3072" w:rsidRPr="00FB5904" w:rsidRDefault="006C3072" w:rsidP="006C3072">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19562" w14:textId="1CB101FC" w:rsidR="006C3072" w:rsidRPr="00FB5904" w:rsidRDefault="006C3072" w:rsidP="006C3072">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CBF0B" w14:textId="4DA5DD3D" w:rsidR="006C3072" w:rsidRPr="00FB5904" w:rsidRDefault="006C3072" w:rsidP="006C3072">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9FF28" w14:textId="6F254BF1" w:rsidR="006C3072" w:rsidRPr="00FB5904" w:rsidRDefault="006C3072" w:rsidP="006C3072">
            <w:pPr>
              <w:pStyle w:val="rowtabella0"/>
              <w:jc w:val="center"/>
              <w:rPr>
                <w:color w:val="002060"/>
              </w:rPr>
            </w:pPr>
            <w:r w:rsidRPr="00FB590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E8C88" w14:textId="04DF5424" w:rsidR="006C3072" w:rsidRPr="00FB5904" w:rsidRDefault="006C3072" w:rsidP="006C3072">
            <w:pPr>
              <w:pStyle w:val="rowtabella0"/>
              <w:jc w:val="center"/>
              <w:rPr>
                <w:color w:val="002060"/>
              </w:rPr>
            </w:pPr>
            <w:r w:rsidRPr="00FB590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1FF91" w14:textId="06AB98A9" w:rsidR="006C3072" w:rsidRPr="00FB5904" w:rsidRDefault="006C3072" w:rsidP="006C3072">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6466C" w14:textId="000C4BFD" w:rsidR="006C3072" w:rsidRPr="00FB5904" w:rsidRDefault="006C3072" w:rsidP="006C3072">
            <w:pPr>
              <w:pStyle w:val="rowtabella0"/>
              <w:jc w:val="center"/>
              <w:rPr>
                <w:color w:val="002060"/>
              </w:rPr>
            </w:pPr>
            <w:r w:rsidRPr="00FB5904">
              <w:rPr>
                <w:color w:val="002060"/>
              </w:rPr>
              <w:t>0</w:t>
            </w:r>
          </w:p>
        </w:tc>
      </w:tr>
      <w:tr w:rsidR="006C3072" w:rsidRPr="00FB5904" w14:paraId="143F2C33"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6E9AFB" w14:textId="77777777" w:rsidR="006C3072" w:rsidRPr="00FB5904" w:rsidRDefault="006C3072" w:rsidP="00CF36B8">
            <w:pPr>
              <w:pStyle w:val="rowtabella0"/>
              <w:rPr>
                <w:color w:val="002060"/>
              </w:rPr>
            </w:pPr>
            <w:r w:rsidRPr="00FB5904">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74EF" w14:textId="77777777" w:rsidR="006C3072" w:rsidRPr="00FB5904" w:rsidRDefault="006C3072" w:rsidP="00CF36B8">
            <w:pPr>
              <w:pStyle w:val="rowtabella0"/>
              <w:jc w:val="center"/>
              <w:rPr>
                <w:color w:val="002060"/>
              </w:rPr>
            </w:pPr>
            <w:r w:rsidRPr="00FB590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EE84A"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23533" w14:textId="77777777" w:rsidR="006C3072" w:rsidRPr="00FB5904" w:rsidRDefault="006C3072"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FC8F6"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D3A45" w14:textId="77777777" w:rsidR="006C3072" w:rsidRPr="00FB5904" w:rsidRDefault="006C3072"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125AF" w14:textId="77777777" w:rsidR="006C3072" w:rsidRPr="00FB5904" w:rsidRDefault="006C3072" w:rsidP="00CF36B8">
            <w:pPr>
              <w:pStyle w:val="rowtabella0"/>
              <w:jc w:val="center"/>
              <w:rPr>
                <w:color w:val="002060"/>
              </w:rPr>
            </w:pPr>
            <w:r w:rsidRPr="00FB590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F8264" w14:textId="77777777" w:rsidR="006C3072" w:rsidRPr="00FB5904" w:rsidRDefault="006C3072" w:rsidP="00CF36B8">
            <w:pPr>
              <w:pStyle w:val="rowtabella0"/>
              <w:jc w:val="center"/>
              <w:rPr>
                <w:color w:val="002060"/>
              </w:rPr>
            </w:pPr>
            <w:r w:rsidRPr="00FB590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A0BAB" w14:textId="77777777" w:rsidR="006C3072" w:rsidRPr="00FB5904" w:rsidRDefault="006C3072" w:rsidP="00CF36B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E9B0E" w14:textId="77777777" w:rsidR="006C3072" w:rsidRPr="00FB5904" w:rsidRDefault="006C3072" w:rsidP="00CF36B8">
            <w:pPr>
              <w:pStyle w:val="rowtabella0"/>
              <w:jc w:val="center"/>
              <w:rPr>
                <w:color w:val="002060"/>
              </w:rPr>
            </w:pPr>
            <w:r w:rsidRPr="00FB5904">
              <w:rPr>
                <w:color w:val="002060"/>
              </w:rPr>
              <w:t>0</w:t>
            </w:r>
          </w:p>
        </w:tc>
      </w:tr>
      <w:tr w:rsidR="006C3072" w:rsidRPr="00FB5904" w14:paraId="54A4F98C"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81A5C9" w14:textId="77777777" w:rsidR="006C3072" w:rsidRPr="00FB5904" w:rsidRDefault="006C3072" w:rsidP="00CF36B8">
            <w:pPr>
              <w:pStyle w:val="rowtabella0"/>
              <w:rPr>
                <w:color w:val="002060"/>
                <w:lang w:val="es-ES"/>
              </w:rPr>
            </w:pPr>
            <w:r w:rsidRPr="00FB5904">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CD8A" w14:textId="77777777" w:rsidR="006C3072" w:rsidRPr="00FB5904" w:rsidRDefault="006C3072" w:rsidP="00CF36B8">
            <w:pPr>
              <w:pStyle w:val="rowtabella0"/>
              <w:jc w:val="center"/>
              <w:rPr>
                <w:color w:val="002060"/>
              </w:rPr>
            </w:pPr>
            <w:r w:rsidRPr="00FB590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6DF7A"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83BF0" w14:textId="77777777" w:rsidR="006C3072" w:rsidRPr="00FB5904" w:rsidRDefault="006C3072" w:rsidP="00CF36B8">
            <w:pPr>
              <w:pStyle w:val="rowtabella0"/>
              <w:jc w:val="center"/>
              <w:rPr>
                <w:color w:val="002060"/>
              </w:rPr>
            </w:pPr>
            <w:r w:rsidRPr="00FB59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04054" w14:textId="77777777" w:rsidR="006C3072" w:rsidRPr="00FB5904" w:rsidRDefault="006C3072" w:rsidP="00CF36B8">
            <w:pPr>
              <w:pStyle w:val="rowtabella0"/>
              <w:jc w:val="center"/>
              <w:rPr>
                <w:color w:val="002060"/>
              </w:rPr>
            </w:pPr>
            <w:r w:rsidRPr="00FB59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9DB2" w14:textId="77777777" w:rsidR="006C3072" w:rsidRPr="00FB5904" w:rsidRDefault="006C3072" w:rsidP="00CF36B8">
            <w:pPr>
              <w:pStyle w:val="rowtabella0"/>
              <w:jc w:val="center"/>
              <w:rPr>
                <w:color w:val="002060"/>
              </w:rPr>
            </w:pPr>
            <w:r w:rsidRPr="00FB59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EA4EF" w14:textId="77777777" w:rsidR="006C3072" w:rsidRPr="00FB5904" w:rsidRDefault="006C3072" w:rsidP="00CF36B8">
            <w:pPr>
              <w:pStyle w:val="rowtabella0"/>
              <w:jc w:val="center"/>
              <w:rPr>
                <w:color w:val="002060"/>
              </w:rPr>
            </w:pPr>
            <w:r w:rsidRPr="00FB590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A348D" w14:textId="77777777" w:rsidR="006C3072" w:rsidRPr="00FB5904" w:rsidRDefault="006C3072" w:rsidP="00CF36B8">
            <w:pPr>
              <w:pStyle w:val="rowtabella0"/>
              <w:jc w:val="center"/>
              <w:rPr>
                <w:color w:val="002060"/>
              </w:rPr>
            </w:pPr>
            <w:r w:rsidRPr="00FB590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EC2E3" w14:textId="77777777" w:rsidR="006C3072" w:rsidRPr="00FB5904" w:rsidRDefault="006C3072" w:rsidP="00CF36B8">
            <w:pPr>
              <w:pStyle w:val="rowtabella0"/>
              <w:jc w:val="center"/>
              <w:rPr>
                <w:color w:val="002060"/>
              </w:rPr>
            </w:pPr>
            <w:r w:rsidRPr="00FB59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76B1C" w14:textId="77777777" w:rsidR="006C3072" w:rsidRPr="00FB5904" w:rsidRDefault="006C3072" w:rsidP="00CF36B8">
            <w:pPr>
              <w:pStyle w:val="rowtabella0"/>
              <w:jc w:val="center"/>
              <w:rPr>
                <w:color w:val="002060"/>
              </w:rPr>
            </w:pPr>
            <w:r w:rsidRPr="00FB5904">
              <w:rPr>
                <w:color w:val="002060"/>
              </w:rPr>
              <w:t>0</w:t>
            </w:r>
          </w:p>
        </w:tc>
      </w:tr>
      <w:tr w:rsidR="006C3072" w:rsidRPr="00FB5904" w14:paraId="240FF356"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064AAC" w14:textId="77777777" w:rsidR="006C3072" w:rsidRPr="00FB5904" w:rsidRDefault="006C3072" w:rsidP="00CF36B8">
            <w:pPr>
              <w:pStyle w:val="rowtabella0"/>
              <w:rPr>
                <w:color w:val="002060"/>
                <w:lang w:val="es-ES"/>
              </w:rPr>
            </w:pPr>
            <w:r w:rsidRPr="00FB5904">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B8806" w14:textId="77777777" w:rsidR="006C3072" w:rsidRPr="00FB5904" w:rsidRDefault="006C3072" w:rsidP="00CF36B8">
            <w:pPr>
              <w:pStyle w:val="rowtabella0"/>
              <w:jc w:val="center"/>
              <w:rPr>
                <w:color w:val="002060"/>
              </w:rPr>
            </w:pPr>
            <w:r w:rsidRPr="00FB590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DF1FF"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996BB" w14:textId="77777777" w:rsidR="006C3072" w:rsidRPr="00FB5904" w:rsidRDefault="006C3072" w:rsidP="00CF36B8">
            <w:pPr>
              <w:pStyle w:val="rowtabella0"/>
              <w:jc w:val="center"/>
              <w:rPr>
                <w:color w:val="002060"/>
              </w:rPr>
            </w:pPr>
            <w:r w:rsidRPr="00FB59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86EA2"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90981" w14:textId="77777777" w:rsidR="006C3072" w:rsidRPr="00FB5904" w:rsidRDefault="006C3072" w:rsidP="00CF36B8">
            <w:pPr>
              <w:pStyle w:val="rowtabella0"/>
              <w:jc w:val="center"/>
              <w:rPr>
                <w:color w:val="002060"/>
              </w:rPr>
            </w:pPr>
            <w:r w:rsidRPr="00FB590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E6CBD" w14:textId="77777777" w:rsidR="006C3072" w:rsidRPr="00FB5904" w:rsidRDefault="006C3072" w:rsidP="00CF36B8">
            <w:pPr>
              <w:pStyle w:val="rowtabella0"/>
              <w:jc w:val="center"/>
              <w:rPr>
                <w:color w:val="002060"/>
              </w:rPr>
            </w:pPr>
            <w:r w:rsidRPr="00FB590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E3E17" w14:textId="77777777" w:rsidR="006C3072" w:rsidRPr="00FB5904" w:rsidRDefault="006C3072" w:rsidP="00CF36B8">
            <w:pPr>
              <w:pStyle w:val="rowtabella0"/>
              <w:jc w:val="center"/>
              <w:rPr>
                <w:color w:val="002060"/>
              </w:rPr>
            </w:pPr>
            <w:r w:rsidRPr="00FB590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D15F" w14:textId="77777777" w:rsidR="006C3072" w:rsidRPr="00FB5904" w:rsidRDefault="006C3072" w:rsidP="00CF36B8">
            <w:pPr>
              <w:pStyle w:val="rowtabella0"/>
              <w:jc w:val="center"/>
              <w:rPr>
                <w:color w:val="002060"/>
              </w:rPr>
            </w:pPr>
            <w:r w:rsidRPr="00FB590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FB43" w14:textId="77777777" w:rsidR="006C3072" w:rsidRPr="00FB5904" w:rsidRDefault="006C3072" w:rsidP="00CF36B8">
            <w:pPr>
              <w:pStyle w:val="rowtabella0"/>
              <w:jc w:val="center"/>
              <w:rPr>
                <w:color w:val="002060"/>
              </w:rPr>
            </w:pPr>
            <w:r w:rsidRPr="00FB5904">
              <w:rPr>
                <w:color w:val="002060"/>
              </w:rPr>
              <w:t>0</w:t>
            </w:r>
          </w:p>
        </w:tc>
      </w:tr>
      <w:tr w:rsidR="006C3072" w:rsidRPr="00FB5904" w14:paraId="59A22368"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6F45A" w14:textId="77777777" w:rsidR="006C3072" w:rsidRPr="00FB5904" w:rsidRDefault="006C3072" w:rsidP="00CF36B8">
            <w:pPr>
              <w:pStyle w:val="rowtabella0"/>
              <w:rPr>
                <w:color w:val="002060"/>
              </w:rPr>
            </w:pPr>
            <w:r w:rsidRPr="00FB5904">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8DD77" w14:textId="77777777" w:rsidR="006C3072" w:rsidRPr="00FB5904" w:rsidRDefault="006C3072" w:rsidP="00CF36B8">
            <w:pPr>
              <w:pStyle w:val="rowtabella0"/>
              <w:jc w:val="center"/>
              <w:rPr>
                <w:color w:val="002060"/>
              </w:rPr>
            </w:pPr>
            <w:r w:rsidRPr="00FB590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4DD9F"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E9DE"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6999B" w14:textId="77777777" w:rsidR="006C3072" w:rsidRPr="00FB5904" w:rsidRDefault="006C3072" w:rsidP="00CF36B8">
            <w:pPr>
              <w:pStyle w:val="rowtabella0"/>
              <w:jc w:val="center"/>
              <w:rPr>
                <w:color w:val="002060"/>
              </w:rPr>
            </w:pPr>
            <w:r w:rsidRPr="00FB59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8C5F" w14:textId="77777777" w:rsidR="006C3072" w:rsidRPr="00FB5904" w:rsidRDefault="006C3072" w:rsidP="00CF36B8">
            <w:pPr>
              <w:pStyle w:val="rowtabella0"/>
              <w:jc w:val="center"/>
              <w:rPr>
                <w:color w:val="002060"/>
              </w:rPr>
            </w:pPr>
            <w:r w:rsidRPr="00FB590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91A23" w14:textId="77777777" w:rsidR="006C3072" w:rsidRPr="00FB5904" w:rsidRDefault="006C3072" w:rsidP="00CF36B8">
            <w:pPr>
              <w:pStyle w:val="rowtabella0"/>
              <w:jc w:val="center"/>
              <w:rPr>
                <w:color w:val="002060"/>
              </w:rPr>
            </w:pPr>
            <w:r w:rsidRPr="00FB590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C93D9" w14:textId="77777777" w:rsidR="006C3072" w:rsidRPr="00FB5904" w:rsidRDefault="006C3072" w:rsidP="00CF36B8">
            <w:pPr>
              <w:pStyle w:val="rowtabella0"/>
              <w:jc w:val="center"/>
              <w:rPr>
                <w:color w:val="002060"/>
              </w:rPr>
            </w:pPr>
            <w:r w:rsidRPr="00FB5904">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0AB4C" w14:textId="77777777" w:rsidR="006C3072" w:rsidRPr="00FB5904" w:rsidRDefault="006C3072" w:rsidP="00CF36B8">
            <w:pPr>
              <w:pStyle w:val="rowtabella0"/>
              <w:jc w:val="center"/>
              <w:rPr>
                <w:color w:val="002060"/>
              </w:rPr>
            </w:pPr>
            <w:r w:rsidRPr="00FB590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856AE" w14:textId="77777777" w:rsidR="006C3072" w:rsidRPr="00FB5904" w:rsidRDefault="006C3072" w:rsidP="00CF36B8">
            <w:pPr>
              <w:pStyle w:val="rowtabella0"/>
              <w:jc w:val="center"/>
              <w:rPr>
                <w:color w:val="002060"/>
              </w:rPr>
            </w:pPr>
            <w:r w:rsidRPr="00FB5904">
              <w:rPr>
                <w:color w:val="002060"/>
              </w:rPr>
              <w:t>0</w:t>
            </w:r>
          </w:p>
        </w:tc>
      </w:tr>
      <w:tr w:rsidR="006C3072" w:rsidRPr="00FB5904" w14:paraId="657796B4"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353096" w14:textId="77777777" w:rsidR="006C3072" w:rsidRPr="00FB5904" w:rsidRDefault="006C3072" w:rsidP="00CF36B8">
            <w:pPr>
              <w:pStyle w:val="rowtabella0"/>
              <w:rPr>
                <w:color w:val="002060"/>
              </w:rPr>
            </w:pPr>
            <w:r w:rsidRPr="00FB5904">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5C23B" w14:textId="77777777" w:rsidR="006C3072" w:rsidRPr="00FB5904" w:rsidRDefault="006C3072"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9462D"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5DFAD" w14:textId="77777777" w:rsidR="006C3072" w:rsidRPr="00FB5904" w:rsidRDefault="006C3072" w:rsidP="00CF36B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2B396"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03CC2" w14:textId="77777777" w:rsidR="006C3072" w:rsidRPr="00FB5904" w:rsidRDefault="006C3072" w:rsidP="00CF36B8">
            <w:pPr>
              <w:pStyle w:val="rowtabella0"/>
              <w:jc w:val="center"/>
              <w:rPr>
                <w:color w:val="002060"/>
              </w:rPr>
            </w:pPr>
            <w:r w:rsidRPr="00FB590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7D250" w14:textId="77777777" w:rsidR="006C3072" w:rsidRPr="00FB5904" w:rsidRDefault="006C3072" w:rsidP="00CF36B8">
            <w:pPr>
              <w:pStyle w:val="rowtabella0"/>
              <w:jc w:val="center"/>
              <w:rPr>
                <w:color w:val="002060"/>
              </w:rPr>
            </w:pPr>
            <w:r w:rsidRPr="00FB590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C4038" w14:textId="77777777" w:rsidR="006C3072" w:rsidRPr="00FB5904" w:rsidRDefault="006C3072" w:rsidP="00CF36B8">
            <w:pPr>
              <w:pStyle w:val="rowtabella0"/>
              <w:jc w:val="center"/>
              <w:rPr>
                <w:color w:val="002060"/>
              </w:rPr>
            </w:pPr>
            <w:r w:rsidRPr="00FB5904">
              <w:rPr>
                <w:color w:val="002060"/>
              </w:rPr>
              <w:t>144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999A" w14:textId="77777777" w:rsidR="006C3072" w:rsidRPr="00FB5904" w:rsidRDefault="006C3072" w:rsidP="00CF36B8">
            <w:pPr>
              <w:pStyle w:val="rowtabella0"/>
              <w:jc w:val="center"/>
              <w:rPr>
                <w:color w:val="002060"/>
              </w:rPr>
            </w:pPr>
            <w:r w:rsidRPr="00FB590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9B37D" w14:textId="77777777" w:rsidR="006C3072" w:rsidRPr="00FB5904" w:rsidRDefault="006C3072" w:rsidP="00CF36B8">
            <w:pPr>
              <w:pStyle w:val="rowtabella0"/>
              <w:jc w:val="center"/>
              <w:rPr>
                <w:color w:val="002060"/>
              </w:rPr>
            </w:pPr>
            <w:r w:rsidRPr="00FB5904">
              <w:rPr>
                <w:color w:val="002060"/>
              </w:rPr>
              <w:t>0</w:t>
            </w:r>
          </w:p>
        </w:tc>
      </w:tr>
      <w:tr w:rsidR="006C3072" w:rsidRPr="00FB5904" w14:paraId="5D0D271F" w14:textId="77777777" w:rsidTr="00CF36B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DD5E7E" w14:textId="77777777" w:rsidR="006C3072" w:rsidRPr="00FB5904" w:rsidRDefault="006C3072" w:rsidP="00CF36B8">
            <w:pPr>
              <w:pStyle w:val="rowtabella0"/>
              <w:rPr>
                <w:color w:val="002060"/>
              </w:rPr>
            </w:pPr>
            <w:r w:rsidRPr="00FB5904">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EDF37" w14:textId="77777777" w:rsidR="006C3072" w:rsidRPr="00FB5904" w:rsidRDefault="006C3072" w:rsidP="00CF36B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619D9"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A5DA4" w14:textId="77777777" w:rsidR="006C3072" w:rsidRPr="00FB5904" w:rsidRDefault="006C3072" w:rsidP="00CF36B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7452E" w14:textId="77777777" w:rsidR="006C3072" w:rsidRPr="00FB5904" w:rsidRDefault="006C3072" w:rsidP="00CF36B8">
            <w:pPr>
              <w:pStyle w:val="rowtabella0"/>
              <w:jc w:val="center"/>
              <w:rPr>
                <w:color w:val="002060"/>
              </w:rPr>
            </w:pPr>
            <w:r w:rsidRPr="00FB59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BF10" w14:textId="77777777" w:rsidR="006C3072" w:rsidRPr="00FB5904" w:rsidRDefault="006C3072" w:rsidP="00CF36B8">
            <w:pPr>
              <w:pStyle w:val="rowtabella0"/>
              <w:jc w:val="center"/>
              <w:rPr>
                <w:color w:val="002060"/>
              </w:rPr>
            </w:pPr>
            <w:r w:rsidRPr="00FB590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C259" w14:textId="77777777" w:rsidR="006C3072" w:rsidRPr="00FB5904" w:rsidRDefault="006C3072" w:rsidP="00CF36B8">
            <w:pPr>
              <w:pStyle w:val="rowtabella0"/>
              <w:jc w:val="center"/>
              <w:rPr>
                <w:color w:val="002060"/>
              </w:rPr>
            </w:pPr>
            <w:r w:rsidRPr="00FB590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F9BA3" w14:textId="77777777" w:rsidR="006C3072" w:rsidRPr="00FB5904" w:rsidRDefault="006C3072" w:rsidP="00CF36B8">
            <w:pPr>
              <w:pStyle w:val="rowtabella0"/>
              <w:jc w:val="center"/>
              <w:rPr>
                <w:color w:val="002060"/>
              </w:rPr>
            </w:pPr>
            <w:r w:rsidRPr="00FB5904">
              <w:rPr>
                <w:color w:val="002060"/>
              </w:rPr>
              <w:t>147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84C0" w14:textId="77777777" w:rsidR="006C3072" w:rsidRPr="00FB5904" w:rsidRDefault="006C3072" w:rsidP="00CF36B8">
            <w:pPr>
              <w:pStyle w:val="rowtabella0"/>
              <w:jc w:val="center"/>
              <w:rPr>
                <w:color w:val="002060"/>
              </w:rPr>
            </w:pPr>
            <w:r w:rsidRPr="00FB5904">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66A2" w14:textId="77777777" w:rsidR="006C3072" w:rsidRPr="00FB5904" w:rsidRDefault="006C3072" w:rsidP="00CF36B8">
            <w:pPr>
              <w:pStyle w:val="rowtabella0"/>
              <w:jc w:val="center"/>
              <w:rPr>
                <w:color w:val="002060"/>
              </w:rPr>
            </w:pPr>
            <w:r w:rsidRPr="00FB5904">
              <w:rPr>
                <w:color w:val="002060"/>
              </w:rPr>
              <w:t>0</w:t>
            </w:r>
          </w:p>
        </w:tc>
      </w:tr>
    </w:tbl>
    <w:p w14:paraId="5CA2BB08" w14:textId="77777777" w:rsidR="006C3072" w:rsidRPr="00FB5904" w:rsidRDefault="006C3072" w:rsidP="006C3072">
      <w:pPr>
        <w:pStyle w:val="breakline"/>
        <w:rPr>
          <w:rFonts w:eastAsiaTheme="minorEastAsia"/>
          <w:color w:val="002060"/>
        </w:rPr>
      </w:pPr>
    </w:p>
    <w:p w14:paraId="69EE1BE3" w14:textId="77777777" w:rsidR="006C3072" w:rsidRPr="00FB5904" w:rsidRDefault="006C3072" w:rsidP="006C3072">
      <w:pPr>
        <w:pStyle w:val="breakline"/>
        <w:rPr>
          <w:color w:val="002060"/>
        </w:rPr>
      </w:pPr>
    </w:p>
    <w:p w14:paraId="6EB0C893" w14:textId="77777777" w:rsidR="006C3072" w:rsidRPr="00FB5904" w:rsidRDefault="006C3072" w:rsidP="006C3072">
      <w:pPr>
        <w:pStyle w:val="sottotitolocampionato10"/>
        <w:rPr>
          <w:color w:val="002060"/>
        </w:rPr>
      </w:pPr>
      <w:r w:rsidRPr="00FB590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C3072" w:rsidRPr="00FB5904" w14:paraId="780A0222" w14:textId="77777777" w:rsidTr="00CF36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BABF0" w14:textId="77777777" w:rsidR="006C3072" w:rsidRPr="00FB5904" w:rsidRDefault="006C3072" w:rsidP="00CF36B8">
            <w:pPr>
              <w:pStyle w:val="headertabella0"/>
              <w:rPr>
                <w:color w:val="002060"/>
              </w:rPr>
            </w:pPr>
            <w:r w:rsidRPr="00FB590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FC577" w14:textId="77777777" w:rsidR="006C3072" w:rsidRPr="00FB5904" w:rsidRDefault="006C3072" w:rsidP="00CF36B8">
            <w:pPr>
              <w:pStyle w:val="headertabella0"/>
              <w:rPr>
                <w:color w:val="002060"/>
              </w:rPr>
            </w:pPr>
            <w:r w:rsidRPr="00FB590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757AC" w14:textId="77777777" w:rsidR="006C3072" w:rsidRPr="00FB5904" w:rsidRDefault="006C3072" w:rsidP="00CF36B8">
            <w:pPr>
              <w:pStyle w:val="headertabella0"/>
              <w:rPr>
                <w:color w:val="002060"/>
              </w:rPr>
            </w:pPr>
            <w:r w:rsidRPr="00FB590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B3B78" w14:textId="77777777" w:rsidR="006C3072" w:rsidRPr="00FB5904" w:rsidRDefault="006C3072" w:rsidP="00CF36B8">
            <w:pPr>
              <w:pStyle w:val="headertabella0"/>
              <w:rPr>
                <w:color w:val="002060"/>
              </w:rPr>
            </w:pPr>
            <w:r w:rsidRPr="00FB590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57091" w14:textId="77777777" w:rsidR="006C3072" w:rsidRPr="00FB5904" w:rsidRDefault="006C3072" w:rsidP="00CF36B8">
            <w:pPr>
              <w:pStyle w:val="headertabella0"/>
              <w:rPr>
                <w:color w:val="002060"/>
              </w:rPr>
            </w:pPr>
            <w:r w:rsidRPr="00FB590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C3BD3" w14:textId="77777777" w:rsidR="006C3072" w:rsidRPr="00FB5904" w:rsidRDefault="006C3072" w:rsidP="00CF36B8">
            <w:pPr>
              <w:pStyle w:val="headertabella0"/>
              <w:rPr>
                <w:color w:val="002060"/>
              </w:rPr>
            </w:pPr>
            <w:r w:rsidRPr="00FB590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FDCA0" w14:textId="77777777" w:rsidR="006C3072" w:rsidRPr="00FB5904" w:rsidRDefault="006C3072" w:rsidP="00CF36B8">
            <w:pPr>
              <w:pStyle w:val="headertabella0"/>
              <w:rPr>
                <w:color w:val="002060"/>
              </w:rPr>
            </w:pPr>
            <w:r w:rsidRPr="00FB590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FD132" w14:textId="77777777" w:rsidR="006C3072" w:rsidRPr="00FB5904" w:rsidRDefault="006C3072" w:rsidP="00CF36B8">
            <w:pPr>
              <w:pStyle w:val="headertabella0"/>
              <w:rPr>
                <w:color w:val="002060"/>
              </w:rPr>
            </w:pPr>
            <w:r w:rsidRPr="00FB590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95AA7" w14:textId="77777777" w:rsidR="006C3072" w:rsidRPr="00FB5904" w:rsidRDefault="006C3072" w:rsidP="00CF36B8">
            <w:pPr>
              <w:pStyle w:val="headertabella0"/>
              <w:rPr>
                <w:color w:val="002060"/>
              </w:rPr>
            </w:pPr>
            <w:r w:rsidRPr="00FB590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7C3AA" w14:textId="77777777" w:rsidR="006C3072" w:rsidRPr="00FB5904" w:rsidRDefault="006C3072" w:rsidP="00CF36B8">
            <w:pPr>
              <w:pStyle w:val="headertabella0"/>
              <w:rPr>
                <w:color w:val="002060"/>
              </w:rPr>
            </w:pPr>
            <w:r w:rsidRPr="00FB5904">
              <w:rPr>
                <w:color w:val="002060"/>
              </w:rPr>
              <w:t>PE</w:t>
            </w:r>
          </w:p>
        </w:tc>
      </w:tr>
      <w:tr w:rsidR="006C3072" w:rsidRPr="00FB5904" w14:paraId="6B45781D" w14:textId="77777777" w:rsidTr="00CF36B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0C717" w14:textId="77777777" w:rsidR="006C3072" w:rsidRPr="00FB5904" w:rsidRDefault="006C3072" w:rsidP="00CF36B8">
            <w:pPr>
              <w:pStyle w:val="rowtabella0"/>
              <w:rPr>
                <w:color w:val="002060"/>
              </w:rPr>
            </w:pPr>
            <w:r w:rsidRPr="00FB5904">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29732" w14:textId="77777777" w:rsidR="006C3072" w:rsidRPr="00FB5904" w:rsidRDefault="006C3072" w:rsidP="00CF36B8">
            <w:pPr>
              <w:pStyle w:val="rowtabella0"/>
              <w:jc w:val="center"/>
              <w:rPr>
                <w:color w:val="002060"/>
              </w:rPr>
            </w:pPr>
            <w:r w:rsidRPr="00FB590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F2AD5"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B2D23" w14:textId="77777777" w:rsidR="006C3072" w:rsidRPr="00FB5904" w:rsidRDefault="006C3072" w:rsidP="00CF36B8">
            <w:pPr>
              <w:pStyle w:val="rowtabella0"/>
              <w:jc w:val="center"/>
              <w:rPr>
                <w:color w:val="002060"/>
              </w:rPr>
            </w:pPr>
            <w:r w:rsidRPr="00FB590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F3FA8" w14:textId="77777777" w:rsidR="006C3072" w:rsidRPr="00FB5904" w:rsidRDefault="006C3072" w:rsidP="00CF36B8">
            <w:pPr>
              <w:pStyle w:val="rowtabella0"/>
              <w:jc w:val="center"/>
              <w:rPr>
                <w:color w:val="002060"/>
              </w:rPr>
            </w:pPr>
            <w:r w:rsidRPr="00FB59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9BC64"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D102F" w14:textId="77777777" w:rsidR="006C3072" w:rsidRPr="00FB5904" w:rsidRDefault="006C3072" w:rsidP="00CF36B8">
            <w:pPr>
              <w:pStyle w:val="rowtabella0"/>
              <w:jc w:val="center"/>
              <w:rPr>
                <w:color w:val="002060"/>
              </w:rPr>
            </w:pPr>
            <w:r w:rsidRPr="00FB5904">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2BC54" w14:textId="77777777" w:rsidR="006C3072" w:rsidRPr="00FB5904" w:rsidRDefault="006C3072" w:rsidP="00CF36B8">
            <w:pPr>
              <w:pStyle w:val="rowtabella0"/>
              <w:jc w:val="center"/>
              <w:rPr>
                <w:color w:val="002060"/>
              </w:rPr>
            </w:pPr>
            <w:r w:rsidRPr="00FB590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FD9E1" w14:textId="77777777" w:rsidR="006C3072" w:rsidRPr="00FB5904" w:rsidRDefault="006C3072" w:rsidP="00CF36B8">
            <w:pPr>
              <w:pStyle w:val="rowtabella0"/>
              <w:jc w:val="center"/>
              <w:rPr>
                <w:color w:val="002060"/>
              </w:rPr>
            </w:pPr>
            <w:r w:rsidRPr="00FB590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64DDA" w14:textId="77777777" w:rsidR="006C3072" w:rsidRPr="00FB5904" w:rsidRDefault="006C3072" w:rsidP="00CF36B8">
            <w:pPr>
              <w:pStyle w:val="rowtabella0"/>
              <w:jc w:val="center"/>
              <w:rPr>
                <w:color w:val="002060"/>
              </w:rPr>
            </w:pPr>
            <w:r w:rsidRPr="00FB5904">
              <w:rPr>
                <w:color w:val="002060"/>
              </w:rPr>
              <w:t>0</w:t>
            </w:r>
          </w:p>
        </w:tc>
      </w:tr>
      <w:tr w:rsidR="006C3072" w:rsidRPr="00FB5904" w14:paraId="5760567D"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1DDB28" w14:textId="77777777" w:rsidR="006C3072" w:rsidRPr="00FB5904" w:rsidRDefault="006C3072" w:rsidP="00CF36B8">
            <w:pPr>
              <w:pStyle w:val="rowtabella0"/>
              <w:rPr>
                <w:color w:val="002060"/>
              </w:rPr>
            </w:pPr>
            <w:r w:rsidRPr="00FB5904">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D79A8" w14:textId="77777777" w:rsidR="006C3072" w:rsidRPr="00FB5904" w:rsidRDefault="006C3072" w:rsidP="00CF36B8">
            <w:pPr>
              <w:pStyle w:val="rowtabella0"/>
              <w:jc w:val="center"/>
              <w:rPr>
                <w:color w:val="002060"/>
              </w:rPr>
            </w:pPr>
            <w:r w:rsidRPr="00FB590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0D9A2"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C6CA" w14:textId="77777777" w:rsidR="006C3072" w:rsidRPr="00FB5904" w:rsidRDefault="006C3072" w:rsidP="00CF36B8">
            <w:pPr>
              <w:pStyle w:val="rowtabella0"/>
              <w:jc w:val="center"/>
              <w:rPr>
                <w:color w:val="002060"/>
              </w:rPr>
            </w:pPr>
            <w:r w:rsidRPr="00FB590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BE9EF"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A494B" w14:textId="77777777" w:rsidR="006C3072" w:rsidRPr="00FB5904" w:rsidRDefault="006C3072" w:rsidP="00CF36B8">
            <w:pPr>
              <w:pStyle w:val="rowtabella0"/>
              <w:jc w:val="center"/>
              <w:rPr>
                <w:color w:val="002060"/>
              </w:rPr>
            </w:pPr>
            <w:r w:rsidRPr="00FB59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AA96C" w14:textId="77777777" w:rsidR="006C3072" w:rsidRPr="00FB5904" w:rsidRDefault="006C3072" w:rsidP="00CF36B8">
            <w:pPr>
              <w:pStyle w:val="rowtabella0"/>
              <w:jc w:val="center"/>
              <w:rPr>
                <w:color w:val="002060"/>
              </w:rPr>
            </w:pPr>
            <w:r w:rsidRPr="00FB590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272A5" w14:textId="77777777" w:rsidR="006C3072" w:rsidRPr="00FB5904" w:rsidRDefault="006C3072" w:rsidP="00CF36B8">
            <w:pPr>
              <w:pStyle w:val="rowtabella0"/>
              <w:jc w:val="center"/>
              <w:rPr>
                <w:color w:val="002060"/>
              </w:rPr>
            </w:pPr>
            <w:r w:rsidRPr="00FB590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F8AF" w14:textId="77777777" w:rsidR="006C3072" w:rsidRPr="00FB5904" w:rsidRDefault="006C3072" w:rsidP="00CF36B8">
            <w:pPr>
              <w:pStyle w:val="rowtabella0"/>
              <w:jc w:val="center"/>
              <w:rPr>
                <w:color w:val="002060"/>
              </w:rPr>
            </w:pPr>
            <w:r w:rsidRPr="00FB590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53C20" w14:textId="77777777" w:rsidR="006C3072" w:rsidRPr="00FB5904" w:rsidRDefault="006C3072" w:rsidP="00CF36B8">
            <w:pPr>
              <w:pStyle w:val="rowtabella0"/>
              <w:jc w:val="center"/>
              <w:rPr>
                <w:color w:val="002060"/>
              </w:rPr>
            </w:pPr>
            <w:r w:rsidRPr="00FB5904">
              <w:rPr>
                <w:color w:val="002060"/>
              </w:rPr>
              <w:t>0</w:t>
            </w:r>
          </w:p>
        </w:tc>
      </w:tr>
      <w:tr w:rsidR="006C3072" w:rsidRPr="00FB5904" w14:paraId="78E94455"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E2E276" w14:textId="77777777" w:rsidR="006C3072" w:rsidRPr="00FB5904" w:rsidRDefault="006C3072" w:rsidP="00CF36B8">
            <w:pPr>
              <w:pStyle w:val="rowtabella0"/>
              <w:rPr>
                <w:color w:val="002060"/>
              </w:rPr>
            </w:pPr>
            <w:r w:rsidRPr="00FB5904">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95AC" w14:textId="77777777" w:rsidR="006C3072" w:rsidRPr="00FB5904" w:rsidRDefault="006C3072" w:rsidP="00CF36B8">
            <w:pPr>
              <w:pStyle w:val="rowtabella0"/>
              <w:jc w:val="center"/>
              <w:rPr>
                <w:color w:val="002060"/>
              </w:rPr>
            </w:pPr>
            <w:r w:rsidRPr="00FB590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A1ED"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8F504" w14:textId="77777777" w:rsidR="006C3072" w:rsidRPr="00FB5904" w:rsidRDefault="006C3072" w:rsidP="00CF36B8">
            <w:pPr>
              <w:pStyle w:val="rowtabella0"/>
              <w:jc w:val="center"/>
              <w:rPr>
                <w:color w:val="002060"/>
              </w:rPr>
            </w:pPr>
            <w:r w:rsidRPr="00FB590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C4DDB" w14:textId="77777777" w:rsidR="006C3072" w:rsidRPr="00FB5904" w:rsidRDefault="006C3072" w:rsidP="00CF36B8">
            <w:pPr>
              <w:pStyle w:val="rowtabella0"/>
              <w:jc w:val="center"/>
              <w:rPr>
                <w:color w:val="002060"/>
              </w:rPr>
            </w:pPr>
            <w:r w:rsidRPr="00FB59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39543" w14:textId="77777777" w:rsidR="006C3072" w:rsidRPr="00FB5904" w:rsidRDefault="006C3072" w:rsidP="00CF36B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208DB" w14:textId="77777777" w:rsidR="006C3072" w:rsidRPr="00FB5904" w:rsidRDefault="006C3072" w:rsidP="00CF36B8">
            <w:pPr>
              <w:pStyle w:val="rowtabella0"/>
              <w:jc w:val="center"/>
              <w:rPr>
                <w:color w:val="002060"/>
              </w:rPr>
            </w:pPr>
            <w:r w:rsidRPr="00FB5904">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A610B" w14:textId="77777777" w:rsidR="006C3072" w:rsidRPr="00FB5904" w:rsidRDefault="006C3072" w:rsidP="00CF36B8">
            <w:pPr>
              <w:pStyle w:val="rowtabella0"/>
              <w:jc w:val="center"/>
              <w:rPr>
                <w:color w:val="002060"/>
              </w:rPr>
            </w:pPr>
            <w:r w:rsidRPr="00FB590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9D8A3"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89F70" w14:textId="77777777" w:rsidR="006C3072" w:rsidRPr="00FB5904" w:rsidRDefault="006C3072" w:rsidP="00CF36B8">
            <w:pPr>
              <w:pStyle w:val="rowtabella0"/>
              <w:jc w:val="center"/>
              <w:rPr>
                <w:color w:val="002060"/>
              </w:rPr>
            </w:pPr>
            <w:r w:rsidRPr="00FB5904">
              <w:rPr>
                <w:color w:val="002060"/>
              </w:rPr>
              <w:t>0</w:t>
            </w:r>
          </w:p>
        </w:tc>
      </w:tr>
      <w:tr w:rsidR="006C3072" w:rsidRPr="00FB5904" w14:paraId="0E4F0A32"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EF5702" w14:textId="77777777" w:rsidR="006C3072" w:rsidRPr="00FB5904" w:rsidRDefault="006C3072" w:rsidP="00CF36B8">
            <w:pPr>
              <w:pStyle w:val="rowtabella0"/>
              <w:rPr>
                <w:color w:val="002060"/>
              </w:rPr>
            </w:pPr>
            <w:r w:rsidRPr="00FB5904">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9B162" w14:textId="77777777" w:rsidR="006C3072" w:rsidRPr="00FB5904" w:rsidRDefault="006C3072" w:rsidP="00CF36B8">
            <w:pPr>
              <w:pStyle w:val="rowtabella0"/>
              <w:jc w:val="center"/>
              <w:rPr>
                <w:color w:val="002060"/>
              </w:rPr>
            </w:pPr>
            <w:r w:rsidRPr="00FB590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6C548"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B3C56" w14:textId="77777777" w:rsidR="006C3072" w:rsidRPr="00FB5904" w:rsidRDefault="006C3072" w:rsidP="00CF36B8">
            <w:pPr>
              <w:pStyle w:val="rowtabella0"/>
              <w:jc w:val="center"/>
              <w:rPr>
                <w:color w:val="002060"/>
              </w:rPr>
            </w:pPr>
            <w:r w:rsidRPr="00FB59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69FA3" w14:textId="77777777" w:rsidR="006C3072" w:rsidRPr="00FB5904" w:rsidRDefault="006C3072" w:rsidP="00CF36B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6F55F" w14:textId="77777777" w:rsidR="006C3072" w:rsidRPr="00FB5904" w:rsidRDefault="006C3072" w:rsidP="00CF36B8">
            <w:pPr>
              <w:pStyle w:val="rowtabella0"/>
              <w:jc w:val="center"/>
              <w:rPr>
                <w:color w:val="002060"/>
              </w:rPr>
            </w:pPr>
            <w:r w:rsidRPr="00FB59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03074" w14:textId="77777777" w:rsidR="006C3072" w:rsidRPr="00FB5904" w:rsidRDefault="006C3072" w:rsidP="00CF36B8">
            <w:pPr>
              <w:pStyle w:val="rowtabella0"/>
              <w:jc w:val="center"/>
              <w:rPr>
                <w:color w:val="002060"/>
              </w:rPr>
            </w:pPr>
            <w:r w:rsidRPr="00FB5904">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F9E31" w14:textId="77777777" w:rsidR="006C3072" w:rsidRPr="00FB5904" w:rsidRDefault="006C3072" w:rsidP="00CF36B8">
            <w:pPr>
              <w:pStyle w:val="rowtabella0"/>
              <w:jc w:val="center"/>
              <w:rPr>
                <w:color w:val="002060"/>
              </w:rPr>
            </w:pPr>
            <w:r w:rsidRPr="00FB590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4A5A7" w14:textId="77777777" w:rsidR="006C3072" w:rsidRPr="00FB5904" w:rsidRDefault="006C3072" w:rsidP="00CF36B8">
            <w:pPr>
              <w:pStyle w:val="rowtabella0"/>
              <w:jc w:val="center"/>
              <w:rPr>
                <w:color w:val="002060"/>
              </w:rPr>
            </w:pPr>
            <w:r w:rsidRPr="00FB590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3C810" w14:textId="77777777" w:rsidR="006C3072" w:rsidRPr="00FB5904" w:rsidRDefault="006C3072" w:rsidP="00CF36B8">
            <w:pPr>
              <w:pStyle w:val="rowtabella0"/>
              <w:jc w:val="center"/>
              <w:rPr>
                <w:color w:val="002060"/>
              </w:rPr>
            </w:pPr>
            <w:r w:rsidRPr="00FB5904">
              <w:rPr>
                <w:color w:val="002060"/>
              </w:rPr>
              <w:t>0</w:t>
            </w:r>
          </w:p>
        </w:tc>
      </w:tr>
      <w:tr w:rsidR="006C3072" w:rsidRPr="00FB5904" w14:paraId="6CAC5362"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6E7B9" w14:textId="77777777" w:rsidR="006C3072" w:rsidRPr="00FB5904" w:rsidRDefault="006C3072" w:rsidP="00CF36B8">
            <w:pPr>
              <w:pStyle w:val="rowtabella0"/>
              <w:rPr>
                <w:color w:val="002060"/>
              </w:rPr>
            </w:pPr>
            <w:r w:rsidRPr="00FB590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46998" w14:textId="77777777" w:rsidR="006C3072" w:rsidRPr="00FB5904" w:rsidRDefault="006C3072" w:rsidP="00CF36B8">
            <w:pPr>
              <w:pStyle w:val="rowtabella0"/>
              <w:jc w:val="center"/>
              <w:rPr>
                <w:color w:val="002060"/>
              </w:rPr>
            </w:pPr>
            <w:r w:rsidRPr="00FB590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3A756"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77425" w14:textId="77777777" w:rsidR="006C3072" w:rsidRPr="00FB5904" w:rsidRDefault="006C3072" w:rsidP="00CF36B8">
            <w:pPr>
              <w:pStyle w:val="rowtabella0"/>
              <w:jc w:val="center"/>
              <w:rPr>
                <w:color w:val="002060"/>
              </w:rPr>
            </w:pPr>
            <w:r w:rsidRPr="00FB59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98DE" w14:textId="77777777" w:rsidR="006C3072" w:rsidRPr="00FB5904" w:rsidRDefault="006C3072" w:rsidP="00CF36B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4601" w14:textId="77777777" w:rsidR="006C3072" w:rsidRPr="00FB5904" w:rsidRDefault="006C3072" w:rsidP="00CF36B8">
            <w:pPr>
              <w:pStyle w:val="rowtabella0"/>
              <w:jc w:val="center"/>
              <w:rPr>
                <w:color w:val="002060"/>
              </w:rPr>
            </w:pPr>
            <w:r w:rsidRPr="00FB59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26788" w14:textId="77777777" w:rsidR="006C3072" w:rsidRPr="00FB5904" w:rsidRDefault="006C3072" w:rsidP="00CF36B8">
            <w:pPr>
              <w:pStyle w:val="rowtabella0"/>
              <w:jc w:val="center"/>
              <w:rPr>
                <w:color w:val="002060"/>
              </w:rPr>
            </w:pPr>
            <w:r w:rsidRPr="00FB5904">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ABE13" w14:textId="77777777" w:rsidR="006C3072" w:rsidRPr="00FB5904" w:rsidRDefault="006C3072" w:rsidP="00CF36B8">
            <w:pPr>
              <w:pStyle w:val="rowtabella0"/>
              <w:jc w:val="center"/>
              <w:rPr>
                <w:color w:val="002060"/>
              </w:rPr>
            </w:pPr>
            <w:r w:rsidRPr="00FB5904">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AA76E"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2091" w14:textId="77777777" w:rsidR="006C3072" w:rsidRPr="00FB5904" w:rsidRDefault="006C3072" w:rsidP="00CF36B8">
            <w:pPr>
              <w:pStyle w:val="rowtabella0"/>
              <w:jc w:val="center"/>
              <w:rPr>
                <w:color w:val="002060"/>
              </w:rPr>
            </w:pPr>
            <w:r w:rsidRPr="00FB5904">
              <w:rPr>
                <w:color w:val="002060"/>
              </w:rPr>
              <w:t>0</w:t>
            </w:r>
          </w:p>
        </w:tc>
      </w:tr>
      <w:tr w:rsidR="006C3072" w:rsidRPr="00FB5904" w14:paraId="1468FAA1"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07C86B" w14:textId="77777777" w:rsidR="006C3072" w:rsidRPr="00FB5904" w:rsidRDefault="006C3072" w:rsidP="00CF36B8">
            <w:pPr>
              <w:pStyle w:val="rowtabella0"/>
              <w:rPr>
                <w:color w:val="002060"/>
                <w:lang w:val="es-ES"/>
              </w:rPr>
            </w:pPr>
            <w:r w:rsidRPr="00FB5904">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0876B" w14:textId="77777777" w:rsidR="006C3072" w:rsidRPr="00FB5904" w:rsidRDefault="006C3072" w:rsidP="00CF36B8">
            <w:pPr>
              <w:pStyle w:val="rowtabella0"/>
              <w:jc w:val="center"/>
              <w:rPr>
                <w:color w:val="002060"/>
              </w:rPr>
            </w:pPr>
            <w:r w:rsidRPr="00FB590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7BF7B"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A095" w14:textId="77777777" w:rsidR="006C3072" w:rsidRPr="00FB5904" w:rsidRDefault="006C3072"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2583C"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FC30D" w14:textId="77777777" w:rsidR="006C3072" w:rsidRPr="00FB5904" w:rsidRDefault="006C3072"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A879D" w14:textId="77777777" w:rsidR="006C3072" w:rsidRPr="00FB5904" w:rsidRDefault="006C3072" w:rsidP="00CF36B8">
            <w:pPr>
              <w:pStyle w:val="rowtabella0"/>
              <w:jc w:val="center"/>
              <w:rPr>
                <w:color w:val="002060"/>
              </w:rPr>
            </w:pPr>
            <w:r w:rsidRPr="00FB590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16D39" w14:textId="77777777" w:rsidR="006C3072" w:rsidRPr="00FB5904" w:rsidRDefault="006C3072" w:rsidP="00CF36B8">
            <w:pPr>
              <w:pStyle w:val="rowtabella0"/>
              <w:jc w:val="center"/>
              <w:rPr>
                <w:color w:val="002060"/>
              </w:rPr>
            </w:pPr>
            <w:r w:rsidRPr="00FB590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FFB9" w14:textId="77777777" w:rsidR="006C3072" w:rsidRPr="00FB5904" w:rsidRDefault="006C3072" w:rsidP="00CF36B8">
            <w:pPr>
              <w:pStyle w:val="rowtabella0"/>
              <w:jc w:val="center"/>
              <w:rPr>
                <w:color w:val="002060"/>
              </w:rPr>
            </w:pPr>
            <w:r w:rsidRPr="00FB59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A11C8" w14:textId="77777777" w:rsidR="006C3072" w:rsidRPr="00FB5904" w:rsidRDefault="006C3072" w:rsidP="00CF36B8">
            <w:pPr>
              <w:pStyle w:val="rowtabella0"/>
              <w:jc w:val="center"/>
              <w:rPr>
                <w:color w:val="002060"/>
              </w:rPr>
            </w:pPr>
            <w:r w:rsidRPr="00FB5904">
              <w:rPr>
                <w:color w:val="002060"/>
              </w:rPr>
              <w:t>0</w:t>
            </w:r>
          </w:p>
        </w:tc>
      </w:tr>
      <w:tr w:rsidR="006C3072" w:rsidRPr="00FB5904" w14:paraId="683D0811"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3A538" w14:textId="77777777" w:rsidR="006C3072" w:rsidRPr="00FB5904" w:rsidRDefault="006C3072" w:rsidP="00CF36B8">
            <w:pPr>
              <w:pStyle w:val="rowtabella0"/>
              <w:rPr>
                <w:color w:val="002060"/>
              </w:rPr>
            </w:pPr>
            <w:r w:rsidRPr="00FB5904">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607B1" w14:textId="77777777" w:rsidR="006C3072" w:rsidRPr="00FB5904" w:rsidRDefault="006C3072" w:rsidP="00CF36B8">
            <w:pPr>
              <w:pStyle w:val="rowtabella0"/>
              <w:jc w:val="center"/>
              <w:rPr>
                <w:color w:val="002060"/>
              </w:rPr>
            </w:pPr>
            <w:r w:rsidRPr="00FB590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213E6"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24F78" w14:textId="77777777" w:rsidR="006C3072" w:rsidRPr="00FB5904" w:rsidRDefault="006C3072" w:rsidP="00CF36B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FA49B"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AAB72" w14:textId="77777777" w:rsidR="006C3072" w:rsidRPr="00FB5904" w:rsidRDefault="006C3072" w:rsidP="00CF36B8">
            <w:pPr>
              <w:pStyle w:val="rowtabella0"/>
              <w:jc w:val="center"/>
              <w:rPr>
                <w:color w:val="002060"/>
              </w:rPr>
            </w:pPr>
            <w:r w:rsidRPr="00FB59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005C9" w14:textId="77777777" w:rsidR="006C3072" w:rsidRPr="00FB5904" w:rsidRDefault="006C3072" w:rsidP="00CF36B8">
            <w:pPr>
              <w:pStyle w:val="rowtabella0"/>
              <w:jc w:val="center"/>
              <w:rPr>
                <w:color w:val="002060"/>
              </w:rPr>
            </w:pPr>
            <w:r w:rsidRPr="00FB5904">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AD3E6" w14:textId="77777777" w:rsidR="006C3072" w:rsidRPr="00FB5904" w:rsidRDefault="006C3072" w:rsidP="00CF36B8">
            <w:pPr>
              <w:pStyle w:val="rowtabella0"/>
              <w:jc w:val="center"/>
              <w:rPr>
                <w:color w:val="002060"/>
              </w:rPr>
            </w:pPr>
            <w:r w:rsidRPr="00FB590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FFD44" w14:textId="77777777" w:rsidR="006C3072" w:rsidRPr="00FB5904" w:rsidRDefault="006C3072" w:rsidP="00CF36B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3E3F5" w14:textId="77777777" w:rsidR="006C3072" w:rsidRPr="00FB5904" w:rsidRDefault="006C3072" w:rsidP="00CF36B8">
            <w:pPr>
              <w:pStyle w:val="rowtabella0"/>
              <w:jc w:val="center"/>
              <w:rPr>
                <w:color w:val="002060"/>
              </w:rPr>
            </w:pPr>
            <w:r w:rsidRPr="00FB5904">
              <w:rPr>
                <w:color w:val="002060"/>
              </w:rPr>
              <w:t>0</w:t>
            </w:r>
          </w:p>
        </w:tc>
      </w:tr>
      <w:tr w:rsidR="006C3072" w:rsidRPr="00FB5904" w14:paraId="550F77CD"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B5AC2" w14:textId="77777777" w:rsidR="006C3072" w:rsidRPr="00FB5904" w:rsidRDefault="006C3072" w:rsidP="00CF36B8">
            <w:pPr>
              <w:pStyle w:val="rowtabella0"/>
              <w:rPr>
                <w:color w:val="002060"/>
              </w:rPr>
            </w:pPr>
            <w:r w:rsidRPr="00FB5904">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6B24" w14:textId="77777777" w:rsidR="006C3072" w:rsidRPr="00FB5904" w:rsidRDefault="006C3072" w:rsidP="00CF36B8">
            <w:pPr>
              <w:pStyle w:val="rowtabella0"/>
              <w:jc w:val="center"/>
              <w:rPr>
                <w:color w:val="002060"/>
              </w:rPr>
            </w:pPr>
            <w:r w:rsidRPr="00FB590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C136E"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22427" w14:textId="77777777" w:rsidR="006C3072" w:rsidRPr="00FB5904" w:rsidRDefault="006C3072" w:rsidP="00CF36B8">
            <w:pPr>
              <w:pStyle w:val="rowtabella0"/>
              <w:jc w:val="center"/>
              <w:rPr>
                <w:color w:val="002060"/>
              </w:rPr>
            </w:pPr>
            <w:r w:rsidRPr="00FB59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1A0B2" w14:textId="77777777" w:rsidR="006C3072" w:rsidRPr="00FB5904" w:rsidRDefault="006C3072" w:rsidP="00CF36B8">
            <w:pPr>
              <w:pStyle w:val="rowtabella0"/>
              <w:jc w:val="center"/>
              <w:rPr>
                <w:color w:val="002060"/>
              </w:rPr>
            </w:pPr>
            <w:r w:rsidRPr="00FB59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E8CCF" w14:textId="77777777" w:rsidR="006C3072" w:rsidRPr="00FB5904" w:rsidRDefault="006C3072" w:rsidP="00CF36B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C97E6" w14:textId="77777777" w:rsidR="006C3072" w:rsidRPr="00FB5904" w:rsidRDefault="006C3072" w:rsidP="00CF36B8">
            <w:pPr>
              <w:pStyle w:val="rowtabella0"/>
              <w:jc w:val="center"/>
              <w:rPr>
                <w:color w:val="002060"/>
              </w:rPr>
            </w:pPr>
            <w:r w:rsidRPr="00FB590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C1CF6" w14:textId="77777777" w:rsidR="006C3072" w:rsidRPr="00FB5904" w:rsidRDefault="006C3072" w:rsidP="00CF36B8">
            <w:pPr>
              <w:pStyle w:val="rowtabella0"/>
              <w:jc w:val="center"/>
              <w:rPr>
                <w:color w:val="002060"/>
              </w:rPr>
            </w:pPr>
            <w:r w:rsidRPr="00FB590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FCB01"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BC3B4" w14:textId="77777777" w:rsidR="006C3072" w:rsidRPr="00FB5904" w:rsidRDefault="006C3072" w:rsidP="00CF36B8">
            <w:pPr>
              <w:pStyle w:val="rowtabella0"/>
              <w:jc w:val="center"/>
              <w:rPr>
                <w:color w:val="002060"/>
              </w:rPr>
            </w:pPr>
            <w:r w:rsidRPr="00FB5904">
              <w:rPr>
                <w:color w:val="002060"/>
              </w:rPr>
              <w:t>0</w:t>
            </w:r>
          </w:p>
        </w:tc>
      </w:tr>
      <w:tr w:rsidR="006C3072" w:rsidRPr="00FB5904" w14:paraId="07FB7C86"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3E224" w14:textId="77777777" w:rsidR="006C3072" w:rsidRPr="00FB5904" w:rsidRDefault="006C3072" w:rsidP="00CF36B8">
            <w:pPr>
              <w:pStyle w:val="rowtabella0"/>
              <w:rPr>
                <w:color w:val="002060"/>
              </w:rPr>
            </w:pPr>
            <w:r w:rsidRPr="00FB5904">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763C7" w14:textId="77777777" w:rsidR="006C3072" w:rsidRPr="00FB5904" w:rsidRDefault="006C3072" w:rsidP="00CF36B8">
            <w:pPr>
              <w:pStyle w:val="rowtabella0"/>
              <w:jc w:val="center"/>
              <w:rPr>
                <w:color w:val="002060"/>
              </w:rPr>
            </w:pPr>
            <w:r w:rsidRPr="00FB590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BCE4B"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D69B" w14:textId="77777777" w:rsidR="006C3072" w:rsidRPr="00FB5904" w:rsidRDefault="006C3072" w:rsidP="00CF36B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6DD75"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AD9F4" w14:textId="77777777" w:rsidR="006C3072" w:rsidRPr="00FB5904" w:rsidRDefault="006C3072" w:rsidP="00CF36B8">
            <w:pPr>
              <w:pStyle w:val="rowtabella0"/>
              <w:jc w:val="center"/>
              <w:rPr>
                <w:color w:val="002060"/>
              </w:rPr>
            </w:pPr>
            <w:r w:rsidRPr="00FB59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81046" w14:textId="77777777" w:rsidR="006C3072" w:rsidRPr="00FB5904" w:rsidRDefault="006C3072" w:rsidP="00CF36B8">
            <w:pPr>
              <w:pStyle w:val="rowtabella0"/>
              <w:jc w:val="center"/>
              <w:rPr>
                <w:color w:val="002060"/>
              </w:rPr>
            </w:pPr>
            <w:r w:rsidRPr="00FB590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534D4" w14:textId="77777777" w:rsidR="006C3072" w:rsidRPr="00FB5904" w:rsidRDefault="006C3072" w:rsidP="00CF36B8">
            <w:pPr>
              <w:pStyle w:val="rowtabella0"/>
              <w:jc w:val="center"/>
              <w:rPr>
                <w:color w:val="002060"/>
              </w:rPr>
            </w:pPr>
            <w:r w:rsidRPr="00FB5904">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89C55" w14:textId="77777777" w:rsidR="006C3072" w:rsidRPr="00FB5904" w:rsidRDefault="006C3072" w:rsidP="00CF36B8">
            <w:pPr>
              <w:pStyle w:val="rowtabella0"/>
              <w:jc w:val="center"/>
              <w:rPr>
                <w:color w:val="002060"/>
              </w:rPr>
            </w:pPr>
            <w:r w:rsidRPr="00FB59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3155" w14:textId="77777777" w:rsidR="006C3072" w:rsidRPr="00FB5904" w:rsidRDefault="006C3072" w:rsidP="00CF36B8">
            <w:pPr>
              <w:pStyle w:val="rowtabella0"/>
              <w:jc w:val="center"/>
              <w:rPr>
                <w:color w:val="002060"/>
              </w:rPr>
            </w:pPr>
            <w:r w:rsidRPr="00FB5904">
              <w:rPr>
                <w:color w:val="002060"/>
              </w:rPr>
              <w:t>0</w:t>
            </w:r>
          </w:p>
        </w:tc>
      </w:tr>
      <w:tr w:rsidR="006C3072" w:rsidRPr="00FB5904" w14:paraId="310502CA"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tcPr>
          <w:p w14:paraId="7626F498" w14:textId="582EF0BF" w:rsidR="006C3072" w:rsidRPr="00FB5904" w:rsidRDefault="006C3072" w:rsidP="006C3072">
            <w:pPr>
              <w:pStyle w:val="rowtabella0"/>
              <w:rPr>
                <w:color w:val="002060"/>
              </w:rPr>
            </w:pPr>
            <w:r w:rsidRPr="00FB5904">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25983" w14:textId="1BD6C34E" w:rsidR="006C3072" w:rsidRPr="00FB5904" w:rsidRDefault="006C3072" w:rsidP="006C3072">
            <w:pPr>
              <w:pStyle w:val="rowtabella0"/>
              <w:jc w:val="center"/>
              <w:rPr>
                <w:color w:val="002060"/>
              </w:rPr>
            </w:pPr>
            <w:r w:rsidRPr="00FB590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0DED0" w14:textId="190F3ABD" w:rsidR="006C3072" w:rsidRPr="00FB5904" w:rsidRDefault="006C3072" w:rsidP="006C3072">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0C4CD" w14:textId="784D2F5C" w:rsidR="006C3072" w:rsidRPr="00FB5904" w:rsidRDefault="006C3072" w:rsidP="006C3072">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AD43F" w14:textId="441EE04C" w:rsidR="006C3072" w:rsidRPr="00FB5904" w:rsidRDefault="006C3072" w:rsidP="006C3072">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D64AF" w14:textId="6F8F9175" w:rsidR="006C3072" w:rsidRPr="00FB5904" w:rsidRDefault="006C3072" w:rsidP="006C3072">
            <w:pPr>
              <w:pStyle w:val="rowtabella0"/>
              <w:jc w:val="center"/>
              <w:rPr>
                <w:color w:val="002060"/>
              </w:rPr>
            </w:pPr>
            <w:r w:rsidRPr="00FB59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C415A" w14:textId="71CC2B23" w:rsidR="006C3072" w:rsidRPr="00FB5904" w:rsidRDefault="006C3072" w:rsidP="006C3072">
            <w:pPr>
              <w:pStyle w:val="rowtabella0"/>
              <w:jc w:val="center"/>
              <w:rPr>
                <w:color w:val="002060"/>
              </w:rPr>
            </w:pPr>
            <w:r w:rsidRPr="00FB590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3E0E0" w14:textId="409FE4D0" w:rsidR="006C3072" w:rsidRPr="00FB5904" w:rsidRDefault="006C3072" w:rsidP="006C3072">
            <w:pPr>
              <w:pStyle w:val="rowtabella0"/>
              <w:jc w:val="center"/>
              <w:rPr>
                <w:color w:val="002060"/>
              </w:rPr>
            </w:pPr>
            <w:r w:rsidRPr="00FB5904">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26E0A6" w14:textId="5119C638" w:rsidR="006C3072" w:rsidRPr="00FB5904" w:rsidRDefault="006C3072" w:rsidP="006C3072">
            <w:pPr>
              <w:pStyle w:val="rowtabella0"/>
              <w:jc w:val="center"/>
              <w:rPr>
                <w:color w:val="002060"/>
              </w:rPr>
            </w:pPr>
            <w:r w:rsidRPr="00FB590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84E9AB" w14:textId="64D63732" w:rsidR="006C3072" w:rsidRPr="00FB5904" w:rsidRDefault="006C3072" w:rsidP="006C3072">
            <w:pPr>
              <w:pStyle w:val="rowtabella0"/>
              <w:jc w:val="center"/>
              <w:rPr>
                <w:color w:val="002060"/>
              </w:rPr>
            </w:pPr>
            <w:r w:rsidRPr="00FB5904">
              <w:rPr>
                <w:color w:val="002060"/>
              </w:rPr>
              <w:t>0</w:t>
            </w:r>
          </w:p>
        </w:tc>
      </w:tr>
      <w:tr w:rsidR="006C3072" w:rsidRPr="00FB5904" w14:paraId="1699C36B"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4D0B5" w14:textId="77777777" w:rsidR="006C3072" w:rsidRPr="00FB5904" w:rsidRDefault="006C3072" w:rsidP="00CF36B8">
            <w:pPr>
              <w:pStyle w:val="rowtabella0"/>
              <w:rPr>
                <w:color w:val="002060"/>
              </w:rPr>
            </w:pPr>
            <w:r w:rsidRPr="00FB590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79A27" w14:textId="77777777" w:rsidR="006C3072" w:rsidRPr="00FB5904" w:rsidRDefault="006C3072" w:rsidP="00CF36B8">
            <w:pPr>
              <w:pStyle w:val="rowtabella0"/>
              <w:jc w:val="center"/>
              <w:rPr>
                <w:color w:val="002060"/>
              </w:rPr>
            </w:pPr>
            <w:r w:rsidRPr="00FB590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1A14E"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6370D" w14:textId="77777777" w:rsidR="006C3072" w:rsidRPr="00FB5904" w:rsidRDefault="006C3072" w:rsidP="00CF36B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AE887" w14:textId="77777777" w:rsidR="006C3072" w:rsidRPr="00FB5904" w:rsidRDefault="006C3072" w:rsidP="00CF36B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77828" w14:textId="77777777" w:rsidR="006C3072" w:rsidRPr="00FB5904" w:rsidRDefault="006C3072" w:rsidP="00CF36B8">
            <w:pPr>
              <w:pStyle w:val="rowtabella0"/>
              <w:jc w:val="center"/>
              <w:rPr>
                <w:color w:val="002060"/>
              </w:rPr>
            </w:pPr>
            <w:r w:rsidRPr="00FB59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96CC6" w14:textId="77777777" w:rsidR="006C3072" w:rsidRPr="00FB5904" w:rsidRDefault="006C3072" w:rsidP="00CF36B8">
            <w:pPr>
              <w:pStyle w:val="rowtabella0"/>
              <w:jc w:val="center"/>
              <w:rPr>
                <w:color w:val="002060"/>
              </w:rPr>
            </w:pPr>
            <w:r w:rsidRPr="00FB590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EC463" w14:textId="77777777" w:rsidR="006C3072" w:rsidRPr="00FB5904" w:rsidRDefault="006C3072" w:rsidP="00CF36B8">
            <w:pPr>
              <w:pStyle w:val="rowtabella0"/>
              <w:jc w:val="center"/>
              <w:rPr>
                <w:color w:val="002060"/>
              </w:rPr>
            </w:pPr>
            <w:r w:rsidRPr="00FB5904">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10FB6"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49BCC" w14:textId="77777777" w:rsidR="006C3072" w:rsidRPr="00FB5904" w:rsidRDefault="006C3072" w:rsidP="00CF36B8">
            <w:pPr>
              <w:pStyle w:val="rowtabella0"/>
              <w:jc w:val="center"/>
              <w:rPr>
                <w:color w:val="002060"/>
              </w:rPr>
            </w:pPr>
            <w:r w:rsidRPr="00FB5904">
              <w:rPr>
                <w:color w:val="002060"/>
              </w:rPr>
              <w:t>0</w:t>
            </w:r>
          </w:p>
        </w:tc>
      </w:tr>
      <w:tr w:rsidR="006C3072" w:rsidRPr="00FB5904" w14:paraId="2C19C354"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D8C2A4" w14:textId="77777777" w:rsidR="006C3072" w:rsidRPr="00FB5904" w:rsidRDefault="006C3072" w:rsidP="00CF36B8">
            <w:pPr>
              <w:pStyle w:val="rowtabella0"/>
              <w:rPr>
                <w:color w:val="002060"/>
              </w:rPr>
            </w:pPr>
            <w:r w:rsidRPr="00FB5904">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01653" w14:textId="77777777" w:rsidR="006C3072" w:rsidRPr="00FB5904" w:rsidRDefault="006C3072" w:rsidP="00CF36B8">
            <w:pPr>
              <w:pStyle w:val="rowtabella0"/>
              <w:jc w:val="center"/>
              <w:rPr>
                <w:color w:val="002060"/>
              </w:rPr>
            </w:pPr>
            <w:r w:rsidRPr="00FB590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534A9"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20E4F" w14:textId="77777777" w:rsidR="006C3072" w:rsidRPr="00FB5904" w:rsidRDefault="006C3072" w:rsidP="00CF36B8">
            <w:pPr>
              <w:pStyle w:val="rowtabella0"/>
              <w:jc w:val="center"/>
              <w:rPr>
                <w:color w:val="002060"/>
              </w:rPr>
            </w:pPr>
            <w:r w:rsidRPr="00FB59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BE184" w14:textId="77777777" w:rsidR="006C3072" w:rsidRPr="00FB5904" w:rsidRDefault="006C3072" w:rsidP="00CF36B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73F40" w14:textId="77777777" w:rsidR="006C3072" w:rsidRPr="00FB5904" w:rsidRDefault="006C3072" w:rsidP="00CF36B8">
            <w:pPr>
              <w:pStyle w:val="rowtabella0"/>
              <w:jc w:val="center"/>
              <w:rPr>
                <w:color w:val="002060"/>
              </w:rPr>
            </w:pPr>
            <w:r w:rsidRPr="00FB59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239DE" w14:textId="77777777" w:rsidR="006C3072" w:rsidRPr="00FB5904" w:rsidRDefault="006C3072" w:rsidP="00CF36B8">
            <w:pPr>
              <w:pStyle w:val="rowtabella0"/>
              <w:jc w:val="center"/>
              <w:rPr>
                <w:color w:val="002060"/>
              </w:rPr>
            </w:pPr>
            <w:r w:rsidRPr="00FB590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2B54B" w14:textId="77777777" w:rsidR="006C3072" w:rsidRPr="00FB5904" w:rsidRDefault="006C3072" w:rsidP="00CF36B8">
            <w:pPr>
              <w:pStyle w:val="rowtabella0"/>
              <w:jc w:val="center"/>
              <w:rPr>
                <w:color w:val="002060"/>
              </w:rPr>
            </w:pPr>
            <w:r w:rsidRPr="00FB5904">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1C833" w14:textId="77777777" w:rsidR="006C3072" w:rsidRPr="00FB5904" w:rsidRDefault="006C3072" w:rsidP="00CF36B8">
            <w:pPr>
              <w:pStyle w:val="rowtabella0"/>
              <w:jc w:val="center"/>
              <w:rPr>
                <w:color w:val="002060"/>
              </w:rPr>
            </w:pPr>
            <w:r w:rsidRPr="00FB590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3114" w14:textId="77777777" w:rsidR="006C3072" w:rsidRPr="00FB5904" w:rsidRDefault="006C3072" w:rsidP="00CF36B8">
            <w:pPr>
              <w:pStyle w:val="rowtabella0"/>
              <w:jc w:val="center"/>
              <w:rPr>
                <w:color w:val="002060"/>
              </w:rPr>
            </w:pPr>
            <w:r w:rsidRPr="00FB5904">
              <w:rPr>
                <w:color w:val="002060"/>
              </w:rPr>
              <w:t>0</w:t>
            </w:r>
          </w:p>
        </w:tc>
      </w:tr>
      <w:tr w:rsidR="006C3072" w:rsidRPr="00FB5904" w14:paraId="10F33133"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67391E" w14:textId="77777777" w:rsidR="006C3072" w:rsidRPr="00FB5904" w:rsidRDefault="006C3072" w:rsidP="00CF36B8">
            <w:pPr>
              <w:pStyle w:val="rowtabella0"/>
              <w:rPr>
                <w:color w:val="002060"/>
              </w:rPr>
            </w:pPr>
            <w:r w:rsidRPr="00FB5904">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7184D" w14:textId="77777777" w:rsidR="006C3072" w:rsidRPr="00FB5904" w:rsidRDefault="006C3072" w:rsidP="00CF36B8">
            <w:pPr>
              <w:pStyle w:val="rowtabella0"/>
              <w:jc w:val="center"/>
              <w:rPr>
                <w:color w:val="002060"/>
              </w:rPr>
            </w:pPr>
            <w:r w:rsidRPr="00FB590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C2B18"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E31DA" w14:textId="77777777" w:rsidR="006C3072" w:rsidRPr="00FB5904" w:rsidRDefault="006C3072" w:rsidP="00CF36B8">
            <w:pPr>
              <w:pStyle w:val="rowtabella0"/>
              <w:jc w:val="center"/>
              <w:rPr>
                <w:color w:val="002060"/>
              </w:rPr>
            </w:pPr>
            <w:r w:rsidRPr="00FB59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B54E2"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3006" w14:textId="77777777" w:rsidR="006C3072" w:rsidRPr="00FB5904" w:rsidRDefault="006C3072" w:rsidP="00CF36B8">
            <w:pPr>
              <w:pStyle w:val="rowtabella0"/>
              <w:jc w:val="center"/>
              <w:rPr>
                <w:color w:val="002060"/>
              </w:rPr>
            </w:pPr>
            <w:r w:rsidRPr="00FB590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352CA" w14:textId="77777777" w:rsidR="006C3072" w:rsidRPr="00FB5904" w:rsidRDefault="006C3072" w:rsidP="00CF36B8">
            <w:pPr>
              <w:pStyle w:val="rowtabella0"/>
              <w:jc w:val="center"/>
              <w:rPr>
                <w:color w:val="002060"/>
              </w:rPr>
            </w:pPr>
            <w:r w:rsidRPr="00FB590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C58E" w14:textId="77777777" w:rsidR="006C3072" w:rsidRPr="00FB5904" w:rsidRDefault="006C3072" w:rsidP="00CF36B8">
            <w:pPr>
              <w:pStyle w:val="rowtabella0"/>
              <w:jc w:val="center"/>
              <w:rPr>
                <w:color w:val="002060"/>
              </w:rPr>
            </w:pPr>
            <w:r w:rsidRPr="00FB5904">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6BEF0" w14:textId="77777777" w:rsidR="006C3072" w:rsidRPr="00FB5904" w:rsidRDefault="006C3072" w:rsidP="00CF36B8">
            <w:pPr>
              <w:pStyle w:val="rowtabella0"/>
              <w:jc w:val="center"/>
              <w:rPr>
                <w:color w:val="002060"/>
              </w:rPr>
            </w:pPr>
            <w:r w:rsidRPr="00FB590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7DBAD" w14:textId="77777777" w:rsidR="006C3072" w:rsidRPr="00FB5904" w:rsidRDefault="006C3072" w:rsidP="00CF36B8">
            <w:pPr>
              <w:pStyle w:val="rowtabella0"/>
              <w:jc w:val="center"/>
              <w:rPr>
                <w:color w:val="002060"/>
              </w:rPr>
            </w:pPr>
            <w:r w:rsidRPr="00FB5904">
              <w:rPr>
                <w:color w:val="002060"/>
              </w:rPr>
              <w:t>0</w:t>
            </w:r>
          </w:p>
        </w:tc>
      </w:tr>
      <w:tr w:rsidR="006C3072" w:rsidRPr="00FB5904" w14:paraId="581E0A3A" w14:textId="77777777" w:rsidTr="00CF36B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B33198" w14:textId="77777777" w:rsidR="006C3072" w:rsidRPr="00FB5904" w:rsidRDefault="006C3072" w:rsidP="00CF36B8">
            <w:pPr>
              <w:pStyle w:val="rowtabella0"/>
              <w:rPr>
                <w:color w:val="002060"/>
              </w:rPr>
            </w:pPr>
            <w:r w:rsidRPr="00FB5904">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6A4F" w14:textId="77777777" w:rsidR="006C3072" w:rsidRPr="00FB5904" w:rsidRDefault="006C3072"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54D96" w14:textId="77777777" w:rsidR="006C3072" w:rsidRPr="00FB5904" w:rsidRDefault="006C3072" w:rsidP="00CF36B8">
            <w:pPr>
              <w:pStyle w:val="rowtabella0"/>
              <w:jc w:val="center"/>
              <w:rPr>
                <w:color w:val="002060"/>
              </w:rPr>
            </w:pPr>
            <w:r w:rsidRPr="00FB590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E5B1F" w14:textId="77777777" w:rsidR="006C3072" w:rsidRPr="00FB5904" w:rsidRDefault="006C3072" w:rsidP="00CF36B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A6FC1"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E217F" w14:textId="77777777" w:rsidR="006C3072" w:rsidRPr="00FB5904" w:rsidRDefault="006C3072" w:rsidP="00CF36B8">
            <w:pPr>
              <w:pStyle w:val="rowtabella0"/>
              <w:jc w:val="center"/>
              <w:rPr>
                <w:color w:val="002060"/>
              </w:rPr>
            </w:pPr>
            <w:r w:rsidRPr="00FB590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7CB91" w14:textId="77777777" w:rsidR="006C3072" w:rsidRPr="00FB5904" w:rsidRDefault="006C3072" w:rsidP="00CF36B8">
            <w:pPr>
              <w:pStyle w:val="rowtabella0"/>
              <w:jc w:val="center"/>
              <w:rPr>
                <w:color w:val="002060"/>
              </w:rPr>
            </w:pPr>
            <w:r w:rsidRPr="00FB590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96FFD" w14:textId="77777777" w:rsidR="006C3072" w:rsidRPr="00FB5904" w:rsidRDefault="006C3072" w:rsidP="00CF36B8">
            <w:pPr>
              <w:pStyle w:val="rowtabella0"/>
              <w:jc w:val="center"/>
              <w:rPr>
                <w:color w:val="002060"/>
              </w:rPr>
            </w:pPr>
            <w:r w:rsidRPr="00FB5904">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A0F7B" w14:textId="77777777" w:rsidR="006C3072" w:rsidRPr="00FB5904" w:rsidRDefault="006C3072" w:rsidP="00CF36B8">
            <w:pPr>
              <w:pStyle w:val="rowtabella0"/>
              <w:jc w:val="center"/>
              <w:rPr>
                <w:color w:val="002060"/>
              </w:rPr>
            </w:pPr>
            <w:r w:rsidRPr="00FB590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0C1F8" w14:textId="77777777" w:rsidR="006C3072" w:rsidRPr="00FB5904" w:rsidRDefault="006C3072" w:rsidP="00CF36B8">
            <w:pPr>
              <w:pStyle w:val="rowtabella0"/>
              <w:jc w:val="center"/>
              <w:rPr>
                <w:color w:val="002060"/>
              </w:rPr>
            </w:pPr>
            <w:r w:rsidRPr="00FB5904">
              <w:rPr>
                <w:color w:val="002060"/>
              </w:rPr>
              <w:t>0</w:t>
            </w:r>
          </w:p>
        </w:tc>
      </w:tr>
    </w:tbl>
    <w:p w14:paraId="137B49AF" w14:textId="77777777" w:rsidR="006C3072" w:rsidRDefault="006C3072" w:rsidP="006C3072">
      <w:pPr>
        <w:pStyle w:val="breakline"/>
        <w:rPr>
          <w:rFonts w:eastAsiaTheme="minorEastAsia"/>
          <w:color w:val="002060"/>
        </w:rPr>
      </w:pPr>
    </w:p>
    <w:p w14:paraId="7F17C0C1" w14:textId="77777777" w:rsidR="006C3072" w:rsidRPr="00A071E2" w:rsidRDefault="006C3072" w:rsidP="006C3072">
      <w:pPr>
        <w:pStyle w:val="sottotitolocampionato10"/>
        <w:rPr>
          <w:i/>
          <w:iCs/>
          <w:color w:val="002060"/>
        </w:rPr>
      </w:pPr>
      <w:r w:rsidRPr="00A071E2">
        <w:rPr>
          <w:i/>
          <w:iCs/>
          <w:color w:val="002060"/>
        </w:rPr>
        <w:t>STRALCIO CLASSIFICA AVULSA</w:t>
      </w:r>
    </w:p>
    <w:p w14:paraId="4D4AB442" w14:textId="77777777" w:rsidR="006C3072" w:rsidRPr="0058433B" w:rsidRDefault="006C3072" w:rsidP="006C3072">
      <w:pPr>
        <w:pStyle w:val="breakline"/>
        <w:rPr>
          <w:rFonts w:eastAsiaTheme="minorEastAsia"/>
          <w:color w:val="002060"/>
        </w:rPr>
      </w:pPr>
    </w:p>
    <w:p w14:paraId="45F22377" w14:textId="77777777" w:rsidR="006C3072" w:rsidRPr="00A071E2" w:rsidRDefault="006C3072" w:rsidP="006C3072">
      <w:pPr>
        <w:pStyle w:val="breakline"/>
        <w:rPr>
          <w:rFonts w:ascii="Courier New" w:hAnsi="Courier New" w:cs="Courier New"/>
          <w:color w:val="002060"/>
        </w:rPr>
      </w:pPr>
      <w:r w:rsidRPr="00A071E2">
        <w:rPr>
          <w:rFonts w:ascii="Courier New" w:hAnsi="Courier New" w:cs="Courier New"/>
          <w:color w:val="002060"/>
        </w:rPr>
        <w:t>*==================================================================================================================================*</w:t>
      </w:r>
    </w:p>
    <w:p w14:paraId="75475DC0" w14:textId="77777777" w:rsidR="006C3072" w:rsidRPr="00A071E2" w:rsidRDefault="006C3072" w:rsidP="006C3072">
      <w:pPr>
        <w:pStyle w:val="breakline"/>
        <w:rPr>
          <w:rFonts w:ascii="Courier New" w:hAnsi="Courier New" w:cs="Courier New"/>
          <w:color w:val="002060"/>
        </w:rPr>
      </w:pPr>
      <w:r w:rsidRPr="00A071E2">
        <w:rPr>
          <w:rFonts w:ascii="Courier New" w:hAnsi="Courier New" w:cs="Courier New"/>
          <w:color w:val="002060"/>
        </w:rPr>
        <w:t xml:space="preserve">*                                     I    CLASSIFICA   GENERALE               I    C L A S </w:t>
      </w:r>
      <w:proofErr w:type="spellStart"/>
      <w:r w:rsidRPr="00A071E2">
        <w:rPr>
          <w:rFonts w:ascii="Courier New" w:hAnsi="Courier New" w:cs="Courier New"/>
          <w:color w:val="002060"/>
        </w:rPr>
        <w:t>S</w:t>
      </w:r>
      <w:proofErr w:type="spellEnd"/>
      <w:r w:rsidRPr="00A071E2">
        <w:rPr>
          <w:rFonts w:ascii="Courier New" w:hAnsi="Courier New" w:cs="Courier New"/>
          <w:color w:val="002060"/>
        </w:rPr>
        <w:t xml:space="preserve"> I F I C A    </w:t>
      </w:r>
      <w:proofErr w:type="spellStart"/>
      <w:r w:rsidRPr="00A071E2">
        <w:rPr>
          <w:rFonts w:ascii="Courier New" w:hAnsi="Courier New" w:cs="Courier New"/>
          <w:color w:val="002060"/>
        </w:rPr>
        <w:t>A</w:t>
      </w:r>
      <w:proofErr w:type="spellEnd"/>
      <w:r w:rsidRPr="00A071E2">
        <w:rPr>
          <w:rFonts w:ascii="Courier New" w:hAnsi="Courier New" w:cs="Courier New"/>
          <w:color w:val="002060"/>
        </w:rPr>
        <w:t xml:space="preserve"> V U L S A             I</w:t>
      </w:r>
    </w:p>
    <w:p w14:paraId="4DE48091" w14:textId="77777777" w:rsidR="006C3072" w:rsidRPr="00A071E2" w:rsidRDefault="006C3072" w:rsidP="006C3072">
      <w:pPr>
        <w:pStyle w:val="breakline"/>
        <w:rPr>
          <w:rFonts w:ascii="Courier New" w:hAnsi="Courier New" w:cs="Courier New"/>
          <w:color w:val="002060"/>
        </w:rPr>
      </w:pPr>
      <w:r w:rsidRPr="00A071E2">
        <w:rPr>
          <w:rFonts w:ascii="Courier New" w:hAnsi="Courier New" w:cs="Courier New"/>
          <w:color w:val="002060"/>
        </w:rPr>
        <w:t>*==================================================================================================================================*</w:t>
      </w:r>
    </w:p>
    <w:p w14:paraId="52251138" w14:textId="77777777" w:rsidR="006C3072" w:rsidRPr="00A071E2" w:rsidRDefault="006C3072" w:rsidP="006C3072">
      <w:pPr>
        <w:pStyle w:val="breakline"/>
        <w:rPr>
          <w:rFonts w:ascii="Courier New" w:hAnsi="Courier New" w:cs="Courier New"/>
          <w:color w:val="002060"/>
        </w:rPr>
      </w:pPr>
      <w:r w:rsidRPr="00A071E2">
        <w:rPr>
          <w:rFonts w:ascii="Courier New" w:hAnsi="Courier New" w:cs="Courier New"/>
          <w:color w:val="002060"/>
        </w:rPr>
        <w:t xml:space="preserve">I     </w:t>
      </w:r>
      <w:proofErr w:type="spellStart"/>
      <w:r w:rsidRPr="00A071E2">
        <w:rPr>
          <w:rFonts w:ascii="Courier New" w:hAnsi="Courier New" w:cs="Courier New"/>
          <w:color w:val="002060"/>
        </w:rPr>
        <w:t>Societa'</w:t>
      </w:r>
      <w:proofErr w:type="spellEnd"/>
      <w:r w:rsidRPr="00A071E2">
        <w:rPr>
          <w:rFonts w:ascii="Courier New" w:hAnsi="Courier New" w:cs="Courier New"/>
          <w:color w:val="002060"/>
        </w:rPr>
        <w:t xml:space="preserve">                        I </w:t>
      </w:r>
      <w:proofErr w:type="gramStart"/>
      <w:r w:rsidRPr="00A071E2">
        <w:rPr>
          <w:rFonts w:ascii="Courier New" w:hAnsi="Courier New" w:cs="Courier New"/>
          <w:color w:val="002060"/>
        </w:rPr>
        <w:t>PN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GC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VI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PE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NL !</w:t>
      </w:r>
      <w:proofErr w:type="gramEnd"/>
      <w:r w:rsidRPr="00A071E2">
        <w:rPr>
          <w:rFonts w:ascii="Courier New" w:hAnsi="Courier New" w:cs="Courier New"/>
          <w:color w:val="002060"/>
        </w:rPr>
        <w:t xml:space="preserve"> G.F! G.S! DIF I </w:t>
      </w:r>
      <w:proofErr w:type="gramStart"/>
      <w:r w:rsidRPr="00A071E2">
        <w:rPr>
          <w:rFonts w:ascii="Courier New" w:hAnsi="Courier New" w:cs="Courier New"/>
          <w:color w:val="002060"/>
        </w:rPr>
        <w:t>PN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GI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VI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PE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NL !</w:t>
      </w:r>
      <w:proofErr w:type="gramEnd"/>
      <w:r w:rsidRPr="00A071E2">
        <w:rPr>
          <w:rFonts w:ascii="Courier New" w:hAnsi="Courier New" w:cs="Courier New"/>
          <w:color w:val="002060"/>
        </w:rPr>
        <w:t xml:space="preserve"> G.F! G.S!  </w:t>
      </w:r>
      <w:proofErr w:type="gramStart"/>
      <w:r w:rsidRPr="00A071E2">
        <w:rPr>
          <w:rFonts w:ascii="Courier New" w:hAnsi="Courier New" w:cs="Courier New"/>
          <w:color w:val="002060"/>
        </w:rPr>
        <w:t xml:space="preserve">DIF!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p>
    <w:p w14:paraId="73126350" w14:textId="77777777" w:rsidR="006C3072" w:rsidRPr="00A071E2" w:rsidRDefault="006C3072" w:rsidP="006C3072">
      <w:pPr>
        <w:pStyle w:val="breakline"/>
        <w:rPr>
          <w:rFonts w:ascii="Courier New" w:hAnsi="Courier New" w:cs="Courier New"/>
          <w:color w:val="002060"/>
        </w:rPr>
      </w:pPr>
      <w:r w:rsidRPr="00A071E2">
        <w:rPr>
          <w:rFonts w:ascii="Courier New" w:hAnsi="Courier New" w:cs="Courier New"/>
          <w:color w:val="002060"/>
        </w:rPr>
        <w:t xml:space="preserve">I                                     </w:t>
      </w:r>
      <w:proofErr w:type="spellStart"/>
      <w:r w:rsidRPr="00A071E2">
        <w:rPr>
          <w:rFonts w:ascii="Courier New" w:hAnsi="Courier New" w:cs="Courier New"/>
          <w:color w:val="002060"/>
        </w:rPr>
        <w:t>I</w:t>
      </w:r>
      <w:proofErr w:type="spell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w:t>
      </w:r>
    </w:p>
    <w:p w14:paraId="2378E954" w14:textId="77777777" w:rsidR="006C3072" w:rsidRPr="00A071E2" w:rsidRDefault="006C3072" w:rsidP="006C3072">
      <w:pPr>
        <w:pStyle w:val="breakline"/>
        <w:rPr>
          <w:rFonts w:ascii="Courier New" w:hAnsi="Courier New" w:cs="Courier New"/>
          <w:color w:val="002060"/>
        </w:rPr>
      </w:pPr>
      <w:r w:rsidRPr="00A071E2">
        <w:rPr>
          <w:rFonts w:ascii="Courier New" w:hAnsi="Courier New" w:cs="Courier New"/>
          <w:color w:val="002060"/>
        </w:rPr>
        <w:t>*----------------------------------------------------------------------------------------------------------------------------------*</w:t>
      </w:r>
    </w:p>
    <w:p w14:paraId="709BF954" w14:textId="77777777" w:rsidR="006C3072" w:rsidRPr="00A071E2" w:rsidRDefault="006C3072" w:rsidP="006C3072">
      <w:pPr>
        <w:pStyle w:val="breakline"/>
        <w:rPr>
          <w:rFonts w:ascii="Courier New" w:hAnsi="Courier New" w:cs="Courier New"/>
          <w:color w:val="002060"/>
        </w:rPr>
      </w:pPr>
      <w:r w:rsidRPr="00A071E2">
        <w:rPr>
          <w:rFonts w:ascii="Courier New" w:hAnsi="Courier New" w:cs="Courier New"/>
          <w:color w:val="002060"/>
        </w:rPr>
        <w:t xml:space="preserve">I                                     </w:t>
      </w:r>
      <w:proofErr w:type="spellStart"/>
      <w:r w:rsidRPr="00A071E2">
        <w:rPr>
          <w:rFonts w:ascii="Courier New" w:hAnsi="Courier New" w:cs="Courier New"/>
          <w:color w:val="002060"/>
        </w:rPr>
        <w:t>I</w:t>
      </w:r>
      <w:proofErr w:type="spell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w:t>
      </w:r>
    </w:p>
    <w:p w14:paraId="2B3C3B41" w14:textId="77777777" w:rsidR="006C3072" w:rsidRPr="006C3072" w:rsidRDefault="006C3072" w:rsidP="006C3072">
      <w:pPr>
        <w:pStyle w:val="breakline"/>
        <w:rPr>
          <w:rFonts w:ascii="Courier New" w:hAnsi="Courier New" w:cs="Courier New"/>
          <w:color w:val="002060"/>
        </w:rPr>
      </w:pPr>
      <w:r w:rsidRPr="006C3072">
        <w:rPr>
          <w:rFonts w:ascii="Courier New" w:hAnsi="Courier New" w:cs="Courier New"/>
          <w:color w:val="002060"/>
        </w:rPr>
        <w:t xml:space="preserve">!  </w:t>
      </w:r>
      <w:proofErr w:type="gramStart"/>
      <w:r w:rsidRPr="006C3072">
        <w:rPr>
          <w:rFonts w:ascii="Courier New" w:hAnsi="Courier New" w:cs="Courier New"/>
          <w:color w:val="002060"/>
        </w:rPr>
        <w:t>4  A.P.</w:t>
      </w:r>
      <w:proofErr w:type="gramEnd"/>
      <w:r w:rsidRPr="006C3072">
        <w:rPr>
          <w:rFonts w:ascii="Courier New" w:hAnsi="Courier New" w:cs="Courier New"/>
          <w:color w:val="002060"/>
        </w:rPr>
        <w:t xml:space="preserve">  AURORA TREIA              I </w:t>
      </w:r>
      <w:proofErr w:type="gramStart"/>
      <w:r w:rsidRPr="006C3072">
        <w:rPr>
          <w:rFonts w:ascii="Courier New" w:hAnsi="Courier New" w:cs="Courier New"/>
          <w:color w:val="002060"/>
        </w:rPr>
        <w:t>45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26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14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9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3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96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73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23  I</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3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2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1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1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8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6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2  !</w:t>
      </w:r>
      <w:proofErr w:type="gramEnd"/>
      <w:r w:rsidRPr="006C3072">
        <w:rPr>
          <w:rFonts w:ascii="Courier New" w:hAnsi="Courier New" w:cs="Courier New"/>
          <w:color w:val="002060"/>
        </w:rPr>
        <w:t xml:space="preserve">          I</w:t>
      </w:r>
    </w:p>
    <w:p w14:paraId="40B9F059" w14:textId="77777777" w:rsidR="006C3072" w:rsidRPr="006C3072" w:rsidRDefault="006C3072" w:rsidP="006C3072">
      <w:pPr>
        <w:pStyle w:val="breakline"/>
        <w:rPr>
          <w:rFonts w:ascii="Courier New" w:hAnsi="Courier New" w:cs="Courier New"/>
          <w:color w:val="002060"/>
        </w:rPr>
      </w:pPr>
      <w:r w:rsidRPr="006C3072">
        <w:rPr>
          <w:rFonts w:ascii="Courier New" w:hAnsi="Courier New" w:cs="Courier New"/>
          <w:color w:val="002060"/>
        </w:rPr>
        <w:t xml:space="preserve">I                                     </w:t>
      </w:r>
      <w:proofErr w:type="spellStart"/>
      <w:r w:rsidRPr="006C3072">
        <w:rPr>
          <w:rFonts w:ascii="Courier New" w:hAnsi="Courier New" w:cs="Courier New"/>
          <w:color w:val="002060"/>
        </w:rPr>
        <w:t>I</w:t>
      </w:r>
      <w:proofErr w:type="spell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I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I</w:t>
      </w:r>
    </w:p>
    <w:p w14:paraId="6385900C" w14:textId="77777777" w:rsidR="006C3072" w:rsidRDefault="006C3072" w:rsidP="006C3072">
      <w:pPr>
        <w:pStyle w:val="breakline"/>
        <w:rPr>
          <w:rFonts w:ascii="Courier New" w:hAnsi="Courier New" w:cs="Courier New"/>
          <w:color w:val="002060"/>
        </w:rPr>
      </w:pPr>
      <w:r w:rsidRPr="006C3072">
        <w:rPr>
          <w:rFonts w:ascii="Courier New" w:hAnsi="Courier New" w:cs="Courier New"/>
          <w:color w:val="002060"/>
        </w:rPr>
        <w:t xml:space="preserve">!  </w:t>
      </w:r>
      <w:proofErr w:type="gramStart"/>
      <w:r w:rsidRPr="006C3072">
        <w:rPr>
          <w:rFonts w:ascii="Courier New" w:hAnsi="Courier New" w:cs="Courier New"/>
          <w:color w:val="002060"/>
        </w:rPr>
        <w:t>5  A</w:t>
      </w:r>
      <w:proofErr w:type="gramEnd"/>
      <w:r w:rsidRPr="006C3072">
        <w:rPr>
          <w:rFonts w:ascii="Courier New" w:hAnsi="Courier New" w:cs="Courier New"/>
          <w:color w:val="002060"/>
        </w:rPr>
        <w:t>.S.</w:t>
      </w:r>
      <w:proofErr w:type="gramStart"/>
      <w:r w:rsidRPr="006C3072">
        <w:rPr>
          <w:rFonts w:ascii="Courier New" w:hAnsi="Courier New" w:cs="Courier New"/>
          <w:color w:val="002060"/>
        </w:rPr>
        <w:t>D.OSIMO</w:t>
      </w:r>
      <w:proofErr w:type="gramEnd"/>
      <w:r w:rsidRPr="006C3072">
        <w:rPr>
          <w:rFonts w:ascii="Courier New" w:hAnsi="Courier New" w:cs="Courier New"/>
          <w:color w:val="002060"/>
        </w:rPr>
        <w:t xml:space="preserve"> FIVE                I </w:t>
      </w:r>
      <w:proofErr w:type="gramStart"/>
      <w:r w:rsidRPr="006C3072">
        <w:rPr>
          <w:rFonts w:ascii="Courier New" w:hAnsi="Courier New" w:cs="Courier New"/>
          <w:color w:val="002060"/>
        </w:rPr>
        <w:t>45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26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14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9 !</w:t>
      </w:r>
      <w:proofErr w:type="gramEnd"/>
      <w:r w:rsidRPr="006C3072">
        <w:rPr>
          <w:rFonts w:ascii="Courier New" w:hAnsi="Courier New" w:cs="Courier New"/>
          <w:color w:val="002060"/>
        </w:rPr>
        <w:t xml:space="preserve">  3 !</w:t>
      </w:r>
      <w:proofErr w:type="gramStart"/>
      <w:r w:rsidRPr="006C3072">
        <w:rPr>
          <w:rFonts w:ascii="Courier New" w:hAnsi="Courier New" w:cs="Courier New"/>
          <w:color w:val="002060"/>
        </w:rPr>
        <w:t>102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98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4  I</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3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2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1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1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6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8 !</w:t>
      </w:r>
      <w:proofErr w:type="gramEnd"/>
      <w:r w:rsidRPr="006C3072">
        <w:rPr>
          <w:rFonts w:ascii="Courier New" w:hAnsi="Courier New" w:cs="Courier New"/>
          <w:color w:val="002060"/>
        </w:rPr>
        <w:t xml:space="preserve">  2- !          I</w:t>
      </w:r>
    </w:p>
    <w:p w14:paraId="2FB589CA" w14:textId="77777777" w:rsidR="006C3072" w:rsidRDefault="006C3072" w:rsidP="006C3072">
      <w:pPr>
        <w:pStyle w:val="breakline"/>
        <w:rPr>
          <w:rFonts w:ascii="Courier New" w:hAnsi="Courier New" w:cs="Courier New"/>
          <w:color w:val="002060"/>
        </w:rPr>
      </w:pPr>
      <w:r w:rsidRPr="00A071E2">
        <w:rPr>
          <w:rFonts w:ascii="Courier New" w:hAnsi="Courier New" w:cs="Courier New"/>
          <w:color w:val="002060"/>
        </w:rPr>
        <w:t xml:space="preserve">I                                     </w:t>
      </w:r>
      <w:proofErr w:type="spellStart"/>
      <w:r w:rsidRPr="00A071E2">
        <w:rPr>
          <w:rFonts w:ascii="Courier New" w:hAnsi="Courier New" w:cs="Courier New"/>
          <w:color w:val="002060"/>
        </w:rPr>
        <w:t>I</w:t>
      </w:r>
      <w:proofErr w:type="spell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w:t>
      </w:r>
    </w:p>
    <w:p w14:paraId="6273DA41" w14:textId="77777777" w:rsidR="006C3072" w:rsidRDefault="006C3072" w:rsidP="006C3072">
      <w:pPr>
        <w:pStyle w:val="breakline"/>
        <w:rPr>
          <w:rFonts w:ascii="Courier New" w:hAnsi="Courier New" w:cs="Courier New"/>
          <w:color w:val="002060"/>
        </w:rPr>
      </w:pPr>
      <w:r w:rsidRPr="00A071E2">
        <w:rPr>
          <w:rFonts w:ascii="Courier New" w:hAnsi="Courier New" w:cs="Courier New"/>
          <w:color w:val="002060"/>
        </w:rPr>
        <w:t xml:space="preserve">I                                     </w:t>
      </w:r>
      <w:proofErr w:type="spellStart"/>
      <w:r w:rsidRPr="00A071E2">
        <w:rPr>
          <w:rFonts w:ascii="Courier New" w:hAnsi="Courier New" w:cs="Courier New"/>
          <w:color w:val="002060"/>
        </w:rPr>
        <w:t>I</w:t>
      </w:r>
      <w:proofErr w:type="spell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w:t>
      </w:r>
    </w:p>
    <w:p w14:paraId="1188E195" w14:textId="77777777" w:rsidR="006C3072" w:rsidRDefault="006C3072" w:rsidP="006C3072">
      <w:pPr>
        <w:pStyle w:val="breakline"/>
        <w:rPr>
          <w:rFonts w:ascii="Courier New" w:hAnsi="Courier New" w:cs="Courier New"/>
          <w:color w:val="002060"/>
        </w:rPr>
      </w:pPr>
      <w:r w:rsidRPr="00A071E2">
        <w:rPr>
          <w:rFonts w:ascii="Courier New" w:hAnsi="Courier New" w:cs="Courier New"/>
          <w:color w:val="002060"/>
        </w:rPr>
        <w:t xml:space="preserve">I                                     </w:t>
      </w:r>
      <w:proofErr w:type="spellStart"/>
      <w:r w:rsidRPr="00A071E2">
        <w:rPr>
          <w:rFonts w:ascii="Courier New" w:hAnsi="Courier New" w:cs="Courier New"/>
          <w:color w:val="002060"/>
        </w:rPr>
        <w:t>I</w:t>
      </w:r>
      <w:proofErr w:type="spell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w:t>
      </w:r>
    </w:p>
    <w:p w14:paraId="3FACB61D" w14:textId="77777777" w:rsidR="006C3072" w:rsidRPr="006C3072" w:rsidRDefault="006C3072" w:rsidP="006C3072">
      <w:pPr>
        <w:pStyle w:val="breakline"/>
        <w:rPr>
          <w:rFonts w:ascii="Courier New" w:hAnsi="Courier New" w:cs="Courier New"/>
          <w:color w:val="002060"/>
        </w:rPr>
      </w:pPr>
      <w:r w:rsidRPr="006C3072">
        <w:rPr>
          <w:rFonts w:ascii="Courier New" w:hAnsi="Courier New" w:cs="Courier New"/>
          <w:color w:val="002060"/>
        </w:rPr>
        <w:t xml:space="preserve">! </w:t>
      </w:r>
      <w:proofErr w:type="gramStart"/>
      <w:r w:rsidRPr="006C3072">
        <w:rPr>
          <w:rFonts w:ascii="Courier New" w:hAnsi="Courier New" w:cs="Courier New"/>
          <w:color w:val="002060"/>
        </w:rPr>
        <w:t>10  ASD</w:t>
      </w:r>
      <w:proofErr w:type="gramEnd"/>
      <w:r w:rsidRPr="006C3072">
        <w:rPr>
          <w:rFonts w:ascii="Courier New" w:hAnsi="Courier New" w:cs="Courier New"/>
          <w:color w:val="002060"/>
        </w:rPr>
        <w:t xml:space="preserve">   FUTSAL CASTELRAIMONDO     I </w:t>
      </w:r>
      <w:proofErr w:type="gramStart"/>
      <w:r w:rsidRPr="006C3072">
        <w:rPr>
          <w:rFonts w:ascii="Courier New" w:hAnsi="Courier New" w:cs="Courier New"/>
          <w:color w:val="002060"/>
        </w:rPr>
        <w:t>33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26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10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13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3 !</w:t>
      </w:r>
      <w:proofErr w:type="gramEnd"/>
      <w:r w:rsidRPr="006C3072">
        <w:rPr>
          <w:rFonts w:ascii="Courier New" w:hAnsi="Courier New" w:cs="Courier New"/>
          <w:color w:val="002060"/>
        </w:rPr>
        <w:t xml:space="preserve"> 86 !</w:t>
      </w:r>
      <w:proofErr w:type="gramStart"/>
      <w:r w:rsidRPr="006C3072">
        <w:rPr>
          <w:rFonts w:ascii="Courier New" w:hAnsi="Courier New" w:cs="Courier New"/>
          <w:color w:val="002060"/>
        </w:rPr>
        <w:t>103 !</w:t>
      </w:r>
      <w:proofErr w:type="gramEnd"/>
      <w:r w:rsidRPr="006C3072">
        <w:rPr>
          <w:rFonts w:ascii="Courier New" w:hAnsi="Courier New" w:cs="Courier New"/>
          <w:color w:val="002060"/>
        </w:rPr>
        <w:t xml:space="preserve"> 17- </w:t>
      </w:r>
      <w:proofErr w:type="gramStart"/>
      <w:r w:rsidRPr="006C3072">
        <w:rPr>
          <w:rFonts w:ascii="Courier New" w:hAnsi="Courier New" w:cs="Courier New"/>
          <w:color w:val="002060"/>
        </w:rPr>
        <w:t>I  6</w:t>
      </w:r>
      <w:proofErr w:type="gramEnd"/>
      <w:r w:rsidRPr="006C3072">
        <w:rPr>
          <w:rFonts w:ascii="Courier New" w:hAnsi="Courier New" w:cs="Courier New"/>
          <w:color w:val="002060"/>
        </w:rPr>
        <w:t xml:space="preserve"> !  </w:t>
      </w:r>
      <w:proofErr w:type="gramStart"/>
      <w:r w:rsidRPr="006C3072">
        <w:rPr>
          <w:rFonts w:ascii="Courier New" w:hAnsi="Courier New" w:cs="Courier New"/>
          <w:color w:val="002060"/>
        </w:rPr>
        <w:t>2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2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12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8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4  !</w:t>
      </w:r>
      <w:proofErr w:type="gramEnd"/>
      <w:r w:rsidRPr="006C3072">
        <w:rPr>
          <w:rFonts w:ascii="Courier New" w:hAnsi="Courier New" w:cs="Courier New"/>
          <w:color w:val="002060"/>
        </w:rPr>
        <w:t xml:space="preserve">          I</w:t>
      </w:r>
    </w:p>
    <w:p w14:paraId="5FD346DB" w14:textId="77777777" w:rsidR="006C3072" w:rsidRPr="006C3072" w:rsidRDefault="006C3072" w:rsidP="006C3072">
      <w:pPr>
        <w:pStyle w:val="breakline"/>
        <w:rPr>
          <w:rFonts w:ascii="Courier New" w:hAnsi="Courier New" w:cs="Courier New"/>
          <w:color w:val="002060"/>
        </w:rPr>
      </w:pPr>
      <w:r w:rsidRPr="006C3072">
        <w:rPr>
          <w:rFonts w:ascii="Courier New" w:hAnsi="Courier New" w:cs="Courier New"/>
          <w:color w:val="002060"/>
        </w:rPr>
        <w:t xml:space="preserve">I                                     </w:t>
      </w:r>
      <w:proofErr w:type="spellStart"/>
      <w:r w:rsidRPr="006C3072">
        <w:rPr>
          <w:rFonts w:ascii="Courier New" w:hAnsi="Courier New" w:cs="Courier New"/>
          <w:color w:val="002060"/>
        </w:rPr>
        <w:t>I</w:t>
      </w:r>
      <w:proofErr w:type="spell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I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I</w:t>
      </w:r>
    </w:p>
    <w:p w14:paraId="685D03B9" w14:textId="77777777" w:rsidR="006C3072" w:rsidRDefault="006C3072" w:rsidP="006C3072">
      <w:pPr>
        <w:pStyle w:val="breakline"/>
        <w:rPr>
          <w:rFonts w:ascii="Courier New" w:hAnsi="Courier New" w:cs="Courier New"/>
          <w:color w:val="002060"/>
        </w:rPr>
      </w:pPr>
      <w:r w:rsidRPr="006C3072">
        <w:rPr>
          <w:rFonts w:ascii="Courier New" w:hAnsi="Courier New" w:cs="Courier New"/>
          <w:color w:val="002060"/>
        </w:rPr>
        <w:t xml:space="preserve">! </w:t>
      </w:r>
      <w:proofErr w:type="gramStart"/>
      <w:r w:rsidRPr="006C3072">
        <w:rPr>
          <w:rFonts w:ascii="Courier New" w:hAnsi="Courier New" w:cs="Courier New"/>
          <w:color w:val="002060"/>
        </w:rPr>
        <w:t>11  A</w:t>
      </w:r>
      <w:proofErr w:type="gramEnd"/>
      <w:r w:rsidRPr="006C3072">
        <w:rPr>
          <w:rFonts w:ascii="Courier New" w:hAnsi="Courier New" w:cs="Courier New"/>
          <w:color w:val="002060"/>
        </w:rPr>
        <w:t>.S.</w:t>
      </w:r>
      <w:proofErr w:type="gramStart"/>
      <w:r w:rsidRPr="006C3072">
        <w:rPr>
          <w:rFonts w:ascii="Courier New" w:hAnsi="Courier New" w:cs="Courier New"/>
          <w:color w:val="002060"/>
        </w:rPr>
        <w:t>D.BORGOROSSO</w:t>
      </w:r>
      <w:proofErr w:type="gramEnd"/>
      <w:r w:rsidRPr="006C3072">
        <w:rPr>
          <w:rFonts w:ascii="Courier New" w:hAnsi="Courier New" w:cs="Courier New"/>
          <w:color w:val="002060"/>
        </w:rPr>
        <w:t xml:space="preserve"> TOLENTINO      I </w:t>
      </w:r>
      <w:proofErr w:type="gramStart"/>
      <w:r w:rsidRPr="006C3072">
        <w:rPr>
          <w:rFonts w:ascii="Courier New" w:hAnsi="Courier New" w:cs="Courier New"/>
          <w:color w:val="002060"/>
        </w:rPr>
        <w:t>33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26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10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13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3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78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76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2  I</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2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2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 xml:space="preserve">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8 !</w:t>
      </w:r>
      <w:proofErr w:type="gramEnd"/>
      <w:r w:rsidRPr="006C3072">
        <w:rPr>
          <w:rFonts w:ascii="Courier New" w:hAnsi="Courier New" w:cs="Courier New"/>
          <w:color w:val="002060"/>
        </w:rPr>
        <w:t xml:space="preserve"> </w:t>
      </w:r>
      <w:proofErr w:type="gramStart"/>
      <w:r w:rsidRPr="006C3072">
        <w:rPr>
          <w:rFonts w:ascii="Courier New" w:hAnsi="Courier New" w:cs="Courier New"/>
          <w:color w:val="002060"/>
        </w:rPr>
        <w:t>12 !</w:t>
      </w:r>
      <w:proofErr w:type="gramEnd"/>
      <w:r w:rsidRPr="006C3072">
        <w:rPr>
          <w:rFonts w:ascii="Courier New" w:hAnsi="Courier New" w:cs="Courier New"/>
          <w:color w:val="002060"/>
        </w:rPr>
        <w:t xml:space="preserve">  4- !          I</w:t>
      </w:r>
    </w:p>
    <w:p w14:paraId="18DD5738" w14:textId="37C70023" w:rsidR="006C3072" w:rsidRPr="00A071E2" w:rsidRDefault="006C3072" w:rsidP="006C3072">
      <w:pPr>
        <w:pStyle w:val="breakline"/>
        <w:rPr>
          <w:rFonts w:ascii="Courier New" w:hAnsi="Courier New" w:cs="Courier New"/>
          <w:color w:val="002060"/>
        </w:rPr>
      </w:pPr>
      <w:r w:rsidRPr="00A071E2">
        <w:rPr>
          <w:rFonts w:ascii="Courier New" w:hAnsi="Courier New" w:cs="Courier New"/>
          <w:color w:val="002060"/>
        </w:rPr>
        <w:t xml:space="preserve">I                                     </w:t>
      </w:r>
      <w:proofErr w:type="spellStart"/>
      <w:r w:rsidRPr="00A071E2">
        <w:rPr>
          <w:rFonts w:ascii="Courier New" w:hAnsi="Courier New" w:cs="Courier New"/>
          <w:color w:val="002060"/>
        </w:rPr>
        <w:t>I</w:t>
      </w:r>
      <w:proofErr w:type="spell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w:t>
      </w:r>
      <w:proofErr w:type="gramStart"/>
      <w:r w:rsidRPr="00A071E2">
        <w:rPr>
          <w:rFonts w:ascii="Courier New" w:hAnsi="Courier New" w:cs="Courier New"/>
          <w:color w:val="002060"/>
        </w:rPr>
        <w:t xml:space="preserve">  !</w:t>
      </w:r>
      <w:proofErr w:type="gramEnd"/>
      <w:r w:rsidRPr="00A071E2">
        <w:rPr>
          <w:rFonts w:ascii="Courier New" w:hAnsi="Courier New" w:cs="Courier New"/>
          <w:color w:val="002060"/>
        </w:rPr>
        <w:t xml:space="preserve">          I</w:t>
      </w:r>
    </w:p>
    <w:p w14:paraId="7E67CD44" w14:textId="77777777" w:rsidR="006C3072" w:rsidRDefault="006C3072" w:rsidP="006C3072">
      <w:pPr>
        <w:pStyle w:val="breakline"/>
        <w:rPr>
          <w:rFonts w:ascii="Courier New" w:hAnsi="Courier New" w:cs="Courier New"/>
          <w:color w:val="002060"/>
        </w:rPr>
      </w:pPr>
      <w:r w:rsidRPr="00A071E2">
        <w:rPr>
          <w:rFonts w:ascii="Courier New" w:hAnsi="Courier New" w:cs="Courier New"/>
          <w:color w:val="002060"/>
        </w:rPr>
        <w:t>*==================================================================================================================================*</w:t>
      </w:r>
    </w:p>
    <w:p w14:paraId="558C369B" w14:textId="77777777" w:rsidR="006C3072" w:rsidRPr="00FB5904" w:rsidRDefault="006C3072" w:rsidP="006C3072">
      <w:pPr>
        <w:pStyle w:val="breakline"/>
        <w:rPr>
          <w:rFonts w:eastAsiaTheme="minorEastAsia"/>
          <w:color w:val="002060"/>
        </w:rPr>
      </w:pPr>
    </w:p>
    <w:p w14:paraId="7BC686A7" w14:textId="77777777" w:rsidR="006C3072" w:rsidRPr="00FB5904" w:rsidRDefault="006C3072" w:rsidP="006C3072">
      <w:pPr>
        <w:pStyle w:val="breakline"/>
        <w:rPr>
          <w:color w:val="002060"/>
        </w:rPr>
      </w:pPr>
    </w:p>
    <w:p w14:paraId="0A28AAD5" w14:textId="77777777" w:rsidR="006C3072" w:rsidRPr="00FB5904" w:rsidRDefault="006C3072" w:rsidP="006C3072">
      <w:pPr>
        <w:pStyle w:val="sottotitolocampionato10"/>
        <w:rPr>
          <w:color w:val="002060"/>
        </w:rPr>
      </w:pPr>
      <w:r w:rsidRPr="00FB590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C3072" w:rsidRPr="00FB5904" w14:paraId="64D28A12" w14:textId="77777777" w:rsidTr="00CF36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E7216" w14:textId="77777777" w:rsidR="006C3072" w:rsidRPr="00FB5904" w:rsidRDefault="006C3072" w:rsidP="00CF36B8">
            <w:pPr>
              <w:pStyle w:val="headertabella0"/>
              <w:rPr>
                <w:color w:val="002060"/>
              </w:rPr>
            </w:pPr>
            <w:r w:rsidRPr="00FB590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BA57C" w14:textId="77777777" w:rsidR="006C3072" w:rsidRPr="00FB5904" w:rsidRDefault="006C3072" w:rsidP="00CF36B8">
            <w:pPr>
              <w:pStyle w:val="headertabella0"/>
              <w:rPr>
                <w:color w:val="002060"/>
              </w:rPr>
            </w:pPr>
            <w:r w:rsidRPr="00FB590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86AAE" w14:textId="77777777" w:rsidR="006C3072" w:rsidRPr="00FB5904" w:rsidRDefault="006C3072" w:rsidP="00CF36B8">
            <w:pPr>
              <w:pStyle w:val="headertabella0"/>
              <w:rPr>
                <w:color w:val="002060"/>
              </w:rPr>
            </w:pPr>
            <w:r w:rsidRPr="00FB590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14697" w14:textId="77777777" w:rsidR="006C3072" w:rsidRPr="00FB5904" w:rsidRDefault="006C3072" w:rsidP="00CF36B8">
            <w:pPr>
              <w:pStyle w:val="headertabella0"/>
              <w:rPr>
                <w:color w:val="002060"/>
              </w:rPr>
            </w:pPr>
            <w:r w:rsidRPr="00FB590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DDD3B" w14:textId="77777777" w:rsidR="006C3072" w:rsidRPr="00FB5904" w:rsidRDefault="006C3072" w:rsidP="00CF36B8">
            <w:pPr>
              <w:pStyle w:val="headertabella0"/>
              <w:rPr>
                <w:color w:val="002060"/>
              </w:rPr>
            </w:pPr>
            <w:r w:rsidRPr="00FB590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CFA20" w14:textId="77777777" w:rsidR="006C3072" w:rsidRPr="00FB5904" w:rsidRDefault="006C3072" w:rsidP="00CF36B8">
            <w:pPr>
              <w:pStyle w:val="headertabella0"/>
              <w:rPr>
                <w:color w:val="002060"/>
              </w:rPr>
            </w:pPr>
            <w:r w:rsidRPr="00FB590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4615D" w14:textId="77777777" w:rsidR="006C3072" w:rsidRPr="00FB5904" w:rsidRDefault="006C3072" w:rsidP="00CF36B8">
            <w:pPr>
              <w:pStyle w:val="headertabella0"/>
              <w:rPr>
                <w:color w:val="002060"/>
              </w:rPr>
            </w:pPr>
            <w:r w:rsidRPr="00FB590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7E80E" w14:textId="77777777" w:rsidR="006C3072" w:rsidRPr="00FB5904" w:rsidRDefault="006C3072" w:rsidP="00CF36B8">
            <w:pPr>
              <w:pStyle w:val="headertabella0"/>
              <w:rPr>
                <w:color w:val="002060"/>
              </w:rPr>
            </w:pPr>
            <w:r w:rsidRPr="00FB590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E2E8F" w14:textId="77777777" w:rsidR="006C3072" w:rsidRPr="00FB5904" w:rsidRDefault="006C3072" w:rsidP="00CF36B8">
            <w:pPr>
              <w:pStyle w:val="headertabella0"/>
              <w:rPr>
                <w:color w:val="002060"/>
              </w:rPr>
            </w:pPr>
            <w:r w:rsidRPr="00FB590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D1D1D" w14:textId="77777777" w:rsidR="006C3072" w:rsidRPr="00FB5904" w:rsidRDefault="006C3072" w:rsidP="00CF36B8">
            <w:pPr>
              <w:pStyle w:val="headertabella0"/>
              <w:rPr>
                <w:color w:val="002060"/>
              </w:rPr>
            </w:pPr>
            <w:r w:rsidRPr="00FB5904">
              <w:rPr>
                <w:color w:val="002060"/>
              </w:rPr>
              <w:t>PE</w:t>
            </w:r>
          </w:p>
        </w:tc>
      </w:tr>
      <w:tr w:rsidR="006C3072" w:rsidRPr="00FB5904" w14:paraId="79BF6B42" w14:textId="77777777" w:rsidTr="00CF36B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07B8A4" w14:textId="77777777" w:rsidR="006C3072" w:rsidRPr="00FB5904" w:rsidRDefault="006C3072" w:rsidP="00CF36B8">
            <w:pPr>
              <w:pStyle w:val="rowtabella0"/>
              <w:rPr>
                <w:color w:val="002060"/>
              </w:rPr>
            </w:pPr>
            <w:r w:rsidRPr="00FB5904">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35F31" w14:textId="77777777" w:rsidR="006C3072" w:rsidRPr="00FB5904" w:rsidRDefault="006C3072" w:rsidP="00CF36B8">
            <w:pPr>
              <w:pStyle w:val="rowtabella0"/>
              <w:jc w:val="center"/>
              <w:rPr>
                <w:color w:val="002060"/>
              </w:rPr>
            </w:pPr>
            <w:r w:rsidRPr="00FB590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BF21" w14:textId="77777777" w:rsidR="006C3072" w:rsidRPr="00FB5904" w:rsidRDefault="006C3072"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C3725" w14:textId="77777777" w:rsidR="006C3072" w:rsidRPr="00FB5904" w:rsidRDefault="006C3072" w:rsidP="00CF36B8">
            <w:pPr>
              <w:pStyle w:val="rowtabella0"/>
              <w:jc w:val="center"/>
              <w:rPr>
                <w:color w:val="002060"/>
              </w:rPr>
            </w:pPr>
            <w:r w:rsidRPr="00FB590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C5E56"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BBF31"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28C3F" w14:textId="77777777" w:rsidR="006C3072" w:rsidRPr="00FB5904" w:rsidRDefault="006C3072" w:rsidP="00CF36B8">
            <w:pPr>
              <w:pStyle w:val="rowtabella0"/>
              <w:jc w:val="center"/>
              <w:rPr>
                <w:color w:val="002060"/>
              </w:rPr>
            </w:pPr>
            <w:r w:rsidRPr="00FB5904">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B37BD" w14:textId="77777777" w:rsidR="006C3072" w:rsidRPr="00FB5904" w:rsidRDefault="006C3072" w:rsidP="00CF36B8">
            <w:pPr>
              <w:pStyle w:val="rowtabella0"/>
              <w:jc w:val="center"/>
              <w:rPr>
                <w:color w:val="002060"/>
              </w:rPr>
            </w:pPr>
            <w:r w:rsidRPr="00FB590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601E2" w14:textId="77777777" w:rsidR="006C3072" w:rsidRPr="00FB5904" w:rsidRDefault="006C3072" w:rsidP="00CF36B8">
            <w:pPr>
              <w:pStyle w:val="rowtabella0"/>
              <w:jc w:val="center"/>
              <w:rPr>
                <w:color w:val="002060"/>
              </w:rPr>
            </w:pPr>
            <w:r w:rsidRPr="00FB5904">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32C18" w14:textId="77777777" w:rsidR="006C3072" w:rsidRPr="00FB5904" w:rsidRDefault="006C3072" w:rsidP="00CF36B8">
            <w:pPr>
              <w:pStyle w:val="rowtabella0"/>
              <w:jc w:val="center"/>
              <w:rPr>
                <w:color w:val="002060"/>
              </w:rPr>
            </w:pPr>
            <w:r w:rsidRPr="00FB5904">
              <w:rPr>
                <w:color w:val="002060"/>
              </w:rPr>
              <w:t>0</w:t>
            </w:r>
          </w:p>
        </w:tc>
      </w:tr>
      <w:tr w:rsidR="006C3072" w:rsidRPr="00FB5904" w14:paraId="01821A04"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2BB50" w14:textId="77777777" w:rsidR="006C3072" w:rsidRPr="00FB5904" w:rsidRDefault="006C3072" w:rsidP="00CF36B8">
            <w:pPr>
              <w:pStyle w:val="rowtabella0"/>
              <w:rPr>
                <w:color w:val="002060"/>
              </w:rPr>
            </w:pPr>
            <w:r w:rsidRPr="00FB5904">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8BB1D" w14:textId="77777777" w:rsidR="006C3072" w:rsidRPr="00FB5904" w:rsidRDefault="006C3072" w:rsidP="00CF36B8">
            <w:pPr>
              <w:pStyle w:val="rowtabella0"/>
              <w:jc w:val="center"/>
              <w:rPr>
                <w:color w:val="002060"/>
              </w:rPr>
            </w:pPr>
            <w:r w:rsidRPr="00FB590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1337" w14:textId="77777777" w:rsidR="006C3072" w:rsidRPr="00FB5904" w:rsidRDefault="006C3072"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0E9FD" w14:textId="77777777" w:rsidR="006C3072" w:rsidRPr="00FB5904" w:rsidRDefault="006C3072" w:rsidP="00CF36B8">
            <w:pPr>
              <w:pStyle w:val="rowtabella0"/>
              <w:jc w:val="center"/>
              <w:rPr>
                <w:color w:val="002060"/>
              </w:rPr>
            </w:pPr>
            <w:r w:rsidRPr="00FB590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D73EA"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AC27"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D2D55" w14:textId="77777777" w:rsidR="006C3072" w:rsidRPr="00FB5904" w:rsidRDefault="006C3072" w:rsidP="00CF36B8">
            <w:pPr>
              <w:pStyle w:val="rowtabella0"/>
              <w:jc w:val="center"/>
              <w:rPr>
                <w:color w:val="002060"/>
              </w:rPr>
            </w:pPr>
            <w:r w:rsidRPr="00FB5904">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F591" w14:textId="77777777" w:rsidR="006C3072" w:rsidRPr="00FB5904" w:rsidRDefault="006C3072" w:rsidP="00CF36B8">
            <w:pPr>
              <w:pStyle w:val="rowtabella0"/>
              <w:jc w:val="center"/>
              <w:rPr>
                <w:color w:val="002060"/>
              </w:rPr>
            </w:pPr>
            <w:r w:rsidRPr="00FB590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96D6E" w14:textId="77777777" w:rsidR="006C3072" w:rsidRPr="00FB5904" w:rsidRDefault="006C3072" w:rsidP="00CF36B8">
            <w:pPr>
              <w:pStyle w:val="rowtabella0"/>
              <w:jc w:val="center"/>
              <w:rPr>
                <w:color w:val="002060"/>
              </w:rPr>
            </w:pPr>
            <w:r w:rsidRPr="00FB590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DFD0" w14:textId="77777777" w:rsidR="006C3072" w:rsidRPr="00FB5904" w:rsidRDefault="006C3072" w:rsidP="00CF36B8">
            <w:pPr>
              <w:pStyle w:val="rowtabella0"/>
              <w:jc w:val="center"/>
              <w:rPr>
                <w:color w:val="002060"/>
              </w:rPr>
            </w:pPr>
            <w:r w:rsidRPr="00FB5904">
              <w:rPr>
                <w:color w:val="002060"/>
              </w:rPr>
              <w:t>0</w:t>
            </w:r>
          </w:p>
        </w:tc>
      </w:tr>
      <w:tr w:rsidR="006C3072" w:rsidRPr="00FB5904" w14:paraId="0643E1AA"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CAAB2" w14:textId="77777777" w:rsidR="006C3072" w:rsidRPr="00FB5904" w:rsidRDefault="006C3072" w:rsidP="00CF36B8">
            <w:pPr>
              <w:pStyle w:val="rowtabella0"/>
              <w:rPr>
                <w:color w:val="002060"/>
              </w:rPr>
            </w:pPr>
            <w:r w:rsidRPr="00FB5904">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D650E" w14:textId="77777777" w:rsidR="006C3072" w:rsidRPr="00FB5904" w:rsidRDefault="006C3072" w:rsidP="00CF36B8">
            <w:pPr>
              <w:pStyle w:val="rowtabella0"/>
              <w:jc w:val="center"/>
              <w:rPr>
                <w:color w:val="002060"/>
              </w:rPr>
            </w:pPr>
            <w:r w:rsidRPr="00FB590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A88CD" w14:textId="77777777" w:rsidR="006C3072" w:rsidRPr="00FB5904" w:rsidRDefault="006C3072"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EFB96" w14:textId="77777777" w:rsidR="006C3072" w:rsidRPr="00FB5904" w:rsidRDefault="006C3072" w:rsidP="00CF36B8">
            <w:pPr>
              <w:pStyle w:val="rowtabella0"/>
              <w:jc w:val="center"/>
              <w:rPr>
                <w:color w:val="002060"/>
              </w:rPr>
            </w:pPr>
            <w:r w:rsidRPr="00FB590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67E89" w14:textId="77777777" w:rsidR="006C3072" w:rsidRPr="00FB5904" w:rsidRDefault="006C3072" w:rsidP="00CF36B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12DD3"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7F29C" w14:textId="77777777" w:rsidR="006C3072" w:rsidRPr="00FB5904" w:rsidRDefault="006C3072" w:rsidP="00CF36B8">
            <w:pPr>
              <w:pStyle w:val="rowtabella0"/>
              <w:jc w:val="center"/>
              <w:rPr>
                <w:color w:val="002060"/>
              </w:rPr>
            </w:pPr>
            <w:r w:rsidRPr="00FB5904">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32748" w14:textId="77777777" w:rsidR="006C3072" w:rsidRPr="00FB5904" w:rsidRDefault="006C3072" w:rsidP="00CF36B8">
            <w:pPr>
              <w:pStyle w:val="rowtabella0"/>
              <w:jc w:val="center"/>
              <w:rPr>
                <w:color w:val="002060"/>
              </w:rPr>
            </w:pPr>
            <w:r w:rsidRPr="00FB590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6E27A" w14:textId="77777777" w:rsidR="006C3072" w:rsidRPr="00FB5904" w:rsidRDefault="006C3072" w:rsidP="00CF36B8">
            <w:pPr>
              <w:pStyle w:val="rowtabella0"/>
              <w:jc w:val="center"/>
              <w:rPr>
                <w:color w:val="002060"/>
              </w:rPr>
            </w:pPr>
            <w:r w:rsidRPr="00FB590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3CAF" w14:textId="77777777" w:rsidR="006C3072" w:rsidRPr="00FB5904" w:rsidRDefault="006C3072" w:rsidP="00CF36B8">
            <w:pPr>
              <w:pStyle w:val="rowtabella0"/>
              <w:jc w:val="center"/>
              <w:rPr>
                <w:color w:val="002060"/>
              </w:rPr>
            </w:pPr>
            <w:r w:rsidRPr="00FB5904">
              <w:rPr>
                <w:color w:val="002060"/>
              </w:rPr>
              <w:t>0</w:t>
            </w:r>
          </w:p>
        </w:tc>
      </w:tr>
      <w:tr w:rsidR="006C3072" w:rsidRPr="00FB5904" w14:paraId="3719C94C"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34F34C" w14:textId="77777777" w:rsidR="006C3072" w:rsidRPr="00FB5904" w:rsidRDefault="006C3072" w:rsidP="00CF36B8">
            <w:pPr>
              <w:pStyle w:val="rowtabella0"/>
              <w:rPr>
                <w:color w:val="002060"/>
              </w:rPr>
            </w:pPr>
            <w:r w:rsidRPr="00FB5904">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A1D3" w14:textId="77777777" w:rsidR="006C3072" w:rsidRPr="00FB5904" w:rsidRDefault="006C3072" w:rsidP="00CF36B8">
            <w:pPr>
              <w:pStyle w:val="rowtabella0"/>
              <w:jc w:val="center"/>
              <w:rPr>
                <w:color w:val="002060"/>
              </w:rPr>
            </w:pPr>
            <w:r w:rsidRPr="00FB590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ACED3" w14:textId="77777777" w:rsidR="006C3072" w:rsidRPr="00FB5904" w:rsidRDefault="006C3072"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D772D" w14:textId="77777777" w:rsidR="006C3072" w:rsidRPr="00FB5904" w:rsidRDefault="006C3072" w:rsidP="00CF36B8">
            <w:pPr>
              <w:pStyle w:val="rowtabella0"/>
              <w:jc w:val="center"/>
              <w:rPr>
                <w:color w:val="002060"/>
              </w:rPr>
            </w:pPr>
            <w:r w:rsidRPr="00FB59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E35F"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C8E2C" w14:textId="77777777" w:rsidR="006C3072" w:rsidRPr="00FB5904" w:rsidRDefault="006C3072" w:rsidP="00CF36B8">
            <w:pPr>
              <w:pStyle w:val="rowtabella0"/>
              <w:jc w:val="center"/>
              <w:rPr>
                <w:color w:val="002060"/>
              </w:rPr>
            </w:pPr>
            <w:r w:rsidRPr="00FB59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725F2" w14:textId="77777777" w:rsidR="006C3072" w:rsidRPr="00FB5904" w:rsidRDefault="006C3072" w:rsidP="00CF36B8">
            <w:pPr>
              <w:pStyle w:val="rowtabella0"/>
              <w:jc w:val="center"/>
              <w:rPr>
                <w:color w:val="002060"/>
              </w:rPr>
            </w:pPr>
            <w:r w:rsidRPr="00FB590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78756" w14:textId="77777777" w:rsidR="006C3072" w:rsidRPr="00FB5904" w:rsidRDefault="006C3072" w:rsidP="00CF36B8">
            <w:pPr>
              <w:pStyle w:val="rowtabella0"/>
              <w:jc w:val="center"/>
              <w:rPr>
                <w:color w:val="002060"/>
              </w:rPr>
            </w:pPr>
            <w:r w:rsidRPr="00FB590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FC098" w14:textId="77777777" w:rsidR="006C3072" w:rsidRPr="00FB5904" w:rsidRDefault="006C3072" w:rsidP="00CF36B8">
            <w:pPr>
              <w:pStyle w:val="rowtabella0"/>
              <w:jc w:val="center"/>
              <w:rPr>
                <w:color w:val="002060"/>
              </w:rPr>
            </w:pPr>
            <w:r w:rsidRPr="00FB590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C2C3C" w14:textId="77777777" w:rsidR="006C3072" w:rsidRPr="00FB5904" w:rsidRDefault="006C3072" w:rsidP="00CF36B8">
            <w:pPr>
              <w:pStyle w:val="rowtabella0"/>
              <w:jc w:val="center"/>
              <w:rPr>
                <w:color w:val="002060"/>
              </w:rPr>
            </w:pPr>
            <w:r w:rsidRPr="00FB5904">
              <w:rPr>
                <w:color w:val="002060"/>
              </w:rPr>
              <w:t>0</w:t>
            </w:r>
          </w:p>
        </w:tc>
      </w:tr>
      <w:tr w:rsidR="006C3072" w:rsidRPr="00FB5904" w14:paraId="34FAFD33"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4C37BB" w14:textId="77777777" w:rsidR="006C3072" w:rsidRPr="00FB5904" w:rsidRDefault="006C3072" w:rsidP="00CF36B8">
            <w:pPr>
              <w:pStyle w:val="rowtabella0"/>
              <w:rPr>
                <w:color w:val="002060"/>
              </w:rPr>
            </w:pPr>
            <w:r w:rsidRPr="00FB5904">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2F9F1" w14:textId="77777777" w:rsidR="006C3072" w:rsidRPr="00FB5904" w:rsidRDefault="006C3072" w:rsidP="00CF36B8">
            <w:pPr>
              <w:pStyle w:val="rowtabella0"/>
              <w:jc w:val="center"/>
              <w:rPr>
                <w:color w:val="002060"/>
              </w:rPr>
            </w:pPr>
            <w:r w:rsidRPr="00FB590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B79E0" w14:textId="77777777" w:rsidR="006C3072" w:rsidRPr="00FB5904" w:rsidRDefault="006C3072"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F72B8" w14:textId="77777777" w:rsidR="006C3072" w:rsidRPr="00FB5904" w:rsidRDefault="006C3072" w:rsidP="00CF36B8">
            <w:pPr>
              <w:pStyle w:val="rowtabella0"/>
              <w:jc w:val="center"/>
              <w:rPr>
                <w:color w:val="002060"/>
              </w:rPr>
            </w:pPr>
            <w:r w:rsidRPr="00FB59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0EFB5"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8DE21" w14:textId="77777777" w:rsidR="006C3072" w:rsidRPr="00FB5904" w:rsidRDefault="006C3072" w:rsidP="00CF36B8">
            <w:pPr>
              <w:pStyle w:val="rowtabella0"/>
              <w:jc w:val="center"/>
              <w:rPr>
                <w:color w:val="002060"/>
              </w:rPr>
            </w:pPr>
            <w:r w:rsidRPr="00FB59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E56B4" w14:textId="77777777" w:rsidR="006C3072" w:rsidRPr="00FB5904" w:rsidRDefault="006C3072" w:rsidP="00CF36B8">
            <w:pPr>
              <w:pStyle w:val="rowtabella0"/>
              <w:jc w:val="center"/>
              <w:rPr>
                <w:color w:val="002060"/>
              </w:rPr>
            </w:pPr>
            <w:r w:rsidRPr="00FB5904">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11281" w14:textId="77777777" w:rsidR="006C3072" w:rsidRPr="00FB5904" w:rsidRDefault="006C3072" w:rsidP="00CF36B8">
            <w:pPr>
              <w:pStyle w:val="rowtabella0"/>
              <w:jc w:val="center"/>
              <w:rPr>
                <w:color w:val="002060"/>
              </w:rPr>
            </w:pPr>
            <w:r w:rsidRPr="00FB590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FB3E9" w14:textId="77777777" w:rsidR="006C3072" w:rsidRPr="00FB5904" w:rsidRDefault="006C3072" w:rsidP="00CF36B8">
            <w:pPr>
              <w:pStyle w:val="rowtabella0"/>
              <w:jc w:val="center"/>
              <w:rPr>
                <w:color w:val="002060"/>
              </w:rPr>
            </w:pPr>
            <w:r w:rsidRPr="00FB590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AB57" w14:textId="77777777" w:rsidR="006C3072" w:rsidRPr="00FB5904" w:rsidRDefault="006C3072" w:rsidP="00CF36B8">
            <w:pPr>
              <w:pStyle w:val="rowtabella0"/>
              <w:jc w:val="center"/>
              <w:rPr>
                <w:color w:val="002060"/>
              </w:rPr>
            </w:pPr>
            <w:r w:rsidRPr="00FB5904">
              <w:rPr>
                <w:color w:val="002060"/>
              </w:rPr>
              <w:t>0</w:t>
            </w:r>
          </w:p>
        </w:tc>
      </w:tr>
      <w:tr w:rsidR="006C3072" w:rsidRPr="00FB5904" w14:paraId="4E8C87C6"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06A24" w14:textId="77777777" w:rsidR="006C3072" w:rsidRPr="00FB5904" w:rsidRDefault="006C3072" w:rsidP="00CF36B8">
            <w:pPr>
              <w:pStyle w:val="rowtabella0"/>
              <w:rPr>
                <w:color w:val="002060"/>
              </w:rPr>
            </w:pPr>
            <w:r w:rsidRPr="00FB5904">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4AE0A" w14:textId="77777777" w:rsidR="006C3072" w:rsidRPr="00FB5904" w:rsidRDefault="006C3072" w:rsidP="00CF36B8">
            <w:pPr>
              <w:pStyle w:val="rowtabella0"/>
              <w:jc w:val="center"/>
              <w:rPr>
                <w:color w:val="002060"/>
              </w:rPr>
            </w:pPr>
            <w:r w:rsidRPr="00FB590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569A1" w14:textId="77777777" w:rsidR="006C3072" w:rsidRPr="00FB5904" w:rsidRDefault="006C3072"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247F0" w14:textId="77777777" w:rsidR="006C3072" w:rsidRPr="00FB5904" w:rsidRDefault="006C3072"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EA52C" w14:textId="77777777" w:rsidR="006C3072" w:rsidRPr="00FB5904" w:rsidRDefault="006C3072" w:rsidP="00CF36B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33A70" w14:textId="77777777" w:rsidR="006C3072" w:rsidRPr="00FB5904" w:rsidRDefault="006C3072" w:rsidP="00CF36B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5B009" w14:textId="77777777" w:rsidR="006C3072" w:rsidRPr="00FB5904" w:rsidRDefault="006C3072" w:rsidP="00CF36B8">
            <w:pPr>
              <w:pStyle w:val="rowtabella0"/>
              <w:jc w:val="center"/>
              <w:rPr>
                <w:color w:val="002060"/>
              </w:rPr>
            </w:pPr>
            <w:r w:rsidRPr="00FB590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F87A" w14:textId="77777777" w:rsidR="006C3072" w:rsidRPr="00FB5904" w:rsidRDefault="006C3072" w:rsidP="00CF36B8">
            <w:pPr>
              <w:pStyle w:val="rowtabella0"/>
              <w:jc w:val="center"/>
              <w:rPr>
                <w:color w:val="002060"/>
              </w:rPr>
            </w:pPr>
            <w:r w:rsidRPr="00FB590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F246F"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56E12" w14:textId="77777777" w:rsidR="006C3072" w:rsidRPr="00FB5904" w:rsidRDefault="006C3072" w:rsidP="00CF36B8">
            <w:pPr>
              <w:pStyle w:val="rowtabella0"/>
              <w:jc w:val="center"/>
              <w:rPr>
                <w:color w:val="002060"/>
              </w:rPr>
            </w:pPr>
            <w:r w:rsidRPr="00FB5904">
              <w:rPr>
                <w:color w:val="002060"/>
              </w:rPr>
              <w:t>0</w:t>
            </w:r>
          </w:p>
        </w:tc>
      </w:tr>
      <w:tr w:rsidR="006C3072" w:rsidRPr="00FB5904" w14:paraId="251BC858"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418B9A" w14:textId="77777777" w:rsidR="006C3072" w:rsidRPr="00FB5904" w:rsidRDefault="006C3072" w:rsidP="00CF36B8">
            <w:pPr>
              <w:pStyle w:val="rowtabella0"/>
              <w:rPr>
                <w:color w:val="002060"/>
              </w:rPr>
            </w:pPr>
            <w:r w:rsidRPr="00FB5904">
              <w:rPr>
                <w:color w:val="002060"/>
              </w:rPr>
              <w:t xml:space="preserve">A.S.D. </w:t>
            </w:r>
            <w:proofErr w:type="gramStart"/>
            <w:r w:rsidRPr="00FB5904">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55029" w14:textId="77777777" w:rsidR="006C3072" w:rsidRPr="00FB5904" w:rsidRDefault="006C3072" w:rsidP="00CF36B8">
            <w:pPr>
              <w:pStyle w:val="rowtabella0"/>
              <w:jc w:val="center"/>
              <w:rPr>
                <w:color w:val="002060"/>
              </w:rPr>
            </w:pPr>
            <w:r w:rsidRPr="00FB590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11E19" w14:textId="77777777" w:rsidR="006C3072" w:rsidRPr="00FB5904" w:rsidRDefault="006C3072"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C67D8" w14:textId="77777777" w:rsidR="006C3072" w:rsidRPr="00FB5904" w:rsidRDefault="006C3072"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89D3D"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509D8" w14:textId="77777777" w:rsidR="006C3072" w:rsidRPr="00FB5904" w:rsidRDefault="006C3072"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97C1" w14:textId="77777777" w:rsidR="006C3072" w:rsidRPr="00FB5904" w:rsidRDefault="006C3072" w:rsidP="00CF36B8">
            <w:pPr>
              <w:pStyle w:val="rowtabella0"/>
              <w:jc w:val="center"/>
              <w:rPr>
                <w:color w:val="002060"/>
              </w:rPr>
            </w:pPr>
            <w:r w:rsidRPr="00FB590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5C3B8" w14:textId="77777777" w:rsidR="006C3072" w:rsidRPr="00FB5904" w:rsidRDefault="006C3072" w:rsidP="00CF36B8">
            <w:pPr>
              <w:pStyle w:val="rowtabella0"/>
              <w:jc w:val="center"/>
              <w:rPr>
                <w:color w:val="002060"/>
              </w:rPr>
            </w:pPr>
            <w:r w:rsidRPr="00FB590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24661" w14:textId="77777777" w:rsidR="006C3072" w:rsidRPr="00FB5904" w:rsidRDefault="006C3072"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2DD98" w14:textId="77777777" w:rsidR="006C3072" w:rsidRPr="00FB5904" w:rsidRDefault="006C3072" w:rsidP="00CF36B8">
            <w:pPr>
              <w:pStyle w:val="rowtabella0"/>
              <w:jc w:val="center"/>
              <w:rPr>
                <w:color w:val="002060"/>
              </w:rPr>
            </w:pPr>
            <w:r w:rsidRPr="00FB5904">
              <w:rPr>
                <w:color w:val="002060"/>
              </w:rPr>
              <w:t>0</w:t>
            </w:r>
          </w:p>
        </w:tc>
      </w:tr>
      <w:tr w:rsidR="006C3072" w:rsidRPr="00FB5904" w14:paraId="197CCDA4"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E18D52" w14:textId="77777777" w:rsidR="006C3072" w:rsidRPr="00FB5904" w:rsidRDefault="006C3072" w:rsidP="00CF36B8">
            <w:pPr>
              <w:pStyle w:val="rowtabella0"/>
              <w:rPr>
                <w:color w:val="002060"/>
              </w:rPr>
            </w:pPr>
            <w:r w:rsidRPr="00FB5904">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742DB" w14:textId="77777777" w:rsidR="006C3072" w:rsidRPr="00FB5904" w:rsidRDefault="006C3072" w:rsidP="00CF36B8">
            <w:pPr>
              <w:pStyle w:val="rowtabella0"/>
              <w:jc w:val="center"/>
              <w:rPr>
                <w:color w:val="002060"/>
              </w:rPr>
            </w:pPr>
            <w:r w:rsidRPr="00FB590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C8AA6" w14:textId="77777777" w:rsidR="006C3072" w:rsidRPr="00FB5904" w:rsidRDefault="006C3072"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FD9E6" w14:textId="77777777" w:rsidR="006C3072" w:rsidRPr="00FB5904" w:rsidRDefault="006C3072" w:rsidP="00CF36B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70CFE" w14:textId="77777777" w:rsidR="006C3072" w:rsidRPr="00FB5904" w:rsidRDefault="006C3072" w:rsidP="00CF36B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A4E35" w14:textId="77777777" w:rsidR="006C3072" w:rsidRPr="00FB5904" w:rsidRDefault="006C3072"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0A3C" w14:textId="77777777" w:rsidR="006C3072" w:rsidRPr="00FB5904" w:rsidRDefault="006C3072" w:rsidP="00CF36B8">
            <w:pPr>
              <w:pStyle w:val="rowtabella0"/>
              <w:jc w:val="center"/>
              <w:rPr>
                <w:color w:val="002060"/>
              </w:rPr>
            </w:pPr>
            <w:r w:rsidRPr="00FB590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0AED6" w14:textId="77777777" w:rsidR="006C3072" w:rsidRPr="00FB5904" w:rsidRDefault="006C3072" w:rsidP="00CF36B8">
            <w:pPr>
              <w:pStyle w:val="rowtabella0"/>
              <w:jc w:val="center"/>
              <w:rPr>
                <w:color w:val="002060"/>
              </w:rPr>
            </w:pPr>
            <w:r w:rsidRPr="00FB5904">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01824" w14:textId="77777777" w:rsidR="006C3072" w:rsidRPr="00FB5904" w:rsidRDefault="006C3072" w:rsidP="00CF36B8">
            <w:pPr>
              <w:pStyle w:val="rowtabella0"/>
              <w:jc w:val="center"/>
              <w:rPr>
                <w:color w:val="002060"/>
              </w:rPr>
            </w:pPr>
            <w:r w:rsidRPr="00FB590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AF318" w14:textId="77777777" w:rsidR="006C3072" w:rsidRPr="00FB5904" w:rsidRDefault="006C3072" w:rsidP="00CF36B8">
            <w:pPr>
              <w:pStyle w:val="rowtabella0"/>
              <w:jc w:val="center"/>
              <w:rPr>
                <w:color w:val="002060"/>
              </w:rPr>
            </w:pPr>
            <w:r w:rsidRPr="00FB5904">
              <w:rPr>
                <w:color w:val="002060"/>
              </w:rPr>
              <w:t>0</w:t>
            </w:r>
          </w:p>
        </w:tc>
      </w:tr>
      <w:tr w:rsidR="006C3072" w:rsidRPr="00FB5904" w14:paraId="6CDCF8DB"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9D1F6" w14:textId="77777777" w:rsidR="006C3072" w:rsidRPr="00FB5904" w:rsidRDefault="006C3072" w:rsidP="00CF36B8">
            <w:pPr>
              <w:pStyle w:val="rowtabella0"/>
              <w:rPr>
                <w:color w:val="002060"/>
              </w:rPr>
            </w:pPr>
            <w:r w:rsidRPr="00FB5904">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8ABDA" w14:textId="77777777" w:rsidR="006C3072" w:rsidRPr="00FB5904" w:rsidRDefault="006C3072" w:rsidP="00CF36B8">
            <w:pPr>
              <w:pStyle w:val="rowtabella0"/>
              <w:jc w:val="center"/>
              <w:rPr>
                <w:color w:val="002060"/>
              </w:rPr>
            </w:pPr>
            <w:r w:rsidRPr="00FB590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589BC" w14:textId="77777777" w:rsidR="006C3072" w:rsidRPr="00FB5904" w:rsidRDefault="006C3072"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1CC55" w14:textId="77777777" w:rsidR="006C3072" w:rsidRPr="00FB5904" w:rsidRDefault="006C3072" w:rsidP="00CF36B8">
            <w:pPr>
              <w:pStyle w:val="rowtabella0"/>
              <w:jc w:val="center"/>
              <w:rPr>
                <w:color w:val="002060"/>
              </w:rPr>
            </w:pPr>
            <w:r w:rsidRPr="00FB59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8CD51" w14:textId="77777777" w:rsidR="006C3072" w:rsidRPr="00FB5904" w:rsidRDefault="006C3072" w:rsidP="00CF36B8">
            <w:pPr>
              <w:pStyle w:val="rowtabella0"/>
              <w:jc w:val="center"/>
              <w:rPr>
                <w:color w:val="002060"/>
              </w:rPr>
            </w:pPr>
            <w:r w:rsidRPr="00FB59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80C1" w14:textId="77777777" w:rsidR="006C3072" w:rsidRPr="00FB5904" w:rsidRDefault="006C3072" w:rsidP="00CF36B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4E45" w14:textId="77777777" w:rsidR="006C3072" w:rsidRPr="00FB5904" w:rsidRDefault="006C3072" w:rsidP="00CF36B8">
            <w:pPr>
              <w:pStyle w:val="rowtabella0"/>
              <w:jc w:val="center"/>
              <w:rPr>
                <w:color w:val="002060"/>
              </w:rPr>
            </w:pPr>
            <w:r w:rsidRPr="00FB590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084F5" w14:textId="77777777" w:rsidR="006C3072" w:rsidRPr="00FB5904" w:rsidRDefault="006C3072" w:rsidP="00CF36B8">
            <w:pPr>
              <w:pStyle w:val="rowtabella0"/>
              <w:jc w:val="center"/>
              <w:rPr>
                <w:color w:val="002060"/>
              </w:rPr>
            </w:pPr>
            <w:r w:rsidRPr="00FB590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8751"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8FFE0" w14:textId="77777777" w:rsidR="006C3072" w:rsidRPr="00FB5904" w:rsidRDefault="006C3072" w:rsidP="00CF36B8">
            <w:pPr>
              <w:pStyle w:val="rowtabella0"/>
              <w:jc w:val="center"/>
              <w:rPr>
                <w:color w:val="002060"/>
              </w:rPr>
            </w:pPr>
            <w:r w:rsidRPr="00FB5904">
              <w:rPr>
                <w:color w:val="002060"/>
              </w:rPr>
              <w:t>0</w:t>
            </w:r>
          </w:p>
        </w:tc>
      </w:tr>
      <w:tr w:rsidR="006C3072" w:rsidRPr="00FB5904" w14:paraId="4A14F572"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43EA82" w14:textId="77777777" w:rsidR="006C3072" w:rsidRPr="00FB5904" w:rsidRDefault="006C3072" w:rsidP="00CF36B8">
            <w:pPr>
              <w:pStyle w:val="rowtabella0"/>
              <w:rPr>
                <w:color w:val="002060"/>
              </w:rPr>
            </w:pPr>
            <w:r w:rsidRPr="00FB5904">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86E4A" w14:textId="77777777" w:rsidR="006C3072" w:rsidRPr="00FB5904" w:rsidRDefault="006C3072" w:rsidP="00CF36B8">
            <w:pPr>
              <w:pStyle w:val="rowtabella0"/>
              <w:jc w:val="center"/>
              <w:rPr>
                <w:color w:val="002060"/>
              </w:rPr>
            </w:pPr>
            <w:r w:rsidRPr="00FB590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C10D5" w14:textId="77777777" w:rsidR="006C3072" w:rsidRPr="00FB5904" w:rsidRDefault="006C3072"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E9047" w14:textId="77777777" w:rsidR="006C3072" w:rsidRPr="00FB5904" w:rsidRDefault="006C3072" w:rsidP="00CF36B8">
            <w:pPr>
              <w:pStyle w:val="rowtabella0"/>
              <w:jc w:val="center"/>
              <w:rPr>
                <w:color w:val="002060"/>
              </w:rPr>
            </w:pPr>
            <w:r w:rsidRPr="00FB59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19F8C" w14:textId="77777777" w:rsidR="006C3072" w:rsidRPr="00FB5904" w:rsidRDefault="006C3072" w:rsidP="00CF36B8">
            <w:pPr>
              <w:pStyle w:val="rowtabella0"/>
              <w:jc w:val="center"/>
              <w:rPr>
                <w:color w:val="002060"/>
              </w:rPr>
            </w:pPr>
            <w:r w:rsidRPr="00FB59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2C110" w14:textId="77777777" w:rsidR="006C3072" w:rsidRPr="00FB5904" w:rsidRDefault="006C3072" w:rsidP="00CF36B8">
            <w:pPr>
              <w:pStyle w:val="rowtabella0"/>
              <w:jc w:val="center"/>
              <w:rPr>
                <w:color w:val="002060"/>
              </w:rPr>
            </w:pPr>
            <w:r w:rsidRPr="00FB590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53863" w14:textId="77777777" w:rsidR="006C3072" w:rsidRPr="00FB5904" w:rsidRDefault="006C3072" w:rsidP="00CF36B8">
            <w:pPr>
              <w:pStyle w:val="rowtabella0"/>
              <w:jc w:val="center"/>
              <w:rPr>
                <w:color w:val="002060"/>
              </w:rPr>
            </w:pPr>
            <w:r w:rsidRPr="00FB590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102EF" w14:textId="77777777" w:rsidR="006C3072" w:rsidRPr="00FB5904" w:rsidRDefault="006C3072" w:rsidP="00CF36B8">
            <w:pPr>
              <w:pStyle w:val="rowtabella0"/>
              <w:jc w:val="center"/>
              <w:rPr>
                <w:color w:val="002060"/>
              </w:rPr>
            </w:pPr>
            <w:r w:rsidRPr="00FB5904">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A63EA" w14:textId="77777777" w:rsidR="006C3072" w:rsidRPr="00FB5904" w:rsidRDefault="006C3072" w:rsidP="00CF36B8">
            <w:pPr>
              <w:pStyle w:val="rowtabella0"/>
              <w:jc w:val="center"/>
              <w:rPr>
                <w:color w:val="002060"/>
              </w:rPr>
            </w:pPr>
            <w:r w:rsidRPr="00FB590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7E0B9" w14:textId="77777777" w:rsidR="006C3072" w:rsidRPr="00FB5904" w:rsidRDefault="006C3072" w:rsidP="00CF36B8">
            <w:pPr>
              <w:pStyle w:val="rowtabella0"/>
              <w:jc w:val="center"/>
              <w:rPr>
                <w:color w:val="002060"/>
              </w:rPr>
            </w:pPr>
            <w:r w:rsidRPr="00FB5904">
              <w:rPr>
                <w:color w:val="002060"/>
              </w:rPr>
              <w:t>0</w:t>
            </w:r>
          </w:p>
        </w:tc>
      </w:tr>
      <w:tr w:rsidR="006C3072" w:rsidRPr="00FB5904" w14:paraId="507A0264"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8E0E5" w14:textId="77777777" w:rsidR="006C3072" w:rsidRPr="00FB5904" w:rsidRDefault="006C3072" w:rsidP="00CF36B8">
            <w:pPr>
              <w:pStyle w:val="rowtabella0"/>
              <w:rPr>
                <w:color w:val="002060"/>
              </w:rPr>
            </w:pPr>
            <w:r w:rsidRPr="00FB5904">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879CC" w14:textId="77777777" w:rsidR="006C3072" w:rsidRPr="00FB5904" w:rsidRDefault="006C3072" w:rsidP="00CF36B8">
            <w:pPr>
              <w:pStyle w:val="rowtabella0"/>
              <w:jc w:val="center"/>
              <w:rPr>
                <w:color w:val="002060"/>
              </w:rPr>
            </w:pPr>
            <w:r w:rsidRPr="00FB590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56152" w14:textId="77777777" w:rsidR="006C3072" w:rsidRPr="00FB5904" w:rsidRDefault="006C3072"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37B4D" w14:textId="77777777" w:rsidR="006C3072" w:rsidRPr="00FB5904" w:rsidRDefault="006C3072" w:rsidP="00CF36B8">
            <w:pPr>
              <w:pStyle w:val="rowtabella0"/>
              <w:jc w:val="center"/>
              <w:rPr>
                <w:color w:val="002060"/>
              </w:rPr>
            </w:pPr>
            <w:r w:rsidRPr="00FB59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E2433" w14:textId="77777777" w:rsidR="006C3072" w:rsidRPr="00FB5904" w:rsidRDefault="006C3072" w:rsidP="00CF36B8">
            <w:pPr>
              <w:pStyle w:val="rowtabella0"/>
              <w:jc w:val="center"/>
              <w:rPr>
                <w:color w:val="002060"/>
              </w:rPr>
            </w:pPr>
            <w:r w:rsidRPr="00FB59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693C" w14:textId="77777777" w:rsidR="006C3072" w:rsidRPr="00FB5904" w:rsidRDefault="006C3072" w:rsidP="00CF36B8">
            <w:pPr>
              <w:pStyle w:val="rowtabella0"/>
              <w:jc w:val="center"/>
              <w:rPr>
                <w:color w:val="002060"/>
              </w:rPr>
            </w:pPr>
            <w:r w:rsidRPr="00FB590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4D8D2" w14:textId="77777777" w:rsidR="006C3072" w:rsidRPr="00FB5904" w:rsidRDefault="006C3072" w:rsidP="00CF36B8">
            <w:pPr>
              <w:pStyle w:val="rowtabella0"/>
              <w:jc w:val="center"/>
              <w:rPr>
                <w:color w:val="002060"/>
              </w:rPr>
            </w:pPr>
            <w:r w:rsidRPr="00FB590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C8B5" w14:textId="77777777" w:rsidR="006C3072" w:rsidRPr="00FB5904" w:rsidRDefault="006C3072" w:rsidP="00CF36B8">
            <w:pPr>
              <w:pStyle w:val="rowtabella0"/>
              <w:jc w:val="center"/>
              <w:rPr>
                <w:color w:val="002060"/>
              </w:rPr>
            </w:pPr>
            <w:r w:rsidRPr="00FB5904">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6881E" w14:textId="77777777" w:rsidR="006C3072" w:rsidRPr="00FB5904" w:rsidRDefault="006C3072" w:rsidP="00CF36B8">
            <w:pPr>
              <w:pStyle w:val="rowtabella0"/>
              <w:jc w:val="center"/>
              <w:rPr>
                <w:color w:val="002060"/>
              </w:rPr>
            </w:pPr>
            <w:r w:rsidRPr="00FB590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0C1DD" w14:textId="77777777" w:rsidR="006C3072" w:rsidRPr="00FB5904" w:rsidRDefault="006C3072" w:rsidP="00CF36B8">
            <w:pPr>
              <w:pStyle w:val="rowtabella0"/>
              <w:jc w:val="center"/>
              <w:rPr>
                <w:color w:val="002060"/>
              </w:rPr>
            </w:pPr>
            <w:r w:rsidRPr="00FB5904">
              <w:rPr>
                <w:color w:val="002060"/>
              </w:rPr>
              <w:t>0</w:t>
            </w:r>
          </w:p>
        </w:tc>
      </w:tr>
      <w:tr w:rsidR="006C3072" w:rsidRPr="00FB5904" w14:paraId="5DC5BDC4"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A9EA0" w14:textId="77777777" w:rsidR="006C3072" w:rsidRPr="00FB5904" w:rsidRDefault="006C3072" w:rsidP="00CF36B8">
            <w:pPr>
              <w:pStyle w:val="rowtabella0"/>
              <w:rPr>
                <w:color w:val="002060"/>
              </w:rPr>
            </w:pPr>
            <w:r w:rsidRPr="00FB5904">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5A55" w14:textId="77777777" w:rsidR="006C3072" w:rsidRPr="00FB5904" w:rsidRDefault="006C3072" w:rsidP="00CF36B8">
            <w:pPr>
              <w:pStyle w:val="rowtabella0"/>
              <w:jc w:val="center"/>
              <w:rPr>
                <w:color w:val="002060"/>
              </w:rPr>
            </w:pPr>
            <w:r w:rsidRPr="00FB59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A529B" w14:textId="77777777" w:rsidR="006C3072" w:rsidRPr="00FB5904" w:rsidRDefault="006C3072"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FFB72"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E170F"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781B4" w14:textId="77777777" w:rsidR="006C3072" w:rsidRPr="00FB5904" w:rsidRDefault="006C3072" w:rsidP="00CF36B8">
            <w:pPr>
              <w:pStyle w:val="rowtabella0"/>
              <w:jc w:val="center"/>
              <w:rPr>
                <w:color w:val="002060"/>
              </w:rPr>
            </w:pPr>
            <w:r w:rsidRPr="00FB590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9567" w14:textId="77777777" w:rsidR="006C3072" w:rsidRPr="00FB5904" w:rsidRDefault="006C3072" w:rsidP="00CF36B8">
            <w:pPr>
              <w:pStyle w:val="rowtabella0"/>
              <w:jc w:val="center"/>
              <w:rPr>
                <w:color w:val="002060"/>
              </w:rPr>
            </w:pPr>
            <w:r w:rsidRPr="00FB590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B8767" w14:textId="77777777" w:rsidR="006C3072" w:rsidRPr="00FB5904" w:rsidRDefault="006C3072" w:rsidP="00CF36B8">
            <w:pPr>
              <w:pStyle w:val="rowtabella0"/>
              <w:jc w:val="center"/>
              <w:rPr>
                <w:color w:val="002060"/>
              </w:rPr>
            </w:pPr>
            <w:r w:rsidRPr="00FB5904">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66557" w14:textId="77777777" w:rsidR="006C3072" w:rsidRPr="00FB5904" w:rsidRDefault="006C3072" w:rsidP="00CF36B8">
            <w:pPr>
              <w:pStyle w:val="rowtabella0"/>
              <w:jc w:val="center"/>
              <w:rPr>
                <w:color w:val="002060"/>
              </w:rPr>
            </w:pPr>
            <w:r w:rsidRPr="00FB590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A9C2A" w14:textId="77777777" w:rsidR="006C3072" w:rsidRPr="00FB5904" w:rsidRDefault="006C3072" w:rsidP="00CF36B8">
            <w:pPr>
              <w:pStyle w:val="rowtabella0"/>
              <w:jc w:val="center"/>
              <w:rPr>
                <w:color w:val="002060"/>
              </w:rPr>
            </w:pPr>
            <w:r w:rsidRPr="00FB5904">
              <w:rPr>
                <w:color w:val="002060"/>
              </w:rPr>
              <w:t>0</w:t>
            </w:r>
          </w:p>
        </w:tc>
      </w:tr>
      <w:tr w:rsidR="006C3072" w:rsidRPr="00FB5904" w14:paraId="03CB6E22" w14:textId="77777777" w:rsidTr="00CF36B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0DDF20" w14:textId="77777777" w:rsidR="006C3072" w:rsidRPr="00FB5904" w:rsidRDefault="006C3072" w:rsidP="00CF36B8">
            <w:pPr>
              <w:pStyle w:val="rowtabella0"/>
              <w:rPr>
                <w:color w:val="002060"/>
                <w:lang w:val="es-ES"/>
              </w:rPr>
            </w:pPr>
            <w:r w:rsidRPr="00FB5904">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76B6" w14:textId="77777777" w:rsidR="006C3072" w:rsidRPr="00FB5904" w:rsidRDefault="006C3072" w:rsidP="00CF36B8">
            <w:pPr>
              <w:pStyle w:val="rowtabella0"/>
              <w:jc w:val="center"/>
              <w:rPr>
                <w:color w:val="002060"/>
              </w:rPr>
            </w:pPr>
            <w:r w:rsidRPr="00FB59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804C6" w14:textId="77777777" w:rsidR="006C3072" w:rsidRPr="00FB5904" w:rsidRDefault="006C3072"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05E9" w14:textId="77777777" w:rsidR="006C3072" w:rsidRPr="00FB5904" w:rsidRDefault="006C3072"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B7749" w14:textId="77777777" w:rsidR="006C3072" w:rsidRPr="00FB5904" w:rsidRDefault="006C3072" w:rsidP="00CF36B8">
            <w:pPr>
              <w:pStyle w:val="rowtabella0"/>
              <w:jc w:val="center"/>
              <w:rPr>
                <w:color w:val="002060"/>
              </w:rPr>
            </w:pPr>
            <w:r w:rsidRPr="00FB59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C1BD7" w14:textId="77777777" w:rsidR="006C3072" w:rsidRPr="00FB5904" w:rsidRDefault="006C3072" w:rsidP="00CF36B8">
            <w:pPr>
              <w:pStyle w:val="rowtabella0"/>
              <w:jc w:val="center"/>
              <w:rPr>
                <w:color w:val="002060"/>
              </w:rPr>
            </w:pPr>
            <w:r w:rsidRPr="00FB590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4C55E" w14:textId="77777777" w:rsidR="006C3072" w:rsidRPr="00FB5904" w:rsidRDefault="006C3072" w:rsidP="00CF36B8">
            <w:pPr>
              <w:pStyle w:val="rowtabella0"/>
              <w:jc w:val="center"/>
              <w:rPr>
                <w:color w:val="002060"/>
              </w:rPr>
            </w:pPr>
            <w:r w:rsidRPr="00FB590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4A52D" w14:textId="77777777" w:rsidR="006C3072" w:rsidRPr="00FB5904" w:rsidRDefault="006C3072" w:rsidP="00CF36B8">
            <w:pPr>
              <w:pStyle w:val="rowtabella0"/>
              <w:jc w:val="center"/>
              <w:rPr>
                <w:color w:val="002060"/>
              </w:rPr>
            </w:pPr>
            <w:r w:rsidRPr="00FB5904">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9D45" w14:textId="77777777" w:rsidR="006C3072" w:rsidRPr="00FB5904" w:rsidRDefault="006C3072" w:rsidP="00CF36B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B2587" w14:textId="77777777" w:rsidR="006C3072" w:rsidRPr="00FB5904" w:rsidRDefault="006C3072" w:rsidP="00CF36B8">
            <w:pPr>
              <w:pStyle w:val="rowtabella0"/>
              <w:jc w:val="center"/>
              <w:rPr>
                <w:color w:val="002060"/>
              </w:rPr>
            </w:pPr>
            <w:r w:rsidRPr="00FB5904">
              <w:rPr>
                <w:color w:val="002060"/>
              </w:rPr>
              <w:t>0</w:t>
            </w:r>
          </w:p>
        </w:tc>
      </w:tr>
    </w:tbl>
    <w:p w14:paraId="04040EC5" w14:textId="77777777" w:rsidR="006C3072" w:rsidRPr="002506BD" w:rsidRDefault="006C3072" w:rsidP="006C3072">
      <w:pPr>
        <w:pStyle w:val="LndNormale1"/>
        <w:rPr>
          <w:b/>
          <w:bCs/>
          <w:color w:val="002060"/>
        </w:rPr>
      </w:pPr>
    </w:p>
    <w:p w14:paraId="7ED54F89" w14:textId="77777777" w:rsidR="008A7E7E" w:rsidRPr="00046569" w:rsidRDefault="008A7E7E" w:rsidP="008A7E7E">
      <w:pPr>
        <w:pStyle w:val="titoloprinc0"/>
        <w:rPr>
          <w:color w:val="002060"/>
        </w:rPr>
      </w:pPr>
      <w:r>
        <w:rPr>
          <w:color w:val="002060"/>
        </w:rPr>
        <w:t>TITOLO REGIONALE</w:t>
      </w:r>
    </w:p>
    <w:p w14:paraId="58593B0C" w14:textId="77777777" w:rsidR="008A7E7E" w:rsidRDefault="008A7E7E" w:rsidP="008A7E7E">
      <w:pPr>
        <w:pStyle w:val="LndNormale1"/>
        <w:rPr>
          <w:color w:val="002060"/>
        </w:rPr>
      </w:pPr>
    </w:p>
    <w:p w14:paraId="1467A453" w14:textId="77777777" w:rsidR="006C3072" w:rsidRDefault="006C3072" w:rsidP="006C3072">
      <w:pPr>
        <w:pStyle w:val="LndNormale1"/>
        <w:rPr>
          <w:color w:val="002060"/>
        </w:rPr>
      </w:pPr>
      <w:r>
        <w:rPr>
          <w:color w:val="002060"/>
        </w:rPr>
        <w:lastRenderedPageBreak/>
        <w:t>Il Titolo Regionale di Calcio a Cinque Serie C2 è riservato alle squadre vincenti i rispettivi gironi come di seguito riportato:</w:t>
      </w:r>
    </w:p>
    <w:p w14:paraId="6717CA22" w14:textId="77777777" w:rsidR="006C3072" w:rsidRDefault="006C3072" w:rsidP="006C3072">
      <w:pPr>
        <w:pStyle w:val="LndNormale1"/>
        <w:rPr>
          <w:color w:val="002060"/>
        </w:rPr>
      </w:pPr>
    </w:p>
    <w:p w14:paraId="750466BC" w14:textId="7F1ECC9A" w:rsidR="006C3072" w:rsidRPr="002506BD" w:rsidRDefault="006C3072" w:rsidP="006C3072">
      <w:pPr>
        <w:pStyle w:val="LndNormale1"/>
        <w:rPr>
          <w:b/>
          <w:bCs/>
          <w:color w:val="002060"/>
        </w:rPr>
      </w:pPr>
      <w:r>
        <w:rPr>
          <w:b/>
          <w:bCs/>
          <w:color w:val="002060"/>
        </w:rPr>
        <w:t xml:space="preserve">Vincente </w:t>
      </w:r>
      <w:r w:rsidRPr="002506BD">
        <w:rPr>
          <w:b/>
          <w:bCs/>
          <w:color w:val="002060"/>
        </w:rPr>
        <w:t>girone “A”</w:t>
      </w:r>
      <w:r w:rsidRPr="002506BD">
        <w:rPr>
          <w:b/>
          <w:bCs/>
          <w:color w:val="002060"/>
        </w:rPr>
        <w:tab/>
      </w:r>
      <w:r>
        <w:rPr>
          <w:b/>
          <w:bCs/>
          <w:color w:val="002060"/>
        </w:rPr>
        <w:tab/>
        <w:t>PIEVE D’ICO CALCIO A 5</w:t>
      </w:r>
    </w:p>
    <w:p w14:paraId="44E640DE" w14:textId="00FABDA4" w:rsidR="006C3072" w:rsidRPr="002506BD" w:rsidRDefault="006C3072" w:rsidP="006C3072">
      <w:pPr>
        <w:pStyle w:val="LndNormale1"/>
        <w:rPr>
          <w:b/>
          <w:bCs/>
          <w:color w:val="002060"/>
        </w:rPr>
      </w:pPr>
      <w:r>
        <w:rPr>
          <w:b/>
          <w:bCs/>
          <w:color w:val="002060"/>
        </w:rPr>
        <w:t xml:space="preserve">Vincente </w:t>
      </w:r>
      <w:r w:rsidRPr="002506BD">
        <w:rPr>
          <w:b/>
          <w:bCs/>
          <w:color w:val="002060"/>
        </w:rPr>
        <w:t>girone “B”</w:t>
      </w:r>
      <w:r w:rsidRPr="002506BD">
        <w:rPr>
          <w:b/>
          <w:bCs/>
          <w:color w:val="002060"/>
        </w:rPr>
        <w:tab/>
      </w:r>
      <w:r>
        <w:rPr>
          <w:b/>
          <w:bCs/>
          <w:color w:val="002060"/>
        </w:rPr>
        <w:tab/>
        <w:t>FUTSAL CASTELFIDARDO</w:t>
      </w:r>
    </w:p>
    <w:p w14:paraId="5053672E" w14:textId="5D27AB77" w:rsidR="006C3072" w:rsidRDefault="006C3072" w:rsidP="006C3072">
      <w:pPr>
        <w:pStyle w:val="LndNormale1"/>
        <w:rPr>
          <w:b/>
          <w:bCs/>
          <w:color w:val="002060"/>
        </w:rPr>
      </w:pPr>
      <w:r>
        <w:rPr>
          <w:b/>
          <w:bCs/>
          <w:color w:val="002060"/>
        </w:rPr>
        <w:t xml:space="preserve">Vincente </w:t>
      </w:r>
      <w:r w:rsidRPr="002506BD">
        <w:rPr>
          <w:b/>
          <w:bCs/>
          <w:color w:val="002060"/>
        </w:rPr>
        <w:t>girone “C”</w:t>
      </w:r>
      <w:r w:rsidRPr="002506BD">
        <w:rPr>
          <w:b/>
          <w:bCs/>
          <w:color w:val="002060"/>
        </w:rPr>
        <w:tab/>
      </w:r>
      <w:r>
        <w:rPr>
          <w:b/>
          <w:bCs/>
          <w:color w:val="002060"/>
        </w:rPr>
        <w:tab/>
        <w:t>ASCOLI CALCIO A 5</w:t>
      </w:r>
    </w:p>
    <w:p w14:paraId="3C990099" w14:textId="77777777" w:rsidR="008A7E7E" w:rsidRDefault="008A7E7E" w:rsidP="008A7E7E">
      <w:pPr>
        <w:pStyle w:val="LndNormale1"/>
        <w:rPr>
          <w:color w:val="002060"/>
        </w:rPr>
      </w:pPr>
    </w:p>
    <w:p w14:paraId="18359031" w14:textId="77777777" w:rsidR="00DB163F" w:rsidRDefault="00DB163F" w:rsidP="00DB163F">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59E96936" w14:textId="6F3A1F57" w:rsidR="00DB163F" w:rsidRPr="00FF5521" w:rsidRDefault="00DB163F" w:rsidP="00DB163F">
      <w:pPr>
        <w:pStyle w:val="breakline"/>
        <w:jc w:val="both"/>
        <w:rPr>
          <w:rFonts w:ascii="Arial" w:hAnsi="Arial" w:cs="Arial"/>
          <w:i/>
          <w:iCs/>
          <w:color w:val="002060"/>
          <w:sz w:val="22"/>
          <w:szCs w:val="22"/>
        </w:rPr>
      </w:pPr>
      <w:r w:rsidRPr="00FF5521">
        <w:rPr>
          <w:rFonts w:ascii="Arial" w:hAnsi="Arial" w:cs="Arial"/>
          <w:i/>
          <w:iCs/>
          <w:color w:val="002060"/>
          <w:sz w:val="22"/>
          <w:szCs w:val="22"/>
        </w:rPr>
        <w:t xml:space="preserve">La gara della prima giornata è stata determinata in base al sorteggio effettuato il giorno </w:t>
      </w:r>
      <w:r>
        <w:rPr>
          <w:rFonts w:ascii="Arial" w:hAnsi="Arial" w:cs="Arial"/>
          <w:i/>
          <w:iCs/>
          <w:color w:val="002060"/>
          <w:sz w:val="22"/>
          <w:szCs w:val="22"/>
        </w:rPr>
        <w:t>20</w:t>
      </w:r>
      <w:r w:rsidRPr="00FF5521">
        <w:rPr>
          <w:rFonts w:ascii="Arial" w:hAnsi="Arial" w:cs="Arial"/>
          <w:i/>
          <w:iCs/>
          <w:color w:val="002060"/>
          <w:sz w:val="22"/>
          <w:szCs w:val="22"/>
        </w:rPr>
        <w:t>/04/202</w:t>
      </w:r>
      <w:r>
        <w:rPr>
          <w:rFonts w:ascii="Arial" w:hAnsi="Arial" w:cs="Arial"/>
          <w:i/>
          <w:iCs/>
          <w:color w:val="002060"/>
          <w:sz w:val="22"/>
          <w:szCs w:val="22"/>
        </w:rPr>
        <w:t>6</w:t>
      </w:r>
      <w:r w:rsidRPr="00FF5521">
        <w:rPr>
          <w:rFonts w:ascii="Arial" w:hAnsi="Arial" w:cs="Arial"/>
          <w:i/>
          <w:iCs/>
          <w:color w:val="002060"/>
          <w:sz w:val="22"/>
          <w:szCs w:val="22"/>
        </w:rPr>
        <w:t xml:space="preserve"> in modalità on-line dal Comitato Regionale Marche.</w:t>
      </w:r>
    </w:p>
    <w:p w14:paraId="11EEFB90" w14:textId="77777777" w:rsidR="00DB163F" w:rsidRDefault="00DB163F" w:rsidP="008A7E7E">
      <w:pPr>
        <w:pStyle w:val="LndNormale1"/>
        <w:rPr>
          <w:color w:val="002060"/>
        </w:rPr>
      </w:pPr>
    </w:p>
    <w:p w14:paraId="54B8BA15" w14:textId="77777777" w:rsidR="008A7E7E" w:rsidRPr="000F41BE" w:rsidRDefault="008A7E7E" w:rsidP="008A7E7E">
      <w:pPr>
        <w:pStyle w:val="breakline"/>
        <w:jc w:val="both"/>
        <w:rPr>
          <w:rFonts w:ascii="Arial" w:hAnsi="Arial" w:cs="Arial"/>
          <w:b/>
          <w:bCs/>
          <w:i/>
          <w:i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01/05/2026</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PIEVE D’ICO CALCIO A 5 – ASCOLI CALCIO A 5</w:t>
      </w:r>
    </w:p>
    <w:p w14:paraId="4DC7A2ED" w14:textId="22058DAD" w:rsidR="008A7E7E" w:rsidRPr="00204305" w:rsidRDefault="008A7E7E" w:rsidP="008A7E7E">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sidR="002C3425" w:rsidRPr="002C3425">
        <w:rPr>
          <w:rFonts w:ascii="Arial" w:hAnsi="Arial" w:cs="Arial"/>
          <w:b/>
          <w:bCs/>
          <w:color w:val="002060"/>
          <w:sz w:val="22"/>
          <w:szCs w:val="22"/>
        </w:rPr>
        <w:t>ore 21:15</w:t>
      </w:r>
      <w:r w:rsidRPr="002C3425">
        <w:rPr>
          <w:rFonts w:ascii="Arial" w:hAnsi="Arial" w:cs="Arial"/>
          <w:b/>
          <w:bCs/>
          <w:color w:val="002060"/>
          <w:sz w:val="22"/>
          <w:szCs w:val="22"/>
        </w:rPr>
        <w:tab/>
      </w:r>
      <w:r>
        <w:rPr>
          <w:rFonts w:ascii="Arial" w:hAnsi="Arial" w:cs="Arial"/>
          <w:color w:val="002060"/>
          <w:sz w:val="22"/>
          <w:szCs w:val="22"/>
        </w:rPr>
        <w:tab/>
      </w:r>
      <w:r>
        <w:rPr>
          <w:rFonts w:ascii="Arial" w:hAnsi="Arial" w:cs="Arial"/>
          <w:color w:val="002060"/>
          <w:sz w:val="22"/>
          <w:szCs w:val="22"/>
        </w:rPr>
        <w:tab/>
      </w:r>
      <w:r w:rsidRPr="00204305">
        <w:rPr>
          <w:rFonts w:ascii="Arial" w:hAnsi="Arial" w:cs="Arial"/>
          <w:b/>
          <w:bCs/>
          <w:i/>
          <w:iCs/>
          <w:color w:val="002060"/>
          <w:sz w:val="22"/>
          <w:szCs w:val="22"/>
        </w:rPr>
        <w:t>riposa: FUTSAL CASTELFIDARDO</w:t>
      </w:r>
    </w:p>
    <w:p w14:paraId="7EC23C21" w14:textId="77777777" w:rsidR="008A7E7E" w:rsidRDefault="008A7E7E" w:rsidP="008A7E7E">
      <w:pPr>
        <w:pStyle w:val="breakline"/>
        <w:jc w:val="both"/>
        <w:rPr>
          <w:rFonts w:ascii="Arial" w:hAnsi="Arial" w:cs="Arial"/>
          <w:color w:val="002060"/>
          <w:sz w:val="22"/>
          <w:szCs w:val="22"/>
        </w:rPr>
      </w:pPr>
    </w:p>
    <w:p w14:paraId="7C89BC9D" w14:textId="77777777" w:rsidR="008A7E7E" w:rsidRDefault="008A7E7E" w:rsidP="008A7E7E">
      <w:pPr>
        <w:pStyle w:val="LndNormale1"/>
        <w:rPr>
          <w:i/>
          <w:iCs/>
          <w:color w:val="002060"/>
        </w:rPr>
      </w:pPr>
      <w:r w:rsidRPr="000F41BE">
        <w:rPr>
          <w:b/>
          <w:bCs/>
          <w:color w:val="002060"/>
          <w:szCs w:val="22"/>
        </w:rPr>
        <w:t>II^ giornata</w:t>
      </w:r>
      <w:r>
        <w:rPr>
          <w:b/>
          <w:bCs/>
          <w:color w:val="002060"/>
          <w:szCs w:val="22"/>
        </w:rPr>
        <w:tab/>
      </w:r>
      <w:r w:rsidRPr="00174627">
        <w:rPr>
          <w:b/>
          <w:bCs/>
          <w:color w:val="002060"/>
          <w:szCs w:val="22"/>
          <w:u w:val="single"/>
        </w:rPr>
        <w:t>Venerdì 15/05/2026</w:t>
      </w:r>
      <w:r>
        <w:rPr>
          <w:b/>
          <w:bCs/>
          <w:color w:val="002060"/>
          <w:szCs w:val="22"/>
        </w:rPr>
        <w:tab/>
      </w:r>
      <w:r>
        <w:rPr>
          <w:b/>
          <w:bCs/>
          <w:color w:val="002060"/>
          <w:szCs w:val="22"/>
        </w:rPr>
        <w:tab/>
      </w:r>
      <w:r w:rsidRPr="000C5A61">
        <w:rPr>
          <w:i/>
          <w:iCs/>
          <w:color w:val="002060"/>
        </w:rPr>
        <w:t xml:space="preserve">Nella seconda giornata riposerà la squadra che ha vinto la </w:t>
      </w:r>
    </w:p>
    <w:p w14:paraId="4B15D257" w14:textId="77777777" w:rsidR="008A7E7E" w:rsidRPr="000C5A61" w:rsidRDefault="008A7E7E" w:rsidP="008A7E7E">
      <w:pPr>
        <w:pStyle w:val="LndNormale1"/>
        <w:ind w:left="4248"/>
        <w:rPr>
          <w:i/>
          <w:iCs/>
          <w:color w:val="002060"/>
        </w:rPr>
      </w:pPr>
      <w:r w:rsidRPr="000C5A61">
        <w:rPr>
          <w:i/>
          <w:iCs/>
          <w:color w:val="002060"/>
        </w:rPr>
        <w:t>prima gara o, in caso di pareggio, quella che ha disputato la prima gara in trasferta;</w:t>
      </w:r>
    </w:p>
    <w:p w14:paraId="1F331E76" w14:textId="77777777" w:rsidR="008A7E7E" w:rsidRPr="000F41BE" w:rsidRDefault="008A7E7E" w:rsidP="008A7E7E">
      <w:pPr>
        <w:pStyle w:val="breakline"/>
        <w:jc w:val="both"/>
        <w:rPr>
          <w:rFonts w:ascii="Arial" w:hAnsi="Arial" w:cs="Arial"/>
          <w:b/>
          <w:bCs/>
          <w:color w:val="002060"/>
          <w:sz w:val="22"/>
          <w:szCs w:val="22"/>
        </w:rPr>
      </w:pPr>
    </w:p>
    <w:p w14:paraId="072459F4" w14:textId="77777777" w:rsidR="008A7E7E" w:rsidRPr="00060960" w:rsidRDefault="008A7E7E" w:rsidP="008A7E7E">
      <w:pPr>
        <w:pStyle w:val="breakline"/>
        <w:ind w:left="4253" w:hanging="4248"/>
        <w:jc w:val="both"/>
        <w:rPr>
          <w:rFonts w:ascii="Arial" w:hAnsi="Arial" w:cs="Arial"/>
          <w:i/>
          <w:iCs/>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Pr>
          <w:rFonts w:ascii="Arial" w:hAnsi="Arial" w:cs="Arial"/>
          <w:b/>
          <w:bCs/>
          <w:color w:val="002060"/>
          <w:sz w:val="22"/>
          <w:szCs w:val="22"/>
        </w:rPr>
        <w:t xml:space="preserve">   </w:t>
      </w:r>
      <w:proofErr w:type="gramStart"/>
      <w:r w:rsidRPr="00174627">
        <w:rPr>
          <w:rFonts w:ascii="Arial" w:hAnsi="Arial" w:cs="Arial"/>
          <w:b/>
          <w:bCs/>
          <w:color w:val="002060"/>
          <w:sz w:val="22"/>
          <w:szCs w:val="22"/>
          <w:u w:val="single"/>
        </w:rPr>
        <w:t>Venerdì</w:t>
      </w:r>
      <w:proofErr w:type="gramEnd"/>
      <w:r w:rsidRPr="00174627">
        <w:rPr>
          <w:rFonts w:ascii="Arial" w:hAnsi="Arial" w:cs="Arial"/>
          <w:b/>
          <w:bCs/>
          <w:color w:val="002060"/>
          <w:sz w:val="22"/>
          <w:szCs w:val="22"/>
          <w:u w:val="single"/>
        </w:rPr>
        <w:t xml:space="preserve"> 22/05/2026</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189BAB40" w14:textId="77777777" w:rsidR="008A7E7E" w:rsidRDefault="008A7E7E" w:rsidP="008A7E7E">
      <w:pPr>
        <w:pStyle w:val="breakline"/>
        <w:rPr>
          <w:color w:val="002060"/>
          <w:sz w:val="22"/>
          <w:szCs w:val="22"/>
        </w:rPr>
      </w:pPr>
    </w:p>
    <w:p w14:paraId="27058646" w14:textId="77777777" w:rsidR="008A7E7E" w:rsidRPr="000C5A61" w:rsidRDefault="008A7E7E" w:rsidP="008A7E7E">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19FD04F9" w14:textId="77777777" w:rsidR="008A7E7E" w:rsidRDefault="008A7E7E" w:rsidP="008A7E7E">
      <w:pPr>
        <w:pStyle w:val="LndNormale1"/>
        <w:rPr>
          <w:color w:val="002060"/>
        </w:rPr>
      </w:pPr>
    </w:p>
    <w:p w14:paraId="1AB47A42" w14:textId="77777777" w:rsidR="008A7E7E" w:rsidRPr="009C21FC" w:rsidRDefault="008A7E7E" w:rsidP="008A7E7E">
      <w:pPr>
        <w:pStyle w:val="LndNormale1"/>
        <w:rPr>
          <w:b/>
          <w:bCs/>
          <w:color w:val="002060"/>
        </w:rPr>
      </w:pPr>
      <w:r w:rsidRPr="009C21FC">
        <w:rPr>
          <w:b/>
          <w:bCs/>
          <w:color w:val="002060"/>
        </w:rPr>
        <w:t>CLASSIFICA</w:t>
      </w:r>
    </w:p>
    <w:p w14:paraId="18C2F97D" w14:textId="77777777" w:rsidR="008A7E7E" w:rsidRPr="000C5A61" w:rsidRDefault="008A7E7E" w:rsidP="008A7E7E">
      <w:pPr>
        <w:pStyle w:val="LndNormale1"/>
        <w:rPr>
          <w:color w:val="002060"/>
        </w:rPr>
      </w:pPr>
      <w:r w:rsidRPr="000C5A61">
        <w:rPr>
          <w:color w:val="002060"/>
        </w:rPr>
        <w:t>Per la compilazione della classifica verranno attribuiti i seguenti punteggi:</w:t>
      </w:r>
    </w:p>
    <w:p w14:paraId="0AE9FD24" w14:textId="77777777" w:rsidR="008A7E7E" w:rsidRPr="000C5A61" w:rsidRDefault="008A7E7E" w:rsidP="008A7E7E">
      <w:pPr>
        <w:pStyle w:val="LndNormale1"/>
        <w:rPr>
          <w:color w:val="002060"/>
        </w:rPr>
      </w:pPr>
      <w:r w:rsidRPr="000C5A61">
        <w:rPr>
          <w:color w:val="002060"/>
        </w:rPr>
        <w:t>vittoria</w:t>
      </w:r>
      <w:r w:rsidRPr="000C5A61">
        <w:rPr>
          <w:color w:val="002060"/>
        </w:rPr>
        <w:tab/>
      </w:r>
      <w:r w:rsidRPr="000C5A61">
        <w:rPr>
          <w:color w:val="002060"/>
        </w:rPr>
        <w:tab/>
        <w:t>punti 3</w:t>
      </w:r>
    </w:p>
    <w:p w14:paraId="4DA1018E" w14:textId="77777777" w:rsidR="008A7E7E" w:rsidRPr="000C5A61" w:rsidRDefault="008A7E7E" w:rsidP="008A7E7E">
      <w:pPr>
        <w:pStyle w:val="LndNormale1"/>
        <w:rPr>
          <w:color w:val="002060"/>
        </w:rPr>
      </w:pPr>
      <w:r w:rsidRPr="000C5A61">
        <w:rPr>
          <w:color w:val="002060"/>
        </w:rPr>
        <w:t>pareggio</w:t>
      </w:r>
      <w:r w:rsidRPr="000C5A61">
        <w:rPr>
          <w:color w:val="002060"/>
        </w:rPr>
        <w:tab/>
        <w:t>punti 1</w:t>
      </w:r>
    </w:p>
    <w:p w14:paraId="34C57642" w14:textId="77777777" w:rsidR="008A7E7E" w:rsidRPr="000C5A61" w:rsidRDefault="008A7E7E" w:rsidP="008A7E7E">
      <w:pPr>
        <w:pStyle w:val="LndNormale1"/>
        <w:rPr>
          <w:color w:val="002060"/>
        </w:rPr>
      </w:pPr>
      <w:r w:rsidRPr="000C5A61">
        <w:rPr>
          <w:color w:val="002060"/>
        </w:rPr>
        <w:t>sconfitta</w:t>
      </w:r>
      <w:r w:rsidRPr="000C5A61">
        <w:rPr>
          <w:color w:val="002060"/>
        </w:rPr>
        <w:tab/>
        <w:t>punti 0</w:t>
      </w:r>
    </w:p>
    <w:p w14:paraId="16569B5E" w14:textId="77777777" w:rsidR="008A7E7E" w:rsidRPr="000C5A61" w:rsidRDefault="008A7E7E" w:rsidP="008A7E7E">
      <w:pPr>
        <w:pStyle w:val="LndNormale1"/>
        <w:rPr>
          <w:color w:val="002060"/>
        </w:rPr>
      </w:pPr>
    </w:p>
    <w:p w14:paraId="13933360" w14:textId="77777777" w:rsidR="008A7E7E" w:rsidRPr="000C5A61" w:rsidRDefault="008A7E7E" w:rsidP="008A7E7E">
      <w:pPr>
        <w:pStyle w:val="LndNormale1"/>
        <w:rPr>
          <w:color w:val="002060"/>
        </w:rPr>
      </w:pPr>
      <w:r w:rsidRPr="000C5A61">
        <w:rPr>
          <w:color w:val="002060"/>
        </w:rPr>
        <w:t>Per la classifica di ogni girone si terrà conto:</w:t>
      </w:r>
    </w:p>
    <w:p w14:paraId="1126B5A1" w14:textId="77777777" w:rsidR="008A7E7E" w:rsidRPr="000C5A61" w:rsidRDefault="008A7E7E" w:rsidP="008A7E7E">
      <w:pPr>
        <w:pStyle w:val="LndNormale1"/>
        <w:rPr>
          <w:color w:val="002060"/>
        </w:rPr>
      </w:pPr>
      <w:r w:rsidRPr="000C5A61">
        <w:rPr>
          <w:color w:val="002060"/>
        </w:rPr>
        <w:t>a) dei punti ottenuti negli incontri disputati;</w:t>
      </w:r>
    </w:p>
    <w:p w14:paraId="1512AD78" w14:textId="77777777" w:rsidR="008A7E7E" w:rsidRPr="000C5A61" w:rsidRDefault="008A7E7E" w:rsidP="008A7E7E">
      <w:pPr>
        <w:pStyle w:val="LndNormale1"/>
        <w:rPr>
          <w:color w:val="002060"/>
        </w:rPr>
      </w:pPr>
      <w:r w:rsidRPr="000C5A61">
        <w:rPr>
          <w:color w:val="002060"/>
        </w:rPr>
        <w:t>b) della migliore differenza reti;</w:t>
      </w:r>
    </w:p>
    <w:p w14:paraId="08958F1E" w14:textId="77777777" w:rsidR="008A7E7E" w:rsidRDefault="008A7E7E" w:rsidP="008A7E7E">
      <w:pPr>
        <w:pStyle w:val="LndNormale1"/>
        <w:rPr>
          <w:color w:val="002060"/>
        </w:rPr>
      </w:pPr>
      <w:r w:rsidRPr="000C5A61">
        <w:rPr>
          <w:color w:val="002060"/>
        </w:rPr>
        <w:t>c) del maggior numero di reti segnate;</w:t>
      </w:r>
    </w:p>
    <w:p w14:paraId="6CA0200D" w14:textId="77777777" w:rsidR="008A7E7E" w:rsidRDefault="008A7E7E" w:rsidP="008A7E7E">
      <w:pPr>
        <w:pStyle w:val="LndNormale1"/>
        <w:rPr>
          <w:color w:val="002060"/>
        </w:rPr>
      </w:pPr>
      <w:r>
        <w:rPr>
          <w:color w:val="002060"/>
        </w:rPr>
        <w:t>d) della graduatoria della Coppa Disciplina del Triangolare per il Titolo Regionale;</w:t>
      </w:r>
    </w:p>
    <w:p w14:paraId="55FA8EBA" w14:textId="77777777" w:rsidR="008A7E7E" w:rsidRDefault="008A7E7E" w:rsidP="008A7E7E">
      <w:pPr>
        <w:pStyle w:val="LndNormale1"/>
        <w:rPr>
          <w:color w:val="002060"/>
        </w:rPr>
      </w:pPr>
      <w:r>
        <w:rPr>
          <w:color w:val="002060"/>
        </w:rPr>
        <w:t>e</w:t>
      </w:r>
      <w:r w:rsidRPr="000C5A61">
        <w:rPr>
          <w:color w:val="002060"/>
        </w:rPr>
        <w:t xml:space="preserve">) </w:t>
      </w:r>
      <w:r>
        <w:rPr>
          <w:color w:val="002060"/>
        </w:rPr>
        <w:t>della maggiore anzianità di affiliazione.</w:t>
      </w:r>
    </w:p>
    <w:p w14:paraId="077E2931" w14:textId="77777777" w:rsidR="00444E81" w:rsidRDefault="00444E81" w:rsidP="008A7E7E">
      <w:pPr>
        <w:pStyle w:val="LndNormale1"/>
        <w:rPr>
          <w:color w:val="002060"/>
        </w:rPr>
      </w:pPr>
    </w:p>
    <w:p w14:paraId="5886F737" w14:textId="77777777" w:rsidR="0023763B" w:rsidRPr="00046569" w:rsidRDefault="0023763B" w:rsidP="0023763B">
      <w:pPr>
        <w:pStyle w:val="titoloprinc0"/>
        <w:rPr>
          <w:color w:val="002060"/>
        </w:rPr>
      </w:pPr>
      <w:r>
        <w:rPr>
          <w:color w:val="002060"/>
        </w:rPr>
        <w:t>PLAY OFF</w:t>
      </w:r>
    </w:p>
    <w:p w14:paraId="430CAE49" w14:textId="77777777" w:rsidR="0023763B" w:rsidRDefault="0023763B" w:rsidP="008A7E7E">
      <w:pPr>
        <w:pStyle w:val="LndNormale1"/>
        <w:rPr>
          <w:color w:val="002060"/>
        </w:rPr>
      </w:pPr>
    </w:p>
    <w:p w14:paraId="28DC6B6C" w14:textId="77777777" w:rsidR="0023763B" w:rsidRPr="000E1DEE" w:rsidRDefault="0023763B" w:rsidP="0023763B">
      <w:pPr>
        <w:rPr>
          <w:rFonts w:ascii="Arial" w:hAnsi="Arial" w:cs="Arial"/>
          <w:color w:val="002060"/>
          <w:sz w:val="22"/>
          <w:szCs w:val="22"/>
        </w:rPr>
      </w:pPr>
      <w:r w:rsidRPr="000E1DEE">
        <w:rPr>
          <w:rFonts w:ascii="Arial" w:hAnsi="Arial" w:cs="Arial"/>
          <w:color w:val="002060"/>
          <w:sz w:val="22"/>
          <w:szCs w:val="22"/>
        </w:rPr>
        <w:t>L’individuazione della squadra che sarà promossa in Serie C1 avviene con le seguenti modalità e secondo la seguente formula:</w:t>
      </w:r>
    </w:p>
    <w:p w14:paraId="2B11C921" w14:textId="77777777" w:rsidR="0023763B" w:rsidRDefault="0023763B" w:rsidP="0023763B">
      <w:pPr>
        <w:rPr>
          <w:rFonts w:ascii="Arial" w:hAnsi="Arial" w:cs="Arial"/>
          <w:color w:val="002060"/>
        </w:rPr>
      </w:pPr>
    </w:p>
    <w:p w14:paraId="645DC7FC" w14:textId="77777777" w:rsidR="0023763B" w:rsidRDefault="0023763B" w:rsidP="0023763B">
      <w:pPr>
        <w:pStyle w:val="Paragrafoelenco"/>
        <w:numPr>
          <w:ilvl w:val="0"/>
          <w:numId w:val="32"/>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7CCDF5F2" w14:textId="77777777" w:rsidR="0023763B" w:rsidRPr="0068313A" w:rsidRDefault="0023763B" w:rsidP="0023763B">
      <w:pPr>
        <w:pStyle w:val="Paragrafoelenco"/>
        <w:numPr>
          <w:ilvl w:val="1"/>
          <w:numId w:val="32"/>
        </w:numPr>
        <w:jc w:val="both"/>
        <w:rPr>
          <w:rFonts w:ascii="Arial" w:hAnsi="Arial" w:cs="Arial"/>
          <w:color w:val="002060"/>
          <w:sz w:val="22"/>
          <w:szCs w:val="22"/>
        </w:rPr>
      </w:pPr>
      <w:r w:rsidRPr="0068313A">
        <w:rPr>
          <w:rFonts w:ascii="Arial" w:hAnsi="Arial" w:cs="Arial"/>
          <w:color w:val="002060"/>
          <w:sz w:val="22"/>
          <w:szCs w:val="22"/>
        </w:rPr>
        <w:t>Sarà stilata una graduatoria in base alla posizione</w:t>
      </w:r>
      <w:r>
        <w:rPr>
          <w:rFonts w:ascii="Arial" w:hAnsi="Arial" w:cs="Arial"/>
          <w:color w:val="002060"/>
          <w:sz w:val="22"/>
          <w:szCs w:val="22"/>
        </w:rPr>
        <w:t xml:space="preserve"> in classifica</w:t>
      </w:r>
      <w:r w:rsidRPr="0068313A">
        <w:rPr>
          <w:rFonts w:ascii="Arial" w:hAnsi="Arial" w:cs="Arial"/>
          <w:color w:val="002060"/>
          <w:sz w:val="22"/>
          <w:szCs w:val="22"/>
        </w:rPr>
        <w:t xml:space="preserve"> e ai punti ottenuti da ogni squadra nel rispettivo girone come di seguito riportato</w:t>
      </w:r>
      <w:r>
        <w:rPr>
          <w:rFonts w:ascii="Arial" w:hAnsi="Arial" w:cs="Arial"/>
          <w:color w:val="002060"/>
          <w:sz w:val="22"/>
          <w:szCs w:val="22"/>
        </w:rPr>
        <w:t xml:space="preserve"> (a parità di posizione e punti in classifica di due o più squadre si terrà conto nell’ordine della miglior differenza reti, del maggior numero di reti segnate)</w:t>
      </w:r>
      <w:r w:rsidRPr="0068313A">
        <w:rPr>
          <w:rFonts w:ascii="Arial" w:hAnsi="Arial" w:cs="Arial"/>
          <w:color w:val="002060"/>
          <w:sz w:val="22"/>
          <w:szCs w:val="22"/>
        </w:rPr>
        <w:t>:</w:t>
      </w:r>
    </w:p>
    <w:p w14:paraId="0461383C" w14:textId="39E5F765" w:rsidR="0023763B" w:rsidRDefault="0023763B" w:rsidP="0023763B">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p>
    <w:p w14:paraId="31E6EC18" w14:textId="03017B9F" w:rsidR="0023763B" w:rsidRDefault="0023763B" w:rsidP="0023763B">
      <w:pPr>
        <w:ind w:left="2136" w:firstLine="696"/>
        <w:rPr>
          <w:rFonts w:ascii="Arial" w:hAnsi="Arial" w:cs="Arial"/>
          <w:color w:val="002060"/>
          <w:sz w:val="22"/>
          <w:szCs w:val="22"/>
        </w:rPr>
      </w:pPr>
      <w:r w:rsidRPr="0023763B">
        <w:rPr>
          <w:rFonts w:ascii="Arial" w:hAnsi="Arial" w:cs="Arial"/>
          <w:b/>
          <w:bCs/>
          <w:color w:val="002060"/>
          <w:sz w:val="22"/>
          <w:szCs w:val="22"/>
        </w:rPr>
        <w:t>G.S.A. LE DUE PALME</w:t>
      </w:r>
      <w:r>
        <w:rPr>
          <w:rFonts w:ascii="Arial" w:hAnsi="Arial" w:cs="Arial"/>
          <w:color w:val="002060"/>
          <w:sz w:val="22"/>
          <w:szCs w:val="22"/>
        </w:rPr>
        <w:t xml:space="preserve"> 2,33 (56 punti in 24 gare)</w:t>
      </w:r>
    </w:p>
    <w:p w14:paraId="32BD946A" w14:textId="77777777" w:rsidR="0023763B" w:rsidRPr="0023763B" w:rsidRDefault="0023763B" w:rsidP="0023763B">
      <w:pPr>
        <w:ind w:left="2136" w:firstLine="696"/>
        <w:rPr>
          <w:rFonts w:ascii="Arial" w:hAnsi="Arial" w:cs="Arial"/>
          <w:color w:val="002060"/>
          <w:sz w:val="22"/>
          <w:szCs w:val="22"/>
        </w:rPr>
      </w:pPr>
    </w:p>
    <w:p w14:paraId="5D2A4952" w14:textId="77777777" w:rsidR="0023763B" w:rsidRDefault="0023763B" w:rsidP="00394841">
      <w:pPr>
        <w:pStyle w:val="Paragrafoelenco"/>
        <w:numPr>
          <w:ilvl w:val="2"/>
          <w:numId w:val="32"/>
        </w:numPr>
        <w:jc w:val="both"/>
        <w:rPr>
          <w:rFonts w:ascii="Arial" w:hAnsi="Arial" w:cs="Arial"/>
          <w:color w:val="002060"/>
          <w:sz w:val="22"/>
          <w:szCs w:val="22"/>
        </w:rPr>
      </w:pPr>
      <w:r w:rsidRPr="0023763B">
        <w:rPr>
          <w:rFonts w:ascii="Arial" w:hAnsi="Arial" w:cs="Arial"/>
          <w:color w:val="002060"/>
          <w:sz w:val="22"/>
          <w:szCs w:val="22"/>
        </w:rPr>
        <w:t xml:space="preserve">(2) </w:t>
      </w:r>
      <w:r w:rsidRPr="0023763B">
        <w:rPr>
          <w:rFonts w:ascii="Arial" w:hAnsi="Arial" w:cs="Arial"/>
          <w:color w:val="002060"/>
          <w:sz w:val="22"/>
          <w:szCs w:val="22"/>
        </w:rPr>
        <w:tab/>
      </w:r>
      <w:proofErr w:type="gramStart"/>
      <w:r w:rsidRPr="0023763B">
        <w:rPr>
          <w:rFonts w:ascii="Arial" w:hAnsi="Arial" w:cs="Arial"/>
          <w:color w:val="002060"/>
          <w:sz w:val="22"/>
          <w:szCs w:val="22"/>
        </w:rPr>
        <w:t>2^</w:t>
      </w:r>
      <w:proofErr w:type="gramEnd"/>
      <w:r w:rsidRPr="0023763B">
        <w:rPr>
          <w:rFonts w:ascii="Arial" w:hAnsi="Arial" w:cs="Arial"/>
          <w:color w:val="002060"/>
          <w:sz w:val="22"/>
          <w:szCs w:val="22"/>
        </w:rPr>
        <w:t xml:space="preserve"> squadra seconda classificata</w:t>
      </w:r>
    </w:p>
    <w:p w14:paraId="261CD414" w14:textId="3777FEA6" w:rsidR="0023763B" w:rsidRDefault="0023763B" w:rsidP="0023763B">
      <w:pPr>
        <w:ind w:left="2124" w:firstLine="708"/>
        <w:rPr>
          <w:rFonts w:ascii="Arial" w:hAnsi="Arial" w:cs="Arial"/>
          <w:color w:val="002060"/>
          <w:sz w:val="22"/>
          <w:szCs w:val="22"/>
        </w:rPr>
      </w:pPr>
      <w:r>
        <w:rPr>
          <w:rFonts w:ascii="Arial" w:hAnsi="Arial" w:cs="Arial"/>
          <w:b/>
          <w:bCs/>
          <w:color w:val="002060"/>
          <w:sz w:val="22"/>
          <w:szCs w:val="22"/>
        </w:rPr>
        <w:lastRenderedPageBreak/>
        <w:t>GIOVANI SANT’IPPOLITO</w:t>
      </w:r>
      <w:r w:rsidRPr="0023763B">
        <w:rPr>
          <w:rFonts w:ascii="Arial" w:hAnsi="Arial" w:cs="Arial"/>
          <w:color w:val="002060"/>
          <w:sz w:val="22"/>
          <w:szCs w:val="22"/>
        </w:rPr>
        <w:t xml:space="preserve"> 2,</w:t>
      </w:r>
      <w:r>
        <w:rPr>
          <w:rFonts w:ascii="Arial" w:hAnsi="Arial" w:cs="Arial"/>
          <w:color w:val="002060"/>
          <w:sz w:val="22"/>
          <w:szCs w:val="22"/>
        </w:rPr>
        <w:t>23</w:t>
      </w:r>
      <w:r w:rsidRPr="0023763B">
        <w:rPr>
          <w:rFonts w:ascii="Arial" w:hAnsi="Arial" w:cs="Arial"/>
          <w:color w:val="002060"/>
          <w:sz w:val="22"/>
          <w:szCs w:val="22"/>
        </w:rPr>
        <w:t xml:space="preserve"> (5</w:t>
      </w:r>
      <w:r>
        <w:rPr>
          <w:rFonts w:ascii="Arial" w:hAnsi="Arial" w:cs="Arial"/>
          <w:color w:val="002060"/>
          <w:sz w:val="22"/>
          <w:szCs w:val="22"/>
        </w:rPr>
        <w:t>8</w:t>
      </w:r>
      <w:r w:rsidRPr="0023763B">
        <w:rPr>
          <w:rFonts w:ascii="Arial" w:hAnsi="Arial" w:cs="Arial"/>
          <w:color w:val="002060"/>
          <w:sz w:val="22"/>
          <w:szCs w:val="22"/>
        </w:rPr>
        <w:t xml:space="preserve"> punti in 2</w:t>
      </w:r>
      <w:r>
        <w:rPr>
          <w:rFonts w:ascii="Arial" w:hAnsi="Arial" w:cs="Arial"/>
          <w:color w:val="002060"/>
          <w:sz w:val="22"/>
          <w:szCs w:val="22"/>
        </w:rPr>
        <w:t>6</w:t>
      </w:r>
      <w:r w:rsidRPr="0023763B">
        <w:rPr>
          <w:rFonts w:ascii="Arial" w:hAnsi="Arial" w:cs="Arial"/>
          <w:color w:val="002060"/>
          <w:sz w:val="22"/>
          <w:szCs w:val="22"/>
        </w:rPr>
        <w:t xml:space="preserve"> gare)</w:t>
      </w:r>
    </w:p>
    <w:p w14:paraId="466E7414" w14:textId="77777777" w:rsidR="0023763B" w:rsidRPr="0023763B" w:rsidRDefault="0023763B" w:rsidP="0023763B">
      <w:pPr>
        <w:ind w:left="2124" w:firstLine="708"/>
        <w:rPr>
          <w:rFonts w:ascii="Arial" w:hAnsi="Arial" w:cs="Arial"/>
          <w:color w:val="002060"/>
          <w:sz w:val="22"/>
          <w:szCs w:val="22"/>
        </w:rPr>
      </w:pPr>
    </w:p>
    <w:p w14:paraId="2650B21B" w14:textId="67E52787" w:rsidR="0023763B" w:rsidRDefault="0023763B" w:rsidP="00394841">
      <w:pPr>
        <w:pStyle w:val="Paragrafoelenco"/>
        <w:numPr>
          <w:ilvl w:val="2"/>
          <w:numId w:val="32"/>
        </w:numPr>
        <w:jc w:val="both"/>
        <w:rPr>
          <w:rFonts w:ascii="Arial" w:hAnsi="Arial" w:cs="Arial"/>
          <w:color w:val="002060"/>
          <w:sz w:val="22"/>
          <w:szCs w:val="22"/>
        </w:rPr>
      </w:pPr>
      <w:r w:rsidRPr="0023763B">
        <w:rPr>
          <w:rFonts w:ascii="Arial" w:hAnsi="Arial" w:cs="Arial"/>
          <w:color w:val="002060"/>
          <w:sz w:val="22"/>
          <w:szCs w:val="22"/>
        </w:rPr>
        <w:t xml:space="preserve">(3) </w:t>
      </w:r>
      <w:r w:rsidRPr="0023763B">
        <w:rPr>
          <w:rFonts w:ascii="Arial" w:hAnsi="Arial" w:cs="Arial"/>
          <w:color w:val="002060"/>
          <w:sz w:val="22"/>
          <w:szCs w:val="22"/>
        </w:rPr>
        <w:tab/>
      </w:r>
      <w:proofErr w:type="gramStart"/>
      <w:r w:rsidRPr="0023763B">
        <w:rPr>
          <w:rFonts w:ascii="Arial" w:hAnsi="Arial" w:cs="Arial"/>
          <w:color w:val="002060"/>
          <w:sz w:val="22"/>
          <w:szCs w:val="22"/>
        </w:rPr>
        <w:t>3^</w:t>
      </w:r>
      <w:proofErr w:type="gramEnd"/>
      <w:r w:rsidRPr="0023763B">
        <w:rPr>
          <w:rFonts w:ascii="Arial" w:hAnsi="Arial" w:cs="Arial"/>
          <w:color w:val="002060"/>
          <w:sz w:val="22"/>
          <w:szCs w:val="22"/>
        </w:rPr>
        <w:t xml:space="preserve"> squadra seconda classificata</w:t>
      </w:r>
    </w:p>
    <w:p w14:paraId="305F48E7" w14:textId="28B1E3D5" w:rsidR="0023763B" w:rsidRPr="0023763B" w:rsidRDefault="0023763B" w:rsidP="0023763B">
      <w:pPr>
        <w:ind w:left="2124" w:firstLine="708"/>
        <w:rPr>
          <w:rFonts w:ascii="Arial" w:hAnsi="Arial" w:cs="Arial"/>
          <w:color w:val="002060"/>
          <w:sz w:val="22"/>
          <w:szCs w:val="22"/>
        </w:rPr>
      </w:pPr>
      <w:r>
        <w:rPr>
          <w:rFonts w:ascii="Arial" w:hAnsi="Arial" w:cs="Arial"/>
          <w:b/>
          <w:bCs/>
          <w:color w:val="002060"/>
          <w:sz w:val="22"/>
          <w:szCs w:val="22"/>
        </w:rPr>
        <w:t xml:space="preserve">AVENALE </w:t>
      </w:r>
      <w:r w:rsidRPr="0023763B">
        <w:rPr>
          <w:rFonts w:ascii="Arial" w:hAnsi="Arial" w:cs="Arial"/>
          <w:color w:val="002060"/>
          <w:sz w:val="22"/>
          <w:szCs w:val="22"/>
        </w:rPr>
        <w:t>2,</w:t>
      </w:r>
      <w:r>
        <w:rPr>
          <w:rFonts w:ascii="Arial" w:hAnsi="Arial" w:cs="Arial"/>
          <w:color w:val="002060"/>
          <w:sz w:val="22"/>
          <w:szCs w:val="22"/>
        </w:rPr>
        <w:t>15</w:t>
      </w:r>
      <w:r w:rsidRPr="0023763B">
        <w:rPr>
          <w:rFonts w:ascii="Arial" w:hAnsi="Arial" w:cs="Arial"/>
          <w:color w:val="002060"/>
          <w:sz w:val="22"/>
          <w:szCs w:val="22"/>
        </w:rPr>
        <w:t xml:space="preserve"> (5</w:t>
      </w:r>
      <w:r>
        <w:rPr>
          <w:rFonts w:ascii="Arial" w:hAnsi="Arial" w:cs="Arial"/>
          <w:color w:val="002060"/>
          <w:sz w:val="22"/>
          <w:szCs w:val="22"/>
        </w:rPr>
        <w:t>6</w:t>
      </w:r>
      <w:r w:rsidRPr="0023763B">
        <w:rPr>
          <w:rFonts w:ascii="Arial" w:hAnsi="Arial" w:cs="Arial"/>
          <w:color w:val="002060"/>
          <w:sz w:val="22"/>
          <w:szCs w:val="22"/>
        </w:rPr>
        <w:t xml:space="preserve"> punti in 26 gare)</w:t>
      </w:r>
    </w:p>
    <w:p w14:paraId="61EECB47" w14:textId="77777777" w:rsidR="0023763B" w:rsidRPr="0023763B" w:rsidRDefault="0023763B" w:rsidP="0023763B">
      <w:pPr>
        <w:pStyle w:val="Paragrafoelenco"/>
        <w:ind w:left="2160"/>
        <w:jc w:val="both"/>
        <w:rPr>
          <w:rFonts w:ascii="Arial" w:hAnsi="Arial" w:cs="Arial"/>
          <w:color w:val="002060"/>
          <w:sz w:val="22"/>
          <w:szCs w:val="22"/>
        </w:rPr>
      </w:pPr>
    </w:p>
    <w:p w14:paraId="00CD8C35" w14:textId="77777777" w:rsidR="0023763B" w:rsidRDefault="0023763B" w:rsidP="0023763B">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p>
    <w:p w14:paraId="2D2FB7F7" w14:textId="3DEEC0AB" w:rsidR="00FB05A8" w:rsidRPr="00FB05A8" w:rsidRDefault="00FB05A8" w:rsidP="00FB05A8">
      <w:pPr>
        <w:pStyle w:val="Paragrafoelenco"/>
        <w:ind w:left="2136" w:firstLine="696"/>
        <w:rPr>
          <w:rFonts w:ascii="Arial" w:hAnsi="Arial" w:cs="Arial"/>
          <w:color w:val="002060"/>
          <w:sz w:val="22"/>
          <w:szCs w:val="22"/>
        </w:rPr>
      </w:pPr>
      <w:r>
        <w:rPr>
          <w:rFonts w:ascii="Arial" w:hAnsi="Arial" w:cs="Arial"/>
          <w:b/>
          <w:bCs/>
          <w:color w:val="002060"/>
          <w:sz w:val="22"/>
          <w:szCs w:val="22"/>
        </w:rPr>
        <w:t>FUTSAL VIRE GEOSISTEM ASD</w:t>
      </w:r>
      <w:r w:rsidRPr="00FB05A8">
        <w:rPr>
          <w:rFonts w:ascii="Arial" w:hAnsi="Arial" w:cs="Arial"/>
          <w:color w:val="002060"/>
          <w:sz w:val="22"/>
          <w:szCs w:val="22"/>
        </w:rPr>
        <w:t xml:space="preserve"> 2,2</w:t>
      </w:r>
      <w:r>
        <w:rPr>
          <w:rFonts w:ascii="Arial" w:hAnsi="Arial" w:cs="Arial"/>
          <w:color w:val="002060"/>
          <w:sz w:val="22"/>
          <w:szCs w:val="22"/>
        </w:rPr>
        <w:t>5</w:t>
      </w:r>
      <w:r w:rsidRPr="00FB05A8">
        <w:rPr>
          <w:rFonts w:ascii="Arial" w:hAnsi="Arial" w:cs="Arial"/>
          <w:color w:val="002060"/>
          <w:sz w:val="22"/>
          <w:szCs w:val="22"/>
        </w:rPr>
        <w:t xml:space="preserve"> (5</w:t>
      </w:r>
      <w:r>
        <w:rPr>
          <w:rFonts w:ascii="Arial" w:hAnsi="Arial" w:cs="Arial"/>
          <w:color w:val="002060"/>
          <w:sz w:val="22"/>
          <w:szCs w:val="22"/>
        </w:rPr>
        <w:t>4</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274C1789" w14:textId="77777777" w:rsidR="00FB05A8" w:rsidRPr="00FB05A8" w:rsidRDefault="00FB05A8" w:rsidP="00FB05A8">
      <w:pPr>
        <w:rPr>
          <w:rFonts w:ascii="Arial" w:hAnsi="Arial" w:cs="Arial"/>
          <w:color w:val="002060"/>
          <w:sz w:val="22"/>
          <w:szCs w:val="22"/>
        </w:rPr>
      </w:pPr>
    </w:p>
    <w:p w14:paraId="68886AEC" w14:textId="77777777" w:rsidR="0023763B" w:rsidRDefault="0023763B" w:rsidP="0023763B">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(5)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terza classificata</w:t>
      </w:r>
    </w:p>
    <w:p w14:paraId="62D12283" w14:textId="487622C8" w:rsidR="00FB05A8" w:rsidRPr="00FB05A8" w:rsidRDefault="00FB05A8" w:rsidP="00FB05A8">
      <w:pPr>
        <w:pStyle w:val="Paragrafoelenco"/>
        <w:ind w:left="2136" w:firstLine="696"/>
        <w:rPr>
          <w:rFonts w:ascii="Arial" w:hAnsi="Arial" w:cs="Arial"/>
          <w:color w:val="002060"/>
          <w:sz w:val="22"/>
          <w:szCs w:val="22"/>
        </w:rPr>
      </w:pPr>
      <w:r>
        <w:rPr>
          <w:rFonts w:ascii="Arial" w:hAnsi="Arial" w:cs="Arial"/>
          <w:b/>
          <w:bCs/>
          <w:color w:val="002060"/>
          <w:sz w:val="22"/>
          <w:szCs w:val="22"/>
        </w:rPr>
        <w:t>PIANACCIO</w:t>
      </w:r>
      <w:r w:rsidRPr="00FB05A8">
        <w:rPr>
          <w:rFonts w:ascii="Arial" w:hAnsi="Arial" w:cs="Arial"/>
          <w:color w:val="002060"/>
          <w:sz w:val="22"/>
          <w:szCs w:val="22"/>
        </w:rPr>
        <w:t xml:space="preserve"> 2,</w:t>
      </w:r>
      <w:r>
        <w:rPr>
          <w:rFonts w:ascii="Arial" w:hAnsi="Arial" w:cs="Arial"/>
          <w:color w:val="002060"/>
          <w:sz w:val="22"/>
          <w:szCs w:val="22"/>
        </w:rPr>
        <w:t>11</w:t>
      </w:r>
      <w:r w:rsidRPr="00FB05A8">
        <w:rPr>
          <w:rFonts w:ascii="Arial" w:hAnsi="Arial" w:cs="Arial"/>
          <w:color w:val="002060"/>
          <w:sz w:val="22"/>
          <w:szCs w:val="22"/>
        </w:rPr>
        <w:t xml:space="preserve"> (5</w:t>
      </w:r>
      <w:r>
        <w:rPr>
          <w:rFonts w:ascii="Arial" w:hAnsi="Arial" w:cs="Arial"/>
          <w:color w:val="002060"/>
          <w:sz w:val="22"/>
          <w:szCs w:val="22"/>
        </w:rPr>
        <w:t>5</w:t>
      </w:r>
      <w:r w:rsidRPr="00FB05A8">
        <w:rPr>
          <w:rFonts w:ascii="Arial" w:hAnsi="Arial" w:cs="Arial"/>
          <w:color w:val="002060"/>
          <w:sz w:val="22"/>
          <w:szCs w:val="22"/>
        </w:rPr>
        <w:t xml:space="preserve"> punti in 26 gare)</w:t>
      </w:r>
    </w:p>
    <w:p w14:paraId="54087083" w14:textId="77777777" w:rsidR="00FB05A8" w:rsidRDefault="00FB05A8" w:rsidP="00FB05A8">
      <w:pPr>
        <w:pStyle w:val="Paragrafoelenco"/>
        <w:ind w:left="2160"/>
        <w:jc w:val="both"/>
        <w:rPr>
          <w:rFonts w:ascii="Arial" w:hAnsi="Arial" w:cs="Arial"/>
          <w:color w:val="002060"/>
          <w:sz w:val="22"/>
          <w:szCs w:val="22"/>
        </w:rPr>
      </w:pPr>
    </w:p>
    <w:p w14:paraId="547ADD3D" w14:textId="77777777" w:rsidR="0023763B" w:rsidRDefault="0023763B" w:rsidP="0023763B">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(6)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terza classificata</w:t>
      </w:r>
    </w:p>
    <w:p w14:paraId="767F9D17" w14:textId="4AAF8F62" w:rsidR="00FB05A8" w:rsidRPr="00FB05A8" w:rsidRDefault="00FB05A8" w:rsidP="00FB05A8">
      <w:pPr>
        <w:ind w:left="2124" w:firstLine="708"/>
        <w:rPr>
          <w:rFonts w:ascii="Arial" w:hAnsi="Arial" w:cs="Arial"/>
          <w:color w:val="002060"/>
          <w:sz w:val="22"/>
          <w:szCs w:val="22"/>
        </w:rPr>
      </w:pPr>
      <w:r>
        <w:rPr>
          <w:rFonts w:ascii="Arial" w:hAnsi="Arial" w:cs="Arial"/>
          <w:b/>
          <w:bCs/>
          <w:color w:val="002060"/>
          <w:sz w:val="22"/>
          <w:szCs w:val="22"/>
        </w:rPr>
        <w:t>POLISPORTIVA VICTORIA</w:t>
      </w:r>
      <w:r w:rsidRPr="00FB05A8">
        <w:rPr>
          <w:rFonts w:ascii="Arial" w:hAnsi="Arial" w:cs="Arial"/>
          <w:color w:val="002060"/>
          <w:sz w:val="22"/>
          <w:szCs w:val="22"/>
        </w:rPr>
        <w:t xml:space="preserve"> </w:t>
      </w:r>
      <w:r>
        <w:rPr>
          <w:rFonts w:ascii="Arial" w:hAnsi="Arial" w:cs="Arial"/>
          <w:color w:val="002060"/>
          <w:sz w:val="22"/>
          <w:szCs w:val="22"/>
        </w:rPr>
        <w:t>1,76</w:t>
      </w:r>
      <w:r w:rsidRPr="00FB05A8">
        <w:rPr>
          <w:rFonts w:ascii="Arial" w:hAnsi="Arial" w:cs="Arial"/>
          <w:color w:val="002060"/>
          <w:sz w:val="22"/>
          <w:szCs w:val="22"/>
        </w:rPr>
        <w:t xml:space="preserve"> (</w:t>
      </w:r>
      <w:r>
        <w:rPr>
          <w:rFonts w:ascii="Arial" w:hAnsi="Arial" w:cs="Arial"/>
          <w:color w:val="002060"/>
          <w:sz w:val="22"/>
          <w:szCs w:val="22"/>
        </w:rPr>
        <w:t>46</w:t>
      </w:r>
      <w:r w:rsidRPr="00FB05A8">
        <w:rPr>
          <w:rFonts w:ascii="Arial" w:hAnsi="Arial" w:cs="Arial"/>
          <w:color w:val="002060"/>
          <w:sz w:val="22"/>
          <w:szCs w:val="22"/>
        </w:rPr>
        <w:t xml:space="preserve"> punti in 26 gare)</w:t>
      </w:r>
    </w:p>
    <w:p w14:paraId="29E2699E" w14:textId="77777777" w:rsidR="00FB05A8" w:rsidRDefault="00FB05A8" w:rsidP="00FB05A8">
      <w:pPr>
        <w:pStyle w:val="Paragrafoelenco"/>
        <w:ind w:left="2832"/>
        <w:jc w:val="both"/>
        <w:rPr>
          <w:rFonts w:ascii="Arial" w:hAnsi="Arial" w:cs="Arial"/>
          <w:color w:val="002060"/>
          <w:sz w:val="22"/>
          <w:szCs w:val="22"/>
        </w:rPr>
      </w:pPr>
    </w:p>
    <w:p w14:paraId="08865BFC" w14:textId="77777777" w:rsidR="0023763B" w:rsidRDefault="0023763B" w:rsidP="0023763B">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p>
    <w:p w14:paraId="54C0C00D" w14:textId="183DC5D9" w:rsidR="00FB05A8" w:rsidRPr="00FB05A8" w:rsidRDefault="00FB05A8" w:rsidP="00FB05A8">
      <w:pPr>
        <w:pStyle w:val="Paragrafoelenco"/>
        <w:ind w:left="2844"/>
        <w:rPr>
          <w:rFonts w:ascii="Arial" w:hAnsi="Arial" w:cs="Arial"/>
          <w:color w:val="002060"/>
          <w:sz w:val="22"/>
          <w:szCs w:val="22"/>
        </w:rPr>
      </w:pPr>
      <w:r>
        <w:rPr>
          <w:rFonts w:ascii="Arial" w:hAnsi="Arial" w:cs="Arial"/>
          <w:b/>
          <w:bCs/>
          <w:color w:val="002060"/>
          <w:sz w:val="22"/>
          <w:szCs w:val="22"/>
        </w:rPr>
        <w:t>MANTOVANI C5</w:t>
      </w:r>
      <w:r w:rsidRPr="00FB05A8">
        <w:rPr>
          <w:rFonts w:ascii="Arial" w:hAnsi="Arial" w:cs="Arial"/>
          <w:color w:val="002060"/>
          <w:sz w:val="22"/>
          <w:szCs w:val="22"/>
        </w:rPr>
        <w:t xml:space="preserve"> </w:t>
      </w:r>
      <w:r>
        <w:rPr>
          <w:rFonts w:ascii="Arial" w:hAnsi="Arial" w:cs="Arial"/>
          <w:color w:val="002060"/>
          <w:sz w:val="22"/>
          <w:szCs w:val="22"/>
        </w:rPr>
        <w:t>1,92</w:t>
      </w:r>
      <w:r w:rsidRPr="00FB05A8">
        <w:rPr>
          <w:rFonts w:ascii="Arial" w:hAnsi="Arial" w:cs="Arial"/>
          <w:color w:val="002060"/>
          <w:sz w:val="22"/>
          <w:szCs w:val="22"/>
        </w:rPr>
        <w:t xml:space="preserve"> (5</w:t>
      </w:r>
      <w:r>
        <w:rPr>
          <w:rFonts w:ascii="Arial" w:hAnsi="Arial" w:cs="Arial"/>
          <w:color w:val="002060"/>
          <w:sz w:val="22"/>
          <w:szCs w:val="22"/>
        </w:rPr>
        <w:t>0</w:t>
      </w:r>
      <w:r w:rsidRPr="00FB05A8">
        <w:rPr>
          <w:rFonts w:ascii="Arial" w:hAnsi="Arial" w:cs="Arial"/>
          <w:color w:val="002060"/>
          <w:sz w:val="22"/>
          <w:szCs w:val="22"/>
        </w:rPr>
        <w:t xml:space="preserve"> punti in 26 gare)</w:t>
      </w:r>
    </w:p>
    <w:p w14:paraId="7BED2C13" w14:textId="77777777" w:rsidR="00FB05A8" w:rsidRDefault="00FB05A8" w:rsidP="00FB05A8">
      <w:pPr>
        <w:pStyle w:val="Paragrafoelenco"/>
        <w:ind w:left="2160"/>
        <w:jc w:val="both"/>
        <w:rPr>
          <w:rFonts w:ascii="Arial" w:hAnsi="Arial" w:cs="Arial"/>
          <w:color w:val="002060"/>
          <w:sz w:val="22"/>
          <w:szCs w:val="22"/>
        </w:rPr>
      </w:pPr>
    </w:p>
    <w:p w14:paraId="25837876" w14:textId="77777777" w:rsidR="0023763B" w:rsidRDefault="0023763B" w:rsidP="0023763B">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quarta classificata</w:t>
      </w:r>
    </w:p>
    <w:p w14:paraId="42DBBBB6" w14:textId="380ADAA7" w:rsidR="00FB05A8" w:rsidRPr="00FB05A8" w:rsidRDefault="00FB05A8" w:rsidP="00FB05A8">
      <w:pPr>
        <w:pStyle w:val="Paragrafoelenco"/>
        <w:ind w:left="2136" w:firstLine="696"/>
        <w:rPr>
          <w:rFonts w:ascii="Arial" w:hAnsi="Arial" w:cs="Arial"/>
          <w:color w:val="002060"/>
          <w:sz w:val="22"/>
          <w:szCs w:val="22"/>
        </w:rPr>
      </w:pPr>
      <w:r>
        <w:rPr>
          <w:rFonts w:ascii="Arial" w:hAnsi="Arial" w:cs="Arial"/>
          <w:b/>
          <w:bCs/>
          <w:color w:val="002060"/>
          <w:sz w:val="22"/>
          <w:szCs w:val="22"/>
        </w:rPr>
        <w:t xml:space="preserve">CASTRUM LAURI </w:t>
      </w:r>
      <w:r>
        <w:rPr>
          <w:rFonts w:ascii="Arial" w:hAnsi="Arial" w:cs="Arial"/>
          <w:color w:val="002060"/>
          <w:sz w:val="22"/>
          <w:szCs w:val="22"/>
        </w:rPr>
        <w:t>1</w:t>
      </w:r>
      <w:r w:rsidRPr="00FB05A8">
        <w:rPr>
          <w:rFonts w:ascii="Arial" w:hAnsi="Arial" w:cs="Arial"/>
          <w:color w:val="002060"/>
          <w:sz w:val="22"/>
          <w:szCs w:val="22"/>
        </w:rPr>
        <w:t>,</w:t>
      </w:r>
      <w:r>
        <w:rPr>
          <w:rFonts w:ascii="Arial" w:hAnsi="Arial" w:cs="Arial"/>
          <w:color w:val="002060"/>
          <w:sz w:val="22"/>
          <w:szCs w:val="22"/>
        </w:rPr>
        <w:t>79</w:t>
      </w:r>
      <w:r w:rsidRPr="00FB05A8">
        <w:rPr>
          <w:rFonts w:ascii="Arial" w:hAnsi="Arial" w:cs="Arial"/>
          <w:color w:val="002060"/>
          <w:sz w:val="22"/>
          <w:szCs w:val="22"/>
        </w:rPr>
        <w:t xml:space="preserve"> (</w:t>
      </w:r>
      <w:r>
        <w:rPr>
          <w:rFonts w:ascii="Arial" w:hAnsi="Arial" w:cs="Arial"/>
          <w:color w:val="002060"/>
          <w:sz w:val="22"/>
          <w:szCs w:val="22"/>
        </w:rPr>
        <w:t>43</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4E483310" w14:textId="77777777" w:rsidR="00FB05A8" w:rsidRDefault="00FB05A8" w:rsidP="00FB05A8">
      <w:pPr>
        <w:pStyle w:val="Paragrafoelenco"/>
        <w:ind w:left="2160"/>
        <w:jc w:val="both"/>
        <w:rPr>
          <w:rFonts w:ascii="Arial" w:hAnsi="Arial" w:cs="Arial"/>
          <w:color w:val="002060"/>
          <w:sz w:val="22"/>
          <w:szCs w:val="22"/>
        </w:rPr>
      </w:pPr>
    </w:p>
    <w:p w14:paraId="3FB11D43" w14:textId="77777777" w:rsidR="0023763B" w:rsidRDefault="0023763B" w:rsidP="0023763B">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quarta classificata</w:t>
      </w:r>
    </w:p>
    <w:p w14:paraId="228B480B" w14:textId="07194717" w:rsidR="00FB05A8" w:rsidRPr="00FB05A8" w:rsidRDefault="00FB05A8" w:rsidP="00FB05A8">
      <w:pPr>
        <w:ind w:left="2124" w:firstLine="708"/>
        <w:rPr>
          <w:rFonts w:ascii="Arial" w:hAnsi="Arial" w:cs="Arial"/>
          <w:color w:val="002060"/>
          <w:sz w:val="22"/>
          <w:szCs w:val="22"/>
        </w:rPr>
      </w:pPr>
      <w:r>
        <w:rPr>
          <w:rFonts w:ascii="Arial" w:hAnsi="Arial" w:cs="Arial"/>
          <w:b/>
          <w:bCs/>
          <w:color w:val="002060"/>
          <w:sz w:val="22"/>
          <w:szCs w:val="22"/>
        </w:rPr>
        <w:t xml:space="preserve">AURORA TREIA </w:t>
      </w:r>
      <w:r>
        <w:rPr>
          <w:rFonts w:ascii="Arial" w:hAnsi="Arial" w:cs="Arial"/>
          <w:color w:val="002060"/>
          <w:sz w:val="22"/>
          <w:szCs w:val="22"/>
        </w:rPr>
        <w:t>1,73</w:t>
      </w:r>
      <w:r w:rsidRPr="00FB05A8">
        <w:rPr>
          <w:rFonts w:ascii="Arial" w:hAnsi="Arial" w:cs="Arial"/>
          <w:color w:val="002060"/>
          <w:sz w:val="22"/>
          <w:szCs w:val="22"/>
        </w:rPr>
        <w:t xml:space="preserve"> (</w:t>
      </w:r>
      <w:r>
        <w:rPr>
          <w:rFonts w:ascii="Arial" w:hAnsi="Arial" w:cs="Arial"/>
          <w:color w:val="002060"/>
          <w:sz w:val="22"/>
          <w:szCs w:val="22"/>
        </w:rPr>
        <w:t xml:space="preserve">45 </w:t>
      </w:r>
      <w:r w:rsidRPr="00FB05A8">
        <w:rPr>
          <w:rFonts w:ascii="Arial" w:hAnsi="Arial" w:cs="Arial"/>
          <w:color w:val="002060"/>
          <w:sz w:val="22"/>
          <w:szCs w:val="22"/>
        </w:rPr>
        <w:t>punti in 26 gare)</w:t>
      </w:r>
    </w:p>
    <w:p w14:paraId="3CFF206A" w14:textId="77777777" w:rsidR="00FB05A8" w:rsidRDefault="00FB05A8" w:rsidP="00FB05A8">
      <w:pPr>
        <w:pStyle w:val="Paragrafoelenco"/>
        <w:ind w:left="2160"/>
        <w:jc w:val="both"/>
        <w:rPr>
          <w:rFonts w:ascii="Arial" w:hAnsi="Arial" w:cs="Arial"/>
          <w:color w:val="002060"/>
          <w:sz w:val="22"/>
          <w:szCs w:val="22"/>
        </w:rPr>
      </w:pPr>
    </w:p>
    <w:p w14:paraId="08BC5761" w14:textId="77777777" w:rsidR="0023763B" w:rsidRDefault="0023763B" w:rsidP="0023763B">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p>
    <w:p w14:paraId="5919DE6A" w14:textId="5F8B70E3" w:rsidR="00FB05A8" w:rsidRPr="00FB05A8" w:rsidRDefault="00FB05A8" w:rsidP="00FB05A8">
      <w:pPr>
        <w:pStyle w:val="Paragrafoelenco"/>
        <w:ind w:left="2136" w:firstLine="696"/>
        <w:rPr>
          <w:rFonts w:ascii="Arial" w:hAnsi="Arial" w:cs="Arial"/>
          <w:color w:val="002060"/>
          <w:sz w:val="22"/>
          <w:szCs w:val="22"/>
        </w:rPr>
      </w:pPr>
      <w:r>
        <w:rPr>
          <w:rFonts w:ascii="Arial" w:hAnsi="Arial" w:cs="Arial"/>
          <w:b/>
          <w:bCs/>
          <w:color w:val="002060"/>
          <w:sz w:val="22"/>
          <w:szCs w:val="22"/>
        </w:rPr>
        <w:t>DINAMIS 1990</w:t>
      </w:r>
      <w:r w:rsidRPr="00FB05A8">
        <w:rPr>
          <w:rFonts w:ascii="Arial" w:hAnsi="Arial" w:cs="Arial"/>
          <w:color w:val="002060"/>
          <w:sz w:val="22"/>
          <w:szCs w:val="22"/>
        </w:rPr>
        <w:t xml:space="preserve"> </w:t>
      </w:r>
      <w:r>
        <w:rPr>
          <w:rFonts w:ascii="Arial" w:hAnsi="Arial" w:cs="Arial"/>
          <w:color w:val="002060"/>
          <w:sz w:val="22"/>
          <w:szCs w:val="22"/>
        </w:rPr>
        <w:t>1,80</w:t>
      </w:r>
      <w:r w:rsidRPr="00FB05A8">
        <w:rPr>
          <w:rFonts w:ascii="Arial" w:hAnsi="Arial" w:cs="Arial"/>
          <w:color w:val="002060"/>
          <w:sz w:val="22"/>
          <w:szCs w:val="22"/>
        </w:rPr>
        <w:t xml:space="preserve"> (</w:t>
      </w:r>
      <w:r>
        <w:rPr>
          <w:rFonts w:ascii="Arial" w:hAnsi="Arial" w:cs="Arial"/>
          <w:color w:val="002060"/>
          <w:sz w:val="22"/>
          <w:szCs w:val="22"/>
        </w:rPr>
        <w:t>47</w:t>
      </w:r>
      <w:r w:rsidRPr="00FB05A8">
        <w:rPr>
          <w:rFonts w:ascii="Arial" w:hAnsi="Arial" w:cs="Arial"/>
          <w:color w:val="002060"/>
          <w:sz w:val="22"/>
          <w:szCs w:val="22"/>
        </w:rPr>
        <w:t xml:space="preserve"> punti in 26 gare)</w:t>
      </w:r>
    </w:p>
    <w:p w14:paraId="77813619" w14:textId="77777777" w:rsidR="00FB05A8" w:rsidRDefault="00FB05A8" w:rsidP="00FB05A8">
      <w:pPr>
        <w:pStyle w:val="Paragrafoelenco"/>
        <w:ind w:left="2832"/>
        <w:jc w:val="both"/>
        <w:rPr>
          <w:rFonts w:ascii="Arial" w:hAnsi="Arial" w:cs="Arial"/>
          <w:color w:val="002060"/>
          <w:sz w:val="22"/>
          <w:szCs w:val="22"/>
        </w:rPr>
      </w:pPr>
    </w:p>
    <w:p w14:paraId="3C70D504" w14:textId="77777777" w:rsidR="0023763B" w:rsidRDefault="0023763B" w:rsidP="0023763B">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quinta classifica</w:t>
      </w:r>
    </w:p>
    <w:p w14:paraId="7B75D2D4" w14:textId="6FC8FCE4" w:rsidR="00FB05A8" w:rsidRPr="00FB05A8" w:rsidRDefault="00FB05A8" w:rsidP="00FB05A8">
      <w:pPr>
        <w:pStyle w:val="Paragrafoelenco"/>
        <w:ind w:left="2136" w:firstLine="696"/>
        <w:rPr>
          <w:rFonts w:ascii="Arial" w:hAnsi="Arial" w:cs="Arial"/>
          <w:color w:val="002060"/>
          <w:sz w:val="22"/>
          <w:szCs w:val="22"/>
        </w:rPr>
      </w:pPr>
      <w:r>
        <w:rPr>
          <w:rFonts w:ascii="Arial" w:hAnsi="Arial" w:cs="Arial"/>
          <w:b/>
          <w:bCs/>
          <w:color w:val="002060"/>
          <w:sz w:val="22"/>
          <w:szCs w:val="22"/>
        </w:rPr>
        <w:t>OSIMO FIVE</w:t>
      </w:r>
      <w:r w:rsidRPr="00FB05A8">
        <w:rPr>
          <w:rFonts w:ascii="Arial" w:hAnsi="Arial" w:cs="Arial"/>
          <w:b/>
          <w:bCs/>
          <w:color w:val="002060"/>
          <w:sz w:val="22"/>
          <w:szCs w:val="22"/>
        </w:rPr>
        <w:t xml:space="preserve"> </w:t>
      </w:r>
      <w:r w:rsidRPr="00FB05A8">
        <w:rPr>
          <w:rFonts w:ascii="Arial" w:hAnsi="Arial" w:cs="Arial"/>
          <w:color w:val="002060"/>
          <w:sz w:val="22"/>
          <w:szCs w:val="22"/>
        </w:rPr>
        <w:t>1,73 (45 punti in 26 gare)</w:t>
      </w:r>
    </w:p>
    <w:p w14:paraId="7A14650E" w14:textId="77777777" w:rsidR="00FB05A8" w:rsidRDefault="00FB05A8" w:rsidP="00FB05A8">
      <w:pPr>
        <w:pStyle w:val="Paragrafoelenco"/>
        <w:ind w:left="2160"/>
        <w:jc w:val="both"/>
        <w:rPr>
          <w:rFonts w:ascii="Arial" w:hAnsi="Arial" w:cs="Arial"/>
          <w:color w:val="002060"/>
          <w:sz w:val="22"/>
          <w:szCs w:val="22"/>
        </w:rPr>
      </w:pPr>
    </w:p>
    <w:p w14:paraId="4FA8DDCF" w14:textId="77777777" w:rsidR="0023763B" w:rsidRDefault="0023763B" w:rsidP="0023763B">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quinta classificata</w:t>
      </w:r>
    </w:p>
    <w:p w14:paraId="0C9AB83C" w14:textId="32E99BB2" w:rsidR="00FB05A8" w:rsidRPr="00FB05A8" w:rsidRDefault="00FB05A8" w:rsidP="00FB05A8">
      <w:pPr>
        <w:ind w:left="2124" w:firstLine="708"/>
        <w:rPr>
          <w:rFonts w:ascii="Arial" w:hAnsi="Arial" w:cs="Arial"/>
          <w:color w:val="002060"/>
          <w:sz w:val="22"/>
          <w:szCs w:val="22"/>
        </w:rPr>
      </w:pPr>
      <w:r>
        <w:rPr>
          <w:rFonts w:ascii="Arial" w:hAnsi="Arial" w:cs="Arial"/>
          <w:b/>
          <w:bCs/>
          <w:color w:val="002060"/>
          <w:sz w:val="22"/>
          <w:szCs w:val="22"/>
        </w:rPr>
        <w:t>POLISPORTIVA ROSSO BLU</w:t>
      </w:r>
      <w:r w:rsidRPr="00FB05A8">
        <w:rPr>
          <w:rFonts w:ascii="Arial" w:hAnsi="Arial" w:cs="Arial"/>
          <w:b/>
          <w:bCs/>
          <w:color w:val="002060"/>
          <w:sz w:val="22"/>
          <w:szCs w:val="22"/>
        </w:rPr>
        <w:t xml:space="preserve"> </w:t>
      </w:r>
      <w:r w:rsidRPr="00FB05A8">
        <w:rPr>
          <w:rFonts w:ascii="Arial" w:hAnsi="Arial" w:cs="Arial"/>
          <w:color w:val="002060"/>
          <w:sz w:val="22"/>
          <w:szCs w:val="22"/>
        </w:rPr>
        <w:t>1,7</w:t>
      </w:r>
      <w:r>
        <w:rPr>
          <w:rFonts w:ascii="Arial" w:hAnsi="Arial" w:cs="Arial"/>
          <w:color w:val="002060"/>
          <w:sz w:val="22"/>
          <w:szCs w:val="22"/>
        </w:rPr>
        <w:t>0</w:t>
      </w:r>
      <w:r w:rsidRPr="00FB05A8">
        <w:rPr>
          <w:rFonts w:ascii="Arial" w:hAnsi="Arial" w:cs="Arial"/>
          <w:color w:val="002060"/>
          <w:sz w:val="22"/>
          <w:szCs w:val="22"/>
        </w:rPr>
        <w:t xml:space="preserve"> (4</w:t>
      </w:r>
      <w:r>
        <w:rPr>
          <w:rFonts w:ascii="Arial" w:hAnsi="Arial" w:cs="Arial"/>
          <w:color w:val="002060"/>
          <w:sz w:val="22"/>
          <w:szCs w:val="22"/>
        </w:rPr>
        <w:t>1</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1C52227F" w14:textId="77777777" w:rsidR="0023763B" w:rsidRDefault="0023763B" w:rsidP="0023763B">
      <w:pPr>
        <w:pStyle w:val="Paragrafoelenco"/>
        <w:ind w:left="2160"/>
        <w:rPr>
          <w:rFonts w:ascii="Arial" w:hAnsi="Arial" w:cs="Arial"/>
          <w:color w:val="002060"/>
          <w:sz w:val="22"/>
          <w:szCs w:val="22"/>
        </w:rPr>
      </w:pPr>
    </w:p>
    <w:p w14:paraId="160222E1" w14:textId="77777777" w:rsidR="0023763B" w:rsidRDefault="0023763B" w:rsidP="0023763B">
      <w:pPr>
        <w:pStyle w:val="Paragrafoelenco"/>
        <w:numPr>
          <w:ilvl w:val="0"/>
          <w:numId w:val="32"/>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6B00C2D0" w14:textId="77777777" w:rsidR="0023763B" w:rsidRDefault="0023763B" w:rsidP="0023763B">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Le tre squadre seconde classificate e la miglior terza classificata</w:t>
      </w:r>
      <w:r>
        <w:rPr>
          <w:rFonts w:ascii="Arial" w:hAnsi="Arial" w:cs="Arial"/>
          <w:color w:val="002060"/>
          <w:sz w:val="22"/>
          <w:szCs w:val="22"/>
        </w:rPr>
        <w:t xml:space="preserve"> (ovvero le prime quattro della graduatoria sovrastante)</w:t>
      </w:r>
      <w:r w:rsidRPr="00C95E1D">
        <w:rPr>
          <w:rFonts w:ascii="Arial" w:hAnsi="Arial" w:cs="Arial"/>
          <w:color w:val="002060"/>
          <w:sz w:val="22"/>
          <w:szCs w:val="22"/>
        </w:rPr>
        <w:t xml:space="preserve"> saranno qualificate d’ufficio ai Quarti di Finale</w:t>
      </w:r>
      <w:r>
        <w:rPr>
          <w:rFonts w:ascii="Arial" w:hAnsi="Arial" w:cs="Arial"/>
          <w:color w:val="002060"/>
          <w:sz w:val="22"/>
          <w:szCs w:val="22"/>
        </w:rPr>
        <w:t>.</w:t>
      </w:r>
    </w:p>
    <w:p w14:paraId="173EA4CB" w14:textId="77777777" w:rsidR="0023763B" w:rsidRDefault="0023763B" w:rsidP="0023763B">
      <w:pPr>
        <w:pStyle w:val="Paragrafoelenco"/>
        <w:numPr>
          <w:ilvl w:val="1"/>
          <w:numId w:val="32"/>
        </w:numPr>
        <w:jc w:val="both"/>
        <w:rPr>
          <w:rFonts w:ascii="Arial" w:hAnsi="Arial" w:cs="Arial"/>
          <w:color w:val="002060"/>
          <w:sz w:val="22"/>
          <w:szCs w:val="22"/>
        </w:rPr>
      </w:pPr>
      <w:r>
        <w:rPr>
          <w:rFonts w:ascii="Arial" w:hAnsi="Arial" w:cs="Arial"/>
          <w:color w:val="002060"/>
          <w:sz w:val="22"/>
          <w:szCs w:val="22"/>
        </w:rPr>
        <w:t>Le restanti otto squadre disputeranno gli Ottavi di Finale in gara unica come segue:</w:t>
      </w:r>
    </w:p>
    <w:p w14:paraId="5944C3B4" w14:textId="77777777" w:rsidR="0023763B" w:rsidRDefault="0023763B" w:rsidP="0023763B">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quarta classificata</w:t>
      </w:r>
      <w:r w:rsidRPr="00651AA2">
        <w:rPr>
          <w:rFonts w:ascii="Arial" w:hAnsi="Arial" w:cs="Arial"/>
          <w:color w:val="002060"/>
          <w:sz w:val="22"/>
          <w:szCs w:val="22"/>
        </w:rPr>
        <w:tab/>
        <w:t>= 1</w:t>
      </w:r>
    </w:p>
    <w:p w14:paraId="6CDA804A" w14:textId="45731087" w:rsidR="00FB05A8" w:rsidRPr="00FB05A8" w:rsidRDefault="00FB05A8" w:rsidP="00FB05A8">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CASTRUM LAURI – AURORA TREIA</w:t>
      </w:r>
      <w:r w:rsidR="001C3EF8">
        <w:rPr>
          <w:rFonts w:ascii="Arial" w:hAnsi="Arial" w:cs="Arial"/>
          <w:b/>
          <w:bCs/>
          <w:color w:val="002060"/>
          <w:sz w:val="22"/>
          <w:szCs w:val="22"/>
        </w:rPr>
        <w:tab/>
      </w:r>
      <w:r w:rsidR="001C3EF8">
        <w:rPr>
          <w:rFonts w:ascii="Arial" w:hAnsi="Arial" w:cs="Arial"/>
          <w:b/>
          <w:bCs/>
          <w:color w:val="002060"/>
          <w:sz w:val="22"/>
          <w:szCs w:val="22"/>
        </w:rPr>
        <w:tab/>
        <w:t>09/05/2026, ore 15:30</w:t>
      </w:r>
    </w:p>
    <w:p w14:paraId="6781BCC5" w14:textId="77777777" w:rsidR="00FB05A8" w:rsidRPr="00651AA2" w:rsidRDefault="00FB05A8" w:rsidP="00FB05A8">
      <w:pPr>
        <w:pStyle w:val="Paragrafoelenco"/>
        <w:ind w:left="2160"/>
        <w:jc w:val="both"/>
        <w:rPr>
          <w:rFonts w:ascii="Arial" w:hAnsi="Arial" w:cs="Arial"/>
          <w:color w:val="002060"/>
          <w:sz w:val="22"/>
          <w:szCs w:val="22"/>
        </w:rPr>
      </w:pPr>
    </w:p>
    <w:p w14:paraId="3E14C6ED" w14:textId="77777777" w:rsidR="0023763B" w:rsidRDefault="0023763B" w:rsidP="0023763B">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147A2400" w14:textId="26DD0EA3" w:rsidR="00FB05A8" w:rsidRPr="001C3EF8" w:rsidRDefault="00FB05A8" w:rsidP="001C3EF8">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PIANACCIO – POLISPORTIVA ROSSO BLU</w:t>
      </w:r>
      <w:r w:rsidR="001C3EF8">
        <w:rPr>
          <w:rFonts w:ascii="Arial" w:hAnsi="Arial" w:cs="Arial"/>
          <w:b/>
          <w:bCs/>
          <w:color w:val="002060"/>
          <w:sz w:val="22"/>
          <w:szCs w:val="22"/>
        </w:rPr>
        <w:tab/>
        <w:t>09/05/2026, ore 15:00</w:t>
      </w:r>
    </w:p>
    <w:p w14:paraId="57CEF3C0" w14:textId="77777777" w:rsidR="00FB05A8" w:rsidRPr="00FB05A8" w:rsidRDefault="00FB05A8" w:rsidP="00FB05A8">
      <w:pPr>
        <w:rPr>
          <w:rFonts w:ascii="Arial" w:hAnsi="Arial" w:cs="Arial"/>
          <w:color w:val="002060"/>
          <w:sz w:val="22"/>
          <w:szCs w:val="22"/>
        </w:rPr>
      </w:pPr>
    </w:p>
    <w:p w14:paraId="3E205993" w14:textId="77777777" w:rsidR="0023763B" w:rsidRDefault="0023763B" w:rsidP="0023763B">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0E70FA1B" w14:textId="797B3A70" w:rsidR="00FB05A8" w:rsidRPr="00FB05A8" w:rsidRDefault="00FB05A8" w:rsidP="00FB05A8">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POLISPORTIVA VICTORIA – OSIMO FIVE</w:t>
      </w:r>
      <w:r w:rsidR="001C3EF8">
        <w:rPr>
          <w:rFonts w:ascii="Arial" w:hAnsi="Arial" w:cs="Arial"/>
          <w:b/>
          <w:bCs/>
          <w:color w:val="002060"/>
          <w:sz w:val="22"/>
          <w:szCs w:val="22"/>
        </w:rPr>
        <w:tab/>
        <w:t>09/05/2026, ore 15:00</w:t>
      </w:r>
      <w:r w:rsidR="001C3EF8">
        <w:rPr>
          <w:rFonts w:ascii="Arial" w:hAnsi="Arial" w:cs="Arial"/>
          <w:b/>
          <w:bCs/>
          <w:color w:val="002060"/>
          <w:sz w:val="22"/>
          <w:szCs w:val="22"/>
        </w:rPr>
        <w:tab/>
      </w:r>
    </w:p>
    <w:p w14:paraId="75806444" w14:textId="77777777" w:rsidR="00FB05A8" w:rsidRPr="00651AA2" w:rsidRDefault="00FB05A8" w:rsidP="00FB05A8">
      <w:pPr>
        <w:pStyle w:val="Paragrafoelenco"/>
        <w:ind w:left="2160"/>
        <w:jc w:val="both"/>
        <w:rPr>
          <w:rFonts w:ascii="Arial" w:hAnsi="Arial" w:cs="Arial"/>
          <w:color w:val="002060"/>
          <w:sz w:val="22"/>
          <w:szCs w:val="22"/>
        </w:rPr>
      </w:pPr>
    </w:p>
    <w:p w14:paraId="7A193052" w14:textId="77777777" w:rsidR="0023763B" w:rsidRPr="00651AA2" w:rsidRDefault="0023763B" w:rsidP="0023763B">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t>= 4</w:t>
      </w:r>
    </w:p>
    <w:p w14:paraId="335FA46A" w14:textId="164C705F" w:rsidR="0023763B" w:rsidRPr="00FB05A8" w:rsidRDefault="00FB05A8" w:rsidP="0023763B">
      <w:pPr>
        <w:pStyle w:val="Paragrafoelenco"/>
        <w:ind w:left="2160"/>
        <w:rPr>
          <w:rFonts w:ascii="Arial" w:hAnsi="Arial" w:cs="Arial"/>
          <w:b/>
          <w:bCs/>
          <w:color w:val="002060"/>
          <w:sz w:val="22"/>
          <w:szCs w:val="22"/>
        </w:rPr>
      </w:pPr>
      <w:r w:rsidRPr="00FB05A8">
        <w:rPr>
          <w:rFonts w:ascii="Arial" w:hAnsi="Arial" w:cs="Arial"/>
          <w:b/>
          <w:bCs/>
          <w:color w:val="002060"/>
          <w:sz w:val="22"/>
          <w:szCs w:val="22"/>
        </w:rPr>
        <w:t>MANTOVANI C5 – DINAMIS 1990</w:t>
      </w:r>
      <w:r w:rsidR="001C3EF8">
        <w:rPr>
          <w:rFonts w:ascii="Arial" w:hAnsi="Arial" w:cs="Arial"/>
          <w:b/>
          <w:bCs/>
          <w:color w:val="002060"/>
          <w:sz w:val="22"/>
          <w:szCs w:val="22"/>
        </w:rPr>
        <w:tab/>
      </w:r>
      <w:r w:rsidR="001C3EF8">
        <w:rPr>
          <w:rFonts w:ascii="Arial" w:hAnsi="Arial" w:cs="Arial"/>
          <w:b/>
          <w:bCs/>
          <w:color w:val="002060"/>
          <w:sz w:val="22"/>
          <w:szCs w:val="22"/>
        </w:rPr>
        <w:tab/>
      </w:r>
      <w:r w:rsidR="001C3EF8">
        <w:rPr>
          <w:rFonts w:ascii="Arial" w:hAnsi="Arial" w:cs="Arial"/>
          <w:b/>
          <w:bCs/>
          <w:color w:val="002060"/>
          <w:sz w:val="22"/>
          <w:szCs w:val="22"/>
        </w:rPr>
        <w:tab/>
        <w:t>09/05/2026, ore 15:00</w:t>
      </w:r>
    </w:p>
    <w:p w14:paraId="5D1C330F" w14:textId="77777777" w:rsidR="00FB05A8" w:rsidRPr="00651AA2" w:rsidRDefault="00FB05A8" w:rsidP="0023763B">
      <w:pPr>
        <w:pStyle w:val="Paragrafoelenco"/>
        <w:ind w:left="2160"/>
        <w:rPr>
          <w:rFonts w:ascii="Arial" w:hAnsi="Arial" w:cs="Arial"/>
          <w:color w:val="002060"/>
          <w:sz w:val="22"/>
          <w:szCs w:val="22"/>
        </w:rPr>
      </w:pPr>
    </w:p>
    <w:p w14:paraId="77333C43" w14:textId="77777777" w:rsidR="0023763B" w:rsidRPr="00651AA2" w:rsidRDefault="0023763B" w:rsidP="0023763B">
      <w:pPr>
        <w:pStyle w:val="Corpodeltesto21"/>
        <w:ind w:left="1416"/>
        <w:rPr>
          <w:rFonts w:ascii="Arial" w:hAnsi="Arial" w:cs="Arial"/>
          <w:color w:val="002060"/>
          <w:sz w:val="22"/>
        </w:rPr>
      </w:pPr>
      <w:r w:rsidRPr="00651AA2">
        <w:rPr>
          <w:rFonts w:ascii="Arial" w:hAnsi="Arial" w:cs="Arial"/>
          <w:color w:val="002060"/>
          <w:sz w:val="22"/>
        </w:rPr>
        <w:t>Al termine dei tempi regolamentari, in caso di parità si qualificherà ai Quarti di Finale la squadra di casa.</w:t>
      </w:r>
    </w:p>
    <w:p w14:paraId="039BDAAB" w14:textId="77777777" w:rsidR="0023763B" w:rsidRPr="00651AA2" w:rsidRDefault="0023763B" w:rsidP="0023763B">
      <w:pPr>
        <w:pStyle w:val="Corpodeltesto21"/>
        <w:ind w:left="1416"/>
        <w:rPr>
          <w:rFonts w:ascii="Arial" w:hAnsi="Arial" w:cs="Arial"/>
          <w:color w:val="002060"/>
          <w:sz w:val="22"/>
        </w:rPr>
      </w:pPr>
    </w:p>
    <w:p w14:paraId="0D207D35" w14:textId="77777777" w:rsidR="0023763B" w:rsidRPr="00651AA2" w:rsidRDefault="0023763B" w:rsidP="0023763B">
      <w:pPr>
        <w:pStyle w:val="Paragrafoelenco"/>
        <w:numPr>
          <w:ilvl w:val="0"/>
          <w:numId w:val="32"/>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32701EBD" w14:textId="77777777" w:rsidR="0023763B" w:rsidRPr="00651AA2" w:rsidRDefault="0023763B" w:rsidP="0023763B">
      <w:pPr>
        <w:pStyle w:val="Paragrafoelenco"/>
        <w:numPr>
          <w:ilvl w:val="1"/>
          <w:numId w:val="32"/>
        </w:numPr>
        <w:jc w:val="both"/>
        <w:rPr>
          <w:rFonts w:ascii="Arial" w:hAnsi="Arial" w:cs="Arial"/>
          <w:color w:val="002060"/>
          <w:sz w:val="22"/>
          <w:szCs w:val="22"/>
        </w:rPr>
      </w:pPr>
      <w:r w:rsidRPr="00651AA2">
        <w:rPr>
          <w:rFonts w:ascii="Arial" w:hAnsi="Arial" w:cs="Arial"/>
          <w:color w:val="002060"/>
          <w:sz w:val="22"/>
          <w:szCs w:val="22"/>
        </w:rPr>
        <w:t>Le tre squadre seconde classificate e la miglior terza classificata qualificate d’ufficio affronteranno in gara unica le quattro squadre qualificate dagli Ottavi di Finale come segue:</w:t>
      </w:r>
    </w:p>
    <w:p w14:paraId="12581340" w14:textId="77777777" w:rsidR="0023763B" w:rsidRPr="00651AA2" w:rsidRDefault="0023763B" w:rsidP="0023763B">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lastRenderedPageBreak/>
        <w:t>1^</w:t>
      </w:r>
      <w:proofErr w:type="gramEnd"/>
      <w:r w:rsidRPr="00651AA2">
        <w:rPr>
          <w:rFonts w:ascii="Arial" w:hAnsi="Arial" w:cs="Arial"/>
          <w:color w:val="002060"/>
          <w:sz w:val="22"/>
          <w:szCs w:val="22"/>
        </w:rPr>
        <w:t xml:space="preserve">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57E748E1" w14:textId="77777777" w:rsidR="0023763B" w:rsidRPr="00651AA2" w:rsidRDefault="0023763B" w:rsidP="0023763B">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5EE3B647" w14:textId="77777777" w:rsidR="0023763B" w:rsidRPr="00651AA2" w:rsidRDefault="0023763B" w:rsidP="0023763B">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60D4BA20" w14:textId="77777777" w:rsidR="0023763B" w:rsidRPr="00651AA2" w:rsidRDefault="0023763B" w:rsidP="0023763B">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5BF552E3" w14:textId="77777777" w:rsidR="0023763B" w:rsidRPr="00C95E1D" w:rsidRDefault="0023763B" w:rsidP="0023763B">
      <w:pPr>
        <w:pStyle w:val="Paragrafoelenco"/>
        <w:ind w:left="2160"/>
        <w:rPr>
          <w:rFonts w:ascii="Arial" w:hAnsi="Arial" w:cs="Arial"/>
          <w:color w:val="002060"/>
          <w:sz w:val="22"/>
          <w:szCs w:val="22"/>
        </w:rPr>
      </w:pPr>
    </w:p>
    <w:p w14:paraId="6D79B291" w14:textId="77777777" w:rsidR="0023763B" w:rsidRPr="00E762DC" w:rsidRDefault="0023763B" w:rsidP="0023763B">
      <w:pPr>
        <w:pStyle w:val="Corpodeltesto21"/>
        <w:ind w:left="1416"/>
        <w:rPr>
          <w:rFonts w:ascii="Arial" w:hAnsi="Arial" w:cs="Arial"/>
          <w:color w:val="002060"/>
          <w:sz w:val="22"/>
        </w:rPr>
      </w:pPr>
      <w:r w:rsidRPr="00E762DC">
        <w:rPr>
          <w:rFonts w:ascii="Arial" w:hAnsi="Arial" w:cs="Arial"/>
          <w:color w:val="002060"/>
          <w:sz w:val="22"/>
        </w:rPr>
        <w:t>Al termine dei tempi regolamentari, in caso di parità</w:t>
      </w:r>
      <w:r>
        <w:rPr>
          <w:rFonts w:ascii="Arial" w:hAnsi="Arial" w:cs="Arial"/>
          <w:color w:val="002060"/>
          <w:sz w:val="22"/>
        </w:rPr>
        <w:t xml:space="preserve"> </w:t>
      </w:r>
      <w:r w:rsidRPr="00E762DC">
        <w:rPr>
          <w:rFonts w:ascii="Arial" w:hAnsi="Arial" w:cs="Arial"/>
          <w:color w:val="002060"/>
          <w:sz w:val="22"/>
        </w:rPr>
        <w:t xml:space="preserve">si qualificherà </w:t>
      </w:r>
      <w:r>
        <w:rPr>
          <w:rFonts w:ascii="Arial" w:hAnsi="Arial" w:cs="Arial"/>
          <w:color w:val="002060"/>
          <w:sz w:val="22"/>
        </w:rPr>
        <w:t>alle Semifinali</w:t>
      </w:r>
      <w:r w:rsidRPr="00E762DC">
        <w:rPr>
          <w:rFonts w:ascii="Arial" w:hAnsi="Arial" w:cs="Arial"/>
          <w:color w:val="002060"/>
          <w:sz w:val="22"/>
        </w:rPr>
        <w:t xml:space="preserve"> la squadra di casa.</w:t>
      </w:r>
    </w:p>
    <w:p w14:paraId="70C4584A" w14:textId="77777777" w:rsidR="0023763B" w:rsidRDefault="0023763B" w:rsidP="0023763B">
      <w:pPr>
        <w:ind w:left="1800"/>
        <w:rPr>
          <w:rFonts w:ascii="Arial" w:hAnsi="Arial" w:cs="Arial"/>
          <w:color w:val="002060"/>
        </w:rPr>
      </w:pPr>
    </w:p>
    <w:p w14:paraId="377BF336" w14:textId="77777777" w:rsidR="0023763B" w:rsidRDefault="0023763B" w:rsidP="0023763B">
      <w:pPr>
        <w:pStyle w:val="Paragrafoelenco"/>
        <w:numPr>
          <w:ilvl w:val="0"/>
          <w:numId w:val="32"/>
        </w:numPr>
        <w:jc w:val="both"/>
        <w:rPr>
          <w:rFonts w:ascii="Arial" w:hAnsi="Arial" w:cs="Arial"/>
          <w:b/>
          <w:bCs/>
          <w:color w:val="002060"/>
          <w:sz w:val="22"/>
          <w:szCs w:val="22"/>
        </w:rPr>
      </w:pPr>
      <w:r>
        <w:rPr>
          <w:rFonts w:ascii="Arial" w:hAnsi="Arial" w:cs="Arial"/>
          <w:b/>
          <w:bCs/>
          <w:color w:val="002060"/>
          <w:sz w:val="22"/>
          <w:szCs w:val="22"/>
        </w:rPr>
        <w:t>Semifinali</w:t>
      </w:r>
    </w:p>
    <w:p w14:paraId="292E40DA" w14:textId="77777777" w:rsidR="0023763B" w:rsidRDefault="0023763B" w:rsidP="0023763B">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quattro squadre qualificate dai Quarti di Finale si affronteranno in gara unica in casa della squadra meglio piazzata nella regular season (come meglio specificato nella graduatoria sopra descritta) in base come segue:</w:t>
      </w:r>
    </w:p>
    <w:p w14:paraId="6E7AA3B0" w14:textId="77777777" w:rsidR="0023763B" w:rsidRPr="0030450C" w:rsidRDefault="0023763B" w:rsidP="0023763B">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71E6957D" w14:textId="77777777" w:rsidR="0023763B" w:rsidRPr="0030450C" w:rsidRDefault="0023763B" w:rsidP="0023763B">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3601D4AC" w14:textId="77777777" w:rsidR="0023763B" w:rsidRPr="00C95E1D" w:rsidRDefault="0023763B" w:rsidP="0023763B">
      <w:pPr>
        <w:pStyle w:val="Paragrafoelenco"/>
        <w:ind w:left="2160"/>
        <w:rPr>
          <w:rFonts w:ascii="Arial" w:hAnsi="Arial" w:cs="Arial"/>
          <w:color w:val="002060"/>
          <w:sz w:val="22"/>
          <w:szCs w:val="22"/>
        </w:rPr>
      </w:pPr>
    </w:p>
    <w:p w14:paraId="7F48927D" w14:textId="77777777" w:rsidR="0023763B" w:rsidRPr="00E762DC" w:rsidRDefault="0023763B" w:rsidP="0023763B">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E28B49B" w14:textId="77777777" w:rsidR="0023763B" w:rsidRDefault="0023763B" w:rsidP="0023763B">
      <w:pPr>
        <w:ind w:left="1800"/>
        <w:rPr>
          <w:rFonts w:ascii="Arial" w:hAnsi="Arial" w:cs="Arial"/>
          <w:color w:val="002060"/>
        </w:rPr>
      </w:pPr>
    </w:p>
    <w:p w14:paraId="1AA56711" w14:textId="77777777" w:rsidR="0023763B" w:rsidRDefault="0023763B" w:rsidP="0023763B">
      <w:pPr>
        <w:pStyle w:val="Paragrafoelenco"/>
        <w:numPr>
          <w:ilvl w:val="0"/>
          <w:numId w:val="32"/>
        </w:numPr>
        <w:jc w:val="both"/>
        <w:rPr>
          <w:rFonts w:ascii="Arial" w:hAnsi="Arial" w:cs="Arial"/>
          <w:b/>
          <w:bCs/>
          <w:color w:val="002060"/>
          <w:sz w:val="22"/>
          <w:szCs w:val="22"/>
        </w:rPr>
      </w:pPr>
      <w:r>
        <w:rPr>
          <w:rFonts w:ascii="Arial" w:hAnsi="Arial" w:cs="Arial"/>
          <w:b/>
          <w:bCs/>
          <w:color w:val="002060"/>
          <w:sz w:val="22"/>
          <w:szCs w:val="22"/>
        </w:rPr>
        <w:t>Finale</w:t>
      </w:r>
    </w:p>
    <w:p w14:paraId="566FB8F6" w14:textId="77777777" w:rsidR="0023763B" w:rsidRPr="00C95E1D" w:rsidRDefault="0023763B" w:rsidP="0023763B">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1717A1A4" w14:textId="77777777" w:rsidR="0023763B" w:rsidRDefault="0023763B" w:rsidP="0023763B">
      <w:pPr>
        <w:pStyle w:val="Corpodeltesto21"/>
        <w:ind w:left="1416"/>
        <w:rPr>
          <w:rFonts w:ascii="Arial" w:hAnsi="Arial" w:cs="Arial"/>
          <w:color w:val="002060"/>
          <w:sz w:val="22"/>
        </w:rPr>
      </w:pPr>
    </w:p>
    <w:p w14:paraId="00A0D61E" w14:textId="77777777" w:rsidR="0023763B" w:rsidRPr="00E762DC" w:rsidRDefault="0023763B" w:rsidP="0023763B">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542DF97" w14:textId="77777777" w:rsidR="0023763B" w:rsidRDefault="0023763B" w:rsidP="0023763B">
      <w:pPr>
        <w:pStyle w:val="Corpodeltesto2"/>
        <w:spacing w:after="0" w:line="240" w:lineRule="auto"/>
        <w:rPr>
          <w:rFonts w:ascii="Arial" w:hAnsi="Arial" w:cs="Arial"/>
          <w:color w:val="002060"/>
        </w:rPr>
      </w:pPr>
    </w:p>
    <w:p w14:paraId="61888184" w14:textId="77777777" w:rsidR="0023763B" w:rsidRPr="00546731" w:rsidRDefault="0023763B" w:rsidP="0023763B">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4CDD8C3E" w14:textId="77777777" w:rsidR="0023763B" w:rsidRPr="00546731" w:rsidRDefault="0023763B" w:rsidP="0023763B">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23763B" w:rsidRPr="00703006" w14:paraId="39303740" w14:textId="77777777" w:rsidTr="00CF36B8">
        <w:trPr>
          <w:trHeight w:val="255"/>
        </w:trPr>
        <w:tc>
          <w:tcPr>
            <w:tcW w:w="2360" w:type="dxa"/>
            <w:tcBorders>
              <w:top w:val="single" w:sz="8" w:space="0" w:color="FFFFFF"/>
              <w:left w:val="single" w:sz="8" w:space="0" w:color="FFFFFF"/>
              <w:bottom w:val="nil"/>
              <w:right w:val="nil"/>
            </w:tcBorders>
            <w:noWrap/>
            <w:vAlign w:val="bottom"/>
            <w:hideMark/>
          </w:tcPr>
          <w:p w14:paraId="6A59FC3D"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769C2263" w14:textId="77777777" w:rsidR="0023763B"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xml:space="preserve">(1)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seconda classificata</w:t>
            </w:r>
          </w:p>
          <w:p w14:paraId="192EA893" w14:textId="63E04DF3" w:rsidR="001C3EF8" w:rsidRPr="001C3EF8" w:rsidRDefault="001C3EF8" w:rsidP="00CF36B8">
            <w:pPr>
              <w:rPr>
                <w:rFonts w:ascii="Arial" w:hAnsi="Arial" w:cs="Arial"/>
                <w:b/>
                <w:bCs/>
                <w:color w:val="002060"/>
              </w:rPr>
            </w:pPr>
            <w:r w:rsidRPr="001C3EF8">
              <w:rPr>
                <w:rFonts w:ascii="Arial" w:hAnsi="Arial" w:cs="Arial"/>
                <w:b/>
                <w:bCs/>
                <w:color w:val="002060"/>
              </w:rPr>
              <w:t>G.S.A. LE DUE PALME</w:t>
            </w:r>
          </w:p>
        </w:tc>
        <w:tc>
          <w:tcPr>
            <w:tcW w:w="2260" w:type="dxa"/>
            <w:tcBorders>
              <w:top w:val="nil"/>
              <w:left w:val="nil"/>
              <w:bottom w:val="nil"/>
              <w:right w:val="nil"/>
            </w:tcBorders>
            <w:noWrap/>
            <w:vAlign w:val="bottom"/>
            <w:hideMark/>
          </w:tcPr>
          <w:p w14:paraId="2E05BEE9" w14:textId="77777777" w:rsidR="0023763B" w:rsidRPr="00703006" w:rsidRDefault="0023763B" w:rsidP="00CF36B8">
            <w:pPr>
              <w:rPr>
                <w:rFonts w:ascii="Calibri" w:hAnsi="Calibri" w:cs="Calibri"/>
                <w:b/>
                <w:bCs/>
                <w:color w:val="002060"/>
                <w:sz w:val="18"/>
                <w:szCs w:val="18"/>
              </w:rPr>
            </w:pPr>
          </w:p>
        </w:tc>
        <w:tc>
          <w:tcPr>
            <w:tcW w:w="2180" w:type="dxa"/>
            <w:tcBorders>
              <w:top w:val="single" w:sz="8" w:space="0" w:color="FFFFFF"/>
              <w:left w:val="nil"/>
              <w:bottom w:val="nil"/>
              <w:right w:val="nil"/>
            </w:tcBorders>
            <w:noWrap/>
            <w:vAlign w:val="bottom"/>
            <w:hideMark/>
          </w:tcPr>
          <w:p w14:paraId="2D79AA44"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single" w:sz="8" w:space="0" w:color="FFFFFF"/>
              <w:left w:val="nil"/>
              <w:bottom w:val="nil"/>
              <w:right w:val="single" w:sz="8" w:space="0" w:color="FFFFFF"/>
            </w:tcBorders>
            <w:noWrap/>
            <w:vAlign w:val="bottom"/>
            <w:hideMark/>
          </w:tcPr>
          <w:p w14:paraId="2F85C055"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478DBF58" w14:textId="77777777" w:rsidTr="00CF36B8">
        <w:trPr>
          <w:trHeight w:val="240"/>
        </w:trPr>
        <w:tc>
          <w:tcPr>
            <w:tcW w:w="2360" w:type="dxa"/>
            <w:tcBorders>
              <w:top w:val="nil"/>
              <w:left w:val="single" w:sz="8" w:space="0" w:color="FFFFFF"/>
              <w:bottom w:val="nil"/>
              <w:right w:val="nil"/>
            </w:tcBorders>
            <w:noWrap/>
            <w:vAlign w:val="bottom"/>
            <w:hideMark/>
          </w:tcPr>
          <w:p w14:paraId="09C458D6"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4C90C143"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68531808" w14:textId="77777777" w:rsidR="0023763B" w:rsidRPr="00703006" w:rsidRDefault="0023763B" w:rsidP="00CF36B8">
            <w:pPr>
              <w:rPr>
                <w:rFonts w:ascii="Calibri" w:hAnsi="Calibri" w:cs="Calibri"/>
                <w:b/>
                <w:bCs/>
                <w:color w:val="002060"/>
                <w:sz w:val="18"/>
                <w:szCs w:val="18"/>
              </w:rPr>
            </w:pPr>
          </w:p>
        </w:tc>
        <w:tc>
          <w:tcPr>
            <w:tcW w:w="2180" w:type="dxa"/>
            <w:tcBorders>
              <w:top w:val="nil"/>
              <w:left w:val="nil"/>
              <w:bottom w:val="nil"/>
              <w:right w:val="nil"/>
            </w:tcBorders>
            <w:noWrap/>
            <w:vAlign w:val="bottom"/>
            <w:hideMark/>
          </w:tcPr>
          <w:p w14:paraId="56CDCBF0" w14:textId="77777777" w:rsidR="0023763B" w:rsidRPr="00703006" w:rsidRDefault="0023763B" w:rsidP="00CF36B8">
            <w:pPr>
              <w:rPr>
                <w:rFonts w:ascii="Times New Roman" w:hAnsi="Times New Roman"/>
              </w:rPr>
            </w:pPr>
          </w:p>
        </w:tc>
        <w:tc>
          <w:tcPr>
            <w:tcW w:w="1780" w:type="dxa"/>
            <w:tcBorders>
              <w:top w:val="nil"/>
              <w:left w:val="nil"/>
              <w:bottom w:val="nil"/>
              <w:right w:val="single" w:sz="8" w:space="0" w:color="FFFFFF"/>
            </w:tcBorders>
            <w:noWrap/>
            <w:vAlign w:val="bottom"/>
            <w:hideMark/>
          </w:tcPr>
          <w:p w14:paraId="301598A5"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4DB1D523" w14:textId="77777777" w:rsidTr="00CF36B8">
        <w:trPr>
          <w:trHeight w:val="255"/>
        </w:trPr>
        <w:tc>
          <w:tcPr>
            <w:tcW w:w="2360" w:type="dxa"/>
            <w:tcBorders>
              <w:top w:val="nil"/>
              <w:left w:val="nil"/>
              <w:bottom w:val="nil"/>
              <w:right w:val="nil"/>
            </w:tcBorders>
            <w:noWrap/>
            <w:vAlign w:val="bottom"/>
            <w:hideMark/>
          </w:tcPr>
          <w:p w14:paraId="23F25ECC" w14:textId="77777777" w:rsidR="0023763B" w:rsidRPr="00703006" w:rsidRDefault="0023763B" w:rsidP="00CF36B8">
            <w:pPr>
              <w:rPr>
                <w:rFonts w:ascii="Calibri" w:hAnsi="Calibri" w:cs="Calibri"/>
                <w:b/>
                <w:bCs/>
                <w:color w:val="002060"/>
                <w:sz w:val="18"/>
                <w:szCs w:val="18"/>
              </w:rPr>
            </w:pPr>
          </w:p>
        </w:tc>
        <w:tc>
          <w:tcPr>
            <w:tcW w:w="2780" w:type="dxa"/>
            <w:tcBorders>
              <w:top w:val="nil"/>
              <w:left w:val="nil"/>
              <w:bottom w:val="nil"/>
              <w:right w:val="single" w:sz="8" w:space="0" w:color="999999"/>
            </w:tcBorders>
            <w:noWrap/>
            <w:vAlign w:val="bottom"/>
            <w:hideMark/>
          </w:tcPr>
          <w:p w14:paraId="242B8B0F"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358274D9"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68C97DB9" w14:textId="77777777" w:rsidR="0023763B" w:rsidRPr="00703006" w:rsidRDefault="0023763B" w:rsidP="00CF36B8">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14E91AB2"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54DFD3F0" w14:textId="77777777" w:rsidTr="00CF36B8">
        <w:trPr>
          <w:trHeight w:val="255"/>
        </w:trPr>
        <w:tc>
          <w:tcPr>
            <w:tcW w:w="2360" w:type="dxa"/>
            <w:tcBorders>
              <w:top w:val="nil"/>
              <w:left w:val="single" w:sz="8" w:space="0" w:color="FFFFFF"/>
              <w:bottom w:val="single" w:sz="8" w:space="0" w:color="999999"/>
              <w:right w:val="nil"/>
            </w:tcBorders>
            <w:noWrap/>
            <w:vAlign w:val="bottom"/>
            <w:hideMark/>
          </w:tcPr>
          <w:p w14:paraId="53C5E686" w14:textId="77777777" w:rsidR="0023763B"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xml:space="preserve">(9)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quarta classificata</w:t>
            </w:r>
          </w:p>
          <w:p w14:paraId="3A4A7B94" w14:textId="4C25EFF0" w:rsidR="001C3EF8" w:rsidRPr="00703006" w:rsidRDefault="001C3EF8" w:rsidP="00CF36B8">
            <w:pPr>
              <w:rPr>
                <w:rFonts w:ascii="Calibri" w:hAnsi="Calibri" w:cs="Calibri"/>
                <w:b/>
                <w:bCs/>
                <w:color w:val="002060"/>
                <w:sz w:val="18"/>
                <w:szCs w:val="18"/>
              </w:rPr>
            </w:pPr>
            <w:r>
              <w:rPr>
                <w:rFonts w:ascii="Arial" w:hAnsi="Arial" w:cs="Arial"/>
                <w:b/>
                <w:bCs/>
                <w:color w:val="002060"/>
              </w:rPr>
              <w:t>AURORA TREIA</w:t>
            </w:r>
          </w:p>
        </w:tc>
        <w:tc>
          <w:tcPr>
            <w:tcW w:w="2780" w:type="dxa"/>
            <w:tcBorders>
              <w:top w:val="nil"/>
              <w:left w:val="nil"/>
              <w:bottom w:val="nil"/>
              <w:right w:val="single" w:sz="8" w:space="0" w:color="999999"/>
            </w:tcBorders>
            <w:noWrap/>
            <w:vAlign w:val="bottom"/>
            <w:hideMark/>
          </w:tcPr>
          <w:p w14:paraId="5673AAC4"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2E6AFE6A"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59AF00D9" w14:textId="77777777" w:rsidR="0023763B" w:rsidRPr="00703006" w:rsidRDefault="0023763B" w:rsidP="00CF36B8">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29C06498"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2FC84250" w14:textId="77777777" w:rsidTr="00CF36B8">
        <w:trPr>
          <w:trHeight w:val="255"/>
        </w:trPr>
        <w:tc>
          <w:tcPr>
            <w:tcW w:w="2360" w:type="dxa"/>
            <w:tcBorders>
              <w:top w:val="nil"/>
              <w:left w:val="single" w:sz="8" w:space="0" w:color="FFFFFF"/>
              <w:bottom w:val="nil"/>
              <w:right w:val="single" w:sz="8" w:space="0" w:color="999999"/>
            </w:tcBorders>
            <w:noWrap/>
            <w:vAlign w:val="bottom"/>
            <w:hideMark/>
          </w:tcPr>
          <w:p w14:paraId="29D28B49"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0D3634FB"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739B4344"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26708FDA"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474B5352"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46AAD0D3" w14:textId="77777777" w:rsidTr="00CF36B8">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56C39572" w14:textId="77777777" w:rsidR="0023763B"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xml:space="preserve">(8)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quarta classificata</w:t>
            </w:r>
          </w:p>
          <w:p w14:paraId="30A4C284" w14:textId="4D45613F" w:rsidR="001C3EF8" w:rsidRPr="00703006" w:rsidRDefault="001C3EF8" w:rsidP="00CF36B8">
            <w:pPr>
              <w:rPr>
                <w:rFonts w:ascii="Calibri" w:hAnsi="Calibri" w:cs="Calibri"/>
                <w:b/>
                <w:bCs/>
                <w:color w:val="002060"/>
                <w:sz w:val="18"/>
                <w:szCs w:val="18"/>
              </w:rPr>
            </w:pPr>
            <w:r>
              <w:rPr>
                <w:rFonts w:ascii="Arial" w:hAnsi="Arial" w:cs="Arial"/>
                <w:b/>
                <w:bCs/>
                <w:color w:val="002060"/>
              </w:rPr>
              <w:t>CASTRUM LAURI</w:t>
            </w:r>
          </w:p>
        </w:tc>
        <w:tc>
          <w:tcPr>
            <w:tcW w:w="2780" w:type="dxa"/>
            <w:tcBorders>
              <w:top w:val="nil"/>
              <w:left w:val="single" w:sz="8" w:space="0" w:color="FFFFFF"/>
              <w:bottom w:val="nil"/>
              <w:right w:val="nil"/>
            </w:tcBorders>
            <w:noWrap/>
            <w:vAlign w:val="bottom"/>
            <w:hideMark/>
          </w:tcPr>
          <w:p w14:paraId="3BC7186C"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6000B23C"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15C2A12F"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66AE4570"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1A30BCE6" w14:textId="77777777" w:rsidTr="00CF36B8">
        <w:trPr>
          <w:trHeight w:val="240"/>
        </w:trPr>
        <w:tc>
          <w:tcPr>
            <w:tcW w:w="2360" w:type="dxa"/>
            <w:tcBorders>
              <w:top w:val="nil"/>
              <w:left w:val="nil"/>
              <w:bottom w:val="nil"/>
              <w:right w:val="nil"/>
            </w:tcBorders>
            <w:noWrap/>
            <w:vAlign w:val="bottom"/>
            <w:hideMark/>
          </w:tcPr>
          <w:p w14:paraId="221A0127" w14:textId="77777777" w:rsidR="0023763B" w:rsidRPr="00703006" w:rsidRDefault="0023763B" w:rsidP="00CF36B8">
            <w:pPr>
              <w:rPr>
                <w:rFonts w:ascii="Calibri" w:hAnsi="Calibri" w:cs="Calibri"/>
                <w:b/>
                <w:bCs/>
                <w:color w:val="002060"/>
                <w:sz w:val="18"/>
                <w:szCs w:val="18"/>
              </w:rPr>
            </w:pPr>
          </w:p>
        </w:tc>
        <w:tc>
          <w:tcPr>
            <w:tcW w:w="2780" w:type="dxa"/>
            <w:tcBorders>
              <w:top w:val="nil"/>
              <w:left w:val="nil"/>
              <w:bottom w:val="nil"/>
              <w:right w:val="nil"/>
            </w:tcBorders>
            <w:noWrap/>
            <w:vAlign w:val="bottom"/>
            <w:hideMark/>
          </w:tcPr>
          <w:p w14:paraId="5AAAE81E" w14:textId="77777777" w:rsidR="0023763B" w:rsidRPr="00703006" w:rsidRDefault="0023763B" w:rsidP="00CF36B8">
            <w:pPr>
              <w:rPr>
                <w:rFonts w:ascii="Times New Roman" w:hAnsi="Times New Roman"/>
              </w:rPr>
            </w:pPr>
          </w:p>
        </w:tc>
        <w:tc>
          <w:tcPr>
            <w:tcW w:w="2260" w:type="dxa"/>
            <w:tcBorders>
              <w:top w:val="nil"/>
              <w:left w:val="nil"/>
              <w:bottom w:val="nil"/>
              <w:right w:val="single" w:sz="8" w:space="0" w:color="999999"/>
            </w:tcBorders>
            <w:noWrap/>
            <w:vAlign w:val="bottom"/>
            <w:hideMark/>
          </w:tcPr>
          <w:p w14:paraId="6997B484"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7BF52230"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062D7D68"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4536A6A0" w14:textId="77777777" w:rsidTr="00CF36B8">
        <w:trPr>
          <w:trHeight w:val="255"/>
        </w:trPr>
        <w:tc>
          <w:tcPr>
            <w:tcW w:w="2360" w:type="dxa"/>
            <w:tcBorders>
              <w:top w:val="nil"/>
              <w:left w:val="single" w:sz="8" w:space="0" w:color="FFFFFF"/>
              <w:bottom w:val="nil"/>
              <w:right w:val="nil"/>
            </w:tcBorders>
            <w:noWrap/>
            <w:vAlign w:val="bottom"/>
            <w:hideMark/>
          </w:tcPr>
          <w:p w14:paraId="5ACB8D48"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4DF7F92B" w14:textId="77777777" w:rsidR="0023763B" w:rsidRPr="00703006" w:rsidRDefault="0023763B" w:rsidP="00CF36B8">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3D1EC3AF"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nil"/>
            </w:tcBorders>
            <w:noWrap/>
            <w:vAlign w:val="bottom"/>
            <w:hideMark/>
          </w:tcPr>
          <w:p w14:paraId="6045DAFA"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72EE90D1"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68926388" w14:textId="77777777" w:rsidTr="00CF36B8">
        <w:trPr>
          <w:trHeight w:val="255"/>
        </w:trPr>
        <w:tc>
          <w:tcPr>
            <w:tcW w:w="2360" w:type="dxa"/>
            <w:tcBorders>
              <w:top w:val="nil"/>
              <w:left w:val="single" w:sz="8" w:space="0" w:color="FFFFFF"/>
              <w:bottom w:val="single" w:sz="8" w:space="0" w:color="999999"/>
              <w:right w:val="nil"/>
            </w:tcBorders>
            <w:noWrap/>
            <w:vAlign w:val="bottom"/>
            <w:hideMark/>
          </w:tcPr>
          <w:p w14:paraId="03C9C274" w14:textId="77777777" w:rsidR="0023763B"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xml:space="preserve">(5)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terza classificata</w:t>
            </w:r>
          </w:p>
          <w:p w14:paraId="5CA315F9" w14:textId="7702B4E7" w:rsidR="001C3EF8" w:rsidRPr="00703006" w:rsidRDefault="001C3EF8" w:rsidP="00CF36B8">
            <w:pPr>
              <w:rPr>
                <w:rFonts w:ascii="Calibri" w:hAnsi="Calibri" w:cs="Calibri"/>
                <w:b/>
                <w:bCs/>
                <w:color w:val="002060"/>
                <w:sz w:val="18"/>
                <w:szCs w:val="18"/>
              </w:rPr>
            </w:pPr>
            <w:r>
              <w:rPr>
                <w:rFonts w:ascii="Arial" w:hAnsi="Arial" w:cs="Arial"/>
                <w:b/>
                <w:bCs/>
                <w:color w:val="002060"/>
              </w:rPr>
              <w:t>PIANACCIO</w:t>
            </w:r>
          </w:p>
        </w:tc>
        <w:tc>
          <w:tcPr>
            <w:tcW w:w="2780" w:type="dxa"/>
            <w:tcBorders>
              <w:top w:val="nil"/>
              <w:left w:val="nil"/>
              <w:bottom w:val="nil"/>
              <w:right w:val="nil"/>
            </w:tcBorders>
            <w:noWrap/>
            <w:vAlign w:val="bottom"/>
            <w:hideMark/>
          </w:tcPr>
          <w:p w14:paraId="778EE717" w14:textId="77777777" w:rsidR="0023763B" w:rsidRPr="00703006" w:rsidRDefault="0023763B" w:rsidP="00CF36B8">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4044644D"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single" w:sz="8" w:space="0" w:color="FFFFFF"/>
              <w:left w:val="single" w:sz="8" w:space="0" w:color="FFFFFF"/>
              <w:bottom w:val="nil"/>
              <w:right w:val="single" w:sz="8" w:space="0" w:color="999999"/>
            </w:tcBorders>
            <w:noWrap/>
            <w:vAlign w:val="bottom"/>
            <w:hideMark/>
          </w:tcPr>
          <w:p w14:paraId="1AC8BD0F"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2209AF2F"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6214B415" w14:textId="77777777" w:rsidTr="00CF36B8">
        <w:trPr>
          <w:trHeight w:val="255"/>
        </w:trPr>
        <w:tc>
          <w:tcPr>
            <w:tcW w:w="2360" w:type="dxa"/>
            <w:tcBorders>
              <w:top w:val="nil"/>
              <w:left w:val="single" w:sz="8" w:space="0" w:color="FFFFFF"/>
              <w:bottom w:val="nil"/>
              <w:right w:val="single" w:sz="8" w:space="0" w:color="999999"/>
            </w:tcBorders>
            <w:noWrap/>
            <w:vAlign w:val="bottom"/>
            <w:hideMark/>
          </w:tcPr>
          <w:p w14:paraId="530140DB"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7221F356"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B812C05"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4582865F"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3B69BA16"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255E581B" w14:textId="77777777" w:rsidTr="00CF36B8">
        <w:trPr>
          <w:trHeight w:val="255"/>
        </w:trPr>
        <w:tc>
          <w:tcPr>
            <w:tcW w:w="2360" w:type="dxa"/>
            <w:tcBorders>
              <w:top w:val="nil"/>
              <w:left w:val="single" w:sz="8" w:space="0" w:color="FFFFFF"/>
              <w:bottom w:val="single" w:sz="8" w:space="0" w:color="999999"/>
              <w:right w:val="single" w:sz="8" w:space="0" w:color="999999"/>
            </w:tcBorders>
            <w:noWrap/>
            <w:vAlign w:val="bottom"/>
          </w:tcPr>
          <w:p w14:paraId="490EAE6C" w14:textId="77777777" w:rsidR="0023763B" w:rsidRDefault="0023763B" w:rsidP="00CF36B8">
            <w:pPr>
              <w:rPr>
                <w:rFonts w:ascii="Calibri" w:hAnsi="Calibri" w:cs="Calibri"/>
                <w:b/>
                <w:bCs/>
                <w:color w:val="002060"/>
                <w:sz w:val="18"/>
                <w:szCs w:val="18"/>
              </w:rPr>
            </w:pPr>
            <w:r>
              <w:rPr>
                <w:rFonts w:ascii="Calibri" w:hAnsi="Calibri" w:cs="Calibri"/>
                <w:b/>
                <w:bCs/>
                <w:color w:val="002060"/>
                <w:sz w:val="18"/>
                <w:szCs w:val="18"/>
              </w:rPr>
              <w:t>(</w:t>
            </w:r>
            <w:r w:rsidRPr="00703006">
              <w:rPr>
                <w:rFonts w:ascii="Calibri" w:hAnsi="Calibri" w:cs="Calibri"/>
                <w:b/>
                <w:bCs/>
                <w:color w:val="002060"/>
                <w:sz w:val="18"/>
                <w:szCs w:val="18"/>
              </w:rPr>
              <w:t xml:space="preserve">12)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quinta classificata</w:t>
            </w:r>
          </w:p>
          <w:p w14:paraId="4F4D7E84" w14:textId="24ED5605" w:rsidR="001C3EF8" w:rsidRPr="00703006" w:rsidRDefault="001C3EF8" w:rsidP="00CF36B8">
            <w:pPr>
              <w:rPr>
                <w:rFonts w:ascii="Calibri" w:hAnsi="Calibri" w:cs="Calibri"/>
                <w:b/>
                <w:bCs/>
                <w:color w:val="002060"/>
                <w:sz w:val="18"/>
                <w:szCs w:val="18"/>
              </w:rPr>
            </w:pPr>
            <w:r>
              <w:rPr>
                <w:rFonts w:ascii="Arial" w:hAnsi="Arial" w:cs="Arial"/>
                <w:b/>
                <w:bCs/>
                <w:color w:val="002060"/>
              </w:rPr>
              <w:t>POL. ROSSO BLU</w:t>
            </w:r>
          </w:p>
        </w:tc>
        <w:tc>
          <w:tcPr>
            <w:tcW w:w="2780" w:type="dxa"/>
            <w:tcBorders>
              <w:top w:val="nil"/>
              <w:left w:val="single" w:sz="8" w:space="0" w:color="FFFFFF"/>
              <w:bottom w:val="nil"/>
              <w:right w:val="single" w:sz="8" w:space="0" w:color="999999"/>
            </w:tcBorders>
            <w:noWrap/>
            <w:vAlign w:val="bottom"/>
            <w:hideMark/>
          </w:tcPr>
          <w:p w14:paraId="6AFB7594"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4BDA909F"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1AEB064C"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455D3F9E"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7C7052D2" w14:textId="77777777" w:rsidTr="00CF36B8">
        <w:trPr>
          <w:trHeight w:val="255"/>
        </w:trPr>
        <w:tc>
          <w:tcPr>
            <w:tcW w:w="2360" w:type="dxa"/>
            <w:tcBorders>
              <w:top w:val="nil"/>
              <w:left w:val="single" w:sz="8" w:space="0" w:color="FFFFFF"/>
              <w:bottom w:val="nil"/>
              <w:right w:val="nil"/>
            </w:tcBorders>
            <w:noWrap/>
            <w:vAlign w:val="bottom"/>
            <w:hideMark/>
          </w:tcPr>
          <w:p w14:paraId="2F66D721"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1757E63B"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222825B9"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793BFE33"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0D93DC1F"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509F6AAE" w14:textId="77777777" w:rsidTr="00CF36B8">
        <w:trPr>
          <w:trHeight w:val="240"/>
        </w:trPr>
        <w:tc>
          <w:tcPr>
            <w:tcW w:w="2360" w:type="dxa"/>
            <w:tcBorders>
              <w:top w:val="nil"/>
              <w:left w:val="single" w:sz="8" w:space="0" w:color="FFFFFF"/>
              <w:bottom w:val="nil"/>
              <w:right w:val="nil"/>
            </w:tcBorders>
            <w:noWrap/>
            <w:vAlign w:val="bottom"/>
            <w:hideMark/>
          </w:tcPr>
          <w:p w14:paraId="7C264004"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6272D1DC"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69E9E13A"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4C725505"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593490AF"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4D18AC94" w14:textId="77777777" w:rsidTr="00CF36B8">
        <w:trPr>
          <w:trHeight w:val="255"/>
        </w:trPr>
        <w:tc>
          <w:tcPr>
            <w:tcW w:w="2360" w:type="dxa"/>
            <w:tcBorders>
              <w:top w:val="nil"/>
              <w:left w:val="single" w:sz="8" w:space="0" w:color="FFFFFF"/>
              <w:bottom w:val="nil"/>
              <w:right w:val="nil"/>
            </w:tcBorders>
            <w:noWrap/>
            <w:vAlign w:val="bottom"/>
            <w:hideMark/>
          </w:tcPr>
          <w:p w14:paraId="0ECC7EA3"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4F4AD743" w14:textId="77777777" w:rsidR="0023763B"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xml:space="preserve">(4)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terza classificata</w:t>
            </w:r>
          </w:p>
          <w:p w14:paraId="5622FC7E" w14:textId="1EC74487" w:rsidR="001C3EF8" w:rsidRPr="00703006" w:rsidRDefault="001C3EF8" w:rsidP="00CF36B8">
            <w:pPr>
              <w:rPr>
                <w:rFonts w:ascii="Calibri" w:hAnsi="Calibri" w:cs="Calibri"/>
                <w:b/>
                <w:bCs/>
                <w:color w:val="002060"/>
                <w:sz w:val="18"/>
                <w:szCs w:val="18"/>
              </w:rPr>
            </w:pPr>
            <w:r>
              <w:rPr>
                <w:rFonts w:ascii="Arial" w:hAnsi="Arial" w:cs="Arial"/>
                <w:b/>
                <w:bCs/>
                <w:color w:val="002060"/>
              </w:rPr>
              <w:t>FUTSAL VIRE GEOSISTEM</w:t>
            </w:r>
          </w:p>
        </w:tc>
        <w:tc>
          <w:tcPr>
            <w:tcW w:w="2260" w:type="dxa"/>
            <w:tcBorders>
              <w:top w:val="nil"/>
              <w:left w:val="single" w:sz="8" w:space="0" w:color="FFFFFF"/>
              <w:bottom w:val="nil"/>
              <w:right w:val="nil"/>
            </w:tcBorders>
            <w:noWrap/>
            <w:vAlign w:val="bottom"/>
            <w:hideMark/>
          </w:tcPr>
          <w:p w14:paraId="173D6057"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28A5B908"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78B8300F"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72309F08" w14:textId="77777777" w:rsidTr="00CF36B8">
        <w:trPr>
          <w:trHeight w:val="240"/>
        </w:trPr>
        <w:tc>
          <w:tcPr>
            <w:tcW w:w="2360" w:type="dxa"/>
            <w:tcBorders>
              <w:top w:val="nil"/>
              <w:left w:val="single" w:sz="8" w:space="0" w:color="FFFFFF"/>
              <w:bottom w:val="nil"/>
              <w:right w:val="nil"/>
            </w:tcBorders>
            <w:noWrap/>
            <w:vAlign w:val="bottom"/>
            <w:hideMark/>
          </w:tcPr>
          <w:p w14:paraId="46A190CB"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3F3C8C38"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10DC1D55" w14:textId="77777777" w:rsidR="0023763B" w:rsidRPr="00703006" w:rsidRDefault="0023763B" w:rsidP="00CF36B8">
            <w:pPr>
              <w:jc w:val="center"/>
              <w:rPr>
                <w:rFonts w:ascii="Calibri" w:hAnsi="Calibri" w:cs="Calibri"/>
                <w:b/>
                <w:bCs/>
                <w:color w:val="002060"/>
                <w:sz w:val="18"/>
                <w:szCs w:val="18"/>
              </w:rPr>
            </w:pPr>
          </w:p>
        </w:tc>
        <w:tc>
          <w:tcPr>
            <w:tcW w:w="2180" w:type="dxa"/>
            <w:tcBorders>
              <w:top w:val="nil"/>
              <w:left w:val="nil"/>
              <w:bottom w:val="nil"/>
              <w:right w:val="single" w:sz="8" w:space="0" w:color="999999"/>
            </w:tcBorders>
            <w:noWrap/>
            <w:vAlign w:val="bottom"/>
            <w:hideMark/>
          </w:tcPr>
          <w:p w14:paraId="675E0950"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1D982E30"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3C1868F6" w14:textId="77777777" w:rsidTr="00CF36B8">
        <w:trPr>
          <w:trHeight w:val="255"/>
        </w:trPr>
        <w:tc>
          <w:tcPr>
            <w:tcW w:w="2360" w:type="dxa"/>
            <w:tcBorders>
              <w:top w:val="nil"/>
              <w:left w:val="single" w:sz="8" w:space="0" w:color="FFFFFF"/>
              <w:bottom w:val="nil"/>
              <w:right w:val="nil"/>
            </w:tcBorders>
            <w:noWrap/>
            <w:vAlign w:val="bottom"/>
            <w:hideMark/>
          </w:tcPr>
          <w:p w14:paraId="4E51ED91"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3813B0AA" w14:textId="77777777" w:rsidR="0023763B" w:rsidRPr="00703006" w:rsidRDefault="0023763B" w:rsidP="00CF36B8">
            <w:pPr>
              <w:jc w:val="center"/>
              <w:rPr>
                <w:rFonts w:ascii="Calibri" w:hAnsi="Calibri" w:cs="Calibri"/>
                <w:b/>
                <w:bCs/>
                <w:color w:val="002060"/>
                <w:sz w:val="18"/>
                <w:szCs w:val="18"/>
              </w:rPr>
            </w:pPr>
          </w:p>
        </w:tc>
        <w:tc>
          <w:tcPr>
            <w:tcW w:w="2260" w:type="dxa"/>
            <w:tcBorders>
              <w:top w:val="nil"/>
              <w:left w:val="nil"/>
              <w:bottom w:val="nil"/>
              <w:right w:val="nil"/>
            </w:tcBorders>
            <w:noWrap/>
            <w:vAlign w:val="bottom"/>
            <w:hideMark/>
          </w:tcPr>
          <w:p w14:paraId="666D2D31" w14:textId="77777777" w:rsidR="0023763B" w:rsidRPr="00703006" w:rsidRDefault="0023763B" w:rsidP="00CF36B8">
            <w:pPr>
              <w:rPr>
                <w:rFonts w:ascii="Times New Roman" w:hAnsi="Times New Roman"/>
              </w:rPr>
            </w:pPr>
          </w:p>
        </w:tc>
        <w:tc>
          <w:tcPr>
            <w:tcW w:w="2180" w:type="dxa"/>
            <w:tcBorders>
              <w:top w:val="nil"/>
              <w:left w:val="nil"/>
              <w:bottom w:val="nil"/>
              <w:right w:val="single" w:sz="8" w:space="0" w:color="999999"/>
            </w:tcBorders>
            <w:noWrap/>
            <w:vAlign w:val="bottom"/>
            <w:hideMark/>
          </w:tcPr>
          <w:p w14:paraId="056B9CED"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0C6FE7B3"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r>
      <w:tr w:rsidR="0023763B" w:rsidRPr="00703006" w14:paraId="5B365C3C" w14:textId="77777777" w:rsidTr="00CF36B8">
        <w:trPr>
          <w:trHeight w:val="255"/>
        </w:trPr>
        <w:tc>
          <w:tcPr>
            <w:tcW w:w="2360" w:type="dxa"/>
            <w:tcBorders>
              <w:top w:val="single" w:sz="8" w:space="0" w:color="FFFFFF"/>
              <w:left w:val="single" w:sz="8" w:space="0" w:color="FFFFFF"/>
              <w:bottom w:val="nil"/>
              <w:right w:val="nil"/>
            </w:tcBorders>
            <w:noWrap/>
            <w:vAlign w:val="bottom"/>
            <w:hideMark/>
          </w:tcPr>
          <w:p w14:paraId="0F7F8248"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61F601BB" w14:textId="77777777" w:rsidR="0023763B"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xml:space="preserve">(3)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seconda classificata</w:t>
            </w:r>
          </w:p>
          <w:p w14:paraId="29B5C0A0" w14:textId="1E642FE1" w:rsidR="001C3EF8" w:rsidRPr="00703006" w:rsidRDefault="001C3EF8" w:rsidP="00CF36B8">
            <w:pPr>
              <w:rPr>
                <w:rFonts w:ascii="Calibri" w:hAnsi="Calibri" w:cs="Calibri"/>
                <w:b/>
                <w:bCs/>
                <w:color w:val="002060"/>
                <w:sz w:val="18"/>
                <w:szCs w:val="18"/>
              </w:rPr>
            </w:pPr>
            <w:r>
              <w:rPr>
                <w:rFonts w:ascii="Arial" w:hAnsi="Arial" w:cs="Arial"/>
                <w:b/>
                <w:bCs/>
                <w:color w:val="002060"/>
              </w:rPr>
              <w:t>AVENALE</w:t>
            </w:r>
          </w:p>
        </w:tc>
        <w:tc>
          <w:tcPr>
            <w:tcW w:w="2260" w:type="dxa"/>
            <w:tcBorders>
              <w:top w:val="nil"/>
              <w:left w:val="nil"/>
              <w:bottom w:val="nil"/>
              <w:right w:val="nil"/>
            </w:tcBorders>
            <w:noWrap/>
            <w:vAlign w:val="bottom"/>
            <w:hideMark/>
          </w:tcPr>
          <w:p w14:paraId="3CAB8401" w14:textId="77777777" w:rsidR="0023763B" w:rsidRPr="00703006" w:rsidRDefault="0023763B" w:rsidP="00CF36B8">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1AF3F7F4" w14:textId="77777777" w:rsidR="0023763B" w:rsidRPr="00703006" w:rsidRDefault="0023763B" w:rsidP="00CF36B8">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single" w:sz="8" w:space="0" w:color="AEAAAA"/>
              <w:right w:val="nil"/>
            </w:tcBorders>
            <w:noWrap/>
            <w:vAlign w:val="bottom"/>
            <w:hideMark/>
          </w:tcPr>
          <w:p w14:paraId="1C7BFA19" w14:textId="77777777" w:rsidR="0023763B" w:rsidRPr="00703006" w:rsidRDefault="0023763B" w:rsidP="00CF36B8">
            <w:pPr>
              <w:rPr>
                <w:rFonts w:ascii="Arial" w:hAnsi="Arial" w:cs="Arial"/>
                <w:b/>
                <w:bCs/>
                <w:color w:val="002060"/>
                <w:sz w:val="18"/>
                <w:szCs w:val="18"/>
              </w:rPr>
            </w:pPr>
            <w:r w:rsidRPr="00703006">
              <w:rPr>
                <w:rFonts w:ascii="Arial" w:hAnsi="Arial" w:cs="Arial"/>
                <w:b/>
                <w:bCs/>
                <w:color w:val="002060"/>
                <w:sz w:val="18"/>
                <w:szCs w:val="18"/>
              </w:rPr>
              <w:t> </w:t>
            </w:r>
          </w:p>
        </w:tc>
      </w:tr>
      <w:tr w:rsidR="0023763B" w:rsidRPr="00703006" w14:paraId="2BBC1B05" w14:textId="77777777" w:rsidTr="00CF36B8">
        <w:trPr>
          <w:trHeight w:val="240"/>
        </w:trPr>
        <w:tc>
          <w:tcPr>
            <w:tcW w:w="2360" w:type="dxa"/>
            <w:tcBorders>
              <w:top w:val="nil"/>
              <w:left w:val="single" w:sz="8" w:space="0" w:color="FFFFFF"/>
              <w:bottom w:val="nil"/>
              <w:right w:val="nil"/>
            </w:tcBorders>
            <w:noWrap/>
            <w:vAlign w:val="bottom"/>
            <w:hideMark/>
          </w:tcPr>
          <w:p w14:paraId="4F7D4AC1"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14A9A99B"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4BDC4A78" w14:textId="77777777" w:rsidR="0023763B" w:rsidRPr="00703006" w:rsidRDefault="0023763B" w:rsidP="00CF36B8">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5D21A90C" w14:textId="77777777" w:rsidR="0023763B" w:rsidRPr="00703006" w:rsidRDefault="0023763B" w:rsidP="00CF36B8">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6F5F07D3" w14:textId="77777777" w:rsidR="0023763B" w:rsidRPr="00703006" w:rsidRDefault="0023763B" w:rsidP="00CF36B8">
            <w:pPr>
              <w:rPr>
                <w:rFonts w:ascii="Arial" w:hAnsi="Arial" w:cs="Arial"/>
                <w:b/>
                <w:bCs/>
                <w:color w:val="002060"/>
                <w:sz w:val="18"/>
                <w:szCs w:val="18"/>
              </w:rPr>
            </w:pPr>
          </w:p>
        </w:tc>
      </w:tr>
      <w:tr w:rsidR="0023763B" w:rsidRPr="00703006" w14:paraId="2C55B2F5" w14:textId="77777777" w:rsidTr="00CF36B8">
        <w:trPr>
          <w:trHeight w:val="255"/>
        </w:trPr>
        <w:tc>
          <w:tcPr>
            <w:tcW w:w="2360" w:type="dxa"/>
            <w:tcBorders>
              <w:top w:val="nil"/>
              <w:left w:val="nil"/>
              <w:bottom w:val="nil"/>
              <w:right w:val="nil"/>
            </w:tcBorders>
            <w:noWrap/>
            <w:vAlign w:val="bottom"/>
            <w:hideMark/>
          </w:tcPr>
          <w:p w14:paraId="6A6561E9" w14:textId="77777777" w:rsidR="0023763B" w:rsidRPr="00703006" w:rsidRDefault="0023763B" w:rsidP="00CF36B8">
            <w:pPr>
              <w:rPr>
                <w:rFonts w:ascii="Times New Roman" w:hAnsi="Times New Roman"/>
              </w:rPr>
            </w:pPr>
          </w:p>
        </w:tc>
        <w:tc>
          <w:tcPr>
            <w:tcW w:w="2780" w:type="dxa"/>
            <w:tcBorders>
              <w:top w:val="nil"/>
              <w:left w:val="nil"/>
              <w:bottom w:val="nil"/>
              <w:right w:val="single" w:sz="8" w:space="0" w:color="999999"/>
            </w:tcBorders>
            <w:noWrap/>
            <w:vAlign w:val="bottom"/>
            <w:hideMark/>
          </w:tcPr>
          <w:p w14:paraId="4E6A1258"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564E869F"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1D8F54A3" w14:textId="77777777" w:rsidR="0023763B" w:rsidRPr="00703006" w:rsidRDefault="0023763B" w:rsidP="00CF36B8">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1EAEA0A6" w14:textId="77777777" w:rsidR="0023763B" w:rsidRPr="00703006" w:rsidRDefault="0023763B" w:rsidP="00CF36B8">
            <w:pPr>
              <w:rPr>
                <w:rFonts w:ascii="Arial" w:hAnsi="Arial" w:cs="Arial"/>
                <w:b/>
                <w:bCs/>
                <w:color w:val="002060"/>
                <w:sz w:val="18"/>
                <w:szCs w:val="18"/>
              </w:rPr>
            </w:pPr>
          </w:p>
        </w:tc>
      </w:tr>
      <w:tr w:rsidR="0023763B" w:rsidRPr="00703006" w14:paraId="25E0757C" w14:textId="77777777" w:rsidTr="00CF36B8">
        <w:trPr>
          <w:trHeight w:val="255"/>
        </w:trPr>
        <w:tc>
          <w:tcPr>
            <w:tcW w:w="2360" w:type="dxa"/>
            <w:tcBorders>
              <w:top w:val="nil"/>
              <w:left w:val="single" w:sz="8" w:space="0" w:color="FFFFFF"/>
              <w:bottom w:val="single" w:sz="8" w:space="0" w:color="999999"/>
              <w:right w:val="nil"/>
            </w:tcBorders>
            <w:noWrap/>
            <w:vAlign w:val="bottom"/>
            <w:hideMark/>
          </w:tcPr>
          <w:p w14:paraId="437D7229" w14:textId="77777777" w:rsidR="0023763B"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xml:space="preserve">(11)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quinta classificata</w:t>
            </w:r>
          </w:p>
          <w:p w14:paraId="6EBF32C0" w14:textId="16FFF0D1" w:rsidR="001C3EF8" w:rsidRPr="00703006" w:rsidRDefault="001C3EF8" w:rsidP="00CF36B8">
            <w:pPr>
              <w:rPr>
                <w:rFonts w:ascii="Calibri" w:hAnsi="Calibri" w:cs="Calibri"/>
                <w:b/>
                <w:bCs/>
                <w:color w:val="002060"/>
                <w:sz w:val="18"/>
                <w:szCs w:val="18"/>
              </w:rPr>
            </w:pPr>
            <w:r>
              <w:rPr>
                <w:rFonts w:ascii="Arial" w:hAnsi="Arial" w:cs="Arial"/>
                <w:b/>
                <w:bCs/>
                <w:color w:val="002060"/>
              </w:rPr>
              <w:t>OSIMO FIVE</w:t>
            </w:r>
          </w:p>
        </w:tc>
        <w:tc>
          <w:tcPr>
            <w:tcW w:w="2780" w:type="dxa"/>
            <w:tcBorders>
              <w:top w:val="nil"/>
              <w:left w:val="nil"/>
              <w:bottom w:val="nil"/>
              <w:right w:val="single" w:sz="8" w:space="0" w:color="999999"/>
            </w:tcBorders>
            <w:noWrap/>
            <w:vAlign w:val="bottom"/>
            <w:hideMark/>
          </w:tcPr>
          <w:p w14:paraId="380AD01C"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11DE8C6E"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21BE0BAA" w14:textId="77777777" w:rsidR="0023763B" w:rsidRPr="00703006" w:rsidRDefault="0023763B" w:rsidP="00CF36B8">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12D238F9" w14:textId="77777777" w:rsidR="0023763B" w:rsidRPr="00703006" w:rsidRDefault="0023763B" w:rsidP="00CF36B8">
            <w:pPr>
              <w:rPr>
                <w:rFonts w:ascii="Arial" w:hAnsi="Arial" w:cs="Arial"/>
                <w:b/>
                <w:bCs/>
                <w:color w:val="002060"/>
                <w:sz w:val="18"/>
                <w:szCs w:val="18"/>
              </w:rPr>
            </w:pPr>
          </w:p>
        </w:tc>
      </w:tr>
      <w:tr w:rsidR="0023763B" w:rsidRPr="00703006" w14:paraId="533D2742" w14:textId="77777777" w:rsidTr="00CF36B8">
        <w:trPr>
          <w:trHeight w:val="255"/>
        </w:trPr>
        <w:tc>
          <w:tcPr>
            <w:tcW w:w="2360" w:type="dxa"/>
            <w:tcBorders>
              <w:top w:val="nil"/>
              <w:left w:val="single" w:sz="8" w:space="0" w:color="FFFFFF"/>
              <w:bottom w:val="nil"/>
              <w:right w:val="single" w:sz="8" w:space="0" w:color="999999"/>
            </w:tcBorders>
            <w:noWrap/>
            <w:vAlign w:val="bottom"/>
            <w:hideMark/>
          </w:tcPr>
          <w:p w14:paraId="2F07E566"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5CF83B3E"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3A05946A"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031B66A7" w14:textId="77777777" w:rsidR="0023763B" w:rsidRPr="00703006" w:rsidRDefault="0023763B" w:rsidP="00CF36B8">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D3DB45D" w14:textId="77777777" w:rsidR="0023763B" w:rsidRPr="00703006" w:rsidRDefault="0023763B" w:rsidP="00CF36B8">
            <w:pPr>
              <w:rPr>
                <w:rFonts w:ascii="Arial" w:hAnsi="Arial" w:cs="Arial"/>
                <w:b/>
                <w:bCs/>
                <w:color w:val="002060"/>
                <w:sz w:val="18"/>
                <w:szCs w:val="18"/>
              </w:rPr>
            </w:pPr>
          </w:p>
        </w:tc>
      </w:tr>
      <w:tr w:rsidR="0023763B" w:rsidRPr="00703006" w14:paraId="1C4FBD31" w14:textId="77777777" w:rsidTr="00CF36B8">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17A4EEF4" w14:textId="77777777" w:rsidR="0023763B"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xml:space="preserve">(6)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terza classificata</w:t>
            </w:r>
          </w:p>
          <w:p w14:paraId="6C17E6CA" w14:textId="11019771" w:rsidR="001C3EF8" w:rsidRPr="00703006" w:rsidRDefault="001C3EF8" w:rsidP="00CF36B8">
            <w:pPr>
              <w:rPr>
                <w:rFonts w:ascii="Calibri" w:hAnsi="Calibri" w:cs="Calibri"/>
                <w:b/>
                <w:bCs/>
                <w:color w:val="002060"/>
                <w:sz w:val="18"/>
                <w:szCs w:val="18"/>
              </w:rPr>
            </w:pPr>
            <w:r>
              <w:rPr>
                <w:rFonts w:ascii="Arial" w:hAnsi="Arial" w:cs="Arial"/>
                <w:b/>
                <w:bCs/>
                <w:color w:val="002060"/>
              </w:rPr>
              <w:t>POL. VICTORIA</w:t>
            </w:r>
          </w:p>
        </w:tc>
        <w:tc>
          <w:tcPr>
            <w:tcW w:w="2780" w:type="dxa"/>
            <w:tcBorders>
              <w:top w:val="nil"/>
              <w:left w:val="single" w:sz="8" w:space="0" w:color="FFFFFF"/>
              <w:bottom w:val="nil"/>
              <w:right w:val="nil"/>
            </w:tcBorders>
            <w:noWrap/>
            <w:vAlign w:val="bottom"/>
            <w:hideMark/>
          </w:tcPr>
          <w:p w14:paraId="6BFDCF16"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02FE7B01"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77C17A26" w14:textId="77777777" w:rsidR="0023763B" w:rsidRPr="00703006" w:rsidRDefault="0023763B" w:rsidP="00CF36B8">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54780B20" w14:textId="77777777" w:rsidR="0023763B" w:rsidRPr="00703006" w:rsidRDefault="0023763B" w:rsidP="00CF36B8">
            <w:pPr>
              <w:rPr>
                <w:rFonts w:ascii="Arial" w:hAnsi="Arial" w:cs="Arial"/>
                <w:b/>
                <w:bCs/>
                <w:color w:val="002060"/>
                <w:sz w:val="18"/>
                <w:szCs w:val="18"/>
              </w:rPr>
            </w:pPr>
          </w:p>
        </w:tc>
      </w:tr>
      <w:tr w:rsidR="0023763B" w:rsidRPr="00703006" w14:paraId="13D05AB6" w14:textId="77777777" w:rsidTr="00CF36B8">
        <w:trPr>
          <w:trHeight w:val="240"/>
        </w:trPr>
        <w:tc>
          <w:tcPr>
            <w:tcW w:w="2360" w:type="dxa"/>
            <w:tcBorders>
              <w:top w:val="nil"/>
              <w:left w:val="nil"/>
              <w:bottom w:val="nil"/>
              <w:right w:val="nil"/>
            </w:tcBorders>
            <w:noWrap/>
            <w:vAlign w:val="bottom"/>
            <w:hideMark/>
          </w:tcPr>
          <w:p w14:paraId="3A19D03A" w14:textId="77777777" w:rsidR="0023763B" w:rsidRPr="00703006" w:rsidRDefault="0023763B" w:rsidP="00CF36B8">
            <w:pPr>
              <w:rPr>
                <w:rFonts w:ascii="Times New Roman" w:hAnsi="Times New Roman"/>
              </w:rPr>
            </w:pPr>
          </w:p>
        </w:tc>
        <w:tc>
          <w:tcPr>
            <w:tcW w:w="2780" w:type="dxa"/>
            <w:tcBorders>
              <w:top w:val="nil"/>
              <w:left w:val="nil"/>
              <w:bottom w:val="nil"/>
              <w:right w:val="nil"/>
            </w:tcBorders>
            <w:noWrap/>
            <w:vAlign w:val="bottom"/>
            <w:hideMark/>
          </w:tcPr>
          <w:p w14:paraId="0B56093B" w14:textId="77777777" w:rsidR="0023763B" w:rsidRPr="00703006" w:rsidRDefault="0023763B" w:rsidP="00CF36B8">
            <w:pPr>
              <w:rPr>
                <w:rFonts w:ascii="Times New Roman" w:hAnsi="Times New Roman"/>
              </w:rPr>
            </w:pPr>
          </w:p>
        </w:tc>
        <w:tc>
          <w:tcPr>
            <w:tcW w:w="2260" w:type="dxa"/>
            <w:tcBorders>
              <w:top w:val="nil"/>
              <w:left w:val="nil"/>
              <w:bottom w:val="nil"/>
              <w:right w:val="single" w:sz="8" w:space="0" w:color="999999"/>
            </w:tcBorders>
            <w:noWrap/>
            <w:vAlign w:val="bottom"/>
            <w:hideMark/>
          </w:tcPr>
          <w:p w14:paraId="7EACCCD5"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463B149E" w14:textId="77777777" w:rsidR="0023763B" w:rsidRPr="00703006" w:rsidRDefault="0023763B" w:rsidP="00CF36B8">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6392DA5F" w14:textId="77777777" w:rsidR="0023763B" w:rsidRPr="00703006" w:rsidRDefault="0023763B" w:rsidP="00CF36B8">
            <w:pPr>
              <w:rPr>
                <w:rFonts w:ascii="Arial" w:hAnsi="Arial" w:cs="Arial"/>
                <w:b/>
                <w:bCs/>
                <w:color w:val="002060"/>
                <w:sz w:val="18"/>
                <w:szCs w:val="18"/>
              </w:rPr>
            </w:pPr>
          </w:p>
        </w:tc>
      </w:tr>
      <w:tr w:rsidR="0023763B" w:rsidRPr="00703006" w14:paraId="5DDA68A3" w14:textId="77777777" w:rsidTr="00CF36B8">
        <w:trPr>
          <w:trHeight w:val="255"/>
        </w:trPr>
        <w:tc>
          <w:tcPr>
            <w:tcW w:w="2360" w:type="dxa"/>
            <w:tcBorders>
              <w:top w:val="nil"/>
              <w:left w:val="single" w:sz="8" w:space="0" w:color="FFFFFF"/>
              <w:bottom w:val="nil"/>
              <w:right w:val="nil"/>
            </w:tcBorders>
            <w:noWrap/>
            <w:vAlign w:val="bottom"/>
            <w:hideMark/>
          </w:tcPr>
          <w:p w14:paraId="3B34B6AF"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705124BF" w14:textId="77777777" w:rsidR="0023763B" w:rsidRPr="00703006" w:rsidRDefault="0023763B" w:rsidP="00CF36B8">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73FBB708"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single" w:sz="8" w:space="0" w:color="999999"/>
            </w:tcBorders>
            <w:noWrap/>
            <w:vAlign w:val="bottom"/>
            <w:hideMark/>
          </w:tcPr>
          <w:p w14:paraId="1AA9B3A8"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nil"/>
            </w:tcBorders>
            <w:noWrap/>
            <w:vAlign w:val="bottom"/>
            <w:hideMark/>
          </w:tcPr>
          <w:p w14:paraId="7B5DF058" w14:textId="77777777" w:rsidR="0023763B" w:rsidRPr="00703006" w:rsidRDefault="0023763B" w:rsidP="00CF36B8">
            <w:pPr>
              <w:jc w:val="center"/>
              <w:rPr>
                <w:rFonts w:ascii="Calibri" w:hAnsi="Calibri" w:cs="Calibri"/>
                <w:b/>
                <w:bCs/>
                <w:color w:val="002060"/>
                <w:sz w:val="18"/>
                <w:szCs w:val="18"/>
              </w:rPr>
            </w:pPr>
          </w:p>
        </w:tc>
      </w:tr>
      <w:tr w:rsidR="0023763B" w:rsidRPr="00703006" w14:paraId="1F4EFE00" w14:textId="77777777" w:rsidTr="00CF36B8">
        <w:trPr>
          <w:trHeight w:val="255"/>
        </w:trPr>
        <w:tc>
          <w:tcPr>
            <w:tcW w:w="2360" w:type="dxa"/>
            <w:tcBorders>
              <w:top w:val="nil"/>
              <w:left w:val="single" w:sz="8" w:space="0" w:color="FFFFFF"/>
              <w:bottom w:val="single" w:sz="8" w:space="0" w:color="999999"/>
              <w:right w:val="nil"/>
            </w:tcBorders>
            <w:noWrap/>
            <w:vAlign w:val="bottom"/>
            <w:hideMark/>
          </w:tcPr>
          <w:p w14:paraId="0B243049" w14:textId="77777777" w:rsidR="0023763B"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xml:space="preserve">(7)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quarta classificata</w:t>
            </w:r>
          </w:p>
          <w:p w14:paraId="1EED1B0B" w14:textId="3BDC3D30" w:rsidR="001C3EF8" w:rsidRPr="00703006" w:rsidRDefault="001C3EF8" w:rsidP="00CF36B8">
            <w:pPr>
              <w:rPr>
                <w:rFonts w:ascii="Calibri" w:hAnsi="Calibri" w:cs="Calibri"/>
                <w:b/>
                <w:bCs/>
                <w:color w:val="002060"/>
                <w:sz w:val="18"/>
                <w:szCs w:val="18"/>
              </w:rPr>
            </w:pPr>
            <w:r>
              <w:rPr>
                <w:rFonts w:ascii="Arial" w:hAnsi="Arial" w:cs="Arial"/>
                <w:b/>
                <w:bCs/>
                <w:color w:val="002060"/>
              </w:rPr>
              <w:t>MANTOVANI C5</w:t>
            </w:r>
          </w:p>
        </w:tc>
        <w:tc>
          <w:tcPr>
            <w:tcW w:w="2780" w:type="dxa"/>
            <w:tcBorders>
              <w:top w:val="nil"/>
              <w:left w:val="nil"/>
              <w:bottom w:val="nil"/>
              <w:right w:val="nil"/>
            </w:tcBorders>
            <w:noWrap/>
            <w:vAlign w:val="bottom"/>
            <w:hideMark/>
          </w:tcPr>
          <w:p w14:paraId="09334912" w14:textId="77777777" w:rsidR="0023763B" w:rsidRPr="00703006" w:rsidRDefault="0023763B" w:rsidP="00CF36B8">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0F86E360"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44CD9751" w14:textId="77777777" w:rsidR="0023763B" w:rsidRPr="00703006" w:rsidRDefault="0023763B" w:rsidP="00CF36B8">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1E32D62B" w14:textId="77777777" w:rsidR="0023763B" w:rsidRPr="00703006" w:rsidRDefault="0023763B" w:rsidP="00CF36B8">
            <w:pPr>
              <w:rPr>
                <w:rFonts w:ascii="Times New Roman" w:hAnsi="Times New Roman"/>
              </w:rPr>
            </w:pPr>
          </w:p>
        </w:tc>
      </w:tr>
      <w:tr w:rsidR="0023763B" w:rsidRPr="00703006" w14:paraId="5521FD23" w14:textId="77777777" w:rsidTr="00CF36B8">
        <w:trPr>
          <w:trHeight w:val="255"/>
        </w:trPr>
        <w:tc>
          <w:tcPr>
            <w:tcW w:w="2360" w:type="dxa"/>
            <w:tcBorders>
              <w:top w:val="nil"/>
              <w:left w:val="single" w:sz="8" w:space="0" w:color="FFFFFF"/>
              <w:bottom w:val="nil"/>
              <w:right w:val="single" w:sz="8" w:space="0" w:color="999999"/>
            </w:tcBorders>
            <w:noWrap/>
            <w:vAlign w:val="bottom"/>
            <w:hideMark/>
          </w:tcPr>
          <w:p w14:paraId="3472F954"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39D3CF40"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0DC2ABE3"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0048CA95" w14:textId="77777777" w:rsidR="0023763B" w:rsidRPr="00703006" w:rsidRDefault="0023763B" w:rsidP="00CF36B8">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03906291" w14:textId="77777777" w:rsidR="0023763B" w:rsidRPr="00703006" w:rsidRDefault="0023763B" w:rsidP="00CF36B8">
            <w:pPr>
              <w:rPr>
                <w:rFonts w:ascii="Times New Roman" w:hAnsi="Times New Roman"/>
              </w:rPr>
            </w:pPr>
          </w:p>
        </w:tc>
      </w:tr>
      <w:tr w:rsidR="0023763B" w:rsidRPr="00703006" w14:paraId="68238D10" w14:textId="77777777" w:rsidTr="00CF36B8">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054A0CBD" w14:textId="77777777" w:rsidR="0023763B"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xml:space="preserve">(10)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quinta classificata</w:t>
            </w:r>
          </w:p>
          <w:p w14:paraId="13F9133A" w14:textId="3D862E6D" w:rsidR="001C3EF8" w:rsidRPr="00703006" w:rsidRDefault="001C3EF8" w:rsidP="00CF36B8">
            <w:pPr>
              <w:rPr>
                <w:rFonts w:ascii="Calibri" w:hAnsi="Calibri" w:cs="Calibri"/>
                <w:b/>
                <w:bCs/>
                <w:color w:val="002060"/>
                <w:sz w:val="18"/>
                <w:szCs w:val="18"/>
              </w:rPr>
            </w:pPr>
            <w:r>
              <w:rPr>
                <w:rFonts w:ascii="Arial" w:hAnsi="Arial" w:cs="Arial"/>
                <w:b/>
                <w:bCs/>
                <w:color w:val="002060"/>
              </w:rPr>
              <w:t>DINAMIS 1990</w:t>
            </w:r>
          </w:p>
        </w:tc>
        <w:tc>
          <w:tcPr>
            <w:tcW w:w="2780" w:type="dxa"/>
            <w:tcBorders>
              <w:top w:val="nil"/>
              <w:left w:val="single" w:sz="8" w:space="0" w:color="FFFFFF"/>
              <w:bottom w:val="nil"/>
              <w:right w:val="single" w:sz="8" w:space="0" w:color="999999"/>
            </w:tcBorders>
            <w:noWrap/>
            <w:vAlign w:val="bottom"/>
            <w:hideMark/>
          </w:tcPr>
          <w:p w14:paraId="55634DCB"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5DAC47A6"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3545A284" w14:textId="77777777" w:rsidR="0023763B" w:rsidRPr="00703006" w:rsidRDefault="0023763B" w:rsidP="00CF36B8">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4B787B6B" w14:textId="77777777" w:rsidR="0023763B" w:rsidRPr="00703006" w:rsidRDefault="0023763B" w:rsidP="00CF36B8">
            <w:pPr>
              <w:rPr>
                <w:rFonts w:ascii="Times New Roman" w:hAnsi="Times New Roman"/>
              </w:rPr>
            </w:pPr>
          </w:p>
        </w:tc>
      </w:tr>
      <w:tr w:rsidR="0023763B" w:rsidRPr="00703006" w14:paraId="06C74D2C" w14:textId="77777777" w:rsidTr="00CF36B8">
        <w:trPr>
          <w:trHeight w:val="255"/>
        </w:trPr>
        <w:tc>
          <w:tcPr>
            <w:tcW w:w="2360" w:type="dxa"/>
            <w:tcBorders>
              <w:top w:val="nil"/>
              <w:left w:val="single" w:sz="8" w:space="0" w:color="FFFFFF"/>
              <w:bottom w:val="nil"/>
              <w:right w:val="nil"/>
            </w:tcBorders>
            <w:noWrap/>
            <w:vAlign w:val="bottom"/>
            <w:hideMark/>
          </w:tcPr>
          <w:p w14:paraId="36E78CCF"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6C11AD8C"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7D3BD794"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7BCA558D" w14:textId="77777777" w:rsidR="0023763B" w:rsidRPr="00703006" w:rsidRDefault="0023763B" w:rsidP="00CF36B8">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1C410E1E" w14:textId="77777777" w:rsidR="0023763B" w:rsidRPr="00703006" w:rsidRDefault="0023763B" w:rsidP="00CF36B8">
            <w:pPr>
              <w:rPr>
                <w:rFonts w:ascii="Times New Roman" w:hAnsi="Times New Roman"/>
              </w:rPr>
            </w:pPr>
          </w:p>
        </w:tc>
      </w:tr>
      <w:tr w:rsidR="0023763B" w:rsidRPr="00703006" w14:paraId="1F272382" w14:textId="77777777" w:rsidTr="00CF36B8">
        <w:trPr>
          <w:trHeight w:val="240"/>
        </w:trPr>
        <w:tc>
          <w:tcPr>
            <w:tcW w:w="2360" w:type="dxa"/>
            <w:tcBorders>
              <w:top w:val="nil"/>
              <w:left w:val="single" w:sz="8" w:space="0" w:color="FFFFFF"/>
              <w:bottom w:val="nil"/>
              <w:right w:val="nil"/>
            </w:tcBorders>
            <w:noWrap/>
            <w:vAlign w:val="bottom"/>
            <w:hideMark/>
          </w:tcPr>
          <w:p w14:paraId="26E85446"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39F5B941"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22D0B274"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3B5ADCB0" w14:textId="77777777" w:rsidR="0023763B" w:rsidRPr="00703006" w:rsidRDefault="0023763B" w:rsidP="00CF36B8">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27D12FE5" w14:textId="77777777" w:rsidR="0023763B" w:rsidRPr="00703006" w:rsidRDefault="0023763B" w:rsidP="00CF36B8">
            <w:pPr>
              <w:rPr>
                <w:rFonts w:ascii="Times New Roman" w:hAnsi="Times New Roman"/>
              </w:rPr>
            </w:pPr>
          </w:p>
        </w:tc>
      </w:tr>
      <w:tr w:rsidR="0023763B" w:rsidRPr="00703006" w14:paraId="0084E05A" w14:textId="77777777" w:rsidTr="00CF36B8">
        <w:trPr>
          <w:trHeight w:val="255"/>
        </w:trPr>
        <w:tc>
          <w:tcPr>
            <w:tcW w:w="2360" w:type="dxa"/>
            <w:tcBorders>
              <w:top w:val="nil"/>
              <w:left w:val="single" w:sz="8" w:space="0" w:color="FFFFFF"/>
              <w:bottom w:val="nil"/>
              <w:right w:val="nil"/>
            </w:tcBorders>
            <w:noWrap/>
            <w:vAlign w:val="bottom"/>
            <w:hideMark/>
          </w:tcPr>
          <w:p w14:paraId="3B89F85C" w14:textId="77777777" w:rsidR="0023763B" w:rsidRPr="00703006" w:rsidRDefault="0023763B" w:rsidP="00CF36B8">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7738EB6E" w14:textId="77777777" w:rsidR="0023763B"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xml:space="preserve">(2)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seconda classificata</w:t>
            </w:r>
          </w:p>
          <w:p w14:paraId="3709BBDC" w14:textId="6E9D4580" w:rsidR="001C3EF8" w:rsidRPr="00703006" w:rsidRDefault="00F403D4" w:rsidP="00CF36B8">
            <w:pPr>
              <w:rPr>
                <w:rFonts w:ascii="Calibri" w:hAnsi="Calibri" w:cs="Calibri"/>
                <w:b/>
                <w:bCs/>
                <w:color w:val="002060"/>
                <w:sz w:val="18"/>
                <w:szCs w:val="18"/>
              </w:rPr>
            </w:pPr>
            <w:r>
              <w:rPr>
                <w:rFonts w:ascii="Arial" w:hAnsi="Arial" w:cs="Arial"/>
                <w:b/>
                <w:bCs/>
                <w:color w:val="002060"/>
              </w:rPr>
              <w:t>GIOVANI SANT’IPPOLITO</w:t>
            </w:r>
          </w:p>
        </w:tc>
        <w:tc>
          <w:tcPr>
            <w:tcW w:w="2260" w:type="dxa"/>
            <w:tcBorders>
              <w:top w:val="nil"/>
              <w:left w:val="single" w:sz="8" w:space="0" w:color="FFFFFF"/>
              <w:bottom w:val="nil"/>
              <w:right w:val="nil"/>
            </w:tcBorders>
            <w:noWrap/>
            <w:vAlign w:val="bottom"/>
            <w:hideMark/>
          </w:tcPr>
          <w:p w14:paraId="0B78C9FB" w14:textId="77777777" w:rsidR="0023763B" w:rsidRPr="00703006" w:rsidRDefault="0023763B" w:rsidP="00CF36B8">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33E95A9B" w14:textId="77777777" w:rsidR="0023763B" w:rsidRPr="00703006" w:rsidRDefault="0023763B" w:rsidP="00CF36B8">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1A45BD89" w14:textId="77777777" w:rsidR="0023763B" w:rsidRPr="00703006" w:rsidRDefault="0023763B" w:rsidP="00CF36B8">
            <w:pPr>
              <w:rPr>
                <w:rFonts w:ascii="Times New Roman" w:hAnsi="Times New Roman"/>
              </w:rPr>
            </w:pPr>
          </w:p>
        </w:tc>
      </w:tr>
    </w:tbl>
    <w:p w14:paraId="697AD8CF" w14:textId="77777777" w:rsidR="0023763B" w:rsidRDefault="0023763B" w:rsidP="008A7E7E">
      <w:pPr>
        <w:pStyle w:val="LndNormale1"/>
        <w:rPr>
          <w:color w:val="002060"/>
        </w:rPr>
      </w:pPr>
    </w:p>
    <w:p w14:paraId="1EE36841" w14:textId="6629BF95" w:rsidR="00F403D4" w:rsidRPr="00046569" w:rsidRDefault="00F403D4" w:rsidP="00F403D4">
      <w:pPr>
        <w:pStyle w:val="titoloprinc0"/>
        <w:rPr>
          <w:color w:val="002060"/>
        </w:rPr>
      </w:pPr>
      <w:r>
        <w:rPr>
          <w:color w:val="002060"/>
        </w:rPr>
        <w:t>PLAY OUT</w:t>
      </w:r>
    </w:p>
    <w:p w14:paraId="07661034" w14:textId="77777777" w:rsidR="00444E81" w:rsidRDefault="00444E81" w:rsidP="008A7E7E">
      <w:pPr>
        <w:pStyle w:val="LndNormale1"/>
        <w:rPr>
          <w:color w:val="002060"/>
        </w:rPr>
      </w:pPr>
    </w:p>
    <w:p w14:paraId="6688A7BD" w14:textId="288F5D27" w:rsidR="00F403D4" w:rsidRPr="008F3821" w:rsidRDefault="00F403D4" w:rsidP="00F403D4">
      <w:pPr>
        <w:rPr>
          <w:rFonts w:ascii="Arial" w:hAnsi="Arial" w:cs="Arial"/>
          <w:b/>
          <w:bCs/>
          <w:color w:val="002060"/>
          <w:sz w:val="22"/>
          <w:szCs w:val="22"/>
        </w:rPr>
      </w:pPr>
      <w:r w:rsidRPr="008F3821">
        <w:rPr>
          <w:rFonts w:ascii="Arial" w:hAnsi="Arial" w:cs="Arial"/>
          <w:b/>
          <w:bCs/>
          <w:color w:val="002060"/>
          <w:sz w:val="22"/>
          <w:szCs w:val="22"/>
        </w:rPr>
        <w:t>GIRON</w:t>
      </w:r>
      <w:r>
        <w:rPr>
          <w:rFonts w:ascii="Arial" w:hAnsi="Arial" w:cs="Arial"/>
          <w:b/>
          <w:bCs/>
          <w:color w:val="002060"/>
          <w:sz w:val="22"/>
          <w:szCs w:val="22"/>
        </w:rPr>
        <w:t>I</w:t>
      </w:r>
      <w:r w:rsidRPr="008F3821">
        <w:rPr>
          <w:rFonts w:ascii="Arial" w:hAnsi="Arial" w:cs="Arial"/>
          <w:b/>
          <w:bCs/>
          <w:color w:val="002060"/>
          <w:sz w:val="22"/>
          <w:szCs w:val="22"/>
        </w:rPr>
        <w:t xml:space="preserve"> “</w:t>
      </w:r>
      <w:r>
        <w:rPr>
          <w:rFonts w:ascii="Arial" w:hAnsi="Arial" w:cs="Arial"/>
          <w:b/>
          <w:bCs/>
          <w:color w:val="002060"/>
          <w:sz w:val="22"/>
          <w:szCs w:val="22"/>
        </w:rPr>
        <w:t>A</w:t>
      </w:r>
      <w:r w:rsidRPr="008F3821">
        <w:rPr>
          <w:rFonts w:ascii="Arial" w:hAnsi="Arial" w:cs="Arial"/>
          <w:b/>
          <w:bCs/>
          <w:color w:val="002060"/>
          <w:sz w:val="22"/>
          <w:szCs w:val="22"/>
        </w:rPr>
        <w:t>”</w:t>
      </w:r>
      <w:r>
        <w:rPr>
          <w:rFonts w:ascii="Arial" w:hAnsi="Arial" w:cs="Arial"/>
          <w:b/>
          <w:bCs/>
          <w:color w:val="002060"/>
          <w:sz w:val="22"/>
          <w:szCs w:val="22"/>
        </w:rPr>
        <w:t xml:space="preserve"> e “B”</w:t>
      </w:r>
    </w:p>
    <w:p w14:paraId="2397FBC4" w14:textId="77777777" w:rsidR="00F403D4" w:rsidRDefault="00F403D4" w:rsidP="00F403D4">
      <w:pPr>
        <w:pStyle w:val="Paragrafoelenco"/>
        <w:numPr>
          <w:ilvl w:val="0"/>
          <w:numId w:val="34"/>
        </w:numPr>
        <w:jc w:val="both"/>
        <w:rPr>
          <w:rFonts w:ascii="Arial" w:hAnsi="Arial" w:cs="Arial"/>
          <w:color w:val="002060"/>
          <w:sz w:val="22"/>
          <w:szCs w:val="22"/>
        </w:rPr>
      </w:pPr>
      <w:r w:rsidRPr="00CF41D4">
        <w:rPr>
          <w:rFonts w:ascii="Arial" w:hAnsi="Arial" w:cs="Arial"/>
          <w:color w:val="002060"/>
          <w:sz w:val="22"/>
          <w:szCs w:val="22"/>
        </w:rPr>
        <w:t>la squadra decima classificata disputa sul proprio terreno di gioco una gara di sola andata con la squadra tredicesima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decima e la tredicesima classificata è pari o superiore a </w:t>
      </w:r>
      <w:proofErr w:type="gramStart"/>
      <w:r w:rsidRPr="00CF41D4">
        <w:rPr>
          <w:rFonts w:ascii="Arial" w:hAnsi="Arial" w:cs="Arial"/>
          <w:color w:val="002060"/>
          <w:sz w:val="22"/>
          <w:szCs w:val="22"/>
        </w:rPr>
        <w:t>10</w:t>
      </w:r>
      <w:proofErr w:type="gramEnd"/>
      <w:r w:rsidRPr="00CF41D4">
        <w:rPr>
          <w:rFonts w:ascii="Arial" w:hAnsi="Arial" w:cs="Arial"/>
          <w:color w:val="002060"/>
          <w:sz w:val="22"/>
          <w:szCs w:val="22"/>
        </w:rPr>
        <w:t xml:space="preserve"> punti l’incontro di play out non verrà disputato e la società tredicesima classificata retrocederà direttamente. In caso di effettuazione della gara, qualora al termine dei tempi regolamentari dovesse persistere il risultato di parità verranno disputati </w:t>
      </w:r>
      <w:proofErr w:type="gramStart"/>
      <w:r w:rsidRPr="00CF41D4">
        <w:rPr>
          <w:rFonts w:ascii="Arial" w:hAnsi="Arial" w:cs="Arial"/>
          <w:color w:val="002060"/>
          <w:sz w:val="22"/>
          <w:szCs w:val="22"/>
        </w:rPr>
        <w:t>2</w:t>
      </w:r>
      <w:proofErr w:type="gramEnd"/>
      <w:r w:rsidRPr="00CF41D4">
        <w:rPr>
          <w:rFonts w:ascii="Arial" w:hAnsi="Arial" w:cs="Arial"/>
          <w:color w:val="002060"/>
          <w:sz w:val="22"/>
          <w:szCs w:val="22"/>
        </w:rPr>
        <w:t xml:space="preserve"> tempi supplementari; persistendo ulteriore parità risulterà vincente la squadra che gioca in casa o che deve ritenersi tale. </w:t>
      </w:r>
    </w:p>
    <w:p w14:paraId="41247CBD" w14:textId="77777777" w:rsidR="008F3E8F" w:rsidRDefault="008F3E8F" w:rsidP="008F3E8F">
      <w:pPr>
        <w:pStyle w:val="Paragrafoelenco"/>
        <w:jc w:val="both"/>
        <w:rPr>
          <w:rFonts w:ascii="Arial" w:hAnsi="Arial" w:cs="Arial"/>
          <w:color w:val="002060"/>
          <w:sz w:val="22"/>
          <w:szCs w:val="22"/>
        </w:rPr>
      </w:pPr>
    </w:p>
    <w:p w14:paraId="61840C9B" w14:textId="0F46AC17" w:rsidR="008F3E8F" w:rsidRPr="008F3E8F" w:rsidRDefault="008F3E8F" w:rsidP="008F3E8F">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“A”</w:t>
      </w:r>
    </w:p>
    <w:p w14:paraId="1FB840AB" w14:textId="26085DCF" w:rsidR="008F3E8F" w:rsidRPr="008E2FCE" w:rsidRDefault="008F3E8F" w:rsidP="008F3E8F">
      <w:pPr>
        <w:pStyle w:val="Paragrafoelenco"/>
        <w:jc w:val="center"/>
        <w:rPr>
          <w:rFonts w:ascii="Arial" w:hAnsi="Arial" w:cs="Arial"/>
          <w:b/>
          <w:iCs/>
          <w:color w:val="002060"/>
          <w:sz w:val="22"/>
          <w:szCs w:val="22"/>
        </w:rPr>
      </w:pPr>
      <w:r>
        <w:rPr>
          <w:rFonts w:ascii="Arial" w:hAnsi="Arial" w:cs="Arial"/>
          <w:b/>
          <w:iCs/>
          <w:color w:val="002060"/>
          <w:sz w:val="22"/>
          <w:szCs w:val="22"/>
        </w:rPr>
        <w:t>ALMA JUVENTUS FANO</w:t>
      </w:r>
      <w:r w:rsidRPr="008E2FCE">
        <w:rPr>
          <w:rFonts w:ascii="Arial" w:hAnsi="Arial" w:cs="Arial"/>
          <w:b/>
          <w:iCs/>
          <w:color w:val="002060"/>
          <w:sz w:val="22"/>
          <w:szCs w:val="22"/>
        </w:rPr>
        <w:t xml:space="preserve"> </w:t>
      </w:r>
      <w:r>
        <w:rPr>
          <w:rFonts w:ascii="Arial" w:hAnsi="Arial" w:cs="Arial"/>
          <w:b/>
          <w:iCs/>
          <w:color w:val="002060"/>
          <w:sz w:val="22"/>
          <w:szCs w:val="22"/>
        </w:rPr>
        <w:t>CLASSIFICATA AL DECIMO POSTO</w:t>
      </w:r>
      <w:r w:rsidRPr="008E2FCE">
        <w:rPr>
          <w:rFonts w:ascii="Arial" w:hAnsi="Arial" w:cs="Arial"/>
          <w:b/>
          <w:iCs/>
          <w:color w:val="002060"/>
          <w:sz w:val="22"/>
          <w:szCs w:val="22"/>
        </w:rPr>
        <w:t xml:space="preserve"> PER EFFETTO DEL DISTACCO PARI O SUPERIORE AI 10 PUNTI DALLA TREDICESIMA CLASSIFICATA</w:t>
      </w:r>
      <w:r>
        <w:rPr>
          <w:rFonts w:ascii="Arial" w:hAnsi="Arial" w:cs="Arial"/>
          <w:b/>
          <w:iCs/>
          <w:color w:val="002060"/>
          <w:sz w:val="22"/>
          <w:szCs w:val="22"/>
        </w:rPr>
        <w:t xml:space="preserve"> VILLA CECCOLINI CALCIO</w:t>
      </w:r>
    </w:p>
    <w:p w14:paraId="2DDA032A" w14:textId="77777777" w:rsidR="008F3E8F" w:rsidRDefault="008F3E8F" w:rsidP="008F3E8F">
      <w:pPr>
        <w:pStyle w:val="Paragrafoelenco"/>
        <w:jc w:val="both"/>
        <w:rPr>
          <w:rFonts w:ascii="Arial" w:hAnsi="Arial" w:cs="Arial"/>
          <w:color w:val="002060"/>
          <w:sz w:val="22"/>
          <w:szCs w:val="22"/>
        </w:rPr>
      </w:pPr>
    </w:p>
    <w:p w14:paraId="4D747EE6" w14:textId="6830EEFB" w:rsidR="008F3E8F" w:rsidRPr="008F3E8F" w:rsidRDefault="008F3E8F" w:rsidP="008F3E8F">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w:t>
      </w:r>
      <w:r>
        <w:rPr>
          <w:rFonts w:ascii="Arial" w:hAnsi="Arial" w:cs="Arial"/>
          <w:b/>
          <w:bCs/>
          <w:i/>
          <w:iCs/>
          <w:color w:val="002060"/>
          <w:sz w:val="22"/>
          <w:szCs w:val="22"/>
        </w:rPr>
        <w:t>B</w:t>
      </w:r>
      <w:r w:rsidRPr="00372769">
        <w:rPr>
          <w:rFonts w:ascii="Arial" w:hAnsi="Arial" w:cs="Arial"/>
          <w:b/>
          <w:bCs/>
          <w:i/>
          <w:iCs/>
          <w:color w:val="002060"/>
          <w:sz w:val="22"/>
          <w:szCs w:val="22"/>
        </w:rPr>
        <w:t>”</w:t>
      </w:r>
    </w:p>
    <w:p w14:paraId="09351CA4" w14:textId="74867F87" w:rsidR="008F3E8F" w:rsidRPr="008E2FCE" w:rsidRDefault="008F3E8F" w:rsidP="008F3E8F">
      <w:pPr>
        <w:pStyle w:val="Paragrafoelenco"/>
        <w:jc w:val="center"/>
        <w:rPr>
          <w:rFonts w:ascii="Arial" w:hAnsi="Arial" w:cs="Arial"/>
          <w:b/>
          <w:iCs/>
          <w:color w:val="002060"/>
          <w:sz w:val="22"/>
          <w:szCs w:val="22"/>
        </w:rPr>
      </w:pPr>
      <w:r>
        <w:rPr>
          <w:rFonts w:ascii="Arial" w:hAnsi="Arial" w:cs="Arial"/>
          <w:b/>
          <w:iCs/>
          <w:color w:val="002060"/>
          <w:sz w:val="22"/>
          <w:szCs w:val="22"/>
        </w:rPr>
        <w:t>FUTSAL CASTELRAIMONDO</w:t>
      </w:r>
      <w:r w:rsidRPr="008E2FCE">
        <w:rPr>
          <w:rFonts w:ascii="Arial" w:hAnsi="Arial" w:cs="Arial"/>
          <w:b/>
          <w:iCs/>
          <w:color w:val="002060"/>
          <w:sz w:val="22"/>
          <w:szCs w:val="22"/>
        </w:rPr>
        <w:t xml:space="preserve"> </w:t>
      </w:r>
      <w:r>
        <w:rPr>
          <w:rFonts w:ascii="Arial" w:hAnsi="Arial" w:cs="Arial"/>
          <w:b/>
          <w:iCs/>
          <w:color w:val="002060"/>
          <w:sz w:val="22"/>
          <w:szCs w:val="22"/>
        </w:rPr>
        <w:t>CLASSIFICATA AL DECIMO POSTO</w:t>
      </w:r>
      <w:r w:rsidRPr="008E2FCE">
        <w:rPr>
          <w:rFonts w:ascii="Arial" w:hAnsi="Arial" w:cs="Arial"/>
          <w:b/>
          <w:iCs/>
          <w:color w:val="002060"/>
          <w:sz w:val="22"/>
          <w:szCs w:val="22"/>
        </w:rPr>
        <w:t xml:space="preserve"> PER EFFETTO DEL DISTACCO PARI O SUPERIORE AI 10 PUNTI DALLA TREDICESIMA CLASSIFICATA</w:t>
      </w:r>
      <w:r>
        <w:rPr>
          <w:rFonts w:ascii="Arial" w:hAnsi="Arial" w:cs="Arial"/>
          <w:b/>
          <w:iCs/>
          <w:color w:val="002060"/>
          <w:sz w:val="22"/>
          <w:szCs w:val="22"/>
        </w:rPr>
        <w:t xml:space="preserve"> C.U.S. CAMERINO A.S.D.</w:t>
      </w:r>
    </w:p>
    <w:p w14:paraId="3C316174" w14:textId="77777777" w:rsidR="008F3E8F" w:rsidRPr="00CF41D4" w:rsidRDefault="008F3E8F" w:rsidP="008F3E8F">
      <w:pPr>
        <w:pStyle w:val="Paragrafoelenco"/>
        <w:jc w:val="both"/>
        <w:rPr>
          <w:rFonts w:ascii="Arial" w:hAnsi="Arial" w:cs="Arial"/>
          <w:color w:val="002060"/>
          <w:sz w:val="22"/>
          <w:szCs w:val="22"/>
        </w:rPr>
      </w:pPr>
    </w:p>
    <w:p w14:paraId="18A25C95" w14:textId="77777777" w:rsidR="00F403D4" w:rsidRDefault="00F403D4" w:rsidP="00F403D4">
      <w:pPr>
        <w:pStyle w:val="Paragrafoelenco"/>
        <w:numPr>
          <w:ilvl w:val="0"/>
          <w:numId w:val="34"/>
        </w:numPr>
        <w:jc w:val="both"/>
        <w:rPr>
          <w:rFonts w:ascii="Arial" w:hAnsi="Arial" w:cs="Arial"/>
          <w:color w:val="002060"/>
          <w:sz w:val="22"/>
          <w:szCs w:val="22"/>
        </w:rPr>
      </w:pPr>
      <w:r w:rsidRPr="00CF41D4">
        <w:rPr>
          <w:rFonts w:ascii="Arial" w:hAnsi="Arial" w:cs="Arial"/>
          <w:color w:val="002060"/>
          <w:sz w:val="22"/>
          <w:szCs w:val="22"/>
        </w:rPr>
        <w:t>la squadra undicesima classificata disputa sul proprio terreno di gioco una gara di sola andata con la squadra dodicesima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undicesima e la dodicesima classificata è pari o superiore a </w:t>
      </w:r>
      <w:proofErr w:type="gramStart"/>
      <w:r w:rsidRPr="00CF41D4">
        <w:rPr>
          <w:rFonts w:ascii="Arial" w:hAnsi="Arial" w:cs="Arial"/>
          <w:color w:val="002060"/>
          <w:sz w:val="22"/>
          <w:szCs w:val="22"/>
        </w:rPr>
        <w:t>10</w:t>
      </w:r>
      <w:proofErr w:type="gramEnd"/>
      <w:r w:rsidRPr="00CF41D4">
        <w:rPr>
          <w:rFonts w:ascii="Arial" w:hAnsi="Arial" w:cs="Arial"/>
          <w:color w:val="002060"/>
          <w:sz w:val="22"/>
          <w:szCs w:val="22"/>
        </w:rPr>
        <w:t xml:space="preserve"> punti l’incontro di play out non verrà disputato e la società dodicesima classificata retrocederà direttamente. In caso di effettuazione della gara, qualora al termine dei tempi regolamentari dovesse persistere il risultato di parità verranno disputati </w:t>
      </w:r>
      <w:proofErr w:type="gramStart"/>
      <w:r w:rsidRPr="00CF41D4">
        <w:rPr>
          <w:rFonts w:ascii="Arial" w:hAnsi="Arial" w:cs="Arial"/>
          <w:color w:val="002060"/>
          <w:sz w:val="22"/>
          <w:szCs w:val="22"/>
        </w:rPr>
        <w:t>2</w:t>
      </w:r>
      <w:proofErr w:type="gramEnd"/>
      <w:r w:rsidRPr="00CF41D4">
        <w:rPr>
          <w:rFonts w:ascii="Arial" w:hAnsi="Arial" w:cs="Arial"/>
          <w:color w:val="002060"/>
          <w:sz w:val="22"/>
          <w:szCs w:val="22"/>
        </w:rPr>
        <w:t xml:space="preserve"> tempi supplementari; persistendo ulteriore parità risulterà vincente la squadra che gioca in casa o che deve ritenersi tale. </w:t>
      </w:r>
    </w:p>
    <w:p w14:paraId="6B76149A" w14:textId="77777777" w:rsidR="008F3E8F" w:rsidRDefault="008F3E8F" w:rsidP="008F3E8F">
      <w:pPr>
        <w:pStyle w:val="Paragrafoelenco"/>
        <w:jc w:val="both"/>
        <w:rPr>
          <w:rFonts w:ascii="Arial" w:hAnsi="Arial" w:cs="Arial"/>
          <w:color w:val="002060"/>
          <w:sz w:val="22"/>
          <w:szCs w:val="22"/>
        </w:rPr>
      </w:pPr>
    </w:p>
    <w:p w14:paraId="0E00AB3E" w14:textId="77777777" w:rsidR="008F3E8F" w:rsidRPr="00372769" w:rsidRDefault="008F3E8F" w:rsidP="008F3E8F">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“A”</w:t>
      </w:r>
    </w:p>
    <w:p w14:paraId="4AB62850" w14:textId="01633BD8" w:rsidR="008F3E8F" w:rsidRPr="008F3E8F" w:rsidRDefault="008F3E8F" w:rsidP="008F3E8F">
      <w:pPr>
        <w:ind w:left="720"/>
        <w:jc w:val="center"/>
        <w:rPr>
          <w:rFonts w:ascii="Arial" w:hAnsi="Arial" w:cs="Arial"/>
          <w:b/>
          <w:bCs/>
          <w:color w:val="002060"/>
          <w:sz w:val="22"/>
          <w:szCs w:val="22"/>
        </w:rPr>
      </w:pPr>
      <w:r w:rsidRPr="008F3E8F">
        <w:rPr>
          <w:rFonts w:ascii="Arial" w:hAnsi="Arial" w:cs="Arial"/>
          <w:b/>
          <w:bCs/>
          <w:color w:val="002060"/>
          <w:sz w:val="22"/>
          <w:szCs w:val="22"/>
        </w:rPr>
        <w:t>AVIS ARCEVIA 1964 – VERBENA C5 ANCONA</w:t>
      </w:r>
    </w:p>
    <w:p w14:paraId="49356725" w14:textId="1794242B" w:rsidR="008F3E8F" w:rsidRPr="00372769" w:rsidRDefault="008F3E8F" w:rsidP="008F3E8F">
      <w:pPr>
        <w:ind w:left="720"/>
        <w:jc w:val="center"/>
        <w:rPr>
          <w:rFonts w:ascii="Arial" w:hAnsi="Arial" w:cs="Arial"/>
          <w:b/>
          <w:bCs/>
          <w:i/>
          <w:iCs/>
          <w:color w:val="002060"/>
          <w:sz w:val="22"/>
          <w:szCs w:val="22"/>
        </w:rPr>
      </w:pPr>
      <w:r>
        <w:rPr>
          <w:rFonts w:ascii="Arial" w:hAnsi="Arial" w:cs="Arial"/>
          <w:b/>
          <w:bCs/>
          <w:i/>
          <w:iCs/>
          <w:color w:val="002060"/>
          <w:sz w:val="22"/>
          <w:szCs w:val="22"/>
        </w:rPr>
        <w:t>Sabato 09</w:t>
      </w:r>
      <w:r w:rsidRPr="00372769">
        <w:rPr>
          <w:rFonts w:ascii="Arial" w:hAnsi="Arial" w:cs="Arial"/>
          <w:b/>
          <w:bCs/>
          <w:i/>
          <w:iCs/>
          <w:color w:val="002060"/>
          <w:sz w:val="22"/>
          <w:szCs w:val="22"/>
        </w:rPr>
        <w:t>/05/202</w:t>
      </w:r>
      <w:r>
        <w:rPr>
          <w:rFonts w:ascii="Arial" w:hAnsi="Arial" w:cs="Arial"/>
          <w:b/>
          <w:bCs/>
          <w:i/>
          <w:iCs/>
          <w:color w:val="002060"/>
          <w:sz w:val="22"/>
          <w:szCs w:val="22"/>
        </w:rPr>
        <w:t>6</w:t>
      </w:r>
      <w:r w:rsidRPr="00372769">
        <w:rPr>
          <w:rFonts w:ascii="Arial" w:hAnsi="Arial" w:cs="Arial"/>
          <w:b/>
          <w:bCs/>
          <w:i/>
          <w:iCs/>
          <w:color w:val="002060"/>
          <w:sz w:val="22"/>
          <w:szCs w:val="22"/>
        </w:rPr>
        <w:t xml:space="preserve">, ore </w:t>
      </w:r>
      <w:r>
        <w:rPr>
          <w:rFonts w:ascii="Arial" w:hAnsi="Arial" w:cs="Arial"/>
          <w:b/>
          <w:bCs/>
          <w:i/>
          <w:iCs/>
          <w:color w:val="002060"/>
          <w:sz w:val="22"/>
          <w:szCs w:val="22"/>
        </w:rPr>
        <w:t>15:00</w:t>
      </w:r>
    </w:p>
    <w:p w14:paraId="20C2C75E" w14:textId="77777777" w:rsidR="008F3E8F" w:rsidRDefault="008F3E8F" w:rsidP="008F3E8F">
      <w:pPr>
        <w:rPr>
          <w:rFonts w:ascii="Arial" w:hAnsi="Arial" w:cs="Arial"/>
          <w:color w:val="002060"/>
          <w:sz w:val="22"/>
          <w:szCs w:val="22"/>
        </w:rPr>
      </w:pPr>
    </w:p>
    <w:p w14:paraId="6B671B37" w14:textId="77777777" w:rsidR="008F3E8F" w:rsidRPr="00372769" w:rsidRDefault="008F3E8F" w:rsidP="008F3E8F">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w:t>
      </w:r>
      <w:r>
        <w:rPr>
          <w:rFonts w:ascii="Arial" w:hAnsi="Arial" w:cs="Arial"/>
          <w:b/>
          <w:bCs/>
          <w:i/>
          <w:iCs/>
          <w:color w:val="002060"/>
          <w:sz w:val="22"/>
          <w:szCs w:val="22"/>
        </w:rPr>
        <w:t>B</w:t>
      </w:r>
      <w:r w:rsidRPr="00372769">
        <w:rPr>
          <w:rFonts w:ascii="Arial" w:hAnsi="Arial" w:cs="Arial"/>
          <w:b/>
          <w:bCs/>
          <w:i/>
          <w:iCs/>
          <w:color w:val="002060"/>
          <w:sz w:val="22"/>
          <w:szCs w:val="22"/>
        </w:rPr>
        <w:t>”</w:t>
      </w:r>
    </w:p>
    <w:p w14:paraId="6D8C046A" w14:textId="30D95F59" w:rsidR="008F3E8F" w:rsidRPr="00372769" w:rsidRDefault="008F3E8F" w:rsidP="008F3E8F">
      <w:pPr>
        <w:ind w:left="720"/>
        <w:jc w:val="center"/>
        <w:rPr>
          <w:rFonts w:ascii="Arial" w:hAnsi="Arial" w:cs="Arial"/>
          <w:b/>
          <w:bCs/>
          <w:color w:val="002060"/>
          <w:sz w:val="22"/>
          <w:szCs w:val="22"/>
        </w:rPr>
      </w:pPr>
      <w:r>
        <w:rPr>
          <w:rFonts w:ascii="Arial" w:hAnsi="Arial" w:cs="Arial"/>
          <w:b/>
          <w:bCs/>
          <w:color w:val="002060"/>
          <w:sz w:val="22"/>
          <w:szCs w:val="22"/>
        </w:rPr>
        <w:t>BORGOROSSO TOLENTINO – CDC 2018</w:t>
      </w:r>
    </w:p>
    <w:p w14:paraId="196EF463" w14:textId="1E2BB486" w:rsidR="008F3E8F" w:rsidRPr="008F3E8F" w:rsidRDefault="008F3E8F" w:rsidP="008F3E8F">
      <w:pPr>
        <w:ind w:left="720"/>
        <w:jc w:val="center"/>
        <w:rPr>
          <w:rFonts w:ascii="Arial" w:hAnsi="Arial" w:cs="Arial"/>
          <w:b/>
          <w:bCs/>
          <w:i/>
          <w:iCs/>
          <w:color w:val="002060"/>
          <w:sz w:val="22"/>
          <w:szCs w:val="22"/>
        </w:rPr>
      </w:pPr>
      <w:r>
        <w:rPr>
          <w:rFonts w:ascii="Arial" w:hAnsi="Arial" w:cs="Arial"/>
          <w:b/>
          <w:bCs/>
          <w:i/>
          <w:iCs/>
          <w:color w:val="002060"/>
          <w:sz w:val="22"/>
          <w:szCs w:val="22"/>
        </w:rPr>
        <w:t>Sabato 09</w:t>
      </w:r>
      <w:r w:rsidRPr="00372769">
        <w:rPr>
          <w:rFonts w:ascii="Arial" w:hAnsi="Arial" w:cs="Arial"/>
          <w:b/>
          <w:bCs/>
          <w:i/>
          <w:iCs/>
          <w:color w:val="002060"/>
          <w:sz w:val="22"/>
          <w:szCs w:val="22"/>
        </w:rPr>
        <w:t>/05/202</w:t>
      </w:r>
      <w:r>
        <w:rPr>
          <w:rFonts w:ascii="Arial" w:hAnsi="Arial" w:cs="Arial"/>
          <w:b/>
          <w:bCs/>
          <w:i/>
          <w:iCs/>
          <w:color w:val="002060"/>
          <w:sz w:val="22"/>
          <w:szCs w:val="22"/>
        </w:rPr>
        <w:t>6</w:t>
      </w:r>
      <w:r w:rsidRPr="00372769">
        <w:rPr>
          <w:rFonts w:ascii="Arial" w:hAnsi="Arial" w:cs="Arial"/>
          <w:b/>
          <w:bCs/>
          <w:i/>
          <w:iCs/>
          <w:color w:val="002060"/>
          <w:sz w:val="22"/>
          <w:szCs w:val="22"/>
        </w:rPr>
        <w:t xml:space="preserve">, ore </w:t>
      </w:r>
      <w:r>
        <w:rPr>
          <w:rFonts w:ascii="Arial" w:hAnsi="Arial" w:cs="Arial"/>
          <w:b/>
          <w:bCs/>
          <w:i/>
          <w:iCs/>
          <w:color w:val="002060"/>
          <w:sz w:val="22"/>
          <w:szCs w:val="22"/>
        </w:rPr>
        <w:t>15:00</w:t>
      </w:r>
    </w:p>
    <w:p w14:paraId="0348133E" w14:textId="77777777" w:rsidR="00F403D4" w:rsidRDefault="00F403D4" w:rsidP="00F403D4">
      <w:pPr>
        <w:rPr>
          <w:rFonts w:ascii="Arial" w:hAnsi="Arial" w:cs="Arial"/>
          <w:b/>
          <w:bCs/>
          <w:color w:val="002060"/>
          <w:sz w:val="24"/>
          <w:szCs w:val="24"/>
          <w:u w:val="single"/>
        </w:rPr>
      </w:pPr>
    </w:p>
    <w:p w14:paraId="7F16ECCA" w14:textId="77777777" w:rsidR="00F403D4" w:rsidRPr="00546731" w:rsidRDefault="00F403D4" w:rsidP="00F403D4">
      <w:pPr>
        <w:pStyle w:val="Nessunaspaziatura"/>
        <w:jc w:val="both"/>
        <w:rPr>
          <w:rFonts w:ascii="Arial" w:hAnsi="Arial" w:cs="Arial"/>
          <w:b/>
          <w:color w:val="002060"/>
        </w:rPr>
      </w:pPr>
      <w:r w:rsidRPr="00546731">
        <w:rPr>
          <w:rFonts w:ascii="Arial" w:hAnsi="Arial" w:cs="Arial"/>
          <w:b/>
          <w:color w:val="002060"/>
        </w:rPr>
        <w:lastRenderedPageBreak/>
        <w:t xml:space="preserve">Le squadre che risultano perdenti nelle gare di cui al punto a) </w:t>
      </w:r>
      <w:r>
        <w:rPr>
          <w:rFonts w:ascii="Arial" w:hAnsi="Arial" w:cs="Arial"/>
          <w:b/>
          <w:color w:val="002060"/>
        </w:rPr>
        <w:t xml:space="preserve">e </w:t>
      </w:r>
      <w:r w:rsidRPr="00546731">
        <w:rPr>
          <w:rFonts w:ascii="Arial" w:hAnsi="Arial" w:cs="Arial"/>
          <w:b/>
          <w:color w:val="002060"/>
        </w:rPr>
        <w:t xml:space="preserve">b) vengono classificate </w:t>
      </w:r>
      <w:r>
        <w:rPr>
          <w:rFonts w:ascii="Arial" w:hAnsi="Arial" w:cs="Arial"/>
          <w:b/>
          <w:color w:val="002060"/>
        </w:rPr>
        <w:t>al</w:t>
      </w:r>
      <w:r w:rsidRPr="00546731">
        <w:rPr>
          <w:rFonts w:ascii="Arial" w:hAnsi="Arial" w:cs="Arial"/>
          <w:b/>
          <w:color w:val="002060"/>
        </w:rPr>
        <w:t xml:space="preserve"> dodicesimo e tredicesimo posto e retrocedono al campionato inferiore.</w:t>
      </w:r>
    </w:p>
    <w:p w14:paraId="2D86F53A" w14:textId="77777777" w:rsidR="00F403D4" w:rsidRDefault="00F403D4" w:rsidP="00F403D4">
      <w:pPr>
        <w:rPr>
          <w:rFonts w:ascii="Arial" w:hAnsi="Arial" w:cs="Arial"/>
          <w:b/>
          <w:bCs/>
          <w:color w:val="002060"/>
          <w:sz w:val="24"/>
          <w:szCs w:val="24"/>
          <w:u w:val="single"/>
        </w:rPr>
      </w:pPr>
    </w:p>
    <w:p w14:paraId="2D7A7595" w14:textId="77777777" w:rsidR="00F403D4" w:rsidRPr="008F3821" w:rsidRDefault="00F403D4" w:rsidP="00F403D4">
      <w:pPr>
        <w:rPr>
          <w:rFonts w:ascii="Arial" w:hAnsi="Arial" w:cs="Arial"/>
          <w:b/>
          <w:bCs/>
          <w:color w:val="002060"/>
          <w:sz w:val="22"/>
          <w:szCs w:val="22"/>
        </w:rPr>
      </w:pPr>
      <w:r w:rsidRPr="008F3821">
        <w:rPr>
          <w:rFonts w:ascii="Arial" w:hAnsi="Arial" w:cs="Arial"/>
          <w:b/>
          <w:bCs/>
          <w:color w:val="002060"/>
          <w:sz w:val="22"/>
          <w:szCs w:val="22"/>
        </w:rPr>
        <w:t>GIRONE “C”</w:t>
      </w:r>
    </w:p>
    <w:p w14:paraId="16372867" w14:textId="77777777" w:rsidR="00F403D4" w:rsidRPr="008747B5" w:rsidRDefault="00F403D4" w:rsidP="00F403D4">
      <w:pPr>
        <w:pStyle w:val="Paragrafoelenco"/>
        <w:numPr>
          <w:ilvl w:val="0"/>
          <w:numId w:val="33"/>
        </w:numPr>
        <w:jc w:val="both"/>
        <w:rPr>
          <w:rFonts w:ascii="Arial" w:hAnsi="Arial" w:cs="Arial"/>
          <w:bCs/>
          <w:color w:val="002060"/>
          <w:sz w:val="22"/>
          <w:szCs w:val="22"/>
        </w:rPr>
      </w:pPr>
      <w:r w:rsidRPr="008747B5">
        <w:rPr>
          <w:rFonts w:ascii="Arial" w:hAnsi="Arial" w:cs="Arial"/>
          <w:bCs/>
          <w:color w:val="002060"/>
          <w:sz w:val="22"/>
          <w:szCs w:val="22"/>
        </w:rPr>
        <w:t>se il distacco fra la 11^ e 12^ classificata è pari o superiore a 10 punti gli incontri di play out non verranno disputati e la squadra 12^ classificata retrocederà direttamente.</w:t>
      </w:r>
    </w:p>
    <w:p w14:paraId="69E76E42" w14:textId="77777777" w:rsidR="008F3E8F" w:rsidRDefault="008F3E8F" w:rsidP="008F3E8F">
      <w:pPr>
        <w:pStyle w:val="Paragrafoelenco"/>
        <w:rPr>
          <w:rFonts w:ascii="Arial" w:hAnsi="Arial" w:cs="Arial"/>
          <w:b/>
          <w:iCs/>
          <w:color w:val="002060"/>
          <w:sz w:val="22"/>
          <w:szCs w:val="22"/>
        </w:rPr>
      </w:pPr>
    </w:p>
    <w:p w14:paraId="14332875" w14:textId="5AC0EE46" w:rsidR="008F3E8F" w:rsidRPr="008E2FCE" w:rsidRDefault="008F3E8F" w:rsidP="008F3E8F">
      <w:pPr>
        <w:pStyle w:val="Paragrafoelenco"/>
        <w:jc w:val="center"/>
        <w:rPr>
          <w:rFonts w:ascii="Arial" w:hAnsi="Arial" w:cs="Arial"/>
          <w:b/>
          <w:iCs/>
          <w:color w:val="002060"/>
          <w:sz w:val="22"/>
          <w:szCs w:val="22"/>
        </w:rPr>
      </w:pPr>
      <w:r>
        <w:rPr>
          <w:rFonts w:ascii="Arial" w:hAnsi="Arial" w:cs="Arial"/>
          <w:b/>
          <w:iCs/>
          <w:color w:val="002060"/>
          <w:sz w:val="22"/>
          <w:szCs w:val="22"/>
        </w:rPr>
        <w:t>REAL SAN GIORGIO</w:t>
      </w:r>
      <w:r w:rsidRPr="008E2FCE">
        <w:rPr>
          <w:rFonts w:ascii="Arial" w:hAnsi="Arial" w:cs="Arial"/>
          <w:b/>
          <w:iCs/>
          <w:color w:val="002060"/>
          <w:sz w:val="22"/>
          <w:szCs w:val="22"/>
        </w:rPr>
        <w:t xml:space="preserve"> </w:t>
      </w:r>
      <w:r>
        <w:rPr>
          <w:rFonts w:ascii="Arial" w:hAnsi="Arial" w:cs="Arial"/>
          <w:b/>
          <w:iCs/>
          <w:color w:val="002060"/>
          <w:sz w:val="22"/>
          <w:szCs w:val="22"/>
        </w:rPr>
        <w:t>CLASSIFICATA ALL’UNDICESIMO POSTO</w:t>
      </w:r>
      <w:r w:rsidRPr="008E2FCE">
        <w:rPr>
          <w:rFonts w:ascii="Arial" w:hAnsi="Arial" w:cs="Arial"/>
          <w:b/>
          <w:iCs/>
          <w:color w:val="002060"/>
          <w:sz w:val="22"/>
          <w:szCs w:val="22"/>
        </w:rPr>
        <w:t xml:space="preserve"> PER EFFETTO DEL DISTACCO PARI O SUPERIORE AI 10 PUNTI DALLA </w:t>
      </w:r>
      <w:r>
        <w:rPr>
          <w:rFonts w:ascii="Arial" w:hAnsi="Arial" w:cs="Arial"/>
          <w:b/>
          <w:iCs/>
          <w:color w:val="002060"/>
          <w:sz w:val="22"/>
          <w:szCs w:val="22"/>
        </w:rPr>
        <w:t>DODICESIMA</w:t>
      </w:r>
      <w:r w:rsidRPr="008E2FCE">
        <w:rPr>
          <w:rFonts w:ascii="Arial" w:hAnsi="Arial" w:cs="Arial"/>
          <w:b/>
          <w:iCs/>
          <w:color w:val="002060"/>
          <w:sz w:val="22"/>
          <w:szCs w:val="22"/>
        </w:rPr>
        <w:t xml:space="preserve"> CLASSIFICATA</w:t>
      </w:r>
      <w:r>
        <w:rPr>
          <w:rFonts w:ascii="Arial" w:hAnsi="Arial" w:cs="Arial"/>
          <w:b/>
          <w:iCs/>
          <w:color w:val="002060"/>
          <w:sz w:val="22"/>
          <w:szCs w:val="22"/>
        </w:rPr>
        <w:t xml:space="preserve"> RIVIERA DELLE PALME</w:t>
      </w:r>
    </w:p>
    <w:p w14:paraId="5D15A2BA" w14:textId="77777777" w:rsidR="00F403D4" w:rsidRPr="00546731" w:rsidRDefault="00F403D4" w:rsidP="00F403D4">
      <w:pPr>
        <w:ind w:left="928"/>
        <w:rPr>
          <w:rFonts w:ascii="Arial" w:hAnsi="Arial" w:cs="Arial"/>
          <w:color w:val="002060"/>
        </w:rPr>
      </w:pPr>
    </w:p>
    <w:p w14:paraId="221092F6" w14:textId="73188105" w:rsidR="00F403D4" w:rsidRPr="00546731" w:rsidRDefault="00F403D4" w:rsidP="00F403D4">
      <w:pPr>
        <w:pStyle w:val="Nessunaspaziatura"/>
        <w:jc w:val="both"/>
        <w:rPr>
          <w:rFonts w:ascii="Arial" w:hAnsi="Arial" w:cs="Arial"/>
          <w:b/>
          <w:color w:val="002060"/>
        </w:rPr>
      </w:pPr>
      <w:r w:rsidRPr="00546731">
        <w:rPr>
          <w:rFonts w:ascii="Arial" w:hAnsi="Arial" w:cs="Arial"/>
          <w:b/>
          <w:color w:val="002060"/>
        </w:rPr>
        <w:t>L</w:t>
      </w:r>
      <w:r>
        <w:rPr>
          <w:rFonts w:ascii="Arial" w:hAnsi="Arial" w:cs="Arial"/>
          <w:b/>
          <w:color w:val="002060"/>
        </w:rPr>
        <w:t>a</w:t>
      </w:r>
      <w:r w:rsidRPr="00546731">
        <w:rPr>
          <w:rFonts w:ascii="Arial" w:hAnsi="Arial" w:cs="Arial"/>
          <w:b/>
          <w:color w:val="002060"/>
        </w:rPr>
        <w:t xml:space="preserve"> squadr</w:t>
      </w:r>
      <w:r>
        <w:rPr>
          <w:rFonts w:ascii="Arial" w:hAnsi="Arial" w:cs="Arial"/>
          <w:b/>
          <w:color w:val="002060"/>
        </w:rPr>
        <w:t>a</w:t>
      </w:r>
      <w:r w:rsidRPr="00546731">
        <w:rPr>
          <w:rFonts w:ascii="Arial" w:hAnsi="Arial" w:cs="Arial"/>
          <w:b/>
          <w:color w:val="002060"/>
        </w:rPr>
        <w:t xml:space="preserve"> che risulta perdent</w:t>
      </w:r>
      <w:r>
        <w:rPr>
          <w:rFonts w:ascii="Arial" w:hAnsi="Arial" w:cs="Arial"/>
          <w:b/>
          <w:color w:val="002060"/>
        </w:rPr>
        <w:t>e</w:t>
      </w:r>
      <w:r w:rsidRPr="00546731">
        <w:rPr>
          <w:rFonts w:ascii="Arial" w:hAnsi="Arial" w:cs="Arial"/>
          <w:b/>
          <w:color w:val="002060"/>
        </w:rPr>
        <w:t xml:space="preserve"> nell</w:t>
      </w:r>
      <w:r>
        <w:rPr>
          <w:rFonts w:ascii="Arial" w:hAnsi="Arial" w:cs="Arial"/>
          <w:b/>
          <w:color w:val="002060"/>
        </w:rPr>
        <w:t>a</w:t>
      </w:r>
      <w:r w:rsidRPr="00546731">
        <w:rPr>
          <w:rFonts w:ascii="Arial" w:hAnsi="Arial" w:cs="Arial"/>
          <w:b/>
          <w:color w:val="002060"/>
        </w:rPr>
        <w:t xml:space="preserve"> gar</w:t>
      </w:r>
      <w:r>
        <w:rPr>
          <w:rFonts w:ascii="Arial" w:hAnsi="Arial" w:cs="Arial"/>
          <w:b/>
          <w:color w:val="002060"/>
        </w:rPr>
        <w:t>a</w:t>
      </w:r>
      <w:r w:rsidRPr="00546731">
        <w:rPr>
          <w:rFonts w:ascii="Arial" w:hAnsi="Arial" w:cs="Arial"/>
          <w:b/>
          <w:color w:val="002060"/>
        </w:rPr>
        <w:t xml:space="preserve"> di cui al punto a)</w:t>
      </w:r>
      <w:r w:rsidR="008F3E8F">
        <w:rPr>
          <w:rFonts w:ascii="Arial" w:hAnsi="Arial" w:cs="Arial"/>
          <w:b/>
          <w:color w:val="002060"/>
        </w:rPr>
        <w:t xml:space="preserve"> RIVIERA DELLE PALME</w:t>
      </w:r>
      <w:r w:rsidRPr="00546731">
        <w:rPr>
          <w:rFonts w:ascii="Arial" w:hAnsi="Arial" w:cs="Arial"/>
          <w:b/>
          <w:color w:val="002060"/>
        </w:rPr>
        <w:t xml:space="preserve"> </w:t>
      </w:r>
      <w:r>
        <w:rPr>
          <w:rFonts w:ascii="Arial" w:hAnsi="Arial" w:cs="Arial"/>
          <w:b/>
          <w:color w:val="002060"/>
        </w:rPr>
        <w:t>viene classificata al</w:t>
      </w:r>
      <w:r w:rsidRPr="00546731">
        <w:rPr>
          <w:rFonts w:ascii="Arial" w:hAnsi="Arial" w:cs="Arial"/>
          <w:b/>
          <w:color w:val="002060"/>
        </w:rPr>
        <w:t xml:space="preserve"> dodicesimo posto e retroced</w:t>
      </w:r>
      <w:r>
        <w:rPr>
          <w:rFonts w:ascii="Arial" w:hAnsi="Arial" w:cs="Arial"/>
          <w:b/>
          <w:color w:val="002060"/>
        </w:rPr>
        <w:t>e</w:t>
      </w:r>
      <w:r w:rsidRPr="00546731">
        <w:rPr>
          <w:rFonts w:ascii="Arial" w:hAnsi="Arial" w:cs="Arial"/>
          <w:b/>
          <w:color w:val="002060"/>
        </w:rPr>
        <w:t xml:space="preserve"> al campionato inferiore.</w:t>
      </w:r>
    </w:p>
    <w:p w14:paraId="1B88B4B1" w14:textId="77777777" w:rsidR="00F403D4" w:rsidRDefault="00F403D4" w:rsidP="008A7E7E">
      <w:pPr>
        <w:pStyle w:val="LndNormale1"/>
        <w:rPr>
          <w:color w:val="002060"/>
        </w:rPr>
      </w:pPr>
    </w:p>
    <w:p w14:paraId="40A4D006" w14:textId="77777777" w:rsidR="008747B5" w:rsidRPr="00046569" w:rsidRDefault="008747B5" w:rsidP="008747B5">
      <w:pPr>
        <w:pStyle w:val="titoloprinc0"/>
        <w:rPr>
          <w:color w:val="002060"/>
        </w:rPr>
      </w:pPr>
      <w:r>
        <w:rPr>
          <w:color w:val="002060"/>
        </w:rPr>
        <w:t>PROGRAMMA GARE</w:t>
      </w:r>
    </w:p>
    <w:p w14:paraId="42A096D6" w14:textId="77777777" w:rsidR="008F3E8F" w:rsidRDefault="008F3E8F" w:rsidP="008A7E7E">
      <w:pPr>
        <w:pStyle w:val="LndNormale1"/>
        <w:rPr>
          <w:color w:val="002060"/>
        </w:rPr>
      </w:pPr>
    </w:p>
    <w:p w14:paraId="0D85AA98" w14:textId="77777777" w:rsidR="00B7775C" w:rsidRPr="006264ED" w:rsidRDefault="00B7775C" w:rsidP="00B7775C">
      <w:pPr>
        <w:pStyle w:val="sottotitolocampionato10"/>
        <w:rPr>
          <w:color w:val="002060"/>
        </w:rPr>
      </w:pPr>
      <w:r>
        <w:rPr>
          <w:color w:val="002060"/>
        </w:rPr>
        <w:t xml:space="preserve">TITOLO REGIONALE </w:t>
      </w:r>
      <w:r w:rsidRPr="006264E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7775C" w:rsidRPr="006264ED" w14:paraId="7AB396C5"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E40F7" w14:textId="77777777" w:rsidR="00B7775C" w:rsidRPr="006264ED" w:rsidRDefault="00B7775C"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F22F6" w14:textId="77777777" w:rsidR="00B7775C" w:rsidRPr="006264ED" w:rsidRDefault="00B7775C"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D3266" w14:textId="77777777" w:rsidR="00B7775C" w:rsidRPr="006264ED" w:rsidRDefault="00B7775C"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356A2" w14:textId="77777777" w:rsidR="00B7775C" w:rsidRPr="006264ED" w:rsidRDefault="00B7775C"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F6E0E" w14:textId="77777777" w:rsidR="00B7775C" w:rsidRPr="006264ED" w:rsidRDefault="00B7775C"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DC375" w14:textId="77777777" w:rsidR="00B7775C" w:rsidRPr="006264ED" w:rsidRDefault="00B7775C"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05E6E" w14:textId="77777777" w:rsidR="00B7775C" w:rsidRPr="006264ED" w:rsidRDefault="00B7775C" w:rsidP="00AD6724">
            <w:pPr>
              <w:pStyle w:val="headertabella0"/>
              <w:rPr>
                <w:color w:val="002060"/>
              </w:rPr>
            </w:pPr>
            <w:r w:rsidRPr="006264ED">
              <w:rPr>
                <w:color w:val="002060"/>
              </w:rPr>
              <w:t>Indirizzo Impianto</w:t>
            </w:r>
          </w:p>
        </w:tc>
      </w:tr>
      <w:tr w:rsidR="00B7775C" w:rsidRPr="006264ED" w14:paraId="6F6D2CA5" w14:textId="77777777" w:rsidTr="00AD672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AC0AA9" w14:textId="77777777" w:rsidR="00B7775C" w:rsidRPr="006264ED" w:rsidRDefault="00B7775C" w:rsidP="00AD6724">
            <w:pPr>
              <w:pStyle w:val="rowtabella0"/>
              <w:rPr>
                <w:color w:val="002060"/>
              </w:rPr>
            </w:pPr>
            <w:r w:rsidRPr="006264ED">
              <w:rPr>
                <w:color w:val="002060"/>
              </w:rPr>
              <w:t>PIEVE D ICO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21E26B" w14:textId="77777777" w:rsidR="00B7775C" w:rsidRPr="006264ED" w:rsidRDefault="00B7775C" w:rsidP="00AD6724">
            <w:pPr>
              <w:pStyle w:val="rowtabella0"/>
              <w:rPr>
                <w:color w:val="002060"/>
              </w:rPr>
            </w:pPr>
            <w:r w:rsidRPr="006264ED">
              <w:rPr>
                <w:color w:val="002060"/>
              </w:rPr>
              <w:t>ASCOLI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F7E15D" w14:textId="77777777" w:rsidR="00B7775C" w:rsidRPr="006264ED" w:rsidRDefault="00B7775C" w:rsidP="00AD6724">
            <w:pPr>
              <w:pStyle w:val="rowtabella0"/>
              <w:jc w:val="center"/>
              <w:rPr>
                <w:color w:val="002060"/>
              </w:rPr>
            </w:pPr>
            <w:r w:rsidRPr="006264E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8D72FE" w14:textId="77777777" w:rsidR="00B7775C" w:rsidRPr="006264ED" w:rsidRDefault="00B7775C" w:rsidP="00AD6724">
            <w:pPr>
              <w:pStyle w:val="rowtabella0"/>
              <w:rPr>
                <w:color w:val="002060"/>
              </w:rPr>
            </w:pPr>
            <w:r w:rsidRPr="006264ED">
              <w:rPr>
                <w:color w:val="002060"/>
              </w:rPr>
              <w:t>01/05/2026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815BAE" w14:textId="77777777" w:rsidR="00B7775C" w:rsidRPr="006264ED" w:rsidRDefault="00B7775C" w:rsidP="00AD6724">
            <w:pPr>
              <w:pStyle w:val="rowtabella0"/>
              <w:rPr>
                <w:color w:val="002060"/>
              </w:rPr>
            </w:pPr>
            <w:r w:rsidRPr="006264ED">
              <w:rPr>
                <w:color w:val="002060"/>
              </w:rPr>
              <w:t>5478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A70126" w14:textId="77777777" w:rsidR="00B7775C" w:rsidRPr="006264ED" w:rsidRDefault="00B7775C" w:rsidP="00AD6724">
            <w:pPr>
              <w:pStyle w:val="rowtabella0"/>
              <w:rPr>
                <w:color w:val="002060"/>
              </w:rPr>
            </w:pPr>
            <w:r w:rsidRPr="006264ED">
              <w:rPr>
                <w:color w:val="002060"/>
              </w:rPr>
              <w:t>MERCATELLO SUL METAURO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E3C799" w14:textId="77777777" w:rsidR="00B7775C" w:rsidRPr="006264ED" w:rsidRDefault="00B7775C" w:rsidP="00AD6724">
            <w:pPr>
              <w:pStyle w:val="rowtabella0"/>
              <w:rPr>
                <w:color w:val="002060"/>
              </w:rPr>
            </w:pPr>
            <w:r w:rsidRPr="006264ED">
              <w:rPr>
                <w:color w:val="002060"/>
              </w:rPr>
              <w:t>VIA IV NOVEMBRE</w:t>
            </w:r>
          </w:p>
        </w:tc>
      </w:tr>
    </w:tbl>
    <w:p w14:paraId="5FC7C2B6" w14:textId="77777777" w:rsidR="00B7775C" w:rsidRDefault="00B7775C" w:rsidP="008A7E7E">
      <w:pPr>
        <w:pStyle w:val="LndNormale1"/>
        <w:rPr>
          <w:color w:val="002060"/>
        </w:rPr>
      </w:pPr>
    </w:p>
    <w:p w14:paraId="0157C2D3" w14:textId="77777777" w:rsidR="00B7775C" w:rsidRPr="006264ED" w:rsidRDefault="00B7775C" w:rsidP="00B7775C">
      <w:pPr>
        <w:pStyle w:val="sottotitolocampionato10"/>
        <w:rPr>
          <w:color w:val="002060"/>
        </w:rPr>
      </w:pPr>
      <w:r>
        <w:rPr>
          <w:color w:val="002060"/>
        </w:rPr>
        <w:t xml:space="preserve">PLAY OFF </w:t>
      </w:r>
      <w:r w:rsidRPr="006264ED">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91"/>
        <w:gridCol w:w="1548"/>
        <w:gridCol w:w="1548"/>
      </w:tblGrid>
      <w:tr w:rsidR="00B7775C" w:rsidRPr="006264ED" w14:paraId="7A439196"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9CFCD" w14:textId="77777777" w:rsidR="00B7775C" w:rsidRPr="006264ED" w:rsidRDefault="00B7775C"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5B954" w14:textId="77777777" w:rsidR="00B7775C" w:rsidRPr="006264ED" w:rsidRDefault="00B7775C"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37FED" w14:textId="77777777" w:rsidR="00B7775C" w:rsidRPr="006264ED" w:rsidRDefault="00B7775C"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F9655" w14:textId="77777777" w:rsidR="00B7775C" w:rsidRPr="006264ED" w:rsidRDefault="00B7775C"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6F3FA" w14:textId="77777777" w:rsidR="00B7775C" w:rsidRPr="006264ED" w:rsidRDefault="00B7775C"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A8109" w14:textId="77777777" w:rsidR="00B7775C" w:rsidRPr="006264ED" w:rsidRDefault="00B7775C"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4E720" w14:textId="77777777" w:rsidR="00B7775C" w:rsidRPr="006264ED" w:rsidRDefault="00B7775C" w:rsidP="00AD6724">
            <w:pPr>
              <w:pStyle w:val="headertabella0"/>
              <w:rPr>
                <w:color w:val="002060"/>
              </w:rPr>
            </w:pPr>
            <w:r w:rsidRPr="006264ED">
              <w:rPr>
                <w:color w:val="002060"/>
              </w:rPr>
              <w:t>Indirizzo Impianto</w:t>
            </w:r>
          </w:p>
        </w:tc>
      </w:tr>
      <w:tr w:rsidR="00B7775C" w:rsidRPr="006264ED" w14:paraId="5F523E62" w14:textId="77777777" w:rsidTr="00AD67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3514F7" w14:textId="77777777" w:rsidR="00B7775C" w:rsidRPr="006264ED" w:rsidRDefault="00B7775C" w:rsidP="00AD6724">
            <w:pPr>
              <w:pStyle w:val="rowtabella0"/>
              <w:rPr>
                <w:color w:val="002060"/>
              </w:rPr>
            </w:pPr>
            <w:r w:rsidRPr="006264ED">
              <w:rPr>
                <w:color w:val="002060"/>
              </w:rPr>
              <w:t>CASTRUM LAURI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209BE" w14:textId="77777777" w:rsidR="00B7775C" w:rsidRPr="006264ED" w:rsidRDefault="00B7775C" w:rsidP="00AD6724">
            <w:pPr>
              <w:pStyle w:val="rowtabella0"/>
              <w:rPr>
                <w:color w:val="002060"/>
              </w:rPr>
            </w:pPr>
            <w:r w:rsidRPr="006264ED">
              <w:rPr>
                <w:color w:val="002060"/>
              </w:rPr>
              <w:t>AURORA TREIA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C98D6" w14:textId="77777777" w:rsidR="00B7775C" w:rsidRPr="006264ED" w:rsidRDefault="00B7775C" w:rsidP="00AD6724">
            <w:pPr>
              <w:pStyle w:val="rowtabella0"/>
              <w:jc w:val="center"/>
              <w:rPr>
                <w:color w:val="002060"/>
              </w:rPr>
            </w:pPr>
            <w:r w:rsidRPr="006264E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02946" w14:textId="77777777" w:rsidR="00B7775C" w:rsidRPr="006264ED" w:rsidRDefault="00B7775C" w:rsidP="00AD6724">
            <w:pPr>
              <w:pStyle w:val="rowtabella0"/>
              <w:rPr>
                <w:color w:val="002060"/>
              </w:rPr>
            </w:pPr>
            <w:r w:rsidRPr="006264ED">
              <w:rPr>
                <w:color w:val="002060"/>
              </w:rPr>
              <w:t>09/05/2026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C52F9" w14:textId="77777777" w:rsidR="00B7775C" w:rsidRPr="006264ED" w:rsidRDefault="00B7775C" w:rsidP="00AD6724">
            <w:pPr>
              <w:pStyle w:val="rowtabella0"/>
              <w:rPr>
                <w:color w:val="002060"/>
              </w:rPr>
            </w:pPr>
            <w:r w:rsidRPr="006264ED">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7ED8E" w14:textId="77777777" w:rsidR="00B7775C" w:rsidRPr="006264ED" w:rsidRDefault="00B7775C" w:rsidP="00AD6724">
            <w:pPr>
              <w:pStyle w:val="rowtabella0"/>
              <w:rPr>
                <w:color w:val="002060"/>
              </w:rPr>
            </w:pPr>
            <w:r w:rsidRPr="006264ED">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124EC" w14:textId="77777777" w:rsidR="00B7775C" w:rsidRPr="006264ED" w:rsidRDefault="00B7775C" w:rsidP="00AD6724">
            <w:pPr>
              <w:pStyle w:val="rowtabella0"/>
              <w:rPr>
                <w:color w:val="002060"/>
              </w:rPr>
            </w:pPr>
            <w:r w:rsidRPr="006264ED">
              <w:rPr>
                <w:color w:val="002060"/>
              </w:rPr>
              <w:t>VIA FAVETO</w:t>
            </w:r>
          </w:p>
        </w:tc>
      </w:tr>
      <w:tr w:rsidR="00B7775C" w:rsidRPr="006264ED" w14:paraId="6C339A5C"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302ED5" w14:textId="77777777" w:rsidR="00B7775C" w:rsidRPr="006264ED" w:rsidRDefault="00B7775C" w:rsidP="00AD6724">
            <w:pPr>
              <w:pStyle w:val="rowtabella0"/>
              <w:rPr>
                <w:color w:val="002060"/>
              </w:rPr>
            </w:pPr>
            <w:r w:rsidRPr="006264ED">
              <w:rPr>
                <w:color w:val="002060"/>
              </w:rPr>
              <w:t>MANTOVANI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819D89" w14:textId="77777777" w:rsidR="00B7775C" w:rsidRPr="006264ED" w:rsidRDefault="00B7775C" w:rsidP="00AD6724">
            <w:pPr>
              <w:pStyle w:val="rowtabella0"/>
              <w:rPr>
                <w:color w:val="002060"/>
              </w:rPr>
            </w:pPr>
            <w:r w:rsidRPr="006264ED">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8569DB" w14:textId="77777777" w:rsidR="00B7775C" w:rsidRPr="006264ED" w:rsidRDefault="00B7775C"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3AF5A4" w14:textId="77777777" w:rsidR="00B7775C" w:rsidRPr="006264ED" w:rsidRDefault="00B7775C" w:rsidP="00AD6724">
            <w:pPr>
              <w:pStyle w:val="rowtabella0"/>
              <w:rPr>
                <w:color w:val="002060"/>
              </w:rPr>
            </w:pPr>
            <w:r w:rsidRPr="006264ED">
              <w:rPr>
                <w:color w:val="002060"/>
              </w:rPr>
              <w:t>09/05/2026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EE4A73" w14:textId="77777777" w:rsidR="00B7775C" w:rsidRPr="006264ED" w:rsidRDefault="00B7775C" w:rsidP="00AD6724">
            <w:pPr>
              <w:pStyle w:val="rowtabella0"/>
              <w:rPr>
                <w:color w:val="002060"/>
              </w:rPr>
            </w:pPr>
            <w:r w:rsidRPr="006264ED">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AB0E9F" w14:textId="77777777" w:rsidR="00B7775C" w:rsidRPr="006264ED" w:rsidRDefault="00B7775C" w:rsidP="00AD6724">
            <w:pPr>
              <w:pStyle w:val="rowtabella0"/>
              <w:rPr>
                <w:color w:val="002060"/>
              </w:rPr>
            </w:pPr>
            <w:r w:rsidRPr="006264E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CB25E" w14:textId="77777777" w:rsidR="00B7775C" w:rsidRPr="006264ED" w:rsidRDefault="00B7775C" w:rsidP="00AD6724">
            <w:pPr>
              <w:pStyle w:val="rowtabella0"/>
              <w:rPr>
                <w:color w:val="002060"/>
              </w:rPr>
            </w:pPr>
            <w:r w:rsidRPr="006264ED">
              <w:rPr>
                <w:color w:val="002060"/>
              </w:rPr>
              <w:t>VIA GROTTE DI POSATORA 19/A</w:t>
            </w:r>
          </w:p>
        </w:tc>
      </w:tr>
      <w:tr w:rsidR="00B7775C" w:rsidRPr="006264ED" w14:paraId="254651AF"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B5AFF0" w14:textId="77777777" w:rsidR="00B7775C" w:rsidRPr="006264ED" w:rsidRDefault="00B7775C" w:rsidP="00AD6724">
            <w:pPr>
              <w:pStyle w:val="rowtabella0"/>
              <w:rPr>
                <w:color w:val="002060"/>
              </w:rPr>
            </w:pPr>
            <w:r w:rsidRPr="006264ED">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2B4F0C" w14:textId="77777777" w:rsidR="00B7775C" w:rsidRPr="006264ED" w:rsidRDefault="00B7775C" w:rsidP="00AD6724">
            <w:pPr>
              <w:pStyle w:val="rowtabella0"/>
              <w:rPr>
                <w:color w:val="002060"/>
              </w:rPr>
            </w:pPr>
            <w:r w:rsidRPr="006264ED">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84566E" w14:textId="77777777" w:rsidR="00B7775C" w:rsidRPr="006264ED" w:rsidRDefault="00B7775C"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F46FFC" w14:textId="77777777" w:rsidR="00B7775C" w:rsidRPr="006264ED" w:rsidRDefault="00B7775C" w:rsidP="00AD6724">
            <w:pPr>
              <w:pStyle w:val="rowtabella0"/>
              <w:rPr>
                <w:color w:val="002060"/>
              </w:rPr>
            </w:pPr>
            <w:r w:rsidRPr="006264ED">
              <w:rPr>
                <w:color w:val="002060"/>
              </w:rPr>
              <w:t>09/05/2026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78EEF6" w14:textId="77777777" w:rsidR="00B7775C" w:rsidRPr="006264ED" w:rsidRDefault="00B7775C" w:rsidP="00AD6724">
            <w:pPr>
              <w:pStyle w:val="rowtabella0"/>
              <w:rPr>
                <w:color w:val="002060"/>
              </w:rPr>
            </w:pPr>
            <w:r w:rsidRPr="006264ED">
              <w:rPr>
                <w:color w:val="002060"/>
              </w:rPr>
              <w:t xml:space="preserve">5429 PAL.COM. </w:t>
            </w:r>
            <w:proofErr w:type="gramStart"/>
            <w:r w:rsidRPr="006264ED">
              <w:rPr>
                <w:color w:val="002060"/>
              </w:rPr>
              <w:t>S.MICHELE</w:t>
            </w:r>
            <w:proofErr w:type="gramEnd"/>
            <w:r w:rsidRPr="006264ED">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743A18" w14:textId="77777777" w:rsidR="00B7775C" w:rsidRPr="006264ED" w:rsidRDefault="00B7775C" w:rsidP="00AD6724">
            <w:pPr>
              <w:pStyle w:val="rowtabella0"/>
              <w:rPr>
                <w:color w:val="002060"/>
              </w:rPr>
            </w:pPr>
            <w:r w:rsidRPr="006264E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E585AE" w14:textId="77777777" w:rsidR="00B7775C" w:rsidRPr="006264ED" w:rsidRDefault="00B7775C" w:rsidP="00AD6724">
            <w:pPr>
              <w:pStyle w:val="rowtabella0"/>
              <w:rPr>
                <w:color w:val="002060"/>
              </w:rPr>
            </w:pPr>
            <w:r w:rsidRPr="006264ED">
              <w:rPr>
                <w:color w:val="002060"/>
              </w:rPr>
              <w:t>VIA LORETO</w:t>
            </w:r>
          </w:p>
        </w:tc>
      </w:tr>
      <w:tr w:rsidR="00B7775C" w:rsidRPr="006264ED" w14:paraId="382AF1C8" w14:textId="77777777" w:rsidTr="00AD67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B86884" w14:textId="77777777" w:rsidR="00B7775C" w:rsidRPr="006264ED" w:rsidRDefault="00B7775C" w:rsidP="00AD6724">
            <w:pPr>
              <w:pStyle w:val="rowtabella0"/>
              <w:rPr>
                <w:color w:val="002060"/>
              </w:rPr>
            </w:pPr>
            <w:r w:rsidRPr="006264ED">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E3D6F" w14:textId="77777777" w:rsidR="00B7775C" w:rsidRPr="006264ED" w:rsidRDefault="00B7775C" w:rsidP="00AD6724">
            <w:pPr>
              <w:pStyle w:val="rowtabella0"/>
              <w:rPr>
                <w:color w:val="002060"/>
              </w:rPr>
            </w:pPr>
            <w:r w:rsidRPr="006264ED">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7AEFB" w14:textId="77777777" w:rsidR="00B7775C" w:rsidRPr="006264ED" w:rsidRDefault="00B7775C" w:rsidP="00AD6724">
            <w:pPr>
              <w:pStyle w:val="rowtabella0"/>
              <w:jc w:val="center"/>
              <w:rPr>
                <w:color w:val="002060"/>
              </w:rPr>
            </w:pPr>
            <w:r w:rsidRPr="006264E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09CFE" w14:textId="77777777" w:rsidR="00B7775C" w:rsidRPr="006264ED" w:rsidRDefault="00B7775C" w:rsidP="00AD6724">
            <w:pPr>
              <w:pStyle w:val="rowtabella0"/>
              <w:rPr>
                <w:color w:val="002060"/>
              </w:rPr>
            </w:pPr>
            <w:r w:rsidRPr="006264ED">
              <w:rPr>
                <w:color w:val="002060"/>
              </w:rPr>
              <w:t>09/05/2026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36C88" w14:textId="77777777" w:rsidR="00B7775C" w:rsidRPr="006264ED" w:rsidRDefault="00B7775C" w:rsidP="00AD6724">
            <w:pPr>
              <w:pStyle w:val="rowtabella0"/>
              <w:rPr>
                <w:color w:val="002060"/>
              </w:rPr>
            </w:pPr>
            <w:r w:rsidRPr="006264ED">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74FFB" w14:textId="77777777" w:rsidR="00B7775C" w:rsidRPr="006264ED" w:rsidRDefault="00B7775C" w:rsidP="00AD6724">
            <w:pPr>
              <w:pStyle w:val="rowtabella0"/>
              <w:rPr>
                <w:color w:val="002060"/>
              </w:rPr>
            </w:pPr>
            <w:r w:rsidRPr="006264ED">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44154" w14:textId="77777777" w:rsidR="00B7775C" w:rsidRPr="006264ED" w:rsidRDefault="00B7775C" w:rsidP="00AD6724">
            <w:pPr>
              <w:pStyle w:val="rowtabella0"/>
              <w:rPr>
                <w:color w:val="002060"/>
              </w:rPr>
            </w:pPr>
            <w:r w:rsidRPr="006264ED">
              <w:rPr>
                <w:color w:val="002060"/>
              </w:rPr>
              <w:t>VIA CERQUATTI</w:t>
            </w:r>
          </w:p>
        </w:tc>
      </w:tr>
    </w:tbl>
    <w:p w14:paraId="628A5D52" w14:textId="77777777" w:rsidR="00B7775C" w:rsidRDefault="00B7775C" w:rsidP="00B7775C">
      <w:pPr>
        <w:pStyle w:val="breakline"/>
        <w:rPr>
          <w:rFonts w:eastAsiaTheme="minorEastAsia"/>
          <w:color w:val="002060"/>
        </w:rPr>
      </w:pPr>
    </w:p>
    <w:p w14:paraId="5BA8EE75" w14:textId="77777777" w:rsidR="00B7775C" w:rsidRPr="006264ED" w:rsidRDefault="00B7775C" w:rsidP="00B7775C">
      <w:pPr>
        <w:pStyle w:val="breakline"/>
        <w:rPr>
          <w:rFonts w:eastAsiaTheme="minorEastAsia"/>
          <w:color w:val="002060"/>
        </w:rPr>
      </w:pPr>
    </w:p>
    <w:p w14:paraId="4A5139E8" w14:textId="77777777" w:rsidR="00B7775C" w:rsidRPr="006264ED" w:rsidRDefault="00B7775C" w:rsidP="00B7775C">
      <w:pPr>
        <w:pStyle w:val="sottotitolocampionato10"/>
        <w:rPr>
          <w:color w:val="002060"/>
        </w:rPr>
      </w:pPr>
      <w:r>
        <w:rPr>
          <w:color w:val="002060"/>
        </w:rPr>
        <w:t xml:space="preserve">PLAY OUT </w:t>
      </w:r>
      <w:r w:rsidRPr="006264E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4"/>
        <w:gridCol w:w="385"/>
        <w:gridCol w:w="898"/>
        <w:gridCol w:w="1178"/>
        <w:gridCol w:w="1553"/>
        <w:gridCol w:w="1552"/>
      </w:tblGrid>
      <w:tr w:rsidR="00B7775C" w:rsidRPr="006264ED" w14:paraId="1E759930"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7646E" w14:textId="77777777" w:rsidR="00B7775C" w:rsidRPr="006264ED" w:rsidRDefault="00B7775C"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4A00F" w14:textId="77777777" w:rsidR="00B7775C" w:rsidRPr="006264ED" w:rsidRDefault="00B7775C"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D3FF5" w14:textId="77777777" w:rsidR="00B7775C" w:rsidRPr="006264ED" w:rsidRDefault="00B7775C"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B720B" w14:textId="77777777" w:rsidR="00B7775C" w:rsidRPr="006264ED" w:rsidRDefault="00B7775C"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2FA3E" w14:textId="77777777" w:rsidR="00B7775C" w:rsidRPr="006264ED" w:rsidRDefault="00B7775C"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70C18" w14:textId="77777777" w:rsidR="00B7775C" w:rsidRPr="006264ED" w:rsidRDefault="00B7775C"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7B9F5" w14:textId="77777777" w:rsidR="00B7775C" w:rsidRPr="006264ED" w:rsidRDefault="00B7775C" w:rsidP="00AD6724">
            <w:pPr>
              <w:pStyle w:val="headertabella0"/>
              <w:rPr>
                <w:color w:val="002060"/>
              </w:rPr>
            </w:pPr>
            <w:r w:rsidRPr="006264ED">
              <w:rPr>
                <w:color w:val="002060"/>
              </w:rPr>
              <w:t>Indirizzo Impianto</w:t>
            </w:r>
          </w:p>
        </w:tc>
      </w:tr>
      <w:tr w:rsidR="00B7775C" w:rsidRPr="006264ED" w14:paraId="3027C1F7" w14:textId="77777777" w:rsidTr="00AD67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828E39" w14:textId="77777777" w:rsidR="00B7775C" w:rsidRPr="006264ED" w:rsidRDefault="00B7775C" w:rsidP="00AD6724">
            <w:pPr>
              <w:pStyle w:val="rowtabella0"/>
              <w:rPr>
                <w:color w:val="002060"/>
              </w:rPr>
            </w:pPr>
            <w:r w:rsidRPr="006264ED">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6D4A2" w14:textId="77777777" w:rsidR="00B7775C" w:rsidRPr="006264ED" w:rsidRDefault="00B7775C" w:rsidP="00AD6724">
            <w:pPr>
              <w:pStyle w:val="rowtabella0"/>
              <w:rPr>
                <w:color w:val="002060"/>
              </w:rPr>
            </w:pPr>
            <w:r w:rsidRPr="006264ED">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81FF8" w14:textId="77777777" w:rsidR="00B7775C" w:rsidRPr="006264ED" w:rsidRDefault="00B7775C" w:rsidP="00AD6724">
            <w:pPr>
              <w:pStyle w:val="rowtabella0"/>
              <w:jc w:val="center"/>
              <w:rPr>
                <w:color w:val="002060"/>
              </w:rPr>
            </w:pPr>
            <w:r w:rsidRPr="006264E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F541E" w14:textId="77777777" w:rsidR="00B7775C" w:rsidRPr="006264ED" w:rsidRDefault="00B7775C" w:rsidP="00AD6724">
            <w:pPr>
              <w:pStyle w:val="rowtabella0"/>
              <w:rPr>
                <w:color w:val="002060"/>
              </w:rPr>
            </w:pPr>
            <w:r w:rsidRPr="006264ED">
              <w:rPr>
                <w:color w:val="002060"/>
              </w:rPr>
              <w:t>09/05/2026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6AF9CF" w14:textId="77777777" w:rsidR="00B7775C" w:rsidRPr="006264ED" w:rsidRDefault="00B7775C" w:rsidP="00AD6724">
            <w:pPr>
              <w:pStyle w:val="rowtabella0"/>
              <w:rPr>
                <w:color w:val="002060"/>
              </w:rPr>
            </w:pPr>
            <w:r w:rsidRPr="006264ED">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E5E28" w14:textId="77777777" w:rsidR="00B7775C" w:rsidRPr="006264ED" w:rsidRDefault="00B7775C" w:rsidP="00AD6724">
            <w:pPr>
              <w:pStyle w:val="rowtabella0"/>
              <w:rPr>
                <w:color w:val="002060"/>
              </w:rPr>
            </w:pPr>
            <w:r w:rsidRPr="006264ED">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EE3D8" w14:textId="77777777" w:rsidR="00B7775C" w:rsidRPr="006264ED" w:rsidRDefault="00B7775C" w:rsidP="00AD6724">
            <w:pPr>
              <w:pStyle w:val="rowtabella0"/>
              <w:rPr>
                <w:color w:val="002060"/>
              </w:rPr>
            </w:pPr>
            <w:r w:rsidRPr="006264ED">
              <w:rPr>
                <w:color w:val="002060"/>
              </w:rPr>
              <w:t>VIA ROSSINI</w:t>
            </w:r>
          </w:p>
        </w:tc>
      </w:tr>
      <w:tr w:rsidR="00B7775C" w:rsidRPr="006264ED" w14:paraId="19D0F1C7" w14:textId="77777777" w:rsidTr="00AD67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48FB2C" w14:textId="77777777" w:rsidR="00B7775C" w:rsidRPr="006264ED" w:rsidRDefault="00B7775C" w:rsidP="00AD6724">
            <w:pPr>
              <w:pStyle w:val="rowtabella0"/>
              <w:rPr>
                <w:color w:val="002060"/>
              </w:rPr>
            </w:pPr>
            <w:r w:rsidRPr="006264ED">
              <w:rPr>
                <w:color w:val="002060"/>
              </w:rPr>
              <w:t>BORGOROSSO TOLENTINO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883AE" w14:textId="77777777" w:rsidR="00B7775C" w:rsidRPr="006264ED" w:rsidRDefault="00B7775C" w:rsidP="00AD6724">
            <w:pPr>
              <w:pStyle w:val="rowtabella0"/>
              <w:rPr>
                <w:color w:val="002060"/>
              </w:rPr>
            </w:pPr>
            <w:r w:rsidRPr="006264ED">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062A2" w14:textId="77777777" w:rsidR="00B7775C" w:rsidRPr="006264ED" w:rsidRDefault="00B7775C" w:rsidP="00AD6724">
            <w:pPr>
              <w:pStyle w:val="rowtabella0"/>
              <w:jc w:val="center"/>
              <w:rPr>
                <w:color w:val="002060"/>
              </w:rPr>
            </w:pPr>
            <w:r w:rsidRPr="006264E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4C073" w14:textId="77777777" w:rsidR="00B7775C" w:rsidRPr="006264ED" w:rsidRDefault="00B7775C" w:rsidP="00AD6724">
            <w:pPr>
              <w:pStyle w:val="rowtabella0"/>
              <w:rPr>
                <w:color w:val="002060"/>
              </w:rPr>
            </w:pPr>
            <w:r w:rsidRPr="006264ED">
              <w:rPr>
                <w:color w:val="002060"/>
              </w:rPr>
              <w:t>09/05/2026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7E40A" w14:textId="77777777" w:rsidR="00B7775C" w:rsidRPr="006264ED" w:rsidRDefault="00B7775C" w:rsidP="00AD6724">
            <w:pPr>
              <w:pStyle w:val="rowtabella0"/>
              <w:rPr>
                <w:color w:val="002060"/>
              </w:rPr>
            </w:pPr>
            <w:r w:rsidRPr="006264ED">
              <w:rPr>
                <w:color w:val="002060"/>
              </w:rPr>
              <w:t>5299 CENTRO SP. POL. "</w:t>
            </w:r>
            <w:proofErr w:type="gramStart"/>
            <w:r w:rsidRPr="006264ED">
              <w:rPr>
                <w:color w:val="002060"/>
              </w:rPr>
              <w:t>R.GATTARI</w:t>
            </w:r>
            <w:proofErr w:type="gramEnd"/>
            <w:r w:rsidRPr="006264ED">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43724" w14:textId="77777777" w:rsidR="00B7775C" w:rsidRPr="006264ED" w:rsidRDefault="00B7775C" w:rsidP="00AD6724">
            <w:pPr>
              <w:pStyle w:val="rowtabella0"/>
              <w:rPr>
                <w:color w:val="002060"/>
              </w:rPr>
            </w:pPr>
            <w:r w:rsidRPr="006264ED">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41BF3" w14:textId="77777777" w:rsidR="00B7775C" w:rsidRPr="006264ED" w:rsidRDefault="00B7775C" w:rsidP="00AD6724">
            <w:pPr>
              <w:pStyle w:val="rowtabella0"/>
              <w:rPr>
                <w:color w:val="002060"/>
              </w:rPr>
            </w:pPr>
            <w:r w:rsidRPr="006264ED">
              <w:rPr>
                <w:color w:val="002060"/>
              </w:rPr>
              <w:t>VIA TAGLIAMENTO</w:t>
            </w:r>
          </w:p>
        </w:tc>
      </w:tr>
    </w:tbl>
    <w:p w14:paraId="6A4F5AB5" w14:textId="77777777" w:rsidR="00B7775C" w:rsidRDefault="00B7775C" w:rsidP="008A7E7E">
      <w:pPr>
        <w:pStyle w:val="LndNormale1"/>
        <w:rPr>
          <w:color w:val="002060"/>
        </w:rPr>
      </w:pPr>
    </w:p>
    <w:p w14:paraId="5F169456" w14:textId="77777777" w:rsidR="007D6499" w:rsidRPr="00400E07" w:rsidRDefault="007D6499" w:rsidP="007D6499">
      <w:pPr>
        <w:pStyle w:val="titoloprinc0"/>
        <w:rPr>
          <w:color w:val="002060"/>
        </w:rPr>
      </w:pPr>
      <w:r w:rsidRPr="00400E07">
        <w:rPr>
          <w:color w:val="002060"/>
        </w:rPr>
        <w:t>RISULTATI</w:t>
      </w:r>
    </w:p>
    <w:p w14:paraId="00457D90" w14:textId="77777777" w:rsidR="007D6499" w:rsidRPr="00400E07" w:rsidRDefault="007D6499" w:rsidP="007D6499">
      <w:pPr>
        <w:pStyle w:val="breakline"/>
        <w:rPr>
          <w:color w:val="002060"/>
        </w:rPr>
      </w:pPr>
    </w:p>
    <w:p w14:paraId="04EEBA62" w14:textId="77777777" w:rsidR="007D6499" w:rsidRPr="00400E07" w:rsidRDefault="007D6499" w:rsidP="007D6499">
      <w:pPr>
        <w:pStyle w:val="sottotitolocampionato10"/>
        <w:rPr>
          <w:color w:val="002060"/>
        </w:rPr>
      </w:pPr>
      <w:r w:rsidRPr="00400E07">
        <w:rPr>
          <w:color w:val="002060"/>
        </w:rPr>
        <w:t>RISULTATI UFFICIALI GARE DEL 17/04/2026</w:t>
      </w:r>
    </w:p>
    <w:p w14:paraId="19382C1B" w14:textId="77777777" w:rsidR="007D6499" w:rsidRPr="007D6499" w:rsidRDefault="007D6499" w:rsidP="007D6499">
      <w:pPr>
        <w:pStyle w:val="sottotitolocampionato20"/>
        <w:spacing w:before="0" w:beforeAutospacing="0" w:after="0" w:afterAutospacing="0"/>
        <w:rPr>
          <w:rFonts w:ascii="Arial" w:hAnsi="Arial" w:cs="Arial"/>
          <w:color w:val="002060"/>
          <w:sz w:val="20"/>
          <w:szCs w:val="20"/>
        </w:rPr>
      </w:pPr>
      <w:r w:rsidRPr="007D6499">
        <w:rPr>
          <w:rFonts w:ascii="Arial" w:hAnsi="Arial" w:cs="Arial"/>
          <w:color w:val="002060"/>
          <w:sz w:val="20"/>
          <w:szCs w:val="20"/>
        </w:rPr>
        <w:t>Si trascrivono qui di seguito i risultati ufficiali delle gare disputate</w:t>
      </w:r>
    </w:p>
    <w:p w14:paraId="69AD7DDA" w14:textId="77777777" w:rsidR="007D6499" w:rsidRPr="00400E07" w:rsidRDefault="007D6499" w:rsidP="007D649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D6499" w:rsidRPr="00400E07" w14:paraId="18311797" w14:textId="77777777" w:rsidTr="00AD67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499" w:rsidRPr="00400E07" w14:paraId="0F2311F1"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1F6BA" w14:textId="77777777" w:rsidR="007D6499" w:rsidRPr="00400E07" w:rsidRDefault="007D6499" w:rsidP="00AD6724">
                  <w:pPr>
                    <w:pStyle w:val="headertabella0"/>
                    <w:rPr>
                      <w:color w:val="002060"/>
                    </w:rPr>
                  </w:pPr>
                  <w:r w:rsidRPr="00400E07">
                    <w:rPr>
                      <w:color w:val="002060"/>
                    </w:rPr>
                    <w:t>GIRONE A - 13 Giornata - R</w:t>
                  </w:r>
                </w:p>
              </w:tc>
            </w:tr>
            <w:tr w:rsidR="007D6499" w:rsidRPr="00400E07" w14:paraId="133EA90B"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741242" w14:textId="77777777" w:rsidR="007D6499" w:rsidRPr="00400E07" w:rsidRDefault="007D6499" w:rsidP="00AD6724">
                  <w:pPr>
                    <w:pStyle w:val="rowtabella0"/>
                    <w:rPr>
                      <w:color w:val="002060"/>
                    </w:rPr>
                  </w:pPr>
                  <w:r w:rsidRPr="00400E07">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D414C" w14:textId="77777777" w:rsidR="007D6499" w:rsidRPr="00400E07" w:rsidRDefault="007D6499" w:rsidP="00AD6724">
                  <w:pPr>
                    <w:pStyle w:val="rowtabella0"/>
                    <w:rPr>
                      <w:color w:val="002060"/>
                    </w:rPr>
                  </w:pPr>
                  <w:r w:rsidRPr="00400E07">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ED9D9" w14:textId="77777777" w:rsidR="007D6499" w:rsidRPr="00400E07" w:rsidRDefault="007D6499" w:rsidP="00AD6724">
                  <w:pPr>
                    <w:pStyle w:val="rowtabella0"/>
                    <w:jc w:val="center"/>
                    <w:rPr>
                      <w:color w:val="002060"/>
                    </w:rPr>
                  </w:pPr>
                  <w:r w:rsidRPr="00400E07">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8407C" w14:textId="77777777" w:rsidR="007D6499" w:rsidRPr="00400E07" w:rsidRDefault="007D6499" w:rsidP="00AD6724">
                  <w:pPr>
                    <w:pStyle w:val="rowtabella0"/>
                    <w:jc w:val="center"/>
                    <w:rPr>
                      <w:color w:val="002060"/>
                    </w:rPr>
                  </w:pPr>
                  <w:r w:rsidRPr="00400E07">
                    <w:rPr>
                      <w:color w:val="002060"/>
                    </w:rPr>
                    <w:t> </w:t>
                  </w:r>
                </w:p>
              </w:tc>
            </w:tr>
            <w:tr w:rsidR="007D6499" w:rsidRPr="00400E07" w14:paraId="28F42E88"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E7D639" w14:textId="77777777" w:rsidR="007D6499" w:rsidRPr="00400E07" w:rsidRDefault="007D6499" w:rsidP="00AD6724">
                  <w:pPr>
                    <w:pStyle w:val="rowtabella0"/>
                    <w:rPr>
                      <w:color w:val="002060"/>
                    </w:rPr>
                  </w:pPr>
                  <w:r w:rsidRPr="00400E07">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1230A3" w14:textId="77777777" w:rsidR="007D6499" w:rsidRPr="00400E07" w:rsidRDefault="007D6499" w:rsidP="00AD6724">
                  <w:pPr>
                    <w:pStyle w:val="rowtabella0"/>
                    <w:rPr>
                      <w:color w:val="002060"/>
                    </w:rPr>
                  </w:pPr>
                  <w:r w:rsidRPr="00400E07">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E08E37" w14:textId="77777777" w:rsidR="007D6499" w:rsidRPr="00400E07" w:rsidRDefault="007D6499" w:rsidP="00AD6724">
                  <w:pPr>
                    <w:pStyle w:val="rowtabella0"/>
                    <w:jc w:val="center"/>
                    <w:rPr>
                      <w:color w:val="002060"/>
                    </w:rPr>
                  </w:pPr>
                  <w:r w:rsidRPr="00400E07">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BCCC3E" w14:textId="77777777" w:rsidR="007D6499" w:rsidRPr="00400E07" w:rsidRDefault="007D6499" w:rsidP="00AD6724">
                  <w:pPr>
                    <w:pStyle w:val="rowtabella0"/>
                    <w:jc w:val="center"/>
                    <w:rPr>
                      <w:color w:val="002060"/>
                    </w:rPr>
                  </w:pPr>
                  <w:r w:rsidRPr="00400E07">
                    <w:rPr>
                      <w:color w:val="002060"/>
                    </w:rPr>
                    <w:t> </w:t>
                  </w:r>
                </w:p>
              </w:tc>
            </w:tr>
            <w:tr w:rsidR="007D6499" w:rsidRPr="00400E07" w14:paraId="33E3A35F"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A9E03D" w14:textId="77777777" w:rsidR="007D6499" w:rsidRPr="00400E07" w:rsidRDefault="007D6499" w:rsidP="00AD6724">
                  <w:pPr>
                    <w:pStyle w:val="rowtabella0"/>
                    <w:rPr>
                      <w:color w:val="002060"/>
                    </w:rPr>
                  </w:pPr>
                  <w:r w:rsidRPr="00400E07">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0C4CEB" w14:textId="77777777" w:rsidR="007D6499" w:rsidRPr="00400E07" w:rsidRDefault="007D6499" w:rsidP="00AD6724">
                  <w:pPr>
                    <w:pStyle w:val="rowtabella0"/>
                    <w:rPr>
                      <w:color w:val="002060"/>
                    </w:rPr>
                  </w:pPr>
                  <w:r w:rsidRPr="00400E07">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EF9528" w14:textId="77777777" w:rsidR="007D6499" w:rsidRPr="00400E07" w:rsidRDefault="007D6499" w:rsidP="00AD6724">
                  <w:pPr>
                    <w:pStyle w:val="rowtabella0"/>
                    <w:jc w:val="center"/>
                    <w:rPr>
                      <w:color w:val="002060"/>
                    </w:rPr>
                  </w:pPr>
                  <w:r w:rsidRPr="00400E07">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3A0BCE" w14:textId="77777777" w:rsidR="007D6499" w:rsidRPr="00400E07" w:rsidRDefault="007D6499" w:rsidP="00AD6724">
                  <w:pPr>
                    <w:pStyle w:val="rowtabella0"/>
                    <w:jc w:val="center"/>
                    <w:rPr>
                      <w:color w:val="002060"/>
                    </w:rPr>
                  </w:pPr>
                  <w:r w:rsidRPr="00400E07">
                    <w:rPr>
                      <w:color w:val="002060"/>
                    </w:rPr>
                    <w:t> </w:t>
                  </w:r>
                </w:p>
              </w:tc>
            </w:tr>
            <w:tr w:rsidR="007D6499" w:rsidRPr="00400E07" w14:paraId="42653885"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FF3C91" w14:textId="77777777" w:rsidR="007D6499" w:rsidRPr="00400E07" w:rsidRDefault="007D6499" w:rsidP="00AD6724">
                  <w:pPr>
                    <w:pStyle w:val="rowtabella0"/>
                    <w:rPr>
                      <w:color w:val="002060"/>
                    </w:rPr>
                  </w:pPr>
                  <w:r w:rsidRPr="00400E07">
                    <w:rPr>
                      <w:color w:val="002060"/>
                    </w:rPr>
                    <w:t>MANTOVANI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C36456" w14:textId="77777777" w:rsidR="007D6499" w:rsidRPr="00400E07" w:rsidRDefault="007D6499" w:rsidP="00AD6724">
                  <w:pPr>
                    <w:pStyle w:val="rowtabella0"/>
                    <w:rPr>
                      <w:color w:val="002060"/>
                    </w:rPr>
                  </w:pPr>
                  <w:r w:rsidRPr="00400E07">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ED1308" w14:textId="77777777" w:rsidR="007D6499" w:rsidRPr="00400E07" w:rsidRDefault="007D6499" w:rsidP="00AD6724">
                  <w:pPr>
                    <w:pStyle w:val="rowtabella0"/>
                    <w:jc w:val="center"/>
                    <w:rPr>
                      <w:color w:val="002060"/>
                    </w:rPr>
                  </w:pPr>
                  <w:r w:rsidRPr="00400E07">
                    <w:rPr>
                      <w:color w:val="002060"/>
                    </w:rPr>
                    <w:t>13 - 2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FFE0F1" w14:textId="77777777" w:rsidR="007D6499" w:rsidRPr="00400E07" w:rsidRDefault="007D6499" w:rsidP="00AD6724">
                  <w:pPr>
                    <w:pStyle w:val="rowtabella0"/>
                    <w:jc w:val="center"/>
                    <w:rPr>
                      <w:color w:val="002060"/>
                    </w:rPr>
                  </w:pPr>
                  <w:r w:rsidRPr="00400E07">
                    <w:rPr>
                      <w:color w:val="002060"/>
                    </w:rPr>
                    <w:t> </w:t>
                  </w:r>
                </w:p>
              </w:tc>
            </w:tr>
            <w:tr w:rsidR="007D6499" w:rsidRPr="00400E07" w14:paraId="06BF9F22"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361E48" w14:textId="77777777" w:rsidR="007D6499" w:rsidRPr="00400E07" w:rsidRDefault="007D6499" w:rsidP="00AD6724">
                  <w:pPr>
                    <w:pStyle w:val="rowtabella0"/>
                    <w:rPr>
                      <w:color w:val="002060"/>
                    </w:rPr>
                  </w:pPr>
                  <w:r w:rsidRPr="00400E07">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34936F" w14:textId="77777777" w:rsidR="007D6499" w:rsidRPr="00400E07" w:rsidRDefault="007D6499" w:rsidP="00AD6724">
                  <w:pPr>
                    <w:pStyle w:val="rowtabella0"/>
                    <w:rPr>
                      <w:color w:val="002060"/>
                    </w:rPr>
                  </w:pPr>
                  <w:r w:rsidRPr="00400E07">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08FD04" w14:textId="77777777" w:rsidR="007D6499" w:rsidRPr="00400E07" w:rsidRDefault="007D6499" w:rsidP="00AD6724">
                  <w:pPr>
                    <w:pStyle w:val="rowtabella0"/>
                    <w:jc w:val="center"/>
                    <w:rPr>
                      <w:color w:val="002060"/>
                    </w:rPr>
                  </w:pPr>
                  <w:r w:rsidRPr="00400E07">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DF474F" w14:textId="77777777" w:rsidR="007D6499" w:rsidRPr="00400E07" w:rsidRDefault="007D6499" w:rsidP="00AD6724">
                  <w:pPr>
                    <w:pStyle w:val="rowtabella0"/>
                    <w:jc w:val="center"/>
                    <w:rPr>
                      <w:color w:val="002060"/>
                    </w:rPr>
                  </w:pPr>
                  <w:r w:rsidRPr="00400E07">
                    <w:rPr>
                      <w:color w:val="002060"/>
                    </w:rPr>
                    <w:t> </w:t>
                  </w:r>
                </w:p>
              </w:tc>
            </w:tr>
            <w:tr w:rsidR="007D6499" w:rsidRPr="00400E07" w14:paraId="2251461A"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489187" w14:textId="77777777" w:rsidR="007D6499" w:rsidRPr="00400E07" w:rsidRDefault="007D6499" w:rsidP="00AD6724">
                  <w:pPr>
                    <w:pStyle w:val="rowtabella0"/>
                    <w:rPr>
                      <w:color w:val="002060"/>
                    </w:rPr>
                  </w:pPr>
                  <w:r w:rsidRPr="00400E07">
                    <w:rPr>
                      <w:color w:val="002060"/>
                    </w:rPr>
                    <w:t>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03A807" w14:textId="77777777" w:rsidR="007D6499" w:rsidRPr="00400E07" w:rsidRDefault="007D6499" w:rsidP="00AD6724">
                  <w:pPr>
                    <w:pStyle w:val="rowtabella0"/>
                    <w:rPr>
                      <w:color w:val="002060"/>
                    </w:rPr>
                  </w:pPr>
                  <w:r w:rsidRPr="00400E07">
                    <w:rPr>
                      <w:color w:val="002060"/>
                    </w:rPr>
                    <w:t xml:space="preserve">- </w:t>
                  </w:r>
                  <w:proofErr w:type="gramStart"/>
                  <w:r w:rsidRPr="00400E07">
                    <w:rPr>
                      <w:color w:val="002060"/>
                    </w:rPr>
                    <w:t>CITTA</w:t>
                  </w:r>
                  <w:proofErr w:type="gramEnd"/>
                  <w:r w:rsidRPr="00400E07">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521964" w14:textId="77777777" w:rsidR="007D6499" w:rsidRPr="00400E07" w:rsidRDefault="007D6499" w:rsidP="00AD6724">
                  <w:pPr>
                    <w:pStyle w:val="rowtabella0"/>
                    <w:jc w:val="center"/>
                    <w:rPr>
                      <w:color w:val="002060"/>
                    </w:rPr>
                  </w:pPr>
                  <w:r w:rsidRPr="00400E07">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A4FB81" w14:textId="77777777" w:rsidR="007D6499" w:rsidRPr="00400E07" w:rsidRDefault="007D6499" w:rsidP="00AD6724">
                  <w:pPr>
                    <w:pStyle w:val="rowtabella0"/>
                    <w:jc w:val="center"/>
                    <w:rPr>
                      <w:color w:val="002060"/>
                    </w:rPr>
                  </w:pPr>
                  <w:r w:rsidRPr="00400E07">
                    <w:rPr>
                      <w:color w:val="002060"/>
                    </w:rPr>
                    <w:t> </w:t>
                  </w:r>
                </w:p>
              </w:tc>
            </w:tr>
            <w:tr w:rsidR="007D6499" w:rsidRPr="00400E07" w14:paraId="3203911E"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FB1CCD" w14:textId="77777777" w:rsidR="007D6499" w:rsidRPr="00400E07" w:rsidRDefault="007D6499" w:rsidP="00AD6724">
                  <w:pPr>
                    <w:pStyle w:val="rowtabella0"/>
                    <w:rPr>
                      <w:color w:val="002060"/>
                    </w:rPr>
                  </w:pPr>
                  <w:r w:rsidRPr="00400E07">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CB7A5" w14:textId="77777777" w:rsidR="007D6499" w:rsidRPr="00400E07" w:rsidRDefault="007D6499" w:rsidP="00AD6724">
                  <w:pPr>
                    <w:pStyle w:val="rowtabella0"/>
                    <w:rPr>
                      <w:color w:val="002060"/>
                    </w:rPr>
                  </w:pPr>
                  <w:r w:rsidRPr="00400E07">
                    <w:rPr>
                      <w:color w:val="002060"/>
                    </w:rPr>
                    <w:t>- ANKON NOVA MARMI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E003F" w14:textId="77777777" w:rsidR="007D6499" w:rsidRPr="00400E07" w:rsidRDefault="007D6499" w:rsidP="00AD6724">
                  <w:pPr>
                    <w:pStyle w:val="rowtabella0"/>
                    <w:jc w:val="center"/>
                    <w:rPr>
                      <w:color w:val="002060"/>
                    </w:rPr>
                  </w:pPr>
                  <w:r w:rsidRPr="00400E07">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C396B" w14:textId="77777777" w:rsidR="007D6499" w:rsidRPr="00400E07" w:rsidRDefault="007D6499" w:rsidP="00AD6724">
                  <w:pPr>
                    <w:pStyle w:val="rowtabella0"/>
                    <w:jc w:val="center"/>
                    <w:rPr>
                      <w:color w:val="002060"/>
                    </w:rPr>
                  </w:pPr>
                  <w:r w:rsidRPr="00400E07">
                    <w:rPr>
                      <w:color w:val="002060"/>
                    </w:rPr>
                    <w:t> </w:t>
                  </w:r>
                </w:p>
              </w:tc>
            </w:tr>
          </w:tbl>
          <w:p w14:paraId="4DE2FE2B" w14:textId="77777777" w:rsidR="007D6499" w:rsidRPr="00400E07" w:rsidRDefault="007D6499" w:rsidP="00AD672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499" w:rsidRPr="00400E07" w14:paraId="0F8BD051"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DA266" w14:textId="77777777" w:rsidR="007D6499" w:rsidRPr="00400E07" w:rsidRDefault="007D6499" w:rsidP="00AD6724">
                  <w:pPr>
                    <w:pStyle w:val="headertabella0"/>
                    <w:rPr>
                      <w:color w:val="002060"/>
                    </w:rPr>
                  </w:pPr>
                  <w:r w:rsidRPr="00400E07">
                    <w:rPr>
                      <w:color w:val="002060"/>
                    </w:rPr>
                    <w:t>GIRONE B - 13 Giornata - R</w:t>
                  </w:r>
                </w:p>
              </w:tc>
            </w:tr>
            <w:tr w:rsidR="007D6499" w:rsidRPr="00400E07" w14:paraId="561837F9"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C35BD1" w14:textId="77777777" w:rsidR="007D6499" w:rsidRPr="00400E07" w:rsidRDefault="007D6499" w:rsidP="00AD6724">
                  <w:pPr>
                    <w:pStyle w:val="rowtabella0"/>
                    <w:rPr>
                      <w:color w:val="002060"/>
                    </w:rPr>
                  </w:pPr>
                  <w:r w:rsidRPr="00400E07">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610BB" w14:textId="77777777" w:rsidR="007D6499" w:rsidRPr="00400E07" w:rsidRDefault="007D6499" w:rsidP="00AD6724">
                  <w:pPr>
                    <w:pStyle w:val="rowtabella0"/>
                    <w:rPr>
                      <w:color w:val="002060"/>
                    </w:rPr>
                  </w:pPr>
                  <w:r w:rsidRPr="00400E07">
                    <w:rPr>
                      <w:color w:val="002060"/>
                    </w:rPr>
                    <w:t>- AURORA TREIA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CAB6F" w14:textId="77777777" w:rsidR="007D6499" w:rsidRPr="00400E07" w:rsidRDefault="007D6499" w:rsidP="00AD6724">
                  <w:pPr>
                    <w:pStyle w:val="rowtabella0"/>
                    <w:jc w:val="center"/>
                    <w:rPr>
                      <w:color w:val="002060"/>
                    </w:rPr>
                  </w:pPr>
                  <w:r w:rsidRPr="00400E07">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96F1B" w14:textId="77777777" w:rsidR="007D6499" w:rsidRPr="00400E07" w:rsidRDefault="007D6499" w:rsidP="00AD6724">
                  <w:pPr>
                    <w:pStyle w:val="rowtabella0"/>
                    <w:jc w:val="center"/>
                    <w:rPr>
                      <w:color w:val="002060"/>
                    </w:rPr>
                  </w:pPr>
                  <w:r w:rsidRPr="00400E07">
                    <w:rPr>
                      <w:color w:val="002060"/>
                    </w:rPr>
                    <w:t> </w:t>
                  </w:r>
                </w:p>
              </w:tc>
            </w:tr>
            <w:tr w:rsidR="007D6499" w:rsidRPr="00400E07" w14:paraId="76A0D465"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282B23" w14:textId="77777777" w:rsidR="007D6499" w:rsidRPr="00400E07" w:rsidRDefault="007D6499" w:rsidP="00AD6724">
                  <w:pPr>
                    <w:pStyle w:val="rowtabella0"/>
                    <w:rPr>
                      <w:color w:val="002060"/>
                    </w:rPr>
                  </w:pPr>
                  <w:r w:rsidRPr="00400E07">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0BDC31" w14:textId="77777777" w:rsidR="007D6499" w:rsidRPr="00400E07" w:rsidRDefault="007D6499" w:rsidP="00AD6724">
                  <w:pPr>
                    <w:pStyle w:val="rowtabella0"/>
                    <w:rPr>
                      <w:color w:val="002060"/>
                    </w:rPr>
                  </w:pPr>
                  <w:r w:rsidRPr="00400E07">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0B3504" w14:textId="77777777" w:rsidR="007D6499" w:rsidRPr="00400E07" w:rsidRDefault="007D6499" w:rsidP="00AD6724">
                  <w:pPr>
                    <w:pStyle w:val="rowtabella0"/>
                    <w:jc w:val="center"/>
                    <w:rPr>
                      <w:color w:val="002060"/>
                    </w:rPr>
                  </w:pPr>
                  <w:r w:rsidRPr="00400E07">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FDC5F9" w14:textId="77777777" w:rsidR="007D6499" w:rsidRPr="00400E07" w:rsidRDefault="007D6499" w:rsidP="00AD6724">
                  <w:pPr>
                    <w:pStyle w:val="rowtabella0"/>
                    <w:jc w:val="center"/>
                    <w:rPr>
                      <w:color w:val="002060"/>
                    </w:rPr>
                  </w:pPr>
                  <w:r w:rsidRPr="00400E07">
                    <w:rPr>
                      <w:color w:val="002060"/>
                    </w:rPr>
                    <w:t> </w:t>
                  </w:r>
                </w:p>
              </w:tc>
            </w:tr>
            <w:tr w:rsidR="007D6499" w:rsidRPr="00400E07" w14:paraId="147B084D"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0118F6" w14:textId="77777777" w:rsidR="007D6499" w:rsidRPr="00400E07" w:rsidRDefault="007D6499" w:rsidP="00AD6724">
                  <w:pPr>
                    <w:pStyle w:val="rowtabella0"/>
                    <w:rPr>
                      <w:color w:val="002060"/>
                    </w:rPr>
                  </w:pPr>
                  <w:r w:rsidRPr="00400E07">
                    <w:rPr>
                      <w:color w:val="002060"/>
                    </w:rPr>
                    <w:t>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2748FF" w14:textId="77777777" w:rsidR="007D6499" w:rsidRPr="00400E07" w:rsidRDefault="007D6499" w:rsidP="00AD6724">
                  <w:pPr>
                    <w:pStyle w:val="rowtabella0"/>
                    <w:rPr>
                      <w:color w:val="002060"/>
                    </w:rPr>
                  </w:pPr>
                  <w:r w:rsidRPr="00400E07">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2817E1" w14:textId="77777777" w:rsidR="007D6499" w:rsidRPr="00400E07" w:rsidRDefault="007D6499" w:rsidP="00AD6724">
                  <w:pPr>
                    <w:pStyle w:val="rowtabella0"/>
                    <w:jc w:val="center"/>
                    <w:rPr>
                      <w:color w:val="002060"/>
                    </w:rPr>
                  </w:pPr>
                  <w:r w:rsidRPr="00400E0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290A3F" w14:textId="77777777" w:rsidR="007D6499" w:rsidRPr="00400E07" w:rsidRDefault="007D6499" w:rsidP="00AD6724">
                  <w:pPr>
                    <w:pStyle w:val="rowtabella0"/>
                    <w:jc w:val="center"/>
                    <w:rPr>
                      <w:color w:val="002060"/>
                    </w:rPr>
                  </w:pPr>
                  <w:r w:rsidRPr="00400E07">
                    <w:rPr>
                      <w:color w:val="002060"/>
                    </w:rPr>
                    <w:t> </w:t>
                  </w:r>
                </w:p>
              </w:tc>
            </w:tr>
            <w:tr w:rsidR="007D6499" w:rsidRPr="00400E07" w14:paraId="53119A02"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FA3DB9" w14:textId="77777777" w:rsidR="007D6499" w:rsidRPr="00400E07" w:rsidRDefault="007D6499" w:rsidP="00AD6724">
                  <w:pPr>
                    <w:pStyle w:val="rowtabella0"/>
                    <w:rPr>
                      <w:color w:val="002060"/>
                    </w:rPr>
                  </w:pPr>
                  <w:r w:rsidRPr="00400E07">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1ED48C" w14:textId="77777777" w:rsidR="007D6499" w:rsidRPr="00400E07" w:rsidRDefault="007D6499" w:rsidP="00AD6724">
                  <w:pPr>
                    <w:pStyle w:val="rowtabella0"/>
                    <w:rPr>
                      <w:color w:val="002060"/>
                    </w:rPr>
                  </w:pPr>
                  <w:r w:rsidRPr="00400E07">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CCDFBE" w14:textId="77777777" w:rsidR="007D6499" w:rsidRPr="00400E07" w:rsidRDefault="007D6499" w:rsidP="00AD6724">
                  <w:pPr>
                    <w:pStyle w:val="rowtabella0"/>
                    <w:jc w:val="center"/>
                    <w:rPr>
                      <w:color w:val="002060"/>
                    </w:rPr>
                  </w:pPr>
                  <w:r w:rsidRPr="00400E07">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B0509E" w14:textId="77777777" w:rsidR="007D6499" w:rsidRPr="00400E07" w:rsidRDefault="007D6499" w:rsidP="00AD6724">
                  <w:pPr>
                    <w:pStyle w:val="rowtabella0"/>
                    <w:jc w:val="center"/>
                    <w:rPr>
                      <w:color w:val="002060"/>
                    </w:rPr>
                  </w:pPr>
                  <w:r w:rsidRPr="00400E07">
                    <w:rPr>
                      <w:color w:val="002060"/>
                    </w:rPr>
                    <w:t> </w:t>
                  </w:r>
                </w:p>
              </w:tc>
            </w:tr>
            <w:tr w:rsidR="007D6499" w:rsidRPr="00400E07" w14:paraId="6EF38704"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4E2C0C" w14:textId="77777777" w:rsidR="007D6499" w:rsidRPr="00400E07" w:rsidRDefault="007D6499" w:rsidP="00AD6724">
                  <w:pPr>
                    <w:pStyle w:val="rowtabella0"/>
                    <w:rPr>
                      <w:color w:val="002060"/>
                    </w:rPr>
                  </w:pPr>
                  <w:r w:rsidRPr="00400E07">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FCA2BA" w14:textId="77777777" w:rsidR="007D6499" w:rsidRPr="00400E07" w:rsidRDefault="007D6499" w:rsidP="00AD6724">
                  <w:pPr>
                    <w:pStyle w:val="rowtabella0"/>
                    <w:rPr>
                      <w:color w:val="002060"/>
                    </w:rPr>
                  </w:pPr>
                  <w:r w:rsidRPr="00400E07">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FB6F4C" w14:textId="77777777" w:rsidR="007D6499" w:rsidRPr="00400E07" w:rsidRDefault="007D6499" w:rsidP="00AD6724">
                  <w:pPr>
                    <w:pStyle w:val="rowtabella0"/>
                    <w:jc w:val="center"/>
                    <w:rPr>
                      <w:color w:val="002060"/>
                    </w:rPr>
                  </w:pPr>
                  <w:r w:rsidRPr="00400E07">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E97328" w14:textId="77777777" w:rsidR="007D6499" w:rsidRPr="00400E07" w:rsidRDefault="007D6499" w:rsidP="00AD6724">
                  <w:pPr>
                    <w:pStyle w:val="rowtabella0"/>
                    <w:jc w:val="center"/>
                    <w:rPr>
                      <w:color w:val="002060"/>
                    </w:rPr>
                  </w:pPr>
                  <w:r w:rsidRPr="00400E07">
                    <w:rPr>
                      <w:color w:val="002060"/>
                    </w:rPr>
                    <w:t> </w:t>
                  </w:r>
                </w:p>
              </w:tc>
            </w:tr>
            <w:tr w:rsidR="007D6499" w:rsidRPr="00400E07" w14:paraId="08FBA3A4"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8F9B38" w14:textId="77777777" w:rsidR="007D6499" w:rsidRPr="00400E07" w:rsidRDefault="007D6499" w:rsidP="00AD6724">
                  <w:pPr>
                    <w:pStyle w:val="rowtabella0"/>
                    <w:rPr>
                      <w:color w:val="002060"/>
                    </w:rPr>
                  </w:pPr>
                  <w:r w:rsidRPr="00400E07">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426313" w14:textId="77777777" w:rsidR="007D6499" w:rsidRPr="00400E07" w:rsidRDefault="007D6499" w:rsidP="00AD6724">
                  <w:pPr>
                    <w:pStyle w:val="rowtabella0"/>
                    <w:rPr>
                      <w:color w:val="002060"/>
                    </w:rPr>
                  </w:pPr>
                  <w:r w:rsidRPr="00400E07">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DF9E6D" w14:textId="77777777" w:rsidR="007D6499" w:rsidRPr="00400E07" w:rsidRDefault="007D6499" w:rsidP="00AD6724">
                  <w:pPr>
                    <w:pStyle w:val="rowtabella0"/>
                    <w:jc w:val="center"/>
                    <w:rPr>
                      <w:color w:val="002060"/>
                    </w:rPr>
                  </w:pPr>
                  <w:r w:rsidRPr="00400E07">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CDA339" w14:textId="77777777" w:rsidR="007D6499" w:rsidRPr="00400E07" w:rsidRDefault="007D6499" w:rsidP="00AD6724">
                  <w:pPr>
                    <w:pStyle w:val="rowtabella0"/>
                    <w:jc w:val="center"/>
                    <w:rPr>
                      <w:color w:val="002060"/>
                    </w:rPr>
                  </w:pPr>
                  <w:r w:rsidRPr="00400E07">
                    <w:rPr>
                      <w:color w:val="002060"/>
                    </w:rPr>
                    <w:t> </w:t>
                  </w:r>
                </w:p>
              </w:tc>
            </w:tr>
            <w:tr w:rsidR="007D6499" w:rsidRPr="00400E07" w14:paraId="44D1FF82"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C18D91" w14:textId="77777777" w:rsidR="007D6499" w:rsidRPr="00400E07" w:rsidRDefault="007D6499" w:rsidP="00AD6724">
                  <w:pPr>
                    <w:pStyle w:val="rowtabella0"/>
                    <w:rPr>
                      <w:color w:val="002060"/>
                    </w:rPr>
                  </w:pPr>
                  <w:r w:rsidRPr="00400E07">
                    <w:rPr>
                      <w:color w:val="002060"/>
                    </w:rPr>
                    <w:t>SAN SEVERINO MARCHE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0B5FC" w14:textId="77777777" w:rsidR="007D6499" w:rsidRPr="00400E07" w:rsidRDefault="007D6499" w:rsidP="00AD6724">
                  <w:pPr>
                    <w:pStyle w:val="rowtabella0"/>
                    <w:rPr>
                      <w:color w:val="002060"/>
                    </w:rPr>
                  </w:pPr>
                  <w:r w:rsidRPr="00400E07">
                    <w:rPr>
                      <w:color w:val="002060"/>
                    </w:rPr>
                    <w:t>- FUTSAL CASTELRAIMONDO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27B3C" w14:textId="77777777" w:rsidR="007D6499" w:rsidRPr="00400E07" w:rsidRDefault="007D6499" w:rsidP="00AD6724">
                  <w:pPr>
                    <w:pStyle w:val="rowtabella0"/>
                    <w:jc w:val="center"/>
                    <w:rPr>
                      <w:color w:val="002060"/>
                    </w:rPr>
                  </w:pPr>
                  <w:r w:rsidRPr="00400E07">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E7BD8" w14:textId="77777777" w:rsidR="007D6499" w:rsidRPr="00400E07" w:rsidRDefault="007D6499" w:rsidP="00AD6724">
                  <w:pPr>
                    <w:pStyle w:val="rowtabella0"/>
                    <w:jc w:val="center"/>
                    <w:rPr>
                      <w:color w:val="002060"/>
                    </w:rPr>
                  </w:pPr>
                  <w:r w:rsidRPr="00400E07">
                    <w:rPr>
                      <w:color w:val="002060"/>
                    </w:rPr>
                    <w:t> </w:t>
                  </w:r>
                </w:p>
              </w:tc>
            </w:tr>
          </w:tbl>
          <w:p w14:paraId="47440999" w14:textId="77777777" w:rsidR="007D6499" w:rsidRPr="00400E07" w:rsidRDefault="007D6499" w:rsidP="00AD6724">
            <w:pPr>
              <w:rPr>
                <w:color w:val="002060"/>
              </w:rPr>
            </w:pPr>
          </w:p>
        </w:tc>
      </w:tr>
    </w:tbl>
    <w:p w14:paraId="2E62A9A3" w14:textId="77777777" w:rsidR="007D6499" w:rsidRPr="00400E07" w:rsidRDefault="007D6499" w:rsidP="007D649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6499" w:rsidRPr="00400E07" w14:paraId="6EA9C1C1" w14:textId="77777777" w:rsidTr="00AD67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499" w:rsidRPr="00400E07" w14:paraId="594587EC"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2AB62" w14:textId="77777777" w:rsidR="007D6499" w:rsidRPr="00400E07" w:rsidRDefault="007D6499" w:rsidP="00AD6724">
                  <w:pPr>
                    <w:pStyle w:val="headertabella0"/>
                    <w:rPr>
                      <w:color w:val="002060"/>
                    </w:rPr>
                  </w:pPr>
                  <w:r w:rsidRPr="00400E07">
                    <w:rPr>
                      <w:color w:val="002060"/>
                    </w:rPr>
                    <w:t>GIRONE C - 13 Giornata - R</w:t>
                  </w:r>
                </w:p>
              </w:tc>
            </w:tr>
            <w:tr w:rsidR="007D6499" w:rsidRPr="00400E07" w14:paraId="1AFC743A"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7C40D9" w14:textId="77777777" w:rsidR="007D6499" w:rsidRPr="00400E07" w:rsidRDefault="007D6499" w:rsidP="00AD6724">
                  <w:pPr>
                    <w:pStyle w:val="rowtabella0"/>
                    <w:rPr>
                      <w:color w:val="002060"/>
                    </w:rPr>
                  </w:pPr>
                  <w:r w:rsidRPr="00400E07">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0B60C" w14:textId="77777777" w:rsidR="007D6499" w:rsidRPr="00400E07" w:rsidRDefault="007D6499" w:rsidP="00AD6724">
                  <w:pPr>
                    <w:pStyle w:val="rowtabella0"/>
                    <w:rPr>
                      <w:color w:val="002060"/>
                    </w:rPr>
                  </w:pPr>
                  <w:r w:rsidRPr="00400E07">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4D5CF" w14:textId="77777777" w:rsidR="007D6499" w:rsidRPr="00400E07" w:rsidRDefault="007D6499" w:rsidP="00AD6724">
                  <w:pPr>
                    <w:pStyle w:val="rowtabella0"/>
                    <w:jc w:val="center"/>
                    <w:rPr>
                      <w:color w:val="002060"/>
                    </w:rPr>
                  </w:pPr>
                  <w:r w:rsidRPr="00400E07">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B2BCF" w14:textId="77777777" w:rsidR="007D6499" w:rsidRPr="00400E07" w:rsidRDefault="007D6499" w:rsidP="00AD6724">
                  <w:pPr>
                    <w:pStyle w:val="rowtabella0"/>
                    <w:jc w:val="center"/>
                    <w:rPr>
                      <w:color w:val="002060"/>
                    </w:rPr>
                  </w:pPr>
                  <w:r w:rsidRPr="00400E07">
                    <w:rPr>
                      <w:color w:val="002060"/>
                    </w:rPr>
                    <w:t> </w:t>
                  </w:r>
                </w:p>
              </w:tc>
            </w:tr>
            <w:tr w:rsidR="007D6499" w:rsidRPr="00400E07" w14:paraId="6E23BF84"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03883F" w14:textId="77777777" w:rsidR="007D6499" w:rsidRPr="00400E07" w:rsidRDefault="007D6499" w:rsidP="00AD6724">
                  <w:pPr>
                    <w:pStyle w:val="rowtabella0"/>
                    <w:rPr>
                      <w:color w:val="002060"/>
                    </w:rPr>
                  </w:pPr>
                  <w:r w:rsidRPr="00400E07">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8EB50D" w14:textId="77777777" w:rsidR="007D6499" w:rsidRPr="00400E07" w:rsidRDefault="007D6499" w:rsidP="00AD6724">
                  <w:pPr>
                    <w:pStyle w:val="rowtabella0"/>
                    <w:rPr>
                      <w:color w:val="002060"/>
                    </w:rPr>
                  </w:pPr>
                  <w:r w:rsidRPr="00400E07">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C4773C" w14:textId="77777777" w:rsidR="007D6499" w:rsidRPr="00400E07" w:rsidRDefault="007D6499" w:rsidP="00AD6724">
                  <w:pPr>
                    <w:pStyle w:val="rowtabella0"/>
                    <w:jc w:val="center"/>
                    <w:rPr>
                      <w:color w:val="002060"/>
                    </w:rPr>
                  </w:pPr>
                  <w:r w:rsidRPr="00400E07">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1F0587" w14:textId="77777777" w:rsidR="007D6499" w:rsidRPr="00400E07" w:rsidRDefault="007D6499" w:rsidP="00AD6724">
                  <w:pPr>
                    <w:pStyle w:val="rowtabella0"/>
                    <w:jc w:val="center"/>
                    <w:rPr>
                      <w:color w:val="002060"/>
                    </w:rPr>
                  </w:pPr>
                  <w:r w:rsidRPr="00400E07">
                    <w:rPr>
                      <w:color w:val="002060"/>
                    </w:rPr>
                    <w:t> </w:t>
                  </w:r>
                </w:p>
              </w:tc>
            </w:tr>
            <w:tr w:rsidR="007D6499" w:rsidRPr="00400E07" w14:paraId="7B5EF96D"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7722FC" w14:textId="77777777" w:rsidR="007D6499" w:rsidRPr="00400E07" w:rsidRDefault="007D6499" w:rsidP="00AD6724">
                  <w:pPr>
                    <w:pStyle w:val="rowtabella0"/>
                    <w:rPr>
                      <w:color w:val="002060"/>
                    </w:rPr>
                  </w:pPr>
                  <w:r w:rsidRPr="00400E07">
                    <w:rPr>
                      <w:color w:val="002060"/>
                    </w:rPr>
                    <w:t>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861D73" w14:textId="77777777" w:rsidR="007D6499" w:rsidRPr="00400E07" w:rsidRDefault="007D6499" w:rsidP="00AD6724">
                  <w:pPr>
                    <w:pStyle w:val="rowtabella0"/>
                    <w:rPr>
                      <w:color w:val="002060"/>
                    </w:rPr>
                  </w:pPr>
                  <w:r w:rsidRPr="00400E07">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24A105" w14:textId="77777777" w:rsidR="007D6499" w:rsidRPr="00400E07" w:rsidRDefault="007D6499" w:rsidP="00AD6724">
                  <w:pPr>
                    <w:pStyle w:val="rowtabella0"/>
                    <w:jc w:val="center"/>
                    <w:rPr>
                      <w:color w:val="002060"/>
                    </w:rPr>
                  </w:pPr>
                  <w:r w:rsidRPr="00400E07">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41E0EE" w14:textId="77777777" w:rsidR="007D6499" w:rsidRPr="00400E07" w:rsidRDefault="007D6499" w:rsidP="00AD6724">
                  <w:pPr>
                    <w:pStyle w:val="rowtabella0"/>
                    <w:jc w:val="center"/>
                    <w:rPr>
                      <w:color w:val="002060"/>
                    </w:rPr>
                  </w:pPr>
                  <w:r w:rsidRPr="00400E07">
                    <w:rPr>
                      <w:color w:val="002060"/>
                    </w:rPr>
                    <w:t> </w:t>
                  </w:r>
                </w:p>
              </w:tc>
            </w:tr>
            <w:tr w:rsidR="007D6499" w:rsidRPr="00400E07" w14:paraId="4488464E"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93D6CB" w14:textId="77777777" w:rsidR="007D6499" w:rsidRPr="00400E07" w:rsidRDefault="007D6499" w:rsidP="00AD6724">
                  <w:pPr>
                    <w:pStyle w:val="rowtabella0"/>
                    <w:rPr>
                      <w:color w:val="002060"/>
                    </w:rPr>
                  </w:pPr>
                  <w:r w:rsidRPr="00400E07">
                    <w:rPr>
                      <w:color w:val="002060"/>
                    </w:rPr>
                    <w:t>POLISPORTIVA ROSSO BLU</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A3D788" w14:textId="77777777" w:rsidR="007D6499" w:rsidRPr="00400E07" w:rsidRDefault="007D6499" w:rsidP="00AD6724">
                  <w:pPr>
                    <w:pStyle w:val="rowtabella0"/>
                    <w:rPr>
                      <w:color w:val="002060"/>
                    </w:rPr>
                  </w:pPr>
                  <w:r w:rsidRPr="00400E07">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902F36" w14:textId="77777777" w:rsidR="007D6499" w:rsidRPr="00400E07" w:rsidRDefault="007D6499" w:rsidP="00AD6724">
                  <w:pPr>
                    <w:pStyle w:val="rowtabella0"/>
                    <w:jc w:val="center"/>
                    <w:rPr>
                      <w:color w:val="002060"/>
                    </w:rPr>
                  </w:pPr>
                  <w:r w:rsidRPr="00400E0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6FE3F0" w14:textId="77777777" w:rsidR="007D6499" w:rsidRPr="00400E07" w:rsidRDefault="007D6499" w:rsidP="00AD6724">
                  <w:pPr>
                    <w:pStyle w:val="rowtabella0"/>
                    <w:jc w:val="center"/>
                    <w:rPr>
                      <w:color w:val="002060"/>
                    </w:rPr>
                  </w:pPr>
                  <w:r w:rsidRPr="00400E07">
                    <w:rPr>
                      <w:color w:val="002060"/>
                    </w:rPr>
                    <w:t> </w:t>
                  </w:r>
                </w:p>
              </w:tc>
            </w:tr>
            <w:tr w:rsidR="007D6499" w:rsidRPr="00400E07" w14:paraId="1EFDC4A4"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FDE931" w14:textId="77777777" w:rsidR="007D6499" w:rsidRPr="00400E07" w:rsidRDefault="007D6499" w:rsidP="00AD6724">
                  <w:pPr>
                    <w:pStyle w:val="rowtabella0"/>
                    <w:rPr>
                      <w:color w:val="002060"/>
                    </w:rPr>
                  </w:pPr>
                  <w:r w:rsidRPr="00400E07">
                    <w:rPr>
                      <w:color w:val="002060"/>
                    </w:rPr>
                    <w:lastRenderedPageBreak/>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E7C1E3" w14:textId="77777777" w:rsidR="007D6499" w:rsidRPr="00400E07" w:rsidRDefault="007D6499" w:rsidP="00AD6724">
                  <w:pPr>
                    <w:pStyle w:val="rowtabella0"/>
                    <w:rPr>
                      <w:color w:val="002060"/>
                    </w:rPr>
                  </w:pPr>
                  <w:r w:rsidRPr="00400E07">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05E714" w14:textId="77777777" w:rsidR="007D6499" w:rsidRPr="00400E07" w:rsidRDefault="007D6499" w:rsidP="00AD6724">
                  <w:pPr>
                    <w:pStyle w:val="rowtabella0"/>
                    <w:jc w:val="center"/>
                    <w:rPr>
                      <w:color w:val="002060"/>
                    </w:rPr>
                  </w:pPr>
                  <w:r w:rsidRPr="00400E07">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7E93EC" w14:textId="77777777" w:rsidR="007D6499" w:rsidRPr="00400E07" w:rsidRDefault="007D6499" w:rsidP="00AD6724">
                  <w:pPr>
                    <w:pStyle w:val="rowtabella0"/>
                    <w:jc w:val="center"/>
                    <w:rPr>
                      <w:color w:val="002060"/>
                    </w:rPr>
                  </w:pPr>
                  <w:r w:rsidRPr="00400E07">
                    <w:rPr>
                      <w:color w:val="002060"/>
                    </w:rPr>
                    <w:t> </w:t>
                  </w:r>
                </w:p>
              </w:tc>
            </w:tr>
            <w:tr w:rsidR="007D6499" w:rsidRPr="00400E07" w14:paraId="1B1632CF"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6D7D75" w14:textId="77777777" w:rsidR="007D6499" w:rsidRPr="00400E07" w:rsidRDefault="007D6499" w:rsidP="00AD6724">
                  <w:pPr>
                    <w:pStyle w:val="rowtabella0"/>
                    <w:rPr>
                      <w:color w:val="002060"/>
                    </w:rPr>
                  </w:pPr>
                  <w:proofErr w:type="gramStart"/>
                  <w:r w:rsidRPr="00400E07">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2959E" w14:textId="77777777" w:rsidR="007D6499" w:rsidRPr="00400E07" w:rsidRDefault="007D6499" w:rsidP="00AD6724">
                  <w:pPr>
                    <w:pStyle w:val="rowtabella0"/>
                    <w:rPr>
                      <w:color w:val="002060"/>
                    </w:rPr>
                  </w:pPr>
                  <w:r w:rsidRPr="00400E07">
                    <w:rPr>
                      <w:color w:val="002060"/>
                    </w:rPr>
                    <w:t>- G.S.A. LE DUE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2BD5F" w14:textId="77777777" w:rsidR="007D6499" w:rsidRPr="00400E07" w:rsidRDefault="007D6499" w:rsidP="00AD6724">
                  <w:pPr>
                    <w:pStyle w:val="rowtabella0"/>
                    <w:jc w:val="center"/>
                    <w:rPr>
                      <w:color w:val="002060"/>
                    </w:rPr>
                  </w:pPr>
                  <w:r w:rsidRPr="00400E07">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79971" w14:textId="77777777" w:rsidR="007D6499" w:rsidRPr="00400E07" w:rsidRDefault="007D6499" w:rsidP="00AD6724">
                  <w:pPr>
                    <w:pStyle w:val="rowtabella0"/>
                    <w:jc w:val="center"/>
                    <w:rPr>
                      <w:color w:val="002060"/>
                    </w:rPr>
                  </w:pPr>
                  <w:r w:rsidRPr="00400E07">
                    <w:rPr>
                      <w:color w:val="002060"/>
                    </w:rPr>
                    <w:t> </w:t>
                  </w:r>
                </w:p>
              </w:tc>
            </w:tr>
          </w:tbl>
          <w:p w14:paraId="3DA7EFDD" w14:textId="77777777" w:rsidR="007D6499" w:rsidRPr="00400E07" w:rsidRDefault="007D6499" w:rsidP="00AD6724">
            <w:pPr>
              <w:rPr>
                <w:color w:val="002060"/>
              </w:rPr>
            </w:pPr>
          </w:p>
        </w:tc>
      </w:tr>
    </w:tbl>
    <w:p w14:paraId="017B0C77" w14:textId="77777777" w:rsidR="007D6499" w:rsidRPr="00400E07" w:rsidRDefault="007D6499" w:rsidP="007D6499">
      <w:pPr>
        <w:pStyle w:val="breakline"/>
        <w:rPr>
          <w:rFonts w:eastAsiaTheme="minorEastAsia"/>
          <w:color w:val="002060"/>
        </w:rPr>
      </w:pPr>
    </w:p>
    <w:p w14:paraId="6899F4BD" w14:textId="77777777" w:rsidR="007D6499" w:rsidRPr="00400E07" w:rsidRDefault="007D6499" w:rsidP="007D6499">
      <w:pPr>
        <w:pStyle w:val="breakline"/>
        <w:rPr>
          <w:color w:val="002060"/>
        </w:rPr>
      </w:pPr>
    </w:p>
    <w:p w14:paraId="754EE9C0" w14:textId="77777777" w:rsidR="007D6499" w:rsidRPr="00400E07" w:rsidRDefault="007D6499" w:rsidP="007D6499">
      <w:pPr>
        <w:pStyle w:val="titoloprinc0"/>
        <w:rPr>
          <w:color w:val="002060"/>
        </w:rPr>
      </w:pPr>
      <w:r w:rsidRPr="00400E07">
        <w:rPr>
          <w:color w:val="002060"/>
        </w:rPr>
        <w:t>GIUDICE SPORTIVO</w:t>
      </w:r>
    </w:p>
    <w:p w14:paraId="6F6A500D" w14:textId="77777777" w:rsidR="007D6499" w:rsidRPr="00400E07" w:rsidRDefault="007D6499" w:rsidP="007D6499">
      <w:pPr>
        <w:pStyle w:val="diffida"/>
        <w:rPr>
          <w:color w:val="002060"/>
        </w:rPr>
      </w:pPr>
      <w:r w:rsidRPr="00400E07">
        <w:rPr>
          <w:color w:val="002060"/>
        </w:rPr>
        <w:t>Il Giudice Sportivo Avv. Agnese Lazzaretti, con l'assistenza del Segretario Angelo Castellana, nella seduta del 22/04/2026, ha adottato le decisioni che di seguito integralmente si riportano:</w:t>
      </w:r>
    </w:p>
    <w:p w14:paraId="5C8DF2BD" w14:textId="77777777" w:rsidR="007D6499" w:rsidRPr="00400E07" w:rsidRDefault="007D6499" w:rsidP="007D6499">
      <w:pPr>
        <w:pStyle w:val="titolo10"/>
        <w:rPr>
          <w:color w:val="002060"/>
        </w:rPr>
      </w:pPr>
      <w:r w:rsidRPr="00400E07">
        <w:rPr>
          <w:color w:val="002060"/>
        </w:rPr>
        <w:t xml:space="preserve">GARE DEL 17/ 4/2026 </w:t>
      </w:r>
    </w:p>
    <w:p w14:paraId="4CA62BC7" w14:textId="77777777" w:rsidR="007D6499" w:rsidRPr="00400E07" w:rsidRDefault="007D6499" w:rsidP="007D6499">
      <w:pPr>
        <w:pStyle w:val="titolo7a"/>
        <w:rPr>
          <w:color w:val="002060"/>
        </w:rPr>
      </w:pPr>
      <w:r w:rsidRPr="00400E07">
        <w:rPr>
          <w:color w:val="002060"/>
        </w:rPr>
        <w:t xml:space="preserve">PROVVEDIMENTI DISCIPLINARI </w:t>
      </w:r>
    </w:p>
    <w:p w14:paraId="1DEA5972" w14:textId="77777777" w:rsidR="007D6499" w:rsidRPr="00400E07" w:rsidRDefault="007D6499" w:rsidP="007D6499">
      <w:pPr>
        <w:pStyle w:val="titolo7b0"/>
        <w:rPr>
          <w:color w:val="002060"/>
        </w:rPr>
      </w:pPr>
      <w:r w:rsidRPr="00400E07">
        <w:rPr>
          <w:color w:val="002060"/>
        </w:rPr>
        <w:t xml:space="preserve">In base alle risultanze degli atti ufficiali sono state deliberate le seguenti sanzioni disciplinari. </w:t>
      </w:r>
    </w:p>
    <w:p w14:paraId="42763053" w14:textId="77777777" w:rsidR="007D6499" w:rsidRPr="00400E07" w:rsidRDefault="007D6499" w:rsidP="007D6499">
      <w:pPr>
        <w:pStyle w:val="titolo30"/>
        <w:rPr>
          <w:color w:val="002060"/>
        </w:rPr>
      </w:pPr>
      <w:r w:rsidRPr="00400E07">
        <w:rPr>
          <w:color w:val="002060"/>
        </w:rPr>
        <w:t xml:space="preserve">SOCIETA' </w:t>
      </w:r>
    </w:p>
    <w:p w14:paraId="4B28A5AF" w14:textId="77777777" w:rsidR="007D6499" w:rsidRPr="00400E07" w:rsidRDefault="007D6499" w:rsidP="007D6499">
      <w:pPr>
        <w:pStyle w:val="titolo20"/>
        <w:rPr>
          <w:color w:val="002060"/>
        </w:rPr>
      </w:pPr>
      <w:r w:rsidRPr="00400E07">
        <w:rPr>
          <w:color w:val="002060"/>
        </w:rPr>
        <w:t xml:space="preserve">AMMENDA </w:t>
      </w:r>
    </w:p>
    <w:p w14:paraId="716919FD" w14:textId="77777777" w:rsidR="007D6499" w:rsidRPr="00400E07" w:rsidRDefault="007D6499" w:rsidP="007D6499">
      <w:pPr>
        <w:pStyle w:val="diffida"/>
        <w:spacing w:before="80" w:beforeAutospacing="0" w:after="40" w:afterAutospacing="0"/>
        <w:jc w:val="left"/>
        <w:rPr>
          <w:color w:val="002060"/>
        </w:rPr>
      </w:pPr>
      <w:r w:rsidRPr="00400E07">
        <w:rPr>
          <w:color w:val="002060"/>
        </w:rPr>
        <w:t xml:space="preserve">Euro 150,00 ANKON NOVA MARMI </w:t>
      </w:r>
      <w:r w:rsidRPr="00400E07">
        <w:rPr>
          <w:color w:val="002060"/>
        </w:rPr>
        <w:br/>
        <w:t xml:space="preserve">Per essere, un proprio sostenitore, a fine gara, entrato all'interno del terreno di gioco per rivolgere gravi espressioni di insulto all'indirizzo dell'arbitro. </w:t>
      </w:r>
    </w:p>
    <w:p w14:paraId="681702EF" w14:textId="77777777" w:rsidR="007D6499" w:rsidRPr="00400E07" w:rsidRDefault="007D6499" w:rsidP="007D6499">
      <w:pPr>
        <w:pStyle w:val="diffida"/>
        <w:spacing w:before="80" w:beforeAutospacing="0" w:after="40" w:afterAutospacing="0"/>
        <w:jc w:val="left"/>
        <w:rPr>
          <w:color w:val="002060"/>
        </w:rPr>
      </w:pPr>
      <w:r w:rsidRPr="00400E07">
        <w:rPr>
          <w:color w:val="002060"/>
        </w:rPr>
        <w:br/>
        <w:t xml:space="preserve">Euro 80,00 VILLA CECCOLINI CALCIO </w:t>
      </w:r>
      <w:r w:rsidRPr="00400E07">
        <w:rPr>
          <w:color w:val="002060"/>
        </w:rPr>
        <w:br/>
        <w:t xml:space="preserve">Per non aver impedito, a fine gara, l'ingresso di un sostenitore all'interno del terreno di gioco. </w:t>
      </w:r>
    </w:p>
    <w:p w14:paraId="55D866C3" w14:textId="77777777" w:rsidR="007D6499" w:rsidRPr="00400E07" w:rsidRDefault="007D6499" w:rsidP="007D6499">
      <w:pPr>
        <w:pStyle w:val="diffida"/>
        <w:spacing w:before="80" w:beforeAutospacing="0" w:after="40" w:afterAutospacing="0"/>
        <w:jc w:val="left"/>
        <w:rPr>
          <w:color w:val="002060"/>
        </w:rPr>
      </w:pPr>
      <w:r w:rsidRPr="00400E07">
        <w:rPr>
          <w:color w:val="002060"/>
        </w:rPr>
        <w:br/>
        <w:t xml:space="preserve">Euro 50,00 ACQUALAGNA CALCIO C 5 </w:t>
      </w:r>
      <w:r w:rsidRPr="00400E07">
        <w:rPr>
          <w:color w:val="002060"/>
        </w:rPr>
        <w:br/>
        <w:t xml:space="preserve">Per mancanza di acqua calda negli spogliatoi. </w:t>
      </w:r>
    </w:p>
    <w:p w14:paraId="69EB1BCE" w14:textId="77777777" w:rsidR="007D6499" w:rsidRPr="00400E07" w:rsidRDefault="007D6499" w:rsidP="007D6499">
      <w:pPr>
        <w:pStyle w:val="titolo30"/>
        <w:rPr>
          <w:color w:val="002060"/>
        </w:rPr>
      </w:pPr>
      <w:r w:rsidRPr="00400E07">
        <w:rPr>
          <w:color w:val="002060"/>
        </w:rPr>
        <w:t xml:space="preserve">DIRIGENTI </w:t>
      </w:r>
    </w:p>
    <w:p w14:paraId="7B96AD49" w14:textId="77777777" w:rsidR="007D6499" w:rsidRPr="00400E07" w:rsidRDefault="007D6499" w:rsidP="007D6499">
      <w:pPr>
        <w:pStyle w:val="titolo20"/>
        <w:rPr>
          <w:color w:val="002060"/>
        </w:rPr>
      </w:pPr>
      <w:r w:rsidRPr="00400E07">
        <w:rPr>
          <w:color w:val="002060"/>
        </w:rPr>
        <w:t xml:space="preserve">INIBIZIONE A TEMPO OPPURE SQUALIFICA A GARE: FINO AL 6/ 5/2026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3F54A5AE" w14:textId="77777777" w:rsidTr="00AD6724">
        <w:tc>
          <w:tcPr>
            <w:tcW w:w="2200" w:type="dxa"/>
            <w:tcMar>
              <w:top w:w="20" w:type="dxa"/>
              <w:left w:w="20" w:type="dxa"/>
              <w:bottom w:w="20" w:type="dxa"/>
              <w:right w:w="20" w:type="dxa"/>
            </w:tcMar>
            <w:vAlign w:val="center"/>
            <w:hideMark/>
          </w:tcPr>
          <w:p w14:paraId="5E82C899" w14:textId="77777777" w:rsidR="007D6499" w:rsidRPr="00400E07" w:rsidRDefault="007D6499" w:rsidP="00AD6724">
            <w:pPr>
              <w:pStyle w:val="movimento"/>
              <w:rPr>
                <w:color w:val="002060"/>
              </w:rPr>
            </w:pPr>
            <w:r w:rsidRPr="00400E07">
              <w:rPr>
                <w:color w:val="002060"/>
              </w:rPr>
              <w:t>MENSA GIACOMO</w:t>
            </w:r>
          </w:p>
        </w:tc>
        <w:tc>
          <w:tcPr>
            <w:tcW w:w="2200" w:type="dxa"/>
            <w:tcMar>
              <w:top w:w="20" w:type="dxa"/>
              <w:left w:w="20" w:type="dxa"/>
              <w:bottom w:w="20" w:type="dxa"/>
              <w:right w:w="20" w:type="dxa"/>
            </w:tcMar>
            <w:vAlign w:val="center"/>
            <w:hideMark/>
          </w:tcPr>
          <w:p w14:paraId="5A5671D1" w14:textId="77777777" w:rsidR="007D6499" w:rsidRPr="00400E07" w:rsidRDefault="007D6499" w:rsidP="00AD6724">
            <w:pPr>
              <w:pStyle w:val="movimento2"/>
              <w:rPr>
                <w:color w:val="002060"/>
              </w:rPr>
            </w:pPr>
            <w:r w:rsidRPr="00400E07">
              <w:rPr>
                <w:color w:val="002060"/>
              </w:rPr>
              <w:t xml:space="preserve">(POL.CAGLI SPORT ASSOCIATI) </w:t>
            </w:r>
          </w:p>
        </w:tc>
        <w:tc>
          <w:tcPr>
            <w:tcW w:w="800" w:type="dxa"/>
            <w:tcMar>
              <w:top w:w="20" w:type="dxa"/>
              <w:left w:w="20" w:type="dxa"/>
              <w:bottom w:w="20" w:type="dxa"/>
              <w:right w:w="20" w:type="dxa"/>
            </w:tcMar>
            <w:vAlign w:val="center"/>
            <w:hideMark/>
          </w:tcPr>
          <w:p w14:paraId="41594FC5"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A56012D"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077CF32" w14:textId="77777777" w:rsidR="007D6499" w:rsidRPr="00400E07" w:rsidRDefault="007D6499" w:rsidP="00AD6724">
            <w:pPr>
              <w:pStyle w:val="movimento2"/>
              <w:rPr>
                <w:color w:val="002060"/>
              </w:rPr>
            </w:pPr>
            <w:r w:rsidRPr="00400E07">
              <w:rPr>
                <w:color w:val="002060"/>
              </w:rPr>
              <w:t> </w:t>
            </w:r>
          </w:p>
        </w:tc>
      </w:tr>
    </w:tbl>
    <w:p w14:paraId="2D64C912" w14:textId="77777777" w:rsidR="007D6499" w:rsidRPr="00400E07" w:rsidRDefault="007D6499" w:rsidP="007D6499">
      <w:pPr>
        <w:pStyle w:val="diffida"/>
        <w:spacing w:before="80" w:beforeAutospacing="0" w:after="40" w:afterAutospacing="0"/>
        <w:jc w:val="left"/>
        <w:rPr>
          <w:rFonts w:eastAsiaTheme="minorEastAsia"/>
          <w:color w:val="002060"/>
        </w:rPr>
      </w:pPr>
      <w:r w:rsidRPr="00400E07">
        <w:rPr>
          <w:color w:val="002060"/>
        </w:rPr>
        <w:t xml:space="preserve">Per aver proferito espressioni irriguardose </w:t>
      </w:r>
    </w:p>
    <w:p w14:paraId="0E828E9C" w14:textId="77777777" w:rsidR="007D6499" w:rsidRPr="00400E07" w:rsidRDefault="007D6499" w:rsidP="007D6499">
      <w:pPr>
        <w:pStyle w:val="titolo20"/>
        <w:rPr>
          <w:color w:val="002060"/>
        </w:rPr>
      </w:pPr>
      <w:r w:rsidRPr="00400E0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36174501" w14:textId="77777777" w:rsidTr="00AD6724">
        <w:tc>
          <w:tcPr>
            <w:tcW w:w="2200" w:type="dxa"/>
            <w:tcMar>
              <w:top w:w="20" w:type="dxa"/>
              <w:left w:w="20" w:type="dxa"/>
              <w:bottom w:w="20" w:type="dxa"/>
              <w:right w:w="20" w:type="dxa"/>
            </w:tcMar>
            <w:vAlign w:val="center"/>
            <w:hideMark/>
          </w:tcPr>
          <w:p w14:paraId="41A5ACB2" w14:textId="77777777" w:rsidR="007D6499" w:rsidRPr="00400E07" w:rsidRDefault="007D6499" w:rsidP="00AD6724">
            <w:pPr>
              <w:pStyle w:val="movimento"/>
              <w:rPr>
                <w:color w:val="002060"/>
              </w:rPr>
            </w:pPr>
            <w:r w:rsidRPr="00400E07">
              <w:rPr>
                <w:color w:val="002060"/>
              </w:rPr>
              <w:t>FERRETTI THOMAS</w:t>
            </w:r>
          </w:p>
        </w:tc>
        <w:tc>
          <w:tcPr>
            <w:tcW w:w="2200" w:type="dxa"/>
            <w:tcMar>
              <w:top w:w="20" w:type="dxa"/>
              <w:left w:w="20" w:type="dxa"/>
              <w:bottom w:w="20" w:type="dxa"/>
              <w:right w:w="20" w:type="dxa"/>
            </w:tcMar>
            <w:vAlign w:val="center"/>
            <w:hideMark/>
          </w:tcPr>
          <w:p w14:paraId="0BDF0115" w14:textId="77777777" w:rsidR="007D6499" w:rsidRPr="00400E07" w:rsidRDefault="007D6499" w:rsidP="00AD6724">
            <w:pPr>
              <w:pStyle w:val="movimento2"/>
              <w:rPr>
                <w:color w:val="002060"/>
              </w:rPr>
            </w:pPr>
            <w:r w:rsidRPr="00400E07">
              <w:rPr>
                <w:color w:val="002060"/>
              </w:rPr>
              <w:t xml:space="preserve">(GNANO 04) </w:t>
            </w:r>
          </w:p>
        </w:tc>
        <w:tc>
          <w:tcPr>
            <w:tcW w:w="800" w:type="dxa"/>
            <w:tcMar>
              <w:top w:w="20" w:type="dxa"/>
              <w:left w:w="20" w:type="dxa"/>
              <w:bottom w:w="20" w:type="dxa"/>
              <w:right w:w="20" w:type="dxa"/>
            </w:tcMar>
            <w:vAlign w:val="center"/>
            <w:hideMark/>
          </w:tcPr>
          <w:p w14:paraId="053942FF"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0CBE53E"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9261C45" w14:textId="77777777" w:rsidR="007D6499" w:rsidRPr="00400E07" w:rsidRDefault="007D6499" w:rsidP="00AD6724">
            <w:pPr>
              <w:pStyle w:val="movimento2"/>
              <w:rPr>
                <w:color w:val="002060"/>
              </w:rPr>
            </w:pPr>
            <w:r w:rsidRPr="00400E07">
              <w:rPr>
                <w:color w:val="002060"/>
              </w:rPr>
              <w:t> </w:t>
            </w:r>
          </w:p>
        </w:tc>
      </w:tr>
    </w:tbl>
    <w:p w14:paraId="35BF16B6" w14:textId="77777777" w:rsidR="007D6499" w:rsidRPr="00400E07" w:rsidRDefault="007D6499" w:rsidP="007D6499">
      <w:pPr>
        <w:pStyle w:val="titolo30"/>
        <w:rPr>
          <w:rFonts w:eastAsiaTheme="minorEastAsia"/>
          <w:color w:val="002060"/>
        </w:rPr>
      </w:pPr>
      <w:r w:rsidRPr="00400E07">
        <w:rPr>
          <w:color w:val="002060"/>
        </w:rPr>
        <w:t xml:space="preserve">ALLENATORI </w:t>
      </w:r>
    </w:p>
    <w:p w14:paraId="7ED71017" w14:textId="77777777" w:rsidR="007D6499" w:rsidRPr="00400E07" w:rsidRDefault="007D6499" w:rsidP="007D6499">
      <w:pPr>
        <w:pStyle w:val="titolo20"/>
        <w:rPr>
          <w:color w:val="002060"/>
        </w:rPr>
      </w:pPr>
      <w:r w:rsidRPr="00400E07">
        <w:rPr>
          <w:color w:val="002060"/>
        </w:rPr>
        <w:t xml:space="preserve">SQUALIFICA FINO AL 20/ 5/2026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3816FFF7" w14:textId="77777777" w:rsidTr="00AD6724">
        <w:tc>
          <w:tcPr>
            <w:tcW w:w="2200" w:type="dxa"/>
            <w:tcMar>
              <w:top w:w="20" w:type="dxa"/>
              <w:left w:w="20" w:type="dxa"/>
              <w:bottom w:w="20" w:type="dxa"/>
              <w:right w:w="20" w:type="dxa"/>
            </w:tcMar>
            <w:vAlign w:val="center"/>
            <w:hideMark/>
          </w:tcPr>
          <w:p w14:paraId="1B91499B" w14:textId="77777777" w:rsidR="007D6499" w:rsidRPr="00400E07" w:rsidRDefault="007D6499" w:rsidP="00AD6724">
            <w:pPr>
              <w:pStyle w:val="movimento"/>
              <w:rPr>
                <w:color w:val="002060"/>
              </w:rPr>
            </w:pPr>
            <w:r w:rsidRPr="00400E07">
              <w:rPr>
                <w:color w:val="002060"/>
              </w:rPr>
              <w:t>HALIMI MENSUR</w:t>
            </w:r>
          </w:p>
        </w:tc>
        <w:tc>
          <w:tcPr>
            <w:tcW w:w="2200" w:type="dxa"/>
            <w:tcMar>
              <w:top w:w="20" w:type="dxa"/>
              <w:left w:w="20" w:type="dxa"/>
              <w:bottom w:w="20" w:type="dxa"/>
              <w:right w:w="20" w:type="dxa"/>
            </w:tcMar>
            <w:vAlign w:val="center"/>
            <w:hideMark/>
          </w:tcPr>
          <w:p w14:paraId="2FC16D8A" w14:textId="77777777" w:rsidR="007D6499" w:rsidRPr="00400E07" w:rsidRDefault="007D6499" w:rsidP="00AD6724">
            <w:pPr>
              <w:pStyle w:val="movimento2"/>
              <w:rPr>
                <w:color w:val="002060"/>
              </w:rPr>
            </w:pPr>
            <w:r w:rsidRPr="00400E07">
              <w:rPr>
                <w:color w:val="002060"/>
              </w:rPr>
              <w:t xml:space="preserve">(ANKON NOVA MARMI) </w:t>
            </w:r>
          </w:p>
        </w:tc>
        <w:tc>
          <w:tcPr>
            <w:tcW w:w="800" w:type="dxa"/>
            <w:tcMar>
              <w:top w:w="20" w:type="dxa"/>
              <w:left w:w="20" w:type="dxa"/>
              <w:bottom w:w="20" w:type="dxa"/>
              <w:right w:w="20" w:type="dxa"/>
            </w:tcMar>
            <w:vAlign w:val="center"/>
            <w:hideMark/>
          </w:tcPr>
          <w:p w14:paraId="2A9423BF"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02C1D59"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76E9356" w14:textId="77777777" w:rsidR="007D6499" w:rsidRPr="00400E07" w:rsidRDefault="007D6499" w:rsidP="00AD6724">
            <w:pPr>
              <w:pStyle w:val="movimento2"/>
              <w:rPr>
                <w:color w:val="002060"/>
              </w:rPr>
            </w:pPr>
            <w:r w:rsidRPr="00400E07">
              <w:rPr>
                <w:color w:val="002060"/>
              </w:rPr>
              <w:t> </w:t>
            </w:r>
          </w:p>
        </w:tc>
      </w:tr>
    </w:tbl>
    <w:p w14:paraId="656689A2" w14:textId="77777777" w:rsidR="007D6499" w:rsidRPr="00400E07" w:rsidRDefault="007D6499" w:rsidP="007D6499">
      <w:pPr>
        <w:pStyle w:val="diffida"/>
        <w:spacing w:before="80" w:beforeAutospacing="0" w:after="40" w:afterAutospacing="0"/>
        <w:jc w:val="left"/>
        <w:rPr>
          <w:rFonts w:eastAsiaTheme="minorEastAsia"/>
          <w:color w:val="002060"/>
        </w:rPr>
      </w:pPr>
      <w:r w:rsidRPr="00400E07">
        <w:rPr>
          <w:color w:val="002060"/>
        </w:rPr>
        <w:t>Per aver tenuto, a fine gara, una condotta gravemente irriguardosa ed aggressiva nei confronti dell'arbitro, proferendo espressioni offensive e minacciose e tentando di giungere ad un contatto fisico con lo stesso. Viene allontanato grazie all'intervento dei giocatori della propria squadra. Sanzione così determinata ai sensi dell'art 36 c.1 a) CGS.</w:t>
      </w:r>
    </w:p>
    <w:p w14:paraId="29BB0310" w14:textId="77777777" w:rsidR="007D6499" w:rsidRPr="00400E07" w:rsidRDefault="007D6499" w:rsidP="007D6499">
      <w:pPr>
        <w:pStyle w:val="titolo20"/>
        <w:rPr>
          <w:color w:val="002060"/>
        </w:rPr>
      </w:pPr>
      <w:r w:rsidRPr="00400E0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726E8313" w14:textId="77777777" w:rsidTr="00AD6724">
        <w:tc>
          <w:tcPr>
            <w:tcW w:w="2200" w:type="dxa"/>
            <w:tcMar>
              <w:top w:w="20" w:type="dxa"/>
              <w:left w:w="20" w:type="dxa"/>
              <w:bottom w:w="20" w:type="dxa"/>
              <w:right w:w="20" w:type="dxa"/>
            </w:tcMar>
            <w:vAlign w:val="center"/>
            <w:hideMark/>
          </w:tcPr>
          <w:p w14:paraId="06715648" w14:textId="77777777" w:rsidR="007D6499" w:rsidRPr="00400E07" w:rsidRDefault="007D6499" w:rsidP="00AD6724">
            <w:pPr>
              <w:pStyle w:val="movimento"/>
              <w:rPr>
                <w:color w:val="002060"/>
              </w:rPr>
            </w:pPr>
            <w:r w:rsidRPr="00400E07">
              <w:rPr>
                <w:color w:val="002060"/>
              </w:rPr>
              <w:t>HALIMI MENSUR</w:t>
            </w:r>
          </w:p>
        </w:tc>
        <w:tc>
          <w:tcPr>
            <w:tcW w:w="2200" w:type="dxa"/>
            <w:tcMar>
              <w:top w:w="20" w:type="dxa"/>
              <w:left w:w="20" w:type="dxa"/>
              <w:bottom w:w="20" w:type="dxa"/>
              <w:right w:w="20" w:type="dxa"/>
            </w:tcMar>
            <w:vAlign w:val="center"/>
            <w:hideMark/>
          </w:tcPr>
          <w:p w14:paraId="4507B6FD" w14:textId="77777777" w:rsidR="007D6499" w:rsidRPr="00400E07" w:rsidRDefault="007D6499" w:rsidP="00AD6724">
            <w:pPr>
              <w:pStyle w:val="movimento2"/>
              <w:rPr>
                <w:color w:val="002060"/>
              </w:rPr>
            </w:pPr>
            <w:r w:rsidRPr="00400E07">
              <w:rPr>
                <w:color w:val="002060"/>
              </w:rPr>
              <w:t xml:space="preserve">(ANKON NOVA MARMI) </w:t>
            </w:r>
          </w:p>
        </w:tc>
        <w:tc>
          <w:tcPr>
            <w:tcW w:w="800" w:type="dxa"/>
            <w:tcMar>
              <w:top w:w="20" w:type="dxa"/>
              <w:left w:w="20" w:type="dxa"/>
              <w:bottom w:w="20" w:type="dxa"/>
              <w:right w:w="20" w:type="dxa"/>
            </w:tcMar>
            <w:vAlign w:val="center"/>
            <w:hideMark/>
          </w:tcPr>
          <w:p w14:paraId="5403CF8A"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13DD3D9"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BF50932" w14:textId="77777777" w:rsidR="007D6499" w:rsidRPr="00400E07" w:rsidRDefault="007D6499" w:rsidP="00AD6724">
            <w:pPr>
              <w:pStyle w:val="movimento2"/>
              <w:rPr>
                <w:color w:val="002060"/>
              </w:rPr>
            </w:pPr>
            <w:r w:rsidRPr="00400E07">
              <w:rPr>
                <w:color w:val="002060"/>
              </w:rPr>
              <w:t> </w:t>
            </w:r>
          </w:p>
        </w:tc>
      </w:tr>
    </w:tbl>
    <w:p w14:paraId="14A76DC9" w14:textId="77777777" w:rsidR="007D6499" w:rsidRPr="00400E07" w:rsidRDefault="007D6499" w:rsidP="007D6499">
      <w:pPr>
        <w:pStyle w:val="titolo20"/>
        <w:rPr>
          <w:rFonts w:eastAsiaTheme="minorEastAsia"/>
          <w:color w:val="002060"/>
        </w:rPr>
      </w:pPr>
      <w:r w:rsidRPr="00400E0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0AA5B065" w14:textId="77777777" w:rsidTr="00AD6724">
        <w:tc>
          <w:tcPr>
            <w:tcW w:w="2200" w:type="dxa"/>
            <w:tcMar>
              <w:top w:w="20" w:type="dxa"/>
              <w:left w:w="20" w:type="dxa"/>
              <w:bottom w:w="20" w:type="dxa"/>
              <w:right w:w="20" w:type="dxa"/>
            </w:tcMar>
            <w:vAlign w:val="center"/>
            <w:hideMark/>
          </w:tcPr>
          <w:p w14:paraId="762B717D" w14:textId="77777777" w:rsidR="007D6499" w:rsidRPr="00400E07" w:rsidRDefault="007D6499" w:rsidP="00AD6724">
            <w:pPr>
              <w:pStyle w:val="movimento"/>
              <w:rPr>
                <w:color w:val="002060"/>
              </w:rPr>
            </w:pPr>
            <w:r w:rsidRPr="00400E07">
              <w:rPr>
                <w:color w:val="002060"/>
              </w:rPr>
              <w:t>GURINI DAVIDE</w:t>
            </w:r>
          </w:p>
        </w:tc>
        <w:tc>
          <w:tcPr>
            <w:tcW w:w="2200" w:type="dxa"/>
            <w:tcMar>
              <w:top w:w="20" w:type="dxa"/>
              <w:left w:w="20" w:type="dxa"/>
              <w:bottom w:w="20" w:type="dxa"/>
              <w:right w:w="20" w:type="dxa"/>
            </w:tcMar>
            <w:vAlign w:val="center"/>
            <w:hideMark/>
          </w:tcPr>
          <w:p w14:paraId="7BADAE76" w14:textId="77777777" w:rsidR="007D6499" w:rsidRPr="00400E07" w:rsidRDefault="007D6499" w:rsidP="00AD6724">
            <w:pPr>
              <w:pStyle w:val="movimento2"/>
              <w:rPr>
                <w:color w:val="002060"/>
              </w:rPr>
            </w:pPr>
            <w:r w:rsidRPr="00400E07">
              <w:rPr>
                <w:color w:val="002060"/>
              </w:rPr>
              <w:t xml:space="preserve">(PIANACCIO) </w:t>
            </w:r>
          </w:p>
        </w:tc>
        <w:tc>
          <w:tcPr>
            <w:tcW w:w="800" w:type="dxa"/>
            <w:tcMar>
              <w:top w:w="20" w:type="dxa"/>
              <w:left w:w="20" w:type="dxa"/>
              <w:bottom w:w="20" w:type="dxa"/>
              <w:right w:w="20" w:type="dxa"/>
            </w:tcMar>
            <w:vAlign w:val="center"/>
            <w:hideMark/>
          </w:tcPr>
          <w:p w14:paraId="510ACDFE"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68D5D1F"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83A2B8E" w14:textId="77777777" w:rsidR="007D6499" w:rsidRPr="00400E07" w:rsidRDefault="007D6499" w:rsidP="00AD6724">
            <w:pPr>
              <w:pStyle w:val="movimento2"/>
              <w:rPr>
                <w:color w:val="002060"/>
              </w:rPr>
            </w:pPr>
            <w:r w:rsidRPr="00400E07">
              <w:rPr>
                <w:color w:val="002060"/>
              </w:rPr>
              <w:t> </w:t>
            </w:r>
          </w:p>
        </w:tc>
      </w:tr>
    </w:tbl>
    <w:p w14:paraId="116CC2F3" w14:textId="77777777" w:rsidR="007D6499" w:rsidRPr="00400E07" w:rsidRDefault="007D6499" w:rsidP="007D6499">
      <w:pPr>
        <w:pStyle w:val="titolo30"/>
        <w:rPr>
          <w:rFonts w:eastAsiaTheme="minorEastAsia"/>
          <w:color w:val="002060"/>
        </w:rPr>
      </w:pPr>
      <w:r w:rsidRPr="00400E07">
        <w:rPr>
          <w:color w:val="002060"/>
        </w:rPr>
        <w:t xml:space="preserve">CALCIATORI ESPULSI </w:t>
      </w:r>
    </w:p>
    <w:p w14:paraId="147F96DB" w14:textId="77777777" w:rsidR="007D6499" w:rsidRPr="00400E07" w:rsidRDefault="007D6499" w:rsidP="007D6499">
      <w:pPr>
        <w:pStyle w:val="titolo20"/>
        <w:rPr>
          <w:color w:val="002060"/>
        </w:rPr>
      </w:pPr>
      <w:r w:rsidRPr="00400E0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27746256" w14:textId="77777777" w:rsidTr="00AD6724">
        <w:tc>
          <w:tcPr>
            <w:tcW w:w="2200" w:type="dxa"/>
            <w:tcMar>
              <w:top w:w="20" w:type="dxa"/>
              <w:left w:w="20" w:type="dxa"/>
              <w:bottom w:w="20" w:type="dxa"/>
              <w:right w:w="20" w:type="dxa"/>
            </w:tcMar>
            <w:vAlign w:val="center"/>
            <w:hideMark/>
          </w:tcPr>
          <w:p w14:paraId="7DCB1A55" w14:textId="77777777" w:rsidR="007D6499" w:rsidRPr="00400E07" w:rsidRDefault="007D6499" w:rsidP="00AD6724">
            <w:pPr>
              <w:pStyle w:val="movimento"/>
              <w:rPr>
                <w:color w:val="002060"/>
              </w:rPr>
            </w:pPr>
            <w:r w:rsidRPr="00400E07">
              <w:rPr>
                <w:color w:val="002060"/>
              </w:rPr>
              <w:lastRenderedPageBreak/>
              <w:t>PIERSIGILLI FRANCESCO</w:t>
            </w:r>
          </w:p>
        </w:tc>
        <w:tc>
          <w:tcPr>
            <w:tcW w:w="2200" w:type="dxa"/>
            <w:tcMar>
              <w:top w:w="20" w:type="dxa"/>
              <w:left w:w="20" w:type="dxa"/>
              <w:bottom w:w="20" w:type="dxa"/>
              <w:right w:w="20" w:type="dxa"/>
            </w:tcMar>
            <w:vAlign w:val="center"/>
            <w:hideMark/>
          </w:tcPr>
          <w:p w14:paraId="73BE39B8" w14:textId="77777777" w:rsidR="007D6499" w:rsidRPr="00400E07" w:rsidRDefault="007D6499" w:rsidP="00AD6724">
            <w:pPr>
              <w:pStyle w:val="movimento2"/>
              <w:rPr>
                <w:color w:val="002060"/>
              </w:rPr>
            </w:pPr>
            <w:r w:rsidRPr="00400E07">
              <w:rPr>
                <w:color w:val="002060"/>
              </w:rPr>
              <w:t xml:space="preserve">(CDC 2018) </w:t>
            </w:r>
          </w:p>
        </w:tc>
        <w:tc>
          <w:tcPr>
            <w:tcW w:w="800" w:type="dxa"/>
            <w:tcMar>
              <w:top w:w="20" w:type="dxa"/>
              <w:left w:w="20" w:type="dxa"/>
              <w:bottom w:w="20" w:type="dxa"/>
              <w:right w:w="20" w:type="dxa"/>
            </w:tcMar>
            <w:vAlign w:val="center"/>
            <w:hideMark/>
          </w:tcPr>
          <w:p w14:paraId="63B93802"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3A6A1C8"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A995591" w14:textId="77777777" w:rsidR="007D6499" w:rsidRPr="00400E07" w:rsidRDefault="007D6499" w:rsidP="00AD6724">
            <w:pPr>
              <w:pStyle w:val="movimento2"/>
              <w:rPr>
                <w:color w:val="002060"/>
              </w:rPr>
            </w:pPr>
            <w:r w:rsidRPr="00400E07">
              <w:rPr>
                <w:color w:val="002060"/>
              </w:rPr>
              <w:t> </w:t>
            </w:r>
          </w:p>
        </w:tc>
      </w:tr>
    </w:tbl>
    <w:p w14:paraId="36ED3BBC" w14:textId="77777777" w:rsidR="007D6499" w:rsidRPr="00400E07" w:rsidRDefault="007D6499" w:rsidP="007D6499">
      <w:pPr>
        <w:pStyle w:val="titolo30"/>
        <w:rPr>
          <w:rFonts w:eastAsiaTheme="minorEastAsia"/>
          <w:color w:val="002060"/>
        </w:rPr>
      </w:pPr>
      <w:r w:rsidRPr="00400E07">
        <w:rPr>
          <w:color w:val="002060"/>
        </w:rPr>
        <w:t xml:space="preserve">CALCIATORI NON ESPULSI </w:t>
      </w:r>
    </w:p>
    <w:p w14:paraId="46196181" w14:textId="77777777" w:rsidR="007D6499" w:rsidRPr="00400E07" w:rsidRDefault="007D6499" w:rsidP="007D6499">
      <w:pPr>
        <w:pStyle w:val="titolo20"/>
        <w:rPr>
          <w:color w:val="002060"/>
        </w:rPr>
      </w:pPr>
      <w:r w:rsidRPr="00400E0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7B6E4031" w14:textId="77777777" w:rsidTr="00AD6724">
        <w:tc>
          <w:tcPr>
            <w:tcW w:w="2200" w:type="dxa"/>
            <w:tcMar>
              <w:top w:w="20" w:type="dxa"/>
              <w:left w:w="20" w:type="dxa"/>
              <w:bottom w:w="20" w:type="dxa"/>
              <w:right w:w="20" w:type="dxa"/>
            </w:tcMar>
            <w:vAlign w:val="center"/>
            <w:hideMark/>
          </w:tcPr>
          <w:p w14:paraId="56BE7345" w14:textId="77777777" w:rsidR="007D6499" w:rsidRPr="00400E07" w:rsidRDefault="007D6499" w:rsidP="00AD6724">
            <w:pPr>
              <w:pStyle w:val="movimento"/>
              <w:rPr>
                <w:color w:val="002060"/>
              </w:rPr>
            </w:pPr>
            <w:r w:rsidRPr="00400E07">
              <w:rPr>
                <w:color w:val="002060"/>
              </w:rPr>
              <w:t>MONCERI MATTIA</w:t>
            </w:r>
          </w:p>
        </w:tc>
        <w:tc>
          <w:tcPr>
            <w:tcW w:w="2200" w:type="dxa"/>
            <w:tcMar>
              <w:top w:w="20" w:type="dxa"/>
              <w:left w:w="20" w:type="dxa"/>
              <w:bottom w:w="20" w:type="dxa"/>
              <w:right w:w="20" w:type="dxa"/>
            </w:tcMar>
            <w:vAlign w:val="center"/>
            <w:hideMark/>
          </w:tcPr>
          <w:p w14:paraId="6358FD00" w14:textId="77777777" w:rsidR="007D6499" w:rsidRPr="00400E07" w:rsidRDefault="007D6499" w:rsidP="00AD6724">
            <w:pPr>
              <w:pStyle w:val="movimento2"/>
              <w:rPr>
                <w:color w:val="002060"/>
              </w:rPr>
            </w:pPr>
            <w:r w:rsidRPr="00400E07">
              <w:rPr>
                <w:color w:val="002060"/>
              </w:rPr>
              <w:t xml:space="preserve">(ACQUALAGNA CALCIO C 5) </w:t>
            </w:r>
          </w:p>
        </w:tc>
        <w:tc>
          <w:tcPr>
            <w:tcW w:w="800" w:type="dxa"/>
            <w:tcMar>
              <w:top w:w="20" w:type="dxa"/>
              <w:left w:w="20" w:type="dxa"/>
              <w:bottom w:w="20" w:type="dxa"/>
              <w:right w:w="20" w:type="dxa"/>
            </w:tcMar>
            <w:vAlign w:val="center"/>
            <w:hideMark/>
          </w:tcPr>
          <w:p w14:paraId="67EEC828"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E819A98" w14:textId="77777777" w:rsidR="007D6499" w:rsidRPr="00400E07" w:rsidRDefault="007D6499" w:rsidP="00AD6724">
            <w:pPr>
              <w:pStyle w:val="movimento"/>
              <w:rPr>
                <w:color w:val="002060"/>
              </w:rPr>
            </w:pPr>
            <w:r w:rsidRPr="00400E07">
              <w:rPr>
                <w:color w:val="002060"/>
              </w:rPr>
              <w:t>MASI STEFANO</w:t>
            </w:r>
          </w:p>
        </w:tc>
        <w:tc>
          <w:tcPr>
            <w:tcW w:w="2200" w:type="dxa"/>
            <w:tcMar>
              <w:top w:w="20" w:type="dxa"/>
              <w:left w:w="20" w:type="dxa"/>
              <w:bottom w:w="20" w:type="dxa"/>
              <w:right w:w="20" w:type="dxa"/>
            </w:tcMar>
            <w:vAlign w:val="center"/>
            <w:hideMark/>
          </w:tcPr>
          <w:p w14:paraId="5D14A0EB" w14:textId="77777777" w:rsidR="007D6499" w:rsidRPr="00400E07" w:rsidRDefault="007D6499" w:rsidP="00AD6724">
            <w:pPr>
              <w:pStyle w:val="movimento2"/>
              <w:rPr>
                <w:color w:val="002060"/>
              </w:rPr>
            </w:pPr>
            <w:r w:rsidRPr="00400E07">
              <w:rPr>
                <w:color w:val="002060"/>
              </w:rPr>
              <w:t xml:space="preserve">(ANKON NOVA MARMI) </w:t>
            </w:r>
          </w:p>
        </w:tc>
      </w:tr>
      <w:tr w:rsidR="007D6499" w:rsidRPr="00400E07" w14:paraId="10178FA7" w14:textId="77777777" w:rsidTr="00AD6724">
        <w:tc>
          <w:tcPr>
            <w:tcW w:w="2200" w:type="dxa"/>
            <w:tcMar>
              <w:top w:w="20" w:type="dxa"/>
              <w:left w:w="20" w:type="dxa"/>
              <w:bottom w:w="20" w:type="dxa"/>
              <w:right w:w="20" w:type="dxa"/>
            </w:tcMar>
            <w:vAlign w:val="center"/>
            <w:hideMark/>
          </w:tcPr>
          <w:p w14:paraId="4FA19C6C" w14:textId="77777777" w:rsidR="007D6499" w:rsidRPr="00400E07" w:rsidRDefault="007D6499" w:rsidP="00AD6724">
            <w:pPr>
              <w:pStyle w:val="movimento"/>
              <w:rPr>
                <w:color w:val="002060"/>
              </w:rPr>
            </w:pPr>
            <w:r w:rsidRPr="00400E07">
              <w:rPr>
                <w:color w:val="002060"/>
              </w:rPr>
              <w:t>PONGETTI LEANDRO AGUSTIN</w:t>
            </w:r>
          </w:p>
        </w:tc>
        <w:tc>
          <w:tcPr>
            <w:tcW w:w="2200" w:type="dxa"/>
            <w:tcMar>
              <w:top w:w="20" w:type="dxa"/>
              <w:left w:w="20" w:type="dxa"/>
              <w:bottom w:w="20" w:type="dxa"/>
              <w:right w:w="20" w:type="dxa"/>
            </w:tcMar>
            <w:vAlign w:val="center"/>
            <w:hideMark/>
          </w:tcPr>
          <w:p w14:paraId="05FAC88F" w14:textId="77777777" w:rsidR="007D6499" w:rsidRPr="00400E07" w:rsidRDefault="007D6499" w:rsidP="00AD6724">
            <w:pPr>
              <w:pStyle w:val="movimento2"/>
              <w:rPr>
                <w:color w:val="002060"/>
              </w:rPr>
            </w:pPr>
            <w:r w:rsidRPr="00400E07">
              <w:rPr>
                <w:color w:val="002060"/>
              </w:rPr>
              <w:t xml:space="preserve">(BORGOROSSO TOLENTINO) </w:t>
            </w:r>
          </w:p>
        </w:tc>
        <w:tc>
          <w:tcPr>
            <w:tcW w:w="800" w:type="dxa"/>
            <w:tcMar>
              <w:top w:w="20" w:type="dxa"/>
              <w:left w:w="20" w:type="dxa"/>
              <w:bottom w:w="20" w:type="dxa"/>
              <w:right w:w="20" w:type="dxa"/>
            </w:tcMar>
            <w:vAlign w:val="center"/>
            <w:hideMark/>
          </w:tcPr>
          <w:p w14:paraId="00ECC9F4"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70C4B5E" w14:textId="77777777" w:rsidR="007D6499" w:rsidRPr="00400E07" w:rsidRDefault="007D6499" w:rsidP="00AD6724">
            <w:pPr>
              <w:pStyle w:val="movimento"/>
              <w:rPr>
                <w:color w:val="002060"/>
              </w:rPr>
            </w:pPr>
            <w:r w:rsidRPr="00400E07">
              <w:rPr>
                <w:color w:val="002060"/>
              </w:rPr>
              <w:t>CALCABRINI SAMUELE</w:t>
            </w:r>
          </w:p>
        </w:tc>
        <w:tc>
          <w:tcPr>
            <w:tcW w:w="2200" w:type="dxa"/>
            <w:tcMar>
              <w:top w:w="20" w:type="dxa"/>
              <w:left w:w="20" w:type="dxa"/>
              <w:bottom w:w="20" w:type="dxa"/>
              <w:right w:w="20" w:type="dxa"/>
            </w:tcMar>
            <w:vAlign w:val="center"/>
            <w:hideMark/>
          </w:tcPr>
          <w:p w14:paraId="4DB411B1" w14:textId="77777777" w:rsidR="007D6499" w:rsidRPr="00400E07" w:rsidRDefault="007D6499" w:rsidP="00AD6724">
            <w:pPr>
              <w:pStyle w:val="movimento2"/>
              <w:rPr>
                <w:color w:val="002060"/>
              </w:rPr>
            </w:pPr>
            <w:r w:rsidRPr="00400E07">
              <w:rPr>
                <w:color w:val="002060"/>
              </w:rPr>
              <w:t xml:space="preserve">(FUTSAL RECANATI) </w:t>
            </w:r>
          </w:p>
        </w:tc>
      </w:tr>
      <w:tr w:rsidR="007D6499" w:rsidRPr="00400E07" w14:paraId="2737A7AB" w14:textId="77777777" w:rsidTr="00AD6724">
        <w:tc>
          <w:tcPr>
            <w:tcW w:w="2200" w:type="dxa"/>
            <w:tcMar>
              <w:top w:w="20" w:type="dxa"/>
              <w:left w:w="20" w:type="dxa"/>
              <w:bottom w:w="20" w:type="dxa"/>
              <w:right w:w="20" w:type="dxa"/>
            </w:tcMar>
            <w:vAlign w:val="center"/>
            <w:hideMark/>
          </w:tcPr>
          <w:p w14:paraId="72EEBB74" w14:textId="77777777" w:rsidR="007D6499" w:rsidRPr="00400E07" w:rsidRDefault="007D6499" w:rsidP="00AD6724">
            <w:pPr>
              <w:pStyle w:val="movimento"/>
              <w:rPr>
                <w:color w:val="002060"/>
              </w:rPr>
            </w:pPr>
            <w:r w:rsidRPr="00400E07">
              <w:rPr>
                <w:color w:val="002060"/>
              </w:rPr>
              <w:t>TORRESI NICOLA</w:t>
            </w:r>
          </w:p>
        </w:tc>
        <w:tc>
          <w:tcPr>
            <w:tcW w:w="2200" w:type="dxa"/>
            <w:tcMar>
              <w:top w:w="20" w:type="dxa"/>
              <w:left w:w="20" w:type="dxa"/>
              <w:bottom w:w="20" w:type="dxa"/>
              <w:right w:w="20" w:type="dxa"/>
            </w:tcMar>
            <w:vAlign w:val="center"/>
            <w:hideMark/>
          </w:tcPr>
          <w:p w14:paraId="4B9A3D69" w14:textId="77777777" w:rsidR="007D6499" w:rsidRPr="00400E07" w:rsidRDefault="007D6499" w:rsidP="00AD6724">
            <w:pPr>
              <w:pStyle w:val="movimento2"/>
              <w:rPr>
                <w:color w:val="002060"/>
              </w:rPr>
            </w:pPr>
            <w:r w:rsidRPr="00400E07">
              <w:rPr>
                <w:color w:val="002060"/>
              </w:rPr>
              <w:t xml:space="preserve">(G.S.A. LE DUE PALME) </w:t>
            </w:r>
          </w:p>
        </w:tc>
        <w:tc>
          <w:tcPr>
            <w:tcW w:w="800" w:type="dxa"/>
            <w:tcMar>
              <w:top w:w="20" w:type="dxa"/>
              <w:left w:w="20" w:type="dxa"/>
              <w:bottom w:w="20" w:type="dxa"/>
              <w:right w:w="20" w:type="dxa"/>
            </w:tcMar>
            <w:vAlign w:val="center"/>
            <w:hideMark/>
          </w:tcPr>
          <w:p w14:paraId="7732D11D"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38D3BEB" w14:textId="77777777" w:rsidR="007D6499" w:rsidRPr="00400E07" w:rsidRDefault="007D6499" w:rsidP="00AD6724">
            <w:pPr>
              <w:pStyle w:val="movimento"/>
              <w:rPr>
                <w:color w:val="002060"/>
              </w:rPr>
            </w:pPr>
            <w:r w:rsidRPr="00400E07">
              <w:rPr>
                <w:color w:val="002060"/>
              </w:rPr>
              <w:t>CAGNOLI LUCA</w:t>
            </w:r>
          </w:p>
        </w:tc>
        <w:tc>
          <w:tcPr>
            <w:tcW w:w="2200" w:type="dxa"/>
            <w:tcMar>
              <w:top w:w="20" w:type="dxa"/>
              <w:left w:w="20" w:type="dxa"/>
              <w:bottom w:w="20" w:type="dxa"/>
              <w:right w:w="20" w:type="dxa"/>
            </w:tcMar>
            <w:vAlign w:val="center"/>
            <w:hideMark/>
          </w:tcPr>
          <w:p w14:paraId="0C40A647" w14:textId="77777777" w:rsidR="007D6499" w:rsidRPr="00400E07" w:rsidRDefault="007D6499" w:rsidP="00AD6724">
            <w:pPr>
              <w:pStyle w:val="movimento2"/>
              <w:rPr>
                <w:color w:val="002060"/>
              </w:rPr>
            </w:pPr>
            <w:r w:rsidRPr="00400E07">
              <w:rPr>
                <w:color w:val="002060"/>
              </w:rPr>
              <w:t xml:space="preserve">(GNANO 04) </w:t>
            </w:r>
          </w:p>
        </w:tc>
      </w:tr>
      <w:tr w:rsidR="007D6499" w:rsidRPr="00400E07" w14:paraId="71FE20CB" w14:textId="77777777" w:rsidTr="00AD6724">
        <w:tc>
          <w:tcPr>
            <w:tcW w:w="2200" w:type="dxa"/>
            <w:tcMar>
              <w:top w:w="20" w:type="dxa"/>
              <w:left w:w="20" w:type="dxa"/>
              <w:bottom w:w="20" w:type="dxa"/>
              <w:right w:w="20" w:type="dxa"/>
            </w:tcMar>
            <w:vAlign w:val="center"/>
            <w:hideMark/>
          </w:tcPr>
          <w:p w14:paraId="1D28159A" w14:textId="77777777" w:rsidR="007D6499" w:rsidRPr="00400E07" w:rsidRDefault="007D6499" w:rsidP="00AD6724">
            <w:pPr>
              <w:pStyle w:val="movimento"/>
              <w:rPr>
                <w:color w:val="002060"/>
              </w:rPr>
            </w:pPr>
            <w:r w:rsidRPr="00400E07">
              <w:rPr>
                <w:color w:val="002060"/>
              </w:rPr>
              <w:t>REBISCINI TOMMASO</w:t>
            </w:r>
          </w:p>
        </w:tc>
        <w:tc>
          <w:tcPr>
            <w:tcW w:w="2200" w:type="dxa"/>
            <w:tcMar>
              <w:top w:w="20" w:type="dxa"/>
              <w:left w:w="20" w:type="dxa"/>
              <w:bottom w:w="20" w:type="dxa"/>
              <w:right w:w="20" w:type="dxa"/>
            </w:tcMar>
            <w:vAlign w:val="center"/>
            <w:hideMark/>
          </w:tcPr>
          <w:p w14:paraId="25D17D8E" w14:textId="77777777" w:rsidR="007D6499" w:rsidRPr="00400E07" w:rsidRDefault="007D6499" w:rsidP="00AD6724">
            <w:pPr>
              <w:pStyle w:val="movimento2"/>
              <w:rPr>
                <w:color w:val="002060"/>
              </w:rPr>
            </w:pPr>
            <w:r w:rsidRPr="00400E07">
              <w:rPr>
                <w:color w:val="002060"/>
              </w:rPr>
              <w:t xml:space="preserve">(POL.CAGLI SPORT ASSOCIATI) </w:t>
            </w:r>
          </w:p>
        </w:tc>
        <w:tc>
          <w:tcPr>
            <w:tcW w:w="800" w:type="dxa"/>
            <w:tcMar>
              <w:top w:w="20" w:type="dxa"/>
              <w:left w:w="20" w:type="dxa"/>
              <w:bottom w:w="20" w:type="dxa"/>
              <w:right w:w="20" w:type="dxa"/>
            </w:tcMar>
            <w:vAlign w:val="center"/>
            <w:hideMark/>
          </w:tcPr>
          <w:p w14:paraId="70CA646F"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F7BEAD7"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FECFEF6" w14:textId="77777777" w:rsidR="007D6499" w:rsidRPr="00400E07" w:rsidRDefault="007D6499" w:rsidP="00AD6724">
            <w:pPr>
              <w:pStyle w:val="movimento2"/>
              <w:rPr>
                <w:color w:val="002060"/>
              </w:rPr>
            </w:pPr>
            <w:r w:rsidRPr="00400E07">
              <w:rPr>
                <w:color w:val="002060"/>
              </w:rPr>
              <w:t> </w:t>
            </w:r>
          </w:p>
        </w:tc>
      </w:tr>
    </w:tbl>
    <w:p w14:paraId="3D3D0EA5" w14:textId="77777777" w:rsidR="007D6499" w:rsidRPr="00400E07" w:rsidRDefault="007D6499" w:rsidP="007D6499">
      <w:pPr>
        <w:pStyle w:val="titolo20"/>
        <w:rPr>
          <w:rFonts w:eastAsiaTheme="minorEastAsia"/>
          <w:color w:val="002060"/>
        </w:rPr>
      </w:pPr>
      <w:r w:rsidRPr="00400E07">
        <w:rPr>
          <w:color w:val="002060"/>
        </w:rPr>
        <w:t xml:space="preserve">AMMONIZIONE CON DIFFIDA (IX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310EEB72" w14:textId="77777777" w:rsidTr="00AD6724">
        <w:tc>
          <w:tcPr>
            <w:tcW w:w="2200" w:type="dxa"/>
            <w:tcMar>
              <w:top w:w="20" w:type="dxa"/>
              <w:left w:w="20" w:type="dxa"/>
              <w:bottom w:w="20" w:type="dxa"/>
              <w:right w:w="20" w:type="dxa"/>
            </w:tcMar>
            <w:vAlign w:val="center"/>
            <w:hideMark/>
          </w:tcPr>
          <w:p w14:paraId="6A67B65E" w14:textId="77777777" w:rsidR="007D6499" w:rsidRPr="00400E07" w:rsidRDefault="007D6499" w:rsidP="00AD6724">
            <w:pPr>
              <w:pStyle w:val="movimento"/>
              <w:rPr>
                <w:color w:val="002060"/>
              </w:rPr>
            </w:pPr>
            <w:r w:rsidRPr="00400E07">
              <w:rPr>
                <w:color w:val="002060"/>
              </w:rPr>
              <w:t>TOMASSINI LUCA</w:t>
            </w:r>
          </w:p>
        </w:tc>
        <w:tc>
          <w:tcPr>
            <w:tcW w:w="2200" w:type="dxa"/>
            <w:tcMar>
              <w:top w:w="20" w:type="dxa"/>
              <w:left w:w="20" w:type="dxa"/>
              <w:bottom w:w="20" w:type="dxa"/>
              <w:right w:w="20" w:type="dxa"/>
            </w:tcMar>
            <w:vAlign w:val="center"/>
            <w:hideMark/>
          </w:tcPr>
          <w:p w14:paraId="27CC199A" w14:textId="77777777" w:rsidR="007D6499" w:rsidRPr="00400E07" w:rsidRDefault="007D6499" w:rsidP="00AD6724">
            <w:pPr>
              <w:pStyle w:val="movimento2"/>
              <w:rPr>
                <w:color w:val="002060"/>
              </w:rPr>
            </w:pPr>
            <w:r w:rsidRPr="00400E07">
              <w:rPr>
                <w:color w:val="002060"/>
              </w:rPr>
              <w:t xml:space="preserve">(GIOVANI SANT IPPOLITO) </w:t>
            </w:r>
          </w:p>
        </w:tc>
        <w:tc>
          <w:tcPr>
            <w:tcW w:w="800" w:type="dxa"/>
            <w:tcMar>
              <w:top w:w="20" w:type="dxa"/>
              <w:left w:w="20" w:type="dxa"/>
              <w:bottom w:w="20" w:type="dxa"/>
              <w:right w:w="20" w:type="dxa"/>
            </w:tcMar>
            <w:vAlign w:val="center"/>
            <w:hideMark/>
          </w:tcPr>
          <w:p w14:paraId="5BFF0089"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0C46E92" w14:textId="77777777" w:rsidR="007D6499" w:rsidRPr="00400E07" w:rsidRDefault="007D6499" w:rsidP="00AD6724">
            <w:pPr>
              <w:pStyle w:val="movimento"/>
              <w:rPr>
                <w:color w:val="002060"/>
              </w:rPr>
            </w:pPr>
            <w:r w:rsidRPr="00400E07">
              <w:rPr>
                <w:color w:val="002060"/>
              </w:rPr>
              <w:t>SABBATINI DIEGO</w:t>
            </w:r>
          </w:p>
        </w:tc>
        <w:tc>
          <w:tcPr>
            <w:tcW w:w="2200" w:type="dxa"/>
            <w:tcMar>
              <w:top w:w="20" w:type="dxa"/>
              <w:left w:w="20" w:type="dxa"/>
              <w:bottom w:w="20" w:type="dxa"/>
              <w:right w:w="20" w:type="dxa"/>
            </w:tcMar>
            <w:vAlign w:val="center"/>
            <w:hideMark/>
          </w:tcPr>
          <w:p w14:paraId="6AD2B8F8" w14:textId="77777777" w:rsidR="007D6499" w:rsidRPr="00400E07" w:rsidRDefault="007D6499" w:rsidP="00AD6724">
            <w:pPr>
              <w:pStyle w:val="movimento2"/>
              <w:rPr>
                <w:color w:val="002060"/>
              </w:rPr>
            </w:pPr>
            <w:r w:rsidRPr="00400E07">
              <w:rPr>
                <w:color w:val="002060"/>
              </w:rPr>
              <w:t xml:space="preserve">(VILLA CECCOLINI CALCIO) </w:t>
            </w:r>
          </w:p>
        </w:tc>
      </w:tr>
    </w:tbl>
    <w:p w14:paraId="246B36E1" w14:textId="77777777" w:rsidR="007D6499" w:rsidRPr="00400E07" w:rsidRDefault="007D6499" w:rsidP="007D6499">
      <w:pPr>
        <w:pStyle w:val="titolo20"/>
        <w:rPr>
          <w:rFonts w:eastAsiaTheme="minorEastAsia"/>
          <w:color w:val="002060"/>
        </w:rPr>
      </w:pPr>
      <w:r w:rsidRPr="00400E0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5C5D4C8D" w14:textId="77777777" w:rsidTr="00AD6724">
        <w:tc>
          <w:tcPr>
            <w:tcW w:w="2200" w:type="dxa"/>
            <w:tcMar>
              <w:top w:w="20" w:type="dxa"/>
              <w:left w:w="20" w:type="dxa"/>
              <w:bottom w:w="20" w:type="dxa"/>
              <w:right w:w="20" w:type="dxa"/>
            </w:tcMar>
            <w:vAlign w:val="center"/>
            <w:hideMark/>
          </w:tcPr>
          <w:p w14:paraId="40250DA3" w14:textId="77777777" w:rsidR="007D6499" w:rsidRPr="00400E07" w:rsidRDefault="007D6499" w:rsidP="00AD6724">
            <w:pPr>
              <w:pStyle w:val="movimento"/>
              <w:rPr>
                <w:color w:val="002060"/>
              </w:rPr>
            </w:pPr>
            <w:r w:rsidRPr="00400E07">
              <w:rPr>
                <w:color w:val="002060"/>
              </w:rPr>
              <w:t>BALDUCCI EUGENIO</w:t>
            </w:r>
          </w:p>
        </w:tc>
        <w:tc>
          <w:tcPr>
            <w:tcW w:w="2200" w:type="dxa"/>
            <w:tcMar>
              <w:top w:w="20" w:type="dxa"/>
              <w:left w:w="20" w:type="dxa"/>
              <w:bottom w:w="20" w:type="dxa"/>
              <w:right w:w="20" w:type="dxa"/>
            </w:tcMar>
            <w:vAlign w:val="center"/>
            <w:hideMark/>
          </w:tcPr>
          <w:p w14:paraId="6888ED05" w14:textId="77777777" w:rsidR="007D6499" w:rsidRPr="00400E07" w:rsidRDefault="007D6499" w:rsidP="00AD6724">
            <w:pPr>
              <w:pStyle w:val="movimento2"/>
              <w:rPr>
                <w:color w:val="002060"/>
              </w:rPr>
            </w:pPr>
            <w:r w:rsidRPr="00400E07">
              <w:rPr>
                <w:color w:val="002060"/>
              </w:rPr>
              <w:t xml:space="preserve">(AVIS ARCEVIA 1964) </w:t>
            </w:r>
          </w:p>
        </w:tc>
        <w:tc>
          <w:tcPr>
            <w:tcW w:w="800" w:type="dxa"/>
            <w:tcMar>
              <w:top w:w="20" w:type="dxa"/>
              <w:left w:w="20" w:type="dxa"/>
              <w:bottom w:w="20" w:type="dxa"/>
              <w:right w:w="20" w:type="dxa"/>
            </w:tcMar>
            <w:vAlign w:val="center"/>
            <w:hideMark/>
          </w:tcPr>
          <w:p w14:paraId="67F9CB9B"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504DDA2" w14:textId="77777777" w:rsidR="007D6499" w:rsidRPr="00400E07" w:rsidRDefault="007D6499" w:rsidP="00AD6724">
            <w:pPr>
              <w:pStyle w:val="movimento"/>
              <w:rPr>
                <w:color w:val="002060"/>
              </w:rPr>
            </w:pPr>
            <w:r w:rsidRPr="00400E07">
              <w:rPr>
                <w:color w:val="002060"/>
              </w:rPr>
              <w:t>RANGO MICHAEL</w:t>
            </w:r>
          </w:p>
        </w:tc>
        <w:tc>
          <w:tcPr>
            <w:tcW w:w="2200" w:type="dxa"/>
            <w:tcMar>
              <w:top w:w="20" w:type="dxa"/>
              <w:left w:w="20" w:type="dxa"/>
              <w:bottom w:w="20" w:type="dxa"/>
              <w:right w:w="20" w:type="dxa"/>
            </w:tcMar>
            <w:vAlign w:val="center"/>
            <w:hideMark/>
          </w:tcPr>
          <w:p w14:paraId="56B7985F" w14:textId="77777777" w:rsidR="007D6499" w:rsidRPr="00400E07" w:rsidRDefault="007D6499" w:rsidP="00AD6724">
            <w:pPr>
              <w:pStyle w:val="movimento2"/>
              <w:rPr>
                <w:color w:val="002060"/>
              </w:rPr>
            </w:pPr>
            <w:r w:rsidRPr="00400E07">
              <w:rPr>
                <w:color w:val="002060"/>
              </w:rPr>
              <w:t xml:space="preserve">(CDC 2018) </w:t>
            </w:r>
          </w:p>
        </w:tc>
      </w:tr>
      <w:tr w:rsidR="007D6499" w:rsidRPr="00400E07" w14:paraId="21D9C7C3" w14:textId="77777777" w:rsidTr="00AD6724">
        <w:tc>
          <w:tcPr>
            <w:tcW w:w="2200" w:type="dxa"/>
            <w:tcMar>
              <w:top w:w="20" w:type="dxa"/>
              <w:left w:w="20" w:type="dxa"/>
              <w:bottom w:w="20" w:type="dxa"/>
              <w:right w:w="20" w:type="dxa"/>
            </w:tcMar>
            <w:vAlign w:val="center"/>
            <w:hideMark/>
          </w:tcPr>
          <w:p w14:paraId="024EA77A" w14:textId="77777777" w:rsidR="007D6499" w:rsidRPr="00400E07" w:rsidRDefault="007D6499" w:rsidP="00AD6724">
            <w:pPr>
              <w:pStyle w:val="movimento"/>
              <w:rPr>
                <w:color w:val="002060"/>
              </w:rPr>
            </w:pPr>
            <w:r w:rsidRPr="00400E07">
              <w:rPr>
                <w:color w:val="002060"/>
              </w:rPr>
              <w:t>GIOMBI ANDREA</w:t>
            </w:r>
          </w:p>
        </w:tc>
        <w:tc>
          <w:tcPr>
            <w:tcW w:w="2200" w:type="dxa"/>
            <w:tcMar>
              <w:top w:w="20" w:type="dxa"/>
              <w:left w:w="20" w:type="dxa"/>
              <w:bottom w:w="20" w:type="dxa"/>
              <w:right w:w="20" w:type="dxa"/>
            </w:tcMar>
            <w:vAlign w:val="center"/>
            <w:hideMark/>
          </w:tcPr>
          <w:p w14:paraId="1E7B962A" w14:textId="77777777" w:rsidR="007D6499" w:rsidRPr="00400E07" w:rsidRDefault="007D6499" w:rsidP="00AD6724">
            <w:pPr>
              <w:pStyle w:val="movimento2"/>
              <w:rPr>
                <w:color w:val="002060"/>
              </w:rPr>
            </w:pPr>
            <w:r w:rsidRPr="00400E07">
              <w:rPr>
                <w:color w:val="002060"/>
              </w:rPr>
              <w:t xml:space="preserve">(PIANACCIO) </w:t>
            </w:r>
          </w:p>
        </w:tc>
        <w:tc>
          <w:tcPr>
            <w:tcW w:w="800" w:type="dxa"/>
            <w:tcMar>
              <w:top w:w="20" w:type="dxa"/>
              <w:left w:w="20" w:type="dxa"/>
              <w:bottom w:w="20" w:type="dxa"/>
              <w:right w:w="20" w:type="dxa"/>
            </w:tcMar>
            <w:vAlign w:val="center"/>
            <w:hideMark/>
          </w:tcPr>
          <w:p w14:paraId="063C8E7F"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C336252"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A4FC8DE" w14:textId="77777777" w:rsidR="007D6499" w:rsidRPr="00400E07" w:rsidRDefault="007D6499" w:rsidP="00AD6724">
            <w:pPr>
              <w:pStyle w:val="movimento2"/>
              <w:rPr>
                <w:color w:val="002060"/>
              </w:rPr>
            </w:pPr>
            <w:r w:rsidRPr="00400E07">
              <w:rPr>
                <w:color w:val="002060"/>
              </w:rPr>
              <w:t> </w:t>
            </w:r>
          </w:p>
        </w:tc>
      </w:tr>
    </w:tbl>
    <w:p w14:paraId="3AD158E2" w14:textId="77777777" w:rsidR="007D6499" w:rsidRPr="00400E07" w:rsidRDefault="007D6499" w:rsidP="007D6499">
      <w:pPr>
        <w:pStyle w:val="titolo20"/>
        <w:rPr>
          <w:rFonts w:eastAsiaTheme="minorEastAsia"/>
          <w:color w:val="002060"/>
        </w:rPr>
      </w:pPr>
      <w:r w:rsidRPr="00400E07">
        <w:rPr>
          <w:color w:val="002060"/>
        </w:rPr>
        <w:t xml:space="preserve">AMMONIZIONE CON DIFFIDA (XIII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1498845B" w14:textId="77777777" w:rsidTr="00AD6724">
        <w:tc>
          <w:tcPr>
            <w:tcW w:w="2200" w:type="dxa"/>
            <w:tcMar>
              <w:top w:w="20" w:type="dxa"/>
              <w:left w:w="20" w:type="dxa"/>
              <w:bottom w:w="20" w:type="dxa"/>
              <w:right w:w="20" w:type="dxa"/>
            </w:tcMar>
            <w:vAlign w:val="center"/>
            <w:hideMark/>
          </w:tcPr>
          <w:p w14:paraId="0C4BB62A" w14:textId="77777777" w:rsidR="007D6499" w:rsidRPr="00400E07" w:rsidRDefault="007D6499" w:rsidP="00AD6724">
            <w:pPr>
              <w:pStyle w:val="movimento"/>
              <w:rPr>
                <w:color w:val="002060"/>
              </w:rPr>
            </w:pPr>
            <w:r w:rsidRPr="00400E07">
              <w:rPr>
                <w:color w:val="002060"/>
              </w:rPr>
              <w:t>MENCARELLI ANDREA</w:t>
            </w:r>
          </w:p>
        </w:tc>
        <w:tc>
          <w:tcPr>
            <w:tcW w:w="2200" w:type="dxa"/>
            <w:tcMar>
              <w:top w:w="20" w:type="dxa"/>
              <w:left w:w="20" w:type="dxa"/>
              <w:bottom w:w="20" w:type="dxa"/>
              <w:right w:w="20" w:type="dxa"/>
            </w:tcMar>
            <w:vAlign w:val="center"/>
            <w:hideMark/>
          </w:tcPr>
          <w:p w14:paraId="4F98177D" w14:textId="77777777" w:rsidR="007D6499" w:rsidRPr="00400E07" w:rsidRDefault="007D6499" w:rsidP="00AD6724">
            <w:pPr>
              <w:pStyle w:val="movimento2"/>
              <w:rPr>
                <w:color w:val="002060"/>
              </w:rPr>
            </w:pPr>
            <w:r w:rsidRPr="00400E07">
              <w:rPr>
                <w:color w:val="002060"/>
              </w:rPr>
              <w:t xml:space="preserve">(GIOVANI SANT IPPOLITO) </w:t>
            </w:r>
          </w:p>
        </w:tc>
        <w:tc>
          <w:tcPr>
            <w:tcW w:w="800" w:type="dxa"/>
            <w:tcMar>
              <w:top w:w="20" w:type="dxa"/>
              <w:left w:w="20" w:type="dxa"/>
              <w:bottom w:w="20" w:type="dxa"/>
              <w:right w:w="20" w:type="dxa"/>
            </w:tcMar>
            <w:vAlign w:val="center"/>
            <w:hideMark/>
          </w:tcPr>
          <w:p w14:paraId="18C9F306"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67CF424"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2AEBD14" w14:textId="77777777" w:rsidR="007D6499" w:rsidRPr="00400E07" w:rsidRDefault="007D6499" w:rsidP="00AD6724">
            <w:pPr>
              <w:pStyle w:val="movimento2"/>
              <w:rPr>
                <w:color w:val="002060"/>
              </w:rPr>
            </w:pPr>
            <w:r w:rsidRPr="00400E07">
              <w:rPr>
                <w:color w:val="002060"/>
              </w:rPr>
              <w:t> </w:t>
            </w:r>
          </w:p>
        </w:tc>
      </w:tr>
    </w:tbl>
    <w:p w14:paraId="3A1A539A" w14:textId="77777777" w:rsidR="007D6499" w:rsidRPr="00400E07" w:rsidRDefault="007D6499" w:rsidP="007D6499">
      <w:pPr>
        <w:pStyle w:val="titolo20"/>
        <w:rPr>
          <w:rFonts w:eastAsiaTheme="minorEastAsia"/>
          <w:color w:val="002060"/>
        </w:rPr>
      </w:pPr>
      <w:r w:rsidRPr="00400E07">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46EF7250" w14:textId="77777777" w:rsidTr="00AD6724">
        <w:tc>
          <w:tcPr>
            <w:tcW w:w="2200" w:type="dxa"/>
            <w:tcMar>
              <w:top w:w="20" w:type="dxa"/>
              <w:left w:w="20" w:type="dxa"/>
              <w:bottom w:w="20" w:type="dxa"/>
              <w:right w:w="20" w:type="dxa"/>
            </w:tcMar>
            <w:vAlign w:val="center"/>
            <w:hideMark/>
          </w:tcPr>
          <w:p w14:paraId="1F060BCC" w14:textId="77777777" w:rsidR="007D6499" w:rsidRPr="00400E07" w:rsidRDefault="007D6499" w:rsidP="00AD6724">
            <w:pPr>
              <w:pStyle w:val="movimento"/>
              <w:rPr>
                <w:color w:val="002060"/>
              </w:rPr>
            </w:pPr>
            <w:r w:rsidRPr="00400E07">
              <w:rPr>
                <w:color w:val="002060"/>
              </w:rPr>
              <w:t>FATTORI FEDERICO</w:t>
            </w:r>
          </w:p>
        </w:tc>
        <w:tc>
          <w:tcPr>
            <w:tcW w:w="2200" w:type="dxa"/>
            <w:tcMar>
              <w:top w:w="20" w:type="dxa"/>
              <w:left w:w="20" w:type="dxa"/>
              <w:bottom w:w="20" w:type="dxa"/>
              <w:right w:w="20" w:type="dxa"/>
            </w:tcMar>
            <w:vAlign w:val="center"/>
            <w:hideMark/>
          </w:tcPr>
          <w:p w14:paraId="45FF4436" w14:textId="77777777" w:rsidR="007D6499" w:rsidRPr="00400E07" w:rsidRDefault="007D6499" w:rsidP="00AD6724">
            <w:pPr>
              <w:pStyle w:val="movimento2"/>
              <w:rPr>
                <w:color w:val="002060"/>
              </w:rPr>
            </w:pPr>
            <w:r w:rsidRPr="00400E07">
              <w:rPr>
                <w:color w:val="002060"/>
              </w:rPr>
              <w:t xml:space="preserve">(AVIS ARCEVIA 1964) </w:t>
            </w:r>
          </w:p>
        </w:tc>
        <w:tc>
          <w:tcPr>
            <w:tcW w:w="800" w:type="dxa"/>
            <w:tcMar>
              <w:top w:w="20" w:type="dxa"/>
              <w:left w:w="20" w:type="dxa"/>
              <w:bottom w:w="20" w:type="dxa"/>
              <w:right w:w="20" w:type="dxa"/>
            </w:tcMar>
            <w:vAlign w:val="center"/>
            <w:hideMark/>
          </w:tcPr>
          <w:p w14:paraId="6CE8A0CF"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36E1332" w14:textId="77777777" w:rsidR="007D6499" w:rsidRPr="00400E07" w:rsidRDefault="007D6499" w:rsidP="00AD6724">
            <w:pPr>
              <w:pStyle w:val="movimento"/>
              <w:rPr>
                <w:color w:val="002060"/>
              </w:rPr>
            </w:pPr>
            <w:r w:rsidRPr="00400E07">
              <w:rPr>
                <w:color w:val="002060"/>
              </w:rPr>
              <w:t>FILIPPONI LORENZO</w:t>
            </w:r>
          </w:p>
        </w:tc>
        <w:tc>
          <w:tcPr>
            <w:tcW w:w="2200" w:type="dxa"/>
            <w:tcMar>
              <w:top w:w="20" w:type="dxa"/>
              <w:left w:w="20" w:type="dxa"/>
              <w:bottom w:w="20" w:type="dxa"/>
              <w:right w:w="20" w:type="dxa"/>
            </w:tcMar>
            <w:vAlign w:val="center"/>
            <w:hideMark/>
          </w:tcPr>
          <w:p w14:paraId="20E33185" w14:textId="77777777" w:rsidR="007D6499" w:rsidRPr="00400E07" w:rsidRDefault="007D6499" w:rsidP="00AD6724">
            <w:pPr>
              <w:pStyle w:val="movimento2"/>
              <w:rPr>
                <w:color w:val="002060"/>
              </w:rPr>
            </w:pPr>
            <w:r w:rsidRPr="00400E07">
              <w:rPr>
                <w:color w:val="002060"/>
              </w:rPr>
              <w:t xml:space="preserve">(CDC 2018) </w:t>
            </w:r>
          </w:p>
        </w:tc>
      </w:tr>
    </w:tbl>
    <w:p w14:paraId="6B014D56" w14:textId="77777777" w:rsidR="007D6499" w:rsidRPr="00400E07" w:rsidRDefault="007D6499" w:rsidP="007D6499">
      <w:pPr>
        <w:pStyle w:val="titolo20"/>
        <w:rPr>
          <w:rFonts w:eastAsiaTheme="minorEastAsia"/>
          <w:color w:val="002060"/>
        </w:rPr>
      </w:pPr>
      <w:r w:rsidRPr="00400E0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3F25A872" w14:textId="77777777" w:rsidTr="00AD6724">
        <w:tc>
          <w:tcPr>
            <w:tcW w:w="2200" w:type="dxa"/>
            <w:tcMar>
              <w:top w:w="20" w:type="dxa"/>
              <w:left w:w="20" w:type="dxa"/>
              <w:bottom w:w="20" w:type="dxa"/>
              <w:right w:w="20" w:type="dxa"/>
            </w:tcMar>
            <w:vAlign w:val="center"/>
            <w:hideMark/>
          </w:tcPr>
          <w:p w14:paraId="2C00DA20" w14:textId="77777777" w:rsidR="007D6499" w:rsidRPr="00400E07" w:rsidRDefault="007D6499" w:rsidP="00AD6724">
            <w:pPr>
              <w:pStyle w:val="movimento"/>
              <w:rPr>
                <w:color w:val="002060"/>
              </w:rPr>
            </w:pPr>
            <w:r w:rsidRPr="00400E07">
              <w:rPr>
                <w:color w:val="002060"/>
              </w:rPr>
              <w:t>MAGAGNINI MATTEO</w:t>
            </w:r>
          </w:p>
        </w:tc>
        <w:tc>
          <w:tcPr>
            <w:tcW w:w="2200" w:type="dxa"/>
            <w:tcMar>
              <w:top w:w="20" w:type="dxa"/>
              <w:left w:w="20" w:type="dxa"/>
              <w:bottom w:w="20" w:type="dxa"/>
              <w:right w:w="20" w:type="dxa"/>
            </w:tcMar>
            <w:vAlign w:val="center"/>
            <w:hideMark/>
          </w:tcPr>
          <w:p w14:paraId="37BCB719" w14:textId="77777777" w:rsidR="007D6499" w:rsidRPr="00400E07" w:rsidRDefault="007D6499" w:rsidP="00AD6724">
            <w:pPr>
              <w:pStyle w:val="movimento2"/>
              <w:rPr>
                <w:color w:val="002060"/>
              </w:rPr>
            </w:pPr>
            <w:r w:rsidRPr="00400E07">
              <w:rPr>
                <w:color w:val="002060"/>
              </w:rPr>
              <w:t>(</w:t>
            </w:r>
            <w:proofErr w:type="gramStart"/>
            <w:r w:rsidRPr="00400E07">
              <w:rPr>
                <w:color w:val="002060"/>
              </w:rPr>
              <w:t>CITTA</w:t>
            </w:r>
            <w:proofErr w:type="gramEnd"/>
            <w:r w:rsidRPr="00400E07">
              <w:rPr>
                <w:color w:val="002060"/>
              </w:rPr>
              <w:t xml:space="preserve"> DI OSTRA) </w:t>
            </w:r>
          </w:p>
        </w:tc>
        <w:tc>
          <w:tcPr>
            <w:tcW w:w="800" w:type="dxa"/>
            <w:tcMar>
              <w:top w:w="20" w:type="dxa"/>
              <w:left w:w="20" w:type="dxa"/>
              <w:bottom w:w="20" w:type="dxa"/>
              <w:right w:w="20" w:type="dxa"/>
            </w:tcMar>
            <w:vAlign w:val="center"/>
            <w:hideMark/>
          </w:tcPr>
          <w:p w14:paraId="5DC8F9C5"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222E38C" w14:textId="77777777" w:rsidR="007D6499" w:rsidRPr="00400E07" w:rsidRDefault="007D6499" w:rsidP="00AD6724">
            <w:pPr>
              <w:pStyle w:val="movimento"/>
              <w:rPr>
                <w:color w:val="002060"/>
              </w:rPr>
            </w:pPr>
            <w:r w:rsidRPr="00400E07">
              <w:rPr>
                <w:color w:val="002060"/>
              </w:rPr>
              <w:t>BREGA GIACOMO</w:t>
            </w:r>
          </w:p>
        </w:tc>
        <w:tc>
          <w:tcPr>
            <w:tcW w:w="2200" w:type="dxa"/>
            <w:tcMar>
              <w:top w:w="20" w:type="dxa"/>
              <w:left w:w="20" w:type="dxa"/>
              <w:bottom w:w="20" w:type="dxa"/>
              <w:right w:w="20" w:type="dxa"/>
            </w:tcMar>
            <w:vAlign w:val="center"/>
            <w:hideMark/>
          </w:tcPr>
          <w:p w14:paraId="0F801155" w14:textId="77777777" w:rsidR="007D6499" w:rsidRPr="00400E07" w:rsidRDefault="007D6499" w:rsidP="00AD6724">
            <w:pPr>
              <w:pStyle w:val="movimento2"/>
              <w:rPr>
                <w:color w:val="002060"/>
              </w:rPr>
            </w:pPr>
            <w:r w:rsidRPr="00400E07">
              <w:rPr>
                <w:color w:val="002060"/>
              </w:rPr>
              <w:t xml:space="preserve">(DINAMIS 1990) </w:t>
            </w:r>
          </w:p>
        </w:tc>
      </w:tr>
      <w:tr w:rsidR="007D6499" w:rsidRPr="00400E07" w14:paraId="2541A959" w14:textId="77777777" w:rsidTr="00AD6724">
        <w:tc>
          <w:tcPr>
            <w:tcW w:w="2200" w:type="dxa"/>
            <w:tcMar>
              <w:top w:w="20" w:type="dxa"/>
              <w:left w:w="20" w:type="dxa"/>
              <w:bottom w:w="20" w:type="dxa"/>
              <w:right w:w="20" w:type="dxa"/>
            </w:tcMar>
            <w:vAlign w:val="center"/>
            <w:hideMark/>
          </w:tcPr>
          <w:p w14:paraId="22BC0198" w14:textId="77777777" w:rsidR="007D6499" w:rsidRPr="00400E07" w:rsidRDefault="007D6499" w:rsidP="00AD6724">
            <w:pPr>
              <w:pStyle w:val="movimento"/>
              <w:rPr>
                <w:color w:val="002060"/>
              </w:rPr>
            </w:pPr>
            <w:r w:rsidRPr="00400E07">
              <w:rPr>
                <w:color w:val="002060"/>
              </w:rPr>
              <w:t>QORRI EUGJEN</w:t>
            </w:r>
          </w:p>
        </w:tc>
        <w:tc>
          <w:tcPr>
            <w:tcW w:w="2200" w:type="dxa"/>
            <w:tcMar>
              <w:top w:w="20" w:type="dxa"/>
              <w:left w:w="20" w:type="dxa"/>
              <w:bottom w:w="20" w:type="dxa"/>
              <w:right w:w="20" w:type="dxa"/>
            </w:tcMar>
            <w:vAlign w:val="center"/>
            <w:hideMark/>
          </w:tcPr>
          <w:p w14:paraId="2195F871" w14:textId="77777777" w:rsidR="007D6499" w:rsidRPr="00400E07" w:rsidRDefault="007D6499" w:rsidP="00AD6724">
            <w:pPr>
              <w:pStyle w:val="movimento2"/>
              <w:rPr>
                <w:color w:val="002060"/>
              </w:rPr>
            </w:pPr>
            <w:r w:rsidRPr="00400E07">
              <w:rPr>
                <w:color w:val="002060"/>
              </w:rPr>
              <w:t xml:space="preserve">(DINAMIS 1990) </w:t>
            </w:r>
          </w:p>
        </w:tc>
        <w:tc>
          <w:tcPr>
            <w:tcW w:w="800" w:type="dxa"/>
            <w:tcMar>
              <w:top w:w="20" w:type="dxa"/>
              <w:left w:w="20" w:type="dxa"/>
              <w:bottom w:w="20" w:type="dxa"/>
              <w:right w:w="20" w:type="dxa"/>
            </w:tcMar>
            <w:vAlign w:val="center"/>
            <w:hideMark/>
          </w:tcPr>
          <w:p w14:paraId="1168C0D3"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ABA13D9" w14:textId="77777777" w:rsidR="007D6499" w:rsidRPr="00400E07" w:rsidRDefault="007D6499" w:rsidP="00AD6724">
            <w:pPr>
              <w:pStyle w:val="movimento"/>
              <w:rPr>
                <w:color w:val="002060"/>
              </w:rPr>
            </w:pPr>
            <w:r w:rsidRPr="00400E07">
              <w:rPr>
                <w:color w:val="002060"/>
              </w:rPr>
              <w:t>CENSORI NICO</w:t>
            </w:r>
          </w:p>
        </w:tc>
        <w:tc>
          <w:tcPr>
            <w:tcW w:w="2200" w:type="dxa"/>
            <w:tcMar>
              <w:top w:w="20" w:type="dxa"/>
              <w:left w:w="20" w:type="dxa"/>
              <w:bottom w:w="20" w:type="dxa"/>
              <w:right w:w="20" w:type="dxa"/>
            </w:tcMar>
            <w:vAlign w:val="center"/>
            <w:hideMark/>
          </w:tcPr>
          <w:p w14:paraId="4F986AAF" w14:textId="77777777" w:rsidR="007D6499" w:rsidRPr="00400E07" w:rsidRDefault="007D6499" w:rsidP="00AD6724">
            <w:pPr>
              <w:pStyle w:val="movimento2"/>
              <w:rPr>
                <w:color w:val="002060"/>
              </w:rPr>
            </w:pPr>
            <w:r w:rsidRPr="00400E07">
              <w:rPr>
                <w:color w:val="002060"/>
              </w:rPr>
              <w:t xml:space="preserve">(OSIMO FIVE) </w:t>
            </w:r>
          </w:p>
        </w:tc>
      </w:tr>
      <w:tr w:rsidR="007D6499" w:rsidRPr="00400E07" w14:paraId="144268B0" w14:textId="77777777" w:rsidTr="00AD6724">
        <w:tc>
          <w:tcPr>
            <w:tcW w:w="2200" w:type="dxa"/>
            <w:tcMar>
              <w:top w:w="20" w:type="dxa"/>
              <w:left w:w="20" w:type="dxa"/>
              <w:bottom w:w="20" w:type="dxa"/>
              <w:right w:w="20" w:type="dxa"/>
            </w:tcMar>
            <w:vAlign w:val="center"/>
            <w:hideMark/>
          </w:tcPr>
          <w:p w14:paraId="630A72C7" w14:textId="77777777" w:rsidR="007D6499" w:rsidRPr="00400E07" w:rsidRDefault="007D6499" w:rsidP="00AD6724">
            <w:pPr>
              <w:pStyle w:val="movimento"/>
              <w:rPr>
                <w:color w:val="002060"/>
              </w:rPr>
            </w:pPr>
            <w:r w:rsidRPr="00400E07">
              <w:rPr>
                <w:color w:val="002060"/>
              </w:rPr>
              <w:t>ORLANDI MICHELE</w:t>
            </w:r>
          </w:p>
        </w:tc>
        <w:tc>
          <w:tcPr>
            <w:tcW w:w="2200" w:type="dxa"/>
            <w:tcMar>
              <w:top w:w="20" w:type="dxa"/>
              <w:left w:w="20" w:type="dxa"/>
              <w:bottom w:w="20" w:type="dxa"/>
              <w:right w:w="20" w:type="dxa"/>
            </w:tcMar>
            <w:vAlign w:val="center"/>
            <w:hideMark/>
          </w:tcPr>
          <w:p w14:paraId="22E22605" w14:textId="77777777" w:rsidR="007D6499" w:rsidRPr="00400E07" w:rsidRDefault="007D6499" w:rsidP="00AD6724">
            <w:pPr>
              <w:pStyle w:val="movimento2"/>
              <w:rPr>
                <w:color w:val="002060"/>
              </w:rPr>
            </w:pPr>
            <w:r w:rsidRPr="00400E07">
              <w:rPr>
                <w:color w:val="002060"/>
              </w:rPr>
              <w:t xml:space="preserve">(POL.CAGLI SPORT ASSOCIATI) </w:t>
            </w:r>
          </w:p>
        </w:tc>
        <w:tc>
          <w:tcPr>
            <w:tcW w:w="800" w:type="dxa"/>
            <w:tcMar>
              <w:top w:w="20" w:type="dxa"/>
              <w:left w:w="20" w:type="dxa"/>
              <w:bottom w:w="20" w:type="dxa"/>
              <w:right w:w="20" w:type="dxa"/>
            </w:tcMar>
            <w:vAlign w:val="center"/>
            <w:hideMark/>
          </w:tcPr>
          <w:p w14:paraId="58D94C9B"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35CB864"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71AA540" w14:textId="77777777" w:rsidR="007D6499" w:rsidRPr="00400E07" w:rsidRDefault="007D6499" w:rsidP="00AD6724">
            <w:pPr>
              <w:pStyle w:val="movimento2"/>
              <w:rPr>
                <w:color w:val="002060"/>
              </w:rPr>
            </w:pPr>
            <w:r w:rsidRPr="00400E07">
              <w:rPr>
                <w:color w:val="002060"/>
              </w:rPr>
              <w:t> </w:t>
            </w:r>
          </w:p>
        </w:tc>
      </w:tr>
    </w:tbl>
    <w:p w14:paraId="52B6D2A5" w14:textId="77777777" w:rsidR="007D6499" w:rsidRPr="00400E07" w:rsidRDefault="007D6499" w:rsidP="007D6499">
      <w:pPr>
        <w:pStyle w:val="titolo20"/>
        <w:rPr>
          <w:rFonts w:eastAsiaTheme="minorEastAsia"/>
          <w:color w:val="002060"/>
        </w:rPr>
      </w:pPr>
      <w:r w:rsidRPr="00400E0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078AC388" w14:textId="77777777" w:rsidTr="00AD6724">
        <w:tc>
          <w:tcPr>
            <w:tcW w:w="2200" w:type="dxa"/>
            <w:tcMar>
              <w:top w:w="20" w:type="dxa"/>
              <w:left w:w="20" w:type="dxa"/>
              <w:bottom w:w="20" w:type="dxa"/>
              <w:right w:w="20" w:type="dxa"/>
            </w:tcMar>
            <w:vAlign w:val="center"/>
            <w:hideMark/>
          </w:tcPr>
          <w:p w14:paraId="4ABBF24F" w14:textId="77777777" w:rsidR="007D6499" w:rsidRPr="00400E07" w:rsidRDefault="007D6499" w:rsidP="00AD6724">
            <w:pPr>
              <w:pStyle w:val="movimento"/>
              <w:rPr>
                <w:color w:val="002060"/>
              </w:rPr>
            </w:pPr>
            <w:r w:rsidRPr="00400E07">
              <w:rPr>
                <w:color w:val="002060"/>
              </w:rPr>
              <w:t>MAHDOUI KARIM</w:t>
            </w:r>
          </w:p>
        </w:tc>
        <w:tc>
          <w:tcPr>
            <w:tcW w:w="2200" w:type="dxa"/>
            <w:tcMar>
              <w:top w:w="20" w:type="dxa"/>
              <w:left w:w="20" w:type="dxa"/>
              <w:bottom w:w="20" w:type="dxa"/>
              <w:right w:w="20" w:type="dxa"/>
            </w:tcMar>
            <w:vAlign w:val="center"/>
            <w:hideMark/>
          </w:tcPr>
          <w:p w14:paraId="274BAFE5" w14:textId="77777777" w:rsidR="007D6499" w:rsidRPr="00400E07" w:rsidRDefault="007D6499" w:rsidP="00AD6724">
            <w:pPr>
              <w:pStyle w:val="movimento2"/>
              <w:rPr>
                <w:color w:val="002060"/>
              </w:rPr>
            </w:pPr>
            <w:r w:rsidRPr="00400E07">
              <w:rPr>
                <w:color w:val="002060"/>
              </w:rPr>
              <w:t xml:space="preserve">(ANKON NOVA MARMI) </w:t>
            </w:r>
          </w:p>
        </w:tc>
        <w:tc>
          <w:tcPr>
            <w:tcW w:w="800" w:type="dxa"/>
            <w:tcMar>
              <w:top w:w="20" w:type="dxa"/>
              <w:left w:w="20" w:type="dxa"/>
              <w:bottom w:w="20" w:type="dxa"/>
              <w:right w:w="20" w:type="dxa"/>
            </w:tcMar>
            <w:vAlign w:val="center"/>
            <w:hideMark/>
          </w:tcPr>
          <w:p w14:paraId="1DA7ACF3"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4A2A810" w14:textId="77777777" w:rsidR="007D6499" w:rsidRPr="00400E07" w:rsidRDefault="007D6499" w:rsidP="00AD6724">
            <w:pPr>
              <w:pStyle w:val="movimento"/>
              <w:rPr>
                <w:color w:val="002060"/>
              </w:rPr>
            </w:pPr>
            <w:r w:rsidRPr="00400E07">
              <w:rPr>
                <w:color w:val="002060"/>
              </w:rPr>
              <w:t>IACONI MIRKO</w:t>
            </w:r>
          </w:p>
        </w:tc>
        <w:tc>
          <w:tcPr>
            <w:tcW w:w="2200" w:type="dxa"/>
            <w:tcMar>
              <w:top w:w="20" w:type="dxa"/>
              <w:left w:w="20" w:type="dxa"/>
              <w:bottom w:w="20" w:type="dxa"/>
              <w:right w:w="20" w:type="dxa"/>
            </w:tcMar>
            <w:vAlign w:val="center"/>
            <w:hideMark/>
          </w:tcPr>
          <w:p w14:paraId="2F165A16" w14:textId="77777777" w:rsidR="007D6499" w:rsidRPr="00400E07" w:rsidRDefault="007D6499" w:rsidP="00AD6724">
            <w:pPr>
              <w:pStyle w:val="movimento2"/>
              <w:rPr>
                <w:color w:val="002060"/>
              </w:rPr>
            </w:pPr>
            <w:r w:rsidRPr="00400E07">
              <w:rPr>
                <w:color w:val="002060"/>
              </w:rPr>
              <w:t xml:space="preserve">(ASCOLI CALCIO A 5) </w:t>
            </w:r>
          </w:p>
        </w:tc>
      </w:tr>
      <w:tr w:rsidR="007D6499" w:rsidRPr="00400E07" w14:paraId="510962AB" w14:textId="77777777" w:rsidTr="00AD6724">
        <w:tc>
          <w:tcPr>
            <w:tcW w:w="2200" w:type="dxa"/>
            <w:tcMar>
              <w:top w:w="20" w:type="dxa"/>
              <w:left w:w="20" w:type="dxa"/>
              <w:bottom w:w="20" w:type="dxa"/>
              <w:right w:w="20" w:type="dxa"/>
            </w:tcMar>
            <w:vAlign w:val="center"/>
            <w:hideMark/>
          </w:tcPr>
          <w:p w14:paraId="717BDB18" w14:textId="77777777" w:rsidR="007D6499" w:rsidRPr="00400E07" w:rsidRDefault="007D6499" w:rsidP="00AD6724">
            <w:pPr>
              <w:pStyle w:val="movimento"/>
              <w:rPr>
                <w:color w:val="002060"/>
              </w:rPr>
            </w:pPr>
            <w:r w:rsidRPr="00400E07">
              <w:rPr>
                <w:color w:val="002060"/>
              </w:rPr>
              <w:t>PASSARELLI NICOLA</w:t>
            </w:r>
          </w:p>
        </w:tc>
        <w:tc>
          <w:tcPr>
            <w:tcW w:w="2200" w:type="dxa"/>
            <w:tcMar>
              <w:top w:w="20" w:type="dxa"/>
              <w:left w:w="20" w:type="dxa"/>
              <w:bottom w:w="20" w:type="dxa"/>
              <w:right w:w="20" w:type="dxa"/>
            </w:tcMar>
            <w:vAlign w:val="center"/>
            <w:hideMark/>
          </w:tcPr>
          <w:p w14:paraId="37912BBE" w14:textId="77777777" w:rsidR="007D6499" w:rsidRPr="00400E07" w:rsidRDefault="007D6499" w:rsidP="00AD6724">
            <w:pPr>
              <w:pStyle w:val="movimento2"/>
              <w:rPr>
                <w:color w:val="002060"/>
              </w:rPr>
            </w:pPr>
            <w:r w:rsidRPr="00400E07">
              <w:rPr>
                <w:color w:val="002060"/>
              </w:rPr>
              <w:t xml:space="preserve">(AVENALE) </w:t>
            </w:r>
          </w:p>
        </w:tc>
        <w:tc>
          <w:tcPr>
            <w:tcW w:w="800" w:type="dxa"/>
            <w:tcMar>
              <w:top w:w="20" w:type="dxa"/>
              <w:left w:w="20" w:type="dxa"/>
              <w:bottom w:w="20" w:type="dxa"/>
              <w:right w:w="20" w:type="dxa"/>
            </w:tcMar>
            <w:vAlign w:val="center"/>
            <w:hideMark/>
          </w:tcPr>
          <w:p w14:paraId="5747F3F6"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E66F955" w14:textId="77777777" w:rsidR="007D6499" w:rsidRPr="00400E07" w:rsidRDefault="007D6499" w:rsidP="00AD6724">
            <w:pPr>
              <w:pStyle w:val="movimento"/>
              <w:rPr>
                <w:color w:val="002060"/>
              </w:rPr>
            </w:pPr>
            <w:r w:rsidRPr="00400E07">
              <w:rPr>
                <w:color w:val="002060"/>
              </w:rPr>
              <w:t>MUSA MARCO</w:t>
            </w:r>
          </w:p>
        </w:tc>
        <w:tc>
          <w:tcPr>
            <w:tcW w:w="2200" w:type="dxa"/>
            <w:tcMar>
              <w:top w:w="20" w:type="dxa"/>
              <w:left w:w="20" w:type="dxa"/>
              <w:bottom w:w="20" w:type="dxa"/>
              <w:right w:w="20" w:type="dxa"/>
            </w:tcMar>
            <w:vAlign w:val="center"/>
            <w:hideMark/>
          </w:tcPr>
          <w:p w14:paraId="4F783155" w14:textId="77777777" w:rsidR="007D6499" w:rsidRPr="00400E07" w:rsidRDefault="007D6499" w:rsidP="00AD6724">
            <w:pPr>
              <w:pStyle w:val="movimento2"/>
              <w:rPr>
                <w:color w:val="002060"/>
              </w:rPr>
            </w:pPr>
            <w:r w:rsidRPr="00400E07">
              <w:rPr>
                <w:color w:val="002060"/>
              </w:rPr>
              <w:t xml:space="preserve">(CDC 2018) </w:t>
            </w:r>
          </w:p>
        </w:tc>
      </w:tr>
      <w:tr w:rsidR="007D6499" w:rsidRPr="00400E07" w14:paraId="6D851341" w14:textId="77777777" w:rsidTr="00AD6724">
        <w:tc>
          <w:tcPr>
            <w:tcW w:w="2200" w:type="dxa"/>
            <w:tcMar>
              <w:top w:w="20" w:type="dxa"/>
              <w:left w:w="20" w:type="dxa"/>
              <w:bottom w:w="20" w:type="dxa"/>
              <w:right w:w="20" w:type="dxa"/>
            </w:tcMar>
            <w:vAlign w:val="center"/>
            <w:hideMark/>
          </w:tcPr>
          <w:p w14:paraId="701B1D53" w14:textId="77777777" w:rsidR="007D6499" w:rsidRPr="00400E07" w:rsidRDefault="007D6499" w:rsidP="00AD6724">
            <w:pPr>
              <w:pStyle w:val="movimento"/>
              <w:rPr>
                <w:color w:val="002060"/>
              </w:rPr>
            </w:pPr>
            <w:r w:rsidRPr="00400E07">
              <w:rPr>
                <w:color w:val="002060"/>
              </w:rPr>
              <w:t>BELLAGAMBA ALESSANDRO</w:t>
            </w:r>
          </w:p>
        </w:tc>
        <w:tc>
          <w:tcPr>
            <w:tcW w:w="2200" w:type="dxa"/>
            <w:tcMar>
              <w:top w:w="20" w:type="dxa"/>
              <w:left w:w="20" w:type="dxa"/>
              <w:bottom w:w="20" w:type="dxa"/>
              <w:right w:w="20" w:type="dxa"/>
            </w:tcMar>
            <w:vAlign w:val="center"/>
            <w:hideMark/>
          </w:tcPr>
          <w:p w14:paraId="5B40E5DF" w14:textId="77777777" w:rsidR="007D6499" w:rsidRPr="00400E07" w:rsidRDefault="007D6499" w:rsidP="00AD6724">
            <w:pPr>
              <w:pStyle w:val="movimento2"/>
              <w:rPr>
                <w:color w:val="002060"/>
              </w:rPr>
            </w:pPr>
            <w:r w:rsidRPr="00400E07">
              <w:rPr>
                <w:color w:val="002060"/>
              </w:rPr>
              <w:t>(</w:t>
            </w:r>
            <w:proofErr w:type="gramStart"/>
            <w:r w:rsidRPr="00400E07">
              <w:rPr>
                <w:color w:val="002060"/>
              </w:rPr>
              <w:t>CITTA</w:t>
            </w:r>
            <w:proofErr w:type="gramEnd"/>
            <w:r w:rsidRPr="00400E07">
              <w:rPr>
                <w:color w:val="002060"/>
              </w:rPr>
              <w:t xml:space="preserve"> DI OSTRA) </w:t>
            </w:r>
          </w:p>
        </w:tc>
        <w:tc>
          <w:tcPr>
            <w:tcW w:w="800" w:type="dxa"/>
            <w:tcMar>
              <w:top w:w="20" w:type="dxa"/>
              <w:left w:w="20" w:type="dxa"/>
              <w:bottom w:w="20" w:type="dxa"/>
              <w:right w:w="20" w:type="dxa"/>
            </w:tcMar>
            <w:vAlign w:val="center"/>
            <w:hideMark/>
          </w:tcPr>
          <w:p w14:paraId="63BF8B6E"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654D89F" w14:textId="77777777" w:rsidR="007D6499" w:rsidRPr="00400E07" w:rsidRDefault="007D6499" w:rsidP="00AD6724">
            <w:pPr>
              <w:pStyle w:val="movimento"/>
              <w:rPr>
                <w:color w:val="002060"/>
              </w:rPr>
            </w:pPr>
            <w:r w:rsidRPr="00400E07">
              <w:rPr>
                <w:color w:val="002060"/>
              </w:rPr>
              <w:t>CROCI MATTEO</w:t>
            </w:r>
          </w:p>
        </w:tc>
        <w:tc>
          <w:tcPr>
            <w:tcW w:w="2200" w:type="dxa"/>
            <w:tcMar>
              <w:top w:w="20" w:type="dxa"/>
              <w:left w:w="20" w:type="dxa"/>
              <w:bottom w:w="20" w:type="dxa"/>
              <w:right w:w="20" w:type="dxa"/>
            </w:tcMar>
            <w:vAlign w:val="center"/>
            <w:hideMark/>
          </w:tcPr>
          <w:p w14:paraId="4007278D" w14:textId="77777777" w:rsidR="007D6499" w:rsidRPr="00400E07" w:rsidRDefault="007D6499" w:rsidP="00AD6724">
            <w:pPr>
              <w:pStyle w:val="movimento2"/>
              <w:rPr>
                <w:color w:val="002060"/>
              </w:rPr>
            </w:pPr>
            <w:r w:rsidRPr="00400E07">
              <w:rPr>
                <w:color w:val="002060"/>
              </w:rPr>
              <w:t xml:space="preserve">(CSI STELLA A.S.D.) </w:t>
            </w:r>
          </w:p>
        </w:tc>
      </w:tr>
      <w:tr w:rsidR="007D6499" w:rsidRPr="00400E07" w14:paraId="6C593068" w14:textId="77777777" w:rsidTr="00AD6724">
        <w:tc>
          <w:tcPr>
            <w:tcW w:w="2200" w:type="dxa"/>
            <w:tcMar>
              <w:top w:w="20" w:type="dxa"/>
              <w:left w:w="20" w:type="dxa"/>
              <w:bottom w:w="20" w:type="dxa"/>
              <w:right w:w="20" w:type="dxa"/>
            </w:tcMar>
            <w:vAlign w:val="center"/>
            <w:hideMark/>
          </w:tcPr>
          <w:p w14:paraId="254085F2" w14:textId="77777777" w:rsidR="007D6499" w:rsidRPr="00400E07" w:rsidRDefault="007D6499" w:rsidP="00AD6724">
            <w:pPr>
              <w:pStyle w:val="movimento"/>
              <w:rPr>
                <w:color w:val="002060"/>
              </w:rPr>
            </w:pPr>
            <w:r w:rsidRPr="00400E07">
              <w:rPr>
                <w:color w:val="002060"/>
              </w:rPr>
              <w:t>PESCETELLI DIEGO</w:t>
            </w:r>
          </w:p>
        </w:tc>
        <w:tc>
          <w:tcPr>
            <w:tcW w:w="2200" w:type="dxa"/>
            <w:tcMar>
              <w:top w:w="20" w:type="dxa"/>
              <w:left w:w="20" w:type="dxa"/>
              <w:bottom w:w="20" w:type="dxa"/>
              <w:right w:w="20" w:type="dxa"/>
            </w:tcMar>
            <w:vAlign w:val="center"/>
            <w:hideMark/>
          </w:tcPr>
          <w:p w14:paraId="375F6CF5" w14:textId="77777777" w:rsidR="007D6499" w:rsidRPr="00400E07" w:rsidRDefault="007D6499" w:rsidP="00AD6724">
            <w:pPr>
              <w:pStyle w:val="movimento2"/>
              <w:rPr>
                <w:color w:val="002060"/>
              </w:rPr>
            </w:pPr>
            <w:r w:rsidRPr="00400E07">
              <w:rPr>
                <w:color w:val="002060"/>
              </w:rPr>
              <w:t xml:space="preserve">(FUTSAL CASTELRAIMONDO) </w:t>
            </w:r>
          </w:p>
        </w:tc>
        <w:tc>
          <w:tcPr>
            <w:tcW w:w="800" w:type="dxa"/>
            <w:tcMar>
              <w:top w:w="20" w:type="dxa"/>
              <w:left w:w="20" w:type="dxa"/>
              <w:bottom w:w="20" w:type="dxa"/>
              <w:right w:w="20" w:type="dxa"/>
            </w:tcMar>
            <w:vAlign w:val="center"/>
            <w:hideMark/>
          </w:tcPr>
          <w:p w14:paraId="62E3B6E3"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4EC1208" w14:textId="77777777" w:rsidR="007D6499" w:rsidRPr="00400E07" w:rsidRDefault="007D6499" w:rsidP="00AD6724">
            <w:pPr>
              <w:pStyle w:val="movimento"/>
              <w:rPr>
                <w:color w:val="002060"/>
              </w:rPr>
            </w:pPr>
            <w:r w:rsidRPr="00400E07">
              <w:rPr>
                <w:color w:val="002060"/>
              </w:rPr>
              <w:t>CALCABRINI ALESSANDRO</w:t>
            </w:r>
          </w:p>
        </w:tc>
        <w:tc>
          <w:tcPr>
            <w:tcW w:w="2200" w:type="dxa"/>
            <w:tcMar>
              <w:top w:w="20" w:type="dxa"/>
              <w:left w:w="20" w:type="dxa"/>
              <w:bottom w:w="20" w:type="dxa"/>
              <w:right w:w="20" w:type="dxa"/>
            </w:tcMar>
            <w:vAlign w:val="center"/>
            <w:hideMark/>
          </w:tcPr>
          <w:p w14:paraId="7F7CA880" w14:textId="77777777" w:rsidR="007D6499" w:rsidRPr="00400E07" w:rsidRDefault="007D6499" w:rsidP="00AD6724">
            <w:pPr>
              <w:pStyle w:val="movimento2"/>
              <w:rPr>
                <w:color w:val="002060"/>
              </w:rPr>
            </w:pPr>
            <w:r w:rsidRPr="00400E07">
              <w:rPr>
                <w:color w:val="002060"/>
              </w:rPr>
              <w:t xml:space="preserve">(FUTSAL SAMBUCHETO) </w:t>
            </w:r>
          </w:p>
        </w:tc>
      </w:tr>
      <w:tr w:rsidR="007D6499" w:rsidRPr="00400E07" w14:paraId="04B7AD21" w14:textId="77777777" w:rsidTr="00AD6724">
        <w:tc>
          <w:tcPr>
            <w:tcW w:w="2200" w:type="dxa"/>
            <w:tcMar>
              <w:top w:w="20" w:type="dxa"/>
              <w:left w:w="20" w:type="dxa"/>
              <w:bottom w:w="20" w:type="dxa"/>
              <w:right w:w="20" w:type="dxa"/>
            </w:tcMar>
            <w:vAlign w:val="center"/>
            <w:hideMark/>
          </w:tcPr>
          <w:p w14:paraId="34A2F400" w14:textId="77777777" w:rsidR="007D6499" w:rsidRPr="00400E07" w:rsidRDefault="007D6499" w:rsidP="00AD6724">
            <w:pPr>
              <w:pStyle w:val="movimento"/>
              <w:rPr>
                <w:color w:val="002060"/>
              </w:rPr>
            </w:pPr>
            <w:r w:rsidRPr="00400E07">
              <w:rPr>
                <w:color w:val="002060"/>
              </w:rPr>
              <w:t>SERRALLEGRI MIRCO</w:t>
            </w:r>
          </w:p>
        </w:tc>
        <w:tc>
          <w:tcPr>
            <w:tcW w:w="2200" w:type="dxa"/>
            <w:tcMar>
              <w:top w:w="20" w:type="dxa"/>
              <w:left w:w="20" w:type="dxa"/>
              <w:bottom w:w="20" w:type="dxa"/>
              <w:right w:w="20" w:type="dxa"/>
            </w:tcMar>
            <w:vAlign w:val="center"/>
            <w:hideMark/>
          </w:tcPr>
          <w:p w14:paraId="6A778554" w14:textId="77777777" w:rsidR="007D6499" w:rsidRPr="00400E07" w:rsidRDefault="007D6499" w:rsidP="00AD6724">
            <w:pPr>
              <w:pStyle w:val="movimento2"/>
              <w:rPr>
                <w:color w:val="002060"/>
              </w:rPr>
            </w:pPr>
            <w:r w:rsidRPr="00400E07">
              <w:rPr>
                <w:color w:val="002060"/>
              </w:rPr>
              <w:t xml:space="preserve">(GIOVANI SANT IPPOLITO) </w:t>
            </w:r>
          </w:p>
        </w:tc>
        <w:tc>
          <w:tcPr>
            <w:tcW w:w="800" w:type="dxa"/>
            <w:tcMar>
              <w:top w:w="20" w:type="dxa"/>
              <w:left w:w="20" w:type="dxa"/>
              <w:bottom w:w="20" w:type="dxa"/>
              <w:right w:w="20" w:type="dxa"/>
            </w:tcMar>
            <w:vAlign w:val="center"/>
            <w:hideMark/>
          </w:tcPr>
          <w:p w14:paraId="0642E5D9"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F7872C0" w14:textId="77777777" w:rsidR="007D6499" w:rsidRPr="00400E07" w:rsidRDefault="007D6499" w:rsidP="00AD6724">
            <w:pPr>
              <w:pStyle w:val="movimento"/>
              <w:rPr>
                <w:color w:val="002060"/>
              </w:rPr>
            </w:pPr>
            <w:r w:rsidRPr="00400E07">
              <w:rPr>
                <w:color w:val="002060"/>
              </w:rPr>
              <w:t>BARIGELLI DAVIDE</w:t>
            </w:r>
          </w:p>
        </w:tc>
        <w:tc>
          <w:tcPr>
            <w:tcW w:w="2200" w:type="dxa"/>
            <w:tcMar>
              <w:top w:w="20" w:type="dxa"/>
              <w:left w:w="20" w:type="dxa"/>
              <w:bottom w:w="20" w:type="dxa"/>
              <w:right w:w="20" w:type="dxa"/>
            </w:tcMar>
            <w:vAlign w:val="center"/>
            <w:hideMark/>
          </w:tcPr>
          <w:p w14:paraId="5AD6FD13" w14:textId="77777777" w:rsidR="007D6499" w:rsidRPr="00400E07" w:rsidRDefault="007D6499" w:rsidP="00AD6724">
            <w:pPr>
              <w:pStyle w:val="movimento2"/>
              <w:rPr>
                <w:color w:val="002060"/>
              </w:rPr>
            </w:pPr>
            <w:r w:rsidRPr="00400E07">
              <w:rPr>
                <w:color w:val="002060"/>
              </w:rPr>
              <w:t xml:space="preserve">(POLISPORTIVA VICTORIA) </w:t>
            </w:r>
          </w:p>
        </w:tc>
      </w:tr>
    </w:tbl>
    <w:p w14:paraId="15797BB2" w14:textId="77777777" w:rsidR="007D6499" w:rsidRPr="00400E07" w:rsidRDefault="007D6499" w:rsidP="007D6499">
      <w:pPr>
        <w:pStyle w:val="titolo20"/>
        <w:rPr>
          <w:rFonts w:eastAsiaTheme="minorEastAsia"/>
          <w:color w:val="002060"/>
        </w:rPr>
      </w:pPr>
      <w:r w:rsidRPr="00400E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39446328" w14:textId="77777777" w:rsidTr="00AD6724">
        <w:tc>
          <w:tcPr>
            <w:tcW w:w="2200" w:type="dxa"/>
            <w:tcMar>
              <w:top w:w="20" w:type="dxa"/>
              <w:left w:w="20" w:type="dxa"/>
              <w:bottom w:w="20" w:type="dxa"/>
              <w:right w:w="20" w:type="dxa"/>
            </w:tcMar>
            <w:vAlign w:val="center"/>
            <w:hideMark/>
          </w:tcPr>
          <w:p w14:paraId="708B11AF" w14:textId="77777777" w:rsidR="007D6499" w:rsidRPr="00400E07" w:rsidRDefault="007D6499" w:rsidP="00AD6724">
            <w:pPr>
              <w:pStyle w:val="movimento"/>
              <w:rPr>
                <w:color w:val="002060"/>
              </w:rPr>
            </w:pPr>
            <w:r w:rsidRPr="00400E07">
              <w:rPr>
                <w:color w:val="002060"/>
              </w:rPr>
              <w:t>PATRIGNANI ALESSIO</w:t>
            </w:r>
          </w:p>
        </w:tc>
        <w:tc>
          <w:tcPr>
            <w:tcW w:w="2200" w:type="dxa"/>
            <w:tcMar>
              <w:top w:w="20" w:type="dxa"/>
              <w:left w:w="20" w:type="dxa"/>
              <w:bottom w:w="20" w:type="dxa"/>
              <w:right w:w="20" w:type="dxa"/>
            </w:tcMar>
            <w:vAlign w:val="center"/>
            <w:hideMark/>
          </w:tcPr>
          <w:p w14:paraId="2232655B" w14:textId="77777777" w:rsidR="007D6499" w:rsidRPr="00400E07" w:rsidRDefault="007D6499" w:rsidP="00AD6724">
            <w:pPr>
              <w:pStyle w:val="movimento2"/>
              <w:rPr>
                <w:color w:val="002060"/>
              </w:rPr>
            </w:pPr>
            <w:r w:rsidRPr="00400E07">
              <w:rPr>
                <w:color w:val="002060"/>
              </w:rPr>
              <w:t xml:space="preserve">(ALMA JUVENTUS FANO) </w:t>
            </w:r>
          </w:p>
        </w:tc>
        <w:tc>
          <w:tcPr>
            <w:tcW w:w="800" w:type="dxa"/>
            <w:tcMar>
              <w:top w:w="20" w:type="dxa"/>
              <w:left w:w="20" w:type="dxa"/>
              <w:bottom w:w="20" w:type="dxa"/>
              <w:right w:w="20" w:type="dxa"/>
            </w:tcMar>
            <w:vAlign w:val="center"/>
            <w:hideMark/>
          </w:tcPr>
          <w:p w14:paraId="0267146D"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7874E32" w14:textId="77777777" w:rsidR="007D6499" w:rsidRPr="00400E07" w:rsidRDefault="007D6499" w:rsidP="00AD6724">
            <w:pPr>
              <w:pStyle w:val="movimento"/>
              <w:rPr>
                <w:color w:val="002060"/>
              </w:rPr>
            </w:pPr>
            <w:r w:rsidRPr="00400E07">
              <w:rPr>
                <w:color w:val="002060"/>
              </w:rPr>
              <w:t>CECCONI TOMMASO</w:t>
            </w:r>
          </w:p>
        </w:tc>
        <w:tc>
          <w:tcPr>
            <w:tcW w:w="2200" w:type="dxa"/>
            <w:tcMar>
              <w:top w:w="20" w:type="dxa"/>
              <w:left w:w="20" w:type="dxa"/>
              <w:bottom w:w="20" w:type="dxa"/>
              <w:right w:w="20" w:type="dxa"/>
            </w:tcMar>
            <w:vAlign w:val="center"/>
            <w:hideMark/>
          </w:tcPr>
          <w:p w14:paraId="2CCFC1A3" w14:textId="77777777" w:rsidR="007D6499" w:rsidRPr="00400E07" w:rsidRDefault="007D6499" w:rsidP="00AD6724">
            <w:pPr>
              <w:pStyle w:val="movimento2"/>
              <w:rPr>
                <w:color w:val="002060"/>
              </w:rPr>
            </w:pPr>
            <w:r w:rsidRPr="00400E07">
              <w:rPr>
                <w:color w:val="002060"/>
              </w:rPr>
              <w:t xml:space="preserve">(CALCETTO NUMANA) </w:t>
            </w:r>
          </w:p>
        </w:tc>
      </w:tr>
      <w:tr w:rsidR="007D6499" w:rsidRPr="00400E07" w14:paraId="33192BE9" w14:textId="77777777" w:rsidTr="00AD6724">
        <w:tc>
          <w:tcPr>
            <w:tcW w:w="2200" w:type="dxa"/>
            <w:tcMar>
              <w:top w:w="20" w:type="dxa"/>
              <w:left w:w="20" w:type="dxa"/>
              <w:bottom w:w="20" w:type="dxa"/>
              <w:right w:w="20" w:type="dxa"/>
            </w:tcMar>
            <w:vAlign w:val="center"/>
            <w:hideMark/>
          </w:tcPr>
          <w:p w14:paraId="0F9CC050" w14:textId="77777777" w:rsidR="007D6499" w:rsidRPr="00400E07" w:rsidRDefault="007D6499" w:rsidP="00AD6724">
            <w:pPr>
              <w:pStyle w:val="movimento"/>
              <w:rPr>
                <w:color w:val="002060"/>
              </w:rPr>
            </w:pPr>
            <w:r w:rsidRPr="00400E07">
              <w:rPr>
                <w:color w:val="002060"/>
              </w:rPr>
              <w:t>SPURI MARCO</w:t>
            </w:r>
          </w:p>
        </w:tc>
        <w:tc>
          <w:tcPr>
            <w:tcW w:w="2200" w:type="dxa"/>
            <w:tcMar>
              <w:top w:w="20" w:type="dxa"/>
              <w:left w:w="20" w:type="dxa"/>
              <w:bottom w:w="20" w:type="dxa"/>
              <w:right w:w="20" w:type="dxa"/>
            </w:tcMar>
            <w:vAlign w:val="center"/>
            <w:hideMark/>
          </w:tcPr>
          <w:p w14:paraId="0B8A7B2E" w14:textId="77777777" w:rsidR="007D6499" w:rsidRPr="00400E07" w:rsidRDefault="007D6499" w:rsidP="00AD6724">
            <w:pPr>
              <w:pStyle w:val="movimento2"/>
              <w:rPr>
                <w:color w:val="002060"/>
              </w:rPr>
            </w:pPr>
            <w:r w:rsidRPr="00400E07">
              <w:rPr>
                <w:color w:val="002060"/>
              </w:rPr>
              <w:t xml:space="preserve">(CDC 2018) </w:t>
            </w:r>
          </w:p>
        </w:tc>
        <w:tc>
          <w:tcPr>
            <w:tcW w:w="800" w:type="dxa"/>
            <w:tcMar>
              <w:top w:w="20" w:type="dxa"/>
              <w:left w:w="20" w:type="dxa"/>
              <w:bottom w:w="20" w:type="dxa"/>
              <w:right w:w="20" w:type="dxa"/>
            </w:tcMar>
            <w:vAlign w:val="center"/>
            <w:hideMark/>
          </w:tcPr>
          <w:p w14:paraId="5AA45D70"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EA187B2" w14:textId="77777777" w:rsidR="007D6499" w:rsidRPr="00400E07" w:rsidRDefault="007D6499" w:rsidP="00AD6724">
            <w:pPr>
              <w:pStyle w:val="movimento"/>
              <w:rPr>
                <w:color w:val="002060"/>
              </w:rPr>
            </w:pPr>
            <w:r w:rsidRPr="00400E07">
              <w:rPr>
                <w:color w:val="002060"/>
              </w:rPr>
              <w:t>MILITELLO ALESSANDRO</w:t>
            </w:r>
          </w:p>
        </w:tc>
        <w:tc>
          <w:tcPr>
            <w:tcW w:w="2200" w:type="dxa"/>
            <w:tcMar>
              <w:top w:w="20" w:type="dxa"/>
              <w:left w:w="20" w:type="dxa"/>
              <w:bottom w:w="20" w:type="dxa"/>
              <w:right w:w="20" w:type="dxa"/>
            </w:tcMar>
            <w:vAlign w:val="center"/>
            <w:hideMark/>
          </w:tcPr>
          <w:p w14:paraId="45DFBB17" w14:textId="77777777" w:rsidR="007D6499" w:rsidRPr="00400E07" w:rsidRDefault="007D6499" w:rsidP="00AD6724">
            <w:pPr>
              <w:pStyle w:val="movimento2"/>
              <w:rPr>
                <w:color w:val="002060"/>
              </w:rPr>
            </w:pPr>
            <w:r w:rsidRPr="00400E07">
              <w:rPr>
                <w:color w:val="002060"/>
              </w:rPr>
              <w:t xml:space="preserve">(GNANO 04) </w:t>
            </w:r>
          </w:p>
        </w:tc>
      </w:tr>
      <w:tr w:rsidR="007D6499" w:rsidRPr="00400E07" w14:paraId="2DD3509F" w14:textId="77777777" w:rsidTr="00AD6724">
        <w:tc>
          <w:tcPr>
            <w:tcW w:w="2200" w:type="dxa"/>
            <w:tcMar>
              <w:top w:w="20" w:type="dxa"/>
              <w:left w:w="20" w:type="dxa"/>
              <w:bottom w:w="20" w:type="dxa"/>
              <w:right w:w="20" w:type="dxa"/>
            </w:tcMar>
            <w:vAlign w:val="center"/>
            <w:hideMark/>
          </w:tcPr>
          <w:p w14:paraId="67B65937" w14:textId="77777777" w:rsidR="007D6499" w:rsidRPr="00400E07" w:rsidRDefault="007D6499" w:rsidP="00AD6724">
            <w:pPr>
              <w:pStyle w:val="movimento"/>
              <w:rPr>
                <w:color w:val="002060"/>
              </w:rPr>
            </w:pPr>
            <w:r w:rsidRPr="00400E07">
              <w:rPr>
                <w:color w:val="002060"/>
              </w:rPr>
              <w:t>BARBADORO MATTEO</w:t>
            </w:r>
          </w:p>
        </w:tc>
        <w:tc>
          <w:tcPr>
            <w:tcW w:w="2200" w:type="dxa"/>
            <w:tcMar>
              <w:top w:w="20" w:type="dxa"/>
              <w:left w:w="20" w:type="dxa"/>
              <w:bottom w:w="20" w:type="dxa"/>
              <w:right w:w="20" w:type="dxa"/>
            </w:tcMar>
            <w:vAlign w:val="center"/>
            <w:hideMark/>
          </w:tcPr>
          <w:p w14:paraId="59898F6F" w14:textId="77777777" w:rsidR="007D6499" w:rsidRPr="00400E07" w:rsidRDefault="007D6499" w:rsidP="00AD6724">
            <w:pPr>
              <w:pStyle w:val="movimento2"/>
              <w:rPr>
                <w:color w:val="002060"/>
              </w:rPr>
            </w:pPr>
            <w:r w:rsidRPr="00400E07">
              <w:rPr>
                <w:color w:val="002060"/>
              </w:rPr>
              <w:t xml:space="preserve">(PIANACCIO) </w:t>
            </w:r>
          </w:p>
        </w:tc>
        <w:tc>
          <w:tcPr>
            <w:tcW w:w="800" w:type="dxa"/>
            <w:tcMar>
              <w:top w:w="20" w:type="dxa"/>
              <w:left w:w="20" w:type="dxa"/>
              <w:bottom w:w="20" w:type="dxa"/>
              <w:right w:w="20" w:type="dxa"/>
            </w:tcMar>
            <w:vAlign w:val="center"/>
            <w:hideMark/>
          </w:tcPr>
          <w:p w14:paraId="0D508A37"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5D3213E" w14:textId="77777777" w:rsidR="007D6499" w:rsidRPr="00400E07" w:rsidRDefault="007D6499" w:rsidP="00AD6724">
            <w:pPr>
              <w:pStyle w:val="movimento"/>
              <w:rPr>
                <w:color w:val="002060"/>
              </w:rPr>
            </w:pPr>
            <w:r w:rsidRPr="00400E07">
              <w:rPr>
                <w:color w:val="002060"/>
              </w:rPr>
              <w:t>BONI MAICOL</w:t>
            </w:r>
          </w:p>
        </w:tc>
        <w:tc>
          <w:tcPr>
            <w:tcW w:w="2200" w:type="dxa"/>
            <w:tcMar>
              <w:top w:w="20" w:type="dxa"/>
              <w:left w:w="20" w:type="dxa"/>
              <w:bottom w:w="20" w:type="dxa"/>
              <w:right w:w="20" w:type="dxa"/>
            </w:tcMar>
            <w:vAlign w:val="center"/>
            <w:hideMark/>
          </w:tcPr>
          <w:p w14:paraId="6FAF2961" w14:textId="77777777" w:rsidR="007D6499" w:rsidRPr="00400E07" w:rsidRDefault="007D6499" w:rsidP="00AD6724">
            <w:pPr>
              <w:pStyle w:val="movimento2"/>
              <w:rPr>
                <w:color w:val="002060"/>
              </w:rPr>
            </w:pPr>
            <w:r w:rsidRPr="00400E07">
              <w:rPr>
                <w:color w:val="002060"/>
              </w:rPr>
              <w:t xml:space="preserve">(PIANACCIO) </w:t>
            </w:r>
          </w:p>
        </w:tc>
      </w:tr>
      <w:tr w:rsidR="007D6499" w:rsidRPr="00400E07" w14:paraId="4A0D26CA" w14:textId="77777777" w:rsidTr="00AD6724">
        <w:tc>
          <w:tcPr>
            <w:tcW w:w="2200" w:type="dxa"/>
            <w:tcMar>
              <w:top w:w="20" w:type="dxa"/>
              <w:left w:w="20" w:type="dxa"/>
              <w:bottom w:w="20" w:type="dxa"/>
              <w:right w:w="20" w:type="dxa"/>
            </w:tcMar>
            <w:vAlign w:val="center"/>
            <w:hideMark/>
          </w:tcPr>
          <w:p w14:paraId="1EC8AA46" w14:textId="77777777" w:rsidR="007D6499" w:rsidRPr="00400E07" w:rsidRDefault="007D6499" w:rsidP="00AD6724">
            <w:pPr>
              <w:pStyle w:val="movimento"/>
              <w:rPr>
                <w:color w:val="002060"/>
              </w:rPr>
            </w:pPr>
            <w:r w:rsidRPr="00400E07">
              <w:rPr>
                <w:color w:val="002060"/>
              </w:rPr>
              <w:t>MANCINI SERGIO</w:t>
            </w:r>
          </w:p>
        </w:tc>
        <w:tc>
          <w:tcPr>
            <w:tcW w:w="2200" w:type="dxa"/>
            <w:tcMar>
              <w:top w:w="20" w:type="dxa"/>
              <w:left w:w="20" w:type="dxa"/>
              <w:bottom w:w="20" w:type="dxa"/>
              <w:right w:w="20" w:type="dxa"/>
            </w:tcMar>
            <w:vAlign w:val="center"/>
            <w:hideMark/>
          </w:tcPr>
          <w:p w14:paraId="1338EFFC" w14:textId="77777777" w:rsidR="007D6499" w:rsidRPr="00400E07" w:rsidRDefault="007D6499" w:rsidP="00AD6724">
            <w:pPr>
              <w:pStyle w:val="movimento2"/>
              <w:rPr>
                <w:color w:val="002060"/>
              </w:rPr>
            </w:pPr>
            <w:r w:rsidRPr="00400E07">
              <w:rPr>
                <w:color w:val="002060"/>
              </w:rPr>
              <w:t xml:space="preserve">(PIANACCIO) </w:t>
            </w:r>
          </w:p>
        </w:tc>
        <w:tc>
          <w:tcPr>
            <w:tcW w:w="800" w:type="dxa"/>
            <w:tcMar>
              <w:top w:w="20" w:type="dxa"/>
              <w:left w:w="20" w:type="dxa"/>
              <w:bottom w:w="20" w:type="dxa"/>
              <w:right w:w="20" w:type="dxa"/>
            </w:tcMar>
            <w:vAlign w:val="center"/>
            <w:hideMark/>
          </w:tcPr>
          <w:p w14:paraId="0A5B6500"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F3E6B4B" w14:textId="77777777" w:rsidR="007D6499" w:rsidRPr="00400E07" w:rsidRDefault="007D6499" w:rsidP="00AD6724">
            <w:pPr>
              <w:pStyle w:val="movimento"/>
              <w:rPr>
                <w:color w:val="002060"/>
              </w:rPr>
            </w:pPr>
            <w:r w:rsidRPr="00400E07">
              <w:rPr>
                <w:color w:val="002060"/>
              </w:rPr>
              <w:t>SALTARELLI IVAN</w:t>
            </w:r>
          </w:p>
        </w:tc>
        <w:tc>
          <w:tcPr>
            <w:tcW w:w="2200" w:type="dxa"/>
            <w:tcMar>
              <w:top w:w="20" w:type="dxa"/>
              <w:left w:w="20" w:type="dxa"/>
              <w:bottom w:w="20" w:type="dxa"/>
              <w:right w:w="20" w:type="dxa"/>
            </w:tcMar>
            <w:vAlign w:val="center"/>
            <w:hideMark/>
          </w:tcPr>
          <w:p w14:paraId="48A70239" w14:textId="77777777" w:rsidR="007D6499" w:rsidRPr="00400E07" w:rsidRDefault="007D6499" w:rsidP="00AD6724">
            <w:pPr>
              <w:pStyle w:val="movimento2"/>
              <w:rPr>
                <w:color w:val="002060"/>
              </w:rPr>
            </w:pPr>
            <w:r w:rsidRPr="00400E07">
              <w:rPr>
                <w:color w:val="002060"/>
              </w:rPr>
              <w:t xml:space="preserve">(PIEVE D ICO CALCIO A 5) </w:t>
            </w:r>
          </w:p>
        </w:tc>
      </w:tr>
      <w:tr w:rsidR="007D6499" w:rsidRPr="00400E07" w14:paraId="64DFA52F" w14:textId="77777777" w:rsidTr="00AD6724">
        <w:tc>
          <w:tcPr>
            <w:tcW w:w="2200" w:type="dxa"/>
            <w:tcMar>
              <w:top w:w="20" w:type="dxa"/>
              <w:left w:w="20" w:type="dxa"/>
              <w:bottom w:w="20" w:type="dxa"/>
              <w:right w:w="20" w:type="dxa"/>
            </w:tcMar>
            <w:vAlign w:val="center"/>
            <w:hideMark/>
          </w:tcPr>
          <w:p w14:paraId="7595E44D" w14:textId="77777777" w:rsidR="007D6499" w:rsidRPr="00400E07" w:rsidRDefault="007D6499" w:rsidP="00AD6724">
            <w:pPr>
              <w:pStyle w:val="movimento"/>
              <w:rPr>
                <w:color w:val="002060"/>
              </w:rPr>
            </w:pPr>
            <w:r w:rsidRPr="00400E07">
              <w:rPr>
                <w:color w:val="002060"/>
              </w:rPr>
              <w:t>DELLA MORA DAVID</w:t>
            </w:r>
          </w:p>
        </w:tc>
        <w:tc>
          <w:tcPr>
            <w:tcW w:w="2200" w:type="dxa"/>
            <w:tcMar>
              <w:top w:w="20" w:type="dxa"/>
              <w:left w:w="20" w:type="dxa"/>
              <w:bottom w:w="20" w:type="dxa"/>
              <w:right w:w="20" w:type="dxa"/>
            </w:tcMar>
            <w:vAlign w:val="center"/>
            <w:hideMark/>
          </w:tcPr>
          <w:p w14:paraId="126464C6" w14:textId="77777777" w:rsidR="007D6499" w:rsidRPr="00400E07" w:rsidRDefault="007D6499" w:rsidP="00AD6724">
            <w:pPr>
              <w:pStyle w:val="movimento2"/>
              <w:rPr>
                <w:color w:val="002060"/>
              </w:rPr>
            </w:pPr>
            <w:r w:rsidRPr="00400E07">
              <w:rPr>
                <w:color w:val="002060"/>
              </w:rPr>
              <w:t xml:space="preserve">(SAN SEVERINO MARCHE) </w:t>
            </w:r>
          </w:p>
        </w:tc>
        <w:tc>
          <w:tcPr>
            <w:tcW w:w="800" w:type="dxa"/>
            <w:tcMar>
              <w:top w:w="20" w:type="dxa"/>
              <w:left w:w="20" w:type="dxa"/>
              <w:bottom w:w="20" w:type="dxa"/>
              <w:right w:w="20" w:type="dxa"/>
            </w:tcMar>
            <w:vAlign w:val="center"/>
            <w:hideMark/>
          </w:tcPr>
          <w:p w14:paraId="307AAAB7"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CF3FD74" w14:textId="77777777" w:rsidR="007D6499" w:rsidRPr="00400E07" w:rsidRDefault="007D6499" w:rsidP="00AD6724">
            <w:pPr>
              <w:pStyle w:val="movimento"/>
              <w:rPr>
                <w:color w:val="002060"/>
              </w:rPr>
            </w:pPr>
            <w:r w:rsidRPr="00400E07">
              <w:rPr>
                <w:color w:val="002060"/>
              </w:rPr>
              <w:t>DIALUCE ANDREA</w:t>
            </w:r>
          </w:p>
        </w:tc>
        <w:tc>
          <w:tcPr>
            <w:tcW w:w="2200" w:type="dxa"/>
            <w:tcMar>
              <w:top w:w="20" w:type="dxa"/>
              <w:left w:w="20" w:type="dxa"/>
              <w:bottom w:w="20" w:type="dxa"/>
              <w:right w:w="20" w:type="dxa"/>
            </w:tcMar>
            <w:vAlign w:val="center"/>
            <w:hideMark/>
          </w:tcPr>
          <w:p w14:paraId="674F3636" w14:textId="77777777" w:rsidR="007D6499" w:rsidRPr="00400E07" w:rsidRDefault="007D6499" w:rsidP="00AD6724">
            <w:pPr>
              <w:pStyle w:val="movimento2"/>
              <w:rPr>
                <w:color w:val="002060"/>
              </w:rPr>
            </w:pPr>
            <w:r w:rsidRPr="00400E07">
              <w:rPr>
                <w:color w:val="002060"/>
              </w:rPr>
              <w:t xml:space="preserve">(SAN SEVERINO MARCHE) </w:t>
            </w:r>
          </w:p>
        </w:tc>
      </w:tr>
    </w:tbl>
    <w:p w14:paraId="72D0E7AB" w14:textId="77777777" w:rsidR="007D6499" w:rsidRPr="00400E07" w:rsidRDefault="007D6499" w:rsidP="007D6499">
      <w:pPr>
        <w:pStyle w:val="titolo20"/>
        <w:rPr>
          <w:rFonts w:eastAsiaTheme="minorEastAsia"/>
          <w:color w:val="002060"/>
        </w:rPr>
      </w:pPr>
      <w:r w:rsidRPr="00400E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7FFB9BDA" w14:textId="77777777" w:rsidTr="00AD6724">
        <w:tc>
          <w:tcPr>
            <w:tcW w:w="2200" w:type="dxa"/>
            <w:tcMar>
              <w:top w:w="20" w:type="dxa"/>
              <w:left w:w="20" w:type="dxa"/>
              <w:bottom w:w="20" w:type="dxa"/>
              <w:right w:w="20" w:type="dxa"/>
            </w:tcMar>
            <w:vAlign w:val="center"/>
            <w:hideMark/>
          </w:tcPr>
          <w:p w14:paraId="53548507" w14:textId="77777777" w:rsidR="007D6499" w:rsidRPr="00400E07" w:rsidRDefault="007D6499" w:rsidP="00AD6724">
            <w:pPr>
              <w:pStyle w:val="movimento"/>
              <w:rPr>
                <w:color w:val="002060"/>
              </w:rPr>
            </w:pPr>
            <w:r w:rsidRPr="00400E07">
              <w:rPr>
                <w:color w:val="002060"/>
              </w:rPr>
              <w:t>MANDOLINI EDOARDO</w:t>
            </w:r>
          </w:p>
        </w:tc>
        <w:tc>
          <w:tcPr>
            <w:tcW w:w="2200" w:type="dxa"/>
            <w:tcMar>
              <w:top w:w="20" w:type="dxa"/>
              <w:left w:w="20" w:type="dxa"/>
              <w:bottom w:w="20" w:type="dxa"/>
              <w:right w:w="20" w:type="dxa"/>
            </w:tcMar>
            <w:vAlign w:val="center"/>
            <w:hideMark/>
          </w:tcPr>
          <w:p w14:paraId="6C804BC3" w14:textId="77777777" w:rsidR="007D6499" w:rsidRPr="00400E07" w:rsidRDefault="007D6499" w:rsidP="00AD6724">
            <w:pPr>
              <w:pStyle w:val="movimento2"/>
              <w:rPr>
                <w:color w:val="002060"/>
              </w:rPr>
            </w:pPr>
            <w:r w:rsidRPr="00400E07">
              <w:rPr>
                <w:color w:val="002060"/>
              </w:rPr>
              <w:t xml:space="preserve">(AVENALE) </w:t>
            </w:r>
          </w:p>
        </w:tc>
        <w:tc>
          <w:tcPr>
            <w:tcW w:w="800" w:type="dxa"/>
            <w:tcMar>
              <w:top w:w="20" w:type="dxa"/>
              <w:left w:w="20" w:type="dxa"/>
              <w:bottom w:w="20" w:type="dxa"/>
              <w:right w:w="20" w:type="dxa"/>
            </w:tcMar>
            <w:vAlign w:val="center"/>
            <w:hideMark/>
          </w:tcPr>
          <w:p w14:paraId="10E7591A"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651E53B" w14:textId="77777777" w:rsidR="007D6499" w:rsidRPr="00400E07" w:rsidRDefault="007D6499" w:rsidP="00AD6724">
            <w:pPr>
              <w:pStyle w:val="movimento"/>
              <w:rPr>
                <w:color w:val="002060"/>
              </w:rPr>
            </w:pPr>
            <w:r w:rsidRPr="00400E07">
              <w:rPr>
                <w:color w:val="002060"/>
              </w:rPr>
              <w:t>VESCOVO ALEX</w:t>
            </w:r>
          </w:p>
        </w:tc>
        <w:tc>
          <w:tcPr>
            <w:tcW w:w="2200" w:type="dxa"/>
            <w:tcMar>
              <w:top w:w="20" w:type="dxa"/>
              <w:left w:w="20" w:type="dxa"/>
              <w:bottom w:w="20" w:type="dxa"/>
              <w:right w:w="20" w:type="dxa"/>
            </w:tcMar>
            <w:vAlign w:val="center"/>
            <w:hideMark/>
          </w:tcPr>
          <w:p w14:paraId="5ED3D768" w14:textId="77777777" w:rsidR="007D6499" w:rsidRPr="00400E07" w:rsidRDefault="007D6499" w:rsidP="00AD6724">
            <w:pPr>
              <w:pStyle w:val="movimento2"/>
              <w:rPr>
                <w:color w:val="002060"/>
              </w:rPr>
            </w:pPr>
            <w:r w:rsidRPr="00400E07">
              <w:rPr>
                <w:color w:val="002060"/>
              </w:rPr>
              <w:t xml:space="preserve">(AVENALE) </w:t>
            </w:r>
          </w:p>
        </w:tc>
      </w:tr>
      <w:tr w:rsidR="007D6499" w:rsidRPr="00400E07" w14:paraId="5C90B580" w14:textId="77777777" w:rsidTr="00AD6724">
        <w:tc>
          <w:tcPr>
            <w:tcW w:w="2200" w:type="dxa"/>
            <w:tcMar>
              <w:top w:w="20" w:type="dxa"/>
              <w:left w:w="20" w:type="dxa"/>
              <w:bottom w:w="20" w:type="dxa"/>
              <w:right w:w="20" w:type="dxa"/>
            </w:tcMar>
            <w:vAlign w:val="center"/>
            <w:hideMark/>
          </w:tcPr>
          <w:p w14:paraId="7296E9B0" w14:textId="77777777" w:rsidR="007D6499" w:rsidRPr="00400E07" w:rsidRDefault="007D6499" w:rsidP="00AD6724">
            <w:pPr>
              <w:pStyle w:val="movimento"/>
              <w:rPr>
                <w:color w:val="002060"/>
              </w:rPr>
            </w:pPr>
            <w:r w:rsidRPr="00400E07">
              <w:rPr>
                <w:color w:val="002060"/>
              </w:rPr>
              <w:t>GABELLA AGUSTIN</w:t>
            </w:r>
          </w:p>
        </w:tc>
        <w:tc>
          <w:tcPr>
            <w:tcW w:w="2200" w:type="dxa"/>
            <w:tcMar>
              <w:top w:w="20" w:type="dxa"/>
              <w:left w:w="20" w:type="dxa"/>
              <w:bottom w:w="20" w:type="dxa"/>
              <w:right w:w="20" w:type="dxa"/>
            </w:tcMar>
            <w:vAlign w:val="center"/>
            <w:hideMark/>
          </w:tcPr>
          <w:p w14:paraId="228FE991" w14:textId="77777777" w:rsidR="007D6499" w:rsidRPr="00400E07" w:rsidRDefault="007D6499" w:rsidP="00AD6724">
            <w:pPr>
              <w:pStyle w:val="movimento2"/>
              <w:rPr>
                <w:color w:val="002060"/>
              </w:rPr>
            </w:pPr>
            <w:r w:rsidRPr="00400E07">
              <w:rPr>
                <w:color w:val="002060"/>
              </w:rPr>
              <w:t xml:space="preserve">(G.S.A. LE DUE PALME) </w:t>
            </w:r>
          </w:p>
        </w:tc>
        <w:tc>
          <w:tcPr>
            <w:tcW w:w="800" w:type="dxa"/>
            <w:tcMar>
              <w:top w:w="20" w:type="dxa"/>
              <w:left w:w="20" w:type="dxa"/>
              <w:bottom w:w="20" w:type="dxa"/>
              <w:right w:w="20" w:type="dxa"/>
            </w:tcMar>
            <w:vAlign w:val="center"/>
            <w:hideMark/>
          </w:tcPr>
          <w:p w14:paraId="0600376C"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15AD23F" w14:textId="77777777" w:rsidR="007D6499" w:rsidRPr="00400E07" w:rsidRDefault="007D6499" w:rsidP="00AD6724">
            <w:pPr>
              <w:pStyle w:val="movimento"/>
              <w:rPr>
                <w:color w:val="002060"/>
              </w:rPr>
            </w:pPr>
            <w:r w:rsidRPr="00400E07">
              <w:rPr>
                <w:color w:val="002060"/>
              </w:rPr>
              <w:t>BRUCCHERI LORENZO</w:t>
            </w:r>
          </w:p>
        </w:tc>
        <w:tc>
          <w:tcPr>
            <w:tcW w:w="2200" w:type="dxa"/>
            <w:tcMar>
              <w:top w:w="20" w:type="dxa"/>
              <w:left w:w="20" w:type="dxa"/>
              <w:bottom w:w="20" w:type="dxa"/>
              <w:right w:w="20" w:type="dxa"/>
            </w:tcMar>
            <w:vAlign w:val="center"/>
            <w:hideMark/>
          </w:tcPr>
          <w:p w14:paraId="24409494" w14:textId="77777777" w:rsidR="007D6499" w:rsidRPr="00400E07" w:rsidRDefault="007D6499" w:rsidP="00AD6724">
            <w:pPr>
              <w:pStyle w:val="movimento2"/>
              <w:rPr>
                <w:color w:val="002060"/>
              </w:rPr>
            </w:pPr>
            <w:r w:rsidRPr="00400E07">
              <w:rPr>
                <w:color w:val="002060"/>
              </w:rPr>
              <w:t>(</w:t>
            </w:r>
            <w:proofErr w:type="gramStart"/>
            <w:r w:rsidRPr="00400E07">
              <w:rPr>
                <w:color w:val="002060"/>
              </w:rPr>
              <w:t>U.MANDOLESI</w:t>
            </w:r>
            <w:proofErr w:type="gramEnd"/>
            <w:r w:rsidRPr="00400E07">
              <w:rPr>
                <w:color w:val="002060"/>
              </w:rPr>
              <w:t xml:space="preserve">) </w:t>
            </w:r>
          </w:p>
        </w:tc>
      </w:tr>
      <w:tr w:rsidR="007D6499" w:rsidRPr="00400E07" w14:paraId="52026CD1" w14:textId="77777777" w:rsidTr="00AD6724">
        <w:tc>
          <w:tcPr>
            <w:tcW w:w="2200" w:type="dxa"/>
            <w:tcMar>
              <w:top w:w="20" w:type="dxa"/>
              <w:left w:w="20" w:type="dxa"/>
              <w:bottom w:w="20" w:type="dxa"/>
              <w:right w:w="20" w:type="dxa"/>
            </w:tcMar>
            <w:vAlign w:val="center"/>
            <w:hideMark/>
          </w:tcPr>
          <w:p w14:paraId="368FD122" w14:textId="77777777" w:rsidR="007D6499" w:rsidRPr="00400E07" w:rsidRDefault="007D6499" w:rsidP="00AD6724">
            <w:pPr>
              <w:pStyle w:val="movimento"/>
              <w:rPr>
                <w:color w:val="002060"/>
              </w:rPr>
            </w:pPr>
            <w:r w:rsidRPr="00400E07">
              <w:rPr>
                <w:color w:val="002060"/>
              </w:rPr>
              <w:t>MEMA MARIS</w:t>
            </w:r>
          </w:p>
        </w:tc>
        <w:tc>
          <w:tcPr>
            <w:tcW w:w="2200" w:type="dxa"/>
            <w:tcMar>
              <w:top w:w="20" w:type="dxa"/>
              <w:left w:w="20" w:type="dxa"/>
              <w:bottom w:w="20" w:type="dxa"/>
              <w:right w:w="20" w:type="dxa"/>
            </w:tcMar>
            <w:vAlign w:val="center"/>
            <w:hideMark/>
          </w:tcPr>
          <w:p w14:paraId="4656D2D4" w14:textId="77777777" w:rsidR="007D6499" w:rsidRPr="00400E07" w:rsidRDefault="007D6499" w:rsidP="00AD6724">
            <w:pPr>
              <w:pStyle w:val="movimento2"/>
              <w:rPr>
                <w:color w:val="002060"/>
              </w:rPr>
            </w:pPr>
            <w:r w:rsidRPr="00400E07">
              <w:rPr>
                <w:color w:val="002060"/>
              </w:rPr>
              <w:t>(</w:t>
            </w:r>
            <w:proofErr w:type="gramStart"/>
            <w:r w:rsidRPr="00400E07">
              <w:rPr>
                <w:color w:val="002060"/>
              </w:rPr>
              <w:t>U.MANDOLESI</w:t>
            </w:r>
            <w:proofErr w:type="gramEnd"/>
            <w:r w:rsidRPr="00400E07">
              <w:rPr>
                <w:color w:val="002060"/>
              </w:rPr>
              <w:t xml:space="preserve">) </w:t>
            </w:r>
          </w:p>
        </w:tc>
        <w:tc>
          <w:tcPr>
            <w:tcW w:w="800" w:type="dxa"/>
            <w:tcMar>
              <w:top w:w="20" w:type="dxa"/>
              <w:left w:w="20" w:type="dxa"/>
              <w:bottom w:w="20" w:type="dxa"/>
              <w:right w:w="20" w:type="dxa"/>
            </w:tcMar>
            <w:vAlign w:val="center"/>
            <w:hideMark/>
          </w:tcPr>
          <w:p w14:paraId="0BE2E1D1"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9FDB764"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5712E1A" w14:textId="77777777" w:rsidR="007D6499" w:rsidRPr="00400E07" w:rsidRDefault="007D6499" w:rsidP="00AD6724">
            <w:pPr>
              <w:pStyle w:val="movimento2"/>
              <w:rPr>
                <w:color w:val="002060"/>
              </w:rPr>
            </w:pPr>
            <w:r w:rsidRPr="00400E07">
              <w:rPr>
                <w:color w:val="002060"/>
              </w:rPr>
              <w:t> </w:t>
            </w:r>
          </w:p>
        </w:tc>
      </w:tr>
    </w:tbl>
    <w:p w14:paraId="421571CE" w14:textId="77777777" w:rsidR="007D6499" w:rsidRDefault="007D6499" w:rsidP="007D6499">
      <w:pPr>
        <w:pStyle w:val="breakline"/>
        <w:rPr>
          <w:color w:val="002060"/>
        </w:rPr>
      </w:pPr>
    </w:p>
    <w:p w14:paraId="4BBBCA8B" w14:textId="77777777" w:rsidR="007D6499" w:rsidRPr="001910FC" w:rsidRDefault="007D6499" w:rsidP="007D6499">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7E56271C" w14:textId="77777777" w:rsidR="007D6499" w:rsidRPr="001910FC" w:rsidRDefault="007D6499" w:rsidP="007D6499">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1E16786C" w14:textId="77777777" w:rsidR="007D6499" w:rsidRDefault="007D6499" w:rsidP="008A7E7E">
      <w:pPr>
        <w:pStyle w:val="LndNormale1"/>
        <w:rPr>
          <w:color w:val="002060"/>
        </w:rPr>
      </w:pPr>
    </w:p>
    <w:p w14:paraId="31C720C4" w14:textId="77777777" w:rsidR="008A7E7E" w:rsidRPr="00BC2F63" w:rsidRDefault="008A7E7E" w:rsidP="008A7E7E">
      <w:pPr>
        <w:pStyle w:val="titolocampionato0"/>
        <w:shd w:val="clear" w:color="auto" w:fill="CCCCCC"/>
        <w:spacing w:before="80" w:after="40"/>
        <w:rPr>
          <w:color w:val="002060"/>
        </w:rPr>
      </w:pPr>
      <w:r w:rsidRPr="00BC2F63">
        <w:rPr>
          <w:color w:val="002060"/>
        </w:rPr>
        <w:t>CALCIO A CINQUE SERIE D</w:t>
      </w:r>
    </w:p>
    <w:p w14:paraId="3A3A8890" w14:textId="77777777" w:rsidR="008747B5" w:rsidRPr="00AE3295" w:rsidRDefault="008747B5" w:rsidP="008747B5">
      <w:pPr>
        <w:pStyle w:val="TITOLOPRINC"/>
        <w:spacing w:before="0" w:beforeAutospacing="0" w:after="0" w:afterAutospacing="0"/>
        <w:rPr>
          <w:color w:val="002060"/>
        </w:rPr>
      </w:pPr>
      <w:r>
        <w:rPr>
          <w:color w:val="002060"/>
        </w:rPr>
        <w:lastRenderedPageBreak/>
        <w:t>PROCLAMAZIONE VINCENTI</w:t>
      </w:r>
    </w:p>
    <w:p w14:paraId="7295BEB2" w14:textId="77777777" w:rsidR="008747B5" w:rsidRPr="00196551" w:rsidRDefault="008747B5" w:rsidP="008747B5">
      <w:pPr>
        <w:pStyle w:val="LndNormale1"/>
        <w:rPr>
          <w:bCs/>
          <w:iCs/>
          <w:color w:val="002060"/>
        </w:rPr>
      </w:pPr>
    </w:p>
    <w:p w14:paraId="75C1B051" w14:textId="2A9AD15E" w:rsidR="008747B5" w:rsidRDefault="008747B5" w:rsidP="008747B5">
      <w:pPr>
        <w:pStyle w:val="NormaleWeb"/>
        <w:jc w:val="both"/>
        <w:rPr>
          <w:rFonts w:ascii="Arial" w:hAnsi="Arial" w:cs="Arial"/>
          <w:b/>
          <w:bCs/>
          <w:color w:val="001E5E"/>
          <w:sz w:val="22"/>
          <w:szCs w:val="22"/>
        </w:rPr>
      </w:pPr>
      <w:r w:rsidRPr="00245D7F">
        <w:rPr>
          <w:rFonts w:ascii="Arial" w:hAnsi="Arial" w:cs="Arial"/>
          <w:b/>
          <w:bCs/>
          <w:color w:val="001E5E"/>
          <w:sz w:val="22"/>
          <w:szCs w:val="22"/>
        </w:rPr>
        <w:t xml:space="preserve">Si proclamano vincenti il Campionato Calcio a Cinque Serie </w:t>
      </w:r>
      <w:r>
        <w:rPr>
          <w:rFonts w:ascii="Arial" w:hAnsi="Arial" w:cs="Arial"/>
          <w:b/>
          <w:bCs/>
          <w:color w:val="001E5E"/>
          <w:sz w:val="22"/>
          <w:szCs w:val="22"/>
        </w:rPr>
        <w:t>D</w:t>
      </w:r>
      <w:r w:rsidRPr="00245D7F">
        <w:rPr>
          <w:rFonts w:ascii="Arial" w:hAnsi="Arial" w:cs="Arial"/>
          <w:b/>
          <w:bCs/>
          <w:color w:val="001E5E"/>
          <w:sz w:val="22"/>
          <w:szCs w:val="22"/>
        </w:rPr>
        <w:t xml:space="preserve"> S.S. 202</w:t>
      </w:r>
      <w:r>
        <w:rPr>
          <w:rFonts w:ascii="Arial" w:hAnsi="Arial" w:cs="Arial"/>
          <w:b/>
          <w:bCs/>
          <w:color w:val="001E5E"/>
          <w:sz w:val="22"/>
          <w:szCs w:val="22"/>
        </w:rPr>
        <w:t>5</w:t>
      </w:r>
      <w:r w:rsidRPr="00245D7F">
        <w:rPr>
          <w:rFonts w:ascii="Arial" w:hAnsi="Arial" w:cs="Arial"/>
          <w:b/>
          <w:bCs/>
          <w:color w:val="001E5E"/>
          <w:sz w:val="22"/>
          <w:szCs w:val="22"/>
        </w:rPr>
        <w:t>/202</w:t>
      </w:r>
      <w:r>
        <w:rPr>
          <w:rFonts w:ascii="Arial" w:hAnsi="Arial" w:cs="Arial"/>
          <w:b/>
          <w:bCs/>
          <w:color w:val="001E5E"/>
          <w:sz w:val="22"/>
          <w:szCs w:val="22"/>
        </w:rPr>
        <w:t>6</w:t>
      </w:r>
      <w:r w:rsidRPr="00245D7F">
        <w:rPr>
          <w:rFonts w:ascii="Arial" w:hAnsi="Arial" w:cs="Arial"/>
          <w:b/>
          <w:bCs/>
          <w:color w:val="001E5E"/>
          <w:sz w:val="22"/>
          <w:szCs w:val="22"/>
        </w:rPr>
        <w:t xml:space="preserve"> le seguenti Società</w:t>
      </w:r>
      <w:r>
        <w:rPr>
          <w:rFonts w:ascii="Arial" w:hAnsi="Arial" w:cs="Arial"/>
          <w:b/>
          <w:bCs/>
          <w:color w:val="001E5E"/>
          <w:sz w:val="22"/>
          <w:szCs w:val="22"/>
        </w:rPr>
        <w:t>:</w:t>
      </w:r>
    </w:p>
    <w:p w14:paraId="229604CB" w14:textId="5B742CE5" w:rsidR="008747B5" w:rsidRPr="002506BD" w:rsidRDefault="008747B5" w:rsidP="008747B5">
      <w:pPr>
        <w:pStyle w:val="LndNormale1"/>
        <w:rPr>
          <w:b/>
          <w:bCs/>
          <w:color w:val="002060"/>
        </w:rPr>
      </w:pPr>
      <w:r w:rsidRPr="002506BD">
        <w:rPr>
          <w:b/>
          <w:bCs/>
          <w:color w:val="002060"/>
        </w:rPr>
        <w:t>girone “A”</w:t>
      </w:r>
      <w:r w:rsidRPr="002506BD">
        <w:rPr>
          <w:b/>
          <w:bCs/>
          <w:color w:val="002060"/>
        </w:rPr>
        <w:tab/>
      </w:r>
      <w:r>
        <w:rPr>
          <w:b/>
          <w:bCs/>
          <w:color w:val="002060"/>
        </w:rPr>
        <w:tab/>
        <w:t>VALMISA FUTSAL A.S.D.</w:t>
      </w:r>
    </w:p>
    <w:p w14:paraId="7042B2D7" w14:textId="3F319DCF" w:rsidR="008747B5" w:rsidRPr="002506BD" w:rsidRDefault="008747B5" w:rsidP="008747B5">
      <w:pPr>
        <w:pStyle w:val="LndNormale1"/>
        <w:rPr>
          <w:b/>
          <w:bCs/>
          <w:color w:val="002060"/>
        </w:rPr>
      </w:pPr>
      <w:r w:rsidRPr="002506BD">
        <w:rPr>
          <w:b/>
          <w:bCs/>
          <w:color w:val="002060"/>
        </w:rPr>
        <w:t>girone “B”</w:t>
      </w:r>
      <w:r w:rsidRPr="002506BD">
        <w:rPr>
          <w:b/>
          <w:bCs/>
          <w:color w:val="002060"/>
        </w:rPr>
        <w:tab/>
      </w:r>
      <w:r>
        <w:rPr>
          <w:b/>
          <w:bCs/>
          <w:color w:val="002060"/>
        </w:rPr>
        <w:tab/>
        <w:t>FUTSAL ANCONA</w:t>
      </w:r>
    </w:p>
    <w:p w14:paraId="49D3CCCE" w14:textId="6658F5C3" w:rsidR="008747B5" w:rsidRDefault="008747B5" w:rsidP="008747B5">
      <w:pPr>
        <w:pStyle w:val="LndNormale1"/>
        <w:rPr>
          <w:b/>
          <w:bCs/>
          <w:color w:val="002060"/>
        </w:rPr>
      </w:pPr>
      <w:r w:rsidRPr="002506BD">
        <w:rPr>
          <w:b/>
          <w:bCs/>
          <w:color w:val="002060"/>
        </w:rPr>
        <w:t>girone “C”</w:t>
      </w:r>
      <w:r w:rsidRPr="002506BD">
        <w:rPr>
          <w:b/>
          <w:bCs/>
          <w:color w:val="002060"/>
        </w:rPr>
        <w:tab/>
      </w:r>
      <w:r>
        <w:rPr>
          <w:b/>
          <w:bCs/>
          <w:color w:val="002060"/>
        </w:rPr>
        <w:tab/>
      </w:r>
      <w:r w:rsidR="00DB163F">
        <w:rPr>
          <w:b/>
          <w:bCs/>
          <w:color w:val="002060"/>
        </w:rPr>
        <w:t>FABRIANO CALCIO A 5 2023</w:t>
      </w:r>
    </w:p>
    <w:p w14:paraId="5D64C77C" w14:textId="005CD1EC" w:rsidR="008747B5" w:rsidRPr="002506BD" w:rsidRDefault="008747B5" w:rsidP="008747B5">
      <w:pPr>
        <w:pStyle w:val="LndNormale1"/>
        <w:rPr>
          <w:b/>
          <w:bCs/>
          <w:color w:val="002060"/>
        </w:rPr>
      </w:pPr>
      <w:r w:rsidRPr="002506BD">
        <w:rPr>
          <w:b/>
          <w:bCs/>
          <w:color w:val="002060"/>
        </w:rPr>
        <w:t>girone “</w:t>
      </w:r>
      <w:r>
        <w:rPr>
          <w:b/>
          <w:bCs/>
          <w:color w:val="002060"/>
        </w:rPr>
        <w:t>D</w:t>
      </w:r>
      <w:r w:rsidRPr="002506BD">
        <w:rPr>
          <w:b/>
          <w:bCs/>
          <w:color w:val="002060"/>
        </w:rPr>
        <w:t>”</w:t>
      </w:r>
      <w:r w:rsidRPr="002506BD">
        <w:rPr>
          <w:b/>
          <w:bCs/>
          <w:color w:val="002060"/>
        </w:rPr>
        <w:tab/>
      </w:r>
      <w:r>
        <w:rPr>
          <w:b/>
          <w:bCs/>
          <w:color w:val="002060"/>
        </w:rPr>
        <w:tab/>
      </w:r>
      <w:r w:rsidR="00DB163F">
        <w:rPr>
          <w:b/>
          <w:bCs/>
          <w:color w:val="002060"/>
        </w:rPr>
        <w:t>FUTSAL OTTRANO</w:t>
      </w:r>
    </w:p>
    <w:p w14:paraId="7E45D947" w14:textId="4ACCF27F" w:rsidR="008747B5" w:rsidRPr="002506BD" w:rsidRDefault="008747B5" w:rsidP="008747B5">
      <w:pPr>
        <w:pStyle w:val="LndNormale1"/>
        <w:rPr>
          <w:b/>
          <w:bCs/>
          <w:color w:val="002060"/>
        </w:rPr>
      </w:pPr>
      <w:r w:rsidRPr="002506BD">
        <w:rPr>
          <w:b/>
          <w:bCs/>
          <w:color w:val="002060"/>
        </w:rPr>
        <w:t>girone “</w:t>
      </w:r>
      <w:r>
        <w:rPr>
          <w:b/>
          <w:bCs/>
          <w:color w:val="002060"/>
        </w:rPr>
        <w:t>E</w:t>
      </w:r>
      <w:r w:rsidRPr="002506BD">
        <w:rPr>
          <w:b/>
          <w:bCs/>
          <w:color w:val="002060"/>
        </w:rPr>
        <w:t>”</w:t>
      </w:r>
      <w:r w:rsidRPr="002506BD">
        <w:rPr>
          <w:b/>
          <w:bCs/>
          <w:color w:val="002060"/>
        </w:rPr>
        <w:tab/>
      </w:r>
      <w:r>
        <w:rPr>
          <w:b/>
          <w:bCs/>
          <w:color w:val="002060"/>
        </w:rPr>
        <w:tab/>
      </w:r>
      <w:r w:rsidR="00DB163F">
        <w:rPr>
          <w:b/>
          <w:bCs/>
          <w:color w:val="002060"/>
        </w:rPr>
        <w:t>SPORTING GROTTAMMARE</w:t>
      </w:r>
    </w:p>
    <w:p w14:paraId="58AD74F3" w14:textId="18919684" w:rsidR="008747B5" w:rsidRDefault="008747B5" w:rsidP="008747B5">
      <w:pPr>
        <w:pStyle w:val="LndNormale1"/>
        <w:rPr>
          <w:b/>
          <w:bCs/>
          <w:color w:val="002060"/>
        </w:rPr>
      </w:pPr>
      <w:r w:rsidRPr="002506BD">
        <w:rPr>
          <w:b/>
          <w:bCs/>
          <w:color w:val="002060"/>
        </w:rPr>
        <w:t>girone “</w:t>
      </w:r>
      <w:r>
        <w:rPr>
          <w:b/>
          <w:bCs/>
          <w:color w:val="002060"/>
        </w:rPr>
        <w:t>F</w:t>
      </w:r>
      <w:r w:rsidRPr="002506BD">
        <w:rPr>
          <w:b/>
          <w:bCs/>
          <w:color w:val="002060"/>
        </w:rPr>
        <w:t>”</w:t>
      </w:r>
      <w:r w:rsidRPr="002506BD">
        <w:rPr>
          <w:b/>
          <w:bCs/>
          <w:color w:val="002060"/>
        </w:rPr>
        <w:tab/>
      </w:r>
      <w:r>
        <w:rPr>
          <w:b/>
          <w:bCs/>
          <w:color w:val="002060"/>
        </w:rPr>
        <w:tab/>
      </w:r>
      <w:r w:rsidR="00DB163F">
        <w:rPr>
          <w:b/>
          <w:bCs/>
          <w:color w:val="002060"/>
        </w:rPr>
        <w:t>MANSARDA PAGLIARE</w:t>
      </w:r>
    </w:p>
    <w:p w14:paraId="116C675F" w14:textId="77777777" w:rsidR="008747B5" w:rsidRPr="002506BD" w:rsidRDefault="008747B5" w:rsidP="008747B5">
      <w:pPr>
        <w:pStyle w:val="LndNormale1"/>
        <w:rPr>
          <w:b/>
          <w:bCs/>
          <w:color w:val="002060"/>
        </w:rPr>
      </w:pPr>
    </w:p>
    <w:p w14:paraId="06C659DE" w14:textId="77777777" w:rsidR="008747B5" w:rsidRPr="0058433B" w:rsidRDefault="008747B5" w:rsidP="008747B5">
      <w:pPr>
        <w:pStyle w:val="titoloprinc0"/>
        <w:rPr>
          <w:color w:val="002060"/>
        </w:rPr>
      </w:pPr>
      <w:r w:rsidRPr="0058433B">
        <w:rPr>
          <w:color w:val="002060"/>
        </w:rPr>
        <w:t>CLASSIFIC</w:t>
      </w:r>
      <w:r>
        <w:rPr>
          <w:color w:val="002060"/>
        </w:rPr>
        <w:t>HE AL TERMINE DELLA REGULAR SEASON</w:t>
      </w:r>
    </w:p>
    <w:p w14:paraId="02724F87" w14:textId="77777777" w:rsidR="008747B5" w:rsidRPr="0058433B" w:rsidRDefault="008747B5" w:rsidP="008747B5">
      <w:pPr>
        <w:pStyle w:val="breakline"/>
        <w:rPr>
          <w:color w:val="002060"/>
        </w:rPr>
      </w:pPr>
    </w:p>
    <w:p w14:paraId="3E8439AA" w14:textId="77777777" w:rsidR="008747B5" w:rsidRPr="00FB5904" w:rsidRDefault="008747B5" w:rsidP="008747B5">
      <w:pPr>
        <w:pStyle w:val="breakline"/>
        <w:rPr>
          <w:color w:val="002060"/>
        </w:rPr>
      </w:pPr>
    </w:p>
    <w:p w14:paraId="71A50EE3" w14:textId="77777777" w:rsidR="008747B5" w:rsidRPr="00FB5904" w:rsidRDefault="008747B5" w:rsidP="008747B5">
      <w:pPr>
        <w:pStyle w:val="breakline"/>
        <w:rPr>
          <w:color w:val="002060"/>
        </w:rPr>
      </w:pPr>
    </w:p>
    <w:p w14:paraId="64391C63" w14:textId="77777777" w:rsidR="008747B5" w:rsidRPr="00444E81" w:rsidRDefault="008747B5" w:rsidP="008747B5">
      <w:pPr>
        <w:pStyle w:val="sottotitolocampionato10"/>
        <w:rPr>
          <w:color w:val="002060"/>
        </w:rPr>
      </w:pPr>
      <w:r w:rsidRPr="00444E8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47B5" w:rsidRPr="00444E81" w14:paraId="2AFD1AD8" w14:textId="77777777" w:rsidTr="00CF36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300F7" w14:textId="77777777" w:rsidR="008747B5" w:rsidRPr="00444E81" w:rsidRDefault="008747B5" w:rsidP="00CF36B8">
            <w:pPr>
              <w:pStyle w:val="headertabella0"/>
              <w:rPr>
                <w:color w:val="002060"/>
              </w:rPr>
            </w:pPr>
            <w:r w:rsidRPr="00444E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8FF5C" w14:textId="77777777" w:rsidR="008747B5" w:rsidRPr="00444E81" w:rsidRDefault="008747B5" w:rsidP="00CF36B8">
            <w:pPr>
              <w:pStyle w:val="headertabella0"/>
              <w:rPr>
                <w:color w:val="002060"/>
              </w:rPr>
            </w:pPr>
            <w:r w:rsidRPr="00444E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9618A" w14:textId="77777777" w:rsidR="008747B5" w:rsidRPr="00444E81" w:rsidRDefault="008747B5" w:rsidP="00CF36B8">
            <w:pPr>
              <w:pStyle w:val="headertabella0"/>
              <w:rPr>
                <w:color w:val="002060"/>
              </w:rPr>
            </w:pPr>
            <w:r w:rsidRPr="00444E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F9AF0" w14:textId="77777777" w:rsidR="008747B5" w:rsidRPr="00444E81" w:rsidRDefault="008747B5" w:rsidP="00CF36B8">
            <w:pPr>
              <w:pStyle w:val="headertabella0"/>
              <w:rPr>
                <w:color w:val="002060"/>
              </w:rPr>
            </w:pPr>
            <w:r w:rsidRPr="00444E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7BEAF" w14:textId="77777777" w:rsidR="008747B5" w:rsidRPr="00444E81" w:rsidRDefault="008747B5" w:rsidP="00CF36B8">
            <w:pPr>
              <w:pStyle w:val="headertabella0"/>
              <w:rPr>
                <w:color w:val="002060"/>
              </w:rPr>
            </w:pPr>
            <w:r w:rsidRPr="00444E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AFCB8" w14:textId="77777777" w:rsidR="008747B5" w:rsidRPr="00444E81" w:rsidRDefault="008747B5" w:rsidP="00CF36B8">
            <w:pPr>
              <w:pStyle w:val="headertabella0"/>
              <w:rPr>
                <w:color w:val="002060"/>
              </w:rPr>
            </w:pPr>
            <w:r w:rsidRPr="00444E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DDAB7" w14:textId="77777777" w:rsidR="008747B5" w:rsidRPr="00444E81" w:rsidRDefault="008747B5" w:rsidP="00CF36B8">
            <w:pPr>
              <w:pStyle w:val="headertabella0"/>
              <w:rPr>
                <w:color w:val="002060"/>
              </w:rPr>
            </w:pPr>
            <w:r w:rsidRPr="00444E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C56F9" w14:textId="77777777" w:rsidR="008747B5" w:rsidRPr="00444E81" w:rsidRDefault="008747B5" w:rsidP="00CF36B8">
            <w:pPr>
              <w:pStyle w:val="headertabella0"/>
              <w:rPr>
                <w:color w:val="002060"/>
              </w:rPr>
            </w:pPr>
            <w:r w:rsidRPr="00444E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18D03" w14:textId="77777777" w:rsidR="008747B5" w:rsidRPr="00444E81" w:rsidRDefault="008747B5" w:rsidP="00CF36B8">
            <w:pPr>
              <w:pStyle w:val="headertabella0"/>
              <w:rPr>
                <w:color w:val="002060"/>
              </w:rPr>
            </w:pPr>
            <w:r w:rsidRPr="00444E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B7DFD" w14:textId="77777777" w:rsidR="008747B5" w:rsidRPr="00444E81" w:rsidRDefault="008747B5" w:rsidP="00CF36B8">
            <w:pPr>
              <w:pStyle w:val="headertabella0"/>
              <w:rPr>
                <w:color w:val="002060"/>
              </w:rPr>
            </w:pPr>
            <w:r w:rsidRPr="00444E81">
              <w:rPr>
                <w:color w:val="002060"/>
              </w:rPr>
              <w:t>PE</w:t>
            </w:r>
          </w:p>
        </w:tc>
      </w:tr>
      <w:tr w:rsidR="008747B5" w:rsidRPr="00444E81" w14:paraId="183DE047" w14:textId="77777777" w:rsidTr="00CF36B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FB9255" w14:textId="77777777" w:rsidR="008747B5" w:rsidRPr="00444E81" w:rsidRDefault="008747B5" w:rsidP="00CF36B8">
            <w:pPr>
              <w:pStyle w:val="rowtabella0"/>
              <w:rPr>
                <w:color w:val="002060"/>
                <w:lang w:val="es-ES"/>
              </w:rPr>
            </w:pPr>
            <w:r w:rsidRPr="00444E81">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993C2" w14:textId="77777777" w:rsidR="008747B5" w:rsidRPr="00444E81" w:rsidRDefault="008747B5" w:rsidP="00CF36B8">
            <w:pPr>
              <w:pStyle w:val="rowtabella0"/>
              <w:jc w:val="center"/>
              <w:rPr>
                <w:color w:val="002060"/>
              </w:rPr>
            </w:pPr>
            <w:r w:rsidRPr="00444E8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63AE4"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E0642" w14:textId="77777777" w:rsidR="008747B5" w:rsidRPr="00444E81" w:rsidRDefault="008747B5" w:rsidP="00CF36B8">
            <w:pPr>
              <w:pStyle w:val="rowtabella0"/>
              <w:jc w:val="center"/>
              <w:rPr>
                <w:color w:val="002060"/>
              </w:rPr>
            </w:pPr>
            <w:r w:rsidRPr="00444E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2EC1E"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90214"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1A88A" w14:textId="77777777" w:rsidR="008747B5" w:rsidRPr="00444E81" w:rsidRDefault="008747B5" w:rsidP="00CF36B8">
            <w:pPr>
              <w:pStyle w:val="rowtabella0"/>
              <w:jc w:val="center"/>
              <w:rPr>
                <w:color w:val="002060"/>
              </w:rPr>
            </w:pPr>
            <w:r w:rsidRPr="00444E81">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B5F7F" w14:textId="77777777" w:rsidR="008747B5" w:rsidRPr="00444E81" w:rsidRDefault="008747B5" w:rsidP="00CF36B8">
            <w:pPr>
              <w:pStyle w:val="rowtabella0"/>
              <w:jc w:val="center"/>
              <w:rPr>
                <w:color w:val="002060"/>
              </w:rPr>
            </w:pPr>
            <w:r w:rsidRPr="00444E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B48CE" w14:textId="77777777" w:rsidR="008747B5" w:rsidRPr="00444E81" w:rsidRDefault="008747B5" w:rsidP="00CF36B8">
            <w:pPr>
              <w:pStyle w:val="rowtabella0"/>
              <w:jc w:val="center"/>
              <w:rPr>
                <w:color w:val="002060"/>
              </w:rPr>
            </w:pPr>
            <w:r w:rsidRPr="00444E8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4CD1F" w14:textId="77777777" w:rsidR="008747B5" w:rsidRPr="00444E81" w:rsidRDefault="008747B5" w:rsidP="00CF36B8">
            <w:pPr>
              <w:pStyle w:val="rowtabella0"/>
              <w:jc w:val="center"/>
              <w:rPr>
                <w:color w:val="002060"/>
              </w:rPr>
            </w:pPr>
            <w:r w:rsidRPr="00444E81">
              <w:rPr>
                <w:color w:val="002060"/>
              </w:rPr>
              <w:t>0</w:t>
            </w:r>
          </w:p>
        </w:tc>
      </w:tr>
      <w:tr w:rsidR="008747B5" w:rsidRPr="00444E81" w14:paraId="2B77E41C"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1B83F" w14:textId="77777777" w:rsidR="008747B5" w:rsidRPr="00444E81" w:rsidRDefault="008747B5" w:rsidP="00CF36B8">
            <w:pPr>
              <w:pStyle w:val="rowtabella0"/>
              <w:rPr>
                <w:color w:val="002060"/>
              </w:rPr>
            </w:pPr>
            <w:r w:rsidRPr="00444E81">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6020F" w14:textId="77777777" w:rsidR="008747B5" w:rsidRPr="00444E81" w:rsidRDefault="008747B5" w:rsidP="00CF36B8">
            <w:pPr>
              <w:pStyle w:val="rowtabella0"/>
              <w:jc w:val="center"/>
              <w:rPr>
                <w:color w:val="002060"/>
              </w:rPr>
            </w:pPr>
            <w:r w:rsidRPr="00444E8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9C3A1"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CA96" w14:textId="77777777" w:rsidR="008747B5" w:rsidRPr="00444E81" w:rsidRDefault="008747B5" w:rsidP="00CF36B8">
            <w:pPr>
              <w:pStyle w:val="rowtabella0"/>
              <w:jc w:val="center"/>
              <w:rPr>
                <w:color w:val="002060"/>
              </w:rPr>
            </w:pPr>
            <w:r w:rsidRPr="00444E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2A0D4"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0B1AB"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CBFFD" w14:textId="77777777" w:rsidR="008747B5" w:rsidRPr="00444E81" w:rsidRDefault="008747B5" w:rsidP="00CF36B8">
            <w:pPr>
              <w:pStyle w:val="rowtabella0"/>
              <w:jc w:val="center"/>
              <w:rPr>
                <w:color w:val="002060"/>
              </w:rPr>
            </w:pPr>
            <w:r w:rsidRPr="00444E8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E4912" w14:textId="77777777" w:rsidR="008747B5" w:rsidRPr="00444E81" w:rsidRDefault="008747B5" w:rsidP="00CF36B8">
            <w:pPr>
              <w:pStyle w:val="rowtabella0"/>
              <w:jc w:val="center"/>
              <w:rPr>
                <w:color w:val="002060"/>
              </w:rPr>
            </w:pPr>
            <w:r w:rsidRPr="00444E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EA44" w14:textId="77777777" w:rsidR="008747B5" w:rsidRPr="00444E81" w:rsidRDefault="008747B5" w:rsidP="00CF36B8">
            <w:pPr>
              <w:pStyle w:val="rowtabella0"/>
              <w:jc w:val="center"/>
              <w:rPr>
                <w:color w:val="002060"/>
              </w:rPr>
            </w:pPr>
            <w:r w:rsidRPr="00444E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90B6B" w14:textId="77777777" w:rsidR="008747B5" w:rsidRPr="00444E81" w:rsidRDefault="008747B5" w:rsidP="00CF36B8">
            <w:pPr>
              <w:pStyle w:val="rowtabella0"/>
              <w:jc w:val="center"/>
              <w:rPr>
                <w:color w:val="002060"/>
              </w:rPr>
            </w:pPr>
            <w:r w:rsidRPr="00444E81">
              <w:rPr>
                <w:color w:val="002060"/>
              </w:rPr>
              <w:t>0</w:t>
            </w:r>
          </w:p>
        </w:tc>
      </w:tr>
      <w:tr w:rsidR="008747B5" w:rsidRPr="00444E81" w14:paraId="25C106E9"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76D0A7" w14:textId="77777777" w:rsidR="008747B5" w:rsidRPr="00444E81" w:rsidRDefault="008747B5" w:rsidP="00CF36B8">
            <w:pPr>
              <w:pStyle w:val="rowtabella0"/>
              <w:rPr>
                <w:color w:val="002060"/>
              </w:rPr>
            </w:pPr>
            <w:r w:rsidRPr="00444E81">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F5F46" w14:textId="77777777" w:rsidR="008747B5" w:rsidRPr="00444E81" w:rsidRDefault="008747B5" w:rsidP="00CF36B8">
            <w:pPr>
              <w:pStyle w:val="rowtabella0"/>
              <w:jc w:val="center"/>
              <w:rPr>
                <w:color w:val="002060"/>
              </w:rPr>
            </w:pPr>
            <w:r w:rsidRPr="00444E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6DAA4"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EBA17" w14:textId="77777777" w:rsidR="008747B5" w:rsidRPr="00444E81" w:rsidRDefault="008747B5" w:rsidP="00CF36B8">
            <w:pPr>
              <w:pStyle w:val="rowtabella0"/>
              <w:jc w:val="center"/>
              <w:rPr>
                <w:color w:val="002060"/>
              </w:rPr>
            </w:pPr>
            <w:r w:rsidRPr="00444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5EF81"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F7F7"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78E0" w14:textId="77777777" w:rsidR="008747B5" w:rsidRPr="00444E81" w:rsidRDefault="008747B5" w:rsidP="00CF36B8">
            <w:pPr>
              <w:pStyle w:val="rowtabella0"/>
              <w:jc w:val="center"/>
              <w:rPr>
                <w:color w:val="002060"/>
              </w:rPr>
            </w:pPr>
            <w:r w:rsidRPr="00444E8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4016A" w14:textId="77777777" w:rsidR="008747B5" w:rsidRPr="00444E81" w:rsidRDefault="008747B5" w:rsidP="00CF36B8">
            <w:pPr>
              <w:pStyle w:val="rowtabella0"/>
              <w:jc w:val="center"/>
              <w:rPr>
                <w:color w:val="002060"/>
              </w:rPr>
            </w:pPr>
            <w:r w:rsidRPr="00444E8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73765" w14:textId="77777777" w:rsidR="008747B5" w:rsidRPr="00444E81" w:rsidRDefault="008747B5" w:rsidP="00CF36B8">
            <w:pPr>
              <w:pStyle w:val="rowtabella0"/>
              <w:jc w:val="center"/>
              <w:rPr>
                <w:color w:val="002060"/>
              </w:rPr>
            </w:pPr>
            <w:r w:rsidRPr="00444E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4E926" w14:textId="77777777" w:rsidR="008747B5" w:rsidRPr="00444E81" w:rsidRDefault="008747B5" w:rsidP="00CF36B8">
            <w:pPr>
              <w:pStyle w:val="rowtabella0"/>
              <w:jc w:val="center"/>
              <w:rPr>
                <w:color w:val="002060"/>
              </w:rPr>
            </w:pPr>
            <w:r w:rsidRPr="00444E81">
              <w:rPr>
                <w:color w:val="002060"/>
              </w:rPr>
              <w:t>0</w:t>
            </w:r>
          </w:p>
        </w:tc>
      </w:tr>
      <w:tr w:rsidR="008747B5" w:rsidRPr="00444E81" w14:paraId="4814E67A"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2E3A6" w14:textId="77777777" w:rsidR="008747B5" w:rsidRPr="00444E81" w:rsidRDefault="008747B5" w:rsidP="00CF36B8">
            <w:pPr>
              <w:pStyle w:val="rowtabella0"/>
              <w:rPr>
                <w:color w:val="002060"/>
              </w:rPr>
            </w:pPr>
            <w:r w:rsidRPr="00444E81">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4154" w14:textId="77777777" w:rsidR="008747B5" w:rsidRPr="00444E81" w:rsidRDefault="008747B5" w:rsidP="00CF36B8">
            <w:pPr>
              <w:pStyle w:val="rowtabella0"/>
              <w:jc w:val="center"/>
              <w:rPr>
                <w:color w:val="002060"/>
              </w:rPr>
            </w:pPr>
            <w:r w:rsidRPr="00444E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B0E41"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EAC2D" w14:textId="77777777" w:rsidR="008747B5" w:rsidRPr="00444E81" w:rsidRDefault="008747B5" w:rsidP="00CF36B8">
            <w:pPr>
              <w:pStyle w:val="rowtabella0"/>
              <w:jc w:val="center"/>
              <w:rPr>
                <w:color w:val="002060"/>
              </w:rPr>
            </w:pPr>
            <w:r w:rsidRPr="00444E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02F04"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58D0"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EB6B" w14:textId="77777777" w:rsidR="008747B5" w:rsidRPr="00444E81" w:rsidRDefault="008747B5" w:rsidP="00CF36B8">
            <w:pPr>
              <w:pStyle w:val="rowtabella0"/>
              <w:jc w:val="center"/>
              <w:rPr>
                <w:color w:val="002060"/>
              </w:rPr>
            </w:pPr>
            <w:r w:rsidRPr="00444E81">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B6021" w14:textId="77777777" w:rsidR="008747B5" w:rsidRPr="00444E81" w:rsidRDefault="008747B5" w:rsidP="00CF36B8">
            <w:pPr>
              <w:pStyle w:val="rowtabella0"/>
              <w:jc w:val="center"/>
              <w:rPr>
                <w:color w:val="002060"/>
              </w:rPr>
            </w:pPr>
            <w:r w:rsidRPr="00444E8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3C049" w14:textId="77777777" w:rsidR="008747B5" w:rsidRPr="00444E81" w:rsidRDefault="008747B5" w:rsidP="00CF36B8">
            <w:pPr>
              <w:pStyle w:val="rowtabella0"/>
              <w:jc w:val="center"/>
              <w:rPr>
                <w:color w:val="002060"/>
              </w:rPr>
            </w:pPr>
            <w:r w:rsidRPr="00444E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47263" w14:textId="77777777" w:rsidR="008747B5" w:rsidRPr="00444E81" w:rsidRDefault="008747B5" w:rsidP="00CF36B8">
            <w:pPr>
              <w:pStyle w:val="rowtabella0"/>
              <w:jc w:val="center"/>
              <w:rPr>
                <w:color w:val="002060"/>
              </w:rPr>
            </w:pPr>
            <w:r w:rsidRPr="00444E81">
              <w:rPr>
                <w:color w:val="002060"/>
              </w:rPr>
              <w:t>0</w:t>
            </w:r>
          </w:p>
        </w:tc>
      </w:tr>
      <w:tr w:rsidR="008747B5" w:rsidRPr="00444E81" w14:paraId="323321CC"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DABE18" w14:textId="77777777" w:rsidR="008747B5" w:rsidRPr="00444E81" w:rsidRDefault="008747B5" w:rsidP="00CF36B8">
            <w:pPr>
              <w:pStyle w:val="rowtabella0"/>
              <w:rPr>
                <w:color w:val="002060"/>
              </w:rPr>
            </w:pPr>
            <w:r w:rsidRPr="00444E81">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B8E83" w14:textId="77777777" w:rsidR="008747B5" w:rsidRPr="00444E81" w:rsidRDefault="008747B5" w:rsidP="00CF36B8">
            <w:pPr>
              <w:pStyle w:val="rowtabella0"/>
              <w:jc w:val="center"/>
              <w:rPr>
                <w:color w:val="002060"/>
              </w:rPr>
            </w:pPr>
            <w:r w:rsidRPr="00444E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711BA"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FA1E" w14:textId="77777777" w:rsidR="008747B5" w:rsidRPr="00444E81" w:rsidRDefault="008747B5" w:rsidP="00CF36B8">
            <w:pPr>
              <w:pStyle w:val="rowtabella0"/>
              <w:jc w:val="center"/>
              <w:rPr>
                <w:color w:val="002060"/>
              </w:rPr>
            </w:pPr>
            <w:r w:rsidRPr="00444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B19CE"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C390" w14:textId="77777777" w:rsidR="008747B5" w:rsidRPr="00444E81" w:rsidRDefault="008747B5" w:rsidP="00CF36B8">
            <w:pPr>
              <w:pStyle w:val="rowtabella0"/>
              <w:jc w:val="center"/>
              <w:rPr>
                <w:color w:val="002060"/>
              </w:rPr>
            </w:pPr>
            <w:r w:rsidRPr="00444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28FA" w14:textId="77777777" w:rsidR="008747B5" w:rsidRPr="00444E81" w:rsidRDefault="008747B5" w:rsidP="00CF36B8">
            <w:pPr>
              <w:pStyle w:val="rowtabella0"/>
              <w:jc w:val="center"/>
              <w:rPr>
                <w:color w:val="002060"/>
              </w:rPr>
            </w:pPr>
            <w:r w:rsidRPr="00444E81">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0EB77" w14:textId="77777777" w:rsidR="008747B5" w:rsidRPr="00444E81" w:rsidRDefault="008747B5" w:rsidP="00CF36B8">
            <w:pPr>
              <w:pStyle w:val="rowtabella0"/>
              <w:jc w:val="center"/>
              <w:rPr>
                <w:color w:val="002060"/>
              </w:rPr>
            </w:pPr>
            <w:r w:rsidRPr="00444E8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1C9B" w14:textId="77777777" w:rsidR="008747B5" w:rsidRPr="00444E81" w:rsidRDefault="008747B5" w:rsidP="00CF36B8">
            <w:pPr>
              <w:pStyle w:val="rowtabella0"/>
              <w:jc w:val="center"/>
              <w:rPr>
                <w:color w:val="002060"/>
              </w:rPr>
            </w:pPr>
            <w:r w:rsidRPr="00444E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4120" w14:textId="77777777" w:rsidR="008747B5" w:rsidRPr="00444E81" w:rsidRDefault="008747B5" w:rsidP="00CF36B8">
            <w:pPr>
              <w:pStyle w:val="rowtabella0"/>
              <w:jc w:val="center"/>
              <w:rPr>
                <w:color w:val="002060"/>
              </w:rPr>
            </w:pPr>
            <w:r w:rsidRPr="00444E81">
              <w:rPr>
                <w:color w:val="002060"/>
              </w:rPr>
              <w:t>0</w:t>
            </w:r>
          </w:p>
        </w:tc>
      </w:tr>
      <w:tr w:rsidR="008747B5" w:rsidRPr="00444E81" w14:paraId="7AF839F5"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A45949" w14:textId="77777777" w:rsidR="008747B5" w:rsidRPr="00444E81" w:rsidRDefault="008747B5" w:rsidP="00CF36B8">
            <w:pPr>
              <w:pStyle w:val="rowtabella0"/>
              <w:rPr>
                <w:color w:val="002060"/>
              </w:rPr>
            </w:pPr>
            <w:r w:rsidRPr="00444E81">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23EFB" w14:textId="77777777" w:rsidR="008747B5" w:rsidRPr="00444E81" w:rsidRDefault="008747B5" w:rsidP="00CF36B8">
            <w:pPr>
              <w:pStyle w:val="rowtabella0"/>
              <w:jc w:val="center"/>
              <w:rPr>
                <w:color w:val="002060"/>
              </w:rPr>
            </w:pPr>
            <w:r w:rsidRPr="00444E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6E798"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F85D7" w14:textId="77777777" w:rsidR="008747B5" w:rsidRPr="00444E81" w:rsidRDefault="008747B5" w:rsidP="00CF36B8">
            <w:pPr>
              <w:pStyle w:val="rowtabella0"/>
              <w:jc w:val="center"/>
              <w:rPr>
                <w:color w:val="002060"/>
              </w:rPr>
            </w:pPr>
            <w:r w:rsidRPr="00444E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E57DA"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D42B9" w14:textId="77777777" w:rsidR="008747B5" w:rsidRPr="00444E81" w:rsidRDefault="008747B5" w:rsidP="00CF36B8">
            <w:pPr>
              <w:pStyle w:val="rowtabella0"/>
              <w:jc w:val="center"/>
              <w:rPr>
                <w:color w:val="002060"/>
              </w:rPr>
            </w:pPr>
            <w:r w:rsidRPr="00444E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5AF37" w14:textId="77777777" w:rsidR="008747B5" w:rsidRPr="00444E81" w:rsidRDefault="008747B5" w:rsidP="00CF36B8">
            <w:pPr>
              <w:pStyle w:val="rowtabella0"/>
              <w:jc w:val="center"/>
              <w:rPr>
                <w:color w:val="002060"/>
              </w:rPr>
            </w:pPr>
            <w:r w:rsidRPr="00444E8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F9C23" w14:textId="77777777" w:rsidR="008747B5" w:rsidRPr="00444E81" w:rsidRDefault="008747B5" w:rsidP="00CF36B8">
            <w:pPr>
              <w:pStyle w:val="rowtabella0"/>
              <w:jc w:val="center"/>
              <w:rPr>
                <w:color w:val="002060"/>
              </w:rPr>
            </w:pPr>
            <w:r w:rsidRPr="00444E8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5A550" w14:textId="77777777" w:rsidR="008747B5" w:rsidRPr="00444E81" w:rsidRDefault="008747B5" w:rsidP="00CF36B8">
            <w:pPr>
              <w:pStyle w:val="rowtabella0"/>
              <w:jc w:val="center"/>
              <w:rPr>
                <w:color w:val="002060"/>
              </w:rPr>
            </w:pPr>
            <w:r w:rsidRPr="00444E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3A330" w14:textId="77777777" w:rsidR="008747B5" w:rsidRPr="00444E81" w:rsidRDefault="008747B5" w:rsidP="00CF36B8">
            <w:pPr>
              <w:pStyle w:val="rowtabella0"/>
              <w:jc w:val="center"/>
              <w:rPr>
                <w:color w:val="002060"/>
              </w:rPr>
            </w:pPr>
            <w:r w:rsidRPr="00444E81">
              <w:rPr>
                <w:color w:val="002060"/>
              </w:rPr>
              <w:t>0</w:t>
            </w:r>
          </w:p>
        </w:tc>
      </w:tr>
      <w:tr w:rsidR="008747B5" w:rsidRPr="00444E81" w14:paraId="6D4B06DE"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D45DD3" w14:textId="77777777" w:rsidR="008747B5" w:rsidRPr="00444E81" w:rsidRDefault="008747B5" w:rsidP="00CF36B8">
            <w:pPr>
              <w:pStyle w:val="breakline"/>
              <w:rPr>
                <w:rFonts w:ascii="Arial" w:hAnsi="Arial" w:cs="Arial"/>
                <w:color w:val="002060"/>
              </w:rPr>
            </w:pPr>
            <w:r w:rsidRPr="00444E81">
              <w:rPr>
                <w:rFonts w:ascii="Arial" w:hAnsi="Arial" w:cs="Arial"/>
                <w:color w:val="002060"/>
              </w:rPr>
              <w:t>A.S.D. CALCIO A 5 CORINALDO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17D5" w14:textId="77777777" w:rsidR="008747B5" w:rsidRPr="00444E81" w:rsidRDefault="008747B5" w:rsidP="00CF36B8">
            <w:pPr>
              <w:pStyle w:val="rowtabella0"/>
              <w:jc w:val="center"/>
              <w:rPr>
                <w:color w:val="002060"/>
              </w:rPr>
            </w:pPr>
            <w:r w:rsidRPr="00444E8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F185A"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0399" w14:textId="77777777" w:rsidR="008747B5" w:rsidRPr="00444E81" w:rsidRDefault="008747B5" w:rsidP="00CF36B8">
            <w:pPr>
              <w:pStyle w:val="rowtabella0"/>
              <w:jc w:val="center"/>
              <w:rPr>
                <w:color w:val="002060"/>
              </w:rPr>
            </w:pPr>
            <w:r w:rsidRPr="00444E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4C253"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FB768" w14:textId="77777777" w:rsidR="008747B5" w:rsidRPr="00444E81" w:rsidRDefault="008747B5" w:rsidP="00CF36B8">
            <w:pPr>
              <w:pStyle w:val="rowtabella0"/>
              <w:jc w:val="center"/>
              <w:rPr>
                <w:color w:val="002060"/>
              </w:rPr>
            </w:pPr>
            <w:r w:rsidRPr="00444E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BCEAC" w14:textId="77777777" w:rsidR="008747B5" w:rsidRPr="00444E81" w:rsidRDefault="008747B5" w:rsidP="00CF36B8">
            <w:pPr>
              <w:pStyle w:val="rowtabella0"/>
              <w:jc w:val="center"/>
              <w:rPr>
                <w:color w:val="002060"/>
              </w:rPr>
            </w:pPr>
            <w:r w:rsidRPr="00444E81">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477AC" w14:textId="77777777" w:rsidR="008747B5" w:rsidRPr="00444E81" w:rsidRDefault="008747B5" w:rsidP="00CF36B8">
            <w:pPr>
              <w:pStyle w:val="rowtabella0"/>
              <w:jc w:val="center"/>
              <w:rPr>
                <w:color w:val="002060"/>
              </w:rPr>
            </w:pPr>
            <w:r w:rsidRPr="00444E8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FDD7F" w14:textId="77777777" w:rsidR="008747B5" w:rsidRPr="00444E81" w:rsidRDefault="008747B5" w:rsidP="00CF36B8">
            <w:pPr>
              <w:pStyle w:val="rowtabella0"/>
              <w:jc w:val="center"/>
              <w:rPr>
                <w:color w:val="002060"/>
              </w:rPr>
            </w:pPr>
            <w:r w:rsidRPr="00444E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12D13" w14:textId="77777777" w:rsidR="008747B5" w:rsidRPr="00444E81" w:rsidRDefault="008747B5" w:rsidP="00CF36B8">
            <w:pPr>
              <w:pStyle w:val="rowtabella0"/>
              <w:jc w:val="center"/>
              <w:rPr>
                <w:color w:val="002060"/>
              </w:rPr>
            </w:pPr>
            <w:r w:rsidRPr="00444E81">
              <w:rPr>
                <w:color w:val="002060"/>
              </w:rPr>
              <w:t>0</w:t>
            </w:r>
          </w:p>
        </w:tc>
      </w:tr>
      <w:tr w:rsidR="008747B5" w:rsidRPr="00444E81" w14:paraId="0190A6BE"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537219" w14:textId="77777777" w:rsidR="008747B5" w:rsidRPr="00444E81" w:rsidRDefault="008747B5" w:rsidP="00CF36B8">
            <w:pPr>
              <w:pStyle w:val="rowtabella0"/>
              <w:rPr>
                <w:color w:val="002060"/>
              </w:rPr>
            </w:pPr>
            <w:r w:rsidRPr="00444E81">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D283D" w14:textId="77777777" w:rsidR="008747B5" w:rsidRPr="00444E81" w:rsidRDefault="008747B5" w:rsidP="00CF36B8">
            <w:pPr>
              <w:pStyle w:val="rowtabella0"/>
              <w:jc w:val="center"/>
              <w:rPr>
                <w:color w:val="002060"/>
              </w:rPr>
            </w:pPr>
            <w:r w:rsidRPr="00444E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6913"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4F197" w14:textId="77777777" w:rsidR="008747B5" w:rsidRPr="00444E81" w:rsidRDefault="008747B5" w:rsidP="00CF36B8">
            <w:pPr>
              <w:pStyle w:val="rowtabella0"/>
              <w:jc w:val="center"/>
              <w:rPr>
                <w:color w:val="002060"/>
              </w:rPr>
            </w:pPr>
            <w:r w:rsidRPr="00444E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51913"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EB69" w14:textId="77777777" w:rsidR="008747B5" w:rsidRPr="00444E81" w:rsidRDefault="008747B5" w:rsidP="00CF36B8">
            <w:pPr>
              <w:pStyle w:val="rowtabella0"/>
              <w:jc w:val="center"/>
              <w:rPr>
                <w:color w:val="002060"/>
              </w:rPr>
            </w:pPr>
            <w:r w:rsidRPr="00444E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6D837" w14:textId="77777777" w:rsidR="008747B5" w:rsidRPr="00444E81" w:rsidRDefault="008747B5" w:rsidP="00CF36B8">
            <w:pPr>
              <w:pStyle w:val="rowtabella0"/>
              <w:jc w:val="center"/>
              <w:rPr>
                <w:color w:val="002060"/>
              </w:rPr>
            </w:pPr>
            <w:r w:rsidRPr="00444E8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16AE2" w14:textId="77777777" w:rsidR="008747B5" w:rsidRPr="00444E81" w:rsidRDefault="008747B5" w:rsidP="00CF36B8">
            <w:pPr>
              <w:pStyle w:val="rowtabella0"/>
              <w:jc w:val="center"/>
              <w:rPr>
                <w:color w:val="002060"/>
              </w:rPr>
            </w:pPr>
            <w:r w:rsidRPr="00444E8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E1CB8" w14:textId="77777777" w:rsidR="008747B5" w:rsidRPr="00444E81" w:rsidRDefault="008747B5" w:rsidP="00CF36B8">
            <w:pPr>
              <w:pStyle w:val="rowtabella0"/>
              <w:jc w:val="center"/>
              <w:rPr>
                <w:color w:val="002060"/>
              </w:rPr>
            </w:pPr>
            <w:r w:rsidRPr="00444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096A9" w14:textId="77777777" w:rsidR="008747B5" w:rsidRPr="00444E81" w:rsidRDefault="008747B5" w:rsidP="00CF36B8">
            <w:pPr>
              <w:pStyle w:val="rowtabella0"/>
              <w:jc w:val="center"/>
              <w:rPr>
                <w:color w:val="002060"/>
              </w:rPr>
            </w:pPr>
            <w:r w:rsidRPr="00444E81">
              <w:rPr>
                <w:color w:val="002060"/>
              </w:rPr>
              <w:t>0</w:t>
            </w:r>
          </w:p>
        </w:tc>
      </w:tr>
      <w:tr w:rsidR="008747B5" w:rsidRPr="00444E81" w14:paraId="0EB4222E"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9763B" w14:textId="77777777" w:rsidR="008747B5" w:rsidRPr="00444E81" w:rsidRDefault="008747B5" w:rsidP="00CF36B8">
            <w:pPr>
              <w:pStyle w:val="rowtabella0"/>
              <w:rPr>
                <w:color w:val="002060"/>
              </w:rPr>
            </w:pPr>
            <w:r w:rsidRPr="00444E81">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9798B" w14:textId="77777777" w:rsidR="008747B5" w:rsidRPr="00444E81" w:rsidRDefault="008747B5" w:rsidP="00CF36B8">
            <w:pPr>
              <w:pStyle w:val="rowtabella0"/>
              <w:jc w:val="center"/>
              <w:rPr>
                <w:color w:val="002060"/>
              </w:rPr>
            </w:pPr>
            <w:r w:rsidRPr="00444E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8B31C"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00BB" w14:textId="77777777" w:rsidR="008747B5" w:rsidRPr="00444E81" w:rsidRDefault="008747B5" w:rsidP="00CF36B8">
            <w:pPr>
              <w:pStyle w:val="rowtabella0"/>
              <w:jc w:val="center"/>
              <w:rPr>
                <w:color w:val="002060"/>
              </w:rPr>
            </w:pPr>
            <w:r w:rsidRPr="00444E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4CB51"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8C3E8" w14:textId="77777777" w:rsidR="008747B5" w:rsidRPr="00444E81" w:rsidRDefault="008747B5" w:rsidP="00CF36B8">
            <w:pPr>
              <w:pStyle w:val="rowtabella0"/>
              <w:jc w:val="center"/>
              <w:rPr>
                <w:color w:val="002060"/>
              </w:rPr>
            </w:pPr>
            <w:r w:rsidRPr="00444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0812E" w14:textId="77777777" w:rsidR="008747B5" w:rsidRPr="00444E81" w:rsidRDefault="008747B5" w:rsidP="00CF36B8">
            <w:pPr>
              <w:pStyle w:val="rowtabella0"/>
              <w:jc w:val="center"/>
              <w:rPr>
                <w:color w:val="002060"/>
              </w:rPr>
            </w:pPr>
            <w:r w:rsidRPr="00444E8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8C31C" w14:textId="77777777" w:rsidR="008747B5" w:rsidRPr="00444E81" w:rsidRDefault="008747B5" w:rsidP="00CF36B8">
            <w:pPr>
              <w:pStyle w:val="rowtabella0"/>
              <w:jc w:val="center"/>
              <w:rPr>
                <w:color w:val="002060"/>
              </w:rPr>
            </w:pPr>
            <w:r w:rsidRPr="00444E8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1FDB0"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E0DCC" w14:textId="77777777" w:rsidR="008747B5" w:rsidRPr="00444E81" w:rsidRDefault="008747B5" w:rsidP="00CF36B8">
            <w:pPr>
              <w:pStyle w:val="rowtabella0"/>
              <w:jc w:val="center"/>
              <w:rPr>
                <w:color w:val="002060"/>
              </w:rPr>
            </w:pPr>
            <w:r w:rsidRPr="00444E81">
              <w:rPr>
                <w:color w:val="002060"/>
              </w:rPr>
              <w:t>0</w:t>
            </w:r>
          </w:p>
        </w:tc>
      </w:tr>
      <w:tr w:rsidR="008747B5" w:rsidRPr="00444E81" w14:paraId="52E5E29A"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8FF4BC" w14:textId="77777777" w:rsidR="008747B5" w:rsidRPr="00444E81" w:rsidRDefault="008747B5" w:rsidP="00CF36B8">
            <w:pPr>
              <w:pStyle w:val="rowtabella0"/>
              <w:rPr>
                <w:color w:val="002060"/>
              </w:rPr>
            </w:pPr>
            <w:r w:rsidRPr="00444E81">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A8B6" w14:textId="77777777" w:rsidR="008747B5" w:rsidRPr="00444E81" w:rsidRDefault="008747B5" w:rsidP="00CF36B8">
            <w:pPr>
              <w:pStyle w:val="rowtabella0"/>
              <w:jc w:val="center"/>
              <w:rPr>
                <w:color w:val="002060"/>
              </w:rPr>
            </w:pPr>
            <w:r w:rsidRPr="00444E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134D8"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1D6F"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6F26F" w14:textId="77777777" w:rsidR="008747B5" w:rsidRPr="00444E81" w:rsidRDefault="008747B5" w:rsidP="00CF36B8">
            <w:pPr>
              <w:pStyle w:val="rowtabella0"/>
              <w:jc w:val="center"/>
              <w:rPr>
                <w:color w:val="002060"/>
              </w:rPr>
            </w:pPr>
            <w:r w:rsidRPr="00444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4E44" w14:textId="77777777" w:rsidR="008747B5" w:rsidRPr="00444E81" w:rsidRDefault="008747B5" w:rsidP="00CF36B8">
            <w:pPr>
              <w:pStyle w:val="rowtabella0"/>
              <w:jc w:val="center"/>
              <w:rPr>
                <w:color w:val="002060"/>
              </w:rPr>
            </w:pPr>
            <w:r w:rsidRPr="00444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A3430" w14:textId="77777777" w:rsidR="008747B5" w:rsidRPr="00444E81" w:rsidRDefault="008747B5" w:rsidP="00CF36B8">
            <w:pPr>
              <w:pStyle w:val="rowtabella0"/>
              <w:jc w:val="center"/>
              <w:rPr>
                <w:color w:val="002060"/>
              </w:rPr>
            </w:pPr>
            <w:r w:rsidRPr="00444E8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0D2BA" w14:textId="77777777" w:rsidR="008747B5" w:rsidRPr="00444E81" w:rsidRDefault="008747B5" w:rsidP="00CF36B8">
            <w:pPr>
              <w:pStyle w:val="rowtabella0"/>
              <w:jc w:val="center"/>
              <w:rPr>
                <w:color w:val="002060"/>
              </w:rPr>
            </w:pPr>
            <w:r w:rsidRPr="00444E81">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19BE" w14:textId="77777777" w:rsidR="008747B5" w:rsidRPr="00444E81" w:rsidRDefault="008747B5" w:rsidP="00CF36B8">
            <w:pPr>
              <w:pStyle w:val="rowtabella0"/>
              <w:jc w:val="center"/>
              <w:rPr>
                <w:color w:val="002060"/>
              </w:rPr>
            </w:pPr>
            <w:r w:rsidRPr="00444E8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53E5A" w14:textId="77777777" w:rsidR="008747B5" w:rsidRPr="00444E81" w:rsidRDefault="008747B5" w:rsidP="00CF36B8">
            <w:pPr>
              <w:pStyle w:val="rowtabella0"/>
              <w:jc w:val="center"/>
              <w:rPr>
                <w:color w:val="002060"/>
              </w:rPr>
            </w:pPr>
            <w:r w:rsidRPr="00444E81">
              <w:rPr>
                <w:color w:val="002060"/>
              </w:rPr>
              <w:t>0</w:t>
            </w:r>
          </w:p>
        </w:tc>
      </w:tr>
      <w:tr w:rsidR="008747B5" w:rsidRPr="00444E81" w14:paraId="744237DF"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31AF7" w14:textId="77777777" w:rsidR="008747B5" w:rsidRPr="00444E81" w:rsidRDefault="008747B5" w:rsidP="00CF36B8">
            <w:pPr>
              <w:pStyle w:val="rowtabella0"/>
              <w:rPr>
                <w:color w:val="002060"/>
              </w:rPr>
            </w:pPr>
            <w:r w:rsidRPr="00444E8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E5A96" w14:textId="77777777" w:rsidR="008747B5" w:rsidRPr="00444E81" w:rsidRDefault="008747B5" w:rsidP="00CF36B8">
            <w:pPr>
              <w:pStyle w:val="rowtabella0"/>
              <w:jc w:val="center"/>
              <w:rPr>
                <w:color w:val="002060"/>
              </w:rPr>
            </w:pPr>
            <w:r w:rsidRPr="00444E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F2B3"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C9E70" w14:textId="77777777" w:rsidR="008747B5" w:rsidRPr="00444E81" w:rsidRDefault="008747B5" w:rsidP="00CF36B8">
            <w:pPr>
              <w:pStyle w:val="rowtabella0"/>
              <w:jc w:val="center"/>
              <w:rPr>
                <w:color w:val="002060"/>
              </w:rPr>
            </w:pPr>
            <w:r w:rsidRPr="00444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6E743"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2AE23" w14:textId="77777777" w:rsidR="008747B5" w:rsidRPr="00444E81" w:rsidRDefault="008747B5" w:rsidP="00CF36B8">
            <w:pPr>
              <w:pStyle w:val="rowtabella0"/>
              <w:jc w:val="center"/>
              <w:rPr>
                <w:color w:val="002060"/>
              </w:rPr>
            </w:pPr>
            <w:r w:rsidRPr="00444E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F426C" w14:textId="77777777" w:rsidR="008747B5" w:rsidRPr="00444E81" w:rsidRDefault="008747B5" w:rsidP="00CF36B8">
            <w:pPr>
              <w:pStyle w:val="rowtabella0"/>
              <w:jc w:val="center"/>
              <w:rPr>
                <w:color w:val="002060"/>
              </w:rPr>
            </w:pPr>
            <w:r w:rsidRPr="00444E8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3CFAB" w14:textId="77777777" w:rsidR="008747B5" w:rsidRPr="00444E81" w:rsidRDefault="008747B5" w:rsidP="00CF36B8">
            <w:pPr>
              <w:pStyle w:val="rowtabella0"/>
              <w:jc w:val="center"/>
              <w:rPr>
                <w:color w:val="002060"/>
              </w:rPr>
            </w:pPr>
            <w:r w:rsidRPr="00444E81">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DA4A" w14:textId="77777777" w:rsidR="008747B5" w:rsidRPr="00444E81" w:rsidRDefault="008747B5" w:rsidP="00CF36B8">
            <w:pPr>
              <w:pStyle w:val="rowtabella0"/>
              <w:jc w:val="center"/>
              <w:rPr>
                <w:color w:val="002060"/>
              </w:rPr>
            </w:pPr>
            <w:r w:rsidRPr="00444E8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3CCC" w14:textId="77777777" w:rsidR="008747B5" w:rsidRPr="00444E81" w:rsidRDefault="008747B5" w:rsidP="00CF36B8">
            <w:pPr>
              <w:pStyle w:val="rowtabella0"/>
              <w:jc w:val="center"/>
              <w:rPr>
                <w:color w:val="002060"/>
              </w:rPr>
            </w:pPr>
            <w:r w:rsidRPr="00444E81">
              <w:rPr>
                <w:color w:val="002060"/>
              </w:rPr>
              <w:t>0</w:t>
            </w:r>
          </w:p>
        </w:tc>
      </w:tr>
      <w:tr w:rsidR="008747B5" w:rsidRPr="00444E81" w14:paraId="13A8FDA2" w14:textId="77777777" w:rsidTr="00CF36B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665715" w14:textId="77777777" w:rsidR="008747B5" w:rsidRPr="00444E81" w:rsidRDefault="008747B5" w:rsidP="00CF36B8">
            <w:pPr>
              <w:pStyle w:val="rowtabella0"/>
              <w:rPr>
                <w:color w:val="002060"/>
              </w:rPr>
            </w:pPr>
            <w:r w:rsidRPr="00444E81">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777DB"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DBB03"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C539B"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04245"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B0632" w14:textId="77777777" w:rsidR="008747B5" w:rsidRPr="00444E81" w:rsidRDefault="008747B5" w:rsidP="00CF36B8">
            <w:pPr>
              <w:pStyle w:val="rowtabella0"/>
              <w:jc w:val="center"/>
              <w:rPr>
                <w:color w:val="002060"/>
              </w:rPr>
            </w:pPr>
            <w:r w:rsidRPr="00444E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5753" w14:textId="77777777" w:rsidR="008747B5" w:rsidRPr="00444E81" w:rsidRDefault="008747B5" w:rsidP="00CF36B8">
            <w:pPr>
              <w:pStyle w:val="rowtabella0"/>
              <w:jc w:val="center"/>
              <w:rPr>
                <w:color w:val="002060"/>
              </w:rPr>
            </w:pPr>
            <w:r w:rsidRPr="00444E8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7D69B" w14:textId="77777777" w:rsidR="008747B5" w:rsidRPr="00444E81" w:rsidRDefault="008747B5" w:rsidP="00CF36B8">
            <w:pPr>
              <w:pStyle w:val="rowtabella0"/>
              <w:jc w:val="center"/>
              <w:rPr>
                <w:color w:val="002060"/>
              </w:rPr>
            </w:pPr>
            <w:r w:rsidRPr="00444E81">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0CEC6" w14:textId="77777777" w:rsidR="008747B5" w:rsidRPr="00444E81" w:rsidRDefault="008747B5" w:rsidP="00CF36B8">
            <w:pPr>
              <w:pStyle w:val="rowtabella0"/>
              <w:jc w:val="center"/>
              <w:rPr>
                <w:color w:val="002060"/>
              </w:rPr>
            </w:pPr>
            <w:r w:rsidRPr="00444E8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9734C" w14:textId="77777777" w:rsidR="008747B5" w:rsidRPr="00444E81" w:rsidRDefault="008747B5" w:rsidP="00CF36B8">
            <w:pPr>
              <w:pStyle w:val="rowtabella0"/>
              <w:jc w:val="center"/>
              <w:rPr>
                <w:color w:val="002060"/>
              </w:rPr>
            </w:pPr>
            <w:r w:rsidRPr="00444E81">
              <w:rPr>
                <w:color w:val="002060"/>
              </w:rPr>
              <w:t>0</w:t>
            </w:r>
          </w:p>
        </w:tc>
      </w:tr>
    </w:tbl>
    <w:p w14:paraId="5516ED38" w14:textId="77777777" w:rsidR="008747B5" w:rsidRDefault="008747B5" w:rsidP="008747B5">
      <w:pPr>
        <w:pStyle w:val="breakline"/>
        <w:rPr>
          <w:rFonts w:ascii="Arial" w:eastAsiaTheme="minorEastAsia" w:hAnsi="Arial" w:cs="Arial"/>
          <w:color w:val="002060"/>
        </w:rPr>
      </w:pPr>
    </w:p>
    <w:p w14:paraId="683BBD2B" w14:textId="77777777" w:rsidR="00DB163F" w:rsidRPr="00A071E2" w:rsidRDefault="00DB163F" w:rsidP="00DB163F">
      <w:pPr>
        <w:pStyle w:val="sottotitolocampionato10"/>
        <w:rPr>
          <w:i/>
          <w:iCs/>
          <w:color w:val="002060"/>
        </w:rPr>
      </w:pPr>
      <w:r w:rsidRPr="00A071E2">
        <w:rPr>
          <w:i/>
          <w:iCs/>
          <w:color w:val="002060"/>
        </w:rPr>
        <w:t>STRALCIO CLASSIFICA AVULSA</w:t>
      </w:r>
    </w:p>
    <w:p w14:paraId="56D5005F" w14:textId="77777777" w:rsidR="00DB163F" w:rsidRPr="006D5D66" w:rsidRDefault="00DB163F" w:rsidP="00DB163F">
      <w:pPr>
        <w:pStyle w:val="breakline"/>
        <w:rPr>
          <w:rFonts w:ascii="Courier New" w:eastAsiaTheme="minorEastAsia" w:hAnsi="Courier New" w:cs="Courier New"/>
          <w:color w:val="002060"/>
        </w:rPr>
      </w:pPr>
    </w:p>
    <w:p w14:paraId="447C2FFA"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w:t>
      </w:r>
    </w:p>
    <w:p w14:paraId="6B496023"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 xml:space="preserve">*                                     I    CLASSIFICA   GENERALE               I    C L A S </w:t>
      </w:r>
      <w:proofErr w:type="spellStart"/>
      <w:r w:rsidRPr="006D5D66">
        <w:rPr>
          <w:rFonts w:ascii="Courier New" w:hAnsi="Courier New" w:cs="Courier New"/>
          <w:color w:val="002060"/>
        </w:rPr>
        <w:t>S</w:t>
      </w:r>
      <w:proofErr w:type="spellEnd"/>
      <w:r w:rsidRPr="006D5D66">
        <w:rPr>
          <w:rFonts w:ascii="Courier New" w:hAnsi="Courier New" w:cs="Courier New"/>
          <w:color w:val="002060"/>
        </w:rPr>
        <w:t xml:space="preserve"> I F I C A    </w:t>
      </w:r>
      <w:proofErr w:type="spellStart"/>
      <w:r w:rsidRPr="006D5D66">
        <w:rPr>
          <w:rFonts w:ascii="Courier New" w:hAnsi="Courier New" w:cs="Courier New"/>
          <w:color w:val="002060"/>
        </w:rPr>
        <w:t>A</w:t>
      </w:r>
      <w:proofErr w:type="spellEnd"/>
      <w:r w:rsidRPr="006D5D66">
        <w:rPr>
          <w:rFonts w:ascii="Courier New" w:hAnsi="Courier New" w:cs="Courier New"/>
          <w:color w:val="002060"/>
        </w:rPr>
        <w:t xml:space="preserve"> V U L S A             I</w:t>
      </w:r>
    </w:p>
    <w:p w14:paraId="78FA0224"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w:t>
      </w:r>
    </w:p>
    <w:p w14:paraId="2A3120C8"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 xml:space="preserve">I     </w:t>
      </w:r>
      <w:proofErr w:type="spellStart"/>
      <w:r w:rsidRPr="006D5D66">
        <w:rPr>
          <w:rFonts w:ascii="Courier New" w:hAnsi="Courier New" w:cs="Courier New"/>
          <w:color w:val="002060"/>
        </w:rPr>
        <w:t>Societa'</w:t>
      </w:r>
      <w:proofErr w:type="spellEnd"/>
      <w:r w:rsidRPr="006D5D66">
        <w:rPr>
          <w:rFonts w:ascii="Courier New" w:hAnsi="Courier New" w:cs="Courier New"/>
          <w:color w:val="002060"/>
        </w:rPr>
        <w:t xml:space="preserve">                        I </w:t>
      </w:r>
      <w:proofErr w:type="gramStart"/>
      <w:r w:rsidRPr="006D5D66">
        <w:rPr>
          <w:rFonts w:ascii="Courier New" w:hAnsi="Courier New" w:cs="Courier New"/>
          <w:color w:val="002060"/>
        </w:rPr>
        <w:t>PN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GC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VI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PE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NL !</w:t>
      </w:r>
      <w:proofErr w:type="gramEnd"/>
      <w:r w:rsidRPr="006D5D66">
        <w:rPr>
          <w:rFonts w:ascii="Courier New" w:hAnsi="Courier New" w:cs="Courier New"/>
          <w:color w:val="002060"/>
        </w:rPr>
        <w:t xml:space="preserve"> G.F! G.S! DIF I </w:t>
      </w:r>
      <w:proofErr w:type="gramStart"/>
      <w:r w:rsidRPr="006D5D66">
        <w:rPr>
          <w:rFonts w:ascii="Courier New" w:hAnsi="Courier New" w:cs="Courier New"/>
          <w:color w:val="002060"/>
        </w:rPr>
        <w:t>PN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GI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VI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PE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NL !</w:t>
      </w:r>
      <w:proofErr w:type="gramEnd"/>
      <w:r w:rsidRPr="006D5D66">
        <w:rPr>
          <w:rFonts w:ascii="Courier New" w:hAnsi="Courier New" w:cs="Courier New"/>
          <w:color w:val="002060"/>
        </w:rPr>
        <w:t xml:space="preserve"> G.F! G.S!  </w:t>
      </w:r>
      <w:proofErr w:type="gramStart"/>
      <w:r w:rsidRPr="006D5D66">
        <w:rPr>
          <w:rFonts w:ascii="Courier New" w:hAnsi="Courier New" w:cs="Courier New"/>
          <w:color w:val="002060"/>
        </w:rPr>
        <w:t xml:space="preserve">DIF!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p>
    <w:p w14:paraId="39C35C51"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 xml:space="preserve">I                                     </w:t>
      </w:r>
      <w:proofErr w:type="spellStart"/>
      <w:r w:rsidRPr="006D5D66">
        <w:rPr>
          <w:rFonts w:ascii="Courier New" w:hAnsi="Courier New" w:cs="Courier New"/>
          <w:color w:val="002060"/>
        </w:rPr>
        <w:t>I</w:t>
      </w:r>
      <w:proofErr w:type="spell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w:t>
      </w:r>
    </w:p>
    <w:p w14:paraId="16B96A18"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w:t>
      </w:r>
    </w:p>
    <w:p w14:paraId="6227C5F3"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 xml:space="preserve">I                                     </w:t>
      </w:r>
      <w:proofErr w:type="spellStart"/>
      <w:r w:rsidRPr="006D5D66">
        <w:rPr>
          <w:rFonts w:ascii="Courier New" w:hAnsi="Courier New" w:cs="Courier New"/>
          <w:color w:val="002060"/>
        </w:rPr>
        <w:t>I</w:t>
      </w:r>
      <w:proofErr w:type="spell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w:t>
      </w:r>
    </w:p>
    <w:p w14:paraId="00179974" w14:textId="77777777" w:rsidR="00DB163F" w:rsidRPr="00DB163F" w:rsidRDefault="00DB163F" w:rsidP="00DB163F">
      <w:pPr>
        <w:pStyle w:val="breakline"/>
        <w:rPr>
          <w:rFonts w:ascii="Courier New" w:hAnsi="Courier New" w:cs="Courier New"/>
          <w:color w:val="002060"/>
        </w:rPr>
      </w:pPr>
      <w:r w:rsidRPr="00DB163F">
        <w:rPr>
          <w:rFonts w:ascii="Courier New" w:hAnsi="Courier New" w:cs="Courier New"/>
          <w:color w:val="002060"/>
        </w:rPr>
        <w:t xml:space="preserve">!  </w:t>
      </w:r>
      <w:proofErr w:type="gramStart"/>
      <w:r w:rsidRPr="00DB163F">
        <w:rPr>
          <w:rFonts w:ascii="Courier New" w:hAnsi="Courier New" w:cs="Courier New"/>
          <w:color w:val="002060"/>
        </w:rPr>
        <w:t>4  A</w:t>
      </w:r>
      <w:proofErr w:type="gramEnd"/>
      <w:r w:rsidRPr="00DB163F">
        <w:rPr>
          <w:rFonts w:ascii="Courier New" w:hAnsi="Courier New" w:cs="Courier New"/>
          <w:color w:val="002060"/>
        </w:rPr>
        <w:t>.S.</w:t>
      </w:r>
      <w:proofErr w:type="gramStart"/>
      <w:r w:rsidRPr="00DB163F">
        <w:rPr>
          <w:rFonts w:ascii="Courier New" w:hAnsi="Courier New" w:cs="Courier New"/>
          <w:color w:val="002060"/>
        </w:rPr>
        <w:t>D.CIARNIN</w:t>
      </w:r>
      <w:proofErr w:type="gramEnd"/>
      <w:r w:rsidRPr="00DB163F">
        <w:rPr>
          <w:rFonts w:ascii="Courier New" w:hAnsi="Courier New" w:cs="Courier New"/>
          <w:color w:val="002060"/>
        </w:rPr>
        <w:t xml:space="preserve">                   I </w:t>
      </w:r>
      <w:proofErr w:type="gramStart"/>
      <w:r w:rsidRPr="00DB163F">
        <w:rPr>
          <w:rFonts w:ascii="Courier New" w:hAnsi="Courier New" w:cs="Courier New"/>
          <w:color w:val="002060"/>
        </w:rPr>
        <w:t>41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22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12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5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5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97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67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30  I</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3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2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1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1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7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6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1  !</w:t>
      </w:r>
      <w:proofErr w:type="gramEnd"/>
      <w:r w:rsidRPr="00DB163F">
        <w:rPr>
          <w:rFonts w:ascii="Courier New" w:hAnsi="Courier New" w:cs="Courier New"/>
          <w:color w:val="002060"/>
        </w:rPr>
        <w:t xml:space="preserve">          I</w:t>
      </w:r>
    </w:p>
    <w:p w14:paraId="24669A6F" w14:textId="77777777" w:rsidR="00DB163F" w:rsidRPr="00DB163F" w:rsidRDefault="00DB163F" w:rsidP="00DB163F">
      <w:pPr>
        <w:pStyle w:val="breakline"/>
        <w:rPr>
          <w:rFonts w:ascii="Courier New" w:hAnsi="Courier New" w:cs="Courier New"/>
          <w:color w:val="002060"/>
        </w:rPr>
      </w:pPr>
      <w:r w:rsidRPr="00DB163F">
        <w:rPr>
          <w:rFonts w:ascii="Courier New" w:hAnsi="Courier New" w:cs="Courier New"/>
          <w:color w:val="002060"/>
        </w:rPr>
        <w:t xml:space="preserve">I                                     </w:t>
      </w:r>
      <w:proofErr w:type="spellStart"/>
      <w:r w:rsidRPr="00DB163F">
        <w:rPr>
          <w:rFonts w:ascii="Courier New" w:hAnsi="Courier New" w:cs="Courier New"/>
          <w:color w:val="002060"/>
        </w:rPr>
        <w:t>I</w:t>
      </w:r>
      <w:proofErr w:type="spell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I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I</w:t>
      </w:r>
    </w:p>
    <w:p w14:paraId="035B7D5B" w14:textId="77777777" w:rsidR="00DB163F" w:rsidRDefault="00DB163F" w:rsidP="00DB163F">
      <w:pPr>
        <w:pStyle w:val="breakline"/>
        <w:rPr>
          <w:rFonts w:ascii="Courier New" w:hAnsi="Courier New" w:cs="Courier New"/>
          <w:color w:val="002060"/>
        </w:rPr>
      </w:pPr>
      <w:r w:rsidRPr="00DB163F">
        <w:rPr>
          <w:rFonts w:ascii="Courier New" w:hAnsi="Courier New" w:cs="Courier New"/>
          <w:color w:val="002060"/>
        </w:rPr>
        <w:t xml:space="preserve">!  5        URBINO CALCIO A 5         I </w:t>
      </w:r>
      <w:proofErr w:type="gramStart"/>
      <w:r w:rsidRPr="00DB163F">
        <w:rPr>
          <w:rFonts w:ascii="Courier New" w:hAnsi="Courier New" w:cs="Courier New"/>
          <w:color w:val="002060"/>
        </w:rPr>
        <w:t>41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22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13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7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2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81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54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27  I</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3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2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1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1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6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7 !</w:t>
      </w:r>
      <w:proofErr w:type="gramEnd"/>
      <w:r w:rsidRPr="00DB163F">
        <w:rPr>
          <w:rFonts w:ascii="Courier New" w:hAnsi="Courier New" w:cs="Courier New"/>
          <w:color w:val="002060"/>
        </w:rPr>
        <w:t xml:space="preserve">  1- !          I</w:t>
      </w:r>
    </w:p>
    <w:p w14:paraId="792FD6CB" w14:textId="0CDFDE30"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 xml:space="preserve">I                                     </w:t>
      </w:r>
      <w:proofErr w:type="spellStart"/>
      <w:r w:rsidRPr="006D5D66">
        <w:rPr>
          <w:rFonts w:ascii="Courier New" w:hAnsi="Courier New" w:cs="Courier New"/>
          <w:color w:val="002060"/>
        </w:rPr>
        <w:t>I</w:t>
      </w:r>
      <w:proofErr w:type="spell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w:t>
      </w:r>
    </w:p>
    <w:p w14:paraId="3B5014AB"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w:t>
      </w:r>
    </w:p>
    <w:p w14:paraId="30DB4D93" w14:textId="77777777" w:rsidR="00DB163F" w:rsidRPr="00444E81" w:rsidRDefault="00DB163F" w:rsidP="008747B5">
      <w:pPr>
        <w:pStyle w:val="breakline"/>
        <w:rPr>
          <w:rFonts w:ascii="Arial" w:eastAsiaTheme="minorEastAsia" w:hAnsi="Arial" w:cs="Arial"/>
          <w:color w:val="002060"/>
        </w:rPr>
      </w:pPr>
    </w:p>
    <w:p w14:paraId="6B974E1D" w14:textId="77777777" w:rsidR="008747B5" w:rsidRPr="00444E81" w:rsidRDefault="008747B5" w:rsidP="008747B5">
      <w:pPr>
        <w:pStyle w:val="breakline"/>
        <w:rPr>
          <w:rFonts w:ascii="Arial" w:hAnsi="Arial" w:cs="Arial"/>
          <w:color w:val="002060"/>
        </w:rPr>
      </w:pPr>
    </w:p>
    <w:p w14:paraId="269CA765" w14:textId="77777777" w:rsidR="008747B5" w:rsidRPr="00444E81" w:rsidRDefault="008747B5" w:rsidP="008747B5">
      <w:pPr>
        <w:pStyle w:val="sottotitolocampionato10"/>
        <w:rPr>
          <w:color w:val="002060"/>
        </w:rPr>
      </w:pPr>
      <w:r w:rsidRPr="00444E8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47B5" w:rsidRPr="00444E81" w14:paraId="51F80395" w14:textId="77777777" w:rsidTr="00CF36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EA714" w14:textId="77777777" w:rsidR="008747B5" w:rsidRPr="00444E81" w:rsidRDefault="008747B5" w:rsidP="00CF36B8">
            <w:pPr>
              <w:pStyle w:val="headertabella0"/>
              <w:rPr>
                <w:color w:val="002060"/>
              </w:rPr>
            </w:pPr>
            <w:r w:rsidRPr="00444E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C9EDB" w14:textId="77777777" w:rsidR="008747B5" w:rsidRPr="00444E81" w:rsidRDefault="008747B5" w:rsidP="00CF36B8">
            <w:pPr>
              <w:pStyle w:val="headertabella0"/>
              <w:rPr>
                <w:color w:val="002060"/>
              </w:rPr>
            </w:pPr>
            <w:r w:rsidRPr="00444E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70351" w14:textId="77777777" w:rsidR="008747B5" w:rsidRPr="00444E81" w:rsidRDefault="008747B5" w:rsidP="00CF36B8">
            <w:pPr>
              <w:pStyle w:val="headertabella0"/>
              <w:rPr>
                <w:color w:val="002060"/>
              </w:rPr>
            </w:pPr>
            <w:r w:rsidRPr="00444E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6E00B" w14:textId="77777777" w:rsidR="008747B5" w:rsidRPr="00444E81" w:rsidRDefault="008747B5" w:rsidP="00CF36B8">
            <w:pPr>
              <w:pStyle w:val="headertabella0"/>
              <w:rPr>
                <w:color w:val="002060"/>
              </w:rPr>
            </w:pPr>
            <w:r w:rsidRPr="00444E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DC084" w14:textId="77777777" w:rsidR="008747B5" w:rsidRPr="00444E81" w:rsidRDefault="008747B5" w:rsidP="00CF36B8">
            <w:pPr>
              <w:pStyle w:val="headertabella0"/>
              <w:rPr>
                <w:color w:val="002060"/>
              </w:rPr>
            </w:pPr>
            <w:r w:rsidRPr="00444E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F5C79" w14:textId="77777777" w:rsidR="008747B5" w:rsidRPr="00444E81" w:rsidRDefault="008747B5" w:rsidP="00CF36B8">
            <w:pPr>
              <w:pStyle w:val="headertabella0"/>
              <w:rPr>
                <w:color w:val="002060"/>
              </w:rPr>
            </w:pPr>
            <w:r w:rsidRPr="00444E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B639A" w14:textId="77777777" w:rsidR="008747B5" w:rsidRPr="00444E81" w:rsidRDefault="008747B5" w:rsidP="00CF36B8">
            <w:pPr>
              <w:pStyle w:val="headertabella0"/>
              <w:rPr>
                <w:color w:val="002060"/>
              </w:rPr>
            </w:pPr>
            <w:r w:rsidRPr="00444E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8D607" w14:textId="77777777" w:rsidR="008747B5" w:rsidRPr="00444E81" w:rsidRDefault="008747B5" w:rsidP="00CF36B8">
            <w:pPr>
              <w:pStyle w:val="headertabella0"/>
              <w:rPr>
                <w:color w:val="002060"/>
              </w:rPr>
            </w:pPr>
            <w:r w:rsidRPr="00444E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77E2C" w14:textId="77777777" w:rsidR="008747B5" w:rsidRPr="00444E81" w:rsidRDefault="008747B5" w:rsidP="00CF36B8">
            <w:pPr>
              <w:pStyle w:val="headertabella0"/>
              <w:rPr>
                <w:color w:val="002060"/>
              </w:rPr>
            </w:pPr>
            <w:r w:rsidRPr="00444E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0173A" w14:textId="77777777" w:rsidR="008747B5" w:rsidRPr="00444E81" w:rsidRDefault="008747B5" w:rsidP="00CF36B8">
            <w:pPr>
              <w:pStyle w:val="headertabella0"/>
              <w:rPr>
                <w:color w:val="002060"/>
              </w:rPr>
            </w:pPr>
            <w:r w:rsidRPr="00444E81">
              <w:rPr>
                <w:color w:val="002060"/>
              </w:rPr>
              <w:t>PE</w:t>
            </w:r>
          </w:p>
        </w:tc>
      </w:tr>
      <w:tr w:rsidR="008747B5" w:rsidRPr="00444E81" w14:paraId="0708DC6E" w14:textId="77777777" w:rsidTr="00CF36B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AE3A1B" w14:textId="77777777" w:rsidR="008747B5" w:rsidRPr="00444E81" w:rsidRDefault="008747B5" w:rsidP="00CF36B8">
            <w:pPr>
              <w:pStyle w:val="rowtabella0"/>
              <w:rPr>
                <w:color w:val="002060"/>
                <w:lang w:val="es-ES"/>
              </w:rPr>
            </w:pPr>
            <w:r w:rsidRPr="00444E81">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7E284" w14:textId="77777777" w:rsidR="008747B5" w:rsidRPr="00444E81" w:rsidRDefault="008747B5" w:rsidP="00CF36B8">
            <w:pPr>
              <w:pStyle w:val="rowtabella0"/>
              <w:jc w:val="center"/>
              <w:rPr>
                <w:color w:val="002060"/>
              </w:rPr>
            </w:pPr>
            <w:r w:rsidRPr="00444E8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9D173"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4E70C" w14:textId="77777777" w:rsidR="008747B5" w:rsidRPr="00444E81" w:rsidRDefault="008747B5" w:rsidP="00CF36B8">
            <w:pPr>
              <w:pStyle w:val="rowtabella0"/>
              <w:jc w:val="center"/>
              <w:rPr>
                <w:color w:val="002060"/>
              </w:rPr>
            </w:pPr>
            <w:r w:rsidRPr="00444E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068AA" w14:textId="77777777" w:rsidR="008747B5" w:rsidRPr="00444E81" w:rsidRDefault="008747B5" w:rsidP="00CF36B8">
            <w:pPr>
              <w:pStyle w:val="rowtabella0"/>
              <w:jc w:val="center"/>
              <w:rPr>
                <w:color w:val="002060"/>
              </w:rPr>
            </w:pPr>
            <w:r w:rsidRPr="00444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092B"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86E11" w14:textId="77777777" w:rsidR="008747B5" w:rsidRPr="00444E81" w:rsidRDefault="008747B5" w:rsidP="00CF36B8">
            <w:pPr>
              <w:pStyle w:val="rowtabella0"/>
              <w:jc w:val="center"/>
              <w:rPr>
                <w:color w:val="002060"/>
              </w:rPr>
            </w:pPr>
            <w:r w:rsidRPr="00444E81">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36BE5" w14:textId="77777777" w:rsidR="008747B5" w:rsidRPr="00444E81" w:rsidRDefault="008747B5" w:rsidP="00CF36B8">
            <w:pPr>
              <w:pStyle w:val="rowtabella0"/>
              <w:jc w:val="center"/>
              <w:rPr>
                <w:color w:val="002060"/>
              </w:rPr>
            </w:pPr>
            <w:r w:rsidRPr="00444E8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F3BC9" w14:textId="77777777" w:rsidR="008747B5" w:rsidRPr="00444E81" w:rsidRDefault="008747B5" w:rsidP="00CF36B8">
            <w:pPr>
              <w:pStyle w:val="rowtabella0"/>
              <w:jc w:val="center"/>
              <w:rPr>
                <w:color w:val="002060"/>
              </w:rPr>
            </w:pPr>
            <w:r w:rsidRPr="00444E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50C7" w14:textId="77777777" w:rsidR="008747B5" w:rsidRPr="00444E81" w:rsidRDefault="008747B5" w:rsidP="00CF36B8">
            <w:pPr>
              <w:pStyle w:val="rowtabella0"/>
              <w:jc w:val="center"/>
              <w:rPr>
                <w:color w:val="002060"/>
              </w:rPr>
            </w:pPr>
            <w:r w:rsidRPr="00444E81">
              <w:rPr>
                <w:color w:val="002060"/>
              </w:rPr>
              <w:t>0</w:t>
            </w:r>
          </w:p>
        </w:tc>
      </w:tr>
      <w:tr w:rsidR="008747B5" w:rsidRPr="00444E81" w14:paraId="1CD3FC48"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FD1E6E" w14:textId="77777777" w:rsidR="008747B5" w:rsidRPr="00444E81" w:rsidRDefault="008747B5" w:rsidP="00CF36B8">
            <w:pPr>
              <w:pStyle w:val="rowtabella0"/>
              <w:rPr>
                <w:color w:val="002060"/>
              </w:rPr>
            </w:pPr>
            <w:r w:rsidRPr="00444E81">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5642F" w14:textId="77777777" w:rsidR="008747B5" w:rsidRPr="00444E81" w:rsidRDefault="008747B5" w:rsidP="00CF36B8">
            <w:pPr>
              <w:pStyle w:val="rowtabella0"/>
              <w:jc w:val="center"/>
              <w:rPr>
                <w:color w:val="002060"/>
              </w:rPr>
            </w:pPr>
            <w:r w:rsidRPr="00444E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15396"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08CB7" w14:textId="77777777" w:rsidR="008747B5" w:rsidRPr="00444E81" w:rsidRDefault="008747B5" w:rsidP="00CF36B8">
            <w:pPr>
              <w:pStyle w:val="rowtabella0"/>
              <w:jc w:val="center"/>
              <w:rPr>
                <w:color w:val="002060"/>
              </w:rPr>
            </w:pPr>
            <w:r w:rsidRPr="00444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31F8D" w14:textId="77777777" w:rsidR="008747B5" w:rsidRPr="00444E81" w:rsidRDefault="008747B5" w:rsidP="00CF36B8">
            <w:pPr>
              <w:pStyle w:val="rowtabella0"/>
              <w:jc w:val="center"/>
              <w:rPr>
                <w:color w:val="002060"/>
              </w:rPr>
            </w:pPr>
            <w:r w:rsidRPr="00444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E1A40"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1BB4E" w14:textId="77777777" w:rsidR="008747B5" w:rsidRPr="00444E81" w:rsidRDefault="008747B5" w:rsidP="00CF36B8">
            <w:pPr>
              <w:pStyle w:val="rowtabella0"/>
              <w:jc w:val="center"/>
              <w:rPr>
                <w:color w:val="002060"/>
              </w:rPr>
            </w:pPr>
            <w:r w:rsidRPr="00444E8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B5FB2" w14:textId="77777777" w:rsidR="008747B5" w:rsidRPr="00444E81" w:rsidRDefault="008747B5" w:rsidP="00CF36B8">
            <w:pPr>
              <w:pStyle w:val="rowtabella0"/>
              <w:jc w:val="center"/>
              <w:rPr>
                <w:color w:val="002060"/>
              </w:rPr>
            </w:pPr>
            <w:r w:rsidRPr="00444E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330FD" w14:textId="77777777" w:rsidR="008747B5" w:rsidRPr="00444E81" w:rsidRDefault="008747B5" w:rsidP="00CF36B8">
            <w:pPr>
              <w:pStyle w:val="rowtabella0"/>
              <w:jc w:val="center"/>
              <w:rPr>
                <w:color w:val="002060"/>
              </w:rPr>
            </w:pPr>
            <w:r w:rsidRPr="00444E8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B4787" w14:textId="77777777" w:rsidR="008747B5" w:rsidRPr="00444E81" w:rsidRDefault="008747B5" w:rsidP="00CF36B8">
            <w:pPr>
              <w:pStyle w:val="rowtabella0"/>
              <w:jc w:val="center"/>
              <w:rPr>
                <w:color w:val="002060"/>
              </w:rPr>
            </w:pPr>
            <w:r w:rsidRPr="00444E81">
              <w:rPr>
                <w:color w:val="002060"/>
              </w:rPr>
              <w:t>0</w:t>
            </w:r>
          </w:p>
        </w:tc>
      </w:tr>
      <w:tr w:rsidR="008747B5" w:rsidRPr="00444E81" w14:paraId="4F0D7891"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8221C3" w14:textId="77777777" w:rsidR="008747B5" w:rsidRPr="00444E81" w:rsidRDefault="008747B5" w:rsidP="00CF36B8">
            <w:pPr>
              <w:pStyle w:val="rowtabella0"/>
              <w:rPr>
                <w:color w:val="002060"/>
              </w:rPr>
            </w:pPr>
            <w:r w:rsidRPr="00444E8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5F3E2" w14:textId="77777777" w:rsidR="008747B5" w:rsidRPr="00444E81" w:rsidRDefault="008747B5" w:rsidP="00CF36B8">
            <w:pPr>
              <w:pStyle w:val="rowtabella0"/>
              <w:jc w:val="center"/>
              <w:rPr>
                <w:color w:val="002060"/>
              </w:rPr>
            </w:pPr>
            <w:r w:rsidRPr="00444E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9E7DC"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DD0E" w14:textId="77777777" w:rsidR="008747B5" w:rsidRPr="00444E81" w:rsidRDefault="008747B5" w:rsidP="00CF36B8">
            <w:pPr>
              <w:pStyle w:val="rowtabella0"/>
              <w:jc w:val="center"/>
              <w:rPr>
                <w:color w:val="002060"/>
              </w:rPr>
            </w:pPr>
            <w:r w:rsidRPr="00444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D3EEC"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3BF99"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A1E95" w14:textId="77777777" w:rsidR="008747B5" w:rsidRPr="00444E81" w:rsidRDefault="008747B5" w:rsidP="00CF36B8">
            <w:pPr>
              <w:pStyle w:val="rowtabella0"/>
              <w:jc w:val="center"/>
              <w:rPr>
                <w:color w:val="002060"/>
              </w:rPr>
            </w:pPr>
            <w:r w:rsidRPr="00444E8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1758" w14:textId="77777777" w:rsidR="008747B5" w:rsidRPr="00444E81" w:rsidRDefault="008747B5" w:rsidP="00CF36B8">
            <w:pPr>
              <w:pStyle w:val="rowtabella0"/>
              <w:jc w:val="center"/>
              <w:rPr>
                <w:color w:val="002060"/>
              </w:rPr>
            </w:pPr>
            <w:r w:rsidRPr="00444E8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03CF3" w14:textId="77777777" w:rsidR="008747B5" w:rsidRPr="00444E81" w:rsidRDefault="008747B5" w:rsidP="00CF36B8">
            <w:pPr>
              <w:pStyle w:val="rowtabella0"/>
              <w:jc w:val="center"/>
              <w:rPr>
                <w:color w:val="002060"/>
              </w:rPr>
            </w:pPr>
            <w:r w:rsidRPr="00444E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EEFAC" w14:textId="77777777" w:rsidR="008747B5" w:rsidRPr="00444E81" w:rsidRDefault="008747B5" w:rsidP="00CF36B8">
            <w:pPr>
              <w:pStyle w:val="rowtabella0"/>
              <w:jc w:val="center"/>
              <w:rPr>
                <w:color w:val="002060"/>
              </w:rPr>
            </w:pPr>
            <w:r w:rsidRPr="00444E81">
              <w:rPr>
                <w:color w:val="002060"/>
              </w:rPr>
              <w:t>0</w:t>
            </w:r>
          </w:p>
        </w:tc>
      </w:tr>
      <w:tr w:rsidR="008747B5" w:rsidRPr="00444E81" w14:paraId="29589D73"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73FC5" w14:textId="77777777" w:rsidR="008747B5" w:rsidRPr="00444E81" w:rsidRDefault="008747B5" w:rsidP="00CF36B8">
            <w:pPr>
              <w:pStyle w:val="rowtabella0"/>
              <w:rPr>
                <w:color w:val="002060"/>
              </w:rPr>
            </w:pPr>
            <w:r w:rsidRPr="00444E81">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65464" w14:textId="77777777" w:rsidR="008747B5" w:rsidRPr="00444E81" w:rsidRDefault="008747B5" w:rsidP="00CF36B8">
            <w:pPr>
              <w:pStyle w:val="rowtabella0"/>
              <w:jc w:val="center"/>
              <w:rPr>
                <w:color w:val="002060"/>
              </w:rPr>
            </w:pPr>
            <w:r w:rsidRPr="00444E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0426A"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0BE4A" w14:textId="77777777" w:rsidR="008747B5" w:rsidRPr="00444E81" w:rsidRDefault="008747B5" w:rsidP="00CF36B8">
            <w:pPr>
              <w:pStyle w:val="rowtabella0"/>
              <w:jc w:val="center"/>
              <w:rPr>
                <w:color w:val="002060"/>
              </w:rPr>
            </w:pPr>
            <w:r w:rsidRPr="00444E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0F84C" w14:textId="77777777" w:rsidR="008747B5" w:rsidRPr="00444E81" w:rsidRDefault="008747B5" w:rsidP="00CF36B8">
            <w:pPr>
              <w:pStyle w:val="rowtabella0"/>
              <w:jc w:val="center"/>
              <w:rPr>
                <w:color w:val="002060"/>
              </w:rPr>
            </w:pPr>
            <w:r w:rsidRPr="00444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462B"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A88D4" w14:textId="77777777" w:rsidR="008747B5" w:rsidRPr="00444E81" w:rsidRDefault="008747B5" w:rsidP="00CF36B8">
            <w:pPr>
              <w:pStyle w:val="rowtabella0"/>
              <w:jc w:val="center"/>
              <w:rPr>
                <w:color w:val="002060"/>
              </w:rPr>
            </w:pPr>
            <w:r w:rsidRPr="00444E8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02979" w14:textId="77777777" w:rsidR="008747B5" w:rsidRPr="00444E81" w:rsidRDefault="008747B5" w:rsidP="00CF36B8">
            <w:pPr>
              <w:pStyle w:val="rowtabella0"/>
              <w:jc w:val="center"/>
              <w:rPr>
                <w:color w:val="002060"/>
              </w:rPr>
            </w:pPr>
            <w:r w:rsidRPr="00444E8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D590"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4972F" w14:textId="77777777" w:rsidR="008747B5" w:rsidRPr="00444E81" w:rsidRDefault="008747B5" w:rsidP="00CF36B8">
            <w:pPr>
              <w:pStyle w:val="rowtabella0"/>
              <w:jc w:val="center"/>
              <w:rPr>
                <w:color w:val="002060"/>
              </w:rPr>
            </w:pPr>
            <w:r w:rsidRPr="00444E81">
              <w:rPr>
                <w:color w:val="002060"/>
              </w:rPr>
              <w:t>0</w:t>
            </w:r>
          </w:p>
        </w:tc>
      </w:tr>
      <w:tr w:rsidR="008747B5" w:rsidRPr="00444E81" w14:paraId="64E0AAFB"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9D0ED3" w14:textId="77777777" w:rsidR="008747B5" w:rsidRPr="00444E81" w:rsidRDefault="008747B5" w:rsidP="00CF36B8">
            <w:pPr>
              <w:pStyle w:val="rowtabella0"/>
              <w:rPr>
                <w:color w:val="002060"/>
              </w:rPr>
            </w:pPr>
            <w:r w:rsidRPr="00444E81">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E984E" w14:textId="77777777" w:rsidR="008747B5" w:rsidRPr="00444E81" w:rsidRDefault="008747B5" w:rsidP="00CF36B8">
            <w:pPr>
              <w:pStyle w:val="rowtabella0"/>
              <w:jc w:val="center"/>
              <w:rPr>
                <w:color w:val="002060"/>
              </w:rPr>
            </w:pPr>
            <w:r w:rsidRPr="00444E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5D881"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A38E" w14:textId="77777777" w:rsidR="008747B5" w:rsidRPr="00444E81" w:rsidRDefault="008747B5" w:rsidP="00CF36B8">
            <w:pPr>
              <w:pStyle w:val="rowtabella0"/>
              <w:jc w:val="center"/>
              <w:rPr>
                <w:color w:val="002060"/>
              </w:rPr>
            </w:pPr>
            <w:r w:rsidRPr="00444E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25E7E"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FF4CB"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EF4AE" w14:textId="77777777" w:rsidR="008747B5" w:rsidRPr="00444E81" w:rsidRDefault="008747B5" w:rsidP="00CF36B8">
            <w:pPr>
              <w:pStyle w:val="rowtabella0"/>
              <w:jc w:val="center"/>
              <w:rPr>
                <w:color w:val="002060"/>
              </w:rPr>
            </w:pPr>
            <w:r w:rsidRPr="00444E8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5E06" w14:textId="77777777" w:rsidR="008747B5" w:rsidRPr="00444E81" w:rsidRDefault="008747B5" w:rsidP="00CF36B8">
            <w:pPr>
              <w:pStyle w:val="rowtabella0"/>
              <w:jc w:val="center"/>
              <w:rPr>
                <w:color w:val="002060"/>
              </w:rPr>
            </w:pPr>
            <w:r w:rsidRPr="00444E8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CE977" w14:textId="77777777" w:rsidR="008747B5" w:rsidRPr="00444E81" w:rsidRDefault="008747B5" w:rsidP="00CF36B8">
            <w:pPr>
              <w:pStyle w:val="rowtabella0"/>
              <w:jc w:val="center"/>
              <w:rPr>
                <w:color w:val="002060"/>
              </w:rPr>
            </w:pPr>
            <w:r w:rsidRPr="00444E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6500" w14:textId="77777777" w:rsidR="008747B5" w:rsidRPr="00444E81" w:rsidRDefault="008747B5" w:rsidP="00CF36B8">
            <w:pPr>
              <w:pStyle w:val="rowtabella0"/>
              <w:jc w:val="center"/>
              <w:rPr>
                <w:color w:val="002060"/>
              </w:rPr>
            </w:pPr>
            <w:r w:rsidRPr="00444E81">
              <w:rPr>
                <w:color w:val="002060"/>
              </w:rPr>
              <w:t>0</w:t>
            </w:r>
          </w:p>
        </w:tc>
      </w:tr>
      <w:tr w:rsidR="008747B5" w:rsidRPr="00444E81" w14:paraId="159E7D25"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0C544D" w14:textId="77777777" w:rsidR="008747B5" w:rsidRPr="00444E81" w:rsidRDefault="008747B5" w:rsidP="00CF36B8">
            <w:pPr>
              <w:pStyle w:val="breakline"/>
              <w:rPr>
                <w:rFonts w:ascii="Arial" w:hAnsi="Arial" w:cs="Arial"/>
                <w:color w:val="002060"/>
              </w:rPr>
            </w:pPr>
            <w:r w:rsidRPr="00444E81">
              <w:rPr>
                <w:rFonts w:ascii="Arial" w:hAnsi="Arial" w:cs="Arial"/>
                <w:color w:val="002060"/>
              </w:rPr>
              <w:t>A.S.D. CHIARAVALLE FUTSAL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ABDC6" w14:textId="77777777" w:rsidR="008747B5" w:rsidRPr="00444E81" w:rsidRDefault="008747B5" w:rsidP="00CF36B8">
            <w:pPr>
              <w:pStyle w:val="rowtabella0"/>
              <w:jc w:val="center"/>
              <w:rPr>
                <w:color w:val="002060"/>
              </w:rPr>
            </w:pPr>
            <w:r w:rsidRPr="00444E8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F50C9"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B1286" w14:textId="77777777" w:rsidR="008747B5" w:rsidRPr="00444E81" w:rsidRDefault="008747B5" w:rsidP="00CF36B8">
            <w:pPr>
              <w:pStyle w:val="rowtabella0"/>
              <w:jc w:val="center"/>
              <w:rPr>
                <w:color w:val="002060"/>
              </w:rPr>
            </w:pPr>
            <w:r w:rsidRPr="00444E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80E8"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84981" w14:textId="77777777" w:rsidR="008747B5" w:rsidRPr="00444E81" w:rsidRDefault="008747B5" w:rsidP="00CF36B8">
            <w:pPr>
              <w:pStyle w:val="rowtabella0"/>
              <w:jc w:val="center"/>
              <w:rPr>
                <w:color w:val="002060"/>
              </w:rPr>
            </w:pPr>
            <w:r w:rsidRPr="00444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B235" w14:textId="77777777" w:rsidR="008747B5" w:rsidRPr="00444E81" w:rsidRDefault="008747B5" w:rsidP="00CF36B8">
            <w:pPr>
              <w:pStyle w:val="rowtabella0"/>
              <w:jc w:val="center"/>
              <w:rPr>
                <w:color w:val="002060"/>
              </w:rPr>
            </w:pPr>
            <w:r w:rsidRPr="00444E8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954A5" w14:textId="77777777" w:rsidR="008747B5" w:rsidRPr="00444E81" w:rsidRDefault="008747B5" w:rsidP="00CF36B8">
            <w:pPr>
              <w:pStyle w:val="rowtabella0"/>
              <w:jc w:val="center"/>
              <w:rPr>
                <w:color w:val="002060"/>
              </w:rPr>
            </w:pPr>
            <w:r w:rsidRPr="00444E8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14364" w14:textId="77777777" w:rsidR="008747B5" w:rsidRPr="00444E81" w:rsidRDefault="008747B5" w:rsidP="00CF36B8">
            <w:pPr>
              <w:pStyle w:val="rowtabella0"/>
              <w:jc w:val="center"/>
              <w:rPr>
                <w:color w:val="002060"/>
              </w:rPr>
            </w:pPr>
            <w:r w:rsidRPr="00444E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31A23" w14:textId="77777777" w:rsidR="008747B5" w:rsidRPr="00444E81" w:rsidRDefault="008747B5" w:rsidP="00CF36B8">
            <w:pPr>
              <w:pStyle w:val="rowtabella0"/>
              <w:jc w:val="center"/>
              <w:rPr>
                <w:color w:val="002060"/>
              </w:rPr>
            </w:pPr>
            <w:r w:rsidRPr="00444E81">
              <w:rPr>
                <w:color w:val="002060"/>
              </w:rPr>
              <w:t>0</w:t>
            </w:r>
          </w:p>
        </w:tc>
      </w:tr>
      <w:tr w:rsidR="008747B5" w:rsidRPr="00444E81" w14:paraId="278DB3AE"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3B267" w14:textId="77777777" w:rsidR="008747B5" w:rsidRPr="00444E81" w:rsidRDefault="008747B5" w:rsidP="00CF36B8">
            <w:pPr>
              <w:pStyle w:val="rowtabella0"/>
              <w:rPr>
                <w:color w:val="002060"/>
              </w:rPr>
            </w:pPr>
            <w:r w:rsidRPr="00444E81">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021EF" w14:textId="77777777" w:rsidR="008747B5" w:rsidRPr="00444E81" w:rsidRDefault="008747B5" w:rsidP="00CF36B8">
            <w:pPr>
              <w:pStyle w:val="rowtabella0"/>
              <w:jc w:val="center"/>
              <w:rPr>
                <w:color w:val="002060"/>
              </w:rPr>
            </w:pPr>
            <w:r w:rsidRPr="00444E8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CC3B"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1B751" w14:textId="77777777" w:rsidR="008747B5" w:rsidRPr="00444E81" w:rsidRDefault="008747B5" w:rsidP="00CF36B8">
            <w:pPr>
              <w:pStyle w:val="rowtabella0"/>
              <w:jc w:val="center"/>
              <w:rPr>
                <w:color w:val="002060"/>
              </w:rPr>
            </w:pPr>
            <w:r w:rsidRPr="00444E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28DFE"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E34DF" w14:textId="77777777" w:rsidR="008747B5" w:rsidRPr="00444E81" w:rsidRDefault="008747B5" w:rsidP="00CF36B8">
            <w:pPr>
              <w:pStyle w:val="rowtabella0"/>
              <w:jc w:val="center"/>
              <w:rPr>
                <w:color w:val="002060"/>
              </w:rPr>
            </w:pPr>
            <w:r w:rsidRPr="00444E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F228F" w14:textId="77777777" w:rsidR="008747B5" w:rsidRPr="00444E81" w:rsidRDefault="008747B5" w:rsidP="00CF36B8">
            <w:pPr>
              <w:pStyle w:val="rowtabella0"/>
              <w:jc w:val="center"/>
              <w:rPr>
                <w:color w:val="002060"/>
              </w:rPr>
            </w:pPr>
            <w:r w:rsidRPr="00444E8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8FBB" w14:textId="77777777" w:rsidR="008747B5" w:rsidRPr="00444E81" w:rsidRDefault="008747B5" w:rsidP="00CF36B8">
            <w:pPr>
              <w:pStyle w:val="rowtabella0"/>
              <w:jc w:val="center"/>
              <w:rPr>
                <w:color w:val="002060"/>
              </w:rPr>
            </w:pPr>
            <w:r w:rsidRPr="00444E8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D339"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706D4" w14:textId="77777777" w:rsidR="008747B5" w:rsidRPr="00444E81" w:rsidRDefault="008747B5" w:rsidP="00CF36B8">
            <w:pPr>
              <w:pStyle w:val="rowtabella0"/>
              <w:jc w:val="center"/>
              <w:rPr>
                <w:color w:val="002060"/>
              </w:rPr>
            </w:pPr>
            <w:r w:rsidRPr="00444E81">
              <w:rPr>
                <w:color w:val="002060"/>
              </w:rPr>
              <w:t>0</w:t>
            </w:r>
          </w:p>
        </w:tc>
      </w:tr>
      <w:tr w:rsidR="008747B5" w:rsidRPr="00444E81" w14:paraId="05542917"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32EAB0" w14:textId="77777777" w:rsidR="008747B5" w:rsidRPr="00444E81" w:rsidRDefault="008747B5" w:rsidP="00CF36B8">
            <w:pPr>
              <w:pStyle w:val="rowtabella0"/>
              <w:rPr>
                <w:color w:val="002060"/>
              </w:rPr>
            </w:pPr>
            <w:r w:rsidRPr="00444E81">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2188F" w14:textId="77777777" w:rsidR="008747B5" w:rsidRPr="00444E81" w:rsidRDefault="008747B5" w:rsidP="00CF36B8">
            <w:pPr>
              <w:pStyle w:val="rowtabella0"/>
              <w:jc w:val="center"/>
              <w:rPr>
                <w:color w:val="002060"/>
              </w:rPr>
            </w:pPr>
            <w:r w:rsidRPr="00444E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0FC0"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1596" w14:textId="77777777" w:rsidR="008747B5" w:rsidRPr="00444E81" w:rsidRDefault="008747B5" w:rsidP="00CF36B8">
            <w:pPr>
              <w:pStyle w:val="rowtabella0"/>
              <w:jc w:val="center"/>
              <w:rPr>
                <w:color w:val="002060"/>
              </w:rPr>
            </w:pPr>
            <w:r w:rsidRPr="00444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F75A"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02C0F" w14:textId="77777777" w:rsidR="008747B5" w:rsidRPr="00444E81" w:rsidRDefault="008747B5" w:rsidP="00CF36B8">
            <w:pPr>
              <w:pStyle w:val="rowtabella0"/>
              <w:jc w:val="center"/>
              <w:rPr>
                <w:color w:val="002060"/>
              </w:rPr>
            </w:pPr>
            <w:r w:rsidRPr="00444E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18BC" w14:textId="77777777" w:rsidR="008747B5" w:rsidRPr="00444E81" w:rsidRDefault="008747B5" w:rsidP="00CF36B8">
            <w:pPr>
              <w:pStyle w:val="rowtabella0"/>
              <w:jc w:val="center"/>
              <w:rPr>
                <w:color w:val="002060"/>
              </w:rPr>
            </w:pPr>
            <w:r w:rsidRPr="00444E8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CC39B" w14:textId="77777777" w:rsidR="008747B5" w:rsidRPr="00444E81" w:rsidRDefault="008747B5" w:rsidP="00CF36B8">
            <w:pPr>
              <w:pStyle w:val="rowtabella0"/>
              <w:jc w:val="center"/>
              <w:rPr>
                <w:color w:val="002060"/>
              </w:rPr>
            </w:pPr>
            <w:r w:rsidRPr="00444E8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8ECF2" w14:textId="77777777" w:rsidR="008747B5" w:rsidRPr="00444E81" w:rsidRDefault="008747B5" w:rsidP="00CF36B8">
            <w:pPr>
              <w:pStyle w:val="rowtabella0"/>
              <w:jc w:val="center"/>
              <w:rPr>
                <w:color w:val="002060"/>
              </w:rPr>
            </w:pPr>
            <w:r w:rsidRPr="00444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6DF60" w14:textId="77777777" w:rsidR="008747B5" w:rsidRPr="00444E81" w:rsidRDefault="008747B5" w:rsidP="00CF36B8">
            <w:pPr>
              <w:pStyle w:val="rowtabella0"/>
              <w:jc w:val="center"/>
              <w:rPr>
                <w:color w:val="002060"/>
              </w:rPr>
            </w:pPr>
            <w:r w:rsidRPr="00444E81">
              <w:rPr>
                <w:color w:val="002060"/>
              </w:rPr>
              <w:t>0</w:t>
            </w:r>
          </w:p>
        </w:tc>
      </w:tr>
      <w:tr w:rsidR="008747B5" w:rsidRPr="00444E81" w14:paraId="20A49D4E"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B90837" w14:textId="77777777" w:rsidR="008747B5" w:rsidRPr="00444E81" w:rsidRDefault="008747B5" w:rsidP="00CF36B8">
            <w:pPr>
              <w:pStyle w:val="rowtabella0"/>
              <w:rPr>
                <w:color w:val="002060"/>
              </w:rPr>
            </w:pPr>
            <w:r w:rsidRPr="00444E81">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CDA92" w14:textId="77777777" w:rsidR="008747B5" w:rsidRPr="00444E81" w:rsidRDefault="008747B5" w:rsidP="00CF36B8">
            <w:pPr>
              <w:pStyle w:val="rowtabella0"/>
              <w:jc w:val="center"/>
              <w:rPr>
                <w:color w:val="002060"/>
              </w:rPr>
            </w:pPr>
            <w:r w:rsidRPr="00444E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9F140"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911DF"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F67F6"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41AF1" w14:textId="77777777" w:rsidR="008747B5" w:rsidRPr="00444E81" w:rsidRDefault="008747B5" w:rsidP="00CF36B8">
            <w:pPr>
              <w:pStyle w:val="rowtabella0"/>
              <w:jc w:val="center"/>
              <w:rPr>
                <w:color w:val="002060"/>
              </w:rPr>
            </w:pPr>
            <w:r w:rsidRPr="00444E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A4978" w14:textId="77777777" w:rsidR="008747B5" w:rsidRPr="00444E81" w:rsidRDefault="008747B5" w:rsidP="00CF36B8">
            <w:pPr>
              <w:pStyle w:val="rowtabella0"/>
              <w:jc w:val="center"/>
              <w:rPr>
                <w:color w:val="002060"/>
              </w:rPr>
            </w:pPr>
            <w:r w:rsidRPr="00444E8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16A19" w14:textId="77777777" w:rsidR="008747B5" w:rsidRPr="00444E81" w:rsidRDefault="008747B5" w:rsidP="00CF36B8">
            <w:pPr>
              <w:pStyle w:val="rowtabella0"/>
              <w:jc w:val="center"/>
              <w:rPr>
                <w:color w:val="002060"/>
              </w:rPr>
            </w:pPr>
            <w:r w:rsidRPr="00444E8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FF959" w14:textId="77777777" w:rsidR="008747B5" w:rsidRPr="00444E81" w:rsidRDefault="008747B5" w:rsidP="00CF36B8">
            <w:pPr>
              <w:pStyle w:val="rowtabella0"/>
              <w:jc w:val="center"/>
              <w:rPr>
                <w:color w:val="002060"/>
              </w:rPr>
            </w:pPr>
            <w:r w:rsidRPr="00444E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DB59" w14:textId="77777777" w:rsidR="008747B5" w:rsidRPr="00444E81" w:rsidRDefault="008747B5" w:rsidP="00CF36B8">
            <w:pPr>
              <w:pStyle w:val="rowtabella0"/>
              <w:jc w:val="center"/>
              <w:rPr>
                <w:color w:val="002060"/>
              </w:rPr>
            </w:pPr>
            <w:r w:rsidRPr="00444E81">
              <w:rPr>
                <w:color w:val="002060"/>
              </w:rPr>
              <w:t>0</w:t>
            </w:r>
          </w:p>
        </w:tc>
      </w:tr>
      <w:tr w:rsidR="00DB163F" w:rsidRPr="00444E81" w14:paraId="35C2ECAB"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tcPr>
          <w:p w14:paraId="3BAF36F3" w14:textId="50C61D23" w:rsidR="00DB163F" w:rsidRPr="00444E81" w:rsidRDefault="00DB163F" w:rsidP="00DB163F">
            <w:pPr>
              <w:pStyle w:val="rowtabella0"/>
              <w:rPr>
                <w:color w:val="002060"/>
              </w:rPr>
            </w:pPr>
            <w:r w:rsidRPr="00444E81">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BD7ED" w14:textId="5B58A047" w:rsidR="00DB163F" w:rsidRPr="00444E81" w:rsidRDefault="00DB163F" w:rsidP="00DB163F">
            <w:pPr>
              <w:pStyle w:val="rowtabella0"/>
              <w:jc w:val="center"/>
              <w:rPr>
                <w:color w:val="002060"/>
              </w:rPr>
            </w:pPr>
            <w:r w:rsidRPr="00444E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77C28" w14:textId="7209B874" w:rsidR="00DB163F" w:rsidRPr="00444E81" w:rsidRDefault="00DB163F" w:rsidP="00DB163F">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2FB4C" w14:textId="79F63339" w:rsidR="00DB163F" w:rsidRPr="00444E81" w:rsidRDefault="00DB163F" w:rsidP="00DB163F">
            <w:pPr>
              <w:pStyle w:val="rowtabella0"/>
              <w:jc w:val="center"/>
              <w:rPr>
                <w:color w:val="002060"/>
              </w:rPr>
            </w:pPr>
            <w:r w:rsidRPr="00444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F7A9D" w14:textId="7517FFEC" w:rsidR="00DB163F" w:rsidRPr="00444E81" w:rsidRDefault="00DB163F" w:rsidP="00DB163F">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F9102" w14:textId="34C2086E" w:rsidR="00DB163F" w:rsidRPr="00444E81" w:rsidRDefault="00DB163F" w:rsidP="00DB163F">
            <w:pPr>
              <w:pStyle w:val="rowtabella0"/>
              <w:jc w:val="center"/>
              <w:rPr>
                <w:color w:val="002060"/>
              </w:rPr>
            </w:pPr>
            <w:r w:rsidRPr="00444E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AC780" w14:textId="12CA3C01" w:rsidR="00DB163F" w:rsidRPr="00444E81" w:rsidRDefault="00DB163F" w:rsidP="00DB163F">
            <w:pPr>
              <w:pStyle w:val="rowtabella0"/>
              <w:jc w:val="center"/>
              <w:rPr>
                <w:color w:val="002060"/>
              </w:rPr>
            </w:pPr>
            <w:r w:rsidRPr="00444E8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94682B" w14:textId="736CB63F" w:rsidR="00DB163F" w:rsidRPr="00444E81" w:rsidRDefault="00DB163F" w:rsidP="00DB163F">
            <w:pPr>
              <w:pStyle w:val="rowtabella0"/>
              <w:jc w:val="center"/>
              <w:rPr>
                <w:color w:val="002060"/>
              </w:rPr>
            </w:pPr>
            <w:r w:rsidRPr="00444E8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D1E53" w14:textId="2C987E75" w:rsidR="00DB163F" w:rsidRPr="00444E81" w:rsidRDefault="00DB163F" w:rsidP="00DB163F">
            <w:pPr>
              <w:pStyle w:val="rowtabella0"/>
              <w:jc w:val="center"/>
              <w:rPr>
                <w:color w:val="002060"/>
              </w:rPr>
            </w:pPr>
            <w:r w:rsidRPr="00444E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134C9" w14:textId="713813CF" w:rsidR="00DB163F" w:rsidRPr="00444E81" w:rsidRDefault="00DB163F" w:rsidP="00DB163F">
            <w:pPr>
              <w:pStyle w:val="rowtabella0"/>
              <w:jc w:val="center"/>
              <w:rPr>
                <w:color w:val="002060"/>
              </w:rPr>
            </w:pPr>
            <w:r w:rsidRPr="00444E81">
              <w:rPr>
                <w:color w:val="002060"/>
              </w:rPr>
              <w:t>0</w:t>
            </w:r>
          </w:p>
        </w:tc>
      </w:tr>
      <w:tr w:rsidR="008747B5" w:rsidRPr="00444E81" w14:paraId="6666685D"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3871C" w14:textId="77777777" w:rsidR="008747B5" w:rsidRPr="00444E81" w:rsidRDefault="008747B5" w:rsidP="00CF36B8">
            <w:pPr>
              <w:pStyle w:val="rowtabella0"/>
              <w:rPr>
                <w:color w:val="002060"/>
              </w:rPr>
            </w:pPr>
            <w:r w:rsidRPr="00444E81">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32BD7" w14:textId="77777777" w:rsidR="008747B5" w:rsidRPr="00444E81" w:rsidRDefault="008747B5" w:rsidP="00CF36B8">
            <w:pPr>
              <w:pStyle w:val="rowtabella0"/>
              <w:jc w:val="center"/>
              <w:rPr>
                <w:color w:val="002060"/>
              </w:rPr>
            </w:pPr>
            <w:r w:rsidRPr="00444E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5BBCE"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2D2D5"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1F1A" w14:textId="77777777" w:rsidR="008747B5" w:rsidRPr="00444E81" w:rsidRDefault="008747B5" w:rsidP="00CF36B8">
            <w:pPr>
              <w:pStyle w:val="rowtabella0"/>
              <w:jc w:val="center"/>
              <w:rPr>
                <w:color w:val="002060"/>
              </w:rPr>
            </w:pPr>
            <w:r w:rsidRPr="00444E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90DAC" w14:textId="77777777" w:rsidR="008747B5" w:rsidRPr="00444E81" w:rsidRDefault="008747B5" w:rsidP="00CF36B8">
            <w:pPr>
              <w:pStyle w:val="rowtabella0"/>
              <w:jc w:val="center"/>
              <w:rPr>
                <w:color w:val="002060"/>
              </w:rPr>
            </w:pPr>
            <w:r w:rsidRPr="00444E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E6888" w14:textId="77777777" w:rsidR="008747B5" w:rsidRPr="00444E81" w:rsidRDefault="008747B5" w:rsidP="00CF36B8">
            <w:pPr>
              <w:pStyle w:val="rowtabella0"/>
              <w:jc w:val="center"/>
              <w:rPr>
                <w:color w:val="002060"/>
              </w:rPr>
            </w:pPr>
            <w:r w:rsidRPr="00444E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D1C93" w14:textId="77777777" w:rsidR="008747B5" w:rsidRPr="00444E81" w:rsidRDefault="008747B5" w:rsidP="00CF36B8">
            <w:pPr>
              <w:pStyle w:val="rowtabella0"/>
              <w:jc w:val="center"/>
              <w:rPr>
                <w:color w:val="002060"/>
              </w:rPr>
            </w:pPr>
            <w:r w:rsidRPr="00444E8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EDDA" w14:textId="77777777" w:rsidR="008747B5" w:rsidRPr="00444E81" w:rsidRDefault="008747B5" w:rsidP="00CF36B8">
            <w:pPr>
              <w:pStyle w:val="rowtabella0"/>
              <w:jc w:val="center"/>
              <w:rPr>
                <w:color w:val="002060"/>
              </w:rPr>
            </w:pPr>
            <w:r w:rsidRPr="00444E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A6B62" w14:textId="77777777" w:rsidR="008747B5" w:rsidRPr="00444E81" w:rsidRDefault="008747B5" w:rsidP="00CF36B8">
            <w:pPr>
              <w:pStyle w:val="rowtabella0"/>
              <w:jc w:val="center"/>
              <w:rPr>
                <w:color w:val="002060"/>
              </w:rPr>
            </w:pPr>
            <w:r w:rsidRPr="00444E81">
              <w:rPr>
                <w:color w:val="002060"/>
              </w:rPr>
              <w:t>0</w:t>
            </w:r>
          </w:p>
        </w:tc>
      </w:tr>
      <w:tr w:rsidR="008747B5" w:rsidRPr="00444E81" w14:paraId="7FCB1A45" w14:textId="77777777" w:rsidTr="00CF36B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7ECE32" w14:textId="77777777" w:rsidR="008747B5" w:rsidRPr="00444E81" w:rsidRDefault="008747B5" w:rsidP="00CF36B8">
            <w:pPr>
              <w:pStyle w:val="rowtabella0"/>
              <w:rPr>
                <w:color w:val="002060"/>
              </w:rPr>
            </w:pPr>
            <w:r w:rsidRPr="00444E81">
              <w:rPr>
                <w:color w:val="002060"/>
              </w:rPr>
              <w:t xml:space="preserve">A.S.D. </w:t>
            </w:r>
            <w:proofErr w:type="gramStart"/>
            <w:r w:rsidRPr="00444E81">
              <w:rPr>
                <w:color w:val="002060"/>
              </w:rPr>
              <w:t>CITTA</w:t>
            </w:r>
            <w:proofErr w:type="gramEnd"/>
            <w:r w:rsidRPr="00444E81">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9076B" w14:textId="77777777" w:rsidR="008747B5" w:rsidRPr="00444E81" w:rsidRDefault="008747B5" w:rsidP="00CF36B8">
            <w:pPr>
              <w:pStyle w:val="rowtabella0"/>
              <w:jc w:val="center"/>
              <w:rPr>
                <w:color w:val="002060"/>
              </w:rPr>
            </w:pPr>
            <w:r w:rsidRPr="00444E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50A3"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862F8"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99132" w14:textId="77777777" w:rsidR="008747B5" w:rsidRPr="00444E81" w:rsidRDefault="008747B5" w:rsidP="00CF36B8">
            <w:pPr>
              <w:pStyle w:val="rowtabella0"/>
              <w:jc w:val="center"/>
              <w:rPr>
                <w:color w:val="002060"/>
              </w:rPr>
            </w:pPr>
            <w:r w:rsidRPr="00444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4017B" w14:textId="77777777" w:rsidR="008747B5" w:rsidRPr="00444E81" w:rsidRDefault="008747B5" w:rsidP="00CF36B8">
            <w:pPr>
              <w:pStyle w:val="rowtabella0"/>
              <w:jc w:val="center"/>
              <w:rPr>
                <w:color w:val="002060"/>
              </w:rPr>
            </w:pPr>
            <w:r w:rsidRPr="00444E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9AF1D" w14:textId="77777777" w:rsidR="008747B5" w:rsidRPr="00444E81" w:rsidRDefault="008747B5" w:rsidP="00CF36B8">
            <w:pPr>
              <w:pStyle w:val="rowtabella0"/>
              <w:jc w:val="center"/>
              <w:rPr>
                <w:color w:val="002060"/>
              </w:rPr>
            </w:pPr>
            <w:r w:rsidRPr="00444E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C6DF" w14:textId="77777777" w:rsidR="008747B5" w:rsidRPr="00444E81" w:rsidRDefault="008747B5" w:rsidP="00CF36B8">
            <w:pPr>
              <w:pStyle w:val="rowtabella0"/>
              <w:jc w:val="center"/>
              <w:rPr>
                <w:color w:val="002060"/>
              </w:rPr>
            </w:pPr>
            <w:r w:rsidRPr="00444E8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42F6" w14:textId="77777777" w:rsidR="008747B5" w:rsidRPr="00444E81" w:rsidRDefault="008747B5" w:rsidP="00CF36B8">
            <w:pPr>
              <w:pStyle w:val="rowtabella0"/>
              <w:jc w:val="center"/>
              <w:rPr>
                <w:color w:val="002060"/>
              </w:rPr>
            </w:pPr>
            <w:r w:rsidRPr="00444E8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AB36" w14:textId="77777777" w:rsidR="008747B5" w:rsidRPr="00444E81" w:rsidRDefault="008747B5" w:rsidP="00CF36B8">
            <w:pPr>
              <w:pStyle w:val="rowtabella0"/>
              <w:jc w:val="center"/>
              <w:rPr>
                <w:color w:val="002060"/>
              </w:rPr>
            </w:pPr>
            <w:r w:rsidRPr="00444E81">
              <w:rPr>
                <w:color w:val="002060"/>
              </w:rPr>
              <w:t>1</w:t>
            </w:r>
          </w:p>
        </w:tc>
      </w:tr>
    </w:tbl>
    <w:p w14:paraId="2DBBB93C" w14:textId="77777777" w:rsidR="008747B5" w:rsidRPr="00444E81" w:rsidRDefault="008747B5" w:rsidP="008747B5">
      <w:pPr>
        <w:pStyle w:val="breakline"/>
        <w:rPr>
          <w:rFonts w:ascii="Arial" w:eastAsiaTheme="minorEastAsia" w:hAnsi="Arial" w:cs="Arial"/>
          <w:color w:val="002060"/>
        </w:rPr>
      </w:pPr>
    </w:p>
    <w:p w14:paraId="15BE097E" w14:textId="77777777" w:rsidR="008747B5" w:rsidRPr="00444E81" w:rsidRDefault="008747B5" w:rsidP="008747B5">
      <w:pPr>
        <w:pStyle w:val="breakline"/>
        <w:rPr>
          <w:rFonts w:ascii="Arial" w:hAnsi="Arial" w:cs="Arial"/>
          <w:color w:val="002060"/>
        </w:rPr>
      </w:pPr>
    </w:p>
    <w:p w14:paraId="367EE052" w14:textId="77777777" w:rsidR="008747B5" w:rsidRPr="00444E81" w:rsidRDefault="008747B5" w:rsidP="008747B5">
      <w:pPr>
        <w:pStyle w:val="sottotitolocampionato10"/>
        <w:rPr>
          <w:color w:val="002060"/>
        </w:rPr>
      </w:pPr>
      <w:r w:rsidRPr="00444E8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47B5" w:rsidRPr="00444E81" w14:paraId="0C3BC80A" w14:textId="77777777" w:rsidTr="00CF36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07072" w14:textId="77777777" w:rsidR="008747B5" w:rsidRPr="00444E81" w:rsidRDefault="008747B5" w:rsidP="00CF36B8">
            <w:pPr>
              <w:pStyle w:val="headertabella0"/>
              <w:rPr>
                <w:color w:val="002060"/>
              </w:rPr>
            </w:pPr>
            <w:r w:rsidRPr="00444E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6AA45" w14:textId="77777777" w:rsidR="008747B5" w:rsidRPr="00444E81" w:rsidRDefault="008747B5" w:rsidP="00CF36B8">
            <w:pPr>
              <w:pStyle w:val="headertabella0"/>
              <w:rPr>
                <w:color w:val="002060"/>
              </w:rPr>
            </w:pPr>
            <w:r w:rsidRPr="00444E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EDF46" w14:textId="77777777" w:rsidR="008747B5" w:rsidRPr="00444E81" w:rsidRDefault="008747B5" w:rsidP="00CF36B8">
            <w:pPr>
              <w:pStyle w:val="headertabella0"/>
              <w:rPr>
                <w:color w:val="002060"/>
              </w:rPr>
            </w:pPr>
            <w:r w:rsidRPr="00444E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861D7" w14:textId="77777777" w:rsidR="008747B5" w:rsidRPr="00444E81" w:rsidRDefault="008747B5" w:rsidP="00CF36B8">
            <w:pPr>
              <w:pStyle w:val="headertabella0"/>
              <w:rPr>
                <w:color w:val="002060"/>
              </w:rPr>
            </w:pPr>
            <w:r w:rsidRPr="00444E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E2DAC" w14:textId="77777777" w:rsidR="008747B5" w:rsidRPr="00444E81" w:rsidRDefault="008747B5" w:rsidP="00CF36B8">
            <w:pPr>
              <w:pStyle w:val="headertabella0"/>
              <w:rPr>
                <w:color w:val="002060"/>
              </w:rPr>
            </w:pPr>
            <w:r w:rsidRPr="00444E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B2501" w14:textId="77777777" w:rsidR="008747B5" w:rsidRPr="00444E81" w:rsidRDefault="008747B5" w:rsidP="00CF36B8">
            <w:pPr>
              <w:pStyle w:val="headertabella0"/>
              <w:rPr>
                <w:color w:val="002060"/>
              </w:rPr>
            </w:pPr>
            <w:r w:rsidRPr="00444E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78B94" w14:textId="77777777" w:rsidR="008747B5" w:rsidRPr="00444E81" w:rsidRDefault="008747B5" w:rsidP="00CF36B8">
            <w:pPr>
              <w:pStyle w:val="headertabella0"/>
              <w:rPr>
                <w:color w:val="002060"/>
              </w:rPr>
            </w:pPr>
            <w:r w:rsidRPr="00444E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27C0B" w14:textId="77777777" w:rsidR="008747B5" w:rsidRPr="00444E81" w:rsidRDefault="008747B5" w:rsidP="00CF36B8">
            <w:pPr>
              <w:pStyle w:val="headertabella0"/>
              <w:rPr>
                <w:color w:val="002060"/>
              </w:rPr>
            </w:pPr>
            <w:r w:rsidRPr="00444E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D6C38" w14:textId="77777777" w:rsidR="008747B5" w:rsidRPr="00444E81" w:rsidRDefault="008747B5" w:rsidP="00CF36B8">
            <w:pPr>
              <w:pStyle w:val="headertabella0"/>
              <w:rPr>
                <w:color w:val="002060"/>
              </w:rPr>
            </w:pPr>
            <w:r w:rsidRPr="00444E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D58FD" w14:textId="77777777" w:rsidR="008747B5" w:rsidRPr="00444E81" w:rsidRDefault="008747B5" w:rsidP="00CF36B8">
            <w:pPr>
              <w:pStyle w:val="headertabella0"/>
              <w:rPr>
                <w:color w:val="002060"/>
              </w:rPr>
            </w:pPr>
            <w:r w:rsidRPr="00444E81">
              <w:rPr>
                <w:color w:val="002060"/>
              </w:rPr>
              <w:t>PE</w:t>
            </w:r>
          </w:p>
        </w:tc>
      </w:tr>
      <w:tr w:rsidR="008747B5" w:rsidRPr="00444E81" w14:paraId="192113CE" w14:textId="77777777" w:rsidTr="00CF36B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75F136" w14:textId="77777777" w:rsidR="008747B5" w:rsidRPr="00444E81" w:rsidRDefault="008747B5" w:rsidP="00CF36B8">
            <w:pPr>
              <w:pStyle w:val="rowtabella0"/>
              <w:rPr>
                <w:color w:val="002060"/>
              </w:rPr>
            </w:pPr>
            <w:r w:rsidRPr="00444E81">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38CB2" w14:textId="77777777" w:rsidR="008747B5" w:rsidRPr="00444E81" w:rsidRDefault="008747B5" w:rsidP="00CF36B8">
            <w:pPr>
              <w:pStyle w:val="rowtabella0"/>
              <w:jc w:val="center"/>
              <w:rPr>
                <w:color w:val="002060"/>
              </w:rPr>
            </w:pPr>
            <w:r w:rsidRPr="00444E8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947AE"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AED6" w14:textId="77777777" w:rsidR="008747B5" w:rsidRPr="00444E81" w:rsidRDefault="008747B5" w:rsidP="00CF36B8">
            <w:pPr>
              <w:pStyle w:val="rowtabella0"/>
              <w:jc w:val="center"/>
              <w:rPr>
                <w:color w:val="002060"/>
              </w:rPr>
            </w:pPr>
            <w:r w:rsidRPr="00444E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30C4D" w14:textId="77777777" w:rsidR="008747B5" w:rsidRPr="00444E81" w:rsidRDefault="008747B5" w:rsidP="00CF36B8">
            <w:pPr>
              <w:pStyle w:val="rowtabella0"/>
              <w:jc w:val="center"/>
              <w:rPr>
                <w:color w:val="002060"/>
              </w:rPr>
            </w:pPr>
            <w:r w:rsidRPr="00444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BC787"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272EB" w14:textId="77777777" w:rsidR="008747B5" w:rsidRPr="00444E81" w:rsidRDefault="008747B5" w:rsidP="00CF36B8">
            <w:pPr>
              <w:pStyle w:val="rowtabella0"/>
              <w:jc w:val="center"/>
              <w:rPr>
                <w:color w:val="002060"/>
              </w:rPr>
            </w:pPr>
            <w:r w:rsidRPr="00444E81">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F51EC" w14:textId="77777777" w:rsidR="008747B5" w:rsidRPr="00444E81" w:rsidRDefault="008747B5" w:rsidP="00CF36B8">
            <w:pPr>
              <w:pStyle w:val="rowtabella0"/>
              <w:jc w:val="center"/>
              <w:rPr>
                <w:color w:val="002060"/>
              </w:rPr>
            </w:pPr>
            <w:r w:rsidRPr="00444E8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BF8C" w14:textId="77777777" w:rsidR="008747B5" w:rsidRPr="00444E81" w:rsidRDefault="008747B5" w:rsidP="00CF36B8">
            <w:pPr>
              <w:pStyle w:val="rowtabella0"/>
              <w:jc w:val="center"/>
              <w:rPr>
                <w:color w:val="002060"/>
              </w:rPr>
            </w:pPr>
            <w:r w:rsidRPr="00444E8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F3E98" w14:textId="77777777" w:rsidR="008747B5" w:rsidRPr="00444E81" w:rsidRDefault="008747B5" w:rsidP="00CF36B8">
            <w:pPr>
              <w:pStyle w:val="rowtabella0"/>
              <w:jc w:val="center"/>
              <w:rPr>
                <w:color w:val="002060"/>
              </w:rPr>
            </w:pPr>
            <w:r w:rsidRPr="00444E81">
              <w:rPr>
                <w:color w:val="002060"/>
              </w:rPr>
              <w:t>0</w:t>
            </w:r>
          </w:p>
        </w:tc>
      </w:tr>
      <w:tr w:rsidR="008747B5" w:rsidRPr="00444E81" w14:paraId="6CB9C2FA"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17D5C" w14:textId="77777777" w:rsidR="008747B5" w:rsidRPr="00444E81" w:rsidRDefault="008747B5" w:rsidP="00CF36B8">
            <w:pPr>
              <w:pStyle w:val="rowtabella0"/>
              <w:rPr>
                <w:color w:val="002060"/>
              </w:rPr>
            </w:pPr>
            <w:r w:rsidRPr="00444E81">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2FCC0" w14:textId="77777777" w:rsidR="008747B5" w:rsidRPr="00444E81" w:rsidRDefault="008747B5" w:rsidP="00CF36B8">
            <w:pPr>
              <w:pStyle w:val="rowtabella0"/>
              <w:jc w:val="center"/>
              <w:rPr>
                <w:color w:val="002060"/>
              </w:rPr>
            </w:pPr>
            <w:r w:rsidRPr="00444E8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732C8"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4051D" w14:textId="77777777" w:rsidR="008747B5" w:rsidRPr="00444E81" w:rsidRDefault="008747B5" w:rsidP="00CF36B8">
            <w:pPr>
              <w:pStyle w:val="rowtabella0"/>
              <w:jc w:val="center"/>
              <w:rPr>
                <w:color w:val="002060"/>
              </w:rPr>
            </w:pPr>
            <w:r w:rsidRPr="00444E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4F6F0"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22104"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96966" w14:textId="77777777" w:rsidR="008747B5" w:rsidRPr="00444E81" w:rsidRDefault="008747B5" w:rsidP="00CF36B8">
            <w:pPr>
              <w:pStyle w:val="rowtabella0"/>
              <w:jc w:val="center"/>
              <w:rPr>
                <w:color w:val="002060"/>
              </w:rPr>
            </w:pPr>
            <w:r w:rsidRPr="00444E81">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D4AD1" w14:textId="77777777" w:rsidR="008747B5" w:rsidRPr="00444E81" w:rsidRDefault="008747B5" w:rsidP="00CF36B8">
            <w:pPr>
              <w:pStyle w:val="rowtabella0"/>
              <w:jc w:val="center"/>
              <w:rPr>
                <w:color w:val="002060"/>
              </w:rPr>
            </w:pPr>
            <w:r w:rsidRPr="00444E8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C08D1" w14:textId="77777777" w:rsidR="008747B5" w:rsidRPr="00444E81" w:rsidRDefault="008747B5" w:rsidP="00CF36B8">
            <w:pPr>
              <w:pStyle w:val="rowtabella0"/>
              <w:jc w:val="center"/>
              <w:rPr>
                <w:color w:val="002060"/>
              </w:rPr>
            </w:pPr>
            <w:r w:rsidRPr="00444E8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B3269" w14:textId="77777777" w:rsidR="008747B5" w:rsidRPr="00444E81" w:rsidRDefault="008747B5" w:rsidP="00CF36B8">
            <w:pPr>
              <w:pStyle w:val="rowtabella0"/>
              <w:jc w:val="center"/>
              <w:rPr>
                <w:color w:val="002060"/>
              </w:rPr>
            </w:pPr>
            <w:r w:rsidRPr="00444E81">
              <w:rPr>
                <w:color w:val="002060"/>
              </w:rPr>
              <w:t>0</w:t>
            </w:r>
          </w:p>
        </w:tc>
      </w:tr>
      <w:tr w:rsidR="008747B5" w:rsidRPr="00444E81" w14:paraId="1321D46B"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79F30C" w14:textId="77777777" w:rsidR="008747B5" w:rsidRPr="00444E81" w:rsidRDefault="008747B5" w:rsidP="00CF36B8">
            <w:pPr>
              <w:pStyle w:val="rowtabella0"/>
              <w:rPr>
                <w:color w:val="002060"/>
              </w:rPr>
            </w:pPr>
            <w:r w:rsidRPr="00444E81">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DE183" w14:textId="77777777" w:rsidR="008747B5" w:rsidRPr="00444E81" w:rsidRDefault="008747B5" w:rsidP="00CF36B8">
            <w:pPr>
              <w:pStyle w:val="rowtabella0"/>
              <w:jc w:val="center"/>
              <w:rPr>
                <w:color w:val="002060"/>
              </w:rPr>
            </w:pPr>
            <w:r w:rsidRPr="00444E8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12360"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6E9FA" w14:textId="77777777" w:rsidR="008747B5" w:rsidRPr="00444E81" w:rsidRDefault="008747B5" w:rsidP="00CF36B8">
            <w:pPr>
              <w:pStyle w:val="rowtabella0"/>
              <w:jc w:val="center"/>
              <w:rPr>
                <w:color w:val="002060"/>
              </w:rPr>
            </w:pPr>
            <w:r w:rsidRPr="00444E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AD5F7"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F3CC6"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B3BD1" w14:textId="77777777" w:rsidR="008747B5" w:rsidRPr="00444E81" w:rsidRDefault="008747B5" w:rsidP="00CF36B8">
            <w:pPr>
              <w:pStyle w:val="rowtabella0"/>
              <w:jc w:val="center"/>
              <w:rPr>
                <w:color w:val="002060"/>
              </w:rPr>
            </w:pPr>
            <w:r w:rsidRPr="00444E81">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8A22" w14:textId="77777777" w:rsidR="008747B5" w:rsidRPr="00444E81" w:rsidRDefault="008747B5" w:rsidP="00CF36B8">
            <w:pPr>
              <w:pStyle w:val="rowtabella0"/>
              <w:jc w:val="center"/>
              <w:rPr>
                <w:color w:val="002060"/>
              </w:rPr>
            </w:pPr>
            <w:r w:rsidRPr="00444E8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9FF97" w14:textId="77777777" w:rsidR="008747B5" w:rsidRPr="00444E81" w:rsidRDefault="008747B5" w:rsidP="00CF36B8">
            <w:pPr>
              <w:pStyle w:val="rowtabella0"/>
              <w:jc w:val="center"/>
              <w:rPr>
                <w:color w:val="002060"/>
              </w:rPr>
            </w:pPr>
            <w:r w:rsidRPr="00444E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EF10A" w14:textId="77777777" w:rsidR="008747B5" w:rsidRPr="00444E81" w:rsidRDefault="008747B5" w:rsidP="00CF36B8">
            <w:pPr>
              <w:pStyle w:val="rowtabella0"/>
              <w:jc w:val="center"/>
              <w:rPr>
                <w:color w:val="002060"/>
              </w:rPr>
            </w:pPr>
            <w:r w:rsidRPr="00444E81">
              <w:rPr>
                <w:color w:val="002060"/>
              </w:rPr>
              <w:t>0</w:t>
            </w:r>
          </w:p>
        </w:tc>
      </w:tr>
      <w:tr w:rsidR="008747B5" w:rsidRPr="00444E81" w14:paraId="32A0C061"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DEC0CD" w14:textId="77777777" w:rsidR="008747B5" w:rsidRPr="00444E81" w:rsidRDefault="008747B5" w:rsidP="00CF36B8">
            <w:pPr>
              <w:pStyle w:val="rowtabella0"/>
              <w:rPr>
                <w:color w:val="002060"/>
              </w:rPr>
            </w:pPr>
            <w:r w:rsidRPr="00444E81">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7273A" w14:textId="77777777" w:rsidR="008747B5" w:rsidRPr="00444E81" w:rsidRDefault="008747B5" w:rsidP="00CF36B8">
            <w:pPr>
              <w:pStyle w:val="rowtabella0"/>
              <w:jc w:val="center"/>
              <w:rPr>
                <w:color w:val="002060"/>
              </w:rPr>
            </w:pPr>
            <w:r w:rsidRPr="00444E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8C319"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1668F" w14:textId="77777777" w:rsidR="008747B5" w:rsidRPr="00444E81" w:rsidRDefault="008747B5" w:rsidP="00CF36B8">
            <w:pPr>
              <w:pStyle w:val="rowtabella0"/>
              <w:jc w:val="center"/>
              <w:rPr>
                <w:color w:val="002060"/>
              </w:rPr>
            </w:pPr>
            <w:r w:rsidRPr="00444E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83293"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F4D6" w14:textId="77777777" w:rsidR="008747B5" w:rsidRPr="00444E81" w:rsidRDefault="008747B5" w:rsidP="00CF36B8">
            <w:pPr>
              <w:pStyle w:val="rowtabella0"/>
              <w:jc w:val="center"/>
              <w:rPr>
                <w:color w:val="002060"/>
              </w:rPr>
            </w:pPr>
            <w:r w:rsidRPr="00444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5A1DD" w14:textId="77777777" w:rsidR="008747B5" w:rsidRPr="00444E81" w:rsidRDefault="008747B5" w:rsidP="00CF36B8">
            <w:pPr>
              <w:pStyle w:val="rowtabella0"/>
              <w:jc w:val="center"/>
              <w:rPr>
                <w:color w:val="002060"/>
              </w:rPr>
            </w:pPr>
            <w:r w:rsidRPr="00444E81">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F793E" w14:textId="77777777" w:rsidR="008747B5" w:rsidRPr="00444E81" w:rsidRDefault="008747B5" w:rsidP="00CF36B8">
            <w:pPr>
              <w:pStyle w:val="rowtabella0"/>
              <w:jc w:val="center"/>
              <w:rPr>
                <w:color w:val="002060"/>
              </w:rPr>
            </w:pPr>
            <w:r w:rsidRPr="00444E8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B3730" w14:textId="77777777" w:rsidR="008747B5" w:rsidRPr="00444E81" w:rsidRDefault="008747B5" w:rsidP="00CF36B8">
            <w:pPr>
              <w:pStyle w:val="rowtabella0"/>
              <w:jc w:val="center"/>
              <w:rPr>
                <w:color w:val="002060"/>
              </w:rPr>
            </w:pPr>
            <w:r w:rsidRPr="00444E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0E2FC" w14:textId="77777777" w:rsidR="008747B5" w:rsidRPr="00444E81" w:rsidRDefault="008747B5" w:rsidP="00CF36B8">
            <w:pPr>
              <w:pStyle w:val="rowtabella0"/>
              <w:jc w:val="center"/>
              <w:rPr>
                <w:color w:val="002060"/>
              </w:rPr>
            </w:pPr>
            <w:r w:rsidRPr="00444E81">
              <w:rPr>
                <w:color w:val="002060"/>
              </w:rPr>
              <w:t>0</w:t>
            </w:r>
          </w:p>
        </w:tc>
      </w:tr>
      <w:tr w:rsidR="008747B5" w:rsidRPr="00444E81" w14:paraId="362E731A"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1131E" w14:textId="77777777" w:rsidR="008747B5" w:rsidRPr="00444E81" w:rsidRDefault="008747B5" w:rsidP="00CF36B8">
            <w:pPr>
              <w:pStyle w:val="rowtabella0"/>
              <w:rPr>
                <w:color w:val="002060"/>
              </w:rPr>
            </w:pPr>
            <w:r w:rsidRPr="00444E81">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437C" w14:textId="77777777" w:rsidR="008747B5" w:rsidRPr="00444E81" w:rsidRDefault="008747B5" w:rsidP="00CF36B8">
            <w:pPr>
              <w:pStyle w:val="rowtabella0"/>
              <w:jc w:val="center"/>
              <w:rPr>
                <w:color w:val="002060"/>
              </w:rPr>
            </w:pPr>
            <w:r w:rsidRPr="00444E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C0DE"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7CFCE" w14:textId="77777777" w:rsidR="008747B5" w:rsidRPr="00444E81" w:rsidRDefault="008747B5" w:rsidP="00CF36B8">
            <w:pPr>
              <w:pStyle w:val="rowtabella0"/>
              <w:jc w:val="center"/>
              <w:rPr>
                <w:color w:val="002060"/>
              </w:rPr>
            </w:pPr>
            <w:r w:rsidRPr="00444E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BCC6D"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E7374" w14:textId="77777777" w:rsidR="008747B5" w:rsidRPr="00444E81" w:rsidRDefault="008747B5" w:rsidP="00CF36B8">
            <w:pPr>
              <w:pStyle w:val="rowtabella0"/>
              <w:jc w:val="center"/>
              <w:rPr>
                <w:color w:val="002060"/>
              </w:rPr>
            </w:pPr>
            <w:r w:rsidRPr="00444E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D460" w14:textId="77777777" w:rsidR="008747B5" w:rsidRPr="00444E81" w:rsidRDefault="008747B5" w:rsidP="00CF36B8">
            <w:pPr>
              <w:pStyle w:val="rowtabella0"/>
              <w:jc w:val="center"/>
              <w:rPr>
                <w:color w:val="002060"/>
              </w:rPr>
            </w:pPr>
            <w:r w:rsidRPr="00444E81">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3394D" w14:textId="77777777" w:rsidR="008747B5" w:rsidRPr="00444E81" w:rsidRDefault="008747B5" w:rsidP="00CF36B8">
            <w:pPr>
              <w:pStyle w:val="rowtabella0"/>
              <w:jc w:val="center"/>
              <w:rPr>
                <w:color w:val="002060"/>
              </w:rPr>
            </w:pPr>
            <w:r w:rsidRPr="00444E8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9EAF6" w14:textId="77777777" w:rsidR="008747B5" w:rsidRPr="00444E81" w:rsidRDefault="008747B5" w:rsidP="00CF36B8">
            <w:pPr>
              <w:pStyle w:val="rowtabella0"/>
              <w:jc w:val="center"/>
              <w:rPr>
                <w:color w:val="002060"/>
              </w:rPr>
            </w:pPr>
            <w:r w:rsidRPr="00444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8462" w14:textId="77777777" w:rsidR="008747B5" w:rsidRPr="00444E81" w:rsidRDefault="008747B5" w:rsidP="00CF36B8">
            <w:pPr>
              <w:pStyle w:val="rowtabella0"/>
              <w:jc w:val="center"/>
              <w:rPr>
                <w:color w:val="002060"/>
              </w:rPr>
            </w:pPr>
            <w:r w:rsidRPr="00444E81">
              <w:rPr>
                <w:color w:val="002060"/>
              </w:rPr>
              <w:t>0</w:t>
            </w:r>
          </w:p>
        </w:tc>
      </w:tr>
      <w:tr w:rsidR="00DB163F" w:rsidRPr="00444E81" w14:paraId="20F9C429"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tcPr>
          <w:p w14:paraId="4181EAE0" w14:textId="4F334352" w:rsidR="00DB163F" w:rsidRPr="00444E81" w:rsidRDefault="00DB163F" w:rsidP="00DB163F">
            <w:pPr>
              <w:pStyle w:val="breakline"/>
              <w:rPr>
                <w:rFonts w:ascii="Arial" w:hAnsi="Arial" w:cs="Arial"/>
                <w:color w:val="002060"/>
              </w:rPr>
            </w:pPr>
            <w:r w:rsidRPr="00444E81">
              <w:rPr>
                <w:rFonts w:ascii="Arial" w:hAnsi="Arial" w:cs="Arial"/>
                <w:color w:val="002060"/>
              </w:rPr>
              <w:lastRenderedPageBreak/>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C6AF8" w14:textId="7CAA7980" w:rsidR="00DB163F" w:rsidRPr="00444E81" w:rsidRDefault="00DB163F" w:rsidP="00DB163F">
            <w:pPr>
              <w:pStyle w:val="rowtabella0"/>
              <w:jc w:val="center"/>
              <w:rPr>
                <w:color w:val="002060"/>
              </w:rPr>
            </w:pPr>
            <w:r w:rsidRPr="00444E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06C88" w14:textId="3304261A" w:rsidR="00DB163F" w:rsidRPr="00444E81" w:rsidRDefault="00DB163F" w:rsidP="00DB163F">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07F57" w14:textId="41367E00" w:rsidR="00DB163F" w:rsidRPr="00444E81" w:rsidRDefault="00DB163F" w:rsidP="00DB163F">
            <w:pPr>
              <w:pStyle w:val="rowtabella0"/>
              <w:jc w:val="center"/>
              <w:rPr>
                <w:color w:val="002060"/>
              </w:rPr>
            </w:pPr>
            <w:r w:rsidRPr="00444E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1EF98" w14:textId="628C9592" w:rsidR="00DB163F" w:rsidRPr="00444E81" w:rsidRDefault="00DB163F" w:rsidP="00DB163F">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15C87" w14:textId="4652FE7F" w:rsidR="00DB163F" w:rsidRPr="00444E81" w:rsidRDefault="00DB163F" w:rsidP="00DB163F">
            <w:pPr>
              <w:pStyle w:val="rowtabella0"/>
              <w:jc w:val="center"/>
              <w:rPr>
                <w:color w:val="002060"/>
              </w:rPr>
            </w:pPr>
            <w:r w:rsidRPr="00444E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79DBA" w14:textId="78FA1CA9" w:rsidR="00DB163F" w:rsidRPr="00444E81" w:rsidRDefault="00DB163F" w:rsidP="00DB163F">
            <w:pPr>
              <w:pStyle w:val="rowtabella0"/>
              <w:jc w:val="center"/>
              <w:rPr>
                <w:color w:val="002060"/>
              </w:rPr>
            </w:pPr>
            <w:r w:rsidRPr="00444E81">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ADDFC" w14:textId="2E2A6706" w:rsidR="00DB163F" w:rsidRPr="00444E81" w:rsidRDefault="00DB163F" w:rsidP="00DB163F">
            <w:pPr>
              <w:pStyle w:val="rowtabella0"/>
              <w:jc w:val="center"/>
              <w:rPr>
                <w:color w:val="002060"/>
              </w:rPr>
            </w:pPr>
            <w:r w:rsidRPr="00444E81">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A2D84D" w14:textId="2BBF0CC0" w:rsidR="00DB163F" w:rsidRPr="00444E81" w:rsidRDefault="00DB163F" w:rsidP="00DB163F">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0CDF2" w14:textId="5B58E4BC" w:rsidR="00DB163F" w:rsidRPr="00444E81" w:rsidRDefault="00DB163F" w:rsidP="00DB163F">
            <w:pPr>
              <w:pStyle w:val="rowtabella0"/>
              <w:jc w:val="center"/>
              <w:rPr>
                <w:color w:val="002060"/>
              </w:rPr>
            </w:pPr>
            <w:r w:rsidRPr="00444E81">
              <w:rPr>
                <w:color w:val="002060"/>
              </w:rPr>
              <w:t>0</w:t>
            </w:r>
          </w:p>
        </w:tc>
      </w:tr>
      <w:tr w:rsidR="008747B5" w:rsidRPr="00444E81" w14:paraId="7D135BC9"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27B92" w14:textId="77777777" w:rsidR="008747B5" w:rsidRPr="00444E81" w:rsidRDefault="008747B5" w:rsidP="00CF36B8">
            <w:pPr>
              <w:pStyle w:val="breakline"/>
              <w:rPr>
                <w:rFonts w:ascii="Arial" w:hAnsi="Arial" w:cs="Arial"/>
                <w:color w:val="002060"/>
              </w:rPr>
            </w:pPr>
            <w:r w:rsidRPr="00444E81">
              <w:rPr>
                <w:rFonts w:ascii="Arial" w:hAnsi="Arial" w:cs="Arial"/>
                <w:color w:val="002060"/>
              </w:rPr>
              <w:t>A.S.D. REAL FABRIANO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B62B0" w14:textId="77777777" w:rsidR="008747B5" w:rsidRPr="00444E81" w:rsidRDefault="008747B5" w:rsidP="00CF36B8">
            <w:pPr>
              <w:pStyle w:val="rowtabella0"/>
              <w:jc w:val="center"/>
              <w:rPr>
                <w:color w:val="002060"/>
              </w:rPr>
            </w:pPr>
            <w:r w:rsidRPr="00444E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5BAD4"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D1607" w14:textId="77777777" w:rsidR="008747B5" w:rsidRPr="00444E81" w:rsidRDefault="008747B5" w:rsidP="00CF36B8">
            <w:pPr>
              <w:pStyle w:val="rowtabella0"/>
              <w:jc w:val="center"/>
              <w:rPr>
                <w:color w:val="002060"/>
              </w:rPr>
            </w:pPr>
            <w:r w:rsidRPr="00444E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30188"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E82F8" w14:textId="77777777" w:rsidR="008747B5" w:rsidRPr="00444E81" w:rsidRDefault="008747B5" w:rsidP="00CF36B8">
            <w:pPr>
              <w:pStyle w:val="rowtabella0"/>
              <w:jc w:val="center"/>
              <w:rPr>
                <w:color w:val="002060"/>
              </w:rPr>
            </w:pPr>
            <w:r w:rsidRPr="00444E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31F49" w14:textId="77777777" w:rsidR="008747B5" w:rsidRPr="00444E81" w:rsidRDefault="008747B5" w:rsidP="00CF36B8">
            <w:pPr>
              <w:pStyle w:val="rowtabella0"/>
              <w:jc w:val="center"/>
              <w:rPr>
                <w:color w:val="002060"/>
              </w:rPr>
            </w:pPr>
            <w:r w:rsidRPr="00444E81">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42063" w14:textId="77777777" w:rsidR="008747B5" w:rsidRPr="00444E81" w:rsidRDefault="008747B5" w:rsidP="00CF36B8">
            <w:pPr>
              <w:pStyle w:val="rowtabella0"/>
              <w:jc w:val="center"/>
              <w:rPr>
                <w:color w:val="002060"/>
              </w:rPr>
            </w:pPr>
            <w:r w:rsidRPr="00444E8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B7353" w14:textId="77777777" w:rsidR="008747B5" w:rsidRPr="00444E81" w:rsidRDefault="008747B5" w:rsidP="00CF36B8">
            <w:pPr>
              <w:pStyle w:val="rowtabella0"/>
              <w:jc w:val="center"/>
              <w:rPr>
                <w:color w:val="002060"/>
              </w:rPr>
            </w:pPr>
            <w:r w:rsidRPr="00444E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3E635" w14:textId="77777777" w:rsidR="008747B5" w:rsidRPr="00444E81" w:rsidRDefault="008747B5" w:rsidP="00CF36B8">
            <w:pPr>
              <w:pStyle w:val="rowtabella0"/>
              <w:jc w:val="center"/>
              <w:rPr>
                <w:color w:val="002060"/>
              </w:rPr>
            </w:pPr>
            <w:r w:rsidRPr="00444E81">
              <w:rPr>
                <w:color w:val="002060"/>
              </w:rPr>
              <w:t>0</w:t>
            </w:r>
          </w:p>
        </w:tc>
      </w:tr>
      <w:tr w:rsidR="008747B5" w:rsidRPr="00444E81" w14:paraId="005DD983"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C7AA96" w14:textId="77777777" w:rsidR="008747B5" w:rsidRPr="00444E81" w:rsidRDefault="008747B5" w:rsidP="00CF36B8">
            <w:pPr>
              <w:pStyle w:val="rowtabella0"/>
              <w:rPr>
                <w:color w:val="002060"/>
              </w:rPr>
            </w:pPr>
            <w:r w:rsidRPr="00444E81">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80DB7" w14:textId="77777777" w:rsidR="008747B5" w:rsidRPr="00444E81" w:rsidRDefault="008747B5" w:rsidP="00CF36B8">
            <w:pPr>
              <w:pStyle w:val="rowtabella0"/>
              <w:jc w:val="center"/>
              <w:rPr>
                <w:color w:val="002060"/>
              </w:rPr>
            </w:pPr>
            <w:r w:rsidRPr="00444E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FB6C"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44530"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F0BF2"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9FDA8" w14:textId="77777777" w:rsidR="008747B5" w:rsidRPr="00444E81" w:rsidRDefault="008747B5" w:rsidP="00CF36B8">
            <w:pPr>
              <w:pStyle w:val="rowtabella0"/>
              <w:jc w:val="center"/>
              <w:rPr>
                <w:color w:val="002060"/>
              </w:rPr>
            </w:pPr>
            <w:r w:rsidRPr="00444E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4FF74" w14:textId="77777777" w:rsidR="008747B5" w:rsidRPr="00444E81" w:rsidRDefault="008747B5" w:rsidP="00CF36B8">
            <w:pPr>
              <w:pStyle w:val="rowtabella0"/>
              <w:jc w:val="center"/>
              <w:rPr>
                <w:color w:val="002060"/>
              </w:rPr>
            </w:pPr>
            <w:r w:rsidRPr="00444E8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F4C9" w14:textId="77777777" w:rsidR="008747B5" w:rsidRPr="00444E81" w:rsidRDefault="008747B5" w:rsidP="00CF36B8">
            <w:pPr>
              <w:pStyle w:val="rowtabella0"/>
              <w:jc w:val="center"/>
              <w:rPr>
                <w:color w:val="002060"/>
              </w:rPr>
            </w:pPr>
            <w:r w:rsidRPr="00444E81">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38F39" w14:textId="77777777" w:rsidR="008747B5" w:rsidRPr="00444E81" w:rsidRDefault="008747B5" w:rsidP="00CF36B8">
            <w:pPr>
              <w:pStyle w:val="rowtabella0"/>
              <w:jc w:val="center"/>
              <w:rPr>
                <w:color w:val="002060"/>
              </w:rPr>
            </w:pPr>
            <w:r w:rsidRPr="00444E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4D21" w14:textId="77777777" w:rsidR="008747B5" w:rsidRPr="00444E81" w:rsidRDefault="008747B5" w:rsidP="00CF36B8">
            <w:pPr>
              <w:pStyle w:val="rowtabella0"/>
              <w:jc w:val="center"/>
              <w:rPr>
                <w:color w:val="002060"/>
              </w:rPr>
            </w:pPr>
            <w:r w:rsidRPr="00444E81">
              <w:rPr>
                <w:color w:val="002060"/>
              </w:rPr>
              <w:t>0</w:t>
            </w:r>
          </w:p>
        </w:tc>
      </w:tr>
      <w:tr w:rsidR="008747B5" w:rsidRPr="00444E81" w14:paraId="64EF7DFA"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E26FF" w14:textId="77777777" w:rsidR="008747B5" w:rsidRPr="00444E81" w:rsidRDefault="008747B5" w:rsidP="00CF36B8">
            <w:pPr>
              <w:pStyle w:val="rowtabella0"/>
              <w:rPr>
                <w:color w:val="002060"/>
              </w:rPr>
            </w:pPr>
            <w:r w:rsidRPr="00444E81">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C527" w14:textId="77777777" w:rsidR="008747B5" w:rsidRPr="00444E81" w:rsidRDefault="008747B5" w:rsidP="00CF36B8">
            <w:pPr>
              <w:pStyle w:val="rowtabella0"/>
              <w:jc w:val="center"/>
              <w:rPr>
                <w:color w:val="002060"/>
              </w:rPr>
            </w:pPr>
            <w:r w:rsidRPr="00444E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A3A17"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364CA"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E6A74"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6D283" w14:textId="77777777" w:rsidR="008747B5" w:rsidRPr="00444E81" w:rsidRDefault="008747B5" w:rsidP="00CF36B8">
            <w:pPr>
              <w:pStyle w:val="rowtabella0"/>
              <w:jc w:val="center"/>
              <w:rPr>
                <w:color w:val="002060"/>
              </w:rPr>
            </w:pPr>
            <w:r w:rsidRPr="00444E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6B47F" w14:textId="77777777" w:rsidR="008747B5" w:rsidRPr="00444E81" w:rsidRDefault="008747B5" w:rsidP="00CF36B8">
            <w:pPr>
              <w:pStyle w:val="rowtabella0"/>
              <w:jc w:val="center"/>
              <w:rPr>
                <w:color w:val="002060"/>
              </w:rPr>
            </w:pPr>
            <w:r w:rsidRPr="00444E8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73BDC" w14:textId="77777777" w:rsidR="008747B5" w:rsidRPr="00444E81" w:rsidRDefault="008747B5" w:rsidP="00CF36B8">
            <w:pPr>
              <w:pStyle w:val="rowtabella0"/>
              <w:jc w:val="center"/>
              <w:rPr>
                <w:color w:val="002060"/>
              </w:rPr>
            </w:pPr>
            <w:r w:rsidRPr="00444E81">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04AF4" w14:textId="77777777" w:rsidR="008747B5" w:rsidRPr="00444E81" w:rsidRDefault="008747B5" w:rsidP="00CF36B8">
            <w:pPr>
              <w:pStyle w:val="rowtabella0"/>
              <w:jc w:val="center"/>
              <w:rPr>
                <w:color w:val="002060"/>
              </w:rPr>
            </w:pPr>
            <w:r w:rsidRPr="00444E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83901" w14:textId="77777777" w:rsidR="008747B5" w:rsidRPr="00444E81" w:rsidRDefault="008747B5" w:rsidP="00CF36B8">
            <w:pPr>
              <w:pStyle w:val="rowtabella0"/>
              <w:jc w:val="center"/>
              <w:rPr>
                <w:color w:val="002060"/>
              </w:rPr>
            </w:pPr>
            <w:r w:rsidRPr="00444E81">
              <w:rPr>
                <w:color w:val="002060"/>
              </w:rPr>
              <w:t>0</w:t>
            </w:r>
          </w:p>
        </w:tc>
      </w:tr>
      <w:tr w:rsidR="008747B5" w:rsidRPr="00444E81" w14:paraId="474A9FFF"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0DCE0" w14:textId="77777777" w:rsidR="008747B5" w:rsidRPr="00444E81" w:rsidRDefault="008747B5" w:rsidP="00CF36B8">
            <w:pPr>
              <w:pStyle w:val="rowtabella0"/>
              <w:rPr>
                <w:color w:val="002060"/>
              </w:rPr>
            </w:pPr>
            <w:r w:rsidRPr="00444E81">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668BF" w14:textId="77777777" w:rsidR="008747B5" w:rsidRPr="00444E81" w:rsidRDefault="008747B5" w:rsidP="00CF36B8">
            <w:pPr>
              <w:pStyle w:val="rowtabella0"/>
              <w:jc w:val="center"/>
              <w:rPr>
                <w:color w:val="002060"/>
              </w:rPr>
            </w:pPr>
            <w:r w:rsidRPr="00444E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D4C63"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86C78" w14:textId="77777777" w:rsidR="008747B5" w:rsidRPr="00444E81" w:rsidRDefault="008747B5" w:rsidP="00CF36B8">
            <w:pPr>
              <w:pStyle w:val="rowtabella0"/>
              <w:jc w:val="center"/>
              <w:rPr>
                <w:color w:val="002060"/>
              </w:rPr>
            </w:pPr>
            <w:r w:rsidRPr="00444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6371F"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D8017" w14:textId="77777777" w:rsidR="008747B5" w:rsidRPr="00444E81" w:rsidRDefault="008747B5" w:rsidP="00CF36B8">
            <w:pPr>
              <w:pStyle w:val="rowtabella0"/>
              <w:jc w:val="center"/>
              <w:rPr>
                <w:color w:val="002060"/>
              </w:rPr>
            </w:pPr>
            <w:r w:rsidRPr="00444E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7FEC6" w14:textId="77777777" w:rsidR="008747B5" w:rsidRPr="00444E81" w:rsidRDefault="008747B5" w:rsidP="00CF36B8">
            <w:pPr>
              <w:pStyle w:val="rowtabella0"/>
              <w:jc w:val="center"/>
              <w:rPr>
                <w:color w:val="002060"/>
              </w:rPr>
            </w:pPr>
            <w:r w:rsidRPr="00444E8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5B4B1" w14:textId="77777777" w:rsidR="008747B5" w:rsidRPr="00444E81" w:rsidRDefault="008747B5" w:rsidP="00CF36B8">
            <w:pPr>
              <w:pStyle w:val="rowtabella0"/>
              <w:jc w:val="center"/>
              <w:rPr>
                <w:color w:val="002060"/>
              </w:rPr>
            </w:pPr>
            <w:r w:rsidRPr="00444E81">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1BE12" w14:textId="77777777" w:rsidR="008747B5" w:rsidRPr="00444E81" w:rsidRDefault="008747B5" w:rsidP="00CF36B8">
            <w:pPr>
              <w:pStyle w:val="rowtabella0"/>
              <w:jc w:val="center"/>
              <w:rPr>
                <w:color w:val="002060"/>
              </w:rPr>
            </w:pPr>
            <w:r w:rsidRPr="00444E8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953A" w14:textId="77777777" w:rsidR="008747B5" w:rsidRPr="00444E81" w:rsidRDefault="008747B5" w:rsidP="00CF36B8">
            <w:pPr>
              <w:pStyle w:val="rowtabella0"/>
              <w:jc w:val="center"/>
              <w:rPr>
                <w:color w:val="002060"/>
              </w:rPr>
            </w:pPr>
            <w:r w:rsidRPr="00444E81">
              <w:rPr>
                <w:color w:val="002060"/>
              </w:rPr>
              <w:t>0</w:t>
            </w:r>
          </w:p>
        </w:tc>
      </w:tr>
      <w:tr w:rsidR="008747B5" w:rsidRPr="00444E81" w14:paraId="5DAE2594"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8CFE2" w14:textId="77777777" w:rsidR="008747B5" w:rsidRPr="00444E81" w:rsidRDefault="008747B5" w:rsidP="00CF36B8">
            <w:pPr>
              <w:pStyle w:val="rowtabella0"/>
              <w:rPr>
                <w:color w:val="002060"/>
              </w:rPr>
            </w:pPr>
            <w:r w:rsidRPr="00444E81">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BC733" w14:textId="77777777" w:rsidR="008747B5" w:rsidRPr="00444E81" w:rsidRDefault="008747B5" w:rsidP="00CF36B8">
            <w:pPr>
              <w:pStyle w:val="rowtabella0"/>
              <w:jc w:val="center"/>
              <w:rPr>
                <w:color w:val="002060"/>
              </w:rPr>
            </w:pPr>
            <w:r w:rsidRPr="00444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5CEEA"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FA341" w14:textId="77777777" w:rsidR="008747B5" w:rsidRPr="00444E81" w:rsidRDefault="008747B5" w:rsidP="00CF36B8">
            <w:pPr>
              <w:pStyle w:val="rowtabella0"/>
              <w:jc w:val="center"/>
              <w:rPr>
                <w:color w:val="002060"/>
              </w:rPr>
            </w:pPr>
            <w:r w:rsidRPr="00444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6A997"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4C971" w14:textId="77777777" w:rsidR="008747B5" w:rsidRPr="00444E81" w:rsidRDefault="008747B5" w:rsidP="00CF36B8">
            <w:pPr>
              <w:pStyle w:val="rowtabella0"/>
              <w:jc w:val="center"/>
              <w:rPr>
                <w:color w:val="002060"/>
              </w:rPr>
            </w:pPr>
            <w:r w:rsidRPr="00444E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0C7BE" w14:textId="77777777" w:rsidR="008747B5" w:rsidRPr="00444E81" w:rsidRDefault="008747B5" w:rsidP="00CF36B8">
            <w:pPr>
              <w:pStyle w:val="rowtabella0"/>
              <w:jc w:val="center"/>
              <w:rPr>
                <w:color w:val="002060"/>
              </w:rPr>
            </w:pPr>
            <w:r w:rsidRPr="00444E8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C01B" w14:textId="77777777" w:rsidR="008747B5" w:rsidRPr="00444E81" w:rsidRDefault="008747B5" w:rsidP="00CF36B8">
            <w:pPr>
              <w:pStyle w:val="rowtabella0"/>
              <w:jc w:val="center"/>
              <w:rPr>
                <w:color w:val="002060"/>
              </w:rPr>
            </w:pPr>
            <w:r w:rsidRPr="00444E81">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59DDB" w14:textId="77777777" w:rsidR="008747B5" w:rsidRPr="00444E81" w:rsidRDefault="008747B5" w:rsidP="00CF36B8">
            <w:pPr>
              <w:pStyle w:val="rowtabella0"/>
              <w:jc w:val="center"/>
              <w:rPr>
                <w:color w:val="002060"/>
              </w:rPr>
            </w:pPr>
            <w:r w:rsidRPr="00444E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B06D" w14:textId="77777777" w:rsidR="008747B5" w:rsidRPr="00444E81" w:rsidRDefault="008747B5" w:rsidP="00CF36B8">
            <w:pPr>
              <w:pStyle w:val="rowtabella0"/>
              <w:jc w:val="center"/>
              <w:rPr>
                <w:color w:val="002060"/>
              </w:rPr>
            </w:pPr>
            <w:r w:rsidRPr="00444E81">
              <w:rPr>
                <w:color w:val="002060"/>
              </w:rPr>
              <w:t>0</w:t>
            </w:r>
          </w:p>
        </w:tc>
      </w:tr>
      <w:tr w:rsidR="008747B5" w:rsidRPr="00444E81" w14:paraId="25C8E392" w14:textId="77777777" w:rsidTr="00CF36B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E492C0" w14:textId="77777777" w:rsidR="008747B5" w:rsidRPr="00444E81" w:rsidRDefault="008747B5" w:rsidP="00CF36B8">
            <w:pPr>
              <w:pStyle w:val="rowtabella0"/>
              <w:rPr>
                <w:color w:val="002060"/>
              </w:rPr>
            </w:pPr>
            <w:r w:rsidRPr="00444E81">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ED6D8"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5097D"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9E543"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D280F"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6B6DE" w14:textId="77777777" w:rsidR="008747B5" w:rsidRPr="00444E81" w:rsidRDefault="008747B5" w:rsidP="00CF36B8">
            <w:pPr>
              <w:pStyle w:val="rowtabella0"/>
              <w:jc w:val="center"/>
              <w:rPr>
                <w:color w:val="002060"/>
              </w:rPr>
            </w:pPr>
            <w:r w:rsidRPr="00444E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2404F" w14:textId="77777777" w:rsidR="008747B5" w:rsidRPr="00444E81" w:rsidRDefault="008747B5" w:rsidP="00CF36B8">
            <w:pPr>
              <w:pStyle w:val="rowtabella0"/>
              <w:jc w:val="center"/>
              <w:rPr>
                <w:color w:val="002060"/>
              </w:rPr>
            </w:pPr>
            <w:r w:rsidRPr="00444E8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9F27C" w14:textId="77777777" w:rsidR="008747B5" w:rsidRPr="00444E81" w:rsidRDefault="008747B5" w:rsidP="00CF36B8">
            <w:pPr>
              <w:pStyle w:val="rowtabella0"/>
              <w:jc w:val="center"/>
              <w:rPr>
                <w:color w:val="002060"/>
              </w:rPr>
            </w:pPr>
            <w:r w:rsidRPr="00444E81">
              <w:rPr>
                <w:color w:val="002060"/>
              </w:rPr>
              <w:t>145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86C71" w14:textId="77777777" w:rsidR="008747B5" w:rsidRPr="00444E81" w:rsidRDefault="008747B5" w:rsidP="00CF36B8">
            <w:pPr>
              <w:pStyle w:val="rowtabella0"/>
              <w:jc w:val="center"/>
              <w:rPr>
                <w:color w:val="002060"/>
              </w:rPr>
            </w:pPr>
            <w:r w:rsidRPr="00444E8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50C62" w14:textId="77777777" w:rsidR="008747B5" w:rsidRPr="00444E81" w:rsidRDefault="008747B5" w:rsidP="00CF36B8">
            <w:pPr>
              <w:pStyle w:val="rowtabella0"/>
              <w:jc w:val="center"/>
              <w:rPr>
                <w:color w:val="002060"/>
              </w:rPr>
            </w:pPr>
            <w:r w:rsidRPr="00444E81">
              <w:rPr>
                <w:color w:val="002060"/>
              </w:rPr>
              <w:t>0</w:t>
            </w:r>
          </w:p>
        </w:tc>
      </w:tr>
    </w:tbl>
    <w:p w14:paraId="26CF14F5" w14:textId="77777777" w:rsidR="008747B5" w:rsidRPr="00444E81" w:rsidRDefault="008747B5" w:rsidP="008747B5">
      <w:pPr>
        <w:pStyle w:val="breakline"/>
        <w:rPr>
          <w:rFonts w:ascii="Arial" w:eastAsiaTheme="minorEastAsia" w:hAnsi="Arial" w:cs="Arial"/>
          <w:color w:val="002060"/>
        </w:rPr>
      </w:pPr>
    </w:p>
    <w:p w14:paraId="7163C854" w14:textId="77777777" w:rsidR="008747B5" w:rsidRPr="00444E81" w:rsidRDefault="008747B5" w:rsidP="008747B5">
      <w:pPr>
        <w:pStyle w:val="breakline"/>
        <w:rPr>
          <w:rFonts w:ascii="Arial" w:hAnsi="Arial" w:cs="Arial"/>
          <w:color w:val="002060"/>
        </w:rPr>
      </w:pPr>
    </w:p>
    <w:p w14:paraId="1C0929BE" w14:textId="77777777" w:rsidR="008747B5" w:rsidRPr="00444E81" w:rsidRDefault="008747B5" w:rsidP="008747B5">
      <w:pPr>
        <w:pStyle w:val="sottotitolocampionato10"/>
        <w:rPr>
          <w:color w:val="002060"/>
        </w:rPr>
      </w:pPr>
      <w:r w:rsidRPr="00444E81">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47B5" w:rsidRPr="00444E81" w14:paraId="74692109" w14:textId="77777777" w:rsidTr="00CF36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30ECE" w14:textId="77777777" w:rsidR="008747B5" w:rsidRPr="00444E81" w:rsidRDefault="008747B5" w:rsidP="00CF36B8">
            <w:pPr>
              <w:pStyle w:val="headertabella0"/>
              <w:rPr>
                <w:color w:val="002060"/>
              </w:rPr>
            </w:pPr>
            <w:r w:rsidRPr="00444E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BB1D3" w14:textId="77777777" w:rsidR="008747B5" w:rsidRPr="00444E81" w:rsidRDefault="008747B5" w:rsidP="00CF36B8">
            <w:pPr>
              <w:pStyle w:val="headertabella0"/>
              <w:rPr>
                <w:color w:val="002060"/>
              </w:rPr>
            </w:pPr>
            <w:r w:rsidRPr="00444E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1E64F" w14:textId="77777777" w:rsidR="008747B5" w:rsidRPr="00444E81" w:rsidRDefault="008747B5" w:rsidP="00CF36B8">
            <w:pPr>
              <w:pStyle w:val="headertabella0"/>
              <w:rPr>
                <w:color w:val="002060"/>
              </w:rPr>
            </w:pPr>
            <w:r w:rsidRPr="00444E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D4BDF" w14:textId="77777777" w:rsidR="008747B5" w:rsidRPr="00444E81" w:rsidRDefault="008747B5" w:rsidP="00CF36B8">
            <w:pPr>
              <w:pStyle w:val="headertabella0"/>
              <w:rPr>
                <w:color w:val="002060"/>
              </w:rPr>
            </w:pPr>
            <w:r w:rsidRPr="00444E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4AEC9" w14:textId="77777777" w:rsidR="008747B5" w:rsidRPr="00444E81" w:rsidRDefault="008747B5" w:rsidP="00CF36B8">
            <w:pPr>
              <w:pStyle w:val="headertabella0"/>
              <w:rPr>
                <w:color w:val="002060"/>
              </w:rPr>
            </w:pPr>
            <w:r w:rsidRPr="00444E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229C4" w14:textId="77777777" w:rsidR="008747B5" w:rsidRPr="00444E81" w:rsidRDefault="008747B5" w:rsidP="00CF36B8">
            <w:pPr>
              <w:pStyle w:val="headertabella0"/>
              <w:rPr>
                <w:color w:val="002060"/>
              </w:rPr>
            </w:pPr>
            <w:r w:rsidRPr="00444E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90863" w14:textId="77777777" w:rsidR="008747B5" w:rsidRPr="00444E81" w:rsidRDefault="008747B5" w:rsidP="00CF36B8">
            <w:pPr>
              <w:pStyle w:val="headertabella0"/>
              <w:rPr>
                <w:color w:val="002060"/>
              </w:rPr>
            </w:pPr>
            <w:r w:rsidRPr="00444E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3A30C" w14:textId="77777777" w:rsidR="008747B5" w:rsidRPr="00444E81" w:rsidRDefault="008747B5" w:rsidP="00CF36B8">
            <w:pPr>
              <w:pStyle w:val="headertabella0"/>
              <w:rPr>
                <w:color w:val="002060"/>
              </w:rPr>
            </w:pPr>
            <w:r w:rsidRPr="00444E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2B81C" w14:textId="77777777" w:rsidR="008747B5" w:rsidRPr="00444E81" w:rsidRDefault="008747B5" w:rsidP="00CF36B8">
            <w:pPr>
              <w:pStyle w:val="headertabella0"/>
              <w:rPr>
                <w:color w:val="002060"/>
              </w:rPr>
            </w:pPr>
            <w:r w:rsidRPr="00444E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DDF38" w14:textId="77777777" w:rsidR="008747B5" w:rsidRPr="00444E81" w:rsidRDefault="008747B5" w:rsidP="00CF36B8">
            <w:pPr>
              <w:pStyle w:val="headertabella0"/>
              <w:rPr>
                <w:color w:val="002060"/>
              </w:rPr>
            </w:pPr>
            <w:r w:rsidRPr="00444E81">
              <w:rPr>
                <w:color w:val="002060"/>
              </w:rPr>
              <w:t>PE</w:t>
            </w:r>
          </w:p>
        </w:tc>
      </w:tr>
      <w:tr w:rsidR="008747B5" w:rsidRPr="00444E81" w14:paraId="6A86B473" w14:textId="77777777" w:rsidTr="00CF36B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25513B" w14:textId="77777777" w:rsidR="008747B5" w:rsidRPr="00444E81" w:rsidRDefault="008747B5" w:rsidP="00CF36B8">
            <w:pPr>
              <w:pStyle w:val="rowtabella0"/>
              <w:rPr>
                <w:color w:val="002060"/>
                <w:lang w:val="es-ES"/>
              </w:rPr>
            </w:pPr>
            <w:r w:rsidRPr="00444E81">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9FAC2" w14:textId="77777777" w:rsidR="008747B5" w:rsidRPr="00444E81" w:rsidRDefault="008747B5" w:rsidP="00CF36B8">
            <w:pPr>
              <w:pStyle w:val="rowtabella0"/>
              <w:jc w:val="center"/>
              <w:rPr>
                <w:color w:val="002060"/>
              </w:rPr>
            </w:pPr>
            <w:r w:rsidRPr="00444E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5B267"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9FE0B" w14:textId="77777777" w:rsidR="008747B5" w:rsidRPr="00444E81" w:rsidRDefault="008747B5" w:rsidP="00CF36B8">
            <w:pPr>
              <w:pStyle w:val="rowtabella0"/>
              <w:jc w:val="center"/>
              <w:rPr>
                <w:color w:val="002060"/>
              </w:rPr>
            </w:pPr>
            <w:r w:rsidRPr="00444E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EA06"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5D619"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368D3" w14:textId="77777777" w:rsidR="008747B5" w:rsidRPr="00444E81" w:rsidRDefault="008747B5" w:rsidP="00CF36B8">
            <w:pPr>
              <w:pStyle w:val="rowtabella0"/>
              <w:jc w:val="center"/>
              <w:rPr>
                <w:color w:val="002060"/>
              </w:rPr>
            </w:pPr>
            <w:r w:rsidRPr="00444E81">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6E7F" w14:textId="77777777" w:rsidR="008747B5" w:rsidRPr="00444E81" w:rsidRDefault="008747B5" w:rsidP="00CF36B8">
            <w:pPr>
              <w:pStyle w:val="rowtabella0"/>
              <w:jc w:val="center"/>
              <w:rPr>
                <w:color w:val="002060"/>
              </w:rPr>
            </w:pPr>
            <w:r w:rsidRPr="00444E8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0E41E" w14:textId="77777777" w:rsidR="008747B5" w:rsidRPr="00444E81" w:rsidRDefault="008747B5" w:rsidP="00CF36B8">
            <w:pPr>
              <w:pStyle w:val="rowtabella0"/>
              <w:jc w:val="center"/>
              <w:rPr>
                <w:color w:val="002060"/>
              </w:rPr>
            </w:pPr>
            <w:r w:rsidRPr="00444E8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C0E8B" w14:textId="77777777" w:rsidR="008747B5" w:rsidRPr="00444E81" w:rsidRDefault="008747B5" w:rsidP="00CF36B8">
            <w:pPr>
              <w:pStyle w:val="rowtabella0"/>
              <w:jc w:val="center"/>
              <w:rPr>
                <w:color w:val="002060"/>
              </w:rPr>
            </w:pPr>
            <w:r w:rsidRPr="00444E81">
              <w:rPr>
                <w:color w:val="002060"/>
              </w:rPr>
              <w:t>0</w:t>
            </w:r>
          </w:p>
        </w:tc>
      </w:tr>
      <w:tr w:rsidR="008747B5" w:rsidRPr="00444E81" w14:paraId="47D84869"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C58455" w14:textId="77777777" w:rsidR="008747B5" w:rsidRPr="00444E81" w:rsidRDefault="008747B5" w:rsidP="00CF36B8">
            <w:pPr>
              <w:pStyle w:val="rowtabella0"/>
              <w:rPr>
                <w:color w:val="002060"/>
              </w:rPr>
            </w:pPr>
            <w:r w:rsidRPr="00444E81">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28193" w14:textId="77777777" w:rsidR="008747B5" w:rsidRPr="00444E81" w:rsidRDefault="008747B5" w:rsidP="00CF36B8">
            <w:pPr>
              <w:pStyle w:val="rowtabella0"/>
              <w:jc w:val="center"/>
              <w:rPr>
                <w:color w:val="002060"/>
              </w:rPr>
            </w:pPr>
            <w:r w:rsidRPr="00444E8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D64B"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6D8AF" w14:textId="77777777" w:rsidR="008747B5" w:rsidRPr="00444E81" w:rsidRDefault="008747B5" w:rsidP="00CF36B8">
            <w:pPr>
              <w:pStyle w:val="rowtabella0"/>
              <w:jc w:val="center"/>
              <w:rPr>
                <w:color w:val="002060"/>
              </w:rPr>
            </w:pPr>
            <w:r w:rsidRPr="00444E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37875"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0F3E7"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99EC2" w14:textId="77777777" w:rsidR="008747B5" w:rsidRPr="00444E81" w:rsidRDefault="008747B5" w:rsidP="00CF36B8">
            <w:pPr>
              <w:pStyle w:val="rowtabella0"/>
              <w:jc w:val="center"/>
              <w:rPr>
                <w:color w:val="002060"/>
              </w:rPr>
            </w:pPr>
            <w:r w:rsidRPr="00444E81">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C815F" w14:textId="77777777" w:rsidR="008747B5" w:rsidRPr="00444E81" w:rsidRDefault="008747B5" w:rsidP="00CF36B8">
            <w:pPr>
              <w:pStyle w:val="rowtabella0"/>
              <w:jc w:val="center"/>
              <w:rPr>
                <w:color w:val="002060"/>
              </w:rPr>
            </w:pPr>
            <w:r w:rsidRPr="00444E8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BEDF4" w14:textId="77777777" w:rsidR="008747B5" w:rsidRPr="00444E81" w:rsidRDefault="008747B5" w:rsidP="00CF36B8">
            <w:pPr>
              <w:pStyle w:val="rowtabella0"/>
              <w:jc w:val="center"/>
              <w:rPr>
                <w:color w:val="002060"/>
              </w:rPr>
            </w:pPr>
            <w:r w:rsidRPr="00444E8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49EAF" w14:textId="77777777" w:rsidR="008747B5" w:rsidRPr="00444E81" w:rsidRDefault="008747B5" w:rsidP="00CF36B8">
            <w:pPr>
              <w:pStyle w:val="rowtabella0"/>
              <w:jc w:val="center"/>
              <w:rPr>
                <w:color w:val="002060"/>
              </w:rPr>
            </w:pPr>
            <w:r w:rsidRPr="00444E81">
              <w:rPr>
                <w:color w:val="002060"/>
              </w:rPr>
              <w:t>0</w:t>
            </w:r>
          </w:p>
        </w:tc>
      </w:tr>
      <w:tr w:rsidR="008747B5" w:rsidRPr="00444E81" w14:paraId="5A6BB81E"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EBDC2" w14:textId="77777777" w:rsidR="008747B5" w:rsidRPr="00444E81" w:rsidRDefault="008747B5" w:rsidP="00CF36B8">
            <w:pPr>
              <w:pStyle w:val="rowtabella0"/>
              <w:rPr>
                <w:color w:val="002060"/>
              </w:rPr>
            </w:pPr>
            <w:r w:rsidRPr="00444E8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29E9C" w14:textId="77777777" w:rsidR="008747B5" w:rsidRPr="00444E81" w:rsidRDefault="008747B5" w:rsidP="00CF36B8">
            <w:pPr>
              <w:pStyle w:val="rowtabella0"/>
              <w:jc w:val="center"/>
              <w:rPr>
                <w:color w:val="002060"/>
              </w:rPr>
            </w:pPr>
            <w:r w:rsidRPr="00444E8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860F"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2E0EA" w14:textId="77777777" w:rsidR="008747B5" w:rsidRPr="00444E81" w:rsidRDefault="008747B5" w:rsidP="00CF36B8">
            <w:pPr>
              <w:pStyle w:val="rowtabella0"/>
              <w:jc w:val="center"/>
              <w:rPr>
                <w:color w:val="002060"/>
              </w:rPr>
            </w:pPr>
            <w:r w:rsidRPr="00444E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B52F0"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9AA8A"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03272" w14:textId="77777777" w:rsidR="008747B5" w:rsidRPr="00444E81" w:rsidRDefault="008747B5" w:rsidP="00CF36B8">
            <w:pPr>
              <w:pStyle w:val="rowtabella0"/>
              <w:jc w:val="center"/>
              <w:rPr>
                <w:color w:val="002060"/>
              </w:rPr>
            </w:pPr>
            <w:r w:rsidRPr="00444E81">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C0FBE" w14:textId="77777777" w:rsidR="008747B5" w:rsidRPr="00444E81" w:rsidRDefault="008747B5" w:rsidP="00CF36B8">
            <w:pPr>
              <w:pStyle w:val="rowtabella0"/>
              <w:jc w:val="center"/>
              <w:rPr>
                <w:color w:val="002060"/>
              </w:rPr>
            </w:pPr>
            <w:r w:rsidRPr="00444E8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494B6" w14:textId="77777777" w:rsidR="008747B5" w:rsidRPr="00444E81" w:rsidRDefault="008747B5" w:rsidP="00CF36B8">
            <w:pPr>
              <w:pStyle w:val="rowtabella0"/>
              <w:jc w:val="center"/>
              <w:rPr>
                <w:color w:val="002060"/>
              </w:rPr>
            </w:pPr>
            <w:r w:rsidRPr="00444E8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9D5CB" w14:textId="77777777" w:rsidR="008747B5" w:rsidRPr="00444E81" w:rsidRDefault="008747B5" w:rsidP="00CF36B8">
            <w:pPr>
              <w:pStyle w:val="rowtabella0"/>
              <w:jc w:val="center"/>
              <w:rPr>
                <w:color w:val="002060"/>
              </w:rPr>
            </w:pPr>
            <w:r w:rsidRPr="00444E81">
              <w:rPr>
                <w:color w:val="002060"/>
              </w:rPr>
              <w:t>0</w:t>
            </w:r>
          </w:p>
        </w:tc>
      </w:tr>
      <w:tr w:rsidR="008747B5" w:rsidRPr="00444E81" w14:paraId="1DDA0FDE"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833BE6" w14:textId="77777777" w:rsidR="008747B5" w:rsidRPr="00444E81" w:rsidRDefault="008747B5" w:rsidP="00CF36B8">
            <w:pPr>
              <w:pStyle w:val="rowtabella0"/>
              <w:rPr>
                <w:color w:val="002060"/>
              </w:rPr>
            </w:pPr>
            <w:r w:rsidRPr="00444E81">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DE110" w14:textId="77777777" w:rsidR="008747B5" w:rsidRPr="00444E81" w:rsidRDefault="008747B5" w:rsidP="00CF36B8">
            <w:pPr>
              <w:pStyle w:val="rowtabella0"/>
              <w:jc w:val="center"/>
              <w:rPr>
                <w:color w:val="002060"/>
              </w:rPr>
            </w:pPr>
            <w:r w:rsidRPr="00444E8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FFC0E"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655F" w14:textId="77777777" w:rsidR="008747B5" w:rsidRPr="00444E81" w:rsidRDefault="008747B5" w:rsidP="00CF36B8">
            <w:pPr>
              <w:pStyle w:val="rowtabella0"/>
              <w:jc w:val="center"/>
              <w:rPr>
                <w:color w:val="002060"/>
              </w:rPr>
            </w:pPr>
            <w:r w:rsidRPr="00444E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EE7E0"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22151"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4E8F4" w14:textId="77777777" w:rsidR="008747B5" w:rsidRPr="00444E81" w:rsidRDefault="008747B5" w:rsidP="00CF36B8">
            <w:pPr>
              <w:pStyle w:val="rowtabella0"/>
              <w:jc w:val="center"/>
              <w:rPr>
                <w:color w:val="002060"/>
              </w:rPr>
            </w:pPr>
            <w:r w:rsidRPr="00444E81">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9D240" w14:textId="77777777" w:rsidR="008747B5" w:rsidRPr="00444E81" w:rsidRDefault="008747B5" w:rsidP="00CF36B8">
            <w:pPr>
              <w:pStyle w:val="rowtabella0"/>
              <w:jc w:val="center"/>
              <w:rPr>
                <w:color w:val="002060"/>
              </w:rPr>
            </w:pPr>
            <w:r w:rsidRPr="00444E8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3B39A" w14:textId="77777777" w:rsidR="008747B5" w:rsidRPr="00444E81" w:rsidRDefault="008747B5" w:rsidP="00CF36B8">
            <w:pPr>
              <w:pStyle w:val="rowtabella0"/>
              <w:jc w:val="center"/>
              <w:rPr>
                <w:color w:val="002060"/>
              </w:rPr>
            </w:pPr>
            <w:r w:rsidRPr="00444E8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BFF5" w14:textId="77777777" w:rsidR="008747B5" w:rsidRPr="00444E81" w:rsidRDefault="008747B5" w:rsidP="00CF36B8">
            <w:pPr>
              <w:pStyle w:val="rowtabella0"/>
              <w:jc w:val="center"/>
              <w:rPr>
                <w:color w:val="002060"/>
              </w:rPr>
            </w:pPr>
            <w:r w:rsidRPr="00444E81">
              <w:rPr>
                <w:color w:val="002060"/>
              </w:rPr>
              <w:t>0</w:t>
            </w:r>
          </w:p>
        </w:tc>
      </w:tr>
      <w:tr w:rsidR="008747B5" w:rsidRPr="00444E81" w14:paraId="5D137FB3"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F86D9" w14:textId="77777777" w:rsidR="008747B5" w:rsidRPr="00444E81" w:rsidRDefault="008747B5" w:rsidP="00CF36B8">
            <w:pPr>
              <w:pStyle w:val="rowtabella0"/>
              <w:rPr>
                <w:color w:val="002060"/>
              </w:rPr>
            </w:pPr>
            <w:r w:rsidRPr="00444E81">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50C72" w14:textId="77777777" w:rsidR="008747B5" w:rsidRPr="00444E81" w:rsidRDefault="008747B5" w:rsidP="00CF36B8">
            <w:pPr>
              <w:pStyle w:val="rowtabella0"/>
              <w:jc w:val="center"/>
              <w:rPr>
                <w:color w:val="002060"/>
              </w:rPr>
            </w:pPr>
            <w:r w:rsidRPr="00444E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B548C"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73E54" w14:textId="77777777" w:rsidR="008747B5" w:rsidRPr="00444E81" w:rsidRDefault="008747B5" w:rsidP="00CF36B8">
            <w:pPr>
              <w:pStyle w:val="rowtabella0"/>
              <w:jc w:val="center"/>
              <w:rPr>
                <w:color w:val="002060"/>
              </w:rPr>
            </w:pPr>
            <w:r w:rsidRPr="00444E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ECA38"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0BEE8"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87CC" w14:textId="77777777" w:rsidR="008747B5" w:rsidRPr="00444E81" w:rsidRDefault="008747B5" w:rsidP="00CF36B8">
            <w:pPr>
              <w:pStyle w:val="rowtabella0"/>
              <w:jc w:val="center"/>
              <w:rPr>
                <w:color w:val="002060"/>
              </w:rPr>
            </w:pPr>
            <w:r w:rsidRPr="00444E8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7BD2" w14:textId="77777777" w:rsidR="008747B5" w:rsidRPr="00444E81" w:rsidRDefault="008747B5" w:rsidP="00CF36B8">
            <w:pPr>
              <w:pStyle w:val="rowtabella0"/>
              <w:jc w:val="center"/>
              <w:rPr>
                <w:color w:val="002060"/>
              </w:rPr>
            </w:pPr>
            <w:r w:rsidRPr="00444E8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1088C" w14:textId="77777777" w:rsidR="008747B5" w:rsidRPr="00444E81" w:rsidRDefault="008747B5" w:rsidP="00CF36B8">
            <w:pPr>
              <w:pStyle w:val="rowtabella0"/>
              <w:jc w:val="center"/>
              <w:rPr>
                <w:color w:val="002060"/>
              </w:rPr>
            </w:pPr>
            <w:r w:rsidRPr="00444E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1B402" w14:textId="77777777" w:rsidR="008747B5" w:rsidRPr="00444E81" w:rsidRDefault="008747B5" w:rsidP="00CF36B8">
            <w:pPr>
              <w:pStyle w:val="rowtabella0"/>
              <w:jc w:val="center"/>
              <w:rPr>
                <w:color w:val="002060"/>
              </w:rPr>
            </w:pPr>
            <w:r w:rsidRPr="00444E81">
              <w:rPr>
                <w:color w:val="002060"/>
              </w:rPr>
              <w:t>0</w:t>
            </w:r>
          </w:p>
        </w:tc>
      </w:tr>
      <w:tr w:rsidR="00DB163F" w:rsidRPr="00444E81" w14:paraId="611BBCFA"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tcPr>
          <w:p w14:paraId="1094DA1E" w14:textId="1F20A5A0" w:rsidR="00DB163F" w:rsidRPr="00444E81" w:rsidRDefault="00DB163F" w:rsidP="00DB163F">
            <w:pPr>
              <w:pStyle w:val="rowtabella0"/>
              <w:rPr>
                <w:color w:val="002060"/>
              </w:rPr>
            </w:pPr>
            <w:r w:rsidRPr="00444E81">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0649A" w14:textId="427EAB6A" w:rsidR="00DB163F" w:rsidRPr="00444E81" w:rsidRDefault="00DB163F" w:rsidP="00DB163F">
            <w:pPr>
              <w:pStyle w:val="rowtabella0"/>
              <w:jc w:val="center"/>
              <w:rPr>
                <w:color w:val="002060"/>
              </w:rPr>
            </w:pPr>
            <w:r w:rsidRPr="00444E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A0282A" w14:textId="1082D581" w:rsidR="00DB163F" w:rsidRPr="00444E81" w:rsidRDefault="00DB163F" w:rsidP="00DB163F">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179EB" w14:textId="06458118" w:rsidR="00DB163F" w:rsidRPr="00444E81" w:rsidRDefault="00DB163F" w:rsidP="00DB163F">
            <w:pPr>
              <w:pStyle w:val="rowtabella0"/>
              <w:jc w:val="center"/>
              <w:rPr>
                <w:color w:val="002060"/>
              </w:rPr>
            </w:pPr>
            <w:r w:rsidRPr="00444E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F2216" w14:textId="33763748" w:rsidR="00DB163F" w:rsidRPr="00444E81" w:rsidRDefault="00DB163F" w:rsidP="00DB163F">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B672F" w14:textId="59339C85" w:rsidR="00DB163F" w:rsidRPr="00444E81" w:rsidRDefault="00DB163F" w:rsidP="00DB163F">
            <w:pPr>
              <w:pStyle w:val="rowtabella0"/>
              <w:jc w:val="center"/>
              <w:rPr>
                <w:color w:val="002060"/>
              </w:rPr>
            </w:pPr>
            <w:r w:rsidRPr="00444E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622A99" w14:textId="2C089294" w:rsidR="00DB163F" w:rsidRPr="00444E81" w:rsidRDefault="00DB163F" w:rsidP="00DB163F">
            <w:pPr>
              <w:pStyle w:val="rowtabella0"/>
              <w:jc w:val="center"/>
              <w:rPr>
                <w:color w:val="002060"/>
              </w:rPr>
            </w:pPr>
            <w:r w:rsidRPr="00444E8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91616" w14:textId="5FEBFFB2" w:rsidR="00DB163F" w:rsidRPr="00444E81" w:rsidRDefault="00DB163F" w:rsidP="00DB163F">
            <w:pPr>
              <w:pStyle w:val="rowtabella0"/>
              <w:jc w:val="center"/>
              <w:rPr>
                <w:color w:val="002060"/>
              </w:rPr>
            </w:pPr>
            <w:r w:rsidRPr="00444E8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A1100D" w14:textId="7BBD37E3" w:rsidR="00DB163F" w:rsidRPr="00444E81" w:rsidRDefault="00DB163F" w:rsidP="00DB163F">
            <w:pPr>
              <w:pStyle w:val="rowtabella0"/>
              <w:jc w:val="center"/>
              <w:rPr>
                <w:color w:val="002060"/>
              </w:rPr>
            </w:pPr>
            <w:r w:rsidRPr="00444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19632" w14:textId="2515F2B5" w:rsidR="00DB163F" w:rsidRPr="00444E81" w:rsidRDefault="00DB163F" w:rsidP="00DB163F">
            <w:pPr>
              <w:pStyle w:val="rowtabella0"/>
              <w:jc w:val="center"/>
              <w:rPr>
                <w:color w:val="002060"/>
              </w:rPr>
            </w:pPr>
            <w:r w:rsidRPr="00444E81">
              <w:rPr>
                <w:color w:val="002060"/>
              </w:rPr>
              <w:t>0</w:t>
            </w:r>
          </w:p>
        </w:tc>
      </w:tr>
      <w:tr w:rsidR="00DB163F" w:rsidRPr="00444E81" w14:paraId="7F18F981"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16E119" w14:textId="77777777" w:rsidR="00DB163F" w:rsidRPr="00444E81" w:rsidRDefault="00DB163F" w:rsidP="00DB163F">
            <w:pPr>
              <w:pStyle w:val="rowtabella0"/>
              <w:rPr>
                <w:color w:val="002060"/>
              </w:rPr>
            </w:pPr>
            <w:r w:rsidRPr="00444E8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66B94" w14:textId="77777777" w:rsidR="00DB163F" w:rsidRPr="00444E81" w:rsidRDefault="00DB163F" w:rsidP="00DB163F">
            <w:pPr>
              <w:pStyle w:val="rowtabella0"/>
              <w:jc w:val="center"/>
              <w:rPr>
                <w:color w:val="002060"/>
              </w:rPr>
            </w:pPr>
            <w:r w:rsidRPr="00444E8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9CB09" w14:textId="77777777" w:rsidR="00DB163F" w:rsidRPr="00444E81" w:rsidRDefault="00DB163F" w:rsidP="00DB163F">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EC992" w14:textId="77777777" w:rsidR="00DB163F" w:rsidRPr="00444E81" w:rsidRDefault="00DB163F" w:rsidP="00DB163F">
            <w:pPr>
              <w:pStyle w:val="rowtabella0"/>
              <w:jc w:val="center"/>
              <w:rPr>
                <w:color w:val="002060"/>
              </w:rPr>
            </w:pPr>
            <w:r w:rsidRPr="00444E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7D3CF" w14:textId="77777777" w:rsidR="00DB163F" w:rsidRPr="00444E81" w:rsidRDefault="00DB163F" w:rsidP="00DB163F">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58A15" w14:textId="77777777" w:rsidR="00DB163F" w:rsidRPr="00444E81" w:rsidRDefault="00DB163F" w:rsidP="00DB163F">
            <w:pPr>
              <w:pStyle w:val="rowtabella0"/>
              <w:jc w:val="center"/>
              <w:rPr>
                <w:color w:val="002060"/>
              </w:rPr>
            </w:pPr>
            <w:r w:rsidRPr="00444E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3853" w14:textId="77777777" w:rsidR="00DB163F" w:rsidRPr="00444E81" w:rsidRDefault="00DB163F" w:rsidP="00DB163F">
            <w:pPr>
              <w:pStyle w:val="rowtabella0"/>
              <w:jc w:val="center"/>
              <w:rPr>
                <w:color w:val="002060"/>
              </w:rPr>
            </w:pPr>
            <w:r w:rsidRPr="00444E8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082D2" w14:textId="77777777" w:rsidR="00DB163F" w:rsidRPr="00444E81" w:rsidRDefault="00DB163F" w:rsidP="00DB163F">
            <w:pPr>
              <w:pStyle w:val="rowtabella0"/>
              <w:jc w:val="center"/>
              <w:rPr>
                <w:color w:val="002060"/>
              </w:rPr>
            </w:pPr>
            <w:r w:rsidRPr="00444E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794C0" w14:textId="77777777" w:rsidR="00DB163F" w:rsidRPr="00444E81" w:rsidRDefault="00DB163F" w:rsidP="00DB163F">
            <w:pPr>
              <w:pStyle w:val="rowtabella0"/>
              <w:jc w:val="center"/>
              <w:rPr>
                <w:color w:val="002060"/>
              </w:rPr>
            </w:pPr>
            <w:r w:rsidRPr="00444E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247CA" w14:textId="77777777" w:rsidR="00DB163F" w:rsidRPr="00444E81" w:rsidRDefault="00DB163F" w:rsidP="00DB163F">
            <w:pPr>
              <w:pStyle w:val="rowtabella0"/>
              <w:jc w:val="center"/>
              <w:rPr>
                <w:color w:val="002060"/>
              </w:rPr>
            </w:pPr>
            <w:r w:rsidRPr="00444E81">
              <w:rPr>
                <w:color w:val="002060"/>
              </w:rPr>
              <w:t>0</w:t>
            </w:r>
          </w:p>
        </w:tc>
      </w:tr>
      <w:tr w:rsidR="00DB163F" w:rsidRPr="00444E81" w14:paraId="53BBECAE"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7BE99" w14:textId="77777777" w:rsidR="00DB163F" w:rsidRPr="00444E81" w:rsidRDefault="00DB163F" w:rsidP="00DB163F">
            <w:pPr>
              <w:pStyle w:val="rowtabella0"/>
              <w:rPr>
                <w:color w:val="002060"/>
              </w:rPr>
            </w:pPr>
            <w:r w:rsidRPr="00444E81">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7C3AE" w14:textId="77777777" w:rsidR="00DB163F" w:rsidRPr="00444E81" w:rsidRDefault="00DB163F" w:rsidP="00DB163F">
            <w:pPr>
              <w:pStyle w:val="rowtabella0"/>
              <w:jc w:val="center"/>
              <w:rPr>
                <w:color w:val="002060"/>
              </w:rPr>
            </w:pPr>
            <w:r w:rsidRPr="00444E8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ACAB8" w14:textId="77777777" w:rsidR="00DB163F" w:rsidRPr="00444E81" w:rsidRDefault="00DB163F" w:rsidP="00DB163F">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FCCE2" w14:textId="77777777" w:rsidR="00DB163F" w:rsidRPr="00444E81" w:rsidRDefault="00DB163F" w:rsidP="00DB163F">
            <w:pPr>
              <w:pStyle w:val="rowtabella0"/>
              <w:jc w:val="center"/>
              <w:rPr>
                <w:color w:val="002060"/>
              </w:rPr>
            </w:pPr>
            <w:r w:rsidRPr="00444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E459" w14:textId="77777777" w:rsidR="00DB163F" w:rsidRPr="00444E81" w:rsidRDefault="00DB163F" w:rsidP="00DB163F">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C19E6" w14:textId="77777777" w:rsidR="00DB163F" w:rsidRPr="00444E81" w:rsidRDefault="00DB163F" w:rsidP="00DB163F">
            <w:pPr>
              <w:pStyle w:val="rowtabella0"/>
              <w:jc w:val="center"/>
              <w:rPr>
                <w:color w:val="002060"/>
              </w:rPr>
            </w:pPr>
            <w:r w:rsidRPr="00444E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A7826" w14:textId="77777777" w:rsidR="00DB163F" w:rsidRPr="00444E81" w:rsidRDefault="00DB163F" w:rsidP="00DB163F">
            <w:pPr>
              <w:pStyle w:val="rowtabella0"/>
              <w:jc w:val="center"/>
              <w:rPr>
                <w:color w:val="002060"/>
              </w:rPr>
            </w:pPr>
            <w:r w:rsidRPr="00444E8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043B7" w14:textId="77777777" w:rsidR="00DB163F" w:rsidRPr="00444E81" w:rsidRDefault="00DB163F" w:rsidP="00DB163F">
            <w:pPr>
              <w:pStyle w:val="rowtabella0"/>
              <w:jc w:val="center"/>
              <w:rPr>
                <w:color w:val="002060"/>
              </w:rPr>
            </w:pPr>
            <w:r w:rsidRPr="00444E81">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28B42" w14:textId="77777777" w:rsidR="00DB163F" w:rsidRPr="00444E81" w:rsidRDefault="00DB163F" w:rsidP="00DB163F">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563A2" w14:textId="77777777" w:rsidR="00DB163F" w:rsidRPr="00444E81" w:rsidRDefault="00DB163F" w:rsidP="00DB163F">
            <w:pPr>
              <w:pStyle w:val="rowtabella0"/>
              <w:jc w:val="center"/>
              <w:rPr>
                <w:color w:val="002060"/>
              </w:rPr>
            </w:pPr>
            <w:r w:rsidRPr="00444E81">
              <w:rPr>
                <w:color w:val="002060"/>
              </w:rPr>
              <w:t>0</w:t>
            </w:r>
          </w:p>
        </w:tc>
      </w:tr>
      <w:tr w:rsidR="00DB163F" w:rsidRPr="00444E81" w14:paraId="2C94649F"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3BD34" w14:textId="77777777" w:rsidR="00DB163F" w:rsidRPr="00444E81" w:rsidRDefault="00DB163F" w:rsidP="00DB163F">
            <w:pPr>
              <w:pStyle w:val="rowtabella0"/>
              <w:rPr>
                <w:color w:val="002060"/>
              </w:rPr>
            </w:pPr>
            <w:r w:rsidRPr="00444E81">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E669B" w14:textId="77777777" w:rsidR="00DB163F" w:rsidRPr="00444E81" w:rsidRDefault="00DB163F" w:rsidP="00DB163F">
            <w:pPr>
              <w:pStyle w:val="rowtabella0"/>
              <w:jc w:val="center"/>
              <w:rPr>
                <w:color w:val="002060"/>
              </w:rPr>
            </w:pPr>
            <w:r w:rsidRPr="00444E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325BE" w14:textId="77777777" w:rsidR="00DB163F" w:rsidRPr="00444E81" w:rsidRDefault="00DB163F" w:rsidP="00DB163F">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BD745" w14:textId="77777777" w:rsidR="00DB163F" w:rsidRPr="00444E81" w:rsidRDefault="00DB163F" w:rsidP="00DB163F">
            <w:pPr>
              <w:pStyle w:val="rowtabella0"/>
              <w:jc w:val="center"/>
              <w:rPr>
                <w:color w:val="002060"/>
              </w:rPr>
            </w:pPr>
            <w:r w:rsidRPr="00444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E4577" w14:textId="77777777" w:rsidR="00DB163F" w:rsidRPr="00444E81" w:rsidRDefault="00DB163F" w:rsidP="00DB163F">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BA014" w14:textId="77777777" w:rsidR="00DB163F" w:rsidRPr="00444E81" w:rsidRDefault="00DB163F" w:rsidP="00DB163F">
            <w:pPr>
              <w:pStyle w:val="rowtabella0"/>
              <w:jc w:val="center"/>
              <w:rPr>
                <w:color w:val="002060"/>
              </w:rPr>
            </w:pPr>
            <w:r w:rsidRPr="00444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8DB6F" w14:textId="77777777" w:rsidR="00DB163F" w:rsidRPr="00444E81" w:rsidRDefault="00DB163F" w:rsidP="00DB163F">
            <w:pPr>
              <w:pStyle w:val="rowtabella0"/>
              <w:jc w:val="center"/>
              <w:rPr>
                <w:color w:val="002060"/>
              </w:rPr>
            </w:pPr>
            <w:r w:rsidRPr="00444E8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705B2" w14:textId="77777777" w:rsidR="00DB163F" w:rsidRPr="00444E81" w:rsidRDefault="00DB163F" w:rsidP="00DB163F">
            <w:pPr>
              <w:pStyle w:val="rowtabella0"/>
              <w:jc w:val="center"/>
              <w:rPr>
                <w:color w:val="002060"/>
              </w:rPr>
            </w:pPr>
            <w:r w:rsidRPr="00444E8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24560" w14:textId="77777777" w:rsidR="00DB163F" w:rsidRPr="00444E81" w:rsidRDefault="00DB163F" w:rsidP="00DB163F">
            <w:pPr>
              <w:pStyle w:val="rowtabella0"/>
              <w:jc w:val="center"/>
              <w:rPr>
                <w:color w:val="002060"/>
              </w:rPr>
            </w:pPr>
            <w:r w:rsidRPr="00444E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20D5" w14:textId="77777777" w:rsidR="00DB163F" w:rsidRPr="00444E81" w:rsidRDefault="00DB163F" w:rsidP="00DB163F">
            <w:pPr>
              <w:pStyle w:val="rowtabella0"/>
              <w:jc w:val="center"/>
              <w:rPr>
                <w:color w:val="002060"/>
              </w:rPr>
            </w:pPr>
            <w:r w:rsidRPr="00444E81">
              <w:rPr>
                <w:color w:val="002060"/>
              </w:rPr>
              <w:t>0</w:t>
            </w:r>
          </w:p>
        </w:tc>
      </w:tr>
      <w:tr w:rsidR="00DB163F" w:rsidRPr="00444E81" w14:paraId="782091E7"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4E80D" w14:textId="77777777" w:rsidR="00DB163F" w:rsidRPr="00444E81" w:rsidRDefault="00DB163F" w:rsidP="00DB163F">
            <w:pPr>
              <w:pStyle w:val="rowtabella0"/>
              <w:rPr>
                <w:color w:val="002060"/>
              </w:rPr>
            </w:pPr>
            <w:r w:rsidRPr="00444E81">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70EB8" w14:textId="77777777" w:rsidR="00DB163F" w:rsidRPr="00444E81" w:rsidRDefault="00DB163F" w:rsidP="00DB163F">
            <w:pPr>
              <w:pStyle w:val="rowtabella0"/>
              <w:jc w:val="center"/>
              <w:rPr>
                <w:color w:val="002060"/>
              </w:rPr>
            </w:pPr>
            <w:r w:rsidRPr="00444E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C7413" w14:textId="77777777" w:rsidR="00DB163F" w:rsidRPr="00444E81" w:rsidRDefault="00DB163F" w:rsidP="00DB163F">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BE78" w14:textId="77777777" w:rsidR="00DB163F" w:rsidRPr="00444E81" w:rsidRDefault="00DB163F" w:rsidP="00DB163F">
            <w:pPr>
              <w:pStyle w:val="rowtabella0"/>
              <w:jc w:val="center"/>
              <w:rPr>
                <w:color w:val="002060"/>
              </w:rPr>
            </w:pPr>
            <w:r w:rsidRPr="00444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B298" w14:textId="77777777" w:rsidR="00DB163F" w:rsidRPr="00444E81" w:rsidRDefault="00DB163F" w:rsidP="00DB163F">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697A" w14:textId="77777777" w:rsidR="00DB163F" w:rsidRPr="00444E81" w:rsidRDefault="00DB163F" w:rsidP="00DB163F">
            <w:pPr>
              <w:pStyle w:val="rowtabella0"/>
              <w:jc w:val="center"/>
              <w:rPr>
                <w:color w:val="002060"/>
              </w:rPr>
            </w:pPr>
            <w:r w:rsidRPr="00444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5B9E" w14:textId="77777777" w:rsidR="00DB163F" w:rsidRPr="00444E81" w:rsidRDefault="00DB163F" w:rsidP="00DB163F">
            <w:pPr>
              <w:pStyle w:val="rowtabella0"/>
              <w:jc w:val="center"/>
              <w:rPr>
                <w:color w:val="002060"/>
              </w:rPr>
            </w:pPr>
            <w:r w:rsidRPr="00444E8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67E42" w14:textId="77777777" w:rsidR="00DB163F" w:rsidRPr="00444E81" w:rsidRDefault="00DB163F" w:rsidP="00DB163F">
            <w:pPr>
              <w:pStyle w:val="rowtabella0"/>
              <w:jc w:val="center"/>
              <w:rPr>
                <w:color w:val="002060"/>
              </w:rPr>
            </w:pPr>
            <w:r w:rsidRPr="00444E8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9D38" w14:textId="77777777" w:rsidR="00DB163F" w:rsidRPr="00444E81" w:rsidRDefault="00DB163F" w:rsidP="00DB163F">
            <w:pPr>
              <w:pStyle w:val="rowtabella0"/>
              <w:jc w:val="center"/>
              <w:rPr>
                <w:color w:val="002060"/>
              </w:rPr>
            </w:pPr>
            <w:r w:rsidRPr="00444E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A2EC1" w14:textId="77777777" w:rsidR="00DB163F" w:rsidRPr="00444E81" w:rsidRDefault="00DB163F" w:rsidP="00DB163F">
            <w:pPr>
              <w:pStyle w:val="rowtabella0"/>
              <w:jc w:val="center"/>
              <w:rPr>
                <w:color w:val="002060"/>
              </w:rPr>
            </w:pPr>
            <w:r w:rsidRPr="00444E81">
              <w:rPr>
                <w:color w:val="002060"/>
              </w:rPr>
              <w:t>0</w:t>
            </w:r>
          </w:p>
        </w:tc>
      </w:tr>
      <w:tr w:rsidR="00DB163F" w:rsidRPr="00444E81" w14:paraId="0890B4B9"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A4B6C" w14:textId="77777777" w:rsidR="00DB163F" w:rsidRPr="00444E81" w:rsidRDefault="00DB163F" w:rsidP="00DB163F">
            <w:pPr>
              <w:pStyle w:val="breakline"/>
              <w:rPr>
                <w:rFonts w:ascii="Arial" w:hAnsi="Arial" w:cs="Arial"/>
                <w:color w:val="002060"/>
              </w:rPr>
            </w:pPr>
            <w:r w:rsidRPr="00444E81">
              <w:rPr>
                <w:rFonts w:ascii="Arial" w:hAnsi="Arial" w:cs="Arial"/>
                <w:color w:val="002060"/>
              </w:rPr>
              <w:t>A.S.D. MONTELUPONE CALCIO A 5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C357E" w14:textId="77777777" w:rsidR="00DB163F" w:rsidRPr="00444E81" w:rsidRDefault="00DB163F" w:rsidP="00DB163F">
            <w:pPr>
              <w:pStyle w:val="rowtabella0"/>
              <w:jc w:val="center"/>
              <w:rPr>
                <w:color w:val="002060"/>
              </w:rPr>
            </w:pPr>
            <w:r w:rsidRPr="00444E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CF2A5" w14:textId="77777777" w:rsidR="00DB163F" w:rsidRPr="00444E81" w:rsidRDefault="00DB163F" w:rsidP="00DB163F">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595E9" w14:textId="77777777" w:rsidR="00DB163F" w:rsidRPr="00444E81" w:rsidRDefault="00DB163F" w:rsidP="00DB163F">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4C9C4" w14:textId="77777777" w:rsidR="00DB163F" w:rsidRPr="00444E81" w:rsidRDefault="00DB163F" w:rsidP="00DB163F">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0793" w14:textId="77777777" w:rsidR="00DB163F" w:rsidRPr="00444E81" w:rsidRDefault="00DB163F" w:rsidP="00DB163F">
            <w:pPr>
              <w:pStyle w:val="rowtabella0"/>
              <w:jc w:val="center"/>
              <w:rPr>
                <w:color w:val="002060"/>
              </w:rPr>
            </w:pPr>
            <w:r w:rsidRPr="00444E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83BB0" w14:textId="77777777" w:rsidR="00DB163F" w:rsidRPr="00444E81" w:rsidRDefault="00DB163F" w:rsidP="00DB163F">
            <w:pPr>
              <w:pStyle w:val="rowtabella0"/>
              <w:jc w:val="center"/>
              <w:rPr>
                <w:color w:val="002060"/>
              </w:rPr>
            </w:pPr>
            <w:r w:rsidRPr="00444E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C2FD" w14:textId="77777777" w:rsidR="00DB163F" w:rsidRPr="00444E81" w:rsidRDefault="00DB163F" w:rsidP="00DB163F">
            <w:pPr>
              <w:pStyle w:val="rowtabella0"/>
              <w:jc w:val="center"/>
              <w:rPr>
                <w:color w:val="002060"/>
              </w:rPr>
            </w:pPr>
            <w:r w:rsidRPr="00444E81">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362B1" w14:textId="77777777" w:rsidR="00DB163F" w:rsidRPr="00444E81" w:rsidRDefault="00DB163F" w:rsidP="00DB163F">
            <w:pPr>
              <w:pStyle w:val="rowtabella0"/>
              <w:jc w:val="center"/>
              <w:rPr>
                <w:color w:val="002060"/>
              </w:rPr>
            </w:pPr>
            <w:r w:rsidRPr="00444E81">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DE0A9" w14:textId="77777777" w:rsidR="00DB163F" w:rsidRPr="00444E81" w:rsidRDefault="00DB163F" w:rsidP="00DB163F">
            <w:pPr>
              <w:pStyle w:val="rowtabella0"/>
              <w:jc w:val="center"/>
              <w:rPr>
                <w:color w:val="002060"/>
              </w:rPr>
            </w:pPr>
            <w:r w:rsidRPr="00444E81">
              <w:rPr>
                <w:color w:val="002060"/>
              </w:rPr>
              <w:t>0</w:t>
            </w:r>
          </w:p>
        </w:tc>
      </w:tr>
      <w:tr w:rsidR="00DB163F" w:rsidRPr="00444E81" w14:paraId="0443C93D" w14:textId="77777777" w:rsidTr="00CF36B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71E477" w14:textId="77777777" w:rsidR="00DB163F" w:rsidRPr="00444E81" w:rsidRDefault="00DB163F" w:rsidP="00DB163F">
            <w:pPr>
              <w:pStyle w:val="rowtabella0"/>
              <w:rPr>
                <w:color w:val="002060"/>
              </w:rPr>
            </w:pPr>
            <w:r w:rsidRPr="00444E81">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791A" w14:textId="77777777" w:rsidR="00DB163F" w:rsidRPr="00444E81" w:rsidRDefault="00DB163F" w:rsidP="00DB163F">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0CC69" w14:textId="77777777" w:rsidR="00DB163F" w:rsidRPr="00444E81" w:rsidRDefault="00DB163F" w:rsidP="00DB163F">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EBC8C" w14:textId="77777777" w:rsidR="00DB163F" w:rsidRPr="00444E81" w:rsidRDefault="00DB163F" w:rsidP="00DB163F">
            <w:pPr>
              <w:pStyle w:val="rowtabella0"/>
              <w:jc w:val="center"/>
              <w:rPr>
                <w:color w:val="002060"/>
              </w:rPr>
            </w:pPr>
            <w:r w:rsidRPr="00444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42FFC" w14:textId="77777777" w:rsidR="00DB163F" w:rsidRPr="00444E81" w:rsidRDefault="00DB163F" w:rsidP="00DB163F">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1AA52" w14:textId="77777777" w:rsidR="00DB163F" w:rsidRPr="00444E81" w:rsidRDefault="00DB163F" w:rsidP="00DB163F">
            <w:pPr>
              <w:pStyle w:val="rowtabella0"/>
              <w:jc w:val="center"/>
              <w:rPr>
                <w:color w:val="002060"/>
              </w:rPr>
            </w:pPr>
            <w:r w:rsidRPr="00444E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FC21C" w14:textId="77777777" w:rsidR="00DB163F" w:rsidRPr="00444E81" w:rsidRDefault="00DB163F" w:rsidP="00DB163F">
            <w:pPr>
              <w:pStyle w:val="rowtabella0"/>
              <w:jc w:val="center"/>
              <w:rPr>
                <w:color w:val="002060"/>
              </w:rPr>
            </w:pPr>
            <w:r w:rsidRPr="00444E8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A075" w14:textId="77777777" w:rsidR="00DB163F" w:rsidRPr="00444E81" w:rsidRDefault="00DB163F" w:rsidP="00DB163F">
            <w:pPr>
              <w:pStyle w:val="rowtabella0"/>
              <w:jc w:val="center"/>
              <w:rPr>
                <w:color w:val="002060"/>
              </w:rPr>
            </w:pPr>
            <w:r w:rsidRPr="00444E81">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6A51D" w14:textId="77777777" w:rsidR="00DB163F" w:rsidRPr="00444E81" w:rsidRDefault="00DB163F" w:rsidP="00DB163F">
            <w:pPr>
              <w:pStyle w:val="rowtabella0"/>
              <w:jc w:val="center"/>
              <w:rPr>
                <w:color w:val="002060"/>
              </w:rPr>
            </w:pPr>
            <w:r w:rsidRPr="00444E8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8FFA2" w14:textId="77777777" w:rsidR="00DB163F" w:rsidRPr="00444E81" w:rsidRDefault="00DB163F" w:rsidP="00DB163F">
            <w:pPr>
              <w:pStyle w:val="rowtabella0"/>
              <w:jc w:val="center"/>
              <w:rPr>
                <w:color w:val="002060"/>
              </w:rPr>
            </w:pPr>
            <w:r w:rsidRPr="00444E81">
              <w:rPr>
                <w:color w:val="002060"/>
              </w:rPr>
              <w:t>0</w:t>
            </w:r>
          </w:p>
        </w:tc>
      </w:tr>
    </w:tbl>
    <w:p w14:paraId="378BE567" w14:textId="77777777" w:rsidR="008747B5" w:rsidRDefault="008747B5" w:rsidP="008747B5">
      <w:pPr>
        <w:pStyle w:val="breakline"/>
        <w:rPr>
          <w:rFonts w:ascii="Arial" w:eastAsiaTheme="minorEastAsia" w:hAnsi="Arial" w:cs="Arial"/>
          <w:color w:val="002060"/>
        </w:rPr>
      </w:pPr>
    </w:p>
    <w:p w14:paraId="59801BDD" w14:textId="77777777" w:rsidR="00DB163F" w:rsidRPr="00A071E2" w:rsidRDefault="00DB163F" w:rsidP="00DB163F">
      <w:pPr>
        <w:pStyle w:val="sottotitolocampionato10"/>
        <w:rPr>
          <w:i/>
          <w:iCs/>
          <w:color w:val="002060"/>
        </w:rPr>
      </w:pPr>
      <w:r w:rsidRPr="00A071E2">
        <w:rPr>
          <w:i/>
          <w:iCs/>
          <w:color w:val="002060"/>
        </w:rPr>
        <w:t>STRALCIO CLASSIFICA AVULSA</w:t>
      </w:r>
    </w:p>
    <w:p w14:paraId="22B9D091" w14:textId="77777777" w:rsidR="00DB163F" w:rsidRPr="006D5D66" w:rsidRDefault="00DB163F" w:rsidP="00DB163F">
      <w:pPr>
        <w:pStyle w:val="breakline"/>
        <w:rPr>
          <w:rFonts w:ascii="Courier New" w:eastAsiaTheme="minorEastAsia" w:hAnsi="Courier New" w:cs="Courier New"/>
          <w:color w:val="002060"/>
        </w:rPr>
      </w:pPr>
    </w:p>
    <w:p w14:paraId="4D831800"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w:t>
      </w:r>
    </w:p>
    <w:p w14:paraId="393CA339"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 xml:space="preserve">*                                     I    CLASSIFICA   GENERALE               I    C L A S </w:t>
      </w:r>
      <w:proofErr w:type="spellStart"/>
      <w:r w:rsidRPr="006D5D66">
        <w:rPr>
          <w:rFonts w:ascii="Courier New" w:hAnsi="Courier New" w:cs="Courier New"/>
          <w:color w:val="002060"/>
        </w:rPr>
        <w:t>S</w:t>
      </w:r>
      <w:proofErr w:type="spellEnd"/>
      <w:r w:rsidRPr="006D5D66">
        <w:rPr>
          <w:rFonts w:ascii="Courier New" w:hAnsi="Courier New" w:cs="Courier New"/>
          <w:color w:val="002060"/>
        </w:rPr>
        <w:t xml:space="preserve"> I F I C A    </w:t>
      </w:r>
      <w:proofErr w:type="spellStart"/>
      <w:r w:rsidRPr="006D5D66">
        <w:rPr>
          <w:rFonts w:ascii="Courier New" w:hAnsi="Courier New" w:cs="Courier New"/>
          <w:color w:val="002060"/>
        </w:rPr>
        <w:t>A</w:t>
      </w:r>
      <w:proofErr w:type="spellEnd"/>
      <w:r w:rsidRPr="006D5D66">
        <w:rPr>
          <w:rFonts w:ascii="Courier New" w:hAnsi="Courier New" w:cs="Courier New"/>
          <w:color w:val="002060"/>
        </w:rPr>
        <w:t xml:space="preserve"> V U L S A             I</w:t>
      </w:r>
    </w:p>
    <w:p w14:paraId="664E98C6"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w:t>
      </w:r>
    </w:p>
    <w:p w14:paraId="7047C050"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 xml:space="preserve">I     </w:t>
      </w:r>
      <w:proofErr w:type="spellStart"/>
      <w:r w:rsidRPr="006D5D66">
        <w:rPr>
          <w:rFonts w:ascii="Courier New" w:hAnsi="Courier New" w:cs="Courier New"/>
          <w:color w:val="002060"/>
        </w:rPr>
        <w:t>Societa'</w:t>
      </w:r>
      <w:proofErr w:type="spellEnd"/>
      <w:r w:rsidRPr="006D5D66">
        <w:rPr>
          <w:rFonts w:ascii="Courier New" w:hAnsi="Courier New" w:cs="Courier New"/>
          <w:color w:val="002060"/>
        </w:rPr>
        <w:t xml:space="preserve">                        I </w:t>
      </w:r>
      <w:proofErr w:type="gramStart"/>
      <w:r w:rsidRPr="006D5D66">
        <w:rPr>
          <w:rFonts w:ascii="Courier New" w:hAnsi="Courier New" w:cs="Courier New"/>
          <w:color w:val="002060"/>
        </w:rPr>
        <w:t>PN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GC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VI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PE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NL !</w:t>
      </w:r>
      <w:proofErr w:type="gramEnd"/>
      <w:r w:rsidRPr="006D5D66">
        <w:rPr>
          <w:rFonts w:ascii="Courier New" w:hAnsi="Courier New" w:cs="Courier New"/>
          <w:color w:val="002060"/>
        </w:rPr>
        <w:t xml:space="preserve"> G.F! G.S! DIF I </w:t>
      </w:r>
      <w:proofErr w:type="gramStart"/>
      <w:r w:rsidRPr="006D5D66">
        <w:rPr>
          <w:rFonts w:ascii="Courier New" w:hAnsi="Courier New" w:cs="Courier New"/>
          <w:color w:val="002060"/>
        </w:rPr>
        <w:t>PN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GI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VI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PE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NL !</w:t>
      </w:r>
      <w:proofErr w:type="gramEnd"/>
      <w:r w:rsidRPr="006D5D66">
        <w:rPr>
          <w:rFonts w:ascii="Courier New" w:hAnsi="Courier New" w:cs="Courier New"/>
          <w:color w:val="002060"/>
        </w:rPr>
        <w:t xml:space="preserve"> G.F! G.S!  </w:t>
      </w:r>
      <w:proofErr w:type="gramStart"/>
      <w:r w:rsidRPr="006D5D66">
        <w:rPr>
          <w:rFonts w:ascii="Courier New" w:hAnsi="Courier New" w:cs="Courier New"/>
          <w:color w:val="002060"/>
        </w:rPr>
        <w:t xml:space="preserve">DIF!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p>
    <w:p w14:paraId="0BA9BBD8"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 xml:space="preserve">I                                     </w:t>
      </w:r>
      <w:proofErr w:type="spellStart"/>
      <w:r w:rsidRPr="006D5D66">
        <w:rPr>
          <w:rFonts w:ascii="Courier New" w:hAnsi="Courier New" w:cs="Courier New"/>
          <w:color w:val="002060"/>
        </w:rPr>
        <w:t>I</w:t>
      </w:r>
      <w:proofErr w:type="spell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w:t>
      </w:r>
    </w:p>
    <w:p w14:paraId="09980DD6"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w:t>
      </w:r>
    </w:p>
    <w:p w14:paraId="29577F58"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 xml:space="preserve">I                                     </w:t>
      </w:r>
      <w:proofErr w:type="spellStart"/>
      <w:r w:rsidRPr="006D5D66">
        <w:rPr>
          <w:rFonts w:ascii="Courier New" w:hAnsi="Courier New" w:cs="Courier New"/>
          <w:color w:val="002060"/>
        </w:rPr>
        <w:t>I</w:t>
      </w:r>
      <w:proofErr w:type="spell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w:t>
      </w:r>
    </w:p>
    <w:p w14:paraId="2347ED00" w14:textId="77777777" w:rsidR="00DB163F" w:rsidRPr="00DB163F" w:rsidRDefault="00DB163F" w:rsidP="00DB163F">
      <w:pPr>
        <w:pStyle w:val="breakline"/>
        <w:rPr>
          <w:rFonts w:ascii="Courier New" w:hAnsi="Courier New" w:cs="Courier New"/>
          <w:color w:val="002060"/>
        </w:rPr>
      </w:pPr>
      <w:r w:rsidRPr="00DB163F">
        <w:rPr>
          <w:rFonts w:ascii="Courier New" w:hAnsi="Courier New" w:cs="Courier New"/>
          <w:color w:val="002060"/>
        </w:rPr>
        <w:t xml:space="preserve">!  </w:t>
      </w:r>
      <w:proofErr w:type="gramStart"/>
      <w:r w:rsidRPr="00DB163F">
        <w:rPr>
          <w:rFonts w:ascii="Courier New" w:hAnsi="Courier New" w:cs="Courier New"/>
          <w:color w:val="002060"/>
        </w:rPr>
        <w:t>2  POL.</w:t>
      </w:r>
      <w:proofErr w:type="gramEnd"/>
      <w:r w:rsidRPr="00DB163F">
        <w:rPr>
          <w:rFonts w:ascii="Courier New" w:hAnsi="Courier New" w:cs="Courier New"/>
          <w:color w:val="002060"/>
        </w:rPr>
        <w:t xml:space="preserve">  RIPE SAN GINESIO A.S.D.   I </w:t>
      </w:r>
      <w:proofErr w:type="gramStart"/>
      <w:r w:rsidRPr="00DB163F">
        <w:rPr>
          <w:rFonts w:ascii="Courier New" w:hAnsi="Courier New" w:cs="Courier New"/>
          <w:color w:val="002060"/>
        </w:rPr>
        <w:t>49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22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16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5 !</w:t>
      </w:r>
      <w:proofErr w:type="gramEnd"/>
      <w:r w:rsidRPr="00DB163F">
        <w:rPr>
          <w:rFonts w:ascii="Courier New" w:hAnsi="Courier New" w:cs="Courier New"/>
          <w:color w:val="002060"/>
        </w:rPr>
        <w:t xml:space="preserve">  1 !</w:t>
      </w:r>
      <w:proofErr w:type="gramStart"/>
      <w:r w:rsidRPr="00DB163F">
        <w:rPr>
          <w:rFonts w:ascii="Courier New" w:hAnsi="Courier New" w:cs="Courier New"/>
          <w:color w:val="002060"/>
        </w:rPr>
        <w:t>109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61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48  I</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6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2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2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16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11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5  !</w:t>
      </w:r>
      <w:proofErr w:type="gramEnd"/>
      <w:r w:rsidRPr="00DB163F">
        <w:rPr>
          <w:rFonts w:ascii="Courier New" w:hAnsi="Courier New" w:cs="Courier New"/>
          <w:color w:val="002060"/>
        </w:rPr>
        <w:t xml:space="preserve">          I</w:t>
      </w:r>
    </w:p>
    <w:p w14:paraId="195BD0F9" w14:textId="77777777" w:rsidR="00DB163F" w:rsidRPr="00DB163F" w:rsidRDefault="00DB163F" w:rsidP="00DB163F">
      <w:pPr>
        <w:pStyle w:val="breakline"/>
        <w:rPr>
          <w:rFonts w:ascii="Courier New" w:hAnsi="Courier New" w:cs="Courier New"/>
          <w:color w:val="002060"/>
        </w:rPr>
      </w:pPr>
      <w:r w:rsidRPr="00DB163F">
        <w:rPr>
          <w:rFonts w:ascii="Courier New" w:hAnsi="Courier New" w:cs="Courier New"/>
          <w:color w:val="002060"/>
        </w:rPr>
        <w:t xml:space="preserve">I                                     </w:t>
      </w:r>
      <w:proofErr w:type="spellStart"/>
      <w:r w:rsidRPr="00DB163F">
        <w:rPr>
          <w:rFonts w:ascii="Courier New" w:hAnsi="Courier New" w:cs="Courier New"/>
          <w:color w:val="002060"/>
        </w:rPr>
        <w:t>I</w:t>
      </w:r>
      <w:proofErr w:type="spell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I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I</w:t>
      </w:r>
    </w:p>
    <w:p w14:paraId="1328563A" w14:textId="77777777" w:rsidR="00DB163F" w:rsidRDefault="00DB163F" w:rsidP="00DB163F">
      <w:pPr>
        <w:pStyle w:val="breakline"/>
        <w:rPr>
          <w:rFonts w:ascii="Courier New" w:hAnsi="Courier New" w:cs="Courier New"/>
          <w:color w:val="002060"/>
        </w:rPr>
      </w:pPr>
      <w:r w:rsidRPr="00DB163F">
        <w:rPr>
          <w:rFonts w:ascii="Courier New" w:hAnsi="Courier New" w:cs="Courier New"/>
          <w:color w:val="002060"/>
        </w:rPr>
        <w:t xml:space="preserve">!  </w:t>
      </w:r>
      <w:proofErr w:type="gramStart"/>
      <w:r w:rsidRPr="00DB163F">
        <w:rPr>
          <w:rFonts w:ascii="Courier New" w:hAnsi="Courier New" w:cs="Courier New"/>
          <w:color w:val="002060"/>
        </w:rPr>
        <w:t>3  A</w:t>
      </w:r>
      <w:proofErr w:type="gramEnd"/>
      <w:r w:rsidRPr="00DB163F">
        <w:rPr>
          <w:rFonts w:ascii="Courier New" w:hAnsi="Courier New" w:cs="Courier New"/>
          <w:color w:val="002060"/>
        </w:rPr>
        <w:t>.S.</w:t>
      </w:r>
      <w:proofErr w:type="gramStart"/>
      <w:r w:rsidRPr="00DB163F">
        <w:rPr>
          <w:rFonts w:ascii="Courier New" w:hAnsi="Courier New" w:cs="Courier New"/>
          <w:color w:val="002060"/>
        </w:rPr>
        <w:t>D.ACLI</w:t>
      </w:r>
      <w:proofErr w:type="gramEnd"/>
      <w:r w:rsidRPr="00DB163F">
        <w:rPr>
          <w:rFonts w:ascii="Courier New" w:hAnsi="Courier New" w:cs="Courier New"/>
          <w:color w:val="002060"/>
        </w:rPr>
        <w:t xml:space="preserve"> AUDAX MONTECOSARO C5 I </w:t>
      </w:r>
      <w:proofErr w:type="gramStart"/>
      <w:r w:rsidRPr="00DB163F">
        <w:rPr>
          <w:rFonts w:ascii="Courier New" w:hAnsi="Courier New" w:cs="Courier New"/>
          <w:color w:val="002060"/>
        </w:rPr>
        <w:t>49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22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16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5 !</w:t>
      </w:r>
      <w:proofErr w:type="gramEnd"/>
      <w:r w:rsidRPr="00DB163F">
        <w:rPr>
          <w:rFonts w:ascii="Courier New" w:hAnsi="Courier New" w:cs="Courier New"/>
          <w:color w:val="002060"/>
        </w:rPr>
        <w:t xml:space="preserve">  1 !</w:t>
      </w:r>
      <w:proofErr w:type="gramStart"/>
      <w:r w:rsidRPr="00DB163F">
        <w:rPr>
          <w:rFonts w:ascii="Courier New" w:hAnsi="Courier New" w:cs="Courier New"/>
          <w:color w:val="002060"/>
        </w:rPr>
        <w:t>104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56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48  I</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2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2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 xml:space="preserve">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11 !</w:t>
      </w:r>
      <w:proofErr w:type="gramEnd"/>
      <w:r w:rsidRPr="00DB163F">
        <w:rPr>
          <w:rFonts w:ascii="Courier New" w:hAnsi="Courier New" w:cs="Courier New"/>
          <w:color w:val="002060"/>
        </w:rPr>
        <w:t xml:space="preserve"> </w:t>
      </w:r>
      <w:proofErr w:type="gramStart"/>
      <w:r w:rsidRPr="00DB163F">
        <w:rPr>
          <w:rFonts w:ascii="Courier New" w:hAnsi="Courier New" w:cs="Courier New"/>
          <w:color w:val="002060"/>
        </w:rPr>
        <w:t>16 !</w:t>
      </w:r>
      <w:proofErr w:type="gramEnd"/>
      <w:r w:rsidRPr="00DB163F">
        <w:rPr>
          <w:rFonts w:ascii="Courier New" w:hAnsi="Courier New" w:cs="Courier New"/>
          <w:color w:val="002060"/>
        </w:rPr>
        <w:t xml:space="preserve">  5- !          I</w:t>
      </w:r>
    </w:p>
    <w:p w14:paraId="1AF780F4" w14:textId="4E64FC1A"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 xml:space="preserve">I                                     </w:t>
      </w:r>
      <w:proofErr w:type="spellStart"/>
      <w:r w:rsidRPr="006D5D66">
        <w:rPr>
          <w:rFonts w:ascii="Courier New" w:hAnsi="Courier New" w:cs="Courier New"/>
          <w:color w:val="002060"/>
        </w:rPr>
        <w:t>I</w:t>
      </w:r>
      <w:proofErr w:type="spell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w:t>
      </w:r>
    </w:p>
    <w:p w14:paraId="241ADA72" w14:textId="77777777" w:rsidR="00DB163F" w:rsidRPr="006D5D66" w:rsidRDefault="00DB163F" w:rsidP="00DB163F">
      <w:pPr>
        <w:pStyle w:val="breakline"/>
        <w:rPr>
          <w:rFonts w:ascii="Courier New" w:hAnsi="Courier New" w:cs="Courier New"/>
          <w:color w:val="002060"/>
        </w:rPr>
      </w:pPr>
      <w:r w:rsidRPr="006D5D66">
        <w:rPr>
          <w:rFonts w:ascii="Courier New" w:hAnsi="Courier New" w:cs="Courier New"/>
          <w:color w:val="002060"/>
        </w:rPr>
        <w:t>*==================================================================================================================================*</w:t>
      </w:r>
    </w:p>
    <w:p w14:paraId="0513891F" w14:textId="77777777" w:rsidR="00DB163F" w:rsidRPr="00444E81" w:rsidRDefault="00DB163F" w:rsidP="008747B5">
      <w:pPr>
        <w:pStyle w:val="breakline"/>
        <w:rPr>
          <w:rFonts w:ascii="Arial" w:eastAsiaTheme="minorEastAsia" w:hAnsi="Arial" w:cs="Arial"/>
          <w:color w:val="002060"/>
        </w:rPr>
      </w:pPr>
    </w:p>
    <w:p w14:paraId="0CEC7BC2" w14:textId="77777777" w:rsidR="008747B5" w:rsidRPr="00444E81" w:rsidRDefault="008747B5" w:rsidP="008747B5">
      <w:pPr>
        <w:pStyle w:val="breakline"/>
        <w:rPr>
          <w:rFonts w:ascii="Arial" w:hAnsi="Arial" w:cs="Arial"/>
          <w:color w:val="002060"/>
        </w:rPr>
      </w:pPr>
    </w:p>
    <w:p w14:paraId="6754850F" w14:textId="77777777" w:rsidR="008747B5" w:rsidRPr="00444E81" w:rsidRDefault="008747B5" w:rsidP="008747B5">
      <w:pPr>
        <w:pStyle w:val="sottotitolocampionato10"/>
        <w:rPr>
          <w:color w:val="002060"/>
        </w:rPr>
      </w:pPr>
      <w:r w:rsidRPr="00444E81">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47B5" w:rsidRPr="00444E81" w14:paraId="1E573042" w14:textId="77777777" w:rsidTr="00CF36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18A82" w14:textId="77777777" w:rsidR="008747B5" w:rsidRPr="00444E81" w:rsidRDefault="008747B5" w:rsidP="00CF36B8">
            <w:pPr>
              <w:pStyle w:val="headertabella0"/>
              <w:rPr>
                <w:color w:val="002060"/>
              </w:rPr>
            </w:pPr>
            <w:r w:rsidRPr="00444E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B72F1" w14:textId="77777777" w:rsidR="008747B5" w:rsidRPr="00444E81" w:rsidRDefault="008747B5" w:rsidP="00CF36B8">
            <w:pPr>
              <w:pStyle w:val="headertabella0"/>
              <w:rPr>
                <w:color w:val="002060"/>
              </w:rPr>
            </w:pPr>
            <w:r w:rsidRPr="00444E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57FF5" w14:textId="77777777" w:rsidR="008747B5" w:rsidRPr="00444E81" w:rsidRDefault="008747B5" w:rsidP="00CF36B8">
            <w:pPr>
              <w:pStyle w:val="headertabella0"/>
              <w:rPr>
                <w:color w:val="002060"/>
              </w:rPr>
            </w:pPr>
            <w:r w:rsidRPr="00444E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AD650" w14:textId="77777777" w:rsidR="008747B5" w:rsidRPr="00444E81" w:rsidRDefault="008747B5" w:rsidP="00CF36B8">
            <w:pPr>
              <w:pStyle w:val="headertabella0"/>
              <w:rPr>
                <w:color w:val="002060"/>
              </w:rPr>
            </w:pPr>
            <w:r w:rsidRPr="00444E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C7BBA" w14:textId="77777777" w:rsidR="008747B5" w:rsidRPr="00444E81" w:rsidRDefault="008747B5" w:rsidP="00CF36B8">
            <w:pPr>
              <w:pStyle w:val="headertabella0"/>
              <w:rPr>
                <w:color w:val="002060"/>
              </w:rPr>
            </w:pPr>
            <w:r w:rsidRPr="00444E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35F0B" w14:textId="77777777" w:rsidR="008747B5" w:rsidRPr="00444E81" w:rsidRDefault="008747B5" w:rsidP="00CF36B8">
            <w:pPr>
              <w:pStyle w:val="headertabella0"/>
              <w:rPr>
                <w:color w:val="002060"/>
              </w:rPr>
            </w:pPr>
            <w:r w:rsidRPr="00444E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21172" w14:textId="77777777" w:rsidR="008747B5" w:rsidRPr="00444E81" w:rsidRDefault="008747B5" w:rsidP="00CF36B8">
            <w:pPr>
              <w:pStyle w:val="headertabella0"/>
              <w:rPr>
                <w:color w:val="002060"/>
              </w:rPr>
            </w:pPr>
            <w:r w:rsidRPr="00444E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42432" w14:textId="77777777" w:rsidR="008747B5" w:rsidRPr="00444E81" w:rsidRDefault="008747B5" w:rsidP="00CF36B8">
            <w:pPr>
              <w:pStyle w:val="headertabella0"/>
              <w:rPr>
                <w:color w:val="002060"/>
              </w:rPr>
            </w:pPr>
            <w:r w:rsidRPr="00444E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D6DA7" w14:textId="77777777" w:rsidR="008747B5" w:rsidRPr="00444E81" w:rsidRDefault="008747B5" w:rsidP="00CF36B8">
            <w:pPr>
              <w:pStyle w:val="headertabella0"/>
              <w:rPr>
                <w:color w:val="002060"/>
              </w:rPr>
            </w:pPr>
            <w:r w:rsidRPr="00444E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47130" w14:textId="77777777" w:rsidR="008747B5" w:rsidRPr="00444E81" w:rsidRDefault="008747B5" w:rsidP="00CF36B8">
            <w:pPr>
              <w:pStyle w:val="headertabella0"/>
              <w:rPr>
                <w:color w:val="002060"/>
              </w:rPr>
            </w:pPr>
            <w:r w:rsidRPr="00444E81">
              <w:rPr>
                <w:color w:val="002060"/>
              </w:rPr>
              <w:t>PE</w:t>
            </w:r>
          </w:p>
        </w:tc>
      </w:tr>
      <w:tr w:rsidR="008747B5" w:rsidRPr="00444E81" w14:paraId="5C22D7E2" w14:textId="77777777" w:rsidTr="00CF36B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E30429" w14:textId="77777777" w:rsidR="008747B5" w:rsidRPr="00444E81" w:rsidRDefault="008747B5" w:rsidP="00CF36B8">
            <w:pPr>
              <w:pStyle w:val="rowtabella0"/>
              <w:rPr>
                <w:color w:val="002060"/>
              </w:rPr>
            </w:pPr>
            <w:r w:rsidRPr="00444E81">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34481" w14:textId="77777777" w:rsidR="008747B5" w:rsidRPr="00444E81" w:rsidRDefault="008747B5" w:rsidP="00CF36B8">
            <w:pPr>
              <w:pStyle w:val="rowtabella0"/>
              <w:jc w:val="center"/>
              <w:rPr>
                <w:color w:val="002060"/>
              </w:rPr>
            </w:pPr>
            <w:r w:rsidRPr="00444E8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7D7C3"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D37F2" w14:textId="77777777" w:rsidR="008747B5" w:rsidRPr="00444E81" w:rsidRDefault="008747B5" w:rsidP="00CF36B8">
            <w:pPr>
              <w:pStyle w:val="rowtabella0"/>
              <w:jc w:val="center"/>
              <w:rPr>
                <w:color w:val="002060"/>
              </w:rPr>
            </w:pPr>
            <w:r w:rsidRPr="00444E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80C29"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78B83"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FBEE" w14:textId="77777777" w:rsidR="008747B5" w:rsidRPr="00444E81" w:rsidRDefault="008747B5" w:rsidP="00CF36B8">
            <w:pPr>
              <w:pStyle w:val="rowtabella0"/>
              <w:jc w:val="center"/>
              <w:rPr>
                <w:color w:val="002060"/>
              </w:rPr>
            </w:pPr>
            <w:r w:rsidRPr="00444E81">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09D0C" w14:textId="77777777" w:rsidR="008747B5" w:rsidRPr="00444E81" w:rsidRDefault="008747B5" w:rsidP="00CF36B8">
            <w:pPr>
              <w:pStyle w:val="rowtabella0"/>
              <w:jc w:val="center"/>
              <w:rPr>
                <w:color w:val="002060"/>
              </w:rPr>
            </w:pPr>
            <w:r w:rsidRPr="00444E8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5A90F" w14:textId="77777777" w:rsidR="008747B5" w:rsidRPr="00444E81" w:rsidRDefault="008747B5" w:rsidP="00CF36B8">
            <w:pPr>
              <w:pStyle w:val="rowtabella0"/>
              <w:jc w:val="center"/>
              <w:rPr>
                <w:color w:val="002060"/>
              </w:rPr>
            </w:pPr>
            <w:r w:rsidRPr="00444E81">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353CE" w14:textId="77777777" w:rsidR="008747B5" w:rsidRPr="00444E81" w:rsidRDefault="008747B5" w:rsidP="00CF36B8">
            <w:pPr>
              <w:pStyle w:val="rowtabella0"/>
              <w:jc w:val="center"/>
              <w:rPr>
                <w:color w:val="002060"/>
              </w:rPr>
            </w:pPr>
            <w:r w:rsidRPr="00444E81">
              <w:rPr>
                <w:color w:val="002060"/>
              </w:rPr>
              <w:t>0</w:t>
            </w:r>
          </w:p>
        </w:tc>
      </w:tr>
      <w:tr w:rsidR="008747B5" w:rsidRPr="00444E81" w14:paraId="460D61A3"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C0CEF8" w14:textId="77777777" w:rsidR="008747B5" w:rsidRPr="00444E81" w:rsidRDefault="008747B5" w:rsidP="00CF36B8">
            <w:pPr>
              <w:pStyle w:val="rowtabella0"/>
              <w:rPr>
                <w:color w:val="002060"/>
              </w:rPr>
            </w:pPr>
            <w:r w:rsidRPr="00444E81">
              <w:rPr>
                <w:color w:val="002060"/>
              </w:rPr>
              <w:t xml:space="preserve">A.S.D. </w:t>
            </w:r>
            <w:proofErr w:type="gramStart"/>
            <w:r w:rsidRPr="00444E81">
              <w:rPr>
                <w:color w:val="002060"/>
              </w:rPr>
              <w:t>CITTA</w:t>
            </w:r>
            <w:proofErr w:type="gramEnd"/>
            <w:r w:rsidRPr="00444E81">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0E013" w14:textId="77777777" w:rsidR="008747B5" w:rsidRPr="00444E81" w:rsidRDefault="008747B5" w:rsidP="00CF36B8">
            <w:pPr>
              <w:pStyle w:val="rowtabella0"/>
              <w:jc w:val="center"/>
              <w:rPr>
                <w:color w:val="002060"/>
              </w:rPr>
            </w:pPr>
            <w:r w:rsidRPr="00444E8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12CE5"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40790" w14:textId="77777777" w:rsidR="008747B5" w:rsidRPr="00444E81" w:rsidRDefault="008747B5" w:rsidP="00CF36B8">
            <w:pPr>
              <w:pStyle w:val="rowtabella0"/>
              <w:jc w:val="center"/>
              <w:rPr>
                <w:color w:val="002060"/>
              </w:rPr>
            </w:pPr>
            <w:r w:rsidRPr="00444E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2E5E6"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A7715"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721E4" w14:textId="77777777" w:rsidR="008747B5" w:rsidRPr="00444E81" w:rsidRDefault="008747B5" w:rsidP="00CF36B8">
            <w:pPr>
              <w:pStyle w:val="rowtabella0"/>
              <w:jc w:val="center"/>
              <w:rPr>
                <w:color w:val="002060"/>
              </w:rPr>
            </w:pPr>
            <w:r w:rsidRPr="00444E81">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C09AF" w14:textId="77777777" w:rsidR="008747B5" w:rsidRPr="00444E81" w:rsidRDefault="008747B5" w:rsidP="00CF36B8">
            <w:pPr>
              <w:pStyle w:val="rowtabella0"/>
              <w:jc w:val="center"/>
              <w:rPr>
                <w:color w:val="002060"/>
              </w:rPr>
            </w:pPr>
            <w:r w:rsidRPr="00444E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C60F5" w14:textId="77777777" w:rsidR="008747B5" w:rsidRPr="00444E81" w:rsidRDefault="008747B5" w:rsidP="00CF36B8">
            <w:pPr>
              <w:pStyle w:val="rowtabella0"/>
              <w:jc w:val="center"/>
              <w:rPr>
                <w:color w:val="002060"/>
              </w:rPr>
            </w:pPr>
            <w:r w:rsidRPr="00444E81">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05D70" w14:textId="77777777" w:rsidR="008747B5" w:rsidRPr="00444E81" w:rsidRDefault="008747B5" w:rsidP="00CF36B8">
            <w:pPr>
              <w:pStyle w:val="rowtabella0"/>
              <w:jc w:val="center"/>
              <w:rPr>
                <w:color w:val="002060"/>
              </w:rPr>
            </w:pPr>
            <w:r w:rsidRPr="00444E81">
              <w:rPr>
                <w:color w:val="002060"/>
              </w:rPr>
              <w:t>0</w:t>
            </w:r>
          </w:p>
        </w:tc>
      </w:tr>
      <w:tr w:rsidR="008747B5" w:rsidRPr="00444E81" w14:paraId="6E64A501"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77CCA" w14:textId="77777777" w:rsidR="008747B5" w:rsidRPr="00444E81" w:rsidRDefault="008747B5" w:rsidP="00CF36B8">
            <w:pPr>
              <w:pStyle w:val="rowtabella0"/>
              <w:rPr>
                <w:color w:val="002060"/>
              </w:rPr>
            </w:pPr>
            <w:r w:rsidRPr="00444E81">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B0B4E" w14:textId="77777777" w:rsidR="008747B5" w:rsidRPr="00444E81" w:rsidRDefault="008747B5" w:rsidP="00CF36B8">
            <w:pPr>
              <w:pStyle w:val="rowtabella0"/>
              <w:jc w:val="center"/>
              <w:rPr>
                <w:color w:val="002060"/>
              </w:rPr>
            </w:pPr>
            <w:r w:rsidRPr="00444E8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D7278"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D5C35" w14:textId="77777777" w:rsidR="008747B5" w:rsidRPr="00444E81" w:rsidRDefault="008747B5" w:rsidP="00CF36B8">
            <w:pPr>
              <w:pStyle w:val="rowtabella0"/>
              <w:jc w:val="center"/>
              <w:rPr>
                <w:color w:val="002060"/>
              </w:rPr>
            </w:pPr>
            <w:r w:rsidRPr="00444E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7256A"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303E9" w14:textId="77777777" w:rsidR="008747B5" w:rsidRPr="00444E81" w:rsidRDefault="008747B5" w:rsidP="00CF36B8">
            <w:pPr>
              <w:pStyle w:val="rowtabella0"/>
              <w:jc w:val="center"/>
              <w:rPr>
                <w:color w:val="002060"/>
              </w:rPr>
            </w:pPr>
            <w:r w:rsidRPr="00444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9E885" w14:textId="77777777" w:rsidR="008747B5" w:rsidRPr="00444E81" w:rsidRDefault="008747B5" w:rsidP="00CF36B8">
            <w:pPr>
              <w:pStyle w:val="rowtabella0"/>
              <w:jc w:val="center"/>
              <w:rPr>
                <w:color w:val="002060"/>
              </w:rPr>
            </w:pPr>
            <w:r w:rsidRPr="00444E81">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A1F36" w14:textId="77777777" w:rsidR="008747B5" w:rsidRPr="00444E81" w:rsidRDefault="008747B5" w:rsidP="00CF36B8">
            <w:pPr>
              <w:pStyle w:val="rowtabella0"/>
              <w:jc w:val="center"/>
              <w:rPr>
                <w:color w:val="002060"/>
              </w:rPr>
            </w:pPr>
            <w:r w:rsidRPr="00444E8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6636" w14:textId="77777777" w:rsidR="008747B5" w:rsidRPr="00444E81" w:rsidRDefault="008747B5" w:rsidP="00CF36B8">
            <w:pPr>
              <w:pStyle w:val="rowtabella0"/>
              <w:jc w:val="center"/>
              <w:rPr>
                <w:color w:val="002060"/>
              </w:rPr>
            </w:pPr>
            <w:r w:rsidRPr="00444E8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9E861" w14:textId="77777777" w:rsidR="008747B5" w:rsidRPr="00444E81" w:rsidRDefault="008747B5" w:rsidP="00CF36B8">
            <w:pPr>
              <w:pStyle w:val="rowtabella0"/>
              <w:jc w:val="center"/>
              <w:rPr>
                <w:color w:val="002060"/>
              </w:rPr>
            </w:pPr>
            <w:r w:rsidRPr="00444E81">
              <w:rPr>
                <w:color w:val="002060"/>
              </w:rPr>
              <w:t>0</w:t>
            </w:r>
          </w:p>
        </w:tc>
      </w:tr>
      <w:tr w:rsidR="008747B5" w:rsidRPr="00444E81" w14:paraId="56555242"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B1A6A" w14:textId="77777777" w:rsidR="008747B5" w:rsidRPr="00444E81" w:rsidRDefault="008747B5" w:rsidP="00CF36B8">
            <w:pPr>
              <w:pStyle w:val="rowtabella0"/>
              <w:rPr>
                <w:color w:val="002060"/>
              </w:rPr>
            </w:pPr>
            <w:r w:rsidRPr="00444E81">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2281" w14:textId="77777777" w:rsidR="008747B5" w:rsidRPr="00444E81" w:rsidRDefault="008747B5" w:rsidP="00CF36B8">
            <w:pPr>
              <w:pStyle w:val="rowtabella0"/>
              <w:jc w:val="center"/>
              <w:rPr>
                <w:color w:val="002060"/>
              </w:rPr>
            </w:pPr>
            <w:r w:rsidRPr="00444E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5B271"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B4B07" w14:textId="77777777" w:rsidR="008747B5" w:rsidRPr="00444E81" w:rsidRDefault="008747B5" w:rsidP="00CF36B8">
            <w:pPr>
              <w:pStyle w:val="rowtabella0"/>
              <w:jc w:val="center"/>
              <w:rPr>
                <w:color w:val="002060"/>
              </w:rPr>
            </w:pPr>
            <w:r w:rsidRPr="00444E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A2B4C"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C080F"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EE42" w14:textId="77777777" w:rsidR="008747B5" w:rsidRPr="00444E81" w:rsidRDefault="008747B5" w:rsidP="00CF36B8">
            <w:pPr>
              <w:pStyle w:val="rowtabella0"/>
              <w:jc w:val="center"/>
              <w:rPr>
                <w:color w:val="002060"/>
              </w:rPr>
            </w:pPr>
            <w:r w:rsidRPr="00444E81">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A2666" w14:textId="77777777" w:rsidR="008747B5" w:rsidRPr="00444E81" w:rsidRDefault="008747B5" w:rsidP="00CF36B8">
            <w:pPr>
              <w:pStyle w:val="rowtabella0"/>
              <w:jc w:val="center"/>
              <w:rPr>
                <w:color w:val="002060"/>
              </w:rPr>
            </w:pPr>
            <w:r w:rsidRPr="00444E8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021BF" w14:textId="77777777" w:rsidR="008747B5" w:rsidRPr="00444E81" w:rsidRDefault="008747B5" w:rsidP="00CF36B8">
            <w:pPr>
              <w:pStyle w:val="rowtabella0"/>
              <w:jc w:val="center"/>
              <w:rPr>
                <w:color w:val="002060"/>
              </w:rPr>
            </w:pPr>
            <w:r w:rsidRPr="00444E8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B7E9E" w14:textId="77777777" w:rsidR="008747B5" w:rsidRPr="00444E81" w:rsidRDefault="008747B5" w:rsidP="00CF36B8">
            <w:pPr>
              <w:pStyle w:val="rowtabella0"/>
              <w:jc w:val="center"/>
              <w:rPr>
                <w:color w:val="002060"/>
              </w:rPr>
            </w:pPr>
            <w:r w:rsidRPr="00444E81">
              <w:rPr>
                <w:color w:val="002060"/>
              </w:rPr>
              <w:t>0</w:t>
            </w:r>
          </w:p>
        </w:tc>
      </w:tr>
      <w:tr w:rsidR="008747B5" w:rsidRPr="00444E81" w14:paraId="4A1DBC6C"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1862B" w14:textId="77777777" w:rsidR="008747B5" w:rsidRPr="00444E81" w:rsidRDefault="008747B5" w:rsidP="00CF36B8">
            <w:pPr>
              <w:pStyle w:val="rowtabella0"/>
              <w:rPr>
                <w:color w:val="002060"/>
              </w:rPr>
            </w:pPr>
            <w:r w:rsidRPr="00444E81">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4F171" w14:textId="77777777" w:rsidR="008747B5" w:rsidRPr="00444E81" w:rsidRDefault="008747B5" w:rsidP="00CF36B8">
            <w:pPr>
              <w:pStyle w:val="rowtabella0"/>
              <w:jc w:val="center"/>
              <w:rPr>
                <w:color w:val="002060"/>
              </w:rPr>
            </w:pPr>
            <w:r w:rsidRPr="00444E8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6361"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44639" w14:textId="77777777" w:rsidR="008747B5" w:rsidRPr="00444E81" w:rsidRDefault="008747B5" w:rsidP="00CF36B8">
            <w:pPr>
              <w:pStyle w:val="rowtabella0"/>
              <w:jc w:val="center"/>
              <w:rPr>
                <w:color w:val="002060"/>
              </w:rPr>
            </w:pPr>
            <w:r w:rsidRPr="00444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6C535"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86D8D"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F9842" w14:textId="77777777" w:rsidR="008747B5" w:rsidRPr="00444E81" w:rsidRDefault="008747B5" w:rsidP="00CF36B8">
            <w:pPr>
              <w:pStyle w:val="rowtabella0"/>
              <w:jc w:val="center"/>
              <w:rPr>
                <w:color w:val="002060"/>
              </w:rPr>
            </w:pPr>
            <w:r w:rsidRPr="00444E8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0F43E" w14:textId="77777777" w:rsidR="008747B5" w:rsidRPr="00444E81" w:rsidRDefault="008747B5" w:rsidP="00CF36B8">
            <w:pPr>
              <w:pStyle w:val="rowtabella0"/>
              <w:jc w:val="center"/>
              <w:rPr>
                <w:color w:val="002060"/>
              </w:rPr>
            </w:pPr>
            <w:r w:rsidRPr="00444E8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6C751" w14:textId="77777777" w:rsidR="008747B5" w:rsidRPr="00444E81" w:rsidRDefault="008747B5" w:rsidP="00CF36B8">
            <w:pPr>
              <w:pStyle w:val="rowtabella0"/>
              <w:jc w:val="center"/>
              <w:rPr>
                <w:color w:val="002060"/>
              </w:rPr>
            </w:pPr>
            <w:r w:rsidRPr="00444E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92B44" w14:textId="77777777" w:rsidR="008747B5" w:rsidRPr="00444E81" w:rsidRDefault="008747B5" w:rsidP="00CF36B8">
            <w:pPr>
              <w:pStyle w:val="rowtabella0"/>
              <w:jc w:val="center"/>
              <w:rPr>
                <w:color w:val="002060"/>
              </w:rPr>
            </w:pPr>
            <w:r w:rsidRPr="00444E81">
              <w:rPr>
                <w:color w:val="002060"/>
              </w:rPr>
              <w:t>0</w:t>
            </w:r>
          </w:p>
        </w:tc>
      </w:tr>
      <w:tr w:rsidR="008747B5" w:rsidRPr="00444E81" w14:paraId="156F25FF"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D26AA6" w14:textId="77777777" w:rsidR="008747B5" w:rsidRPr="00444E81" w:rsidRDefault="008747B5" w:rsidP="00CF36B8">
            <w:pPr>
              <w:pStyle w:val="rowtabella0"/>
              <w:rPr>
                <w:color w:val="002060"/>
              </w:rPr>
            </w:pPr>
            <w:r w:rsidRPr="00444E81">
              <w:rPr>
                <w:color w:val="002060"/>
              </w:rPr>
              <w:t xml:space="preserve">A.S.D. CALCIO </w:t>
            </w:r>
            <w:proofErr w:type="gramStart"/>
            <w:r w:rsidRPr="00444E81">
              <w:rPr>
                <w:color w:val="002060"/>
              </w:rPr>
              <w:t>S.ELPIDIO</w:t>
            </w:r>
            <w:proofErr w:type="gramEnd"/>
            <w:r w:rsidRPr="00444E81">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26654" w14:textId="77777777" w:rsidR="008747B5" w:rsidRPr="00444E81" w:rsidRDefault="008747B5" w:rsidP="00CF36B8">
            <w:pPr>
              <w:pStyle w:val="rowtabella0"/>
              <w:jc w:val="center"/>
              <w:rPr>
                <w:color w:val="002060"/>
              </w:rPr>
            </w:pPr>
            <w:r w:rsidRPr="00444E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8073"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8B71D" w14:textId="77777777" w:rsidR="008747B5" w:rsidRPr="00444E81" w:rsidRDefault="008747B5" w:rsidP="00CF36B8">
            <w:pPr>
              <w:pStyle w:val="rowtabella0"/>
              <w:jc w:val="center"/>
              <w:rPr>
                <w:color w:val="002060"/>
              </w:rPr>
            </w:pPr>
            <w:r w:rsidRPr="00444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58642" w14:textId="77777777" w:rsidR="008747B5" w:rsidRPr="00444E81" w:rsidRDefault="008747B5" w:rsidP="00CF36B8">
            <w:pPr>
              <w:pStyle w:val="rowtabella0"/>
              <w:jc w:val="center"/>
              <w:rPr>
                <w:color w:val="002060"/>
              </w:rPr>
            </w:pPr>
            <w:r w:rsidRPr="00444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C910E" w14:textId="77777777" w:rsidR="008747B5" w:rsidRPr="00444E81" w:rsidRDefault="008747B5" w:rsidP="00CF36B8">
            <w:pPr>
              <w:pStyle w:val="rowtabella0"/>
              <w:jc w:val="center"/>
              <w:rPr>
                <w:color w:val="002060"/>
              </w:rPr>
            </w:pPr>
            <w:r w:rsidRPr="00444E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5A254" w14:textId="77777777" w:rsidR="008747B5" w:rsidRPr="00444E81" w:rsidRDefault="008747B5" w:rsidP="00CF36B8">
            <w:pPr>
              <w:pStyle w:val="rowtabella0"/>
              <w:jc w:val="center"/>
              <w:rPr>
                <w:color w:val="002060"/>
              </w:rPr>
            </w:pPr>
            <w:r w:rsidRPr="00444E8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114A2" w14:textId="77777777" w:rsidR="008747B5" w:rsidRPr="00444E81" w:rsidRDefault="008747B5" w:rsidP="00CF36B8">
            <w:pPr>
              <w:pStyle w:val="rowtabella0"/>
              <w:jc w:val="center"/>
              <w:rPr>
                <w:color w:val="002060"/>
              </w:rPr>
            </w:pPr>
            <w:r w:rsidRPr="00444E8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15375" w14:textId="77777777" w:rsidR="008747B5" w:rsidRPr="00444E81" w:rsidRDefault="008747B5" w:rsidP="00CF36B8">
            <w:pPr>
              <w:pStyle w:val="rowtabella0"/>
              <w:jc w:val="center"/>
              <w:rPr>
                <w:color w:val="002060"/>
              </w:rPr>
            </w:pPr>
            <w:r w:rsidRPr="00444E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89B8" w14:textId="77777777" w:rsidR="008747B5" w:rsidRPr="00444E81" w:rsidRDefault="008747B5" w:rsidP="00CF36B8">
            <w:pPr>
              <w:pStyle w:val="rowtabella0"/>
              <w:jc w:val="center"/>
              <w:rPr>
                <w:color w:val="002060"/>
              </w:rPr>
            </w:pPr>
            <w:r w:rsidRPr="00444E81">
              <w:rPr>
                <w:color w:val="002060"/>
              </w:rPr>
              <w:t>0</w:t>
            </w:r>
          </w:p>
        </w:tc>
      </w:tr>
      <w:tr w:rsidR="008747B5" w:rsidRPr="00444E81" w14:paraId="1B6C5885"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16C6B" w14:textId="77777777" w:rsidR="008747B5" w:rsidRPr="00444E81" w:rsidRDefault="008747B5" w:rsidP="00CF36B8">
            <w:pPr>
              <w:pStyle w:val="rowtabella0"/>
              <w:rPr>
                <w:color w:val="002060"/>
              </w:rPr>
            </w:pPr>
            <w:r w:rsidRPr="00444E81">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93B56" w14:textId="77777777" w:rsidR="008747B5" w:rsidRPr="00444E81" w:rsidRDefault="008747B5" w:rsidP="00CF36B8">
            <w:pPr>
              <w:pStyle w:val="rowtabella0"/>
              <w:jc w:val="center"/>
              <w:rPr>
                <w:color w:val="002060"/>
              </w:rPr>
            </w:pPr>
            <w:r w:rsidRPr="00444E8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60C63"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60A01" w14:textId="77777777" w:rsidR="008747B5" w:rsidRPr="00444E81" w:rsidRDefault="008747B5" w:rsidP="00CF36B8">
            <w:pPr>
              <w:pStyle w:val="rowtabella0"/>
              <w:jc w:val="center"/>
              <w:rPr>
                <w:color w:val="002060"/>
              </w:rPr>
            </w:pPr>
            <w:r w:rsidRPr="00444E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AB29C"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2FA3D" w14:textId="77777777" w:rsidR="008747B5" w:rsidRPr="00444E81" w:rsidRDefault="008747B5" w:rsidP="00CF36B8">
            <w:pPr>
              <w:pStyle w:val="rowtabella0"/>
              <w:jc w:val="center"/>
              <w:rPr>
                <w:color w:val="002060"/>
              </w:rPr>
            </w:pPr>
            <w:r w:rsidRPr="00444E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6E1D6" w14:textId="77777777" w:rsidR="008747B5" w:rsidRPr="00444E81" w:rsidRDefault="008747B5" w:rsidP="00CF36B8">
            <w:pPr>
              <w:pStyle w:val="rowtabella0"/>
              <w:jc w:val="center"/>
              <w:rPr>
                <w:color w:val="002060"/>
              </w:rPr>
            </w:pPr>
            <w:r w:rsidRPr="00444E8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282E4" w14:textId="77777777" w:rsidR="008747B5" w:rsidRPr="00444E81" w:rsidRDefault="008747B5" w:rsidP="00CF36B8">
            <w:pPr>
              <w:pStyle w:val="rowtabella0"/>
              <w:jc w:val="center"/>
              <w:rPr>
                <w:color w:val="002060"/>
              </w:rPr>
            </w:pPr>
            <w:r w:rsidRPr="00444E8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44EDB"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1DBDB" w14:textId="77777777" w:rsidR="008747B5" w:rsidRPr="00444E81" w:rsidRDefault="008747B5" w:rsidP="00CF36B8">
            <w:pPr>
              <w:pStyle w:val="rowtabella0"/>
              <w:jc w:val="center"/>
              <w:rPr>
                <w:color w:val="002060"/>
              </w:rPr>
            </w:pPr>
            <w:r w:rsidRPr="00444E81">
              <w:rPr>
                <w:color w:val="002060"/>
              </w:rPr>
              <w:t>0</w:t>
            </w:r>
          </w:p>
        </w:tc>
      </w:tr>
      <w:tr w:rsidR="008747B5" w:rsidRPr="00444E81" w14:paraId="3B006DB8"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CB8D0" w14:textId="77777777" w:rsidR="008747B5" w:rsidRPr="00444E81" w:rsidRDefault="008747B5" w:rsidP="00CF36B8">
            <w:pPr>
              <w:pStyle w:val="rowtabella0"/>
              <w:rPr>
                <w:color w:val="002060"/>
                <w:lang w:val="es-ES"/>
              </w:rPr>
            </w:pPr>
            <w:r w:rsidRPr="00444E81">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DCE0" w14:textId="77777777" w:rsidR="008747B5" w:rsidRPr="00444E81" w:rsidRDefault="008747B5" w:rsidP="00CF36B8">
            <w:pPr>
              <w:pStyle w:val="rowtabella0"/>
              <w:jc w:val="center"/>
              <w:rPr>
                <w:color w:val="002060"/>
              </w:rPr>
            </w:pPr>
            <w:r w:rsidRPr="00444E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6AFE"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D8897"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DB524"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AE6F7" w14:textId="77777777" w:rsidR="008747B5" w:rsidRPr="00444E81" w:rsidRDefault="008747B5" w:rsidP="00CF36B8">
            <w:pPr>
              <w:pStyle w:val="rowtabella0"/>
              <w:jc w:val="center"/>
              <w:rPr>
                <w:color w:val="002060"/>
              </w:rPr>
            </w:pPr>
            <w:r w:rsidRPr="00444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B771C" w14:textId="77777777" w:rsidR="008747B5" w:rsidRPr="00444E81" w:rsidRDefault="008747B5" w:rsidP="00CF36B8">
            <w:pPr>
              <w:pStyle w:val="rowtabella0"/>
              <w:jc w:val="center"/>
              <w:rPr>
                <w:color w:val="002060"/>
              </w:rPr>
            </w:pPr>
            <w:r w:rsidRPr="00444E8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53DCC" w14:textId="77777777" w:rsidR="008747B5" w:rsidRPr="00444E81" w:rsidRDefault="008747B5" w:rsidP="00CF36B8">
            <w:pPr>
              <w:pStyle w:val="rowtabella0"/>
              <w:jc w:val="center"/>
              <w:rPr>
                <w:color w:val="002060"/>
              </w:rPr>
            </w:pPr>
            <w:r w:rsidRPr="00444E81">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07FAC" w14:textId="77777777" w:rsidR="008747B5" w:rsidRPr="00444E81" w:rsidRDefault="008747B5" w:rsidP="00CF36B8">
            <w:pPr>
              <w:pStyle w:val="rowtabella0"/>
              <w:jc w:val="center"/>
              <w:rPr>
                <w:color w:val="002060"/>
              </w:rPr>
            </w:pPr>
            <w:r w:rsidRPr="00444E8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EA4AD" w14:textId="77777777" w:rsidR="008747B5" w:rsidRPr="00444E81" w:rsidRDefault="008747B5" w:rsidP="00CF36B8">
            <w:pPr>
              <w:pStyle w:val="rowtabella0"/>
              <w:jc w:val="center"/>
              <w:rPr>
                <w:color w:val="002060"/>
              </w:rPr>
            </w:pPr>
            <w:r w:rsidRPr="00444E81">
              <w:rPr>
                <w:color w:val="002060"/>
              </w:rPr>
              <w:t>0</w:t>
            </w:r>
          </w:p>
        </w:tc>
      </w:tr>
      <w:tr w:rsidR="008747B5" w:rsidRPr="00444E81" w14:paraId="6FED874B"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E02C3" w14:textId="77777777" w:rsidR="008747B5" w:rsidRPr="00444E81" w:rsidRDefault="008747B5" w:rsidP="00CF36B8">
            <w:pPr>
              <w:pStyle w:val="rowtabella0"/>
              <w:rPr>
                <w:color w:val="002060"/>
              </w:rPr>
            </w:pPr>
            <w:r w:rsidRPr="00444E81">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CC14A" w14:textId="77777777" w:rsidR="008747B5" w:rsidRPr="00444E81" w:rsidRDefault="008747B5" w:rsidP="00CF36B8">
            <w:pPr>
              <w:pStyle w:val="rowtabella0"/>
              <w:jc w:val="center"/>
              <w:rPr>
                <w:color w:val="002060"/>
              </w:rPr>
            </w:pPr>
            <w:r w:rsidRPr="00444E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0148B"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0D843"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54BEB"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E5E73" w14:textId="77777777" w:rsidR="008747B5" w:rsidRPr="00444E81" w:rsidRDefault="008747B5" w:rsidP="00CF36B8">
            <w:pPr>
              <w:pStyle w:val="rowtabella0"/>
              <w:jc w:val="center"/>
              <w:rPr>
                <w:color w:val="002060"/>
              </w:rPr>
            </w:pPr>
            <w:r w:rsidRPr="00444E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20B7" w14:textId="77777777" w:rsidR="008747B5" w:rsidRPr="00444E81" w:rsidRDefault="008747B5" w:rsidP="00CF36B8">
            <w:pPr>
              <w:pStyle w:val="rowtabella0"/>
              <w:jc w:val="center"/>
              <w:rPr>
                <w:color w:val="002060"/>
              </w:rPr>
            </w:pPr>
            <w:r w:rsidRPr="00444E8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FC7F" w14:textId="77777777" w:rsidR="008747B5" w:rsidRPr="00444E81" w:rsidRDefault="008747B5" w:rsidP="00CF36B8">
            <w:pPr>
              <w:pStyle w:val="rowtabella0"/>
              <w:jc w:val="center"/>
              <w:rPr>
                <w:color w:val="002060"/>
              </w:rPr>
            </w:pPr>
            <w:r w:rsidRPr="00444E81">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4832E" w14:textId="77777777" w:rsidR="008747B5" w:rsidRPr="00444E81" w:rsidRDefault="008747B5" w:rsidP="00CF36B8">
            <w:pPr>
              <w:pStyle w:val="rowtabella0"/>
              <w:jc w:val="center"/>
              <w:rPr>
                <w:color w:val="002060"/>
              </w:rPr>
            </w:pPr>
            <w:r w:rsidRPr="00444E8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95CE4" w14:textId="77777777" w:rsidR="008747B5" w:rsidRPr="00444E81" w:rsidRDefault="008747B5" w:rsidP="00CF36B8">
            <w:pPr>
              <w:pStyle w:val="rowtabella0"/>
              <w:jc w:val="center"/>
              <w:rPr>
                <w:color w:val="002060"/>
              </w:rPr>
            </w:pPr>
            <w:r w:rsidRPr="00444E81">
              <w:rPr>
                <w:color w:val="002060"/>
              </w:rPr>
              <w:t>0</w:t>
            </w:r>
          </w:p>
        </w:tc>
      </w:tr>
      <w:tr w:rsidR="008747B5" w:rsidRPr="00444E81" w14:paraId="67593671"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C3ABE" w14:textId="77777777" w:rsidR="008747B5" w:rsidRPr="00444E81" w:rsidRDefault="008747B5" w:rsidP="00CF36B8">
            <w:pPr>
              <w:pStyle w:val="rowtabella0"/>
              <w:rPr>
                <w:color w:val="002060"/>
              </w:rPr>
            </w:pPr>
            <w:r w:rsidRPr="00444E81">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62D1F" w14:textId="77777777" w:rsidR="008747B5" w:rsidRPr="00444E81" w:rsidRDefault="008747B5" w:rsidP="00CF36B8">
            <w:pPr>
              <w:pStyle w:val="rowtabella0"/>
              <w:jc w:val="center"/>
              <w:rPr>
                <w:color w:val="002060"/>
              </w:rPr>
            </w:pPr>
            <w:r w:rsidRPr="00444E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DA42D"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28BE"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D086"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73CF" w14:textId="77777777" w:rsidR="008747B5" w:rsidRPr="00444E81" w:rsidRDefault="008747B5" w:rsidP="00CF36B8">
            <w:pPr>
              <w:pStyle w:val="rowtabella0"/>
              <w:jc w:val="center"/>
              <w:rPr>
                <w:color w:val="002060"/>
              </w:rPr>
            </w:pPr>
            <w:r w:rsidRPr="00444E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787B" w14:textId="77777777" w:rsidR="008747B5" w:rsidRPr="00444E81" w:rsidRDefault="008747B5" w:rsidP="00CF36B8">
            <w:pPr>
              <w:pStyle w:val="rowtabella0"/>
              <w:jc w:val="center"/>
              <w:rPr>
                <w:color w:val="002060"/>
              </w:rPr>
            </w:pPr>
            <w:r w:rsidRPr="00444E8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4EDEF" w14:textId="77777777" w:rsidR="008747B5" w:rsidRPr="00444E81" w:rsidRDefault="008747B5" w:rsidP="00CF36B8">
            <w:pPr>
              <w:pStyle w:val="rowtabella0"/>
              <w:jc w:val="center"/>
              <w:rPr>
                <w:color w:val="002060"/>
              </w:rPr>
            </w:pPr>
            <w:r w:rsidRPr="00444E81">
              <w:rPr>
                <w:color w:val="002060"/>
              </w:rPr>
              <w:t>149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8CF59" w14:textId="77777777" w:rsidR="008747B5" w:rsidRPr="00444E81" w:rsidRDefault="008747B5" w:rsidP="00CF36B8">
            <w:pPr>
              <w:pStyle w:val="rowtabella0"/>
              <w:jc w:val="center"/>
              <w:rPr>
                <w:color w:val="002060"/>
              </w:rPr>
            </w:pPr>
            <w:r w:rsidRPr="00444E8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78E41" w14:textId="77777777" w:rsidR="008747B5" w:rsidRPr="00444E81" w:rsidRDefault="008747B5" w:rsidP="00CF36B8">
            <w:pPr>
              <w:pStyle w:val="rowtabella0"/>
              <w:jc w:val="center"/>
              <w:rPr>
                <w:color w:val="002060"/>
              </w:rPr>
            </w:pPr>
            <w:r w:rsidRPr="00444E81">
              <w:rPr>
                <w:color w:val="002060"/>
              </w:rPr>
              <w:t>0</w:t>
            </w:r>
          </w:p>
        </w:tc>
      </w:tr>
      <w:tr w:rsidR="008747B5" w:rsidRPr="00444E81" w14:paraId="53CBEF8B"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A7D4B" w14:textId="77777777" w:rsidR="008747B5" w:rsidRPr="00444E81" w:rsidRDefault="008747B5" w:rsidP="00CF36B8">
            <w:pPr>
              <w:pStyle w:val="rowtabella0"/>
              <w:rPr>
                <w:color w:val="002060"/>
              </w:rPr>
            </w:pPr>
            <w:r w:rsidRPr="00444E81">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583D5" w14:textId="77777777" w:rsidR="008747B5" w:rsidRPr="00444E81" w:rsidRDefault="008747B5" w:rsidP="00CF36B8">
            <w:pPr>
              <w:pStyle w:val="rowtabella0"/>
              <w:jc w:val="center"/>
              <w:rPr>
                <w:color w:val="002060"/>
              </w:rPr>
            </w:pPr>
            <w:r w:rsidRPr="00444E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F5732"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10AAE"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3963E" w14:textId="77777777" w:rsidR="008747B5" w:rsidRPr="00444E81" w:rsidRDefault="008747B5" w:rsidP="00CF36B8">
            <w:pPr>
              <w:pStyle w:val="rowtabella0"/>
              <w:jc w:val="center"/>
              <w:rPr>
                <w:color w:val="002060"/>
              </w:rPr>
            </w:pPr>
            <w:r w:rsidRPr="00444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7AAFA" w14:textId="77777777" w:rsidR="008747B5" w:rsidRPr="00444E81" w:rsidRDefault="008747B5" w:rsidP="00CF36B8">
            <w:pPr>
              <w:pStyle w:val="rowtabella0"/>
              <w:jc w:val="center"/>
              <w:rPr>
                <w:color w:val="002060"/>
              </w:rPr>
            </w:pPr>
            <w:r w:rsidRPr="00444E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72C96" w14:textId="77777777" w:rsidR="008747B5" w:rsidRPr="00444E81" w:rsidRDefault="008747B5" w:rsidP="00CF36B8">
            <w:pPr>
              <w:pStyle w:val="rowtabella0"/>
              <w:jc w:val="center"/>
              <w:rPr>
                <w:color w:val="002060"/>
              </w:rPr>
            </w:pPr>
            <w:r w:rsidRPr="00444E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64264" w14:textId="77777777" w:rsidR="008747B5" w:rsidRPr="00444E81" w:rsidRDefault="008747B5" w:rsidP="00CF36B8">
            <w:pPr>
              <w:pStyle w:val="rowtabella0"/>
              <w:jc w:val="center"/>
              <w:rPr>
                <w:color w:val="002060"/>
              </w:rPr>
            </w:pPr>
            <w:r w:rsidRPr="00444E81">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DF69B" w14:textId="77777777" w:rsidR="008747B5" w:rsidRPr="00444E81" w:rsidRDefault="008747B5" w:rsidP="00CF36B8">
            <w:pPr>
              <w:pStyle w:val="rowtabella0"/>
              <w:jc w:val="center"/>
              <w:rPr>
                <w:color w:val="002060"/>
              </w:rPr>
            </w:pPr>
            <w:r w:rsidRPr="00444E81">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A70F2" w14:textId="77777777" w:rsidR="008747B5" w:rsidRPr="00444E81" w:rsidRDefault="008747B5" w:rsidP="00CF36B8">
            <w:pPr>
              <w:pStyle w:val="rowtabella0"/>
              <w:jc w:val="center"/>
              <w:rPr>
                <w:color w:val="002060"/>
              </w:rPr>
            </w:pPr>
            <w:r w:rsidRPr="00444E81">
              <w:rPr>
                <w:color w:val="002060"/>
              </w:rPr>
              <w:t>1</w:t>
            </w:r>
          </w:p>
        </w:tc>
      </w:tr>
      <w:tr w:rsidR="008747B5" w:rsidRPr="00444E81" w14:paraId="046603A9" w14:textId="77777777" w:rsidTr="00CF36B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B19C75" w14:textId="77777777" w:rsidR="008747B5" w:rsidRPr="00444E81" w:rsidRDefault="008747B5" w:rsidP="00CF36B8">
            <w:pPr>
              <w:pStyle w:val="rowtabella0"/>
              <w:rPr>
                <w:color w:val="002060"/>
              </w:rPr>
            </w:pPr>
            <w:r w:rsidRPr="00444E81">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C231A"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B53D2"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B5BAE"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90B7D" w14:textId="77777777" w:rsidR="008747B5" w:rsidRPr="00444E81" w:rsidRDefault="008747B5" w:rsidP="00CF36B8">
            <w:pPr>
              <w:pStyle w:val="rowtabella0"/>
              <w:jc w:val="center"/>
              <w:rPr>
                <w:color w:val="002060"/>
              </w:rPr>
            </w:pPr>
            <w:r w:rsidRPr="00444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A75C0" w14:textId="77777777" w:rsidR="008747B5" w:rsidRPr="00444E81" w:rsidRDefault="008747B5" w:rsidP="00CF36B8">
            <w:pPr>
              <w:pStyle w:val="rowtabella0"/>
              <w:jc w:val="center"/>
              <w:rPr>
                <w:color w:val="002060"/>
              </w:rPr>
            </w:pPr>
            <w:r w:rsidRPr="00444E8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44190" w14:textId="77777777" w:rsidR="008747B5" w:rsidRPr="00444E81" w:rsidRDefault="008747B5" w:rsidP="00CF36B8">
            <w:pPr>
              <w:pStyle w:val="rowtabella0"/>
              <w:jc w:val="center"/>
              <w:rPr>
                <w:color w:val="002060"/>
              </w:rPr>
            </w:pPr>
            <w:r w:rsidRPr="00444E8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3F0A0" w14:textId="77777777" w:rsidR="008747B5" w:rsidRPr="00444E81" w:rsidRDefault="008747B5" w:rsidP="00CF36B8">
            <w:pPr>
              <w:pStyle w:val="rowtabella0"/>
              <w:jc w:val="center"/>
              <w:rPr>
                <w:color w:val="002060"/>
              </w:rPr>
            </w:pPr>
            <w:r w:rsidRPr="00444E81">
              <w:rPr>
                <w:color w:val="002060"/>
              </w:rPr>
              <w:t>132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3169E" w14:textId="77777777" w:rsidR="008747B5" w:rsidRPr="00444E81" w:rsidRDefault="008747B5" w:rsidP="00CF36B8">
            <w:pPr>
              <w:pStyle w:val="rowtabella0"/>
              <w:jc w:val="center"/>
              <w:rPr>
                <w:color w:val="002060"/>
              </w:rPr>
            </w:pPr>
            <w:r w:rsidRPr="00444E81">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7AC34" w14:textId="77777777" w:rsidR="008747B5" w:rsidRPr="00444E81" w:rsidRDefault="008747B5" w:rsidP="00CF36B8">
            <w:pPr>
              <w:pStyle w:val="rowtabella0"/>
              <w:jc w:val="center"/>
              <w:rPr>
                <w:color w:val="002060"/>
              </w:rPr>
            </w:pPr>
            <w:r w:rsidRPr="00444E81">
              <w:rPr>
                <w:color w:val="002060"/>
              </w:rPr>
              <w:t>0</w:t>
            </w:r>
          </w:p>
        </w:tc>
      </w:tr>
    </w:tbl>
    <w:p w14:paraId="58A729C8" w14:textId="77777777" w:rsidR="008747B5" w:rsidRPr="00444E81" w:rsidRDefault="008747B5" w:rsidP="008747B5">
      <w:pPr>
        <w:pStyle w:val="breakline"/>
        <w:rPr>
          <w:rFonts w:ascii="Arial" w:eastAsiaTheme="minorEastAsia" w:hAnsi="Arial" w:cs="Arial"/>
          <w:color w:val="002060"/>
        </w:rPr>
      </w:pPr>
    </w:p>
    <w:p w14:paraId="1FFAD11F" w14:textId="77777777" w:rsidR="008747B5" w:rsidRPr="00444E81" w:rsidRDefault="008747B5" w:rsidP="008747B5">
      <w:pPr>
        <w:pStyle w:val="breakline"/>
        <w:rPr>
          <w:rFonts w:ascii="Arial" w:hAnsi="Arial" w:cs="Arial"/>
          <w:color w:val="002060"/>
        </w:rPr>
      </w:pPr>
    </w:p>
    <w:p w14:paraId="74356894" w14:textId="77777777" w:rsidR="008747B5" w:rsidRPr="00444E81" w:rsidRDefault="008747B5" w:rsidP="008747B5">
      <w:pPr>
        <w:pStyle w:val="sottotitolocampionato10"/>
        <w:rPr>
          <w:color w:val="002060"/>
        </w:rPr>
      </w:pPr>
      <w:r w:rsidRPr="00444E81">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47B5" w:rsidRPr="00444E81" w14:paraId="257A10E4" w14:textId="77777777" w:rsidTr="00CF36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9D932" w14:textId="77777777" w:rsidR="008747B5" w:rsidRPr="00444E81" w:rsidRDefault="008747B5" w:rsidP="00CF36B8">
            <w:pPr>
              <w:pStyle w:val="headertabella0"/>
              <w:rPr>
                <w:color w:val="002060"/>
              </w:rPr>
            </w:pPr>
            <w:r w:rsidRPr="00444E8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E2E80" w14:textId="77777777" w:rsidR="008747B5" w:rsidRPr="00444E81" w:rsidRDefault="008747B5" w:rsidP="00CF36B8">
            <w:pPr>
              <w:pStyle w:val="headertabella0"/>
              <w:rPr>
                <w:color w:val="002060"/>
              </w:rPr>
            </w:pPr>
            <w:r w:rsidRPr="00444E8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ACE74" w14:textId="77777777" w:rsidR="008747B5" w:rsidRPr="00444E81" w:rsidRDefault="008747B5" w:rsidP="00CF36B8">
            <w:pPr>
              <w:pStyle w:val="headertabella0"/>
              <w:rPr>
                <w:color w:val="002060"/>
              </w:rPr>
            </w:pPr>
            <w:r w:rsidRPr="00444E8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EE5A0" w14:textId="77777777" w:rsidR="008747B5" w:rsidRPr="00444E81" w:rsidRDefault="008747B5" w:rsidP="00CF36B8">
            <w:pPr>
              <w:pStyle w:val="headertabella0"/>
              <w:rPr>
                <w:color w:val="002060"/>
              </w:rPr>
            </w:pPr>
            <w:r w:rsidRPr="00444E8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BE86A" w14:textId="77777777" w:rsidR="008747B5" w:rsidRPr="00444E81" w:rsidRDefault="008747B5" w:rsidP="00CF36B8">
            <w:pPr>
              <w:pStyle w:val="headertabella0"/>
              <w:rPr>
                <w:color w:val="002060"/>
              </w:rPr>
            </w:pPr>
            <w:r w:rsidRPr="00444E8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01AAE" w14:textId="77777777" w:rsidR="008747B5" w:rsidRPr="00444E81" w:rsidRDefault="008747B5" w:rsidP="00CF36B8">
            <w:pPr>
              <w:pStyle w:val="headertabella0"/>
              <w:rPr>
                <w:color w:val="002060"/>
              </w:rPr>
            </w:pPr>
            <w:r w:rsidRPr="00444E8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C358B" w14:textId="77777777" w:rsidR="008747B5" w:rsidRPr="00444E81" w:rsidRDefault="008747B5" w:rsidP="00CF36B8">
            <w:pPr>
              <w:pStyle w:val="headertabella0"/>
              <w:rPr>
                <w:color w:val="002060"/>
              </w:rPr>
            </w:pPr>
            <w:r w:rsidRPr="00444E8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ECF0A" w14:textId="77777777" w:rsidR="008747B5" w:rsidRPr="00444E81" w:rsidRDefault="008747B5" w:rsidP="00CF36B8">
            <w:pPr>
              <w:pStyle w:val="headertabella0"/>
              <w:rPr>
                <w:color w:val="002060"/>
              </w:rPr>
            </w:pPr>
            <w:r w:rsidRPr="00444E8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99FA7" w14:textId="77777777" w:rsidR="008747B5" w:rsidRPr="00444E81" w:rsidRDefault="008747B5" w:rsidP="00CF36B8">
            <w:pPr>
              <w:pStyle w:val="headertabella0"/>
              <w:rPr>
                <w:color w:val="002060"/>
              </w:rPr>
            </w:pPr>
            <w:r w:rsidRPr="00444E8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EAE85" w14:textId="77777777" w:rsidR="008747B5" w:rsidRPr="00444E81" w:rsidRDefault="008747B5" w:rsidP="00CF36B8">
            <w:pPr>
              <w:pStyle w:val="headertabella0"/>
              <w:rPr>
                <w:color w:val="002060"/>
              </w:rPr>
            </w:pPr>
            <w:r w:rsidRPr="00444E81">
              <w:rPr>
                <w:color w:val="002060"/>
              </w:rPr>
              <w:t>PE</w:t>
            </w:r>
          </w:p>
        </w:tc>
      </w:tr>
      <w:tr w:rsidR="008747B5" w:rsidRPr="00444E81" w14:paraId="44C75ABA" w14:textId="77777777" w:rsidTr="00CF36B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E6B5DF" w14:textId="77777777" w:rsidR="008747B5" w:rsidRPr="00444E81" w:rsidRDefault="008747B5" w:rsidP="00CF36B8">
            <w:pPr>
              <w:pStyle w:val="rowtabella0"/>
              <w:rPr>
                <w:color w:val="002060"/>
              </w:rPr>
            </w:pPr>
            <w:r w:rsidRPr="00444E81">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C0AF2" w14:textId="77777777" w:rsidR="008747B5" w:rsidRPr="00444E81" w:rsidRDefault="008747B5" w:rsidP="00CF36B8">
            <w:pPr>
              <w:pStyle w:val="rowtabella0"/>
              <w:jc w:val="center"/>
              <w:rPr>
                <w:color w:val="002060"/>
              </w:rPr>
            </w:pPr>
            <w:r w:rsidRPr="00444E8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CC512"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137C0" w14:textId="77777777" w:rsidR="008747B5" w:rsidRPr="00444E81" w:rsidRDefault="008747B5" w:rsidP="00CF36B8">
            <w:pPr>
              <w:pStyle w:val="rowtabella0"/>
              <w:jc w:val="center"/>
              <w:rPr>
                <w:color w:val="002060"/>
              </w:rPr>
            </w:pPr>
            <w:r w:rsidRPr="00444E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B676"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8B46A"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E47C2" w14:textId="77777777" w:rsidR="008747B5" w:rsidRPr="00444E81" w:rsidRDefault="008747B5" w:rsidP="00CF36B8">
            <w:pPr>
              <w:pStyle w:val="rowtabella0"/>
              <w:jc w:val="center"/>
              <w:rPr>
                <w:color w:val="002060"/>
              </w:rPr>
            </w:pPr>
            <w:r w:rsidRPr="00444E81">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3C40D" w14:textId="77777777" w:rsidR="008747B5" w:rsidRPr="00444E81" w:rsidRDefault="008747B5" w:rsidP="00CF36B8">
            <w:pPr>
              <w:pStyle w:val="rowtabella0"/>
              <w:jc w:val="center"/>
              <w:rPr>
                <w:color w:val="002060"/>
              </w:rPr>
            </w:pPr>
            <w:r w:rsidRPr="00444E8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51A1C" w14:textId="77777777" w:rsidR="008747B5" w:rsidRPr="00444E81" w:rsidRDefault="008747B5" w:rsidP="00CF36B8">
            <w:pPr>
              <w:pStyle w:val="rowtabella0"/>
              <w:jc w:val="center"/>
              <w:rPr>
                <w:color w:val="002060"/>
              </w:rPr>
            </w:pPr>
            <w:r w:rsidRPr="00444E8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799E1" w14:textId="77777777" w:rsidR="008747B5" w:rsidRPr="00444E81" w:rsidRDefault="008747B5" w:rsidP="00CF36B8">
            <w:pPr>
              <w:pStyle w:val="rowtabella0"/>
              <w:jc w:val="center"/>
              <w:rPr>
                <w:color w:val="002060"/>
              </w:rPr>
            </w:pPr>
            <w:r w:rsidRPr="00444E81">
              <w:rPr>
                <w:color w:val="002060"/>
              </w:rPr>
              <w:t>0</w:t>
            </w:r>
          </w:p>
        </w:tc>
      </w:tr>
      <w:tr w:rsidR="008747B5" w:rsidRPr="00444E81" w14:paraId="5DC995A0"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07381" w14:textId="77777777" w:rsidR="008747B5" w:rsidRPr="00444E81" w:rsidRDefault="008747B5" w:rsidP="00CF36B8">
            <w:pPr>
              <w:pStyle w:val="rowtabella0"/>
              <w:rPr>
                <w:color w:val="002060"/>
              </w:rPr>
            </w:pPr>
            <w:r w:rsidRPr="00444E81">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BDED9" w14:textId="77777777" w:rsidR="008747B5" w:rsidRPr="00444E81" w:rsidRDefault="008747B5" w:rsidP="00CF36B8">
            <w:pPr>
              <w:pStyle w:val="rowtabella0"/>
              <w:jc w:val="center"/>
              <w:rPr>
                <w:color w:val="002060"/>
              </w:rPr>
            </w:pPr>
            <w:r w:rsidRPr="00444E8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11381"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6328C" w14:textId="77777777" w:rsidR="008747B5" w:rsidRPr="00444E81" w:rsidRDefault="008747B5" w:rsidP="00CF36B8">
            <w:pPr>
              <w:pStyle w:val="rowtabella0"/>
              <w:jc w:val="center"/>
              <w:rPr>
                <w:color w:val="002060"/>
              </w:rPr>
            </w:pPr>
            <w:r w:rsidRPr="00444E8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E1A45"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2BB2F"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3C61F" w14:textId="77777777" w:rsidR="008747B5" w:rsidRPr="00444E81" w:rsidRDefault="008747B5" w:rsidP="00CF36B8">
            <w:pPr>
              <w:pStyle w:val="rowtabella0"/>
              <w:jc w:val="center"/>
              <w:rPr>
                <w:color w:val="002060"/>
              </w:rPr>
            </w:pPr>
            <w:r w:rsidRPr="00444E81">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4A17B" w14:textId="77777777" w:rsidR="008747B5" w:rsidRPr="00444E81" w:rsidRDefault="008747B5" w:rsidP="00CF36B8">
            <w:pPr>
              <w:pStyle w:val="rowtabella0"/>
              <w:jc w:val="center"/>
              <w:rPr>
                <w:color w:val="002060"/>
              </w:rPr>
            </w:pPr>
            <w:r w:rsidRPr="00444E8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395DF" w14:textId="77777777" w:rsidR="008747B5" w:rsidRPr="00444E81" w:rsidRDefault="008747B5" w:rsidP="00CF36B8">
            <w:pPr>
              <w:pStyle w:val="rowtabella0"/>
              <w:jc w:val="center"/>
              <w:rPr>
                <w:color w:val="002060"/>
              </w:rPr>
            </w:pPr>
            <w:r w:rsidRPr="00444E8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9499C" w14:textId="77777777" w:rsidR="008747B5" w:rsidRPr="00444E81" w:rsidRDefault="008747B5" w:rsidP="00CF36B8">
            <w:pPr>
              <w:pStyle w:val="rowtabella0"/>
              <w:jc w:val="center"/>
              <w:rPr>
                <w:color w:val="002060"/>
              </w:rPr>
            </w:pPr>
            <w:r w:rsidRPr="00444E81">
              <w:rPr>
                <w:color w:val="002060"/>
              </w:rPr>
              <w:t>0</w:t>
            </w:r>
          </w:p>
        </w:tc>
      </w:tr>
      <w:tr w:rsidR="008747B5" w:rsidRPr="00444E81" w14:paraId="7E27BA14"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7DFE8F" w14:textId="77777777" w:rsidR="008747B5" w:rsidRPr="00444E81" w:rsidRDefault="008747B5" w:rsidP="00CF36B8">
            <w:pPr>
              <w:pStyle w:val="rowtabella0"/>
              <w:rPr>
                <w:color w:val="002060"/>
              </w:rPr>
            </w:pPr>
            <w:r w:rsidRPr="00444E81">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B68DA" w14:textId="77777777" w:rsidR="008747B5" w:rsidRPr="00444E81" w:rsidRDefault="008747B5" w:rsidP="00CF36B8">
            <w:pPr>
              <w:pStyle w:val="rowtabella0"/>
              <w:jc w:val="center"/>
              <w:rPr>
                <w:color w:val="002060"/>
              </w:rPr>
            </w:pPr>
            <w:r w:rsidRPr="00444E8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22FD1"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11660" w14:textId="77777777" w:rsidR="008747B5" w:rsidRPr="00444E81" w:rsidRDefault="008747B5" w:rsidP="00CF36B8">
            <w:pPr>
              <w:pStyle w:val="rowtabella0"/>
              <w:jc w:val="center"/>
              <w:rPr>
                <w:color w:val="002060"/>
              </w:rPr>
            </w:pPr>
            <w:r w:rsidRPr="00444E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5C95"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095B2"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BB824" w14:textId="77777777" w:rsidR="008747B5" w:rsidRPr="00444E81" w:rsidRDefault="008747B5" w:rsidP="00CF36B8">
            <w:pPr>
              <w:pStyle w:val="rowtabella0"/>
              <w:jc w:val="center"/>
              <w:rPr>
                <w:color w:val="002060"/>
              </w:rPr>
            </w:pPr>
            <w:r w:rsidRPr="00444E81">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3F4D3" w14:textId="77777777" w:rsidR="008747B5" w:rsidRPr="00444E81" w:rsidRDefault="008747B5" w:rsidP="00CF36B8">
            <w:pPr>
              <w:pStyle w:val="rowtabella0"/>
              <w:jc w:val="center"/>
              <w:rPr>
                <w:color w:val="002060"/>
              </w:rPr>
            </w:pPr>
            <w:r w:rsidRPr="00444E8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421E2" w14:textId="77777777" w:rsidR="008747B5" w:rsidRPr="00444E81" w:rsidRDefault="008747B5" w:rsidP="00CF36B8">
            <w:pPr>
              <w:pStyle w:val="rowtabella0"/>
              <w:jc w:val="center"/>
              <w:rPr>
                <w:color w:val="002060"/>
              </w:rPr>
            </w:pPr>
            <w:r w:rsidRPr="00444E8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4D623" w14:textId="77777777" w:rsidR="008747B5" w:rsidRPr="00444E81" w:rsidRDefault="008747B5" w:rsidP="00CF36B8">
            <w:pPr>
              <w:pStyle w:val="rowtabella0"/>
              <w:jc w:val="center"/>
              <w:rPr>
                <w:color w:val="002060"/>
              </w:rPr>
            </w:pPr>
            <w:r w:rsidRPr="00444E81">
              <w:rPr>
                <w:color w:val="002060"/>
              </w:rPr>
              <w:t>0</w:t>
            </w:r>
          </w:p>
        </w:tc>
      </w:tr>
      <w:tr w:rsidR="008747B5" w:rsidRPr="00444E81" w14:paraId="7A6FBE1B"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1A8867" w14:textId="77777777" w:rsidR="008747B5" w:rsidRPr="00444E81" w:rsidRDefault="008747B5" w:rsidP="00CF36B8">
            <w:pPr>
              <w:pStyle w:val="rowtabella0"/>
              <w:rPr>
                <w:color w:val="002060"/>
              </w:rPr>
            </w:pPr>
            <w:r w:rsidRPr="00444E81">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FAA10" w14:textId="77777777" w:rsidR="008747B5" w:rsidRPr="00444E81" w:rsidRDefault="008747B5" w:rsidP="00CF36B8">
            <w:pPr>
              <w:pStyle w:val="rowtabella0"/>
              <w:jc w:val="center"/>
              <w:rPr>
                <w:color w:val="002060"/>
              </w:rPr>
            </w:pPr>
            <w:r w:rsidRPr="00444E8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C0F11"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ABE58" w14:textId="77777777" w:rsidR="008747B5" w:rsidRPr="00444E81" w:rsidRDefault="008747B5" w:rsidP="00CF36B8">
            <w:pPr>
              <w:pStyle w:val="rowtabella0"/>
              <w:jc w:val="center"/>
              <w:rPr>
                <w:color w:val="002060"/>
              </w:rPr>
            </w:pPr>
            <w:r w:rsidRPr="00444E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4EE2A"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1A3F1" w14:textId="77777777" w:rsidR="008747B5" w:rsidRPr="00444E81" w:rsidRDefault="008747B5" w:rsidP="00CF36B8">
            <w:pPr>
              <w:pStyle w:val="rowtabella0"/>
              <w:jc w:val="center"/>
              <w:rPr>
                <w:color w:val="002060"/>
              </w:rPr>
            </w:pPr>
            <w:r w:rsidRPr="00444E8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107F" w14:textId="77777777" w:rsidR="008747B5" w:rsidRPr="00444E81" w:rsidRDefault="008747B5" w:rsidP="00CF36B8">
            <w:pPr>
              <w:pStyle w:val="rowtabella0"/>
              <w:jc w:val="center"/>
              <w:rPr>
                <w:color w:val="002060"/>
              </w:rPr>
            </w:pPr>
            <w:r w:rsidRPr="00444E8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4979B" w14:textId="77777777" w:rsidR="008747B5" w:rsidRPr="00444E81" w:rsidRDefault="008747B5" w:rsidP="00CF36B8">
            <w:pPr>
              <w:pStyle w:val="rowtabella0"/>
              <w:jc w:val="center"/>
              <w:rPr>
                <w:color w:val="002060"/>
              </w:rPr>
            </w:pPr>
            <w:r w:rsidRPr="00444E8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8C304" w14:textId="77777777" w:rsidR="008747B5" w:rsidRPr="00444E81" w:rsidRDefault="008747B5" w:rsidP="00CF36B8">
            <w:pPr>
              <w:pStyle w:val="rowtabella0"/>
              <w:jc w:val="center"/>
              <w:rPr>
                <w:color w:val="002060"/>
              </w:rPr>
            </w:pPr>
            <w:r w:rsidRPr="00444E8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E42A6" w14:textId="77777777" w:rsidR="008747B5" w:rsidRPr="00444E81" w:rsidRDefault="008747B5" w:rsidP="00CF36B8">
            <w:pPr>
              <w:pStyle w:val="rowtabella0"/>
              <w:jc w:val="center"/>
              <w:rPr>
                <w:color w:val="002060"/>
              </w:rPr>
            </w:pPr>
            <w:r w:rsidRPr="00444E81">
              <w:rPr>
                <w:color w:val="002060"/>
              </w:rPr>
              <w:t>0</w:t>
            </w:r>
          </w:p>
        </w:tc>
      </w:tr>
      <w:tr w:rsidR="008747B5" w:rsidRPr="00444E81" w14:paraId="26E99A6F"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D0FEA" w14:textId="77777777" w:rsidR="008747B5" w:rsidRPr="00444E81" w:rsidRDefault="008747B5" w:rsidP="00CF36B8">
            <w:pPr>
              <w:pStyle w:val="rowtabella0"/>
              <w:rPr>
                <w:color w:val="002060"/>
              </w:rPr>
            </w:pPr>
            <w:r w:rsidRPr="00444E8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5275" w14:textId="77777777" w:rsidR="008747B5" w:rsidRPr="00444E81" w:rsidRDefault="008747B5" w:rsidP="00CF36B8">
            <w:pPr>
              <w:pStyle w:val="rowtabella0"/>
              <w:jc w:val="center"/>
              <w:rPr>
                <w:color w:val="002060"/>
              </w:rPr>
            </w:pPr>
            <w:r w:rsidRPr="00444E8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03329"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91DE" w14:textId="77777777" w:rsidR="008747B5" w:rsidRPr="00444E81" w:rsidRDefault="008747B5" w:rsidP="00CF36B8">
            <w:pPr>
              <w:pStyle w:val="rowtabella0"/>
              <w:jc w:val="center"/>
              <w:rPr>
                <w:color w:val="002060"/>
              </w:rPr>
            </w:pPr>
            <w:r w:rsidRPr="00444E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3FA18"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E3BB7" w14:textId="77777777" w:rsidR="008747B5" w:rsidRPr="00444E81" w:rsidRDefault="008747B5" w:rsidP="00CF36B8">
            <w:pPr>
              <w:pStyle w:val="rowtabella0"/>
              <w:jc w:val="center"/>
              <w:rPr>
                <w:color w:val="002060"/>
              </w:rPr>
            </w:pPr>
            <w:r w:rsidRPr="00444E8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5C2E2" w14:textId="77777777" w:rsidR="008747B5" w:rsidRPr="00444E81" w:rsidRDefault="008747B5" w:rsidP="00CF36B8">
            <w:pPr>
              <w:pStyle w:val="rowtabella0"/>
              <w:jc w:val="center"/>
              <w:rPr>
                <w:color w:val="002060"/>
              </w:rPr>
            </w:pPr>
            <w:r w:rsidRPr="00444E81">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2250D" w14:textId="77777777" w:rsidR="008747B5" w:rsidRPr="00444E81" w:rsidRDefault="008747B5" w:rsidP="00CF36B8">
            <w:pPr>
              <w:pStyle w:val="rowtabella0"/>
              <w:jc w:val="center"/>
              <w:rPr>
                <w:color w:val="002060"/>
              </w:rPr>
            </w:pPr>
            <w:r w:rsidRPr="00444E8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45277"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8AE7" w14:textId="77777777" w:rsidR="008747B5" w:rsidRPr="00444E81" w:rsidRDefault="008747B5" w:rsidP="00CF36B8">
            <w:pPr>
              <w:pStyle w:val="rowtabella0"/>
              <w:jc w:val="center"/>
              <w:rPr>
                <w:color w:val="002060"/>
              </w:rPr>
            </w:pPr>
            <w:r w:rsidRPr="00444E81">
              <w:rPr>
                <w:color w:val="002060"/>
              </w:rPr>
              <w:t>0</w:t>
            </w:r>
          </w:p>
        </w:tc>
      </w:tr>
      <w:tr w:rsidR="008747B5" w:rsidRPr="00444E81" w14:paraId="057339D8"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D657FB" w14:textId="77777777" w:rsidR="008747B5" w:rsidRPr="00444E81" w:rsidRDefault="008747B5" w:rsidP="00CF36B8">
            <w:pPr>
              <w:pStyle w:val="rowtabella0"/>
              <w:rPr>
                <w:color w:val="002060"/>
              </w:rPr>
            </w:pPr>
            <w:r w:rsidRPr="00444E81">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3936" w14:textId="77777777" w:rsidR="008747B5" w:rsidRPr="00444E81" w:rsidRDefault="008747B5" w:rsidP="00CF36B8">
            <w:pPr>
              <w:pStyle w:val="rowtabella0"/>
              <w:jc w:val="center"/>
              <w:rPr>
                <w:color w:val="002060"/>
              </w:rPr>
            </w:pPr>
            <w:r w:rsidRPr="00444E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19E5E"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53624" w14:textId="77777777" w:rsidR="008747B5" w:rsidRPr="00444E81" w:rsidRDefault="008747B5" w:rsidP="00CF36B8">
            <w:pPr>
              <w:pStyle w:val="rowtabella0"/>
              <w:jc w:val="center"/>
              <w:rPr>
                <w:color w:val="002060"/>
              </w:rPr>
            </w:pPr>
            <w:r w:rsidRPr="00444E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AF38C" w14:textId="77777777" w:rsidR="008747B5" w:rsidRPr="00444E81" w:rsidRDefault="008747B5" w:rsidP="00CF36B8">
            <w:pPr>
              <w:pStyle w:val="rowtabella0"/>
              <w:jc w:val="center"/>
              <w:rPr>
                <w:color w:val="002060"/>
              </w:rPr>
            </w:pPr>
            <w:r w:rsidRPr="00444E8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0DFD" w14:textId="77777777" w:rsidR="008747B5" w:rsidRPr="00444E81" w:rsidRDefault="008747B5" w:rsidP="00CF36B8">
            <w:pPr>
              <w:pStyle w:val="rowtabella0"/>
              <w:jc w:val="center"/>
              <w:rPr>
                <w:color w:val="002060"/>
              </w:rPr>
            </w:pPr>
            <w:r w:rsidRPr="00444E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B6B5E" w14:textId="77777777" w:rsidR="008747B5" w:rsidRPr="00444E81" w:rsidRDefault="008747B5" w:rsidP="00CF36B8">
            <w:pPr>
              <w:pStyle w:val="rowtabella0"/>
              <w:jc w:val="center"/>
              <w:rPr>
                <w:color w:val="002060"/>
              </w:rPr>
            </w:pPr>
            <w:r w:rsidRPr="00444E81">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C16D" w14:textId="77777777" w:rsidR="008747B5" w:rsidRPr="00444E81" w:rsidRDefault="008747B5" w:rsidP="00CF36B8">
            <w:pPr>
              <w:pStyle w:val="rowtabella0"/>
              <w:jc w:val="center"/>
              <w:rPr>
                <w:color w:val="002060"/>
              </w:rPr>
            </w:pPr>
            <w:r w:rsidRPr="00444E8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48FE" w14:textId="77777777" w:rsidR="008747B5" w:rsidRPr="00444E81" w:rsidRDefault="008747B5" w:rsidP="00CF36B8">
            <w:pPr>
              <w:pStyle w:val="rowtabella0"/>
              <w:jc w:val="center"/>
              <w:rPr>
                <w:color w:val="002060"/>
              </w:rPr>
            </w:pPr>
            <w:r w:rsidRPr="00444E8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3FC4E" w14:textId="77777777" w:rsidR="008747B5" w:rsidRPr="00444E81" w:rsidRDefault="008747B5" w:rsidP="00CF36B8">
            <w:pPr>
              <w:pStyle w:val="rowtabella0"/>
              <w:jc w:val="center"/>
              <w:rPr>
                <w:color w:val="002060"/>
              </w:rPr>
            </w:pPr>
            <w:r w:rsidRPr="00444E81">
              <w:rPr>
                <w:color w:val="002060"/>
              </w:rPr>
              <w:t>0</w:t>
            </w:r>
          </w:p>
        </w:tc>
      </w:tr>
      <w:tr w:rsidR="008747B5" w:rsidRPr="00444E81" w14:paraId="4ED71AE1"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ED089" w14:textId="77777777" w:rsidR="008747B5" w:rsidRPr="00444E81" w:rsidRDefault="008747B5" w:rsidP="00CF36B8">
            <w:pPr>
              <w:pStyle w:val="rowtabella0"/>
              <w:rPr>
                <w:color w:val="002060"/>
              </w:rPr>
            </w:pPr>
            <w:r w:rsidRPr="00444E81">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F309" w14:textId="77777777" w:rsidR="008747B5" w:rsidRPr="00444E81" w:rsidRDefault="008747B5" w:rsidP="00CF36B8">
            <w:pPr>
              <w:pStyle w:val="rowtabella0"/>
              <w:jc w:val="center"/>
              <w:rPr>
                <w:color w:val="002060"/>
              </w:rPr>
            </w:pPr>
            <w:r w:rsidRPr="00444E8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25CE3"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24848" w14:textId="77777777" w:rsidR="008747B5" w:rsidRPr="00444E81" w:rsidRDefault="008747B5" w:rsidP="00CF36B8">
            <w:pPr>
              <w:pStyle w:val="rowtabella0"/>
              <w:jc w:val="center"/>
              <w:rPr>
                <w:color w:val="002060"/>
              </w:rPr>
            </w:pPr>
            <w:r w:rsidRPr="00444E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BC781"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14F12" w14:textId="77777777" w:rsidR="008747B5" w:rsidRPr="00444E81" w:rsidRDefault="008747B5" w:rsidP="00CF36B8">
            <w:pPr>
              <w:pStyle w:val="rowtabella0"/>
              <w:jc w:val="center"/>
              <w:rPr>
                <w:color w:val="002060"/>
              </w:rPr>
            </w:pPr>
            <w:r w:rsidRPr="00444E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329A7" w14:textId="77777777" w:rsidR="008747B5" w:rsidRPr="00444E81" w:rsidRDefault="008747B5" w:rsidP="00CF36B8">
            <w:pPr>
              <w:pStyle w:val="rowtabella0"/>
              <w:jc w:val="center"/>
              <w:rPr>
                <w:color w:val="002060"/>
              </w:rPr>
            </w:pPr>
            <w:r w:rsidRPr="00444E81">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1A36A" w14:textId="77777777" w:rsidR="008747B5" w:rsidRPr="00444E81" w:rsidRDefault="008747B5" w:rsidP="00CF36B8">
            <w:pPr>
              <w:pStyle w:val="rowtabella0"/>
              <w:jc w:val="center"/>
              <w:rPr>
                <w:color w:val="002060"/>
              </w:rPr>
            </w:pPr>
            <w:r w:rsidRPr="00444E81">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6F8BF"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165B2" w14:textId="77777777" w:rsidR="008747B5" w:rsidRPr="00444E81" w:rsidRDefault="008747B5" w:rsidP="00CF36B8">
            <w:pPr>
              <w:pStyle w:val="rowtabella0"/>
              <w:jc w:val="center"/>
              <w:rPr>
                <w:color w:val="002060"/>
              </w:rPr>
            </w:pPr>
            <w:r w:rsidRPr="00444E81">
              <w:rPr>
                <w:color w:val="002060"/>
              </w:rPr>
              <w:t>0</w:t>
            </w:r>
          </w:p>
        </w:tc>
      </w:tr>
      <w:tr w:rsidR="008747B5" w:rsidRPr="00444E81" w14:paraId="37983720"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F12F0" w14:textId="77777777" w:rsidR="008747B5" w:rsidRPr="00444E81" w:rsidRDefault="008747B5" w:rsidP="00CF36B8">
            <w:pPr>
              <w:pStyle w:val="rowtabella0"/>
              <w:rPr>
                <w:color w:val="002060"/>
              </w:rPr>
            </w:pPr>
            <w:r w:rsidRPr="00444E81">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65BEE" w14:textId="77777777" w:rsidR="008747B5" w:rsidRPr="00444E81" w:rsidRDefault="008747B5" w:rsidP="00CF36B8">
            <w:pPr>
              <w:pStyle w:val="rowtabella0"/>
              <w:jc w:val="center"/>
              <w:rPr>
                <w:color w:val="002060"/>
              </w:rPr>
            </w:pPr>
            <w:r w:rsidRPr="00444E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16BA9"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C270F" w14:textId="77777777" w:rsidR="008747B5" w:rsidRPr="00444E81" w:rsidRDefault="008747B5" w:rsidP="00CF36B8">
            <w:pPr>
              <w:pStyle w:val="rowtabella0"/>
              <w:jc w:val="center"/>
              <w:rPr>
                <w:color w:val="002060"/>
              </w:rPr>
            </w:pPr>
            <w:r w:rsidRPr="00444E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3542C"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10137" w14:textId="77777777" w:rsidR="008747B5" w:rsidRPr="00444E81" w:rsidRDefault="008747B5" w:rsidP="00CF36B8">
            <w:pPr>
              <w:pStyle w:val="rowtabella0"/>
              <w:jc w:val="center"/>
              <w:rPr>
                <w:color w:val="002060"/>
              </w:rPr>
            </w:pPr>
            <w:r w:rsidRPr="00444E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5DAA" w14:textId="77777777" w:rsidR="008747B5" w:rsidRPr="00444E81" w:rsidRDefault="008747B5" w:rsidP="00CF36B8">
            <w:pPr>
              <w:pStyle w:val="rowtabella0"/>
              <w:jc w:val="center"/>
              <w:rPr>
                <w:color w:val="002060"/>
              </w:rPr>
            </w:pPr>
            <w:r w:rsidRPr="00444E8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35ED" w14:textId="77777777" w:rsidR="008747B5" w:rsidRPr="00444E81" w:rsidRDefault="008747B5" w:rsidP="00CF36B8">
            <w:pPr>
              <w:pStyle w:val="rowtabella0"/>
              <w:jc w:val="center"/>
              <w:rPr>
                <w:color w:val="002060"/>
              </w:rPr>
            </w:pPr>
            <w:r w:rsidRPr="00444E8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77F8B" w14:textId="77777777" w:rsidR="008747B5" w:rsidRPr="00444E81" w:rsidRDefault="008747B5" w:rsidP="00CF36B8">
            <w:pPr>
              <w:pStyle w:val="rowtabella0"/>
              <w:jc w:val="center"/>
              <w:rPr>
                <w:color w:val="002060"/>
              </w:rPr>
            </w:pPr>
            <w:r w:rsidRPr="00444E8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4C50D" w14:textId="77777777" w:rsidR="008747B5" w:rsidRPr="00444E81" w:rsidRDefault="008747B5" w:rsidP="00CF36B8">
            <w:pPr>
              <w:pStyle w:val="rowtabella0"/>
              <w:jc w:val="center"/>
              <w:rPr>
                <w:color w:val="002060"/>
              </w:rPr>
            </w:pPr>
            <w:r w:rsidRPr="00444E81">
              <w:rPr>
                <w:color w:val="002060"/>
              </w:rPr>
              <w:t>0</w:t>
            </w:r>
          </w:p>
        </w:tc>
      </w:tr>
      <w:tr w:rsidR="008747B5" w:rsidRPr="00444E81" w14:paraId="284F0B5B"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79154" w14:textId="77777777" w:rsidR="008747B5" w:rsidRPr="00444E81" w:rsidRDefault="008747B5" w:rsidP="00CF36B8">
            <w:pPr>
              <w:pStyle w:val="rowtabella0"/>
              <w:rPr>
                <w:color w:val="002060"/>
              </w:rPr>
            </w:pPr>
            <w:r w:rsidRPr="00444E81">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F3808" w14:textId="77777777" w:rsidR="008747B5" w:rsidRPr="00444E81" w:rsidRDefault="008747B5" w:rsidP="00CF36B8">
            <w:pPr>
              <w:pStyle w:val="rowtabella0"/>
              <w:jc w:val="center"/>
              <w:rPr>
                <w:color w:val="002060"/>
              </w:rPr>
            </w:pPr>
            <w:r w:rsidRPr="00444E8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4FB1"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0966" w14:textId="77777777" w:rsidR="008747B5" w:rsidRPr="00444E81" w:rsidRDefault="008747B5" w:rsidP="00CF36B8">
            <w:pPr>
              <w:pStyle w:val="rowtabella0"/>
              <w:jc w:val="center"/>
              <w:rPr>
                <w:color w:val="002060"/>
              </w:rPr>
            </w:pPr>
            <w:r w:rsidRPr="00444E8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86E90"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6625B" w14:textId="77777777" w:rsidR="008747B5" w:rsidRPr="00444E81" w:rsidRDefault="008747B5" w:rsidP="00CF36B8">
            <w:pPr>
              <w:pStyle w:val="rowtabella0"/>
              <w:jc w:val="center"/>
              <w:rPr>
                <w:color w:val="002060"/>
              </w:rPr>
            </w:pPr>
            <w:r w:rsidRPr="00444E8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800F2" w14:textId="77777777" w:rsidR="008747B5" w:rsidRPr="00444E81" w:rsidRDefault="008747B5" w:rsidP="00CF36B8">
            <w:pPr>
              <w:pStyle w:val="rowtabella0"/>
              <w:jc w:val="center"/>
              <w:rPr>
                <w:color w:val="002060"/>
              </w:rPr>
            </w:pPr>
            <w:r w:rsidRPr="00444E81">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0D1F" w14:textId="77777777" w:rsidR="008747B5" w:rsidRPr="00444E81" w:rsidRDefault="008747B5" w:rsidP="00CF36B8">
            <w:pPr>
              <w:pStyle w:val="rowtabella0"/>
              <w:jc w:val="center"/>
              <w:rPr>
                <w:color w:val="002060"/>
              </w:rPr>
            </w:pPr>
            <w:r w:rsidRPr="00444E81">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9237F" w14:textId="77777777" w:rsidR="008747B5" w:rsidRPr="00444E81" w:rsidRDefault="008747B5" w:rsidP="00CF36B8">
            <w:pPr>
              <w:pStyle w:val="rowtabella0"/>
              <w:jc w:val="center"/>
              <w:rPr>
                <w:color w:val="002060"/>
              </w:rPr>
            </w:pPr>
            <w:r w:rsidRPr="00444E8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392AE" w14:textId="77777777" w:rsidR="008747B5" w:rsidRPr="00444E81" w:rsidRDefault="008747B5" w:rsidP="00CF36B8">
            <w:pPr>
              <w:pStyle w:val="rowtabella0"/>
              <w:jc w:val="center"/>
              <w:rPr>
                <w:color w:val="002060"/>
              </w:rPr>
            </w:pPr>
            <w:r w:rsidRPr="00444E81">
              <w:rPr>
                <w:color w:val="002060"/>
              </w:rPr>
              <w:t>0</w:t>
            </w:r>
          </w:p>
        </w:tc>
      </w:tr>
      <w:tr w:rsidR="008747B5" w:rsidRPr="00444E81" w14:paraId="51881C18"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737C7E" w14:textId="77777777" w:rsidR="008747B5" w:rsidRPr="00444E81" w:rsidRDefault="008747B5" w:rsidP="00CF36B8">
            <w:pPr>
              <w:pStyle w:val="rowtabella0"/>
              <w:rPr>
                <w:color w:val="002060"/>
                <w:lang w:val="es-ES"/>
              </w:rPr>
            </w:pPr>
            <w:r w:rsidRPr="00444E81">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BF732" w14:textId="77777777" w:rsidR="008747B5" w:rsidRPr="00444E81" w:rsidRDefault="008747B5" w:rsidP="00CF36B8">
            <w:pPr>
              <w:pStyle w:val="rowtabella0"/>
              <w:jc w:val="center"/>
              <w:rPr>
                <w:color w:val="002060"/>
              </w:rPr>
            </w:pPr>
            <w:r w:rsidRPr="00444E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6F1BC"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49874" w14:textId="77777777" w:rsidR="008747B5" w:rsidRPr="00444E81" w:rsidRDefault="008747B5" w:rsidP="00CF36B8">
            <w:pPr>
              <w:pStyle w:val="rowtabella0"/>
              <w:jc w:val="center"/>
              <w:rPr>
                <w:color w:val="002060"/>
              </w:rPr>
            </w:pPr>
            <w:r w:rsidRPr="00444E8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98E34" w14:textId="77777777" w:rsidR="008747B5" w:rsidRPr="00444E81" w:rsidRDefault="008747B5" w:rsidP="00CF36B8">
            <w:pPr>
              <w:pStyle w:val="rowtabella0"/>
              <w:jc w:val="center"/>
              <w:rPr>
                <w:color w:val="002060"/>
              </w:rPr>
            </w:pPr>
            <w:r w:rsidRPr="00444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48AA" w14:textId="77777777" w:rsidR="008747B5" w:rsidRPr="00444E81" w:rsidRDefault="008747B5" w:rsidP="00CF36B8">
            <w:pPr>
              <w:pStyle w:val="rowtabella0"/>
              <w:jc w:val="center"/>
              <w:rPr>
                <w:color w:val="002060"/>
              </w:rPr>
            </w:pPr>
            <w:r w:rsidRPr="00444E8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D91A1" w14:textId="77777777" w:rsidR="008747B5" w:rsidRPr="00444E81" w:rsidRDefault="008747B5" w:rsidP="00CF36B8">
            <w:pPr>
              <w:pStyle w:val="rowtabella0"/>
              <w:jc w:val="center"/>
              <w:rPr>
                <w:color w:val="002060"/>
              </w:rPr>
            </w:pPr>
            <w:r w:rsidRPr="00444E8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883C" w14:textId="77777777" w:rsidR="008747B5" w:rsidRPr="00444E81" w:rsidRDefault="008747B5" w:rsidP="00CF36B8">
            <w:pPr>
              <w:pStyle w:val="rowtabella0"/>
              <w:jc w:val="center"/>
              <w:rPr>
                <w:color w:val="002060"/>
              </w:rPr>
            </w:pPr>
            <w:r w:rsidRPr="00444E81">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F28DC" w14:textId="77777777" w:rsidR="008747B5" w:rsidRPr="00444E81" w:rsidRDefault="008747B5" w:rsidP="00CF36B8">
            <w:pPr>
              <w:pStyle w:val="rowtabella0"/>
              <w:jc w:val="center"/>
              <w:rPr>
                <w:color w:val="002060"/>
              </w:rPr>
            </w:pPr>
            <w:r w:rsidRPr="00444E8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F4934" w14:textId="77777777" w:rsidR="008747B5" w:rsidRPr="00444E81" w:rsidRDefault="008747B5" w:rsidP="00CF36B8">
            <w:pPr>
              <w:pStyle w:val="rowtabella0"/>
              <w:jc w:val="center"/>
              <w:rPr>
                <w:color w:val="002060"/>
              </w:rPr>
            </w:pPr>
            <w:r w:rsidRPr="00444E81">
              <w:rPr>
                <w:color w:val="002060"/>
              </w:rPr>
              <w:t>0</w:t>
            </w:r>
          </w:p>
        </w:tc>
      </w:tr>
      <w:tr w:rsidR="008747B5" w:rsidRPr="00444E81" w14:paraId="7CCFF2A2" w14:textId="77777777" w:rsidTr="00CF36B8">
        <w:trPr>
          <w:trHeight w:val="45"/>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A9424" w14:textId="77777777" w:rsidR="008747B5" w:rsidRPr="00444E81" w:rsidRDefault="008747B5" w:rsidP="00CF36B8">
            <w:pPr>
              <w:pStyle w:val="rowtabella0"/>
              <w:rPr>
                <w:color w:val="002060"/>
              </w:rPr>
            </w:pPr>
            <w:r w:rsidRPr="00444E81">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1799" w14:textId="77777777" w:rsidR="008747B5" w:rsidRPr="00444E81" w:rsidRDefault="008747B5" w:rsidP="00CF36B8">
            <w:pPr>
              <w:pStyle w:val="rowtabella0"/>
              <w:jc w:val="center"/>
              <w:rPr>
                <w:color w:val="002060"/>
              </w:rPr>
            </w:pPr>
            <w:r w:rsidRPr="00444E8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01F6D"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26014" w14:textId="77777777" w:rsidR="008747B5" w:rsidRPr="00444E81" w:rsidRDefault="008747B5" w:rsidP="00CF36B8">
            <w:pPr>
              <w:pStyle w:val="rowtabella0"/>
              <w:jc w:val="center"/>
              <w:rPr>
                <w:color w:val="002060"/>
              </w:rPr>
            </w:pPr>
            <w:r w:rsidRPr="00444E8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CC40C" w14:textId="77777777" w:rsidR="008747B5" w:rsidRPr="00444E81" w:rsidRDefault="008747B5" w:rsidP="00CF36B8">
            <w:pPr>
              <w:pStyle w:val="rowtabella0"/>
              <w:jc w:val="center"/>
              <w:rPr>
                <w:color w:val="002060"/>
              </w:rPr>
            </w:pPr>
            <w:r w:rsidRPr="00444E8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9BF99" w14:textId="77777777" w:rsidR="008747B5" w:rsidRPr="00444E81" w:rsidRDefault="008747B5" w:rsidP="00CF36B8">
            <w:pPr>
              <w:pStyle w:val="rowtabella0"/>
              <w:jc w:val="center"/>
              <w:rPr>
                <w:color w:val="002060"/>
              </w:rPr>
            </w:pPr>
            <w:r w:rsidRPr="00444E8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8361D" w14:textId="77777777" w:rsidR="008747B5" w:rsidRPr="00444E81" w:rsidRDefault="008747B5" w:rsidP="00CF36B8">
            <w:pPr>
              <w:pStyle w:val="rowtabella0"/>
              <w:jc w:val="center"/>
              <w:rPr>
                <w:color w:val="002060"/>
              </w:rPr>
            </w:pPr>
            <w:r w:rsidRPr="00444E8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0AECF" w14:textId="77777777" w:rsidR="008747B5" w:rsidRPr="00444E81" w:rsidRDefault="008747B5" w:rsidP="00CF36B8">
            <w:pPr>
              <w:pStyle w:val="rowtabella0"/>
              <w:jc w:val="center"/>
              <w:rPr>
                <w:color w:val="002060"/>
              </w:rPr>
            </w:pPr>
            <w:r w:rsidRPr="00444E8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EFE7D" w14:textId="77777777" w:rsidR="008747B5" w:rsidRPr="00444E81" w:rsidRDefault="008747B5" w:rsidP="00CF36B8">
            <w:pPr>
              <w:pStyle w:val="rowtabella0"/>
              <w:jc w:val="center"/>
              <w:rPr>
                <w:color w:val="002060"/>
              </w:rPr>
            </w:pPr>
            <w:r w:rsidRPr="00444E8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5B93B" w14:textId="77777777" w:rsidR="008747B5" w:rsidRPr="00444E81" w:rsidRDefault="008747B5" w:rsidP="00CF36B8">
            <w:pPr>
              <w:pStyle w:val="rowtabella0"/>
              <w:jc w:val="center"/>
              <w:rPr>
                <w:color w:val="002060"/>
              </w:rPr>
            </w:pPr>
            <w:r w:rsidRPr="00444E81">
              <w:rPr>
                <w:color w:val="002060"/>
              </w:rPr>
              <w:t>0</w:t>
            </w:r>
          </w:p>
        </w:tc>
      </w:tr>
      <w:tr w:rsidR="008747B5" w:rsidRPr="00444E81" w14:paraId="7890634A" w14:textId="77777777" w:rsidTr="00CF36B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9C27C3" w14:textId="77777777" w:rsidR="008747B5" w:rsidRPr="00444E81" w:rsidRDefault="008747B5" w:rsidP="00CF36B8">
            <w:pPr>
              <w:pStyle w:val="breakline"/>
              <w:rPr>
                <w:rFonts w:ascii="Arial" w:hAnsi="Arial" w:cs="Arial"/>
                <w:color w:val="002060"/>
              </w:rPr>
            </w:pPr>
            <w:r w:rsidRPr="00444E81">
              <w:rPr>
                <w:rFonts w:ascii="Arial" w:hAnsi="Arial" w:cs="Arial"/>
                <w:color w:val="002060"/>
              </w:rPr>
              <w:t>POL. CSI STELLA A.S.D.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E47DF" w14:textId="77777777" w:rsidR="008747B5" w:rsidRPr="00444E81" w:rsidRDefault="008747B5" w:rsidP="00CF36B8">
            <w:pPr>
              <w:pStyle w:val="rowtabella0"/>
              <w:jc w:val="center"/>
              <w:rPr>
                <w:color w:val="002060"/>
              </w:rPr>
            </w:pPr>
            <w:r w:rsidRPr="00444E8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FC4B" w14:textId="77777777" w:rsidR="008747B5" w:rsidRPr="00444E81" w:rsidRDefault="008747B5" w:rsidP="00CF36B8">
            <w:pPr>
              <w:pStyle w:val="rowtabella0"/>
              <w:jc w:val="center"/>
              <w:rPr>
                <w:color w:val="002060"/>
              </w:rPr>
            </w:pPr>
            <w:r w:rsidRPr="00444E8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6B19F" w14:textId="77777777" w:rsidR="008747B5" w:rsidRPr="00444E81" w:rsidRDefault="008747B5" w:rsidP="00CF36B8">
            <w:pPr>
              <w:pStyle w:val="rowtabella0"/>
              <w:jc w:val="center"/>
              <w:rPr>
                <w:color w:val="002060"/>
              </w:rPr>
            </w:pPr>
            <w:r w:rsidRPr="00444E8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8FB94" w14:textId="77777777" w:rsidR="008747B5" w:rsidRPr="00444E81" w:rsidRDefault="008747B5" w:rsidP="00CF36B8">
            <w:pPr>
              <w:pStyle w:val="rowtabella0"/>
              <w:jc w:val="center"/>
              <w:rPr>
                <w:color w:val="002060"/>
              </w:rPr>
            </w:pPr>
            <w:r w:rsidRPr="00444E8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815F0" w14:textId="77777777" w:rsidR="008747B5" w:rsidRPr="00444E81" w:rsidRDefault="008747B5" w:rsidP="00CF36B8">
            <w:pPr>
              <w:pStyle w:val="rowtabella0"/>
              <w:jc w:val="center"/>
              <w:rPr>
                <w:color w:val="002060"/>
              </w:rPr>
            </w:pPr>
            <w:r w:rsidRPr="00444E8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E625E" w14:textId="77777777" w:rsidR="008747B5" w:rsidRPr="00444E81" w:rsidRDefault="008747B5" w:rsidP="00CF36B8">
            <w:pPr>
              <w:pStyle w:val="rowtabella0"/>
              <w:jc w:val="center"/>
              <w:rPr>
                <w:color w:val="002060"/>
              </w:rPr>
            </w:pPr>
            <w:r w:rsidRPr="00444E8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0833F" w14:textId="77777777" w:rsidR="008747B5" w:rsidRPr="00444E81" w:rsidRDefault="008747B5" w:rsidP="00CF36B8">
            <w:pPr>
              <w:pStyle w:val="rowtabella0"/>
              <w:jc w:val="center"/>
              <w:rPr>
                <w:color w:val="002060"/>
              </w:rPr>
            </w:pPr>
            <w:r w:rsidRPr="00444E81">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7CC39" w14:textId="77777777" w:rsidR="008747B5" w:rsidRPr="00444E81" w:rsidRDefault="008747B5" w:rsidP="00CF36B8">
            <w:pPr>
              <w:pStyle w:val="rowtabella0"/>
              <w:jc w:val="center"/>
              <w:rPr>
                <w:color w:val="002060"/>
              </w:rPr>
            </w:pPr>
            <w:r w:rsidRPr="00444E8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2735D" w14:textId="77777777" w:rsidR="008747B5" w:rsidRPr="00444E81" w:rsidRDefault="008747B5" w:rsidP="00CF36B8">
            <w:pPr>
              <w:pStyle w:val="rowtabella0"/>
              <w:jc w:val="center"/>
              <w:rPr>
                <w:color w:val="002060"/>
              </w:rPr>
            </w:pPr>
            <w:r w:rsidRPr="00444E81">
              <w:rPr>
                <w:color w:val="002060"/>
              </w:rPr>
              <w:t>0</w:t>
            </w:r>
          </w:p>
        </w:tc>
      </w:tr>
    </w:tbl>
    <w:p w14:paraId="43E0B9CB" w14:textId="77777777" w:rsidR="00DB163F" w:rsidRPr="00112116" w:rsidRDefault="00DB163F" w:rsidP="008A7E7E">
      <w:pPr>
        <w:pStyle w:val="titoloprinc0"/>
        <w:rPr>
          <w:color w:val="002060"/>
          <w:sz w:val="22"/>
          <w:szCs w:val="22"/>
        </w:rPr>
      </w:pPr>
    </w:p>
    <w:p w14:paraId="3F40D0CD" w14:textId="560CCB51" w:rsidR="008A7E7E" w:rsidRPr="00046569" w:rsidRDefault="008A7E7E" w:rsidP="008A7E7E">
      <w:pPr>
        <w:pStyle w:val="titoloprinc0"/>
        <w:rPr>
          <w:color w:val="002060"/>
        </w:rPr>
      </w:pPr>
      <w:r>
        <w:rPr>
          <w:color w:val="002060"/>
        </w:rPr>
        <w:t>TITOLO REGIONALE</w:t>
      </w:r>
    </w:p>
    <w:p w14:paraId="34971AE5" w14:textId="77777777" w:rsidR="008A7E7E" w:rsidRPr="002A23D5" w:rsidRDefault="008A7E7E" w:rsidP="008A7E7E">
      <w:pPr>
        <w:pStyle w:val="LndNormale1"/>
        <w:rPr>
          <w:color w:val="002060"/>
        </w:rPr>
      </w:pPr>
    </w:p>
    <w:p w14:paraId="11394632" w14:textId="77777777" w:rsidR="00DB163F" w:rsidRDefault="00DB163F" w:rsidP="00DB163F">
      <w:pPr>
        <w:pStyle w:val="LndNormale1"/>
        <w:rPr>
          <w:color w:val="002060"/>
        </w:rPr>
      </w:pPr>
      <w:r>
        <w:rPr>
          <w:color w:val="002060"/>
        </w:rPr>
        <w:lastRenderedPageBreak/>
        <w:t>Il Titolo Regionale di Calcio a Cinque Serie D è riservato alle squadre vincenti i rispettivi gironi come di seguito riportato:</w:t>
      </w:r>
    </w:p>
    <w:p w14:paraId="5D469586" w14:textId="77777777" w:rsidR="00DB163F" w:rsidRDefault="00DB163F" w:rsidP="00DB163F">
      <w:pPr>
        <w:pStyle w:val="LndNormale1"/>
        <w:rPr>
          <w:color w:val="002060"/>
        </w:rPr>
      </w:pPr>
    </w:p>
    <w:p w14:paraId="32E9231C" w14:textId="316B9BB7" w:rsidR="00DB163F" w:rsidRPr="002506BD" w:rsidRDefault="00DB163F" w:rsidP="00DB163F">
      <w:pPr>
        <w:pStyle w:val="LndNormale1"/>
        <w:rPr>
          <w:b/>
          <w:bCs/>
          <w:color w:val="002060"/>
        </w:rPr>
      </w:pPr>
      <w:r>
        <w:rPr>
          <w:b/>
          <w:bCs/>
          <w:color w:val="002060"/>
        </w:rPr>
        <w:t xml:space="preserve">Vincente </w:t>
      </w:r>
      <w:r w:rsidRPr="002506BD">
        <w:rPr>
          <w:b/>
          <w:bCs/>
          <w:color w:val="002060"/>
        </w:rPr>
        <w:t>girone “A”</w:t>
      </w:r>
      <w:r w:rsidRPr="002506BD">
        <w:rPr>
          <w:b/>
          <w:bCs/>
          <w:color w:val="002060"/>
        </w:rPr>
        <w:tab/>
      </w:r>
      <w:r>
        <w:rPr>
          <w:b/>
          <w:bCs/>
          <w:color w:val="002060"/>
        </w:rPr>
        <w:tab/>
        <w:t>VALMISA FUTSAL A.S.D.</w:t>
      </w:r>
    </w:p>
    <w:p w14:paraId="34F4A737" w14:textId="72FEE925" w:rsidR="00DB163F" w:rsidRPr="002506BD" w:rsidRDefault="00DB163F" w:rsidP="00DB163F">
      <w:pPr>
        <w:pStyle w:val="LndNormale1"/>
        <w:rPr>
          <w:b/>
          <w:bCs/>
          <w:color w:val="002060"/>
        </w:rPr>
      </w:pPr>
      <w:r>
        <w:rPr>
          <w:b/>
          <w:bCs/>
          <w:color w:val="002060"/>
        </w:rPr>
        <w:t xml:space="preserve">Vincente </w:t>
      </w:r>
      <w:r w:rsidRPr="002506BD">
        <w:rPr>
          <w:b/>
          <w:bCs/>
          <w:color w:val="002060"/>
        </w:rPr>
        <w:t>girone “B”</w:t>
      </w:r>
      <w:r w:rsidRPr="002506BD">
        <w:rPr>
          <w:b/>
          <w:bCs/>
          <w:color w:val="002060"/>
        </w:rPr>
        <w:tab/>
      </w:r>
      <w:r>
        <w:rPr>
          <w:b/>
          <w:bCs/>
          <w:color w:val="002060"/>
        </w:rPr>
        <w:tab/>
        <w:t>FUTSAL ANCONA</w:t>
      </w:r>
    </w:p>
    <w:p w14:paraId="28BFABBE" w14:textId="5F30DD41" w:rsidR="00DB163F" w:rsidRDefault="00DB163F" w:rsidP="00DB163F">
      <w:pPr>
        <w:pStyle w:val="LndNormale1"/>
        <w:rPr>
          <w:b/>
          <w:bCs/>
          <w:color w:val="002060"/>
        </w:rPr>
      </w:pPr>
      <w:r>
        <w:rPr>
          <w:b/>
          <w:bCs/>
          <w:color w:val="002060"/>
        </w:rPr>
        <w:t xml:space="preserve">Vincente </w:t>
      </w:r>
      <w:r w:rsidRPr="002506BD">
        <w:rPr>
          <w:b/>
          <w:bCs/>
          <w:color w:val="002060"/>
        </w:rPr>
        <w:t>girone “C”</w:t>
      </w:r>
      <w:r w:rsidRPr="002506BD">
        <w:rPr>
          <w:b/>
          <w:bCs/>
          <w:color w:val="002060"/>
        </w:rPr>
        <w:tab/>
      </w:r>
      <w:r>
        <w:rPr>
          <w:b/>
          <w:bCs/>
          <w:color w:val="002060"/>
        </w:rPr>
        <w:tab/>
        <w:t>FABRIANO CALCIO A 5 2023</w:t>
      </w:r>
    </w:p>
    <w:p w14:paraId="5C2C6BCB" w14:textId="2A4127D8" w:rsidR="00DB163F" w:rsidRPr="002506BD" w:rsidRDefault="00DB163F" w:rsidP="00DB163F">
      <w:pPr>
        <w:pStyle w:val="LndNormale1"/>
        <w:rPr>
          <w:b/>
          <w:bCs/>
          <w:color w:val="002060"/>
        </w:rPr>
      </w:pPr>
      <w:r>
        <w:rPr>
          <w:b/>
          <w:bCs/>
          <w:color w:val="002060"/>
        </w:rPr>
        <w:t xml:space="preserve">Vincente </w:t>
      </w:r>
      <w:r w:rsidRPr="002506BD">
        <w:rPr>
          <w:b/>
          <w:bCs/>
          <w:color w:val="002060"/>
        </w:rPr>
        <w:t>girone “</w:t>
      </w:r>
      <w:r>
        <w:rPr>
          <w:b/>
          <w:bCs/>
          <w:color w:val="002060"/>
        </w:rPr>
        <w:t>D</w:t>
      </w:r>
      <w:r w:rsidRPr="002506BD">
        <w:rPr>
          <w:b/>
          <w:bCs/>
          <w:color w:val="002060"/>
        </w:rPr>
        <w:t>”</w:t>
      </w:r>
      <w:r w:rsidRPr="002506BD">
        <w:rPr>
          <w:b/>
          <w:bCs/>
          <w:color w:val="002060"/>
        </w:rPr>
        <w:tab/>
      </w:r>
      <w:r>
        <w:rPr>
          <w:b/>
          <w:bCs/>
          <w:color w:val="002060"/>
        </w:rPr>
        <w:tab/>
        <w:t>FUTSAL OTTRANO</w:t>
      </w:r>
    </w:p>
    <w:p w14:paraId="2F30276F" w14:textId="069E3275" w:rsidR="00DB163F" w:rsidRPr="002506BD" w:rsidRDefault="00DB163F" w:rsidP="00DB163F">
      <w:pPr>
        <w:pStyle w:val="LndNormale1"/>
        <w:rPr>
          <w:b/>
          <w:bCs/>
          <w:color w:val="002060"/>
        </w:rPr>
      </w:pPr>
      <w:r>
        <w:rPr>
          <w:b/>
          <w:bCs/>
          <w:color w:val="002060"/>
        </w:rPr>
        <w:t xml:space="preserve">Vincente </w:t>
      </w:r>
      <w:r w:rsidRPr="002506BD">
        <w:rPr>
          <w:b/>
          <w:bCs/>
          <w:color w:val="002060"/>
        </w:rPr>
        <w:t>girone “</w:t>
      </w:r>
      <w:r>
        <w:rPr>
          <w:b/>
          <w:bCs/>
          <w:color w:val="002060"/>
        </w:rPr>
        <w:t>E</w:t>
      </w:r>
      <w:r w:rsidRPr="002506BD">
        <w:rPr>
          <w:b/>
          <w:bCs/>
          <w:color w:val="002060"/>
        </w:rPr>
        <w:t>”</w:t>
      </w:r>
      <w:r w:rsidRPr="002506BD">
        <w:rPr>
          <w:b/>
          <w:bCs/>
          <w:color w:val="002060"/>
        </w:rPr>
        <w:tab/>
      </w:r>
      <w:r>
        <w:rPr>
          <w:b/>
          <w:bCs/>
          <w:color w:val="002060"/>
        </w:rPr>
        <w:tab/>
        <w:t>SPORTING GROTTAMMARE</w:t>
      </w:r>
    </w:p>
    <w:p w14:paraId="65659B3F" w14:textId="61F04073" w:rsidR="00DB163F" w:rsidRDefault="00DB163F" w:rsidP="00DB163F">
      <w:pPr>
        <w:pStyle w:val="LndNormale1"/>
        <w:rPr>
          <w:b/>
          <w:bCs/>
          <w:color w:val="002060"/>
        </w:rPr>
      </w:pPr>
      <w:r>
        <w:rPr>
          <w:b/>
          <w:bCs/>
          <w:color w:val="002060"/>
        </w:rPr>
        <w:t xml:space="preserve">Vincente </w:t>
      </w:r>
      <w:r w:rsidRPr="002506BD">
        <w:rPr>
          <w:b/>
          <w:bCs/>
          <w:color w:val="002060"/>
        </w:rPr>
        <w:t>girone “</w:t>
      </w:r>
      <w:r>
        <w:rPr>
          <w:b/>
          <w:bCs/>
          <w:color w:val="002060"/>
        </w:rPr>
        <w:t>F</w:t>
      </w:r>
      <w:r w:rsidRPr="002506BD">
        <w:rPr>
          <w:b/>
          <w:bCs/>
          <w:color w:val="002060"/>
        </w:rPr>
        <w:t>”</w:t>
      </w:r>
      <w:r w:rsidRPr="002506BD">
        <w:rPr>
          <w:b/>
          <w:bCs/>
          <w:color w:val="002060"/>
        </w:rPr>
        <w:tab/>
      </w:r>
      <w:r>
        <w:rPr>
          <w:b/>
          <w:bCs/>
          <w:color w:val="002060"/>
        </w:rPr>
        <w:tab/>
        <w:t>MANSARDA PAGLIARE</w:t>
      </w:r>
    </w:p>
    <w:p w14:paraId="315C6317" w14:textId="77777777" w:rsidR="008A7E7E" w:rsidRDefault="008A7E7E" w:rsidP="008A7E7E">
      <w:pPr>
        <w:pStyle w:val="breakline"/>
        <w:jc w:val="both"/>
        <w:rPr>
          <w:rFonts w:ascii="Arial" w:hAnsi="Arial" w:cs="Arial"/>
          <w:b/>
          <w:bCs/>
          <w:color w:val="002060"/>
          <w:sz w:val="22"/>
          <w:szCs w:val="22"/>
        </w:rPr>
      </w:pPr>
    </w:p>
    <w:p w14:paraId="4052387B" w14:textId="77777777" w:rsidR="008A7E7E" w:rsidRDefault="008A7E7E" w:rsidP="008A7E7E">
      <w:pPr>
        <w:pStyle w:val="breakline"/>
        <w:jc w:val="both"/>
        <w:rPr>
          <w:rFonts w:ascii="Arial" w:hAnsi="Arial" w:cs="Arial"/>
          <w:b/>
          <w:bCs/>
          <w:color w:val="002060"/>
          <w:sz w:val="22"/>
          <w:szCs w:val="22"/>
        </w:rPr>
      </w:pPr>
      <w:r>
        <w:rPr>
          <w:rFonts w:ascii="Arial" w:hAnsi="Arial" w:cs="Arial"/>
          <w:b/>
          <w:bCs/>
          <w:color w:val="002060"/>
          <w:sz w:val="22"/>
          <w:szCs w:val="22"/>
        </w:rPr>
        <w:t>TRIANGOLARE “1”</w:t>
      </w:r>
    </w:p>
    <w:p w14:paraId="3EDCCE95" w14:textId="0F47859F" w:rsidR="008A7E7E" w:rsidRDefault="008A7E7E" w:rsidP="008A7E7E">
      <w:pPr>
        <w:pStyle w:val="breakline"/>
        <w:jc w:val="both"/>
        <w:rPr>
          <w:rFonts w:ascii="Arial" w:hAnsi="Arial" w:cs="Arial"/>
          <w:b/>
          <w:bCs/>
          <w:color w:val="002060"/>
          <w:sz w:val="22"/>
          <w:szCs w:val="22"/>
        </w:rPr>
      </w:pPr>
      <w:r>
        <w:rPr>
          <w:rFonts w:ascii="Arial" w:hAnsi="Arial" w:cs="Arial"/>
          <w:b/>
          <w:bCs/>
          <w:color w:val="002060"/>
          <w:sz w:val="22"/>
          <w:szCs w:val="22"/>
        </w:rPr>
        <w:t>Vincente girone “A”</w:t>
      </w:r>
      <w:r w:rsidR="00DB163F">
        <w:rPr>
          <w:rFonts w:ascii="Arial" w:hAnsi="Arial" w:cs="Arial"/>
          <w:b/>
          <w:bCs/>
          <w:color w:val="002060"/>
          <w:sz w:val="22"/>
          <w:szCs w:val="22"/>
        </w:rPr>
        <w:tab/>
      </w:r>
      <w:r w:rsidR="00DB163F">
        <w:rPr>
          <w:rFonts w:ascii="Arial" w:hAnsi="Arial" w:cs="Arial"/>
          <w:b/>
          <w:bCs/>
          <w:color w:val="002060"/>
          <w:sz w:val="22"/>
          <w:szCs w:val="22"/>
        </w:rPr>
        <w:tab/>
      </w:r>
      <w:r>
        <w:rPr>
          <w:rFonts w:ascii="Arial" w:hAnsi="Arial" w:cs="Arial"/>
          <w:b/>
          <w:bCs/>
          <w:color w:val="002060"/>
          <w:sz w:val="22"/>
          <w:szCs w:val="22"/>
        </w:rPr>
        <w:t>Vincente girone “B”</w:t>
      </w:r>
      <w:r w:rsidR="00DB163F">
        <w:rPr>
          <w:rFonts w:ascii="Arial" w:hAnsi="Arial" w:cs="Arial"/>
          <w:b/>
          <w:bCs/>
          <w:color w:val="002060"/>
          <w:sz w:val="22"/>
          <w:szCs w:val="22"/>
        </w:rPr>
        <w:tab/>
      </w:r>
      <w:r w:rsidR="00DB163F">
        <w:rPr>
          <w:rFonts w:ascii="Arial" w:hAnsi="Arial" w:cs="Arial"/>
          <w:b/>
          <w:bCs/>
          <w:color w:val="002060"/>
          <w:sz w:val="22"/>
          <w:szCs w:val="22"/>
        </w:rPr>
        <w:tab/>
      </w:r>
      <w:r>
        <w:rPr>
          <w:rFonts w:ascii="Arial" w:hAnsi="Arial" w:cs="Arial"/>
          <w:b/>
          <w:bCs/>
          <w:color w:val="002060"/>
          <w:sz w:val="22"/>
          <w:szCs w:val="22"/>
        </w:rPr>
        <w:t>Vincente girone “C”</w:t>
      </w:r>
    </w:p>
    <w:p w14:paraId="37EDFAC1" w14:textId="77777777" w:rsidR="008A7E7E" w:rsidRDefault="008A7E7E" w:rsidP="008A7E7E">
      <w:pPr>
        <w:pStyle w:val="breakline"/>
        <w:jc w:val="both"/>
        <w:rPr>
          <w:rFonts w:ascii="Arial" w:hAnsi="Arial" w:cs="Arial"/>
          <w:b/>
          <w:bCs/>
          <w:color w:val="002060"/>
          <w:sz w:val="22"/>
          <w:szCs w:val="22"/>
        </w:rPr>
      </w:pPr>
    </w:p>
    <w:p w14:paraId="3FB982AC" w14:textId="77777777" w:rsidR="008A7E7E" w:rsidRDefault="008A7E7E" w:rsidP="008A7E7E">
      <w:pPr>
        <w:pStyle w:val="breakline"/>
        <w:jc w:val="both"/>
        <w:rPr>
          <w:rFonts w:ascii="Arial" w:hAnsi="Arial" w:cs="Arial"/>
          <w:b/>
          <w:bCs/>
          <w:color w:val="002060"/>
          <w:sz w:val="22"/>
          <w:szCs w:val="22"/>
        </w:rPr>
      </w:pPr>
      <w:r>
        <w:rPr>
          <w:rFonts w:ascii="Arial" w:hAnsi="Arial" w:cs="Arial"/>
          <w:b/>
          <w:bCs/>
          <w:color w:val="002060"/>
          <w:sz w:val="22"/>
          <w:szCs w:val="22"/>
        </w:rPr>
        <w:t>TRIANGOLARE “2”</w:t>
      </w:r>
    </w:p>
    <w:p w14:paraId="18F6D9C8" w14:textId="28EA1734" w:rsidR="008A7E7E" w:rsidRDefault="008A7E7E" w:rsidP="008A7E7E">
      <w:pPr>
        <w:pStyle w:val="breakline"/>
        <w:jc w:val="both"/>
        <w:rPr>
          <w:rFonts w:ascii="Arial" w:hAnsi="Arial" w:cs="Arial"/>
          <w:b/>
          <w:bCs/>
          <w:color w:val="002060"/>
          <w:sz w:val="22"/>
          <w:szCs w:val="22"/>
        </w:rPr>
      </w:pPr>
      <w:r>
        <w:rPr>
          <w:rFonts w:ascii="Arial" w:hAnsi="Arial" w:cs="Arial"/>
          <w:b/>
          <w:bCs/>
          <w:color w:val="002060"/>
          <w:sz w:val="22"/>
          <w:szCs w:val="22"/>
        </w:rPr>
        <w:t>Vincente girone “D</w:t>
      </w:r>
      <w:r w:rsidR="00DB163F">
        <w:rPr>
          <w:rFonts w:ascii="Arial" w:hAnsi="Arial" w:cs="Arial"/>
          <w:b/>
          <w:bCs/>
          <w:color w:val="002060"/>
          <w:sz w:val="22"/>
          <w:szCs w:val="22"/>
        </w:rPr>
        <w:tab/>
      </w:r>
      <w:r w:rsidR="00DB163F">
        <w:rPr>
          <w:rFonts w:ascii="Arial" w:hAnsi="Arial" w:cs="Arial"/>
          <w:b/>
          <w:bCs/>
          <w:color w:val="002060"/>
          <w:sz w:val="22"/>
          <w:szCs w:val="22"/>
        </w:rPr>
        <w:tab/>
      </w:r>
      <w:r>
        <w:rPr>
          <w:rFonts w:ascii="Arial" w:hAnsi="Arial" w:cs="Arial"/>
          <w:b/>
          <w:bCs/>
          <w:color w:val="002060"/>
          <w:sz w:val="22"/>
          <w:szCs w:val="22"/>
        </w:rPr>
        <w:t>Vincente girone “E”</w:t>
      </w:r>
      <w:r w:rsidR="00DB163F">
        <w:rPr>
          <w:rFonts w:ascii="Arial" w:hAnsi="Arial" w:cs="Arial"/>
          <w:b/>
          <w:bCs/>
          <w:color w:val="002060"/>
          <w:sz w:val="22"/>
          <w:szCs w:val="22"/>
        </w:rPr>
        <w:tab/>
      </w:r>
      <w:r w:rsidR="00DB163F">
        <w:rPr>
          <w:rFonts w:ascii="Arial" w:hAnsi="Arial" w:cs="Arial"/>
          <w:b/>
          <w:bCs/>
          <w:color w:val="002060"/>
          <w:sz w:val="22"/>
          <w:szCs w:val="22"/>
        </w:rPr>
        <w:tab/>
      </w:r>
      <w:r>
        <w:rPr>
          <w:rFonts w:ascii="Arial" w:hAnsi="Arial" w:cs="Arial"/>
          <w:b/>
          <w:bCs/>
          <w:color w:val="002060"/>
          <w:sz w:val="22"/>
          <w:szCs w:val="22"/>
        </w:rPr>
        <w:t>Vincente girone “F”</w:t>
      </w:r>
    </w:p>
    <w:p w14:paraId="510D9C1B" w14:textId="77777777" w:rsidR="008A7E7E" w:rsidRDefault="008A7E7E" w:rsidP="008A7E7E">
      <w:pPr>
        <w:pStyle w:val="breakline"/>
        <w:jc w:val="both"/>
        <w:rPr>
          <w:rFonts w:ascii="Arial" w:hAnsi="Arial" w:cs="Arial"/>
          <w:b/>
          <w:bCs/>
          <w:color w:val="002060"/>
          <w:sz w:val="22"/>
          <w:szCs w:val="22"/>
        </w:rPr>
      </w:pPr>
    </w:p>
    <w:p w14:paraId="708A616C" w14:textId="77777777" w:rsidR="00DB163F" w:rsidRDefault="00DB163F" w:rsidP="00DB163F">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07C87249" w14:textId="77777777" w:rsidR="00DB163F" w:rsidRPr="00FF5521" w:rsidRDefault="00DB163F" w:rsidP="00DB163F">
      <w:pPr>
        <w:pStyle w:val="breakline"/>
        <w:jc w:val="both"/>
        <w:rPr>
          <w:rFonts w:ascii="Arial" w:hAnsi="Arial" w:cs="Arial"/>
          <w:i/>
          <w:iCs/>
          <w:color w:val="002060"/>
          <w:sz w:val="22"/>
          <w:szCs w:val="22"/>
        </w:rPr>
      </w:pPr>
      <w:r w:rsidRPr="00FF5521">
        <w:rPr>
          <w:rFonts w:ascii="Arial" w:hAnsi="Arial" w:cs="Arial"/>
          <w:i/>
          <w:iCs/>
          <w:color w:val="002060"/>
          <w:sz w:val="22"/>
          <w:szCs w:val="22"/>
        </w:rPr>
        <w:t xml:space="preserve">La gara della prima giornata è stata determinata in base al sorteggio effettuato il giorno </w:t>
      </w:r>
      <w:r>
        <w:rPr>
          <w:rFonts w:ascii="Arial" w:hAnsi="Arial" w:cs="Arial"/>
          <w:i/>
          <w:iCs/>
          <w:color w:val="002060"/>
          <w:sz w:val="22"/>
          <w:szCs w:val="22"/>
        </w:rPr>
        <w:t>20</w:t>
      </w:r>
      <w:r w:rsidRPr="00FF5521">
        <w:rPr>
          <w:rFonts w:ascii="Arial" w:hAnsi="Arial" w:cs="Arial"/>
          <w:i/>
          <w:iCs/>
          <w:color w:val="002060"/>
          <w:sz w:val="22"/>
          <w:szCs w:val="22"/>
        </w:rPr>
        <w:t>/04/202</w:t>
      </w:r>
      <w:r>
        <w:rPr>
          <w:rFonts w:ascii="Arial" w:hAnsi="Arial" w:cs="Arial"/>
          <w:i/>
          <w:iCs/>
          <w:color w:val="002060"/>
          <w:sz w:val="22"/>
          <w:szCs w:val="22"/>
        </w:rPr>
        <w:t>6</w:t>
      </w:r>
      <w:r w:rsidRPr="00FF5521">
        <w:rPr>
          <w:rFonts w:ascii="Arial" w:hAnsi="Arial" w:cs="Arial"/>
          <w:i/>
          <w:iCs/>
          <w:color w:val="002060"/>
          <w:sz w:val="22"/>
          <w:szCs w:val="22"/>
        </w:rPr>
        <w:t xml:space="preserve"> in modalità on-line dal Comitato Regionale Marche.</w:t>
      </w:r>
    </w:p>
    <w:p w14:paraId="3208BDD5" w14:textId="77777777" w:rsidR="008A7E7E" w:rsidRDefault="008A7E7E" w:rsidP="008A7E7E">
      <w:pPr>
        <w:pStyle w:val="breakline"/>
        <w:jc w:val="both"/>
        <w:rPr>
          <w:rFonts w:ascii="Arial" w:hAnsi="Arial" w:cs="Arial"/>
          <w:b/>
          <w:bCs/>
          <w:color w:val="002060"/>
          <w:sz w:val="22"/>
          <w:szCs w:val="22"/>
        </w:rPr>
      </w:pPr>
    </w:p>
    <w:p w14:paraId="5CF6C34B" w14:textId="77777777" w:rsidR="008A7E7E" w:rsidRDefault="008A7E7E" w:rsidP="008A7E7E">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01/05/2026</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Triangolare “1”</w:t>
      </w:r>
    </w:p>
    <w:p w14:paraId="01AEFA87" w14:textId="07474F2E" w:rsidR="008A7E7E" w:rsidRDefault="008A7E7E" w:rsidP="008A7E7E">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sidR="00BF7FBC">
        <w:rPr>
          <w:rFonts w:ascii="Arial" w:hAnsi="Arial" w:cs="Arial"/>
          <w:b/>
          <w:bCs/>
          <w:color w:val="002060"/>
          <w:sz w:val="22"/>
          <w:szCs w:val="22"/>
        </w:rPr>
        <w:t>ore 21:30</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FUTSAL ANCONA – FABRIANO CALCIO A 5</w:t>
      </w:r>
      <w:r w:rsidR="00BC3D25">
        <w:rPr>
          <w:rFonts w:ascii="Arial" w:hAnsi="Arial" w:cs="Arial"/>
          <w:b/>
          <w:bCs/>
          <w:color w:val="002060"/>
          <w:sz w:val="22"/>
          <w:szCs w:val="22"/>
        </w:rPr>
        <w:t xml:space="preserve"> 2023</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070E">
        <w:rPr>
          <w:rFonts w:ascii="Arial" w:hAnsi="Arial" w:cs="Arial"/>
          <w:b/>
          <w:bCs/>
          <w:i/>
          <w:iCs/>
          <w:color w:val="002060"/>
          <w:sz w:val="22"/>
          <w:szCs w:val="22"/>
        </w:rPr>
        <w:t>riposa: VALMISA FUTSAL</w:t>
      </w:r>
    </w:p>
    <w:p w14:paraId="2FB4F025" w14:textId="77777777" w:rsidR="00BF7FBC" w:rsidRDefault="00BF7FBC" w:rsidP="00BF7FBC">
      <w:pPr>
        <w:pStyle w:val="breakline"/>
        <w:jc w:val="both"/>
        <w:rPr>
          <w:rFonts w:ascii="Arial" w:hAnsi="Arial" w:cs="Arial"/>
          <w:b/>
          <w:bCs/>
          <w:color w:val="002060"/>
          <w:sz w:val="22"/>
          <w:szCs w:val="22"/>
        </w:rPr>
      </w:pPr>
    </w:p>
    <w:p w14:paraId="4B6D7B48" w14:textId="24C284D6" w:rsidR="00BF7FBC" w:rsidRDefault="00BF7FBC" w:rsidP="00BF7FBC">
      <w:pPr>
        <w:pStyle w:val="breakline"/>
        <w:ind w:left="708" w:firstLine="708"/>
        <w:jc w:val="both"/>
        <w:rPr>
          <w:rFonts w:ascii="Arial" w:hAnsi="Arial" w:cs="Arial"/>
          <w:b/>
          <w:bCs/>
          <w:color w:val="002060"/>
          <w:sz w:val="22"/>
          <w:szCs w:val="22"/>
        </w:rPr>
      </w:pPr>
      <w:r w:rsidRPr="000F41BE">
        <w:rPr>
          <w:rFonts w:ascii="Arial" w:hAnsi="Arial" w:cs="Arial"/>
          <w:b/>
          <w:bCs/>
          <w:color w:val="002060"/>
          <w:sz w:val="22"/>
          <w:szCs w:val="22"/>
        </w:rPr>
        <w:t xml:space="preserve">Venerdì </w:t>
      </w:r>
      <w:r>
        <w:rPr>
          <w:rFonts w:ascii="Arial" w:hAnsi="Arial" w:cs="Arial"/>
          <w:b/>
          <w:bCs/>
          <w:color w:val="002060"/>
          <w:sz w:val="22"/>
          <w:szCs w:val="22"/>
        </w:rPr>
        <w:t>01/05/2026</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Triangolare “2”</w:t>
      </w:r>
    </w:p>
    <w:p w14:paraId="70372AB0" w14:textId="7F783079" w:rsidR="008A7E7E" w:rsidRDefault="00BF7FBC" w:rsidP="008A7E7E">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t>ore 22:00</w:t>
      </w:r>
      <w:r w:rsidR="008A7E7E">
        <w:rPr>
          <w:rFonts w:ascii="Arial" w:hAnsi="Arial" w:cs="Arial"/>
          <w:color w:val="002060"/>
          <w:sz w:val="22"/>
          <w:szCs w:val="22"/>
        </w:rPr>
        <w:tab/>
      </w:r>
      <w:r w:rsidR="008A7E7E">
        <w:rPr>
          <w:rFonts w:ascii="Arial" w:hAnsi="Arial" w:cs="Arial"/>
          <w:color w:val="002060"/>
          <w:sz w:val="22"/>
          <w:szCs w:val="22"/>
        </w:rPr>
        <w:tab/>
      </w:r>
      <w:r w:rsidR="008A7E7E">
        <w:rPr>
          <w:rFonts w:ascii="Arial" w:hAnsi="Arial" w:cs="Arial"/>
          <w:color w:val="002060"/>
          <w:sz w:val="22"/>
          <w:szCs w:val="22"/>
        </w:rPr>
        <w:tab/>
      </w:r>
      <w:r w:rsidR="008A7E7E">
        <w:rPr>
          <w:rFonts w:ascii="Arial" w:hAnsi="Arial" w:cs="Arial"/>
          <w:b/>
          <w:bCs/>
          <w:color w:val="002060"/>
          <w:sz w:val="22"/>
          <w:szCs w:val="22"/>
        </w:rPr>
        <w:t>FUTSAL OTTRANO – MANSARDA PAGLIARE</w:t>
      </w:r>
      <w:r w:rsidR="008A7E7E">
        <w:rPr>
          <w:rFonts w:ascii="Arial" w:hAnsi="Arial" w:cs="Arial"/>
          <w:b/>
          <w:bCs/>
          <w:color w:val="002060"/>
          <w:sz w:val="22"/>
          <w:szCs w:val="22"/>
        </w:rPr>
        <w:tab/>
      </w:r>
      <w:r w:rsidR="008A7E7E">
        <w:rPr>
          <w:rFonts w:ascii="Arial" w:hAnsi="Arial" w:cs="Arial"/>
          <w:b/>
          <w:bCs/>
          <w:color w:val="002060"/>
          <w:sz w:val="22"/>
          <w:szCs w:val="22"/>
        </w:rPr>
        <w:tab/>
      </w:r>
      <w:r w:rsidR="008A7E7E">
        <w:rPr>
          <w:rFonts w:ascii="Arial" w:hAnsi="Arial" w:cs="Arial"/>
          <w:b/>
          <w:bCs/>
          <w:color w:val="002060"/>
          <w:sz w:val="22"/>
          <w:szCs w:val="22"/>
        </w:rPr>
        <w:tab/>
      </w:r>
      <w:r w:rsidR="008A7E7E">
        <w:rPr>
          <w:rFonts w:ascii="Arial" w:hAnsi="Arial" w:cs="Arial"/>
          <w:b/>
          <w:bCs/>
          <w:color w:val="002060"/>
          <w:sz w:val="22"/>
          <w:szCs w:val="22"/>
        </w:rPr>
        <w:tab/>
      </w:r>
      <w:r w:rsidR="008A7E7E">
        <w:rPr>
          <w:rFonts w:ascii="Arial" w:hAnsi="Arial" w:cs="Arial"/>
          <w:b/>
          <w:bCs/>
          <w:color w:val="002060"/>
          <w:sz w:val="22"/>
          <w:szCs w:val="22"/>
        </w:rPr>
        <w:tab/>
      </w:r>
      <w:r w:rsidR="008A7E7E">
        <w:rPr>
          <w:rFonts w:ascii="Arial" w:hAnsi="Arial" w:cs="Arial"/>
          <w:b/>
          <w:bCs/>
          <w:color w:val="002060"/>
          <w:sz w:val="22"/>
          <w:szCs w:val="22"/>
        </w:rPr>
        <w:tab/>
      </w:r>
      <w:r w:rsidR="008A7E7E">
        <w:rPr>
          <w:rFonts w:ascii="Arial" w:hAnsi="Arial" w:cs="Arial"/>
          <w:b/>
          <w:bCs/>
          <w:color w:val="002060"/>
          <w:sz w:val="22"/>
          <w:szCs w:val="22"/>
        </w:rPr>
        <w:tab/>
      </w:r>
      <w:r w:rsidR="008A7E7E">
        <w:rPr>
          <w:rFonts w:ascii="Arial" w:hAnsi="Arial" w:cs="Arial"/>
          <w:b/>
          <w:bCs/>
          <w:color w:val="002060"/>
          <w:sz w:val="22"/>
          <w:szCs w:val="22"/>
        </w:rPr>
        <w:tab/>
      </w:r>
      <w:r w:rsidR="008A7E7E" w:rsidRPr="000F070E">
        <w:rPr>
          <w:rFonts w:ascii="Arial" w:hAnsi="Arial" w:cs="Arial"/>
          <w:b/>
          <w:bCs/>
          <w:i/>
          <w:iCs/>
          <w:color w:val="002060"/>
          <w:sz w:val="22"/>
          <w:szCs w:val="22"/>
        </w:rPr>
        <w:t xml:space="preserve">riposa: </w:t>
      </w:r>
      <w:r w:rsidR="008A7E7E">
        <w:rPr>
          <w:rFonts w:ascii="Arial" w:hAnsi="Arial" w:cs="Arial"/>
          <w:b/>
          <w:bCs/>
          <w:i/>
          <w:iCs/>
          <w:color w:val="002060"/>
          <w:sz w:val="22"/>
          <w:szCs w:val="22"/>
        </w:rPr>
        <w:t>SPORTING GROTTAMMARE</w:t>
      </w:r>
    </w:p>
    <w:p w14:paraId="0F6DA836" w14:textId="77777777" w:rsidR="008A7E7E" w:rsidRDefault="008A7E7E" w:rsidP="008A7E7E">
      <w:pPr>
        <w:pStyle w:val="breakline"/>
        <w:jc w:val="both"/>
        <w:rPr>
          <w:rFonts w:ascii="Arial" w:hAnsi="Arial" w:cs="Arial"/>
          <w:color w:val="002060"/>
          <w:sz w:val="22"/>
          <w:szCs w:val="22"/>
        </w:rPr>
      </w:pPr>
    </w:p>
    <w:p w14:paraId="7CDAE645" w14:textId="77777777" w:rsidR="008A7E7E" w:rsidRDefault="008A7E7E" w:rsidP="008A7E7E">
      <w:pPr>
        <w:pStyle w:val="LndNormale1"/>
        <w:rPr>
          <w:i/>
          <w:iCs/>
          <w:color w:val="002060"/>
        </w:rPr>
      </w:pPr>
      <w:r w:rsidRPr="000F41BE">
        <w:rPr>
          <w:b/>
          <w:bCs/>
          <w:color w:val="002060"/>
          <w:szCs w:val="22"/>
        </w:rPr>
        <w:t>II^ giornata</w:t>
      </w:r>
      <w:r>
        <w:rPr>
          <w:b/>
          <w:bCs/>
          <w:color w:val="002060"/>
          <w:szCs w:val="22"/>
        </w:rPr>
        <w:tab/>
      </w:r>
      <w:r w:rsidRPr="000F41BE">
        <w:rPr>
          <w:b/>
          <w:bCs/>
          <w:color w:val="002060"/>
          <w:szCs w:val="22"/>
        </w:rPr>
        <w:t xml:space="preserve">Venerdì </w:t>
      </w:r>
      <w:r>
        <w:rPr>
          <w:b/>
          <w:bCs/>
          <w:color w:val="002060"/>
          <w:szCs w:val="22"/>
        </w:rPr>
        <w:t>15/05/2026</w:t>
      </w:r>
      <w:r>
        <w:rPr>
          <w:b/>
          <w:bCs/>
          <w:color w:val="002060"/>
          <w:szCs w:val="22"/>
        </w:rPr>
        <w:tab/>
      </w:r>
      <w:r>
        <w:rPr>
          <w:b/>
          <w:bCs/>
          <w:color w:val="002060"/>
          <w:szCs w:val="22"/>
        </w:rPr>
        <w:tab/>
      </w:r>
      <w:r w:rsidRPr="000C5A61">
        <w:rPr>
          <w:i/>
          <w:iCs/>
          <w:color w:val="002060"/>
        </w:rPr>
        <w:t xml:space="preserve">Nella seconda giornata riposerà la squadra che ha vinto la </w:t>
      </w:r>
    </w:p>
    <w:p w14:paraId="74C0F048" w14:textId="77777777" w:rsidR="008A7E7E" w:rsidRPr="000C5A61" w:rsidRDefault="008A7E7E" w:rsidP="008A7E7E">
      <w:pPr>
        <w:pStyle w:val="LndNormale1"/>
        <w:ind w:left="4248"/>
        <w:rPr>
          <w:i/>
          <w:iCs/>
          <w:color w:val="002060"/>
        </w:rPr>
      </w:pPr>
      <w:r w:rsidRPr="000C5A61">
        <w:rPr>
          <w:i/>
          <w:iCs/>
          <w:color w:val="002060"/>
        </w:rPr>
        <w:t>prima gara o, in caso di pareggio, quella che ha disputato la prima gara in trasferta;</w:t>
      </w:r>
    </w:p>
    <w:p w14:paraId="28CEE6E1" w14:textId="77777777" w:rsidR="008A7E7E" w:rsidRPr="000F41BE" w:rsidRDefault="008A7E7E" w:rsidP="008A7E7E">
      <w:pPr>
        <w:pStyle w:val="breakline"/>
        <w:jc w:val="both"/>
        <w:rPr>
          <w:rFonts w:ascii="Arial" w:hAnsi="Arial" w:cs="Arial"/>
          <w:b/>
          <w:bCs/>
          <w:color w:val="002060"/>
          <w:sz w:val="22"/>
          <w:szCs w:val="22"/>
        </w:rPr>
      </w:pPr>
    </w:p>
    <w:p w14:paraId="247C0ECC" w14:textId="77777777" w:rsidR="008A7E7E" w:rsidRPr="00060960" w:rsidRDefault="008A7E7E" w:rsidP="008A7E7E">
      <w:pPr>
        <w:pStyle w:val="breakline"/>
        <w:ind w:left="4253" w:hanging="4248"/>
        <w:jc w:val="both"/>
        <w:rPr>
          <w:rFonts w:ascii="Arial" w:hAnsi="Arial" w:cs="Arial"/>
          <w:i/>
          <w:iCs/>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Pr>
          <w:rFonts w:ascii="Arial" w:hAnsi="Arial" w:cs="Arial"/>
          <w:b/>
          <w:bCs/>
          <w:color w:val="002060"/>
          <w:sz w:val="22"/>
          <w:szCs w:val="22"/>
        </w:rPr>
        <w:t xml:space="preserve">   </w:t>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22/05/2026</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46505F68" w14:textId="77777777" w:rsidR="008A7E7E" w:rsidRDefault="008A7E7E" w:rsidP="008A7E7E">
      <w:pPr>
        <w:pStyle w:val="breakline"/>
        <w:rPr>
          <w:color w:val="002060"/>
        </w:rPr>
      </w:pPr>
    </w:p>
    <w:p w14:paraId="1468F492" w14:textId="77777777" w:rsidR="008A7E7E" w:rsidRPr="009C21FC" w:rsidRDefault="008A7E7E" w:rsidP="008A7E7E">
      <w:pPr>
        <w:pStyle w:val="LndNormale1"/>
        <w:rPr>
          <w:b/>
          <w:bCs/>
          <w:color w:val="002060"/>
        </w:rPr>
      </w:pPr>
      <w:r w:rsidRPr="009C21FC">
        <w:rPr>
          <w:b/>
          <w:bCs/>
          <w:color w:val="002060"/>
        </w:rPr>
        <w:t>CLASSIFICA</w:t>
      </w:r>
    </w:p>
    <w:p w14:paraId="197B4C13" w14:textId="77777777" w:rsidR="008A7E7E" w:rsidRPr="000C5A61" w:rsidRDefault="008A7E7E" w:rsidP="008A7E7E">
      <w:pPr>
        <w:pStyle w:val="LndNormale1"/>
        <w:rPr>
          <w:color w:val="002060"/>
        </w:rPr>
      </w:pPr>
      <w:r w:rsidRPr="000C5A61">
        <w:rPr>
          <w:color w:val="002060"/>
        </w:rPr>
        <w:t>Per la compilazione della classifica verranno attribuiti i seguenti punteggi:</w:t>
      </w:r>
    </w:p>
    <w:p w14:paraId="2A222FDF" w14:textId="77777777" w:rsidR="008A7E7E" w:rsidRPr="000C5A61" w:rsidRDefault="008A7E7E" w:rsidP="008A7E7E">
      <w:pPr>
        <w:pStyle w:val="LndNormale1"/>
        <w:rPr>
          <w:color w:val="002060"/>
        </w:rPr>
      </w:pPr>
      <w:r w:rsidRPr="000C5A61">
        <w:rPr>
          <w:color w:val="002060"/>
        </w:rPr>
        <w:t>vittoria</w:t>
      </w:r>
      <w:r w:rsidRPr="000C5A61">
        <w:rPr>
          <w:color w:val="002060"/>
        </w:rPr>
        <w:tab/>
      </w:r>
      <w:r w:rsidRPr="000C5A61">
        <w:rPr>
          <w:color w:val="002060"/>
        </w:rPr>
        <w:tab/>
        <w:t>punti 3</w:t>
      </w:r>
    </w:p>
    <w:p w14:paraId="7C9355F9" w14:textId="77777777" w:rsidR="008A7E7E" w:rsidRPr="000C5A61" w:rsidRDefault="008A7E7E" w:rsidP="008A7E7E">
      <w:pPr>
        <w:pStyle w:val="LndNormale1"/>
        <w:rPr>
          <w:color w:val="002060"/>
        </w:rPr>
      </w:pPr>
      <w:r w:rsidRPr="000C5A61">
        <w:rPr>
          <w:color w:val="002060"/>
        </w:rPr>
        <w:t>pareggio</w:t>
      </w:r>
      <w:r w:rsidRPr="000C5A61">
        <w:rPr>
          <w:color w:val="002060"/>
        </w:rPr>
        <w:tab/>
        <w:t>punti 1</w:t>
      </w:r>
    </w:p>
    <w:p w14:paraId="3B563B1A" w14:textId="77777777" w:rsidR="008A7E7E" w:rsidRPr="000C5A61" w:rsidRDefault="008A7E7E" w:rsidP="008A7E7E">
      <w:pPr>
        <w:pStyle w:val="LndNormale1"/>
        <w:rPr>
          <w:color w:val="002060"/>
        </w:rPr>
      </w:pPr>
      <w:r w:rsidRPr="000C5A61">
        <w:rPr>
          <w:color w:val="002060"/>
        </w:rPr>
        <w:t>sconfitta</w:t>
      </w:r>
      <w:r w:rsidRPr="000C5A61">
        <w:rPr>
          <w:color w:val="002060"/>
        </w:rPr>
        <w:tab/>
        <w:t>punti 0</w:t>
      </w:r>
    </w:p>
    <w:p w14:paraId="762621D8" w14:textId="77777777" w:rsidR="008A7E7E" w:rsidRPr="000C5A61" w:rsidRDefault="008A7E7E" w:rsidP="008A7E7E">
      <w:pPr>
        <w:pStyle w:val="LndNormale1"/>
        <w:rPr>
          <w:color w:val="002060"/>
        </w:rPr>
      </w:pPr>
    </w:p>
    <w:p w14:paraId="2FED4DA9" w14:textId="77777777" w:rsidR="008A7E7E" w:rsidRPr="000C5A61" w:rsidRDefault="008A7E7E" w:rsidP="008A7E7E">
      <w:pPr>
        <w:pStyle w:val="LndNormale1"/>
        <w:rPr>
          <w:color w:val="002060"/>
        </w:rPr>
      </w:pPr>
      <w:r w:rsidRPr="000C5A61">
        <w:rPr>
          <w:color w:val="002060"/>
        </w:rPr>
        <w:t>Per la classifica di ogni girone si terrà conto:</w:t>
      </w:r>
    </w:p>
    <w:p w14:paraId="3DC91F57" w14:textId="77777777" w:rsidR="008A7E7E" w:rsidRPr="000C5A61" w:rsidRDefault="008A7E7E" w:rsidP="008A7E7E">
      <w:pPr>
        <w:pStyle w:val="LndNormale1"/>
        <w:rPr>
          <w:color w:val="002060"/>
        </w:rPr>
      </w:pPr>
      <w:r w:rsidRPr="000C5A61">
        <w:rPr>
          <w:color w:val="002060"/>
        </w:rPr>
        <w:t>a) dei punti ottenuti negli incontri disputati;</w:t>
      </w:r>
    </w:p>
    <w:p w14:paraId="67C4295D" w14:textId="77777777" w:rsidR="008A7E7E" w:rsidRPr="000C5A61" w:rsidRDefault="008A7E7E" w:rsidP="008A7E7E">
      <w:pPr>
        <w:pStyle w:val="LndNormale1"/>
        <w:rPr>
          <w:color w:val="002060"/>
        </w:rPr>
      </w:pPr>
      <w:r w:rsidRPr="000C5A61">
        <w:rPr>
          <w:color w:val="002060"/>
        </w:rPr>
        <w:t>b) della migliore differenza reti;</w:t>
      </w:r>
    </w:p>
    <w:p w14:paraId="6B73D00A" w14:textId="77777777" w:rsidR="008A7E7E" w:rsidRDefault="008A7E7E" w:rsidP="008A7E7E">
      <w:pPr>
        <w:pStyle w:val="LndNormale1"/>
        <w:rPr>
          <w:color w:val="002060"/>
        </w:rPr>
      </w:pPr>
      <w:r w:rsidRPr="000C5A61">
        <w:rPr>
          <w:color w:val="002060"/>
        </w:rPr>
        <w:t>c) del maggior numero di reti segnate;</w:t>
      </w:r>
    </w:p>
    <w:p w14:paraId="5501081E" w14:textId="77777777" w:rsidR="008A7E7E" w:rsidRDefault="008A7E7E" w:rsidP="008A7E7E">
      <w:pPr>
        <w:pStyle w:val="LndNormale1"/>
        <w:rPr>
          <w:color w:val="002060"/>
        </w:rPr>
      </w:pPr>
      <w:r>
        <w:rPr>
          <w:color w:val="002060"/>
        </w:rPr>
        <w:t>d) della graduatoria della Coppa Disciplina del Triangolare per il Titolo Regionale;</w:t>
      </w:r>
    </w:p>
    <w:p w14:paraId="23A143BD" w14:textId="77777777" w:rsidR="008A7E7E" w:rsidRDefault="008A7E7E" w:rsidP="008A7E7E">
      <w:pPr>
        <w:pStyle w:val="LndNormale1"/>
        <w:rPr>
          <w:color w:val="002060"/>
        </w:rPr>
      </w:pPr>
      <w:r>
        <w:rPr>
          <w:color w:val="002060"/>
        </w:rPr>
        <w:t>e</w:t>
      </w:r>
      <w:r w:rsidRPr="000C5A61">
        <w:rPr>
          <w:color w:val="002060"/>
        </w:rPr>
        <w:t xml:space="preserve">) </w:t>
      </w:r>
      <w:r>
        <w:rPr>
          <w:color w:val="002060"/>
        </w:rPr>
        <w:t>della maggiore anzianità di affiliazione.</w:t>
      </w:r>
    </w:p>
    <w:p w14:paraId="7CB05F28" w14:textId="77777777" w:rsidR="008A7E7E" w:rsidRPr="005A4012" w:rsidRDefault="008A7E7E" w:rsidP="008A7E7E">
      <w:pPr>
        <w:pStyle w:val="breakline"/>
        <w:ind w:left="4253" w:hanging="4248"/>
        <w:jc w:val="both"/>
        <w:rPr>
          <w:rFonts w:ascii="Arial" w:hAnsi="Arial" w:cs="Arial"/>
          <w:color w:val="002060"/>
          <w:sz w:val="22"/>
          <w:szCs w:val="22"/>
        </w:rPr>
      </w:pPr>
    </w:p>
    <w:p w14:paraId="153F75E6" w14:textId="77777777" w:rsidR="008A7E7E" w:rsidRPr="00724CF4" w:rsidRDefault="008A7E7E" w:rsidP="008A7E7E">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3E9AAF7A" w14:textId="77777777" w:rsidR="008A7E7E" w:rsidRDefault="008A7E7E" w:rsidP="008A7E7E">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nel week-end </w:t>
      </w:r>
      <w:r>
        <w:rPr>
          <w:rFonts w:ascii="Arial" w:hAnsi="Arial" w:cs="Arial"/>
          <w:b/>
          <w:bCs/>
          <w:color w:val="002060"/>
          <w:sz w:val="22"/>
          <w:szCs w:val="22"/>
        </w:rPr>
        <w:t>tra il 29 e il 30</w:t>
      </w:r>
      <w:r w:rsidRPr="00724CF4">
        <w:rPr>
          <w:rFonts w:ascii="Arial" w:hAnsi="Arial" w:cs="Arial"/>
          <w:b/>
          <w:bCs/>
          <w:color w:val="002060"/>
          <w:sz w:val="22"/>
          <w:szCs w:val="22"/>
        </w:rPr>
        <w:t xml:space="preserve"> </w:t>
      </w:r>
      <w:r>
        <w:rPr>
          <w:rFonts w:ascii="Arial" w:hAnsi="Arial" w:cs="Arial"/>
          <w:b/>
          <w:bCs/>
          <w:color w:val="002060"/>
          <w:sz w:val="22"/>
          <w:szCs w:val="22"/>
        </w:rPr>
        <w:t xml:space="preserve">maggio </w:t>
      </w:r>
      <w:r w:rsidRPr="00724CF4">
        <w:rPr>
          <w:rFonts w:ascii="Arial" w:hAnsi="Arial" w:cs="Arial"/>
          <w:b/>
          <w:bCs/>
          <w:color w:val="002060"/>
          <w:sz w:val="22"/>
          <w:szCs w:val="22"/>
        </w:rPr>
        <w:t>202</w:t>
      </w:r>
      <w:r>
        <w:rPr>
          <w:rFonts w:ascii="Arial" w:hAnsi="Arial" w:cs="Arial"/>
          <w:b/>
          <w:bCs/>
          <w:color w:val="002060"/>
          <w:sz w:val="22"/>
          <w:szCs w:val="22"/>
        </w:rPr>
        <w:t>6</w:t>
      </w:r>
      <w:r>
        <w:rPr>
          <w:rFonts w:ascii="Arial" w:hAnsi="Arial" w:cs="Arial"/>
          <w:color w:val="002060"/>
          <w:sz w:val="22"/>
          <w:szCs w:val="22"/>
        </w:rPr>
        <w:t xml:space="preserve"> </w:t>
      </w:r>
      <w:r w:rsidRPr="000F070E">
        <w:rPr>
          <w:rFonts w:ascii="Arial" w:hAnsi="Arial" w:cs="Arial"/>
          <w:b/>
          <w:bCs/>
          <w:color w:val="002060"/>
          <w:sz w:val="22"/>
          <w:szCs w:val="22"/>
        </w:rPr>
        <w:t>sul campo della vincente il Triangolare “</w:t>
      </w:r>
      <w:r>
        <w:rPr>
          <w:rFonts w:ascii="Arial" w:hAnsi="Arial" w:cs="Arial"/>
          <w:b/>
          <w:bCs/>
          <w:color w:val="002060"/>
          <w:sz w:val="22"/>
          <w:szCs w:val="22"/>
        </w:rPr>
        <w:t>2</w:t>
      </w:r>
      <w:r w:rsidRPr="000F070E">
        <w:rPr>
          <w:rFonts w:ascii="Arial" w:hAnsi="Arial" w:cs="Arial"/>
          <w:b/>
          <w:bCs/>
          <w:color w:val="002060"/>
          <w:sz w:val="22"/>
          <w:szCs w:val="22"/>
        </w:rPr>
        <w:t>”</w:t>
      </w:r>
      <w:r>
        <w:rPr>
          <w:rFonts w:ascii="Arial" w:hAnsi="Arial" w:cs="Arial"/>
          <w:color w:val="002060"/>
          <w:sz w:val="22"/>
          <w:szCs w:val="22"/>
        </w:rPr>
        <w:t xml:space="preserve"> come da sorteggio effettuato il 20/04/2026.</w:t>
      </w:r>
    </w:p>
    <w:p w14:paraId="4F4ABAA1" w14:textId="77777777" w:rsidR="008A7E7E" w:rsidRDefault="008A7E7E" w:rsidP="008A7E7E">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7D4EEF55" w14:textId="77777777" w:rsidR="00444E81" w:rsidRDefault="00444E81" w:rsidP="008A7E7E">
      <w:pPr>
        <w:pStyle w:val="Corpodeltesto21"/>
        <w:rPr>
          <w:rFonts w:ascii="Arial" w:hAnsi="Arial" w:cs="Arial"/>
          <w:color w:val="002060"/>
          <w:sz w:val="22"/>
        </w:rPr>
      </w:pPr>
    </w:p>
    <w:p w14:paraId="4E6B3D42" w14:textId="77777777" w:rsidR="00DB163F" w:rsidRPr="00046569" w:rsidRDefault="00DB163F" w:rsidP="00DB163F">
      <w:pPr>
        <w:pStyle w:val="titoloprinc0"/>
        <w:rPr>
          <w:color w:val="002060"/>
        </w:rPr>
      </w:pPr>
      <w:r>
        <w:rPr>
          <w:color w:val="002060"/>
        </w:rPr>
        <w:t>PLAY OFF</w:t>
      </w:r>
    </w:p>
    <w:p w14:paraId="07046389" w14:textId="77777777" w:rsidR="00DB163F" w:rsidRDefault="00DB163F" w:rsidP="008A7E7E">
      <w:pPr>
        <w:pStyle w:val="Corpodeltesto21"/>
        <w:rPr>
          <w:rFonts w:ascii="Arial" w:hAnsi="Arial" w:cs="Arial"/>
          <w:color w:val="002060"/>
          <w:sz w:val="22"/>
        </w:rPr>
      </w:pPr>
    </w:p>
    <w:p w14:paraId="3E19A46D" w14:textId="77777777" w:rsidR="00DB163F" w:rsidRPr="000E1DEE" w:rsidRDefault="00DB163F" w:rsidP="00DB163F">
      <w:pPr>
        <w:rPr>
          <w:rFonts w:ascii="Arial" w:hAnsi="Arial" w:cs="Arial"/>
          <w:color w:val="002060"/>
          <w:sz w:val="22"/>
          <w:szCs w:val="22"/>
        </w:rPr>
      </w:pPr>
      <w:r w:rsidRPr="000E1DEE">
        <w:rPr>
          <w:rFonts w:ascii="Arial" w:hAnsi="Arial" w:cs="Arial"/>
          <w:color w:val="002060"/>
          <w:sz w:val="22"/>
          <w:szCs w:val="22"/>
        </w:rPr>
        <w:t>L’individuazione delle squadre che saranno promosse in Serie C2 avviene con le seguenti modalità e secondo la seguente formula:</w:t>
      </w:r>
    </w:p>
    <w:p w14:paraId="78C5D0D8" w14:textId="77777777" w:rsidR="00DB163F" w:rsidRPr="005C763D" w:rsidRDefault="00DB163F" w:rsidP="00DB163F">
      <w:pPr>
        <w:rPr>
          <w:rFonts w:ascii="Arial" w:hAnsi="Arial" w:cs="Arial"/>
          <w:color w:val="002060"/>
        </w:rPr>
      </w:pPr>
    </w:p>
    <w:p w14:paraId="57E9FA35" w14:textId="77777777" w:rsidR="00DB163F" w:rsidRDefault="00DB163F" w:rsidP="00DB163F">
      <w:pPr>
        <w:numPr>
          <w:ilvl w:val="0"/>
          <w:numId w:val="35"/>
        </w:numPr>
        <w:ind w:left="641" w:hanging="357"/>
        <w:rPr>
          <w:rFonts w:ascii="Arial" w:hAnsi="Arial" w:cs="Arial"/>
          <w:color w:val="002060"/>
          <w:sz w:val="22"/>
          <w:szCs w:val="22"/>
        </w:rPr>
      </w:pPr>
      <w:r w:rsidRPr="000E1DEE">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regolamentari dovesse persistere il risultato di parità verranno disputati </w:t>
      </w:r>
      <w:proofErr w:type="gramStart"/>
      <w:r w:rsidRPr="000E1DEE">
        <w:rPr>
          <w:rFonts w:ascii="Arial" w:hAnsi="Arial" w:cs="Arial"/>
          <w:color w:val="002060"/>
          <w:sz w:val="22"/>
          <w:szCs w:val="22"/>
        </w:rPr>
        <w:t>2</w:t>
      </w:r>
      <w:proofErr w:type="gramEnd"/>
      <w:r w:rsidRPr="000E1DEE">
        <w:rPr>
          <w:rFonts w:ascii="Arial" w:hAnsi="Arial" w:cs="Arial"/>
          <w:color w:val="002060"/>
          <w:sz w:val="22"/>
          <w:szCs w:val="22"/>
        </w:rPr>
        <w:t xml:space="preserve"> tempi supplementari; persistendo ulteriore parità risulterà vincente la squadra che gioca in casa o che deve ritenersi tale; </w:t>
      </w:r>
    </w:p>
    <w:p w14:paraId="6E571BC6" w14:textId="77777777" w:rsidR="00C57F30" w:rsidRDefault="00C57F30" w:rsidP="00C57F30">
      <w:pPr>
        <w:ind w:left="641"/>
        <w:rPr>
          <w:rFonts w:ascii="Arial" w:hAnsi="Arial" w:cs="Arial"/>
          <w:color w:val="002060"/>
          <w:sz w:val="22"/>
          <w:szCs w:val="22"/>
        </w:rPr>
      </w:pPr>
    </w:p>
    <w:p w14:paraId="6E76370D" w14:textId="77777777" w:rsidR="00C57F30" w:rsidRPr="00CE3026" w:rsidRDefault="00C57F30" w:rsidP="00C57F30">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482ADDBE" w14:textId="0C30D451" w:rsidR="00C57F30" w:rsidRPr="00CE3026" w:rsidRDefault="00C57F30" w:rsidP="00C57F30">
      <w:pPr>
        <w:ind w:left="720"/>
        <w:jc w:val="center"/>
        <w:rPr>
          <w:rFonts w:ascii="Arial" w:hAnsi="Arial" w:cs="Arial"/>
          <w:b/>
          <w:bCs/>
          <w:color w:val="002060"/>
          <w:sz w:val="22"/>
          <w:szCs w:val="22"/>
        </w:rPr>
      </w:pPr>
      <w:r>
        <w:rPr>
          <w:rFonts w:ascii="Arial" w:hAnsi="Arial" w:cs="Arial"/>
          <w:b/>
          <w:bCs/>
          <w:color w:val="002060"/>
          <w:sz w:val="22"/>
          <w:szCs w:val="22"/>
        </w:rPr>
        <w:t>MONTECCHIO SPORT – URBINO CALCIO A 5</w:t>
      </w:r>
    </w:p>
    <w:p w14:paraId="2F898AC8" w14:textId="51E880E5" w:rsidR="00C57F30" w:rsidRPr="00CE3026" w:rsidRDefault="00C57F30" w:rsidP="00C57F30">
      <w:pPr>
        <w:ind w:left="720"/>
        <w:jc w:val="center"/>
        <w:rPr>
          <w:rFonts w:ascii="Arial" w:hAnsi="Arial" w:cs="Arial"/>
          <w:b/>
          <w:bCs/>
          <w:i/>
          <w:iCs/>
          <w:color w:val="002060"/>
          <w:sz w:val="22"/>
          <w:szCs w:val="22"/>
        </w:rPr>
      </w:pPr>
      <w:r w:rsidRPr="00CE3026">
        <w:rPr>
          <w:rFonts w:ascii="Arial" w:hAnsi="Arial" w:cs="Arial"/>
          <w:b/>
          <w:bCs/>
          <w:i/>
          <w:iCs/>
          <w:color w:val="002060"/>
          <w:sz w:val="22"/>
          <w:szCs w:val="22"/>
        </w:rPr>
        <w:t>Venerdì 0</w:t>
      </w:r>
      <w:r>
        <w:rPr>
          <w:rFonts w:ascii="Arial" w:hAnsi="Arial" w:cs="Arial"/>
          <w:b/>
          <w:bCs/>
          <w:i/>
          <w:iCs/>
          <w:color w:val="002060"/>
          <w:sz w:val="22"/>
          <w:szCs w:val="22"/>
        </w:rPr>
        <w:t>1</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ore 21:</w:t>
      </w:r>
      <w:r>
        <w:rPr>
          <w:rFonts w:ascii="Arial" w:hAnsi="Arial" w:cs="Arial"/>
          <w:b/>
          <w:bCs/>
          <w:i/>
          <w:iCs/>
          <w:color w:val="002060"/>
          <w:sz w:val="22"/>
          <w:szCs w:val="22"/>
        </w:rPr>
        <w:t>30</w:t>
      </w:r>
    </w:p>
    <w:p w14:paraId="591DFCC0" w14:textId="77777777" w:rsidR="00C57F30" w:rsidRDefault="00C57F30" w:rsidP="00C57F30">
      <w:pPr>
        <w:ind w:left="641"/>
        <w:rPr>
          <w:rFonts w:ascii="Arial" w:hAnsi="Arial" w:cs="Arial"/>
          <w:color w:val="002060"/>
          <w:sz w:val="22"/>
          <w:szCs w:val="22"/>
        </w:rPr>
      </w:pPr>
    </w:p>
    <w:p w14:paraId="58FCFCC2" w14:textId="57F76805" w:rsidR="00C57F30" w:rsidRPr="00CE3026" w:rsidRDefault="00C57F30" w:rsidP="00C57F30">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7C798247" w14:textId="35218EB5" w:rsidR="00C57F30" w:rsidRPr="00CE3026" w:rsidRDefault="00C57F30" w:rsidP="00C57F30">
      <w:pPr>
        <w:ind w:left="720"/>
        <w:jc w:val="center"/>
        <w:rPr>
          <w:rFonts w:ascii="Arial" w:hAnsi="Arial" w:cs="Arial"/>
          <w:b/>
          <w:bCs/>
          <w:color w:val="002060"/>
          <w:sz w:val="22"/>
          <w:szCs w:val="22"/>
        </w:rPr>
      </w:pPr>
      <w:r>
        <w:rPr>
          <w:rFonts w:ascii="Arial" w:hAnsi="Arial" w:cs="Arial"/>
          <w:b/>
          <w:bCs/>
          <w:color w:val="002060"/>
          <w:sz w:val="22"/>
          <w:szCs w:val="22"/>
        </w:rPr>
        <w:t>SANTA MARIA NUOVA A.S.D. – REAL CASEBRUCIATE W.FIRE</w:t>
      </w:r>
    </w:p>
    <w:p w14:paraId="5C87DBE5" w14:textId="77777777" w:rsidR="00C57F30" w:rsidRPr="00CE3026" w:rsidRDefault="00C57F30" w:rsidP="00C57F30">
      <w:pPr>
        <w:ind w:left="720"/>
        <w:jc w:val="center"/>
        <w:rPr>
          <w:rFonts w:ascii="Arial" w:hAnsi="Arial" w:cs="Arial"/>
          <w:b/>
          <w:bCs/>
          <w:i/>
          <w:iCs/>
          <w:color w:val="002060"/>
          <w:sz w:val="22"/>
          <w:szCs w:val="22"/>
        </w:rPr>
      </w:pPr>
      <w:r w:rsidRPr="00CE3026">
        <w:rPr>
          <w:rFonts w:ascii="Arial" w:hAnsi="Arial" w:cs="Arial"/>
          <w:b/>
          <w:bCs/>
          <w:i/>
          <w:iCs/>
          <w:color w:val="002060"/>
          <w:sz w:val="22"/>
          <w:szCs w:val="22"/>
        </w:rPr>
        <w:t>Venerdì 0</w:t>
      </w:r>
      <w:r>
        <w:rPr>
          <w:rFonts w:ascii="Arial" w:hAnsi="Arial" w:cs="Arial"/>
          <w:b/>
          <w:bCs/>
          <w:i/>
          <w:iCs/>
          <w:color w:val="002060"/>
          <w:sz w:val="22"/>
          <w:szCs w:val="22"/>
        </w:rPr>
        <w:t>1</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ore 21:</w:t>
      </w:r>
      <w:r>
        <w:rPr>
          <w:rFonts w:ascii="Arial" w:hAnsi="Arial" w:cs="Arial"/>
          <w:b/>
          <w:bCs/>
          <w:i/>
          <w:iCs/>
          <w:color w:val="002060"/>
          <w:sz w:val="22"/>
          <w:szCs w:val="22"/>
        </w:rPr>
        <w:t>30</w:t>
      </w:r>
    </w:p>
    <w:p w14:paraId="34270BD0" w14:textId="77777777" w:rsidR="00C57F30" w:rsidRDefault="00C57F30" w:rsidP="00C57F30">
      <w:pPr>
        <w:ind w:left="641"/>
        <w:rPr>
          <w:rFonts w:ascii="Arial" w:hAnsi="Arial" w:cs="Arial"/>
          <w:color w:val="002060"/>
          <w:sz w:val="22"/>
          <w:szCs w:val="22"/>
        </w:rPr>
      </w:pPr>
    </w:p>
    <w:p w14:paraId="2A85A2C3" w14:textId="03A48880" w:rsidR="00C57F30" w:rsidRPr="007C25BF" w:rsidRDefault="00C57F30" w:rsidP="00C57F30">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C</w:t>
      </w:r>
      <w:r w:rsidRPr="007C25BF">
        <w:rPr>
          <w:rFonts w:ascii="Arial" w:hAnsi="Arial" w:cs="Arial"/>
          <w:b/>
          <w:bCs/>
          <w:i/>
          <w:iCs/>
          <w:color w:val="002060"/>
          <w:sz w:val="22"/>
          <w:szCs w:val="22"/>
        </w:rPr>
        <w:t>”</w:t>
      </w:r>
    </w:p>
    <w:p w14:paraId="63C1E389" w14:textId="6ADFDC20" w:rsidR="00C57F30" w:rsidRPr="001B57D6" w:rsidRDefault="00C57F30" w:rsidP="00C57F30">
      <w:pPr>
        <w:pStyle w:val="Paragrafoelenco"/>
        <w:jc w:val="center"/>
        <w:rPr>
          <w:rFonts w:ascii="Arial" w:hAnsi="Arial" w:cs="Arial"/>
          <w:b/>
          <w:iCs/>
          <w:color w:val="002060"/>
          <w:sz w:val="22"/>
          <w:szCs w:val="22"/>
        </w:rPr>
      </w:pPr>
      <w:r>
        <w:rPr>
          <w:rFonts w:ascii="Arial" w:hAnsi="Arial" w:cs="Arial"/>
          <w:b/>
          <w:iCs/>
          <w:color w:val="002060"/>
          <w:sz w:val="22"/>
          <w:szCs w:val="22"/>
        </w:rPr>
        <w:t>ANGELI</w:t>
      </w:r>
      <w:r w:rsidRPr="007C25BF">
        <w:rPr>
          <w:rFonts w:ascii="Arial" w:hAnsi="Arial" w:cs="Arial"/>
          <w:b/>
          <w:iCs/>
          <w:color w:val="002060"/>
          <w:sz w:val="22"/>
          <w:szCs w:val="22"/>
        </w:rPr>
        <w:t xml:space="preserve"> QUALIFICAT</w:t>
      </w:r>
      <w:r w:rsidR="008F371D">
        <w:rPr>
          <w:rFonts w:ascii="Arial" w:hAnsi="Arial" w:cs="Arial"/>
          <w:b/>
          <w:iCs/>
          <w:color w:val="002060"/>
          <w:sz w:val="22"/>
          <w:szCs w:val="22"/>
        </w:rPr>
        <w:t>A</w:t>
      </w:r>
      <w:r w:rsidRPr="007C25BF">
        <w:rPr>
          <w:rFonts w:ascii="Arial" w:hAnsi="Arial" w:cs="Arial"/>
          <w:b/>
          <w:iCs/>
          <w:color w:val="002060"/>
          <w:sz w:val="22"/>
          <w:szCs w:val="22"/>
        </w:rPr>
        <w:t xml:space="preserve"> ALLA FINALE PLAY-OFF PER EFFETTO DEL DISTACCO PARI O SUPERIORE AI 14 PUNTI DALLA QUINTA CLASSIFICATA</w:t>
      </w:r>
      <w:r>
        <w:rPr>
          <w:rFonts w:ascii="Arial" w:hAnsi="Arial" w:cs="Arial"/>
          <w:b/>
          <w:iCs/>
          <w:color w:val="002060"/>
          <w:sz w:val="22"/>
          <w:szCs w:val="22"/>
        </w:rPr>
        <w:t xml:space="preserve"> POLISPORTIVA UROBORO</w:t>
      </w:r>
    </w:p>
    <w:p w14:paraId="6656C9B9" w14:textId="77777777" w:rsidR="00C57F30" w:rsidRDefault="00C57F30" w:rsidP="00C57F30">
      <w:pPr>
        <w:ind w:left="641"/>
        <w:rPr>
          <w:rFonts w:ascii="Arial" w:hAnsi="Arial" w:cs="Arial"/>
          <w:color w:val="002060"/>
          <w:sz w:val="22"/>
          <w:szCs w:val="22"/>
        </w:rPr>
      </w:pPr>
    </w:p>
    <w:p w14:paraId="18432CC5" w14:textId="44BAC052" w:rsidR="00C57F30" w:rsidRPr="00CE3026" w:rsidRDefault="00C57F30" w:rsidP="00C57F30">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6419502A" w14:textId="537C5441" w:rsidR="00C57F30" w:rsidRPr="00CE3026" w:rsidRDefault="00C57F30" w:rsidP="00C57F30">
      <w:pPr>
        <w:ind w:left="720"/>
        <w:jc w:val="center"/>
        <w:rPr>
          <w:rFonts w:ascii="Arial" w:hAnsi="Arial" w:cs="Arial"/>
          <w:b/>
          <w:bCs/>
          <w:color w:val="002060"/>
          <w:sz w:val="22"/>
          <w:szCs w:val="22"/>
        </w:rPr>
      </w:pPr>
      <w:r>
        <w:rPr>
          <w:rFonts w:ascii="Arial" w:hAnsi="Arial" w:cs="Arial"/>
          <w:b/>
          <w:bCs/>
          <w:color w:val="002060"/>
          <w:sz w:val="22"/>
          <w:szCs w:val="22"/>
        </w:rPr>
        <w:t>RIPE SAN GINESIO A.S.D. – POLISPORTIVA FUTURA A.D.</w:t>
      </w:r>
    </w:p>
    <w:p w14:paraId="3A2549DA" w14:textId="77777777" w:rsidR="00C57F30" w:rsidRPr="00CE3026" w:rsidRDefault="00C57F30" w:rsidP="00C57F30">
      <w:pPr>
        <w:ind w:left="720"/>
        <w:jc w:val="center"/>
        <w:rPr>
          <w:rFonts w:ascii="Arial" w:hAnsi="Arial" w:cs="Arial"/>
          <w:b/>
          <w:bCs/>
          <w:i/>
          <w:iCs/>
          <w:color w:val="002060"/>
          <w:sz w:val="22"/>
          <w:szCs w:val="22"/>
        </w:rPr>
      </w:pPr>
      <w:r w:rsidRPr="00CE3026">
        <w:rPr>
          <w:rFonts w:ascii="Arial" w:hAnsi="Arial" w:cs="Arial"/>
          <w:b/>
          <w:bCs/>
          <w:i/>
          <w:iCs/>
          <w:color w:val="002060"/>
          <w:sz w:val="22"/>
          <w:szCs w:val="22"/>
        </w:rPr>
        <w:t>Venerdì 0</w:t>
      </w:r>
      <w:r>
        <w:rPr>
          <w:rFonts w:ascii="Arial" w:hAnsi="Arial" w:cs="Arial"/>
          <w:b/>
          <w:bCs/>
          <w:i/>
          <w:iCs/>
          <w:color w:val="002060"/>
          <w:sz w:val="22"/>
          <w:szCs w:val="22"/>
        </w:rPr>
        <w:t>1</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ore 21:</w:t>
      </w:r>
      <w:r>
        <w:rPr>
          <w:rFonts w:ascii="Arial" w:hAnsi="Arial" w:cs="Arial"/>
          <w:b/>
          <w:bCs/>
          <w:i/>
          <w:iCs/>
          <w:color w:val="002060"/>
          <w:sz w:val="22"/>
          <w:szCs w:val="22"/>
        </w:rPr>
        <w:t>30</w:t>
      </w:r>
    </w:p>
    <w:p w14:paraId="260B3D80" w14:textId="77777777" w:rsidR="00C57F30" w:rsidRDefault="00C57F30" w:rsidP="00C57F30">
      <w:pPr>
        <w:ind w:left="641"/>
        <w:rPr>
          <w:rFonts w:ascii="Arial" w:hAnsi="Arial" w:cs="Arial"/>
          <w:color w:val="002060"/>
          <w:sz w:val="22"/>
          <w:szCs w:val="22"/>
        </w:rPr>
      </w:pPr>
    </w:p>
    <w:p w14:paraId="1AB6C876" w14:textId="05EC0D45" w:rsidR="00C57F30" w:rsidRPr="007C25BF" w:rsidRDefault="00C57F30" w:rsidP="00C57F30">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E</w:t>
      </w:r>
      <w:r w:rsidRPr="007C25BF">
        <w:rPr>
          <w:rFonts w:ascii="Arial" w:hAnsi="Arial" w:cs="Arial"/>
          <w:b/>
          <w:bCs/>
          <w:i/>
          <w:iCs/>
          <w:color w:val="002060"/>
          <w:sz w:val="22"/>
          <w:szCs w:val="22"/>
        </w:rPr>
        <w:t>”</w:t>
      </w:r>
    </w:p>
    <w:p w14:paraId="71351787" w14:textId="14B6A27D" w:rsidR="00C57F30" w:rsidRPr="001B57D6" w:rsidRDefault="00C57F30" w:rsidP="00C57F30">
      <w:pPr>
        <w:pStyle w:val="Paragrafoelenco"/>
        <w:jc w:val="center"/>
        <w:rPr>
          <w:rFonts w:ascii="Arial" w:hAnsi="Arial" w:cs="Arial"/>
          <w:b/>
          <w:iCs/>
          <w:color w:val="002060"/>
          <w:sz w:val="22"/>
          <w:szCs w:val="22"/>
        </w:rPr>
      </w:pPr>
      <w:r>
        <w:rPr>
          <w:rFonts w:ascii="Arial" w:hAnsi="Arial" w:cs="Arial"/>
          <w:b/>
          <w:iCs/>
          <w:color w:val="002060"/>
          <w:sz w:val="22"/>
          <w:szCs w:val="22"/>
        </w:rPr>
        <w:t>CITTA’ DI MARTINSICURO C5</w:t>
      </w:r>
      <w:r w:rsidRPr="007C25BF">
        <w:rPr>
          <w:rFonts w:ascii="Arial" w:hAnsi="Arial" w:cs="Arial"/>
          <w:b/>
          <w:iCs/>
          <w:color w:val="002060"/>
          <w:sz w:val="22"/>
          <w:szCs w:val="22"/>
        </w:rPr>
        <w:t xml:space="preserve"> QUALIFICAT</w:t>
      </w:r>
      <w:r w:rsidR="008F371D">
        <w:rPr>
          <w:rFonts w:ascii="Arial" w:hAnsi="Arial" w:cs="Arial"/>
          <w:b/>
          <w:iCs/>
          <w:color w:val="002060"/>
          <w:sz w:val="22"/>
          <w:szCs w:val="22"/>
        </w:rPr>
        <w:t>A</w:t>
      </w:r>
      <w:r w:rsidRPr="007C25BF">
        <w:rPr>
          <w:rFonts w:ascii="Arial" w:hAnsi="Arial" w:cs="Arial"/>
          <w:b/>
          <w:iCs/>
          <w:color w:val="002060"/>
          <w:sz w:val="22"/>
          <w:szCs w:val="22"/>
        </w:rPr>
        <w:t xml:space="preserve"> ALLA FINALE PLAY-OFF PER EFFETTO DEL DISTACCO PARI O SUPERIORE AI 14 PUNTI DALLA QUINTA CLASSIFICATA</w:t>
      </w:r>
      <w:r>
        <w:rPr>
          <w:rFonts w:ascii="Arial" w:hAnsi="Arial" w:cs="Arial"/>
          <w:b/>
          <w:iCs/>
          <w:color w:val="002060"/>
          <w:sz w:val="22"/>
          <w:szCs w:val="22"/>
        </w:rPr>
        <w:t xml:space="preserve"> </w:t>
      </w:r>
      <w:r w:rsidR="008F371D">
        <w:rPr>
          <w:rFonts w:ascii="Arial" w:hAnsi="Arial" w:cs="Arial"/>
          <w:b/>
          <w:iCs/>
          <w:color w:val="002060"/>
          <w:sz w:val="22"/>
          <w:szCs w:val="22"/>
        </w:rPr>
        <w:t>CAPODARCO CASABIANCA C5</w:t>
      </w:r>
    </w:p>
    <w:p w14:paraId="792EFD42" w14:textId="77777777" w:rsidR="00C57F30" w:rsidRDefault="00C57F30" w:rsidP="00C57F30">
      <w:pPr>
        <w:ind w:left="641"/>
        <w:rPr>
          <w:rFonts w:ascii="Arial" w:hAnsi="Arial" w:cs="Arial"/>
          <w:color w:val="002060"/>
          <w:sz w:val="22"/>
          <w:szCs w:val="22"/>
        </w:rPr>
      </w:pPr>
    </w:p>
    <w:p w14:paraId="3334466C" w14:textId="51EE540F" w:rsidR="008F371D" w:rsidRPr="00CE3026" w:rsidRDefault="008F371D" w:rsidP="008F371D">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777E702D" w14:textId="62765FC8" w:rsidR="008F371D" w:rsidRPr="00CE3026" w:rsidRDefault="008F371D" w:rsidP="008F371D">
      <w:pPr>
        <w:ind w:left="720"/>
        <w:jc w:val="center"/>
        <w:rPr>
          <w:rFonts w:ascii="Arial" w:hAnsi="Arial" w:cs="Arial"/>
          <w:b/>
          <w:bCs/>
          <w:color w:val="002060"/>
          <w:sz w:val="22"/>
          <w:szCs w:val="22"/>
        </w:rPr>
      </w:pPr>
      <w:r>
        <w:rPr>
          <w:rFonts w:ascii="Arial" w:hAnsi="Arial" w:cs="Arial"/>
          <w:b/>
          <w:bCs/>
          <w:color w:val="002060"/>
          <w:sz w:val="22"/>
          <w:szCs w:val="22"/>
        </w:rPr>
        <w:t>CASTORANESE – RIPABERARDA</w:t>
      </w:r>
    </w:p>
    <w:p w14:paraId="48A27179" w14:textId="0F175176" w:rsidR="008F371D" w:rsidRPr="00CE3026" w:rsidRDefault="008F371D" w:rsidP="008F371D">
      <w:pPr>
        <w:ind w:left="720"/>
        <w:jc w:val="center"/>
        <w:rPr>
          <w:rFonts w:ascii="Arial" w:hAnsi="Arial" w:cs="Arial"/>
          <w:b/>
          <w:bCs/>
          <w:i/>
          <w:iCs/>
          <w:color w:val="002060"/>
          <w:sz w:val="22"/>
          <w:szCs w:val="22"/>
        </w:rPr>
      </w:pPr>
      <w:r w:rsidRPr="00CE3026">
        <w:rPr>
          <w:rFonts w:ascii="Arial" w:hAnsi="Arial" w:cs="Arial"/>
          <w:b/>
          <w:bCs/>
          <w:i/>
          <w:iCs/>
          <w:color w:val="002060"/>
          <w:sz w:val="22"/>
          <w:szCs w:val="22"/>
        </w:rPr>
        <w:t>Venerdì 0</w:t>
      </w:r>
      <w:r>
        <w:rPr>
          <w:rFonts w:ascii="Arial" w:hAnsi="Arial" w:cs="Arial"/>
          <w:b/>
          <w:bCs/>
          <w:i/>
          <w:iCs/>
          <w:color w:val="002060"/>
          <w:sz w:val="22"/>
          <w:szCs w:val="22"/>
        </w:rPr>
        <w:t>1</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ore 2</w:t>
      </w:r>
      <w:r>
        <w:rPr>
          <w:rFonts w:ascii="Arial" w:hAnsi="Arial" w:cs="Arial"/>
          <w:b/>
          <w:bCs/>
          <w:i/>
          <w:iCs/>
          <w:color w:val="002060"/>
          <w:sz w:val="22"/>
          <w:szCs w:val="22"/>
        </w:rPr>
        <w:t>1</w:t>
      </w:r>
      <w:r w:rsidRPr="00CE3026">
        <w:rPr>
          <w:rFonts w:ascii="Arial" w:hAnsi="Arial" w:cs="Arial"/>
          <w:b/>
          <w:bCs/>
          <w:i/>
          <w:iCs/>
          <w:color w:val="002060"/>
          <w:sz w:val="22"/>
          <w:szCs w:val="22"/>
        </w:rPr>
        <w:t>:</w:t>
      </w:r>
      <w:r>
        <w:rPr>
          <w:rFonts w:ascii="Arial" w:hAnsi="Arial" w:cs="Arial"/>
          <w:b/>
          <w:bCs/>
          <w:i/>
          <w:iCs/>
          <w:color w:val="002060"/>
          <w:sz w:val="22"/>
          <w:szCs w:val="22"/>
        </w:rPr>
        <w:t>30</w:t>
      </w:r>
    </w:p>
    <w:p w14:paraId="73E1A999" w14:textId="77777777" w:rsidR="008F371D" w:rsidRPr="000E1DEE" w:rsidRDefault="008F371D" w:rsidP="00C57F30">
      <w:pPr>
        <w:ind w:left="641"/>
        <w:rPr>
          <w:rFonts w:ascii="Arial" w:hAnsi="Arial" w:cs="Arial"/>
          <w:color w:val="002060"/>
          <w:sz w:val="22"/>
          <w:szCs w:val="22"/>
        </w:rPr>
      </w:pPr>
    </w:p>
    <w:p w14:paraId="4630BA51" w14:textId="77777777" w:rsidR="00DB163F" w:rsidRDefault="00DB163F" w:rsidP="00DB163F">
      <w:pPr>
        <w:numPr>
          <w:ilvl w:val="0"/>
          <w:numId w:val="35"/>
        </w:numPr>
        <w:ind w:left="641" w:hanging="357"/>
        <w:rPr>
          <w:rFonts w:ascii="Arial" w:hAnsi="Arial" w:cs="Arial"/>
          <w:color w:val="002060"/>
          <w:sz w:val="22"/>
          <w:szCs w:val="22"/>
        </w:rPr>
      </w:pPr>
      <w:r w:rsidRPr="000E1DEE">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0E1DEE">
        <w:rPr>
          <w:rFonts w:ascii="Arial" w:hAnsi="Arial" w:cs="Arial"/>
          <w:color w:val="002060"/>
          <w:sz w:val="22"/>
          <w:szCs w:val="22"/>
        </w:rPr>
        <w:t>2</w:t>
      </w:r>
      <w:proofErr w:type="gramEnd"/>
      <w:r w:rsidRPr="000E1DEE">
        <w:rPr>
          <w:rFonts w:ascii="Arial" w:hAnsi="Arial" w:cs="Arial"/>
          <w:color w:val="002060"/>
          <w:sz w:val="22"/>
          <w:szCs w:val="22"/>
        </w:rPr>
        <w:t xml:space="preserve"> tempi supplementari; persistendo ulteriore parità risulterà vincente la squadra che gioca in casa, o che deve ritenersi tale;</w:t>
      </w:r>
    </w:p>
    <w:p w14:paraId="12DDAFD9" w14:textId="77777777" w:rsidR="00C57F30" w:rsidRDefault="00C57F30" w:rsidP="00C57F30">
      <w:pPr>
        <w:ind w:left="641"/>
        <w:rPr>
          <w:rFonts w:ascii="Arial" w:hAnsi="Arial" w:cs="Arial"/>
          <w:color w:val="002060"/>
          <w:sz w:val="22"/>
          <w:szCs w:val="22"/>
        </w:rPr>
      </w:pPr>
    </w:p>
    <w:p w14:paraId="42D0C1FA" w14:textId="77777777" w:rsidR="00C57F30" w:rsidRPr="00CE3026" w:rsidRDefault="00C57F30" w:rsidP="00C57F30">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5DAE7454" w14:textId="41A44A59" w:rsidR="00C57F30" w:rsidRPr="00CE3026" w:rsidRDefault="00C57F30" w:rsidP="00C57F30">
      <w:pPr>
        <w:ind w:left="720"/>
        <w:jc w:val="center"/>
        <w:rPr>
          <w:rFonts w:ascii="Arial" w:hAnsi="Arial" w:cs="Arial"/>
          <w:b/>
          <w:bCs/>
          <w:color w:val="002060"/>
          <w:sz w:val="22"/>
          <w:szCs w:val="22"/>
        </w:rPr>
      </w:pPr>
      <w:r>
        <w:rPr>
          <w:rFonts w:ascii="Arial" w:hAnsi="Arial" w:cs="Arial"/>
          <w:b/>
          <w:bCs/>
          <w:color w:val="002060"/>
          <w:sz w:val="22"/>
          <w:szCs w:val="22"/>
        </w:rPr>
        <w:t>DURANTINA SANTA CECILIA – CIARNIN</w:t>
      </w:r>
    </w:p>
    <w:p w14:paraId="08B1928F" w14:textId="1AAFBBF1" w:rsidR="00C57F30" w:rsidRPr="00CE3026" w:rsidRDefault="00C57F30" w:rsidP="00C57F30">
      <w:pPr>
        <w:ind w:left="720"/>
        <w:jc w:val="center"/>
        <w:rPr>
          <w:rFonts w:ascii="Arial" w:hAnsi="Arial" w:cs="Arial"/>
          <w:b/>
          <w:bCs/>
          <w:i/>
          <w:iCs/>
          <w:color w:val="002060"/>
          <w:sz w:val="22"/>
          <w:szCs w:val="22"/>
        </w:rPr>
      </w:pPr>
      <w:r w:rsidRPr="00CE3026">
        <w:rPr>
          <w:rFonts w:ascii="Arial" w:hAnsi="Arial" w:cs="Arial"/>
          <w:b/>
          <w:bCs/>
          <w:i/>
          <w:iCs/>
          <w:color w:val="002060"/>
          <w:sz w:val="22"/>
          <w:szCs w:val="22"/>
        </w:rPr>
        <w:t>Venerdì 0</w:t>
      </w:r>
      <w:r>
        <w:rPr>
          <w:rFonts w:ascii="Arial" w:hAnsi="Arial" w:cs="Arial"/>
          <w:b/>
          <w:bCs/>
          <w:i/>
          <w:iCs/>
          <w:color w:val="002060"/>
          <w:sz w:val="22"/>
          <w:szCs w:val="22"/>
        </w:rPr>
        <w:t>1</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ore 21:</w:t>
      </w:r>
      <w:r>
        <w:rPr>
          <w:rFonts w:ascii="Arial" w:hAnsi="Arial" w:cs="Arial"/>
          <w:b/>
          <w:bCs/>
          <w:i/>
          <w:iCs/>
          <w:color w:val="002060"/>
          <w:sz w:val="22"/>
          <w:szCs w:val="22"/>
        </w:rPr>
        <w:t>15</w:t>
      </w:r>
    </w:p>
    <w:p w14:paraId="4016B955" w14:textId="77777777" w:rsidR="00C57F30" w:rsidRDefault="00C57F30" w:rsidP="00C57F30">
      <w:pPr>
        <w:ind w:left="641"/>
        <w:rPr>
          <w:rFonts w:ascii="Arial" w:hAnsi="Arial" w:cs="Arial"/>
          <w:color w:val="002060"/>
          <w:sz w:val="22"/>
          <w:szCs w:val="22"/>
        </w:rPr>
      </w:pPr>
    </w:p>
    <w:p w14:paraId="5C1CF699" w14:textId="77777777" w:rsidR="00C57F30" w:rsidRPr="00CE3026" w:rsidRDefault="00C57F30" w:rsidP="00C57F30">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5E2D3587" w14:textId="591E2764" w:rsidR="00C57F30" w:rsidRPr="00CE3026" w:rsidRDefault="00C57F30" w:rsidP="00C57F30">
      <w:pPr>
        <w:ind w:left="720"/>
        <w:jc w:val="center"/>
        <w:rPr>
          <w:rFonts w:ascii="Arial" w:hAnsi="Arial" w:cs="Arial"/>
          <w:b/>
          <w:bCs/>
          <w:color w:val="002060"/>
          <w:sz w:val="22"/>
          <w:szCs w:val="22"/>
        </w:rPr>
      </w:pPr>
      <w:r>
        <w:rPr>
          <w:rFonts w:ascii="Arial" w:hAnsi="Arial" w:cs="Arial"/>
          <w:b/>
          <w:bCs/>
          <w:color w:val="002060"/>
          <w:sz w:val="22"/>
          <w:szCs w:val="22"/>
        </w:rPr>
        <w:t>CANDIA BARACCOLA ASPIO – POLVERIGI C/5</w:t>
      </w:r>
    </w:p>
    <w:p w14:paraId="076B761B" w14:textId="2B1E922A" w:rsidR="00C57F30" w:rsidRPr="00CE3026" w:rsidRDefault="00C57F30" w:rsidP="00C57F30">
      <w:pPr>
        <w:ind w:left="720"/>
        <w:jc w:val="center"/>
        <w:rPr>
          <w:rFonts w:ascii="Arial" w:hAnsi="Arial" w:cs="Arial"/>
          <w:b/>
          <w:bCs/>
          <w:i/>
          <w:iCs/>
          <w:color w:val="002060"/>
          <w:sz w:val="22"/>
          <w:szCs w:val="22"/>
        </w:rPr>
      </w:pPr>
      <w:r>
        <w:rPr>
          <w:rFonts w:ascii="Arial" w:hAnsi="Arial" w:cs="Arial"/>
          <w:b/>
          <w:bCs/>
          <w:i/>
          <w:iCs/>
          <w:color w:val="002060"/>
          <w:sz w:val="22"/>
          <w:szCs w:val="22"/>
        </w:rPr>
        <w:t>Sabato 02</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xml:space="preserve">, ore </w:t>
      </w:r>
      <w:r>
        <w:rPr>
          <w:rFonts w:ascii="Arial" w:hAnsi="Arial" w:cs="Arial"/>
          <w:b/>
          <w:bCs/>
          <w:i/>
          <w:iCs/>
          <w:color w:val="002060"/>
          <w:sz w:val="22"/>
          <w:szCs w:val="22"/>
        </w:rPr>
        <w:t>15:00</w:t>
      </w:r>
    </w:p>
    <w:p w14:paraId="5AD5EE1F" w14:textId="77777777" w:rsidR="00C57F30" w:rsidRDefault="00C57F30" w:rsidP="00C57F30">
      <w:pPr>
        <w:ind w:left="641"/>
        <w:rPr>
          <w:rFonts w:ascii="Arial" w:hAnsi="Arial" w:cs="Arial"/>
          <w:color w:val="002060"/>
          <w:sz w:val="22"/>
          <w:szCs w:val="22"/>
        </w:rPr>
      </w:pPr>
    </w:p>
    <w:p w14:paraId="11E03126" w14:textId="744EC660" w:rsidR="00C57F30" w:rsidRPr="00CE3026" w:rsidRDefault="00C57F30" w:rsidP="00C57F30">
      <w:pPr>
        <w:ind w:left="720"/>
        <w:jc w:val="left"/>
        <w:rPr>
          <w:rFonts w:ascii="Arial" w:hAnsi="Arial" w:cs="Arial"/>
          <w:b/>
          <w:bCs/>
          <w:i/>
          <w:iCs/>
          <w:color w:val="002060"/>
          <w:sz w:val="22"/>
          <w:szCs w:val="22"/>
        </w:rPr>
      </w:pPr>
      <w:r w:rsidRPr="00CE3026">
        <w:rPr>
          <w:rFonts w:ascii="Arial" w:hAnsi="Arial" w:cs="Arial"/>
          <w:b/>
          <w:bCs/>
          <w:i/>
          <w:iCs/>
          <w:color w:val="002060"/>
          <w:sz w:val="22"/>
          <w:szCs w:val="22"/>
        </w:rPr>
        <w:lastRenderedPageBreak/>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60CA2C22" w14:textId="6D835EF5" w:rsidR="00C57F30" w:rsidRPr="00CE3026" w:rsidRDefault="00C57F30" w:rsidP="00C57F30">
      <w:pPr>
        <w:ind w:left="720"/>
        <w:jc w:val="center"/>
        <w:rPr>
          <w:rFonts w:ascii="Arial" w:hAnsi="Arial" w:cs="Arial"/>
          <w:b/>
          <w:bCs/>
          <w:color w:val="002060"/>
          <w:sz w:val="22"/>
          <w:szCs w:val="22"/>
        </w:rPr>
      </w:pPr>
      <w:r>
        <w:rPr>
          <w:rFonts w:ascii="Arial" w:hAnsi="Arial" w:cs="Arial"/>
          <w:b/>
          <w:bCs/>
          <w:color w:val="002060"/>
          <w:sz w:val="22"/>
          <w:szCs w:val="22"/>
        </w:rPr>
        <w:t>FUTSAL SENTINUM – FRASASSI C5</w:t>
      </w:r>
    </w:p>
    <w:p w14:paraId="73B45BCB" w14:textId="3ACE9C2D" w:rsidR="00C57F30" w:rsidRPr="00CE3026" w:rsidRDefault="00C57F30" w:rsidP="00C57F30">
      <w:pPr>
        <w:ind w:left="720"/>
        <w:jc w:val="center"/>
        <w:rPr>
          <w:rFonts w:ascii="Arial" w:hAnsi="Arial" w:cs="Arial"/>
          <w:b/>
          <w:bCs/>
          <w:i/>
          <w:iCs/>
          <w:color w:val="002060"/>
          <w:sz w:val="22"/>
          <w:szCs w:val="22"/>
        </w:rPr>
      </w:pPr>
      <w:r w:rsidRPr="00CE3026">
        <w:rPr>
          <w:rFonts w:ascii="Arial" w:hAnsi="Arial" w:cs="Arial"/>
          <w:b/>
          <w:bCs/>
          <w:i/>
          <w:iCs/>
          <w:color w:val="002060"/>
          <w:sz w:val="22"/>
          <w:szCs w:val="22"/>
        </w:rPr>
        <w:t>Venerdì 0</w:t>
      </w:r>
      <w:r>
        <w:rPr>
          <w:rFonts w:ascii="Arial" w:hAnsi="Arial" w:cs="Arial"/>
          <w:b/>
          <w:bCs/>
          <w:i/>
          <w:iCs/>
          <w:color w:val="002060"/>
          <w:sz w:val="22"/>
          <w:szCs w:val="22"/>
        </w:rPr>
        <w:t>1</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ore 2</w:t>
      </w:r>
      <w:r>
        <w:rPr>
          <w:rFonts w:ascii="Arial" w:hAnsi="Arial" w:cs="Arial"/>
          <w:b/>
          <w:bCs/>
          <w:i/>
          <w:iCs/>
          <w:color w:val="002060"/>
          <w:sz w:val="22"/>
          <w:szCs w:val="22"/>
        </w:rPr>
        <w:t>2</w:t>
      </w:r>
      <w:r w:rsidRPr="00CE3026">
        <w:rPr>
          <w:rFonts w:ascii="Arial" w:hAnsi="Arial" w:cs="Arial"/>
          <w:b/>
          <w:bCs/>
          <w:i/>
          <w:iCs/>
          <w:color w:val="002060"/>
          <w:sz w:val="22"/>
          <w:szCs w:val="22"/>
        </w:rPr>
        <w:t>:</w:t>
      </w:r>
      <w:r>
        <w:rPr>
          <w:rFonts w:ascii="Arial" w:hAnsi="Arial" w:cs="Arial"/>
          <w:b/>
          <w:bCs/>
          <w:i/>
          <w:iCs/>
          <w:color w:val="002060"/>
          <w:sz w:val="22"/>
          <w:szCs w:val="22"/>
        </w:rPr>
        <w:t>00</w:t>
      </w:r>
    </w:p>
    <w:p w14:paraId="659B4CDA" w14:textId="77777777" w:rsidR="00C57F30" w:rsidRDefault="00C57F30" w:rsidP="00C57F30">
      <w:pPr>
        <w:ind w:left="641"/>
        <w:rPr>
          <w:rFonts w:ascii="Arial" w:hAnsi="Arial" w:cs="Arial"/>
          <w:color w:val="002060"/>
          <w:sz w:val="22"/>
          <w:szCs w:val="22"/>
        </w:rPr>
      </w:pPr>
    </w:p>
    <w:p w14:paraId="0F8D097C" w14:textId="77777777" w:rsidR="00C57F30" w:rsidRPr="00CE3026" w:rsidRDefault="00C57F30" w:rsidP="00C57F30">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30B19E75" w14:textId="11E2974C" w:rsidR="00C57F30" w:rsidRPr="00C57F30" w:rsidRDefault="00C57F30" w:rsidP="00C57F30">
      <w:pPr>
        <w:ind w:left="720"/>
        <w:jc w:val="center"/>
        <w:rPr>
          <w:rFonts w:ascii="Arial" w:hAnsi="Arial" w:cs="Arial"/>
          <w:b/>
          <w:bCs/>
          <w:color w:val="002060"/>
          <w:sz w:val="22"/>
          <w:szCs w:val="22"/>
        </w:rPr>
      </w:pPr>
      <w:r w:rsidRPr="00C57F30">
        <w:rPr>
          <w:rFonts w:ascii="Arial" w:hAnsi="Arial" w:cs="Arial"/>
          <w:b/>
          <w:bCs/>
          <w:color w:val="002060"/>
          <w:sz w:val="22"/>
          <w:szCs w:val="22"/>
        </w:rPr>
        <w:t xml:space="preserve">ACLI AUDAX MONTECOSARO C5 </w:t>
      </w:r>
      <w:r>
        <w:rPr>
          <w:rFonts w:ascii="Arial" w:hAnsi="Arial" w:cs="Arial"/>
          <w:b/>
          <w:bCs/>
          <w:color w:val="002060"/>
          <w:sz w:val="22"/>
          <w:szCs w:val="22"/>
        </w:rPr>
        <w:t>–</w:t>
      </w:r>
      <w:r w:rsidRPr="00C57F30">
        <w:rPr>
          <w:rFonts w:ascii="Arial" w:hAnsi="Arial" w:cs="Arial"/>
          <w:b/>
          <w:bCs/>
          <w:color w:val="002060"/>
          <w:sz w:val="22"/>
          <w:szCs w:val="22"/>
        </w:rPr>
        <w:t xml:space="preserve"> UNI</w:t>
      </w:r>
      <w:r>
        <w:rPr>
          <w:rFonts w:ascii="Arial" w:hAnsi="Arial" w:cs="Arial"/>
          <w:b/>
          <w:bCs/>
          <w:color w:val="002060"/>
          <w:sz w:val="22"/>
          <w:szCs w:val="22"/>
        </w:rPr>
        <w:t>ON PICENA</w:t>
      </w:r>
    </w:p>
    <w:p w14:paraId="2918C220" w14:textId="15D05952" w:rsidR="00C57F30" w:rsidRPr="00CE3026" w:rsidRDefault="00C57F30" w:rsidP="00C57F30">
      <w:pPr>
        <w:ind w:left="720"/>
        <w:jc w:val="center"/>
        <w:rPr>
          <w:rFonts w:ascii="Arial" w:hAnsi="Arial" w:cs="Arial"/>
          <w:b/>
          <w:bCs/>
          <w:i/>
          <w:iCs/>
          <w:color w:val="002060"/>
          <w:sz w:val="22"/>
          <w:szCs w:val="22"/>
        </w:rPr>
      </w:pPr>
      <w:r>
        <w:rPr>
          <w:rFonts w:ascii="Arial" w:hAnsi="Arial" w:cs="Arial"/>
          <w:b/>
          <w:bCs/>
          <w:i/>
          <w:iCs/>
          <w:color w:val="002060"/>
          <w:sz w:val="22"/>
          <w:szCs w:val="22"/>
        </w:rPr>
        <w:t>Lunedì 04</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ore 21:</w:t>
      </w:r>
      <w:r>
        <w:rPr>
          <w:rFonts w:ascii="Arial" w:hAnsi="Arial" w:cs="Arial"/>
          <w:b/>
          <w:bCs/>
          <w:i/>
          <w:iCs/>
          <w:color w:val="002060"/>
          <w:sz w:val="22"/>
          <w:szCs w:val="22"/>
        </w:rPr>
        <w:t>30</w:t>
      </w:r>
    </w:p>
    <w:p w14:paraId="36D474AE" w14:textId="77777777" w:rsidR="00C57F30" w:rsidRDefault="00C57F30" w:rsidP="00C57F30">
      <w:pPr>
        <w:ind w:left="641"/>
        <w:rPr>
          <w:rFonts w:ascii="Arial" w:hAnsi="Arial" w:cs="Arial"/>
          <w:color w:val="002060"/>
          <w:sz w:val="22"/>
          <w:szCs w:val="22"/>
        </w:rPr>
      </w:pPr>
    </w:p>
    <w:p w14:paraId="04D82BCA" w14:textId="1407EFBE" w:rsidR="00C57F30" w:rsidRPr="00C57F30" w:rsidRDefault="00C57F30" w:rsidP="00C57F30">
      <w:pPr>
        <w:ind w:left="641"/>
        <w:rPr>
          <w:rFonts w:ascii="Arial" w:hAnsi="Arial" w:cs="Arial"/>
          <w:i/>
          <w:iCs/>
          <w:color w:val="002060"/>
          <w:sz w:val="16"/>
          <w:szCs w:val="16"/>
        </w:rPr>
      </w:pPr>
      <w:r w:rsidRPr="00C57F30">
        <w:rPr>
          <w:rFonts w:ascii="Arial" w:hAnsi="Arial" w:cs="Arial"/>
          <w:i/>
          <w:iCs/>
          <w:color w:val="002060"/>
          <w:sz w:val="16"/>
          <w:szCs w:val="16"/>
        </w:rPr>
        <w:t>* preso atto della convocazione di due calciatori dell’Acli Audax Montecosaro C5 al Torneo delle Regioni di Calcio a Cinque.</w:t>
      </w:r>
    </w:p>
    <w:p w14:paraId="7CEE7BCC" w14:textId="77777777" w:rsidR="00C57F30" w:rsidRDefault="00C57F30" w:rsidP="00C57F30">
      <w:pPr>
        <w:ind w:left="641"/>
        <w:rPr>
          <w:rFonts w:ascii="Arial" w:hAnsi="Arial" w:cs="Arial"/>
          <w:color w:val="002060"/>
          <w:sz w:val="22"/>
          <w:szCs w:val="22"/>
        </w:rPr>
      </w:pPr>
    </w:p>
    <w:p w14:paraId="166A85D6" w14:textId="4B8B51A5" w:rsidR="008F371D" w:rsidRPr="00CE3026" w:rsidRDefault="008F371D" w:rsidP="008F371D">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E</w:t>
      </w:r>
      <w:r w:rsidRPr="00CE3026">
        <w:rPr>
          <w:rFonts w:ascii="Arial" w:hAnsi="Arial" w:cs="Arial"/>
          <w:b/>
          <w:bCs/>
          <w:i/>
          <w:iCs/>
          <w:color w:val="002060"/>
          <w:sz w:val="22"/>
          <w:szCs w:val="22"/>
        </w:rPr>
        <w:t>”</w:t>
      </w:r>
    </w:p>
    <w:p w14:paraId="0F9D2A87" w14:textId="44F0C473" w:rsidR="008F371D" w:rsidRPr="00CE3026" w:rsidRDefault="008F371D" w:rsidP="008F371D">
      <w:pPr>
        <w:ind w:left="720"/>
        <w:jc w:val="center"/>
        <w:rPr>
          <w:rFonts w:ascii="Arial" w:hAnsi="Arial" w:cs="Arial"/>
          <w:b/>
          <w:bCs/>
          <w:color w:val="002060"/>
          <w:sz w:val="22"/>
          <w:szCs w:val="22"/>
        </w:rPr>
      </w:pPr>
      <w:r>
        <w:rPr>
          <w:rFonts w:ascii="Arial" w:hAnsi="Arial" w:cs="Arial"/>
          <w:b/>
          <w:bCs/>
          <w:color w:val="002060"/>
          <w:sz w:val="22"/>
          <w:szCs w:val="22"/>
        </w:rPr>
        <w:t>VAL TENNA UNITED – AMATORI STESE 2007 SRL</w:t>
      </w:r>
    </w:p>
    <w:p w14:paraId="1B7530F9" w14:textId="3C9E8CE9" w:rsidR="008F371D" w:rsidRPr="00CE3026" w:rsidRDefault="008F371D" w:rsidP="008F371D">
      <w:pPr>
        <w:ind w:left="720"/>
        <w:jc w:val="center"/>
        <w:rPr>
          <w:rFonts w:ascii="Arial" w:hAnsi="Arial" w:cs="Arial"/>
          <w:b/>
          <w:bCs/>
          <w:i/>
          <w:iCs/>
          <w:color w:val="002060"/>
          <w:sz w:val="22"/>
          <w:szCs w:val="22"/>
        </w:rPr>
      </w:pPr>
      <w:r w:rsidRPr="00CE3026">
        <w:rPr>
          <w:rFonts w:ascii="Arial" w:hAnsi="Arial" w:cs="Arial"/>
          <w:b/>
          <w:bCs/>
          <w:i/>
          <w:iCs/>
          <w:color w:val="002060"/>
          <w:sz w:val="22"/>
          <w:szCs w:val="22"/>
        </w:rPr>
        <w:t>Venerdì 0</w:t>
      </w:r>
      <w:r>
        <w:rPr>
          <w:rFonts w:ascii="Arial" w:hAnsi="Arial" w:cs="Arial"/>
          <w:b/>
          <w:bCs/>
          <w:i/>
          <w:iCs/>
          <w:color w:val="002060"/>
          <w:sz w:val="22"/>
          <w:szCs w:val="22"/>
        </w:rPr>
        <w:t>1</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ore 2</w:t>
      </w:r>
      <w:r>
        <w:rPr>
          <w:rFonts w:ascii="Arial" w:hAnsi="Arial" w:cs="Arial"/>
          <w:b/>
          <w:bCs/>
          <w:i/>
          <w:iCs/>
          <w:color w:val="002060"/>
          <w:sz w:val="22"/>
          <w:szCs w:val="22"/>
        </w:rPr>
        <w:t>1</w:t>
      </w:r>
      <w:r w:rsidRPr="00CE3026">
        <w:rPr>
          <w:rFonts w:ascii="Arial" w:hAnsi="Arial" w:cs="Arial"/>
          <w:b/>
          <w:bCs/>
          <w:i/>
          <w:iCs/>
          <w:color w:val="002060"/>
          <w:sz w:val="22"/>
          <w:szCs w:val="22"/>
        </w:rPr>
        <w:t>:</w:t>
      </w:r>
      <w:r>
        <w:rPr>
          <w:rFonts w:ascii="Arial" w:hAnsi="Arial" w:cs="Arial"/>
          <w:b/>
          <w:bCs/>
          <w:i/>
          <w:iCs/>
          <w:color w:val="002060"/>
          <w:sz w:val="22"/>
          <w:szCs w:val="22"/>
        </w:rPr>
        <w:t>30</w:t>
      </w:r>
    </w:p>
    <w:p w14:paraId="249F82D2" w14:textId="77777777" w:rsidR="008F371D" w:rsidRDefault="008F371D" w:rsidP="00C57F30">
      <w:pPr>
        <w:ind w:left="641"/>
        <w:rPr>
          <w:rFonts w:ascii="Arial" w:hAnsi="Arial" w:cs="Arial"/>
          <w:color w:val="002060"/>
          <w:sz w:val="22"/>
          <w:szCs w:val="22"/>
        </w:rPr>
      </w:pPr>
    </w:p>
    <w:p w14:paraId="5255374C" w14:textId="77777777" w:rsidR="008F371D" w:rsidRPr="00CE3026" w:rsidRDefault="008F371D" w:rsidP="008F371D">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2A37306F" w14:textId="6A2BF773" w:rsidR="008F371D" w:rsidRPr="00CE3026" w:rsidRDefault="008F371D" w:rsidP="008F371D">
      <w:pPr>
        <w:ind w:left="720"/>
        <w:jc w:val="center"/>
        <w:rPr>
          <w:rFonts w:ascii="Arial" w:hAnsi="Arial" w:cs="Arial"/>
          <w:b/>
          <w:bCs/>
          <w:color w:val="002060"/>
          <w:sz w:val="22"/>
          <w:szCs w:val="22"/>
        </w:rPr>
      </w:pPr>
      <w:r>
        <w:rPr>
          <w:rFonts w:ascii="Arial" w:hAnsi="Arial" w:cs="Arial"/>
          <w:b/>
          <w:bCs/>
          <w:color w:val="002060"/>
          <w:sz w:val="22"/>
          <w:szCs w:val="22"/>
        </w:rPr>
        <w:t>CASELLE – PICENO UNITED MMX A R.L.</w:t>
      </w:r>
    </w:p>
    <w:p w14:paraId="2249D34A" w14:textId="0C57124A" w:rsidR="008F371D" w:rsidRPr="00CE3026" w:rsidRDefault="008F371D" w:rsidP="008F371D">
      <w:pPr>
        <w:ind w:left="720"/>
        <w:jc w:val="center"/>
        <w:rPr>
          <w:rFonts w:ascii="Arial" w:hAnsi="Arial" w:cs="Arial"/>
          <w:b/>
          <w:bCs/>
          <w:i/>
          <w:iCs/>
          <w:color w:val="002060"/>
          <w:sz w:val="22"/>
          <w:szCs w:val="22"/>
        </w:rPr>
      </w:pPr>
      <w:r w:rsidRPr="00CE3026">
        <w:rPr>
          <w:rFonts w:ascii="Arial" w:hAnsi="Arial" w:cs="Arial"/>
          <w:b/>
          <w:bCs/>
          <w:i/>
          <w:iCs/>
          <w:color w:val="002060"/>
          <w:sz w:val="22"/>
          <w:szCs w:val="22"/>
        </w:rPr>
        <w:t>Venerdì 0</w:t>
      </w:r>
      <w:r>
        <w:rPr>
          <w:rFonts w:ascii="Arial" w:hAnsi="Arial" w:cs="Arial"/>
          <w:b/>
          <w:bCs/>
          <w:i/>
          <w:iCs/>
          <w:color w:val="002060"/>
          <w:sz w:val="22"/>
          <w:szCs w:val="22"/>
        </w:rPr>
        <w:t>1</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ore 2</w:t>
      </w:r>
      <w:r>
        <w:rPr>
          <w:rFonts w:ascii="Arial" w:hAnsi="Arial" w:cs="Arial"/>
          <w:b/>
          <w:bCs/>
          <w:i/>
          <w:iCs/>
          <w:color w:val="002060"/>
          <w:sz w:val="22"/>
          <w:szCs w:val="22"/>
        </w:rPr>
        <w:t>1</w:t>
      </w:r>
      <w:r w:rsidRPr="00CE3026">
        <w:rPr>
          <w:rFonts w:ascii="Arial" w:hAnsi="Arial" w:cs="Arial"/>
          <w:b/>
          <w:bCs/>
          <w:i/>
          <w:iCs/>
          <w:color w:val="002060"/>
          <w:sz w:val="22"/>
          <w:szCs w:val="22"/>
        </w:rPr>
        <w:t>:</w:t>
      </w:r>
      <w:r>
        <w:rPr>
          <w:rFonts w:ascii="Arial" w:hAnsi="Arial" w:cs="Arial"/>
          <w:b/>
          <w:bCs/>
          <w:i/>
          <w:iCs/>
          <w:color w:val="002060"/>
          <w:sz w:val="22"/>
          <w:szCs w:val="22"/>
        </w:rPr>
        <w:t>00</w:t>
      </w:r>
    </w:p>
    <w:p w14:paraId="3A1853D7" w14:textId="77777777" w:rsidR="008F371D" w:rsidRPr="000E1DEE" w:rsidRDefault="008F371D" w:rsidP="00C57F30">
      <w:pPr>
        <w:ind w:left="641"/>
        <w:rPr>
          <w:rFonts w:ascii="Arial" w:hAnsi="Arial" w:cs="Arial"/>
          <w:color w:val="002060"/>
          <w:sz w:val="22"/>
          <w:szCs w:val="22"/>
        </w:rPr>
      </w:pPr>
    </w:p>
    <w:p w14:paraId="0227EE15" w14:textId="77777777" w:rsidR="00DB163F" w:rsidRPr="000E1DEE" w:rsidRDefault="00DB163F" w:rsidP="00DB163F">
      <w:pPr>
        <w:numPr>
          <w:ilvl w:val="0"/>
          <w:numId w:val="35"/>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50E53C26" w14:textId="77777777" w:rsidR="00DB163F" w:rsidRPr="00546731" w:rsidRDefault="00DB163F" w:rsidP="00DB163F">
      <w:pPr>
        <w:ind w:left="1080"/>
        <w:rPr>
          <w:rFonts w:ascii="Arial" w:hAnsi="Arial" w:cs="Arial"/>
          <w:color w:val="002060"/>
          <w:sz w:val="24"/>
          <w:szCs w:val="24"/>
        </w:rPr>
      </w:pPr>
    </w:p>
    <w:p w14:paraId="05415135" w14:textId="16546B92" w:rsidR="00DB163F" w:rsidRDefault="00DB163F" w:rsidP="00DB163F">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sei</w:t>
      </w:r>
      <w:r w:rsidRPr="00546731">
        <w:rPr>
          <w:rFonts w:ascii="Arial" w:hAnsi="Arial" w:cs="Arial"/>
          <w:color w:val="002060"/>
          <w:sz w:val="22"/>
          <w:szCs w:val="22"/>
        </w:rPr>
        <w:t xml:space="preserve"> squadre vincenti l’incontro unico di cui al punto </w:t>
      </w:r>
      <w:r w:rsidR="008F371D">
        <w:rPr>
          <w:rFonts w:ascii="Arial" w:hAnsi="Arial" w:cs="Arial"/>
          <w:color w:val="002060"/>
          <w:sz w:val="22"/>
          <w:szCs w:val="22"/>
        </w:rPr>
        <w:t>c</w:t>
      </w:r>
      <w:r w:rsidRPr="00546731">
        <w:rPr>
          <w:rFonts w:ascii="Arial" w:hAnsi="Arial" w:cs="Arial"/>
          <w:color w:val="002060"/>
          <w:sz w:val="22"/>
          <w:szCs w:val="22"/>
        </w:rPr>
        <w:t>) si intendono classificat</w:t>
      </w:r>
      <w:r>
        <w:rPr>
          <w:rFonts w:ascii="Arial" w:hAnsi="Arial" w:cs="Arial"/>
          <w:color w:val="002060"/>
          <w:sz w:val="22"/>
          <w:szCs w:val="22"/>
        </w:rPr>
        <w:t>e</w:t>
      </w:r>
      <w:r w:rsidRPr="00546731">
        <w:rPr>
          <w:rFonts w:ascii="Arial" w:hAnsi="Arial" w:cs="Arial"/>
          <w:color w:val="002060"/>
          <w:sz w:val="22"/>
          <w:szCs w:val="22"/>
        </w:rPr>
        <w:t xml:space="preserve"> al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posto del girone ed acquisiscono </w:t>
      </w:r>
      <w:r w:rsidRPr="00546731">
        <w:rPr>
          <w:rFonts w:ascii="Arial" w:hAnsi="Arial" w:cs="Arial"/>
          <w:b/>
          <w:color w:val="002060"/>
          <w:sz w:val="22"/>
          <w:szCs w:val="22"/>
          <w:u w:val="single"/>
        </w:rPr>
        <w:t xml:space="preserve">il </w:t>
      </w:r>
      <w:r>
        <w:rPr>
          <w:rFonts w:ascii="Arial" w:hAnsi="Arial" w:cs="Arial"/>
          <w:b/>
          <w:color w:val="002060"/>
          <w:sz w:val="22"/>
          <w:szCs w:val="22"/>
          <w:u w:val="single"/>
        </w:rPr>
        <w:t>diritto</w:t>
      </w:r>
      <w:r w:rsidRPr="00546731">
        <w:rPr>
          <w:rFonts w:ascii="Arial" w:hAnsi="Arial" w:cs="Arial"/>
          <w:b/>
          <w:color w:val="002060"/>
          <w:sz w:val="22"/>
          <w:szCs w:val="22"/>
          <w:u w:val="single"/>
        </w:rPr>
        <w:t xml:space="preserve"> sportivo</w:t>
      </w:r>
      <w:r>
        <w:rPr>
          <w:rFonts w:ascii="Arial" w:hAnsi="Arial" w:cs="Arial"/>
          <w:b/>
          <w:color w:val="002060"/>
          <w:sz w:val="22"/>
          <w:szCs w:val="22"/>
          <w:u w:val="single"/>
        </w:rPr>
        <w:t xml:space="preserve"> alla partecipazione alla fase spareggi promozione.</w:t>
      </w:r>
      <w:r w:rsidRPr="00546731">
        <w:rPr>
          <w:rFonts w:ascii="Arial" w:hAnsi="Arial" w:cs="Arial"/>
          <w:b/>
          <w:color w:val="002060"/>
          <w:sz w:val="22"/>
          <w:szCs w:val="22"/>
          <w:u w:val="single"/>
        </w:rPr>
        <w:t xml:space="preserve"> </w:t>
      </w:r>
    </w:p>
    <w:p w14:paraId="35D508BD" w14:textId="77777777" w:rsidR="00DB163F" w:rsidRDefault="00DB163F" w:rsidP="00DB163F">
      <w:pPr>
        <w:pStyle w:val="Corpodeltesto2"/>
        <w:spacing w:after="0" w:line="240" w:lineRule="auto"/>
        <w:jc w:val="both"/>
        <w:rPr>
          <w:rFonts w:ascii="Arial" w:hAnsi="Arial" w:cs="Arial"/>
          <w:bCs/>
          <w:color w:val="002060"/>
          <w:sz w:val="22"/>
          <w:szCs w:val="22"/>
        </w:rPr>
      </w:pPr>
    </w:p>
    <w:p w14:paraId="48BD1420" w14:textId="77777777" w:rsidR="00DB163F" w:rsidRPr="00D653EB" w:rsidRDefault="00DB163F" w:rsidP="00DB163F">
      <w:pPr>
        <w:pStyle w:val="Corpodeltesto2"/>
        <w:spacing w:after="0" w:line="240" w:lineRule="auto"/>
        <w:jc w:val="both"/>
        <w:rPr>
          <w:rFonts w:ascii="Arial" w:hAnsi="Arial" w:cs="Arial"/>
          <w:b/>
          <w:i/>
          <w:iCs/>
          <w:color w:val="002060"/>
          <w:sz w:val="22"/>
          <w:szCs w:val="22"/>
        </w:rPr>
      </w:pPr>
      <w:r w:rsidRPr="00D653EB">
        <w:rPr>
          <w:rFonts w:ascii="Arial" w:hAnsi="Arial" w:cs="Arial"/>
          <w:b/>
          <w:i/>
          <w:iCs/>
          <w:color w:val="002060"/>
          <w:sz w:val="22"/>
          <w:szCs w:val="22"/>
        </w:rPr>
        <w:t>FASE SPAREGGI PROMOZIONE</w:t>
      </w:r>
      <w:r>
        <w:rPr>
          <w:rFonts w:ascii="Arial" w:hAnsi="Arial" w:cs="Arial"/>
          <w:b/>
          <w:i/>
          <w:iCs/>
          <w:color w:val="002060"/>
          <w:sz w:val="22"/>
          <w:szCs w:val="22"/>
        </w:rPr>
        <w:t xml:space="preserve"> IN SERIE C2</w:t>
      </w:r>
    </w:p>
    <w:p w14:paraId="18B9E4D2" w14:textId="77777777" w:rsidR="00DB163F" w:rsidRPr="001E6A72" w:rsidRDefault="00DB163F" w:rsidP="00DB163F">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sei</w:t>
      </w:r>
      <w:r w:rsidRPr="001E6A72">
        <w:rPr>
          <w:rFonts w:ascii="Arial" w:hAnsi="Arial" w:cs="Arial"/>
          <w:color w:val="002060"/>
          <w:sz w:val="22"/>
        </w:rPr>
        <w:t xml:space="preserve"> squadre </w:t>
      </w:r>
      <w:r>
        <w:rPr>
          <w:rFonts w:ascii="Arial" w:hAnsi="Arial" w:cs="Arial"/>
          <w:color w:val="002060"/>
          <w:sz w:val="22"/>
        </w:rPr>
        <w:t>vincenti i play-off dei rispettivi gironi</w:t>
      </w:r>
      <w:r w:rsidRPr="001E6A72">
        <w:rPr>
          <w:rFonts w:ascii="Arial" w:hAnsi="Arial" w:cs="Arial"/>
          <w:color w:val="002060"/>
          <w:sz w:val="22"/>
        </w:rPr>
        <w:t xml:space="preserve"> disputeranno </w:t>
      </w:r>
      <w:r>
        <w:rPr>
          <w:rFonts w:ascii="Arial" w:hAnsi="Arial" w:cs="Arial"/>
          <w:color w:val="002060"/>
          <w:sz w:val="22"/>
        </w:rPr>
        <w:t xml:space="preserve">uno </w:t>
      </w:r>
      <w:r w:rsidRPr="00D653EB">
        <w:rPr>
          <w:rFonts w:ascii="Arial" w:hAnsi="Arial" w:cs="Arial"/>
          <w:b/>
          <w:bCs/>
          <w:color w:val="002060"/>
          <w:sz w:val="22"/>
        </w:rPr>
        <w:t>spareggio</w:t>
      </w:r>
      <w:r>
        <w:rPr>
          <w:rFonts w:ascii="Arial" w:hAnsi="Arial" w:cs="Arial"/>
          <w:color w:val="002060"/>
          <w:sz w:val="22"/>
        </w:rPr>
        <w:t xml:space="preserve"> con </w:t>
      </w:r>
      <w:r w:rsidRPr="001E6A72">
        <w:rPr>
          <w:rFonts w:ascii="Arial" w:hAnsi="Arial" w:cs="Arial"/>
          <w:color w:val="002060"/>
          <w:sz w:val="22"/>
        </w:rPr>
        <w:t xml:space="preserve">gare di </w:t>
      </w:r>
      <w:r w:rsidRPr="00D653EB">
        <w:rPr>
          <w:rFonts w:ascii="Arial" w:hAnsi="Arial" w:cs="Arial"/>
          <w:b/>
          <w:bCs/>
          <w:color w:val="002060"/>
          <w:sz w:val="22"/>
        </w:rPr>
        <w:t>andata e ritorno</w:t>
      </w:r>
      <w:r w:rsidRPr="001E6A72">
        <w:rPr>
          <w:rFonts w:ascii="Arial" w:hAnsi="Arial" w:cs="Arial"/>
          <w:color w:val="002060"/>
          <w:sz w:val="22"/>
        </w:rPr>
        <w:t>.</w:t>
      </w:r>
    </w:p>
    <w:p w14:paraId="2E8C13EC" w14:textId="77777777" w:rsidR="00DB163F" w:rsidRPr="00D653EB" w:rsidRDefault="00DB163F" w:rsidP="00DB163F">
      <w:pPr>
        <w:pStyle w:val="Corpodeltesto2"/>
        <w:spacing w:after="0" w:line="240" w:lineRule="auto"/>
        <w:jc w:val="both"/>
        <w:rPr>
          <w:rFonts w:ascii="Arial" w:hAnsi="Arial" w:cs="Arial"/>
          <w:bCs/>
          <w:color w:val="002060"/>
          <w:sz w:val="22"/>
          <w:szCs w:val="22"/>
        </w:rPr>
      </w:pPr>
      <w:r>
        <w:rPr>
          <w:rFonts w:ascii="Arial" w:hAnsi="Arial" w:cs="Arial"/>
          <w:bCs/>
          <w:color w:val="002060"/>
          <w:sz w:val="22"/>
          <w:szCs w:val="22"/>
        </w:rPr>
        <w:t xml:space="preserve">Gli </w:t>
      </w:r>
      <w:r w:rsidRPr="00D653EB">
        <w:rPr>
          <w:rFonts w:ascii="Arial" w:hAnsi="Arial" w:cs="Arial"/>
          <w:b/>
          <w:color w:val="002060"/>
          <w:sz w:val="22"/>
          <w:szCs w:val="22"/>
        </w:rPr>
        <w:t>accoppiamenti</w:t>
      </w:r>
      <w:r>
        <w:rPr>
          <w:rFonts w:ascii="Arial" w:hAnsi="Arial" w:cs="Arial"/>
          <w:bCs/>
          <w:color w:val="002060"/>
          <w:sz w:val="22"/>
          <w:szCs w:val="22"/>
        </w:rPr>
        <w:t xml:space="preserve"> tra le seconde classificate per gli spareggi promozione saranno determinati mediante </w:t>
      </w:r>
      <w:r w:rsidRPr="00D653EB">
        <w:rPr>
          <w:rFonts w:ascii="Arial" w:hAnsi="Arial" w:cs="Arial"/>
          <w:b/>
          <w:color w:val="002060"/>
          <w:sz w:val="22"/>
          <w:szCs w:val="22"/>
        </w:rPr>
        <w:t>sorteggio</w:t>
      </w:r>
      <w:r>
        <w:rPr>
          <w:rFonts w:ascii="Arial" w:hAnsi="Arial" w:cs="Arial"/>
          <w:bCs/>
          <w:color w:val="002060"/>
          <w:sz w:val="22"/>
          <w:szCs w:val="22"/>
        </w:rPr>
        <w:t>.</w:t>
      </w:r>
    </w:p>
    <w:p w14:paraId="4EE51116" w14:textId="77777777" w:rsidR="00DB163F" w:rsidRPr="001E6A72" w:rsidRDefault="00DB163F" w:rsidP="00DB163F">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4CD565A" w14:textId="77777777" w:rsidR="00DB163F" w:rsidRDefault="00DB163F" w:rsidP="00DB163F">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476A0FA" w14:textId="77777777" w:rsidR="00DB163F" w:rsidRDefault="00DB163F" w:rsidP="00DB163F">
      <w:pPr>
        <w:pStyle w:val="Corpodeltesto21"/>
        <w:rPr>
          <w:rFonts w:ascii="Arial" w:hAnsi="Arial" w:cs="Arial"/>
          <w:color w:val="002060"/>
          <w:sz w:val="22"/>
        </w:rPr>
      </w:pPr>
    </w:p>
    <w:p w14:paraId="260A47FA" w14:textId="77777777" w:rsidR="00DB163F" w:rsidRPr="00546731" w:rsidRDefault="00DB163F" w:rsidP="00DB163F">
      <w:pPr>
        <w:pStyle w:val="Corpodeltesto2"/>
        <w:spacing w:after="0" w:line="240" w:lineRule="auto"/>
        <w:jc w:val="both"/>
        <w:rPr>
          <w:rFonts w:ascii="Arial" w:hAnsi="Arial" w:cs="Arial"/>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tre</w:t>
      </w:r>
      <w:r w:rsidRPr="00546731">
        <w:rPr>
          <w:rFonts w:ascii="Arial" w:hAnsi="Arial" w:cs="Arial"/>
          <w:color w:val="002060"/>
          <w:sz w:val="22"/>
          <w:szCs w:val="22"/>
        </w:rPr>
        <w:t xml:space="preserve"> squadre vincenti </w:t>
      </w:r>
      <w:r>
        <w:rPr>
          <w:rFonts w:ascii="Arial" w:hAnsi="Arial" w:cs="Arial"/>
          <w:color w:val="002060"/>
          <w:sz w:val="22"/>
          <w:szCs w:val="22"/>
        </w:rPr>
        <w:t>lo spareggio</w:t>
      </w:r>
      <w:r w:rsidRPr="00546731">
        <w:rPr>
          <w:rFonts w:ascii="Arial" w:hAnsi="Arial" w:cs="Arial"/>
          <w:color w:val="002060"/>
          <w:sz w:val="22"/>
          <w:szCs w:val="22"/>
        </w:rPr>
        <w:t xml:space="preserve"> acquisiscono </w:t>
      </w:r>
      <w:r w:rsidRPr="00546731">
        <w:rPr>
          <w:rFonts w:ascii="Arial" w:hAnsi="Arial" w:cs="Arial"/>
          <w:b/>
          <w:color w:val="002060"/>
          <w:sz w:val="22"/>
          <w:szCs w:val="22"/>
          <w:u w:val="single"/>
        </w:rPr>
        <w:t>il titolo sportivo per richiedere l’ammissione al campionato superiore.</w:t>
      </w:r>
    </w:p>
    <w:p w14:paraId="55266C68" w14:textId="77777777" w:rsidR="00DB163F" w:rsidRDefault="00DB163F" w:rsidP="008A7E7E">
      <w:pPr>
        <w:pStyle w:val="Corpodeltesto21"/>
        <w:rPr>
          <w:rFonts w:ascii="Arial" w:hAnsi="Arial" w:cs="Arial"/>
          <w:color w:val="002060"/>
          <w:sz w:val="22"/>
        </w:rPr>
      </w:pPr>
    </w:p>
    <w:p w14:paraId="6E569371" w14:textId="77777777" w:rsidR="008F371D" w:rsidRPr="00046569" w:rsidRDefault="008F371D" w:rsidP="008F371D">
      <w:pPr>
        <w:pStyle w:val="titoloprinc0"/>
        <w:rPr>
          <w:color w:val="002060"/>
        </w:rPr>
      </w:pPr>
      <w:r>
        <w:rPr>
          <w:color w:val="002060"/>
        </w:rPr>
        <w:t>PROGRAMMA GARE</w:t>
      </w:r>
    </w:p>
    <w:p w14:paraId="7526D8C2" w14:textId="77777777" w:rsidR="008F371D" w:rsidRDefault="008F371D" w:rsidP="008A7E7E">
      <w:pPr>
        <w:pStyle w:val="Corpodeltesto21"/>
        <w:rPr>
          <w:rFonts w:ascii="Arial" w:hAnsi="Arial" w:cs="Arial"/>
          <w:color w:val="002060"/>
          <w:sz w:val="22"/>
        </w:rPr>
      </w:pPr>
    </w:p>
    <w:p w14:paraId="2A23E305" w14:textId="77777777" w:rsidR="00B7775C" w:rsidRPr="006264ED" w:rsidRDefault="00B7775C" w:rsidP="00B7775C">
      <w:pPr>
        <w:pStyle w:val="sottotitolocampionato10"/>
        <w:rPr>
          <w:color w:val="002060"/>
        </w:rPr>
      </w:pPr>
      <w:r>
        <w:rPr>
          <w:color w:val="002060"/>
        </w:rPr>
        <w:t xml:space="preserve">TITOLO REGIONALE </w:t>
      </w:r>
      <w:r w:rsidRPr="006264ED">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B7775C" w:rsidRPr="006264ED" w14:paraId="1992177E"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905A4" w14:textId="77777777" w:rsidR="00B7775C" w:rsidRPr="006264ED" w:rsidRDefault="00B7775C"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A41B6" w14:textId="77777777" w:rsidR="00B7775C" w:rsidRPr="006264ED" w:rsidRDefault="00B7775C"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7DADB" w14:textId="77777777" w:rsidR="00B7775C" w:rsidRPr="006264ED" w:rsidRDefault="00B7775C"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3C113" w14:textId="77777777" w:rsidR="00B7775C" w:rsidRPr="006264ED" w:rsidRDefault="00B7775C"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2D49C" w14:textId="77777777" w:rsidR="00B7775C" w:rsidRPr="006264ED" w:rsidRDefault="00B7775C"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3554B" w14:textId="77777777" w:rsidR="00B7775C" w:rsidRPr="006264ED" w:rsidRDefault="00B7775C"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BD1F2" w14:textId="77777777" w:rsidR="00B7775C" w:rsidRPr="006264ED" w:rsidRDefault="00B7775C" w:rsidP="00AD6724">
            <w:pPr>
              <w:pStyle w:val="headertabella0"/>
              <w:rPr>
                <w:color w:val="002060"/>
              </w:rPr>
            </w:pPr>
            <w:r w:rsidRPr="006264ED">
              <w:rPr>
                <w:color w:val="002060"/>
              </w:rPr>
              <w:t>Indirizzo Impianto</w:t>
            </w:r>
          </w:p>
        </w:tc>
      </w:tr>
      <w:tr w:rsidR="00B7775C" w:rsidRPr="006264ED" w14:paraId="45AEB0A7" w14:textId="77777777" w:rsidTr="00AD672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9C09E1" w14:textId="77777777" w:rsidR="00B7775C" w:rsidRPr="006264ED" w:rsidRDefault="00B7775C" w:rsidP="00AD6724">
            <w:pPr>
              <w:pStyle w:val="rowtabella0"/>
              <w:rPr>
                <w:color w:val="002060"/>
              </w:rPr>
            </w:pPr>
            <w:r w:rsidRPr="006264ED">
              <w:rPr>
                <w:color w:val="002060"/>
              </w:rPr>
              <w:t>FUTSAL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33ACB1" w14:textId="77777777" w:rsidR="00B7775C" w:rsidRPr="006264ED" w:rsidRDefault="00B7775C" w:rsidP="00AD6724">
            <w:pPr>
              <w:pStyle w:val="rowtabella0"/>
              <w:rPr>
                <w:color w:val="002060"/>
              </w:rPr>
            </w:pPr>
            <w:r w:rsidRPr="006264ED">
              <w:rPr>
                <w:color w:val="002060"/>
              </w:rPr>
              <w:t>FABRIANO CALCIO A 5 2023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74E5BA" w14:textId="77777777" w:rsidR="00B7775C" w:rsidRPr="006264ED" w:rsidRDefault="00B7775C" w:rsidP="00AD6724">
            <w:pPr>
              <w:pStyle w:val="rowtabella0"/>
              <w:jc w:val="center"/>
              <w:rPr>
                <w:color w:val="002060"/>
              </w:rPr>
            </w:pPr>
            <w:r w:rsidRPr="006264E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9E1231" w14:textId="77777777" w:rsidR="00B7775C" w:rsidRPr="006264ED" w:rsidRDefault="00B7775C" w:rsidP="00AD6724">
            <w:pPr>
              <w:pStyle w:val="rowtabella0"/>
              <w:rPr>
                <w:color w:val="002060"/>
              </w:rPr>
            </w:pPr>
            <w:r w:rsidRPr="006264ED">
              <w:rPr>
                <w:color w:val="002060"/>
              </w:rPr>
              <w:t>01/05/2026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2CEB4C" w14:textId="77777777" w:rsidR="00B7775C" w:rsidRPr="006264ED" w:rsidRDefault="00B7775C" w:rsidP="00AD6724">
            <w:pPr>
              <w:pStyle w:val="rowtabella0"/>
              <w:rPr>
                <w:color w:val="002060"/>
              </w:rPr>
            </w:pPr>
            <w:r w:rsidRPr="006264ED">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4B8213" w14:textId="77777777" w:rsidR="00B7775C" w:rsidRPr="006264ED" w:rsidRDefault="00B7775C" w:rsidP="00AD6724">
            <w:pPr>
              <w:pStyle w:val="rowtabella0"/>
              <w:rPr>
                <w:color w:val="002060"/>
              </w:rPr>
            </w:pPr>
            <w:r w:rsidRPr="006264ED">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C9E6F8" w14:textId="77777777" w:rsidR="00B7775C" w:rsidRPr="006264ED" w:rsidRDefault="00B7775C" w:rsidP="00AD6724">
            <w:pPr>
              <w:pStyle w:val="rowtabella0"/>
              <w:rPr>
                <w:color w:val="002060"/>
              </w:rPr>
            </w:pPr>
            <w:r w:rsidRPr="006264ED">
              <w:rPr>
                <w:color w:val="002060"/>
              </w:rPr>
              <w:t>LOCALITA' NONTESICURO</w:t>
            </w:r>
          </w:p>
        </w:tc>
      </w:tr>
    </w:tbl>
    <w:p w14:paraId="59BBDA8C" w14:textId="77777777" w:rsidR="00B7775C" w:rsidRPr="006264ED" w:rsidRDefault="00B7775C" w:rsidP="00B7775C">
      <w:pPr>
        <w:pStyle w:val="breakline"/>
        <w:rPr>
          <w:rFonts w:eastAsiaTheme="minorEastAsia"/>
          <w:color w:val="002060"/>
        </w:rPr>
      </w:pPr>
    </w:p>
    <w:p w14:paraId="16BC0B92" w14:textId="77777777" w:rsidR="00B7775C" w:rsidRPr="006264ED" w:rsidRDefault="00B7775C" w:rsidP="00B7775C">
      <w:pPr>
        <w:pStyle w:val="breakline"/>
        <w:rPr>
          <w:color w:val="002060"/>
        </w:rPr>
      </w:pPr>
    </w:p>
    <w:p w14:paraId="4714AA4B" w14:textId="77777777" w:rsidR="00B7775C" w:rsidRPr="006264ED" w:rsidRDefault="00B7775C" w:rsidP="00B7775C">
      <w:pPr>
        <w:pStyle w:val="breakline"/>
        <w:rPr>
          <w:color w:val="002060"/>
        </w:rPr>
      </w:pPr>
    </w:p>
    <w:p w14:paraId="7ED5D94E" w14:textId="0A1B3657" w:rsidR="00B7775C" w:rsidRPr="006264ED" w:rsidRDefault="00B7775C" w:rsidP="00B7775C">
      <w:pPr>
        <w:pStyle w:val="sottotitolocampionato10"/>
        <w:rPr>
          <w:color w:val="002060"/>
        </w:rPr>
      </w:pPr>
      <w:r>
        <w:rPr>
          <w:color w:val="002060"/>
        </w:rPr>
        <w:t xml:space="preserve">TITOLO REGIONALE </w:t>
      </w:r>
      <w:r w:rsidRPr="006264ED">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7775C" w:rsidRPr="006264ED" w14:paraId="578B6715"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E9246" w14:textId="77777777" w:rsidR="00B7775C" w:rsidRPr="006264ED" w:rsidRDefault="00B7775C"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E7AE4" w14:textId="77777777" w:rsidR="00B7775C" w:rsidRPr="006264ED" w:rsidRDefault="00B7775C"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D7995" w14:textId="77777777" w:rsidR="00B7775C" w:rsidRPr="006264ED" w:rsidRDefault="00B7775C"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E3399" w14:textId="77777777" w:rsidR="00B7775C" w:rsidRPr="006264ED" w:rsidRDefault="00B7775C"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E790E" w14:textId="77777777" w:rsidR="00B7775C" w:rsidRPr="006264ED" w:rsidRDefault="00B7775C"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6ED53" w14:textId="77777777" w:rsidR="00B7775C" w:rsidRPr="006264ED" w:rsidRDefault="00B7775C"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B3776" w14:textId="77777777" w:rsidR="00B7775C" w:rsidRPr="006264ED" w:rsidRDefault="00B7775C" w:rsidP="00AD6724">
            <w:pPr>
              <w:pStyle w:val="headertabella0"/>
              <w:rPr>
                <w:color w:val="002060"/>
              </w:rPr>
            </w:pPr>
            <w:r w:rsidRPr="006264ED">
              <w:rPr>
                <w:color w:val="002060"/>
              </w:rPr>
              <w:t>Indirizzo Impianto</w:t>
            </w:r>
          </w:p>
        </w:tc>
      </w:tr>
      <w:tr w:rsidR="00B7775C" w:rsidRPr="006264ED" w14:paraId="0E376A7D" w14:textId="77777777" w:rsidTr="00AD672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FE79D5" w14:textId="77777777" w:rsidR="00B7775C" w:rsidRPr="006264ED" w:rsidRDefault="00B7775C" w:rsidP="00AD6724">
            <w:pPr>
              <w:pStyle w:val="rowtabella0"/>
              <w:rPr>
                <w:color w:val="002060"/>
              </w:rPr>
            </w:pPr>
            <w:r w:rsidRPr="006264ED">
              <w:rPr>
                <w:color w:val="002060"/>
              </w:rPr>
              <w:t>FUTSAL OTTRANO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9494C1" w14:textId="77777777" w:rsidR="00B7775C" w:rsidRPr="006264ED" w:rsidRDefault="00B7775C" w:rsidP="00AD6724">
            <w:pPr>
              <w:pStyle w:val="rowtabella0"/>
              <w:rPr>
                <w:color w:val="002060"/>
              </w:rPr>
            </w:pPr>
            <w:r w:rsidRPr="006264ED">
              <w:rPr>
                <w:color w:val="002060"/>
              </w:rPr>
              <w:t>MANSARDA PAGLIARE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1B88AE" w14:textId="77777777" w:rsidR="00B7775C" w:rsidRPr="006264ED" w:rsidRDefault="00B7775C" w:rsidP="00AD6724">
            <w:pPr>
              <w:pStyle w:val="rowtabella0"/>
              <w:jc w:val="center"/>
              <w:rPr>
                <w:color w:val="002060"/>
              </w:rPr>
            </w:pPr>
            <w:r w:rsidRPr="006264E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574983" w14:textId="77777777" w:rsidR="00B7775C" w:rsidRPr="006264ED" w:rsidRDefault="00B7775C" w:rsidP="00AD6724">
            <w:pPr>
              <w:pStyle w:val="rowtabella0"/>
              <w:rPr>
                <w:color w:val="002060"/>
              </w:rPr>
            </w:pPr>
            <w:r w:rsidRPr="006264ED">
              <w:rPr>
                <w:color w:val="002060"/>
              </w:rPr>
              <w:t>01/05/2026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ABF94F" w14:textId="77777777" w:rsidR="00B7775C" w:rsidRPr="006264ED" w:rsidRDefault="00B7775C" w:rsidP="00AD6724">
            <w:pPr>
              <w:pStyle w:val="rowtabella0"/>
              <w:rPr>
                <w:color w:val="002060"/>
              </w:rPr>
            </w:pPr>
            <w:r w:rsidRPr="006264ED">
              <w:rPr>
                <w:color w:val="002060"/>
              </w:rPr>
              <w:t>5063 PALASPORT "GIANCARLO GALIZIA"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8839EC" w14:textId="77777777" w:rsidR="00B7775C" w:rsidRPr="006264ED" w:rsidRDefault="00B7775C" w:rsidP="00AD6724">
            <w:pPr>
              <w:pStyle w:val="rowtabella0"/>
              <w:rPr>
                <w:color w:val="002060"/>
              </w:rPr>
            </w:pPr>
            <w:r w:rsidRPr="006264ED">
              <w:rPr>
                <w:color w:val="002060"/>
              </w:rPr>
              <w:t>FILOTTRANO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22CDA0" w14:textId="77777777" w:rsidR="00B7775C" w:rsidRPr="006264ED" w:rsidRDefault="00B7775C" w:rsidP="00AD6724">
            <w:pPr>
              <w:pStyle w:val="rowtabella0"/>
              <w:rPr>
                <w:color w:val="002060"/>
              </w:rPr>
            </w:pPr>
            <w:r w:rsidRPr="006264ED">
              <w:rPr>
                <w:color w:val="002060"/>
              </w:rPr>
              <w:t>VIA GEMME, 13</w:t>
            </w:r>
          </w:p>
        </w:tc>
      </w:tr>
    </w:tbl>
    <w:p w14:paraId="172CBB8E" w14:textId="77777777" w:rsidR="00B7775C" w:rsidRDefault="00B7775C" w:rsidP="008A7E7E">
      <w:pPr>
        <w:pStyle w:val="Corpodeltesto21"/>
        <w:rPr>
          <w:rFonts w:ascii="Arial" w:hAnsi="Arial" w:cs="Arial"/>
          <w:color w:val="002060"/>
          <w:sz w:val="22"/>
        </w:rPr>
      </w:pPr>
    </w:p>
    <w:p w14:paraId="6095F23F" w14:textId="4A30C36C" w:rsidR="00B7775C" w:rsidRPr="006264ED" w:rsidRDefault="00B7775C" w:rsidP="00B7775C">
      <w:pPr>
        <w:pStyle w:val="sottotitolocampionato10"/>
        <w:rPr>
          <w:color w:val="002060"/>
        </w:rPr>
      </w:pPr>
      <w:r>
        <w:rPr>
          <w:color w:val="002060"/>
        </w:rPr>
        <w:lastRenderedPageBreak/>
        <w:t xml:space="preserve">PLAY OFF </w:t>
      </w:r>
      <w:r w:rsidRPr="006264ED">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0"/>
        <w:gridCol w:w="385"/>
        <w:gridCol w:w="898"/>
        <w:gridCol w:w="1198"/>
        <w:gridCol w:w="1554"/>
        <w:gridCol w:w="1542"/>
      </w:tblGrid>
      <w:tr w:rsidR="00B7775C" w:rsidRPr="006264ED" w14:paraId="10B42583"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B33F9" w14:textId="77777777" w:rsidR="00B7775C" w:rsidRPr="006264ED" w:rsidRDefault="00B7775C"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5D689" w14:textId="77777777" w:rsidR="00B7775C" w:rsidRPr="006264ED" w:rsidRDefault="00B7775C"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42202" w14:textId="77777777" w:rsidR="00B7775C" w:rsidRPr="006264ED" w:rsidRDefault="00B7775C"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97134" w14:textId="77777777" w:rsidR="00B7775C" w:rsidRPr="006264ED" w:rsidRDefault="00B7775C"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8C6DD" w14:textId="77777777" w:rsidR="00B7775C" w:rsidRPr="006264ED" w:rsidRDefault="00B7775C"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1C022" w14:textId="77777777" w:rsidR="00B7775C" w:rsidRPr="006264ED" w:rsidRDefault="00B7775C"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4CCDD" w14:textId="77777777" w:rsidR="00B7775C" w:rsidRPr="006264ED" w:rsidRDefault="00B7775C" w:rsidP="00AD6724">
            <w:pPr>
              <w:pStyle w:val="headertabella0"/>
              <w:rPr>
                <w:color w:val="002060"/>
              </w:rPr>
            </w:pPr>
            <w:r w:rsidRPr="006264ED">
              <w:rPr>
                <w:color w:val="002060"/>
              </w:rPr>
              <w:t>Indirizzo Impianto</w:t>
            </w:r>
          </w:p>
        </w:tc>
      </w:tr>
      <w:tr w:rsidR="00B7775C" w:rsidRPr="006264ED" w14:paraId="56E8BD97" w14:textId="77777777" w:rsidTr="00AD67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0FC34A" w14:textId="77777777" w:rsidR="00B7775C" w:rsidRPr="006264ED" w:rsidRDefault="00B7775C" w:rsidP="00AD6724">
            <w:pPr>
              <w:pStyle w:val="rowtabella0"/>
              <w:rPr>
                <w:color w:val="002060"/>
              </w:rPr>
            </w:pPr>
            <w:r w:rsidRPr="006264ED">
              <w:rPr>
                <w:color w:val="002060"/>
              </w:rPr>
              <w:t>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3F0A1" w14:textId="77777777" w:rsidR="00B7775C" w:rsidRPr="006264ED" w:rsidRDefault="00B7775C" w:rsidP="00AD6724">
            <w:pPr>
              <w:pStyle w:val="rowtabella0"/>
              <w:rPr>
                <w:color w:val="002060"/>
              </w:rPr>
            </w:pPr>
            <w:r w:rsidRPr="006264ED">
              <w:rPr>
                <w:color w:val="002060"/>
              </w:rPr>
              <w:t>PICENO UNITED MMX A 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34F44" w14:textId="77777777" w:rsidR="00B7775C" w:rsidRPr="006264ED" w:rsidRDefault="00B7775C" w:rsidP="00AD6724">
            <w:pPr>
              <w:pStyle w:val="rowtabella0"/>
              <w:jc w:val="center"/>
              <w:rPr>
                <w:color w:val="002060"/>
              </w:rPr>
            </w:pPr>
            <w:r w:rsidRPr="006264E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4CA6E" w14:textId="77777777" w:rsidR="00B7775C" w:rsidRPr="006264ED" w:rsidRDefault="00B7775C" w:rsidP="00AD6724">
            <w:pPr>
              <w:pStyle w:val="rowtabella0"/>
              <w:rPr>
                <w:color w:val="002060"/>
              </w:rPr>
            </w:pPr>
            <w:r w:rsidRPr="006264ED">
              <w:rPr>
                <w:color w:val="002060"/>
              </w:rPr>
              <w:t>01/05/2026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6B8FF" w14:textId="77777777" w:rsidR="00B7775C" w:rsidRPr="006264ED" w:rsidRDefault="00B7775C" w:rsidP="00AD6724">
            <w:pPr>
              <w:pStyle w:val="rowtabella0"/>
              <w:rPr>
                <w:color w:val="002060"/>
              </w:rPr>
            </w:pPr>
            <w:r w:rsidRPr="006264ED">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40314" w14:textId="77777777" w:rsidR="00B7775C" w:rsidRPr="006264ED" w:rsidRDefault="00B7775C" w:rsidP="00AD6724">
            <w:pPr>
              <w:pStyle w:val="rowtabella0"/>
              <w:rPr>
                <w:color w:val="002060"/>
              </w:rPr>
            </w:pPr>
            <w:r w:rsidRPr="006264ED">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6D43B" w14:textId="77777777" w:rsidR="00B7775C" w:rsidRPr="006264ED" w:rsidRDefault="00B7775C" w:rsidP="00AD6724">
            <w:pPr>
              <w:pStyle w:val="rowtabella0"/>
              <w:rPr>
                <w:color w:val="002060"/>
              </w:rPr>
            </w:pPr>
            <w:r w:rsidRPr="006264ED">
              <w:rPr>
                <w:color w:val="002060"/>
              </w:rPr>
              <w:t>PIAZZA S. D'ACQUISTO</w:t>
            </w:r>
          </w:p>
        </w:tc>
      </w:tr>
      <w:tr w:rsidR="00B7775C" w:rsidRPr="006264ED" w14:paraId="035B3CBF"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BE21E6" w14:textId="77777777" w:rsidR="00B7775C" w:rsidRPr="006264ED" w:rsidRDefault="00B7775C" w:rsidP="00AD6724">
            <w:pPr>
              <w:pStyle w:val="rowtabella0"/>
              <w:rPr>
                <w:color w:val="002060"/>
              </w:rPr>
            </w:pPr>
            <w:r w:rsidRPr="006264ED">
              <w:rPr>
                <w:color w:val="002060"/>
              </w:rPr>
              <w:t>CASTORANESE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273870" w14:textId="77777777" w:rsidR="00B7775C" w:rsidRPr="006264ED" w:rsidRDefault="00B7775C" w:rsidP="00AD6724">
            <w:pPr>
              <w:pStyle w:val="rowtabella0"/>
              <w:rPr>
                <w:color w:val="002060"/>
              </w:rPr>
            </w:pPr>
            <w:r w:rsidRPr="006264ED">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AD1041" w14:textId="77777777" w:rsidR="00B7775C" w:rsidRPr="006264ED" w:rsidRDefault="00B7775C"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557935" w14:textId="77777777" w:rsidR="00B7775C" w:rsidRPr="006264ED" w:rsidRDefault="00B7775C" w:rsidP="00AD6724">
            <w:pPr>
              <w:pStyle w:val="rowtabella0"/>
              <w:rPr>
                <w:color w:val="002060"/>
              </w:rPr>
            </w:pPr>
            <w:r w:rsidRPr="006264ED">
              <w:rPr>
                <w:color w:val="002060"/>
              </w:rPr>
              <w:t>01/05/2026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17E02A" w14:textId="77777777" w:rsidR="00B7775C" w:rsidRPr="006264ED" w:rsidRDefault="00B7775C" w:rsidP="00AD6724">
            <w:pPr>
              <w:pStyle w:val="rowtabella0"/>
              <w:rPr>
                <w:color w:val="002060"/>
              </w:rPr>
            </w:pPr>
            <w:r w:rsidRPr="006264ED">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FF731E" w14:textId="77777777" w:rsidR="00B7775C" w:rsidRPr="006264ED" w:rsidRDefault="00B7775C" w:rsidP="00AD6724">
            <w:pPr>
              <w:pStyle w:val="rowtabella0"/>
              <w:rPr>
                <w:color w:val="002060"/>
              </w:rPr>
            </w:pPr>
            <w:r w:rsidRPr="006264ED">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F000CB" w14:textId="77777777" w:rsidR="00B7775C" w:rsidRPr="006264ED" w:rsidRDefault="00B7775C" w:rsidP="00AD6724">
            <w:pPr>
              <w:pStyle w:val="rowtabella0"/>
              <w:rPr>
                <w:color w:val="002060"/>
              </w:rPr>
            </w:pPr>
            <w:r w:rsidRPr="006264ED">
              <w:rPr>
                <w:color w:val="002060"/>
              </w:rPr>
              <w:t>VIA ROCCHETTA</w:t>
            </w:r>
          </w:p>
        </w:tc>
      </w:tr>
      <w:tr w:rsidR="00B7775C" w:rsidRPr="006264ED" w14:paraId="2D7C429F"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362C6C" w14:textId="77777777" w:rsidR="00B7775C" w:rsidRPr="006264ED" w:rsidRDefault="00B7775C" w:rsidP="00AD6724">
            <w:pPr>
              <w:pStyle w:val="rowtabella0"/>
              <w:rPr>
                <w:color w:val="002060"/>
              </w:rPr>
            </w:pPr>
            <w:r w:rsidRPr="006264ED">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531E8C" w14:textId="77777777" w:rsidR="00B7775C" w:rsidRPr="006264ED" w:rsidRDefault="00B7775C" w:rsidP="00AD6724">
            <w:pPr>
              <w:pStyle w:val="rowtabella0"/>
              <w:rPr>
                <w:color w:val="002060"/>
              </w:rPr>
            </w:pPr>
            <w:r w:rsidRPr="006264ED">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C7CF9B" w14:textId="77777777" w:rsidR="00B7775C" w:rsidRPr="006264ED" w:rsidRDefault="00B7775C"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74329F" w14:textId="77777777" w:rsidR="00B7775C" w:rsidRPr="006264ED" w:rsidRDefault="00B7775C" w:rsidP="00AD6724">
            <w:pPr>
              <w:pStyle w:val="rowtabella0"/>
              <w:rPr>
                <w:color w:val="002060"/>
              </w:rPr>
            </w:pPr>
            <w:r w:rsidRPr="006264ED">
              <w:rPr>
                <w:color w:val="002060"/>
              </w:rPr>
              <w:t>01/05/2026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C6B1EA" w14:textId="77777777" w:rsidR="00B7775C" w:rsidRPr="006264ED" w:rsidRDefault="00B7775C" w:rsidP="00AD6724">
            <w:pPr>
              <w:pStyle w:val="rowtabella0"/>
              <w:rPr>
                <w:color w:val="002060"/>
              </w:rPr>
            </w:pPr>
            <w:r w:rsidRPr="006264ED">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A421AC" w14:textId="77777777" w:rsidR="00B7775C" w:rsidRPr="006264ED" w:rsidRDefault="00B7775C" w:rsidP="00AD6724">
            <w:pPr>
              <w:pStyle w:val="rowtabella0"/>
              <w:rPr>
                <w:color w:val="002060"/>
              </w:rPr>
            </w:pPr>
            <w:r w:rsidRPr="006264ED">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AC77CA" w14:textId="77777777" w:rsidR="00B7775C" w:rsidRPr="006264ED" w:rsidRDefault="00B7775C" w:rsidP="00AD6724">
            <w:pPr>
              <w:pStyle w:val="rowtabella0"/>
              <w:rPr>
                <w:color w:val="002060"/>
              </w:rPr>
            </w:pPr>
            <w:r w:rsidRPr="006264ED">
              <w:rPr>
                <w:color w:val="002060"/>
              </w:rPr>
              <w:t>VIA CAMPO SPORTIVO</w:t>
            </w:r>
          </w:p>
        </w:tc>
      </w:tr>
      <w:tr w:rsidR="00B7775C" w:rsidRPr="006264ED" w14:paraId="59C72752"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14971F" w14:textId="77777777" w:rsidR="00B7775C" w:rsidRPr="006264ED" w:rsidRDefault="00B7775C" w:rsidP="00AD6724">
            <w:pPr>
              <w:pStyle w:val="rowtabella0"/>
              <w:rPr>
                <w:color w:val="002060"/>
              </w:rPr>
            </w:pPr>
            <w:r w:rsidRPr="006264ED">
              <w:rPr>
                <w:color w:val="002060"/>
              </w:rPr>
              <w:t>FUTSAL SENTINUM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F64413" w14:textId="77777777" w:rsidR="00B7775C" w:rsidRPr="006264ED" w:rsidRDefault="00B7775C" w:rsidP="00AD6724">
            <w:pPr>
              <w:pStyle w:val="rowtabella0"/>
              <w:rPr>
                <w:color w:val="002060"/>
              </w:rPr>
            </w:pPr>
            <w:r w:rsidRPr="006264ED">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9E4F23" w14:textId="77777777" w:rsidR="00B7775C" w:rsidRPr="006264ED" w:rsidRDefault="00B7775C"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4EE16F" w14:textId="77777777" w:rsidR="00B7775C" w:rsidRPr="006264ED" w:rsidRDefault="00B7775C" w:rsidP="00AD6724">
            <w:pPr>
              <w:pStyle w:val="rowtabella0"/>
              <w:rPr>
                <w:color w:val="002060"/>
              </w:rPr>
            </w:pPr>
            <w:r w:rsidRPr="006264ED">
              <w:rPr>
                <w:color w:val="002060"/>
              </w:rPr>
              <w:t>01/05/2026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2B327E" w14:textId="77777777" w:rsidR="00B7775C" w:rsidRPr="006264ED" w:rsidRDefault="00B7775C" w:rsidP="00AD6724">
            <w:pPr>
              <w:pStyle w:val="rowtabella0"/>
              <w:rPr>
                <w:color w:val="002060"/>
              </w:rPr>
            </w:pPr>
            <w:r w:rsidRPr="006264ED">
              <w:rPr>
                <w:color w:val="002060"/>
              </w:rPr>
              <w:t>5141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CFD70" w14:textId="77777777" w:rsidR="00B7775C" w:rsidRPr="006264ED" w:rsidRDefault="00B7775C" w:rsidP="00AD6724">
            <w:pPr>
              <w:pStyle w:val="rowtabella0"/>
              <w:rPr>
                <w:color w:val="002060"/>
              </w:rPr>
            </w:pPr>
            <w:r w:rsidRPr="006264ED">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D3A0A8" w14:textId="77777777" w:rsidR="00B7775C" w:rsidRPr="006264ED" w:rsidRDefault="00B7775C" w:rsidP="00AD6724">
            <w:pPr>
              <w:pStyle w:val="rowtabella0"/>
              <w:rPr>
                <w:color w:val="002060"/>
              </w:rPr>
            </w:pPr>
            <w:r w:rsidRPr="006264ED">
              <w:rPr>
                <w:color w:val="002060"/>
              </w:rPr>
              <w:t>VIA FABIO RULLIANO</w:t>
            </w:r>
          </w:p>
        </w:tc>
      </w:tr>
      <w:tr w:rsidR="00B7775C" w:rsidRPr="006264ED" w14:paraId="03CDA155"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3C49E8" w14:textId="77777777" w:rsidR="00B7775C" w:rsidRPr="006264ED" w:rsidRDefault="00B7775C" w:rsidP="00AD6724">
            <w:pPr>
              <w:pStyle w:val="rowtabella0"/>
              <w:rPr>
                <w:color w:val="002060"/>
              </w:rPr>
            </w:pPr>
            <w:r w:rsidRPr="006264ED">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EC304F" w14:textId="77777777" w:rsidR="00B7775C" w:rsidRPr="006264ED" w:rsidRDefault="00B7775C" w:rsidP="00AD6724">
            <w:pPr>
              <w:pStyle w:val="rowtabella0"/>
              <w:rPr>
                <w:color w:val="002060"/>
              </w:rPr>
            </w:pPr>
            <w:r w:rsidRPr="006264ED">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06172C" w14:textId="77777777" w:rsidR="00B7775C" w:rsidRPr="006264ED" w:rsidRDefault="00B7775C"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B3CFF8" w14:textId="77777777" w:rsidR="00B7775C" w:rsidRPr="006264ED" w:rsidRDefault="00B7775C" w:rsidP="00AD6724">
            <w:pPr>
              <w:pStyle w:val="rowtabella0"/>
              <w:rPr>
                <w:color w:val="002060"/>
              </w:rPr>
            </w:pPr>
            <w:r w:rsidRPr="006264ED">
              <w:rPr>
                <w:color w:val="002060"/>
              </w:rPr>
              <w:t>01/05/2026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3E46E4" w14:textId="77777777" w:rsidR="00B7775C" w:rsidRPr="006264ED" w:rsidRDefault="00B7775C" w:rsidP="00AD6724">
            <w:pPr>
              <w:pStyle w:val="rowtabella0"/>
              <w:rPr>
                <w:color w:val="002060"/>
              </w:rPr>
            </w:pPr>
            <w:r w:rsidRPr="006264ED">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3284F4" w14:textId="77777777" w:rsidR="00B7775C" w:rsidRPr="006264ED" w:rsidRDefault="00B7775C" w:rsidP="00AD6724">
            <w:pPr>
              <w:pStyle w:val="rowtabella0"/>
              <w:rPr>
                <w:color w:val="002060"/>
              </w:rPr>
            </w:pPr>
            <w:r w:rsidRPr="006264ED">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233C51" w14:textId="77777777" w:rsidR="00B7775C" w:rsidRPr="006264ED" w:rsidRDefault="00B7775C" w:rsidP="00AD6724">
            <w:pPr>
              <w:pStyle w:val="rowtabella0"/>
              <w:rPr>
                <w:color w:val="002060"/>
              </w:rPr>
            </w:pPr>
            <w:r w:rsidRPr="006264ED">
              <w:rPr>
                <w:color w:val="002060"/>
              </w:rPr>
              <w:t>PIAN DEL BRUSCOLO</w:t>
            </w:r>
          </w:p>
        </w:tc>
      </w:tr>
      <w:tr w:rsidR="00B7775C" w:rsidRPr="006264ED" w14:paraId="62638C61"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B2EC4F" w14:textId="77777777" w:rsidR="00B7775C" w:rsidRPr="006264ED" w:rsidRDefault="00B7775C" w:rsidP="00AD6724">
            <w:pPr>
              <w:pStyle w:val="rowtabella0"/>
              <w:rPr>
                <w:color w:val="002060"/>
              </w:rPr>
            </w:pPr>
            <w:r w:rsidRPr="006264ED">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204F8B" w14:textId="77777777" w:rsidR="00B7775C" w:rsidRPr="006264ED" w:rsidRDefault="00B7775C" w:rsidP="00AD6724">
            <w:pPr>
              <w:pStyle w:val="rowtabella0"/>
              <w:rPr>
                <w:color w:val="002060"/>
              </w:rPr>
            </w:pPr>
            <w:r w:rsidRPr="006264ED">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984DDB" w14:textId="77777777" w:rsidR="00B7775C" w:rsidRPr="006264ED" w:rsidRDefault="00B7775C"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EFAA8A" w14:textId="77777777" w:rsidR="00B7775C" w:rsidRPr="006264ED" w:rsidRDefault="00B7775C" w:rsidP="00AD6724">
            <w:pPr>
              <w:pStyle w:val="rowtabella0"/>
              <w:rPr>
                <w:color w:val="002060"/>
              </w:rPr>
            </w:pPr>
            <w:r w:rsidRPr="006264ED">
              <w:rPr>
                <w:color w:val="002060"/>
              </w:rPr>
              <w:t>01/05/2026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6E641F" w14:textId="77777777" w:rsidR="00B7775C" w:rsidRPr="006264ED" w:rsidRDefault="00B7775C" w:rsidP="00AD6724">
            <w:pPr>
              <w:pStyle w:val="rowtabella0"/>
              <w:rPr>
                <w:color w:val="002060"/>
              </w:rPr>
            </w:pPr>
            <w:r w:rsidRPr="006264ED">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03D9FE" w14:textId="77777777" w:rsidR="00B7775C" w:rsidRPr="006264ED" w:rsidRDefault="00B7775C" w:rsidP="00AD6724">
            <w:pPr>
              <w:pStyle w:val="rowtabella0"/>
              <w:rPr>
                <w:color w:val="002060"/>
              </w:rPr>
            </w:pPr>
            <w:r w:rsidRPr="006264ED">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CED238" w14:textId="77777777" w:rsidR="00B7775C" w:rsidRPr="006264ED" w:rsidRDefault="00B7775C" w:rsidP="00AD6724">
            <w:pPr>
              <w:pStyle w:val="rowtabella0"/>
              <w:rPr>
                <w:color w:val="002060"/>
              </w:rPr>
            </w:pPr>
            <w:r w:rsidRPr="006264ED">
              <w:rPr>
                <w:color w:val="002060"/>
              </w:rPr>
              <w:t>VIA FAVETO</w:t>
            </w:r>
          </w:p>
        </w:tc>
      </w:tr>
      <w:tr w:rsidR="00B7775C" w:rsidRPr="006264ED" w14:paraId="03C12A72"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0D3D82" w14:textId="77777777" w:rsidR="00B7775C" w:rsidRPr="006264ED" w:rsidRDefault="00B7775C" w:rsidP="00AD6724">
            <w:pPr>
              <w:pStyle w:val="rowtabella0"/>
              <w:rPr>
                <w:color w:val="002060"/>
              </w:rPr>
            </w:pPr>
            <w:r w:rsidRPr="006264ED">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FD56A7" w14:textId="77777777" w:rsidR="00B7775C" w:rsidRPr="006264ED" w:rsidRDefault="00B7775C" w:rsidP="00AD6724">
            <w:pPr>
              <w:pStyle w:val="rowtabella0"/>
              <w:rPr>
                <w:color w:val="002060"/>
              </w:rPr>
            </w:pPr>
            <w:r w:rsidRPr="006264ED">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F227E0" w14:textId="77777777" w:rsidR="00B7775C" w:rsidRPr="006264ED" w:rsidRDefault="00B7775C"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F082BB" w14:textId="77777777" w:rsidR="00B7775C" w:rsidRPr="006264ED" w:rsidRDefault="00B7775C" w:rsidP="00AD6724">
            <w:pPr>
              <w:pStyle w:val="rowtabella0"/>
              <w:rPr>
                <w:color w:val="002060"/>
              </w:rPr>
            </w:pPr>
            <w:r w:rsidRPr="006264ED">
              <w:rPr>
                <w:color w:val="002060"/>
              </w:rPr>
              <w:t>01/05/2026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D42F46" w14:textId="77777777" w:rsidR="00B7775C" w:rsidRPr="006264ED" w:rsidRDefault="00B7775C" w:rsidP="00AD6724">
            <w:pPr>
              <w:pStyle w:val="rowtabella0"/>
              <w:rPr>
                <w:color w:val="002060"/>
              </w:rPr>
            </w:pPr>
            <w:r w:rsidRPr="006264ED">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268DA2" w14:textId="77777777" w:rsidR="00B7775C" w:rsidRPr="006264ED" w:rsidRDefault="00B7775C" w:rsidP="00AD6724">
            <w:pPr>
              <w:pStyle w:val="rowtabella0"/>
              <w:rPr>
                <w:color w:val="002060"/>
              </w:rPr>
            </w:pPr>
            <w:r w:rsidRPr="006264ED">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146DB3" w14:textId="77777777" w:rsidR="00B7775C" w:rsidRPr="006264ED" w:rsidRDefault="00B7775C" w:rsidP="00AD6724">
            <w:pPr>
              <w:pStyle w:val="rowtabella0"/>
              <w:rPr>
                <w:color w:val="002060"/>
              </w:rPr>
            </w:pPr>
            <w:r w:rsidRPr="006264ED">
              <w:rPr>
                <w:color w:val="002060"/>
              </w:rPr>
              <w:t>VIA GAETANO RAVAGLI</w:t>
            </w:r>
          </w:p>
        </w:tc>
      </w:tr>
      <w:tr w:rsidR="00B7775C" w:rsidRPr="006264ED" w14:paraId="34E87B0A"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8616A8" w14:textId="77777777" w:rsidR="00B7775C" w:rsidRPr="006264ED" w:rsidRDefault="00B7775C" w:rsidP="00AD6724">
            <w:pPr>
              <w:pStyle w:val="rowtabella0"/>
              <w:rPr>
                <w:color w:val="002060"/>
              </w:rPr>
            </w:pPr>
            <w:r w:rsidRPr="006264ED">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1FEA32" w14:textId="77777777" w:rsidR="00B7775C" w:rsidRPr="006264ED" w:rsidRDefault="00B7775C" w:rsidP="00AD6724">
            <w:pPr>
              <w:pStyle w:val="rowtabella0"/>
              <w:rPr>
                <w:color w:val="002060"/>
              </w:rPr>
            </w:pPr>
            <w:r w:rsidRPr="006264ED">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685EBA" w14:textId="77777777" w:rsidR="00B7775C" w:rsidRPr="006264ED" w:rsidRDefault="00B7775C"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06C1E2" w14:textId="77777777" w:rsidR="00B7775C" w:rsidRPr="006264ED" w:rsidRDefault="00B7775C" w:rsidP="00AD6724">
            <w:pPr>
              <w:pStyle w:val="rowtabella0"/>
              <w:rPr>
                <w:color w:val="002060"/>
              </w:rPr>
            </w:pPr>
            <w:r w:rsidRPr="006264ED">
              <w:rPr>
                <w:color w:val="002060"/>
              </w:rPr>
              <w:t>01/05/2026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4903C6" w14:textId="77777777" w:rsidR="00B7775C" w:rsidRPr="006264ED" w:rsidRDefault="00B7775C" w:rsidP="00AD6724">
            <w:pPr>
              <w:pStyle w:val="rowtabella0"/>
              <w:rPr>
                <w:color w:val="002060"/>
              </w:rPr>
            </w:pPr>
            <w:r w:rsidRPr="006264ED">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228265" w14:textId="77777777" w:rsidR="00B7775C" w:rsidRPr="006264ED" w:rsidRDefault="00B7775C" w:rsidP="00AD6724">
            <w:pPr>
              <w:pStyle w:val="rowtabella0"/>
              <w:rPr>
                <w:color w:val="002060"/>
              </w:rPr>
            </w:pPr>
            <w:r w:rsidRPr="006264ED">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F130C2" w14:textId="77777777" w:rsidR="00B7775C" w:rsidRPr="006264ED" w:rsidRDefault="00B7775C" w:rsidP="00AD6724">
            <w:pPr>
              <w:pStyle w:val="rowtabella0"/>
              <w:rPr>
                <w:color w:val="002060"/>
              </w:rPr>
            </w:pPr>
            <w:r w:rsidRPr="006264ED">
              <w:rPr>
                <w:color w:val="002060"/>
              </w:rPr>
              <w:t>VIA SIBILLA 2C</w:t>
            </w:r>
          </w:p>
        </w:tc>
      </w:tr>
      <w:tr w:rsidR="00B7775C" w:rsidRPr="006264ED" w14:paraId="65C20104"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C4EC26" w14:textId="77777777" w:rsidR="00B7775C" w:rsidRPr="006264ED" w:rsidRDefault="00B7775C" w:rsidP="00AD6724">
            <w:pPr>
              <w:pStyle w:val="rowtabella0"/>
              <w:rPr>
                <w:color w:val="002060"/>
              </w:rPr>
            </w:pPr>
            <w:r w:rsidRPr="006264ED">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A44C83" w14:textId="77777777" w:rsidR="00B7775C" w:rsidRPr="006264ED" w:rsidRDefault="00B7775C" w:rsidP="00AD6724">
            <w:pPr>
              <w:pStyle w:val="rowtabella0"/>
              <w:rPr>
                <w:color w:val="002060"/>
              </w:rPr>
            </w:pPr>
            <w:r w:rsidRPr="006264ED">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182E36" w14:textId="77777777" w:rsidR="00B7775C" w:rsidRPr="006264ED" w:rsidRDefault="00B7775C"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B18165" w14:textId="77777777" w:rsidR="00B7775C" w:rsidRPr="006264ED" w:rsidRDefault="00B7775C" w:rsidP="00AD6724">
            <w:pPr>
              <w:pStyle w:val="rowtabella0"/>
              <w:rPr>
                <w:color w:val="002060"/>
              </w:rPr>
            </w:pPr>
            <w:r w:rsidRPr="006264ED">
              <w:rPr>
                <w:color w:val="002060"/>
              </w:rPr>
              <w:t>02/05/2026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BDC6E0" w14:textId="77777777" w:rsidR="00B7775C" w:rsidRPr="006264ED" w:rsidRDefault="00B7775C" w:rsidP="00AD6724">
            <w:pPr>
              <w:pStyle w:val="rowtabella0"/>
              <w:rPr>
                <w:color w:val="002060"/>
              </w:rPr>
            </w:pPr>
            <w:r w:rsidRPr="006264ED">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8355EA" w14:textId="77777777" w:rsidR="00B7775C" w:rsidRPr="006264ED" w:rsidRDefault="00B7775C" w:rsidP="00AD6724">
            <w:pPr>
              <w:pStyle w:val="rowtabella0"/>
              <w:rPr>
                <w:color w:val="002060"/>
              </w:rPr>
            </w:pPr>
            <w:r w:rsidRPr="006264E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83EA58" w14:textId="77777777" w:rsidR="00B7775C" w:rsidRPr="006264ED" w:rsidRDefault="00B7775C" w:rsidP="00AD6724">
            <w:pPr>
              <w:pStyle w:val="rowtabella0"/>
              <w:rPr>
                <w:color w:val="002060"/>
              </w:rPr>
            </w:pPr>
            <w:r w:rsidRPr="006264ED">
              <w:rPr>
                <w:color w:val="002060"/>
              </w:rPr>
              <w:t>LOCALITA' CANDIA</w:t>
            </w:r>
          </w:p>
        </w:tc>
      </w:tr>
      <w:tr w:rsidR="00B7775C" w:rsidRPr="006264ED" w14:paraId="06DB9FBD" w14:textId="77777777" w:rsidTr="00AD67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ADE87E" w14:textId="77777777" w:rsidR="00B7775C" w:rsidRPr="006264ED" w:rsidRDefault="00B7775C" w:rsidP="00AD6724">
            <w:pPr>
              <w:pStyle w:val="rowtabella0"/>
              <w:rPr>
                <w:color w:val="002060"/>
              </w:rPr>
            </w:pPr>
            <w:r w:rsidRPr="006264ED">
              <w:rPr>
                <w:color w:val="002060"/>
              </w:rPr>
              <w:t>ACLI AUDAX MONTECOSARO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D1525" w14:textId="77777777" w:rsidR="00B7775C" w:rsidRPr="006264ED" w:rsidRDefault="00B7775C" w:rsidP="00AD6724">
            <w:pPr>
              <w:pStyle w:val="rowtabella0"/>
              <w:rPr>
                <w:color w:val="002060"/>
              </w:rPr>
            </w:pPr>
            <w:r w:rsidRPr="006264ED">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11173" w14:textId="77777777" w:rsidR="00B7775C" w:rsidRPr="006264ED" w:rsidRDefault="00B7775C" w:rsidP="00AD6724">
            <w:pPr>
              <w:pStyle w:val="rowtabella0"/>
              <w:jc w:val="center"/>
              <w:rPr>
                <w:color w:val="002060"/>
              </w:rPr>
            </w:pPr>
            <w:r w:rsidRPr="006264E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67168F" w14:textId="77777777" w:rsidR="00B7775C" w:rsidRPr="006264ED" w:rsidRDefault="00B7775C" w:rsidP="00AD6724">
            <w:pPr>
              <w:pStyle w:val="rowtabella0"/>
              <w:rPr>
                <w:color w:val="002060"/>
              </w:rPr>
            </w:pPr>
            <w:r w:rsidRPr="006264ED">
              <w:rPr>
                <w:color w:val="002060"/>
              </w:rPr>
              <w:t>04/05/2026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9451D" w14:textId="77777777" w:rsidR="00B7775C" w:rsidRPr="006264ED" w:rsidRDefault="00B7775C" w:rsidP="00AD6724">
            <w:pPr>
              <w:pStyle w:val="rowtabella0"/>
              <w:rPr>
                <w:color w:val="002060"/>
              </w:rPr>
            </w:pPr>
            <w:r w:rsidRPr="006264ED">
              <w:rPr>
                <w:color w:val="002060"/>
              </w:rPr>
              <w:t>5236 TENSOSTRUTTURA VIA ROSSINI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D54AF" w14:textId="77777777" w:rsidR="00B7775C" w:rsidRPr="006264ED" w:rsidRDefault="00B7775C" w:rsidP="00AD6724">
            <w:pPr>
              <w:pStyle w:val="rowtabella0"/>
              <w:rPr>
                <w:color w:val="002060"/>
              </w:rPr>
            </w:pPr>
            <w:r w:rsidRPr="006264ED">
              <w:rPr>
                <w:color w:val="002060"/>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E68DD2" w14:textId="77777777" w:rsidR="00B7775C" w:rsidRPr="006264ED" w:rsidRDefault="00B7775C" w:rsidP="00AD6724">
            <w:pPr>
              <w:pStyle w:val="rowtabella0"/>
              <w:rPr>
                <w:color w:val="002060"/>
              </w:rPr>
            </w:pPr>
            <w:r w:rsidRPr="006264ED">
              <w:rPr>
                <w:color w:val="002060"/>
              </w:rPr>
              <w:t>VIA ROSSINI</w:t>
            </w:r>
          </w:p>
        </w:tc>
      </w:tr>
    </w:tbl>
    <w:p w14:paraId="407CA072" w14:textId="77777777" w:rsidR="00444E81" w:rsidRDefault="00444E81" w:rsidP="008A7E7E">
      <w:pPr>
        <w:pStyle w:val="Corpodeltesto21"/>
        <w:rPr>
          <w:rFonts w:ascii="Arial" w:hAnsi="Arial" w:cs="Arial"/>
          <w:color w:val="002060"/>
          <w:sz w:val="22"/>
        </w:rPr>
      </w:pPr>
    </w:p>
    <w:p w14:paraId="48C6F055" w14:textId="77777777" w:rsidR="007D6499" w:rsidRPr="00400E07" w:rsidRDefault="007D6499" w:rsidP="007D6499">
      <w:pPr>
        <w:pStyle w:val="titoloprinc0"/>
        <w:rPr>
          <w:color w:val="002060"/>
        </w:rPr>
      </w:pPr>
      <w:r w:rsidRPr="00400E07">
        <w:rPr>
          <w:color w:val="002060"/>
        </w:rPr>
        <w:t>RISULTATI</w:t>
      </w:r>
    </w:p>
    <w:p w14:paraId="12FEBB8F" w14:textId="77777777" w:rsidR="007D6499" w:rsidRPr="00400E07" w:rsidRDefault="007D6499" w:rsidP="007D6499">
      <w:pPr>
        <w:pStyle w:val="breakline"/>
        <w:rPr>
          <w:color w:val="002060"/>
        </w:rPr>
      </w:pPr>
    </w:p>
    <w:p w14:paraId="516E05C9" w14:textId="77777777" w:rsidR="007D6499" w:rsidRPr="00400E07" w:rsidRDefault="007D6499" w:rsidP="007D6499">
      <w:pPr>
        <w:pStyle w:val="sottotitolocampionato10"/>
        <w:rPr>
          <w:color w:val="002060"/>
        </w:rPr>
      </w:pPr>
      <w:r w:rsidRPr="00400E07">
        <w:rPr>
          <w:color w:val="002060"/>
        </w:rPr>
        <w:t>RISULTATI UFFICIALI GARE DEL 17/04/2026</w:t>
      </w:r>
    </w:p>
    <w:p w14:paraId="1B00D73C" w14:textId="77777777" w:rsidR="007D6499" w:rsidRPr="007D6499" w:rsidRDefault="007D6499" w:rsidP="007D6499">
      <w:pPr>
        <w:pStyle w:val="sottotitolocampionato20"/>
        <w:spacing w:before="0" w:beforeAutospacing="0" w:after="0" w:afterAutospacing="0"/>
        <w:rPr>
          <w:rFonts w:ascii="Arial" w:hAnsi="Arial" w:cs="Arial"/>
          <w:color w:val="002060"/>
          <w:sz w:val="20"/>
          <w:szCs w:val="20"/>
        </w:rPr>
      </w:pPr>
      <w:r w:rsidRPr="007D6499">
        <w:rPr>
          <w:rFonts w:ascii="Arial" w:hAnsi="Arial" w:cs="Arial"/>
          <w:color w:val="002060"/>
          <w:sz w:val="20"/>
          <w:szCs w:val="20"/>
        </w:rPr>
        <w:t>Si trascrivono qui di seguito i risultati ufficiali delle gare disputate</w:t>
      </w:r>
    </w:p>
    <w:p w14:paraId="3EA42EFB" w14:textId="77777777" w:rsidR="007D6499" w:rsidRPr="00400E07" w:rsidRDefault="007D6499" w:rsidP="007D649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D6499" w:rsidRPr="00400E07" w14:paraId="03A199AB" w14:textId="77777777" w:rsidTr="00AD67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499" w:rsidRPr="00400E07" w14:paraId="32B41C4A"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B38F0" w14:textId="77777777" w:rsidR="007D6499" w:rsidRPr="00400E07" w:rsidRDefault="007D6499" w:rsidP="00AD6724">
                  <w:pPr>
                    <w:pStyle w:val="headertabella0"/>
                    <w:rPr>
                      <w:color w:val="002060"/>
                    </w:rPr>
                  </w:pPr>
                  <w:r w:rsidRPr="00400E07">
                    <w:rPr>
                      <w:color w:val="002060"/>
                    </w:rPr>
                    <w:t>GIRONE A - 11 Giornata - R</w:t>
                  </w:r>
                </w:p>
              </w:tc>
            </w:tr>
            <w:tr w:rsidR="007D6499" w:rsidRPr="00400E07" w14:paraId="3220A664"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AE1933" w14:textId="77777777" w:rsidR="007D6499" w:rsidRPr="00400E07" w:rsidRDefault="007D6499" w:rsidP="00AD6724">
                  <w:pPr>
                    <w:pStyle w:val="rowtabella0"/>
                    <w:rPr>
                      <w:color w:val="002060"/>
                    </w:rPr>
                  </w:pPr>
                  <w:r w:rsidRPr="00400E07">
                    <w:rPr>
                      <w:color w:val="002060"/>
                    </w:rPr>
                    <w:t>AUDAX PIOBBICO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99CF5" w14:textId="77777777" w:rsidR="007D6499" w:rsidRPr="00400E07" w:rsidRDefault="007D6499" w:rsidP="00AD6724">
                  <w:pPr>
                    <w:pStyle w:val="rowtabella0"/>
                    <w:rPr>
                      <w:color w:val="002060"/>
                      <w:lang w:val="es-ES"/>
                    </w:rPr>
                  </w:pPr>
                  <w:r w:rsidRPr="00400E07">
                    <w:rPr>
                      <w:color w:val="002060"/>
                      <w:lang w:val="es-ES"/>
                    </w:rPr>
                    <w:t>- VALMISA FUTSAL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D73E45" w14:textId="77777777" w:rsidR="007D6499" w:rsidRPr="00400E07" w:rsidRDefault="007D6499" w:rsidP="00AD6724">
                  <w:pPr>
                    <w:pStyle w:val="rowtabella0"/>
                    <w:jc w:val="center"/>
                    <w:rPr>
                      <w:color w:val="002060"/>
                    </w:rPr>
                  </w:pPr>
                  <w:r w:rsidRPr="00400E07">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C99AE" w14:textId="77777777" w:rsidR="007D6499" w:rsidRPr="00400E07" w:rsidRDefault="007D6499" w:rsidP="00AD6724">
                  <w:pPr>
                    <w:pStyle w:val="rowtabella0"/>
                    <w:jc w:val="center"/>
                    <w:rPr>
                      <w:color w:val="002060"/>
                    </w:rPr>
                  </w:pPr>
                  <w:r w:rsidRPr="00400E07">
                    <w:rPr>
                      <w:color w:val="002060"/>
                    </w:rPr>
                    <w:t> </w:t>
                  </w:r>
                </w:p>
              </w:tc>
            </w:tr>
            <w:tr w:rsidR="007D6499" w:rsidRPr="00400E07" w14:paraId="0088A8AB"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9C1FAC" w14:textId="77777777" w:rsidR="007D6499" w:rsidRPr="00400E07" w:rsidRDefault="007D6499" w:rsidP="00AD6724">
                  <w:pPr>
                    <w:pStyle w:val="rowtabella0"/>
                    <w:rPr>
                      <w:color w:val="002060"/>
                    </w:rPr>
                  </w:pPr>
                  <w:r w:rsidRPr="00400E07">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77DF0D" w14:textId="77777777" w:rsidR="007D6499" w:rsidRPr="00400E07" w:rsidRDefault="007D6499" w:rsidP="00AD6724">
                  <w:pPr>
                    <w:pStyle w:val="rowtabella0"/>
                    <w:rPr>
                      <w:color w:val="002060"/>
                    </w:rPr>
                  </w:pPr>
                  <w:r w:rsidRPr="00400E07">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B4E032" w14:textId="77777777" w:rsidR="007D6499" w:rsidRPr="00400E07" w:rsidRDefault="007D6499" w:rsidP="00AD6724">
                  <w:pPr>
                    <w:pStyle w:val="rowtabella0"/>
                    <w:jc w:val="center"/>
                    <w:rPr>
                      <w:color w:val="002060"/>
                    </w:rPr>
                  </w:pPr>
                  <w:r w:rsidRPr="00400E07">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09BC46" w14:textId="77777777" w:rsidR="007D6499" w:rsidRPr="00400E07" w:rsidRDefault="007D6499" w:rsidP="00AD6724">
                  <w:pPr>
                    <w:pStyle w:val="rowtabella0"/>
                    <w:jc w:val="center"/>
                    <w:rPr>
                      <w:color w:val="002060"/>
                    </w:rPr>
                  </w:pPr>
                  <w:r w:rsidRPr="00400E07">
                    <w:rPr>
                      <w:color w:val="002060"/>
                    </w:rPr>
                    <w:t> </w:t>
                  </w:r>
                </w:p>
              </w:tc>
            </w:tr>
            <w:tr w:rsidR="007D6499" w:rsidRPr="00400E07" w14:paraId="2DA1A76E"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BB566E" w14:textId="77777777" w:rsidR="007D6499" w:rsidRPr="00400E07" w:rsidRDefault="007D6499" w:rsidP="00AD6724">
                  <w:pPr>
                    <w:pStyle w:val="rowtabella0"/>
                    <w:rPr>
                      <w:color w:val="002060"/>
                    </w:rPr>
                  </w:pPr>
                  <w:r w:rsidRPr="00400E07">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EF772E" w14:textId="77777777" w:rsidR="007D6499" w:rsidRPr="00400E07" w:rsidRDefault="007D6499" w:rsidP="00AD6724">
                  <w:pPr>
                    <w:pStyle w:val="rowtabella0"/>
                    <w:rPr>
                      <w:color w:val="002060"/>
                    </w:rPr>
                  </w:pPr>
                  <w:r w:rsidRPr="00400E07">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BBEE0C" w14:textId="77777777" w:rsidR="007D6499" w:rsidRPr="00400E07" w:rsidRDefault="007D6499" w:rsidP="00AD6724">
                  <w:pPr>
                    <w:pStyle w:val="rowtabella0"/>
                    <w:jc w:val="center"/>
                    <w:rPr>
                      <w:color w:val="002060"/>
                    </w:rPr>
                  </w:pPr>
                  <w:r w:rsidRPr="00400E0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A82BB5" w14:textId="77777777" w:rsidR="007D6499" w:rsidRPr="00400E07" w:rsidRDefault="007D6499" w:rsidP="00AD6724">
                  <w:pPr>
                    <w:pStyle w:val="rowtabella0"/>
                    <w:jc w:val="center"/>
                    <w:rPr>
                      <w:color w:val="002060"/>
                    </w:rPr>
                  </w:pPr>
                  <w:r w:rsidRPr="00400E07">
                    <w:rPr>
                      <w:color w:val="002060"/>
                    </w:rPr>
                    <w:t> </w:t>
                  </w:r>
                </w:p>
              </w:tc>
            </w:tr>
            <w:tr w:rsidR="007D6499" w:rsidRPr="00400E07" w14:paraId="1D0E7092"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A0F75C" w14:textId="77777777" w:rsidR="007D6499" w:rsidRPr="00400E07" w:rsidRDefault="007D6499" w:rsidP="00AD6724">
                  <w:pPr>
                    <w:pStyle w:val="rowtabella0"/>
                    <w:rPr>
                      <w:color w:val="002060"/>
                    </w:rPr>
                  </w:pPr>
                  <w:r w:rsidRPr="00400E07">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3E5A71" w14:textId="77777777" w:rsidR="007D6499" w:rsidRPr="00400E07" w:rsidRDefault="007D6499" w:rsidP="00AD6724">
                  <w:pPr>
                    <w:pStyle w:val="rowtabella0"/>
                    <w:rPr>
                      <w:color w:val="002060"/>
                    </w:rPr>
                  </w:pPr>
                  <w:r w:rsidRPr="00400E07">
                    <w:rPr>
                      <w:color w:val="002060"/>
                    </w:rPr>
                    <w:t>- SAN COSTANZO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20689B" w14:textId="77777777" w:rsidR="007D6499" w:rsidRPr="00400E07" w:rsidRDefault="007D6499" w:rsidP="00AD6724">
                  <w:pPr>
                    <w:pStyle w:val="rowtabella0"/>
                    <w:jc w:val="center"/>
                    <w:rPr>
                      <w:color w:val="002060"/>
                    </w:rPr>
                  </w:pPr>
                  <w:r w:rsidRPr="00400E07">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59EE0F" w14:textId="77777777" w:rsidR="007D6499" w:rsidRPr="00400E07" w:rsidRDefault="007D6499" w:rsidP="00AD6724">
                  <w:pPr>
                    <w:pStyle w:val="rowtabella0"/>
                    <w:jc w:val="center"/>
                    <w:rPr>
                      <w:color w:val="002060"/>
                    </w:rPr>
                  </w:pPr>
                  <w:r w:rsidRPr="00400E07">
                    <w:rPr>
                      <w:color w:val="002060"/>
                    </w:rPr>
                    <w:t> </w:t>
                  </w:r>
                </w:p>
              </w:tc>
            </w:tr>
            <w:tr w:rsidR="007D6499" w:rsidRPr="00400E07" w14:paraId="2F95CCE0"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015094" w14:textId="77777777" w:rsidR="007D6499" w:rsidRPr="00400E07" w:rsidRDefault="007D6499" w:rsidP="00AD6724">
                  <w:pPr>
                    <w:pStyle w:val="rowtabella0"/>
                    <w:rPr>
                      <w:color w:val="002060"/>
                    </w:rPr>
                  </w:pPr>
                  <w:r w:rsidRPr="00400E07">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7D18CE" w14:textId="77777777" w:rsidR="007D6499" w:rsidRPr="00400E07" w:rsidRDefault="007D6499" w:rsidP="00AD6724">
                  <w:pPr>
                    <w:pStyle w:val="rowtabella0"/>
                    <w:rPr>
                      <w:color w:val="002060"/>
                    </w:rPr>
                  </w:pPr>
                  <w:r w:rsidRPr="00400E07">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2D64EA" w14:textId="77777777" w:rsidR="007D6499" w:rsidRPr="00400E07" w:rsidRDefault="007D6499" w:rsidP="00AD6724">
                  <w:pPr>
                    <w:pStyle w:val="rowtabella0"/>
                    <w:jc w:val="center"/>
                    <w:rPr>
                      <w:color w:val="002060"/>
                    </w:rPr>
                  </w:pPr>
                  <w:r w:rsidRPr="00400E07">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8522D4" w14:textId="77777777" w:rsidR="007D6499" w:rsidRPr="00400E07" w:rsidRDefault="007D6499" w:rsidP="00AD6724">
                  <w:pPr>
                    <w:pStyle w:val="rowtabella0"/>
                    <w:jc w:val="center"/>
                    <w:rPr>
                      <w:color w:val="002060"/>
                    </w:rPr>
                  </w:pPr>
                  <w:r w:rsidRPr="00400E07">
                    <w:rPr>
                      <w:color w:val="002060"/>
                    </w:rPr>
                    <w:t> </w:t>
                  </w:r>
                </w:p>
              </w:tc>
            </w:tr>
            <w:tr w:rsidR="007D6499" w:rsidRPr="00400E07" w14:paraId="4B52D8AC"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E16726" w14:textId="77777777" w:rsidR="007D6499" w:rsidRPr="00400E07" w:rsidRDefault="007D6499" w:rsidP="00AD6724">
                  <w:pPr>
                    <w:pStyle w:val="rowtabella0"/>
                    <w:rPr>
                      <w:color w:val="002060"/>
                    </w:rPr>
                  </w:pPr>
                  <w:r w:rsidRPr="00400E07">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ED202" w14:textId="77777777" w:rsidR="007D6499" w:rsidRPr="00400E07" w:rsidRDefault="007D6499" w:rsidP="00AD6724">
                  <w:pPr>
                    <w:pStyle w:val="rowtabella0"/>
                    <w:rPr>
                      <w:color w:val="002060"/>
                    </w:rPr>
                  </w:pPr>
                  <w:r w:rsidRPr="00400E07">
                    <w:rPr>
                      <w:color w:val="002060"/>
                    </w:rPr>
                    <w:t>- MONTECCHIO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B48DB" w14:textId="77777777" w:rsidR="007D6499" w:rsidRPr="00400E07" w:rsidRDefault="007D6499" w:rsidP="00AD6724">
                  <w:pPr>
                    <w:pStyle w:val="rowtabella0"/>
                    <w:jc w:val="center"/>
                    <w:rPr>
                      <w:color w:val="002060"/>
                    </w:rPr>
                  </w:pPr>
                  <w:r w:rsidRPr="00400E07">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6C0E5" w14:textId="77777777" w:rsidR="007D6499" w:rsidRPr="00400E07" w:rsidRDefault="007D6499" w:rsidP="00AD6724">
                  <w:pPr>
                    <w:pStyle w:val="rowtabella0"/>
                    <w:jc w:val="center"/>
                    <w:rPr>
                      <w:color w:val="002060"/>
                    </w:rPr>
                  </w:pPr>
                  <w:r w:rsidRPr="00400E07">
                    <w:rPr>
                      <w:color w:val="002060"/>
                    </w:rPr>
                    <w:t> </w:t>
                  </w:r>
                </w:p>
              </w:tc>
            </w:tr>
            <w:tr w:rsidR="007D6499" w:rsidRPr="00400E07" w14:paraId="2B08A6F2" w14:textId="77777777" w:rsidTr="00AD6724">
              <w:tc>
                <w:tcPr>
                  <w:tcW w:w="4700" w:type="dxa"/>
                  <w:gridSpan w:val="4"/>
                  <w:tcBorders>
                    <w:top w:val="nil"/>
                    <w:left w:val="nil"/>
                    <w:bottom w:val="nil"/>
                    <w:right w:val="nil"/>
                  </w:tcBorders>
                  <w:tcMar>
                    <w:top w:w="20" w:type="dxa"/>
                    <w:left w:w="20" w:type="dxa"/>
                    <w:bottom w:w="20" w:type="dxa"/>
                    <w:right w:w="20" w:type="dxa"/>
                  </w:tcMar>
                  <w:vAlign w:val="center"/>
                  <w:hideMark/>
                </w:tcPr>
                <w:p w14:paraId="444F2343" w14:textId="77777777" w:rsidR="007D6499" w:rsidRPr="00400E07" w:rsidRDefault="007D6499" w:rsidP="00AD6724">
                  <w:pPr>
                    <w:pStyle w:val="rowtabella0"/>
                    <w:rPr>
                      <w:color w:val="002060"/>
                    </w:rPr>
                  </w:pPr>
                  <w:r w:rsidRPr="00400E07">
                    <w:rPr>
                      <w:color w:val="002060"/>
                    </w:rPr>
                    <w:t>(1) - disputata il 18/04/2026</w:t>
                  </w:r>
                </w:p>
              </w:tc>
            </w:tr>
          </w:tbl>
          <w:p w14:paraId="05F95115" w14:textId="77777777" w:rsidR="007D6499" w:rsidRPr="00400E07" w:rsidRDefault="007D6499" w:rsidP="00AD672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499" w:rsidRPr="00400E07" w14:paraId="7B4B6354"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84AD3" w14:textId="77777777" w:rsidR="007D6499" w:rsidRPr="00400E07" w:rsidRDefault="007D6499" w:rsidP="00AD6724">
                  <w:pPr>
                    <w:pStyle w:val="headertabella0"/>
                    <w:rPr>
                      <w:color w:val="002060"/>
                    </w:rPr>
                  </w:pPr>
                  <w:r w:rsidRPr="00400E07">
                    <w:rPr>
                      <w:color w:val="002060"/>
                    </w:rPr>
                    <w:t>GIRONE B - 11 Giornata - R</w:t>
                  </w:r>
                </w:p>
              </w:tc>
            </w:tr>
            <w:tr w:rsidR="007D6499" w:rsidRPr="00400E07" w14:paraId="375A1A9D"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2E9630" w14:textId="77777777" w:rsidR="007D6499" w:rsidRPr="00400E07" w:rsidRDefault="007D6499" w:rsidP="00AD6724">
                  <w:pPr>
                    <w:pStyle w:val="rowtabella0"/>
                    <w:rPr>
                      <w:color w:val="002060"/>
                    </w:rPr>
                  </w:pPr>
                  <w:r w:rsidRPr="00400E07">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46EE8" w14:textId="77777777" w:rsidR="007D6499" w:rsidRPr="00400E07" w:rsidRDefault="007D6499" w:rsidP="00AD6724">
                  <w:pPr>
                    <w:pStyle w:val="rowtabella0"/>
                    <w:rPr>
                      <w:color w:val="002060"/>
                    </w:rPr>
                  </w:pPr>
                  <w:r w:rsidRPr="00400E07">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F67FD" w14:textId="77777777" w:rsidR="007D6499" w:rsidRPr="00400E07" w:rsidRDefault="007D6499" w:rsidP="00AD6724">
                  <w:pPr>
                    <w:pStyle w:val="rowtabella0"/>
                    <w:jc w:val="center"/>
                    <w:rPr>
                      <w:color w:val="002060"/>
                    </w:rPr>
                  </w:pPr>
                  <w:r w:rsidRPr="00400E07">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5271C" w14:textId="77777777" w:rsidR="007D6499" w:rsidRPr="00400E07" w:rsidRDefault="007D6499" w:rsidP="00AD6724">
                  <w:pPr>
                    <w:pStyle w:val="rowtabella0"/>
                    <w:jc w:val="center"/>
                    <w:rPr>
                      <w:color w:val="002060"/>
                    </w:rPr>
                  </w:pPr>
                  <w:r w:rsidRPr="00400E07">
                    <w:rPr>
                      <w:color w:val="002060"/>
                    </w:rPr>
                    <w:t> </w:t>
                  </w:r>
                </w:p>
              </w:tc>
            </w:tr>
            <w:tr w:rsidR="007D6499" w:rsidRPr="00400E07" w14:paraId="53EC093D"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BBD0C7" w14:textId="77777777" w:rsidR="007D6499" w:rsidRPr="00400E07" w:rsidRDefault="007D6499" w:rsidP="00AD6724">
                  <w:pPr>
                    <w:pStyle w:val="rowtabella0"/>
                    <w:rPr>
                      <w:color w:val="002060"/>
                    </w:rPr>
                  </w:pPr>
                  <w:r w:rsidRPr="00400E07">
                    <w:rPr>
                      <w:color w:val="002060"/>
                    </w:rPr>
                    <w:t>(1) ATLETICO CHIARAVALLE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4530AB" w14:textId="77777777" w:rsidR="007D6499" w:rsidRPr="00400E07" w:rsidRDefault="007D6499" w:rsidP="00AD6724">
                  <w:pPr>
                    <w:pStyle w:val="rowtabella0"/>
                    <w:rPr>
                      <w:color w:val="002060"/>
                    </w:rPr>
                  </w:pPr>
                  <w:r w:rsidRPr="00400E07">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68E9CF" w14:textId="77777777" w:rsidR="007D6499" w:rsidRPr="00400E07" w:rsidRDefault="007D6499" w:rsidP="00AD6724">
                  <w:pPr>
                    <w:pStyle w:val="rowtabella0"/>
                    <w:jc w:val="center"/>
                    <w:rPr>
                      <w:color w:val="002060"/>
                    </w:rPr>
                  </w:pPr>
                  <w:r w:rsidRPr="00400E0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DE944B" w14:textId="77777777" w:rsidR="007D6499" w:rsidRPr="00400E07" w:rsidRDefault="007D6499" w:rsidP="00AD6724">
                  <w:pPr>
                    <w:pStyle w:val="rowtabella0"/>
                    <w:jc w:val="center"/>
                    <w:rPr>
                      <w:color w:val="002060"/>
                    </w:rPr>
                  </w:pPr>
                  <w:r w:rsidRPr="00400E07">
                    <w:rPr>
                      <w:color w:val="002060"/>
                    </w:rPr>
                    <w:t> </w:t>
                  </w:r>
                </w:p>
              </w:tc>
            </w:tr>
            <w:tr w:rsidR="007D6499" w:rsidRPr="00400E07" w14:paraId="7F3FC61B"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2B5D14" w14:textId="77777777" w:rsidR="007D6499" w:rsidRPr="00400E07" w:rsidRDefault="007D6499" w:rsidP="00AD6724">
                  <w:pPr>
                    <w:pStyle w:val="rowtabella0"/>
                    <w:rPr>
                      <w:color w:val="002060"/>
                    </w:rPr>
                  </w:pPr>
                  <w:r w:rsidRPr="00400E07">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9E7BAB" w14:textId="77777777" w:rsidR="007D6499" w:rsidRPr="00400E07" w:rsidRDefault="007D6499" w:rsidP="00AD6724">
                  <w:pPr>
                    <w:pStyle w:val="rowtabella0"/>
                    <w:rPr>
                      <w:color w:val="002060"/>
                    </w:rPr>
                  </w:pPr>
                  <w:r w:rsidRPr="00400E07">
                    <w:rPr>
                      <w:color w:val="002060"/>
                    </w:rPr>
                    <w:t xml:space="preserve">- </w:t>
                  </w:r>
                  <w:proofErr w:type="gramStart"/>
                  <w:r w:rsidRPr="00400E07">
                    <w:rPr>
                      <w:color w:val="002060"/>
                    </w:rPr>
                    <w:t>CITTA</w:t>
                  </w:r>
                  <w:proofErr w:type="gramEnd"/>
                  <w:r w:rsidRPr="00400E07">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FB19D3" w14:textId="77777777" w:rsidR="007D6499" w:rsidRPr="00400E07" w:rsidRDefault="007D6499" w:rsidP="00AD6724">
                  <w:pPr>
                    <w:pStyle w:val="rowtabella0"/>
                    <w:jc w:val="center"/>
                    <w:rPr>
                      <w:color w:val="002060"/>
                    </w:rPr>
                  </w:pPr>
                  <w:r w:rsidRPr="00400E07">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1A9129" w14:textId="77777777" w:rsidR="007D6499" w:rsidRPr="00400E07" w:rsidRDefault="007D6499" w:rsidP="00AD6724">
                  <w:pPr>
                    <w:pStyle w:val="rowtabella0"/>
                    <w:jc w:val="center"/>
                    <w:rPr>
                      <w:color w:val="002060"/>
                    </w:rPr>
                  </w:pPr>
                  <w:r w:rsidRPr="00400E07">
                    <w:rPr>
                      <w:color w:val="002060"/>
                    </w:rPr>
                    <w:t> </w:t>
                  </w:r>
                </w:p>
              </w:tc>
            </w:tr>
            <w:tr w:rsidR="007D6499" w:rsidRPr="00400E07" w14:paraId="79BD28B0"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9FEF85" w14:textId="77777777" w:rsidR="007D6499" w:rsidRPr="00400E07" w:rsidRDefault="007D6499" w:rsidP="00AD6724">
                  <w:pPr>
                    <w:pStyle w:val="rowtabella0"/>
                    <w:rPr>
                      <w:color w:val="002060"/>
                    </w:rPr>
                  </w:pPr>
                  <w:r w:rsidRPr="00400E07">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B4A8F2" w14:textId="77777777" w:rsidR="007D6499" w:rsidRPr="00400E07" w:rsidRDefault="007D6499" w:rsidP="00AD6724">
                  <w:pPr>
                    <w:pStyle w:val="rowtabella0"/>
                    <w:rPr>
                      <w:color w:val="002060"/>
                    </w:rPr>
                  </w:pPr>
                  <w:r w:rsidRPr="00400E07">
                    <w:rPr>
                      <w:color w:val="002060"/>
                    </w:rPr>
                    <w:t>- MONTEMARCIANESE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C20768" w14:textId="77777777" w:rsidR="007D6499" w:rsidRPr="00400E07" w:rsidRDefault="007D6499" w:rsidP="00AD6724">
                  <w:pPr>
                    <w:pStyle w:val="rowtabella0"/>
                    <w:jc w:val="center"/>
                    <w:rPr>
                      <w:color w:val="002060"/>
                    </w:rPr>
                  </w:pPr>
                  <w:r w:rsidRPr="00400E0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A3032A" w14:textId="77777777" w:rsidR="007D6499" w:rsidRPr="00400E07" w:rsidRDefault="007D6499" w:rsidP="00AD6724">
                  <w:pPr>
                    <w:pStyle w:val="rowtabella0"/>
                    <w:jc w:val="center"/>
                    <w:rPr>
                      <w:color w:val="002060"/>
                    </w:rPr>
                  </w:pPr>
                  <w:r w:rsidRPr="00400E07">
                    <w:rPr>
                      <w:color w:val="002060"/>
                    </w:rPr>
                    <w:t> </w:t>
                  </w:r>
                </w:p>
              </w:tc>
            </w:tr>
            <w:tr w:rsidR="007D6499" w:rsidRPr="00400E07" w14:paraId="7F8393A8"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CEDE3F" w14:textId="77777777" w:rsidR="007D6499" w:rsidRPr="00400E07" w:rsidRDefault="007D6499" w:rsidP="00AD6724">
                  <w:pPr>
                    <w:pStyle w:val="rowtabella0"/>
                    <w:rPr>
                      <w:color w:val="002060"/>
                    </w:rPr>
                  </w:pPr>
                  <w:r w:rsidRPr="00400E07">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310FE5" w14:textId="77777777" w:rsidR="007D6499" w:rsidRPr="00400E07" w:rsidRDefault="007D6499" w:rsidP="00AD6724">
                  <w:pPr>
                    <w:pStyle w:val="rowtabella0"/>
                    <w:rPr>
                      <w:color w:val="002060"/>
                    </w:rPr>
                  </w:pPr>
                  <w:r w:rsidRPr="00400E07">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3BAB71" w14:textId="77777777" w:rsidR="007D6499" w:rsidRPr="00400E07" w:rsidRDefault="007D6499" w:rsidP="00AD6724">
                  <w:pPr>
                    <w:pStyle w:val="rowtabella0"/>
                    <w:jc w:val="center"/>
                    <w:rPr>
                      <w:color w:val="002060"/>
                    </w:rPr>
                  </w:pPr>
                  <w:r w:rsidRPr="00400E0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2CF36E" w14:textId="77777777" w:rsidR="007D6499" w:rsidRPr="00400E07" w:rsidRDefault="007D6499" w:rsidP="00AD6724">
                  <w:pPr>
                    <w:pStyle w:val="rowtabella0"/>
                    <w:jc w:val="center"/>
                    <w:rPr>
                      <w:color w:val="002060"/>
                    </w:rPr>
                  </w:pPr>
                  <w:r w:rsidRPr="00400E07">
                    <w:rPr>
                      <w:color w:val="002060"/>
                    </w:rPr>
                    <w:t> </w:t>
                  </w:r>
                </w:p>
              </w:tc>
            </w:tr>
            <w:tr w:rsidR="007D6499" w:rsidRPr="00400E07" w14:paraId="1F3B323F"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C485EB" w14:textId="77777777" w:rsidR="007D6499" w:rsidRPr="00400E07" w:rsidRDefault="007D6499" w:rsidP="00AD6724">
                  <w:pPr>
                    <w:pStyle w:val="rowtabella0"/>
                    <w:rPr>
                      <w:color w:val="002060"/>
                    </w:rPr>
                  </w:pPr>
                  <w:r w:rsidRPr="00400E07">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528C2C" w14:textId="77777777" w:rsidR="007D6499" w:rsidRPr="00400E07" w:rsidRDefault="007D6499" w:rsidP="00AD6724">
                  <w:pPr>
                    <w:pStyle w:val="rowtabella0"/>
                    <w:rPr>
                      <w:color w:val="002060"/>
                    </w:rPr>
                  </w:pPr>
                  <w:r w:rsidRPr="00400E07">
                    <w:rPr>
                      <w:color w:val="002060"/>
                    </w:rPr>
                    <w:t>- SANTA MARIA NUOVA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83AF0" w14:textId="77777777" w:rsidR="007D6499" w:rsidRPr="00400E07" w:rsidRDefault="007D6499" w:rsidP="00AD6724">
                  <w:pPr>
                    <w:pStyle w:val="rowtabella0"/>
                    <w:jc w:val="center"/>
                    <w:rPr>
                      <w:color w:val="002060"/>
                    </w:rPr>
                  </w:pPr>
                  <w:r w:rsidRPr="00400E07">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A09EA" w14:textId="77777777" w:rsidR="007D6499" w:rsidRPr="00400E07" w:rsidRDefault="007D6499" w:rsidP="00AD6724">
                  <w:pPr>
                    <w:pStyle w:val="rowtabella0"/>
                    <w:jc w:val="center"/>
                    <w:rPr>
                      <w:color w:val="002060"/>
                    </w:rPr>
                  </w:pPr>
                  <w:r w:rsidRPr="00400E07">
                    <w:rPr>
                      <w:color w:val="002060"/>
                    </w:rPr>
                    <w:t> </w:t>
                  </w:r>
                </w:p>
              </w:tc>
            </w:tr>
            <w:tr w:rsidR="007D6499" w:rsidRPr="00400E07" w14:paraId="46548FC1" w14:textId="77777777" w:rsidTr="00AD6724">
              <w:tc>
                <w:tcPr>
                  <w:tcW w:w="4700" w:type="dxa"/>
                  <w:gridSpan w:val="4"/>
                  <w:tcBorders>
                    <w:top w:val="nil"/>
                    <w:left w:val="nil"/>
                    <w:bottom w:val="nil"/>
                    <w:right w:val="nil"/>
                  </w:tcBorders>
                  <w:tcMar>
                    <w:top w:w="20" w:type="dxa"/>
                    <w:left w:w="20" w:type="dxa"/>
                    <w:bottom w:w="20" w:type="dxa"/>
                    <w:right w:w="20" w:type="dxa"/>
                  </w:tcMar>
                  <w:vAlign w:val="center"/>
                  <w:hideMark/>
                </w:tcPr>
                <w:p w14:paraId="3D03655E" w14:textId="77777777" w:rsidR="007D6499" w:rsidRPr="00400E07" w:rsidRDefault="007D6499" w:rsidP="00AD6724">
                  <w:pPr>
                    <w:pStyle w:val="rowtabella0"/>
                    <w:rPr>
                      <w:color w:val="002060"/>
                    </w:rPr>
                  </w:pPr>
                  <w:r w:rsidRPr="00400E07">
                    <w:rPr>
                      <w:color w:val="002060"/>
                    </w:rPr>
                    <w:t>(1) - disputata il 18/04/2026</w:t>
                  </w:r>
                </w:p>
              </w:tc>
            </w:tr>
          </w:tbl>
          <w:p w14:paraId="351BB954" w14:textId="77777777" w:rsidR="007D6499" w:rsidRPr="00400E07" w:rsidRDefault="007D6499" w:rsidP="00AD6724">
            <w:pPr>
              <w:rPr>
                <w:color w:val="002060"/>
              </w:rPr>
            </w:pPr>
          </w:p>
        </w:tc>
      </w:tr>
    </w:tbl>
    <w:p w14:paraId="6990F9E7" w14:textId="77777777" w:rsidR="007D6499" w:rsidRPr="00400E07" w:rsidRDefault="007D6499" w:rsidP="007D649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D6499" w:rsidRPr="00400E07" w14:paraId="6F85D725" w14:textId="77777777" w:rsidTr="00AD67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499" w:rsidRPr="00400E07" w14:paraId="3D04AEBF"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00960" w14:textId="77777777" w:rsidR="007D6499" w:rsidRPr="00400E07" w:rsidRDefault="007D6499" w:rsidP="00AD6724">
                  <w:pPr>
                    <w:pStyle w:val="headertabella0"/>
                    <w:rPr>
                      <w:color w:val="002060"/>
                    </w:rPr>
                  </w:pPr>
                  <w:r w:rsidRPr="00400E07">
                    <w:rPr>
                      <w:color w:val="002060"/>
                    </w:rPr>
                    <w:t>GIRONE C - 11 Giornata - R</w:t>
                  </w:r>
                </w:p>
              </w:tc>
            </w:tr>
            <w:tr w:rsidR="007D6499" w:rsidRPr="00400E07" w14:paraId="1FCC55FA"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B0AD6D" w14:textId="77777777" w:rsidR="007D6499" w:rsidRPr="00400E07" w:rsidRDefault="007D6499" w:rsidP="00AD6724">
                  <w:pPr>
                    <w:pStyle w:val="rowtabella0"/>
                    <w:rPr>
                      <w:color w:val="002060"/>
                    </w:rPr>
                  </w:pPr>
                  <w:r w:rsidRPr="00400E07">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A18D8" w14:textId="77777777" w:rsidR="007D6499" w:rsidRPr="00400E07" w:rsidRDefault="007D6499" w:rsidP="00AD6724">
                  <w:pPr>
                    <w:pStyle w:val="rowtabella0"/>
                    <w:rPr>
                      <w:color w:val="002060"/>
                    </w:rPr>
                  </w:pPr>
                  <w:r w:rsidRPr="00400E07">
                    <w:rPr>
                      <w:color w:val="002060"/>
                    </w:rPr>
                    <w:t>- VIRTUS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80630" w14:textId="77777777" w:rsidR="007D6499" w:rsidRPr="00400E07" w:rsidRDefault="007D6499" w:rsidP="00AD6724">
                  <w:pPr>
                    <w:pStyle w:val="rowtabella0"/>
                    <w:jc w:val="center"/>
                    <w:rPr>
                      <w:color w:val="002060"/>
                    </w:rPr>
                  </w:pPr>
                  <w:r w:rsidRPr="00400E07">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2329D" w14:textId="77777777" w:rsidR="007D6499" w:rsidRPr="00400E07" w:rsidRDefault="007D6499" w:rsidP="00AD6724">
                  <w:pPr>
                    <w:pStyle w:val="rowtabella0"/>
                    <w:jc w:val="center"/>
                    <w:rPr>
                      <w:color w:val="002060"/>
                    </w:rPr>
                  </w:pPr>
                  <w:r w:rsidRPr="00400E07">
                    <w:rPr>
                      <w:color w:val="002060"/>
                    </w:rPr>
                    <w:t> </w:t>
                  </w:r>
                </w:p>
              </w:tc>
            </w:tr>
            <w:tr w:rsidR="007D6499" w:rsidRPr="00400E07" w14:paraId="0C36EC54"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0B2059" w14:textId="77777777" w:rsidR="007D6499" w:rsidRPr="00400E07" w:rsidRDefault="007D6499" w:rsidP="00AD6724">
                  <w:pPr>
                    <w:pStyle w:val="rowtabella0"/>
                    <w:rPr>
                      <w:color w:val="002060"/>
                    </w:rPr>
                  </w:pPr>
                  <w:r w:rsidRPr="00400E07">
                    <w:rPr>
                      <w:color w:val="002060"/>
                    </w:rPr>
                    <w:t>(1) ESANATOGLIA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E4EFF1" w14:textId="77777777" w:rsidR="007D6499" w:rsidRPr="00400E07" w:rsidRDefault="007D6499" w:rsidP="00AD6724">
                  <w:pPr>
                    <w:pStyle w:val="rowtabella0"/>
                    <w:rPr>
                      <w:color w:val="002060"/>
                    </w:rPr>
                  </w:pPr>
                  <w:r w:rsidRPr="00400E07">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D5C2E6" w14:textId="77777777" w:rsidR="007D6499" w:rsidRPr="00400E07" w:rsidRDefault="007D6499" w:rsidP="00AD6724">
                  <w:pPr>
                    <w:pStyle w:val="rowtabella0"/>
                    <w:jc w:val="center"/>
                    <w:rPr>
                      <w:color w:val="002060"/>
                    </w:rPr>
                  </w:pPr>
                  <w:r w:rsidRPr="00400E07">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A2BCEE" w14:textId="77777777" w:rsidR="007D6499" w:rsidRPr="00400E07" w:rsidRDefault="007D6499" w:rsidP="00AD6724">
                  <w:pPr>
                    <w:pStyle w:val="rowtabella0"/>
                    <w:jc w:val="center"/>
                    <w:rPr>
                      <w:color w:val="002060"/>
                    </w:rPr>
                  </w:pPr>
                  <w:r w:rsidRPr="00400E07">
                    <w:rPr>
                      <w:color w:val="002060"/>
                    </w:rPr>
                    <w:t> </w:t>
                  </w:r>
                </w:p>
              </w:tc>
            </w:tr>
            <w:tr w:rsidR="007D6499" w:rsidRPr="00400E07" w14:paraId="53CF174D"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14FB47" w14:textId="77777777" w:rsidR="007D6499" w:rsidRPr="00400E07" w:rsidRDefault="007D6499" w:rsidP="00AD6724">
                  <w:pPr>
                    <w:pStyle w:val="rowtabella0"/>
                    <w:rPr>
                      <w:color w:val="002060"/>
                    </w:rPr>
                  </w:pPr>
                  <w:r w:rsidRPr="00400E07">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F8A570" w14:textId="77777777" w:rsidR="007D6499" w:rsidRPr="00400E07" w:rsidRDefault="007D6499" w:rsidP="00AD6724">
                  <w:pPr>
                    <w:pStyle w:val="rowtabella0"/>
                    <w:rPr>
                      <w:color w:val="002060"/>
                    </w:rPr>
                  </w:pPr>
                  <w:r w:rsidRPr="00400E07">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EFA0F1" w14:textId="77777777" w:rsidR="007D6499" w:rsidRPr="00400E07" w:rsidRDefault="007D6499" w:rsidP="00AD6724">
                  <w:pPr>
                    <w:pStyle w:val="rowtabella0"/>
                    <w:jc w:val="center"/>
                    <w:rPr>
                      <w:color w:val="002060"/>
                    </w:rPr>
                  </w:pPr>
                  <w:r w:rsidRPr="00400E07">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FDFC91" w14:textId="77777777" w:rsidR="007D6499" w:rsidRPr="00400E07" w:rsidRDefault="007D6499" w:rsidP="00AD6724">
                  <w:pPr>
                    <w:pStyle w:val="rowtabella0"/>
                    <w:jc w:val="center"/>
                    <w:rPr>
                      <w:color w:val="002060"/>
                    </w:rPr>
                  </w:pPr>
                  <w:r w:rsidRPr="00400E07">
                    <w:rPr>
                      <w:color w:val="002060"/>
                    </w:rPr>
                    <w:t> </w:t>
                  </w:r>
                </w:p>
              </w:tc>
            </w:tr>
            <w:tr w:rsidR="007D6499" w:rsidRPr="00400E07" w14:paraId="57762012"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BDC089" w14:textId="77777777" w:rsidR="007D6499" w:rsidRPr="00400E07" w:rsidRDefault="007D6499" w:rsidP="00AD6724">
                  <w:pPr>
                    <w:pStyle w:val="rowtabella0"/>
                    <w:rPr>
                      <w:color w:val="002060"/>
                    </w:rPr>
                  </w:pPr>
                  <w:r w:rsidRPr="00400E07">
                    <w:rPr>
                      <w:color w:val="002060"/>
                    </w:rPr>
                    <w:t>FUTSAL SENTINUM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902042" w14:textId="77777777" w:rsidR="007D6499" w:rsidRPr="00400E07" w:rsidRDefault="007D6499" w:rsidP="00AD6724">
                  <w:pPr>
                    <w:pStyle w:val="rowtabella0"/>
                    <w:rPr>
                      <w:color w:val="002060"/>
                    </w:rPr>
                  </w:pPr>
                  <w:r w:rsidRPr="00400E07">
                    <w:rPr>
                      <w:color w:val="002060"/>
                    </w:rPr>
                    <w:t>- ROBUR MERGO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3271AB" w14:textId="77777777" w:rsidR="007D6499" w:rsidRPr="00400E07" w:rsidRDefault="007D6499" w:rsidP="00AD6724">
                  <w:pPr>
                    <w:pStyle w:val="rowtabella0"/>
                    <w:jc w:val="center"/>
                    <w:rPr>
                      <w:color w:val="002060"/>
                    </w:rPr>
                  </w:pPr>
                  <w:r w:rsidRPr="00400E07">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3FAA53" w14:textId="77777777" w:rsidR="007D6499" w:rsidRPr="00400E07" w:rsidRDefault="007D6499" w:rsidP="00AD6724">
                  <w:pPr>
                    <w:pStyle w:val="rowtabella0"/>
                    <w:jc w:val="center"/>
                    <w:rPr>
                      <w:color w:val="002060"/>
                    </w:rPr>
                  </w:pPr>
                  <w:r w:rsidRPr="00400E07">
                    <w:rPr>
                      <w:color w:val="002060"/>
                    </w:rPr>
                    <w:t> </w:t>
                  </w:r>
                </w:p>
              </w:tc>
            </w:tr>
            <w:tr w:rsidR="007D6499" w:rsidRPr="00400E07" w14:paraId="7625B913"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B93E49" w14:textId="77777777" w:rsidR="007D6499" w:rsidRPr="00400E07" w:rsidRDefault="007D6499" w:rsidP="00AD6724">
                  <w:pPr>
                    <w:pStyle w:val="rowtabella0"/>
                    <w:rPr>
                      <w:color w:val="002060"/>
                    </w:rPr>
                  </w:pPr>
                  <w:r w:rsidRPr="00400E07">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975801" w14:textId="77777777" w:rsidR="007D6499" w:rsidRPr="00400E07" w:rsidRDefault="007D6499" w:rsidP="00AD6724">
                  <w:pPr>
                    <w:pStyle w:val="rowtabella0"/>
                    <w:rPr>
                      <w:color w:val="002060"/>
                    </w:rPr>
                  </w:pPr>
                  <w:r w:rsidRPr="00400E07">
                    <w:rPr>
                      <w:color w:val="002060"/>
                    </w:rPr>
                    <w:t>- EUROPE TT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17DDE8" w14:textId="77777777" w:rsidR="007D6499" w:rsidRPr="00400E07" w:rsidRDefault="007D6499" w:rsidP="00AD6724">
                  <w:pPr>
                    <w:pStyle w:val="rowtabella0"/>
                    <w:jc w:val="center"/>
                    <w:rPr>
                      <w:color w:val="002060"/>
                    </w:rPr>
                  </w:pPr>
                  <w:r w:rsidRPr="00400E0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A8C1F5" w14:textId="77777777" w:rsidR="007D6499" w:rsidRPr="00400E07" w:rsidRDefault="007D6499" w:rsidP="00AD6724">
                  <w:pPr>
                    <w:pStyle w:val="rowtabella0"/>
                    <w:jc w:val="center"/>
                    <w:rPr>
                      <w:color w:val="002060"/>
                    </w:rPr>
                  </w:pPr>
                  <w:r w:rsidRPr="00400E07">
                    <w:rPr>
                      <w:color w:val="002060"/>
                    </w:rPr>
                    <w:t> </w:t>
                  </w:r>
                </w:p>
              </w:tc>
            </w:tr>
            <w:tr w:rsidR="007D6499" w:rsidRPr="00400E07" w14:paraId="777D8D98"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3A07BD" w14:textId="77777777" w:rsidR="007D6499" w:rsidRPr="00400E07" w:rsidRDefault="007D6499" w:rsidP="00AD6724">
                  <w:pPr>
                    <w:pStyle w:val="rowtabella0"/>
                    <w:rPr>
                      <w:color w:val="002060"/>
                    </w:rPr>
                  </w:pPr>
                  <w:r w:rsidRPr="00400E07">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479E9F" w14:textId="77777777" w:rsidR="007D6499" w:rsidRPr="00400E07" w:rsidRDefault="007D6499" w:rsidP="00AD6724">
                  <w:pPr>
                    <w:pStyle w:val="rowtabella0"/>
                    <w:rPr>
                      <w:color w:val="002060"/>
                    </w:rPr>
                  </w:pPr>
                  <w:r w:rsidRPr="00400E07">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D261B" w14:textId="77777777" w:rsidR="007D6499" w:rsidRPr="00400E07" w:rsidRDefault="007D6499" w:rsidP="00AD6724">
                  <w:pPr>
                    <w:pStyle w:val="rowtabella0"/>
                    <w:jc w:val="center"/>
                    <w:rPr>
                      <w:color w:val="002060"/>
                    </w:rPr>
                  </w:pPr>
                  <w:r w:rsidRPr="00400E07">
                    <w:rPr>
                      <w:color w:val="002060"/>
                    </w:rPr>
                    <w:t>7 - 7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BCCD2" w14:textId="77777777" w:rsidR="007D6499" w:rsidRPr="00400E07" w:rsidRDefault="007D6499" w:rsidP="00AD6724">
                  <w:pPr>
                    <w:pStyle w:val="rowtabella0"/>
                    <w:jc w:val="center"/>
                    <w:rPr>
                      <w:color w:val="002060"/>
                    </w:rPr>
                  </w:pPr>
                  <w:r w:rsidRPr="00400E07">
                    <w:rPr>
                      <w:color w:val="002060"/>
                    </w:rPr>
                    <w:t> </w:t>
                  </w:r>
                </w:p>
              </w:tc>
            </w:tr>
            <w:tr w:rsidR="007D6499" w:rsidRPr="00400E07" w14:paraId="7CC5FBCE" w14:textId="77777777" w:rsidTr="00AD6724">
              <w:tc>
                <w:tcPr>
                  <w:tcW w:w="4700" w:type="dxa"/>
                  <w:gridSpan w:val="4"/>
                  <w:tcBorders>
                    <w:top w:val="nil"/>
                    <w:left w:val="nil"/>
                    <w:bottom w:val="nil"/>
                    <w:right w:val="nil"/>
                  </w:tcBorders>
                  <w:tcMar>
                    <w:top w:w="20" w:type="dxa"/>
                    <w:left w:w="20" w:type="dxa"/>
                    <w:bottom w:w="20" w:type="dxa"/>
                    <w:right w:w="20" w:type="dxa"/>
                  </w:tcMar>
                  <w:vAlign w:val="center"/>
                  <w:hideMark/>
                </w:tcPr>
                <w:p w14:paraId="26AE036C" w14:textId="77777777" w:rsidR="007D6499" w:rsidRPr="00400E07" w:rsidRDefault="007D6499" w:rsidP="00AD6724">
                  <w:pPr>
                    <w:pStyle w:val="rowtabella0"/>
                    <w:rPr>
                      <w:color w:val="002060"/>
                    </w:rPr>
                  </w:pPr>
                  <w:r w:rsidRPr="00400E07">
                    <w:rPr>
                      <w:color w:val="002060"/>
                    </w:rPr>
                    <w:t>(1) - disputata il 18/04/2026</w:t>
                  </w:r>
                </w:p>
              </w:tc>
            </w:tr>
          </w:tbl>
          <w:p w14:paraId="525A092B" w14:textId="77777777" w:rsidR="007D6499" w:rsidRPr="00400E07" w:rsidRDefault="007D6499" w:rsidP="00AD672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499" w:rsidRPr="00400E07" w14:paraId="2681D193"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E8FDC" w14:textId="77777777" w:rsidR="007D6499" w:rsidRPr="00400E07" w:rsidRDefault="007D6499" w:rsidP="00AD6724">
                  <w:pPr>
                    <w:pStyle w:val="headertabella0"/>
                    <w:rPr>
                      <w:color w:val="002060"/>
                    </w:rPr>
                  </w:pPr>
                  <w:r w:rsidRPr="00400E07">
                    <w:rPr>
                      <w:color w:val="002060"/>
                    </w:rPr>
                    <w:t>GIRONE D - 11 Giornata - R</w:t>
                  </w:r>
                </w:p>
              </w:tc>
            </w:tr>
            <w:tr w:rsidR="007D6499" w:rsidRPr="00400E07" w14:paraId="6BD702AE"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51C865" w14:textId="77777777" w:rsidR="007D6499" w:rsidRPr="00400E07" w:rsidRDefault="007D6499" w:rsidP="00AD6724">
                  <w:pPr>
                    <w:pStyle w:val="rowtabella0"/>
                    <w:rPr>
                      <w:color w:val="002060"/>
                    </w:rPr>
                  </w:pPr>
                  <w:r w:rsidRPr="00400E07">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81BC49" w14:textId="77777777" w:rsidR="007D6499" w:rsidRPr="00400E07" w:rsidRDefault="007D6499" w:rsidP="00AD6724">
                  <w:pPr>
                    <w:pStyle w:val="rowtabella0"/>
                    <w:rPr>
                      <w:color w:val="002060"/>
                    </w:rPr>
                  </w:pPr>
                  <w:r w:rsidRPr="00400E07">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0FE14" w14:textId="77777777" w:rsidR="007D6499" w:rsidRPr="00400E07" w:rsidRDefault="007D6499" w:rsidP="00AD6724">
                  <w:pPr>
                    <w:pStyle w:val="rowtabella0"/>
                    <w:jc w:val="center"/>
                    <w:rPr>
                      <w:color w:val="002060"/>
                    </w:rPr>
                  </w:pPr>
                  <w:r w:rsidRPr="00400E07">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C042FE" w14:textId="77777777" w:rsidR="007D6499" w:rsidRPr="00400E07" w:rsidRDefault="007D6499" w:rsidP="00AD6724">
                  <w:pPr>
                    <w:pStyle w:val="rowtabella0"/>
                    <w:jc w:val="center"/>
                    <w:rPr>
                      <w:color w:val="002060"/>
                    </w:rPr>
                  </w:pPr>
                  <w:r w:rsidRPr="00400E07">
                    <w:rPr>
                      <w:color w:val="002060"/>
                    </w:rPr>
                    <w:t> </w:t>
                  </w:r>
                </w:p>
              </w:tc>
            </w:tr>
            <w:tr w:rsidR="007D6499" w:rsidRPr="00400E07" w14:paraId="58703940"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8EC985" w14:textId="77777777" w:rsidR="007D6499" w:rsidRPr="00400E07" w:rsidRDefault="007D6499" w:rsidP="00AD6724">
                  <w:pPr>
                    <w:pStyle w:val="rowtabella0"/>
                    <w:rPr>
                      <w:color w:val="002060"/>
                    </w:rPr>
                  </w:pPr>
                  <w:r w:rsidRPr="00400E07">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D5B3FB" w14:textId="77777777" w:rsidR="007D6499" w:rsidRPr="00400E07" w:rsidRDefault="007D6499" w:rsidP="00AD6724">
                  <w:pPr>
                    <w:pStyle w:val="rowtabella0"/>
                    <w:rPr>
                      <w:color w:val="002060"/>
                    </w:rPr>
                  </w:pPr>
                  <w:r w:rsidRPr="00400E07">
                    <w:rPr>
                      <w:color w:val="002060"/>
                    </w:rPr>
                    <w:t>- IMBRECCIATA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6674A8" w14:textId="77777777" w:rsidR="007D6499" w:rsidRPr="00400E07" w:rsidRDefault="007D6499" w:rsidP="00AD6724">
                  <w:pPr>
                    <w:pStyle w:val="rowtabella0"/>
                    <w:jc w:val="center"/>
                    <w:rPr>
                      <w:color w:val="002060"/>
                    </w:rPr>
                  </w:pPr>
                  <w:r w:rsidRPr="00400E0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962E04" w14:textId="77777777" w:rsidR="007D6499" w:rsidRPr="00400E07" w:rsidRDefault="007D6499" w:rsidP="00AD6724">
                  <w:pPr>
                    <w:pStyle w:val="rowtabella0"/>
                    <w:jc w:val="center"/>
                    <w:rPr>
                      <w:color w:val="002060"/>
                    </w:rPr>
                  </w:pPr>
                  <w:r w:rsidRPr="00400E07">
                    <w:rPr>
                      <w:color w:val="002060"/>
                    </w:rPr>
                    <w:t> </w:t>
                  </w:r>
                </w:p>
              </w:tc>
            </w:tr>
            <w:tr w:rsidR="007D6499" w:rsidRPr="00400E07" w14:paraId="7494EE82"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51385F" w14:textId="77777777" w:rsidR="007D6499" w:rsidRPr="00400E07" w:rsidRDefault="007D6499" w:rsidP="00AD6724">
                  <w:pPr>
                    <w:pStyle w:val="rowtabella0"/>
                    <w:rPr>
                      <w:color w:val="002060"/>
                    </w:rPr>
                  </w:pPr>
                  <w:r w:rsidRPr="00400E07">
                    <w:rPr>
                      <w:color w:val="002060"/>
                    </w:rPr>
                    <w:t>(1)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EC7279" w14:textId="77777777" w:rsidR="007D6499" w:rsidRPr="00400E07" w:rsidRDefault="007D6499" w:rsidP="00AD6724">
                  <w:pPr>
                    <w:pStyle w:val="rowtabella0"/>
                    <w:rPr>
                      <w:color w:val="002060"/>
                    </w:rPr>
                  </w:pPr>
                  <w:r w:rsidRPr="00400E07">
                    <w:rPr>
                      <w:color w:val="002060"/>
                    </w:rPr>
                    <w:t>- ACADEMY CIVITANOVESE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F05D40" w14:textId="77777777" w:rsidR="007D6499" w:rsidRPr="00400E07" w:rsidRDefault="007D6499" w:rsidP="00AD6724">
                  <w:pPr>
                    <w:pStyle w:val="rowtabella0"/>
                    <w:jc w:val="center"/>
                    <w:rPr>
                      <w:color w:val="002060"/>
                    </w:rPr>
                  </w:pPr>
                  <w:r w:rsidRPr="00400E07">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366386" w14:textId="77777777" w:rsidR="007D6499" w:rsidRPr="00400E07" w:rsidRDefault="007D6499" w:rsidP="00AD6724">
                  <w:pPr>
                    <w:pStyle w:val="rowtabella0"/>
                    <w:jc w:val="center"/>
                    <w:rPr>
                      <w:color w:val="002060"/>
                    </w:rPr>
                  </w:pPr>
                  <w:r w:rsidRPr="00400E07">
                    <w:rPr>
                      <w:color w:val="002060"/>
                    </w:rPr>
                    <w:t> </w:t>
                  </w:r>
                </w:p>
              </w:tc>
            </w:tr>
            <w:tr w:rsidR="007D6499" w:rsidRPr="00400E07" w14:paraId="5FB01A4F"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8EE179" w14:textId="77777777" w:rsidR="007D6499" w:rsidRPr="00400E07" w:rsidRDefault="007D6499" w:rsidP="00AD6724">
                  <w:pPr>
                    <w:pStyle w:val="rowtabella0"/>
                    <w:rPr>
                      <w:color w:val="002060"/>
                    </w:rPr>
                  </w:pPr>
                  <w:r w:rsidRPr="00400E07">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6C9654" w14:textId="77777777" w:rsidR="007D6499" w:rsidRPr="00400E07" w:rsidRDefault="007D6499" w:rsidP="00AD6724">
                  <w:pPr>
                    <w:pStyle w:val="rowtabella0"/>
                    <w:rPr>
                      <w:color w:val="002060"/>
                    </w:rPr>
                  </w:pPr>
                  <w:r w:rsidRPr="00400E07">
                    <w:rPr>
                      <w:color w:val="002060"/>
                    </w:rPr>
                    <w:t>- POLISPORTIVA S.C. LORETO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CFF745" w14:textId="77777777" w:rsidR="007D6499" w:rsidRPr="00400E07" w:rsidRDefault="007D6499" w:rsidP="00AD6724">
                  <w:pPr>
                    <w:pStyle w:val="rowtabella0"/>
                    <w:jc w:val="center"/>
                    <w:rPr>
                      <w:color w:val="002060"/>
                    </w:rPr>
                  </w:pPr>
                  <w:r w:rsidRPr="00400E07">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4DFB58" w14:textId="77777777" w:rsidR="007D6499" w:rsidRPr="00400E07" w:rsidRDefault="007D6499" w:rsidP="00AD6724">
                  <w:pPr>
                    <w:pStyle w:val="rowtabella0"/>
                    <w:jc w:val="center"/>
                    <w:rPr>
                      <w:color w:val="002060"/>
                    </w:rPr>
                  </w:pPr>
                  <w:r w:rsidRPr="00400E07">
                    <w:rPr>
                      <w:color w:val="002060"/>
                    </w:rPr>
                    <w:t> </w:t>
                  </w:r>
                </w:p>
              </w:tc>
            </w:tr>
            <w:tr w:rsidR="007D6499" w:rsidRPr="00400E07" w14:paraId="71C8AA04"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EE4383" w14:textId="77777777" w:rsidR="007D6499" w:rsidRPr="00400E07" w:rsidRDefault="007D6499" w:rsidP="00AD6724">
                  <w:pPr>
                    <w:pStyle w:val="rowtabella0"/>
                    <w:rPr>
                      <w:color w:val="002060"/>
                    </w:rPr>
                  </w:pPr>
                  <w:r w:rsidRPr="00400E07">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A0A0E7" w14:textId="77777777" w:rsidR="007D6499" w:rsidRPr="00400E07" w:rsidRDefault="007D6499" w:rsidP="00AD6724">
                  <w:pPr>
                    <w:pStyle w:val="rowtabella0"/>
                    <w:rPr>
                      <w:color w:val="002060"/>
                    </w:rPr>
                  </w:pPr>
                  <w:r w:rsidRPr="00400E07">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498D1F" w14:textId="77777777" w:rsidR="007D6499" w:rsidRPr="00400E07" w:rsidRDefault="007D6499" w:rsidP="00AD6724">
                  <w:pPr>
                    <w:pStyle w:val="rowtabella0"/>
                    <w:jc w:val="center"/>
                    <w:rPr>
                      <w:color w:val="002060"/>
                    </w:rPr>
                  </w:pPr>
                  <w:r w:rsidRPr="00400E0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B7A885" w14:textId="77777777" w:rsidR="007D6499" w:rsidRPr="00400E07" w:rsidRDefault="007D6499" w:rsidP="00AD6724">
                  <w:pPr>
                    <w:pStyle w:val="rowtabella0"/>
                    <w:jc w:val="center"/>
                    <w:rPr>
                      <w:color w:val="002060"/>
                    </w:rPr>
                  </w:pPr>
                  <w:r w:rsidRPr="00400E07">
                    <w:rPr>
                      <w:color w:val="002060"/>
                    </w:rPr>
                    <w:t> </w:t>
                  </w:r>
                </w:p>
              </w:tc>
            </w:tr>
            <w:tr w:rsidR="007D6499" w:rsidRPr="00400E07" w14:paraId="604B52DC"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2F4208" w14:textId="77777777" w:rsidR="007D6499" w:rsidRPr="00400E07" w:rsidRDefault="007D6499" w:rsidP="00AD6724">
                  <w:pPr>
                    <w:pStyle w:val="rowtabella0"/>
                    <w:rPr>
                      <w:color w:val="002060"/>
                    </w:rPr>
                  </w:pPr>
                  <w:r w:rsidRPr="00400E07">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04FA02" w14:textId="77777777" w:rsidR="007D6499" w:rsidRPr="00400E07" w:rsidRDefault="007D6499" w:rsidP="00AD6724">
                  <w:pPr>
                    <w:pStyle w:val="rowtabella0"/>
                    <w:rPr>
                      <w:color w:val="002060"/>
                    </w:rPr>
                  </w:pPr>
                  <w:r w:rsidRPr="00400E07">
                    <w:rPr>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7F50B" w14:textId="77777777" w:rsidR="007D6499" w:rsidRPr="00400E07" w:rsidRDefault="007D6499" w:rsidP="00AD6724">
                  <w:pPr>
                    <w:pStyle w:val="rowtabella0"/>
                    <w:jc w:val="center"/>
                    <w:rPr>
                      <w:color w:val="002060"/>
                    </w:rPr>
                  </w:pPr>
                  <w:r w:rsidRPr="00400E07">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08A6C" w14:textId="77777777" w:rsidR="007D6499" w:rsidRPr="00400E07" w:rsidRDefault="007D6499" w:rsidP="00AD6724">
                  <w:pPr>
                    <w:pStyle w:val="rowtabella0"/>
                    <w:jc w:val="center"/>
                    <w:rPr>
                      <w:color w:val="002060"/>
                    </w:rPr>
                  </w:pPr>
                  <w:r w:rsidRPr="00400E07">
                    <w:rPr>
                      <w:color w:val="002060"/>
                    </w:rPr>
                    <w:t> </w:t>
                  </w:r>
                </w:p>
              </w:tc>
            </w:tr>
            <w:tr w:rsidR="007D6499" w:rsidRPr="00400E07" w14:paraId="2DE109BC" w14:textId="77777777" w:rsidTr="00AD6724">
              <w:tc>
                <w:tcPr>
                  <w:tcW w:w="4700" w:type="dxa"/>
                  <w:gridSpan w:val="4"/>
                  <w:tcBorders>
                    <w:top w:val="nil"/>
                    <w:left w:val="nil"/>
                    <w:bottom w:val="nil"/>
                    <w:right w:val="nil"/>
                  </w:tcBorders>
                  <w:tcMar>
                    <w:top w:w="20" w:type="dxa"/>
                    <w:left w:w="20" w:type="dxa"/>
                    <w:bottom w:w="20" w:type="dxa"/>
                    <w:right w:w="20" w:type="dxa"/>
                  </w:tcMar>
                  <w:vAlign w:val="center"/>
                  <w:hideMark/>
                </w:tcPr>
                <w:p w14:paraId="44B6A4E7" w14:textId="77777777" w:rsidR="007D6499" w:rsidRPr="00400E07" w:rsidRDefault="007D6499" w:rsidP="00AD6724">
                  <w:pPr>
                    <w:pStyle w:val="rowtabella0"/>
                    <w:rPr>
                      <w:color w:val="002060"/>
                    </w:rPr>
                  </w:pPr>
                  <w:r w:rsidRPr="00400E07">
                    <w:rPr>
                      <w:color w:val="002060"/>
                    </w:rPr>
                    <w:t>(1) - disputata il 18/04/2026</w:t>
                  </w:r>
                </w:p>
              </w:tc>
            </w:tr>
          </w:tbl>
          <w:p w14:paraId="2D3F46A4" w14:textId="77777777" w:rsidR="007D6499" w:rsidRPr="00400E07" w:rsidRDefault="007D6499" w:rsidP="00AD6724">
            <w:pPr>
              <w:rPr>
                <w:color w:val="002060"/>
              </w:rPr>
            </w:pPr>
          </w:p>
        </w:tc>
      </w:tr>
    </w:tbl>
    <w:p w14:paraId="7C9B90E9" w14:textId="77777777" w:rsidR="007D6499" w:rsidRPr="00400E07" w:rsidRDefault="007D6499" w:rsidP="007D649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D6499" w:rsidRPr="00400E07" w14:paraId="7EBA5B25" w14:textId="77777777" w:rsidTr="00AD67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499" w:rsidRPr="00400E07" w14:paraId="386C2114"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33F31" w14:textId="77777777" w:rsidR="007D6499" w:rsidRPr="00400E07" w:rsidRDefault="007D6499" w:rsidP="00AD6724">
                  <w:pPr>
                    <w:pStyle w:val="headertabella0"/>
                    <w:rPr>
                      <w:color w:val="002060"/>
                    </w:rPr>
                  </w:pPr>
                  <w:r w:rsidRPr="00400E07">
                    <w:rPr>
                      <w:color w:val="002060"/>
                    </w:rPr>
                    <w:t>GIRONE E - 11 Giornata - R</w:t>
                  </w:r>
                </w:p>
              </w:tc>
            </w:tr>
            <w:tr w:rsidR="007D6499" w:rsidRPr="00400E07" w14:paraId="1CFBBAAC"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3DD3DC" w14:textId="77777777" w:rsidR="007D6499" w:rsidRPr="00400E07" w:rsidRDefault="007D6499" w:rsidP="00AD6724">
                  <w:pPr>
                    <w:pStyle w:val="rowtabella0"/>
                    <w:rPr>
                      <w:color w:val="002060"/>
                    </w:rPr>
                  </w:pPr>
                  <w:r w:rsidRPr="00400E07">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55F5D" w14:textId="77777777" w:rsidR="007D6499" w:rsidRPr="00400E07" w:rsidRDefault="007D6499" w:rsidP="00AD6724">
                  <w:pPr>
                    <w:pStyle w:val="rowtabella0"/>
                    <w:rPr>
                      <w:color w:val="002060"/>
                    </w:rPr>
                  </w:pPr>
                  <w:r w:rsidRPr="00400E07">
                    <w:rPr>
                      <w:color w:val="002060"/>
                    </w:rPr>
                    <w:t>- VAL TENNA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82E5B" w14:textId="77777777" w:rsidR="007D6499" w:rsidRPr="00400E07" w:rsidRDefault="007D6499" w:rsidP="00AD6724">
                  <w:pPr>
                    <w:pStyle w:val="rowtabella0"/>
                    <w:jc w:val="center"/>
                    <w:rPr>
                      <w:color w:val="002060"/>
                    </w:rPr>
                  </w:pPr>
                  <w:r w:rsidRPr="00400E07">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71C0B" w14:textId="77777777" w:rsidR="007D6499" w:rsidRPr="00400E07" w:rsidRDefault="007D6499" w:rsidP="00AD6724">
                  <w:pPr>
                    <w:pStyle w:val="rowtabella0"/>
                    <w:jc w:val="center"/>
                    <w:rPr>
                      <w:color w:val="002060"/>
                    </w:rPr>
                  </w:pPr>
                  <w:r w:rsidRPr="00400E07">
                    <w:rPr>
                      <w:color w:val="002060"/>
                    </w:rPr>
                    <w:t> </w:t>
                  </w:r>
                </w:p>
              </w:tc>
            </w:tr>
            <w:tr w:rsidR="007D6499" w:rsidRPr="00400E07" w14:paraId="273E20D2"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3528D0" w14:textId="77777777" w:rsidR="007D6499" w:rsidRPr="00400E07" w:rsidRDefault="007D6499" w:rsidP="00AD6724">
                  <w:pPr>
                    <w:pStyle w:val="rowtabella0"/>
                    <w:rPr>
                      <w:color w:val="002060"/>
                    </w:rPr>
                  </w:pPr>
                  <w:r w:rsidRPr="00400E07">
                    <w:rPr>
                      <w:color w:val="002060"/>
                    </w:rPr>
                    <w:t xml:space="preserve">CALCIO </w:t>
                  </w:r>
                  <w:proofErr w:type="gramStart"/>
                  <w:r w:rsidRPr="00400E07">
                    <w:rPr>
                      <w:color w:val="002060"/>
                    </w:rPr>
                    <w:t>S.ELPIDIO</w:t>
                  </w:r>
                  <w:proofErr w:type="gramEnd"/>
                  <w:r w:rsidRPr="00400E07">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6B5C40" w14:textId="77777777" w:rsidR="007D6499" w:rsidRPr="00400E07" w:rsidRDefault="007D6499" w:rsidP="00AD6724">
                  <w:pPr>
                    <w:pStyle w:val="rowtabella0"/>
                    <w:rPr>
                      <w:color w:val="002060"/>
                    </w:rPr>
                  </w:pPr>
                  <w:r w:rsidRPr="00400E07">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BECEEE" w14:textId="77777777" w:rsidR="007D6499" w:rsidRPr="00400E07" w:rsidRDefault="007D6499" w:rsidP="00AD6724">
                  <w:pPr>
                    <w:pStyle w:val="rowtabella0"/>
                    <w:jc w:val="center"/>
                    <w:rPr>
                      <w:color w:val="002060"/>
                    </w:rPr>
                  </w:pPr>
                  <w:r w:rsidRPr="00400E07">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1553D7" w14:textId="77777777" w:rsidR="007D6499" w:rsidRPr="00400E07" w:rsidRDefault="007D6499" w:rsidP="00AD6724">
                  <w:pPr>
                    <w:pStyle w:val="rowtabella0"/>
                    <w:jc w:val="center"/>
                    <w:rPr>
                      <w:color w:val="002060"/>
                    </w:rPr>
                  </w:pPr>
                  <w:r w:rsidRPr="00400E07">
                    <w:rPr>
                      <w:color w:val="002060"/>
                    </w:rPr>
                    <w:t> </w:t>
                  </w:r>
                </w:p>
              </w:tc>
            </w:tr>
            <w:tr w:rsidR="007D6499" w:rsidRPr="00400E07" w14:paraId="79A43D2B"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7DD73B" w14:textId="77777777" w:rsidR="007D6499" w:rsidRPr="00400E07" w:rsidRDefault="007D6499" w:rsidP="00AD6724">
                  <w:pPr>
                    <w:pStyle w:val="rowtabella0"/>
                    <w:rPr>
                      <w:color w:val="002060"/>
                    </w:rPr>
                  </w:pPr>
                  <w:r w:rsidRPr="00400E07">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B6BC17" w14:textId="77777777" w:rsidR="007D6499" w:rsidRPr="00400E07" w:rsidRDefault="007D6499" w:rsidP="00AD6724">
                  <w:pPr>
                    <w:pStyle w:val="rowtabella0"/>
                    <w:rPr>
                      <w:color w:val="002060"/>
                    </w:rPr>
                  </w:pPr>
                  <w:r w:rsidRPr="00400E07">
                    <w:rPr>
                      <w:color w:val="002060"/>
                    </w:rPr>
                    <w:t xml:space="preserve">- </w:t>
                  </w:r>
                  <w:proofErr w:type="gramStart"/>
                  <w:r w:rsidRPr="00400E07">
                    <w:rPr>
                      <w:color w:val="002060"/>
                    </w:rPr>
                    <w:t>CITTA</w:t>
                  </w:r>
                  <w:proofErr w:type="gramEnd"/>
                  <w:r w:rsidRPr="00400E07">
                    <w:rPr>
                      <w:color w:val="002060"/>
                    </w:rPr>
                    <w:t xml:space="preserve"> DI MARTINSICURO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5A8709" w14:textId="77777777" w:rsidR="007D6499" w:rsidRPr="00400E07" w:rsidRDefault="007D6499" w:rsidP="00AD6724">
                  <w:pPr>
                    <w:pStyle w:val="rowtabella0"/>
                    <w:jc w:val="center"/>
                    <w:rPr>
                      <w:color w:val="002060"/>
                    </w:rPr>
                  </w:pPr>
                  <w:r w:rsidRPr="00400E0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FB4574" w14:textId="77777777" w:rsidR="007D6499" w:rsidRPr="00400E07" w:rsidRDefault="007D6499" w:rsidP="00AD6724">
                  <w:pPr>
                    <w:pStyle w:val="rowtabella0"/>
                    <w:jc w:val="center"/>
                    <w:rPr>
                      <w:color w:val="002060"/>
                    </w:rPr>
                  </w:pPr>
                  <w:r w:rsidRPr="00400E07">
                    <w:rPr>
                      <w:color w:val="002060"/>
                    </w:rPr>
                    <w:t> </w:t>
                  </w:r>
                </w:p>
              </w:tc>
            </w:tr>
            <w:tr w:rsidR="007D6499" w:rsidRPr="00400E07" w14:paraId="079CB853"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CB8625" w14:textId="77777777" w:rsidR="007D6499" w:rsidRPr="00400E07" w:rsidRDefault="007D6499" w:rsidP="00AD6724">
                  <w:pPr>
                    <w:pStyle w:val="rowtabella0"/>
                    <w:rPr>
                      <w:color w:val="002060"/>
                    </w:rPr>
                  </w:pPr>
                  <w:r w:rsidRPr="00400E07">
                    <w:rPr>
                      <w:color w:val="002060"/>
                    </w:rPr>
                    <w:t>FROGS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E60619" w14:textId="77777777" w:rsidR="007D6499" w:rsidRPr="00400E07" w:rsidRDefault="007D6499" w:rsidP="00AD6724">
                  <w:pPr>
                    <w:pStyle w:val="rowtabella0"/>
                    <w:rPr>
                      <w:color w:val="002060"/>
                    </w:rPr>
                  </w:pPr>
                  <w:r w:rsidRPr="00400E07">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849998" w14:textId="77777777" w:rsidR="007D6499" w:rsidRPr="00400E07" w:rsidRDefault="007D6499" w:rsidP="00AD6724">
                  <w:pPr>
                    <w:pStyle w:val="rowtabella0"/>
                    <w:jc w:val="center"/>
                    <w:rPr>
                      <w:color w:val="002060"/>
                    </w:rPr>
                  </w:pPr>
                  <w:r w:rsidRPr="00400E0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050BA6" w14:textId="77777777" w:rsidR="007D6499" w:rsidRPr="00400E07" w:rsidRDefault="007D6499" w:rsidP="00AD6724">
                  <w:pPr>
                    <w:pStyle w:val="rowtabella0"/>
                    <w:jc w:val="center"/>
                    <w:rPr>
                      <w:color w:val="002060"/>
                    </w:rPr>
                  </w:pPr>
                  <w:r w:rsidRPr="00400E07">
                    <w:rPr>
                      <w:color w:val="002060"/>
                    </w:rPr>
                    <w:t> </w:t>
                  </w:r>
                </w:p>
              </w:tc>
            </w:tr>
            <w:tr w:rsidR="007D6499" w:rsidRPr="00400E07" w14:paraId="212BA84A"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57F38A" w14:textId="77777777" w:rsidR="007D6499" w:rsidRPr="00400E07" w:rsidRDefault="007D6499" w:rsidP="00AD6724">
                  <w:pPr>
                    <w:pStyle w:val="rowtabella0"/>
                    <w:rPr>
                      <w:color w:val="002060"/>
                    </w:rPr>
                  </w:pPr>
                  <w:r w:rsidRPr="00400E07">
                    <w:rPr>
                      <w:color w:val="002060"/>
                    </w:rPr>
                    <w:t>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26AF21" w14:textId="77777777" w:rsidR="007D6499" w:rsidRPr="00400E07" w:rsidRDefault="007D6499" w:rsidP="00AD6724">
                  <w:pPr>
                    <w:pStyle w:val="rowtabella0"/>
                    <w:rPr>
                      <w:color w:val="002060"/>
                    </w:rPr>
                  </w:pPr>
                  <w:r w:rsidRPr="00400E07">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194F18" w14:textId="77777777" w:rsidR="007D6499" w:rsidRPr="00400E07" w:rsidRDefault="007D6499" w:rsidP="00AD6724">
                  <w:pPr>
                    <w:pStyle w:val="rowtabella0"/>
                    <w:jc w:val="center"/>
                    <w:rPr>
                      <w:color w:val="002060"/>
                    </w:rPr>
                  </w:pPr>
                  <w:r w:rsidRPr="00400E07">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FC17D8" w14:textId="77777777" w:rsidR="007D6499" w:rsidRPr="00400E07" w:rsidRDefault="007D6499" w:rsidP="00AD6724">
                  <w:pPr>
                    <w:pStyle w:val="rowtabella0"/>
                    <w:jc w:val="center"/>
                    <w:rPr>
                      <w:color w:val="002060"/>
                    </w:rPr>
                  </w:pPr>
                  <w:r w:rsidRPr="00400E07">
                    <w:rPr>
                      <w:color w:val="002060"/>
                    </w:rPr>
                    <w:t> </w:t>
                  </w:r>
                </w:p>
              </w:tc>
            </w:tr>
            <w:tr w:rsidR="007D6499" w:rsidRPr="00400E07" w14:paraId="716C86F1"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E3EB29" w14:textId="77777777" w:rsidR="007D6499" w:rsidRPr="00400E07" w:rsidRDefault="007D6499" w:rsidP="00AD6724">
                  <w:pPr>
                    <w:pStyle w:val="rowtabella0"/>
                    <w:rPr>
                      <w:color w:val="002060"/>
                    </w:rPr>
                  </w:pPr>
                  <w:r w:rsidRPr="00400E07">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15A4A" w14:textId="77777777" w:rsidR="007D6499" w:rsidRPr="00400E07" w:rsidRDefault="007D6499" w:rsidP="00AD6724">
                  <w:pPr>
                    <w:pStyle w:val="rowtabella0"/>
                    <w:rPr>
                      <w:color w:val="002060"/>
                    </w:rPr>
                  </w:pPr>
                  <w:r w:rsidRPr="00400E07">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18CEB" w14:textId="77777777" w:rsidR="007D6499" w:rsidRPr="00400E07" w:rsidRDefault="007D6499" w:rsidP="00AD6724">
                  <w:pPr>
                    <w:pStyle w:val="rowtabella0"/>
                    <w:jc w:val="center"/>
                    <w:rPr>
                      <w:color w:val="002060"/>
                    </w:rPr>
                  </w:pPr>
                  <w:r w:rsidRPr="00400E07">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7EA82" w14:textId="77777777" w:rsidR="007D6499" w:rsidRPr="00400E07" w:rsidRDefault="007D6499" w:rsidP="00AD6724">
                  <w:pPr>
                    <w:pStyle w:val="rowtabella0"/>
                    <w:jc w:val="center"/>
                    <w:rPr>
                      <w:color w:val="002060"/>
                    </w:rPr>
                  </w:pPr>
                  <w:r w:rsidRPr="00400E07">
                    <w:rPr>
                      <w:color w:val="002060"/>
                    </w:rPr>
                    <w:t> </w:t>
                  </w:r>
                </w:p>
              </w:tc>
            </w:tr>
          </w:tbl>
          <w:p w14:paraId="6B81C65B" w14:textId="77777777" w:rsidR="007D6499" w:rsidRPr="00400E07" w:rsidRDefault="007D6499" w:rsidP="00AD672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499" w:rsidRPr="00400E07" w14:paraId="585F1C3A"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3862B" w14:textId="77777777" w:rsidR="007D6499" w:rsidRPr="00400E07" w:rsidRDefault="007D6499" w:rsidP="00AD6724">
                  <w:pPr>
                    <w:pStyle w:val="headertabella0"/>
                    <w:rPr>
                      <w:color w:val="002060"/>
                    </w:rPr>
                  </w:pPr>
                  <w:r w:rsidRPr="00400E07">
                    <w:rPr>
                      <w:color w:val="002060"/>
                    </w:rPr>
                    <w:t>GIRONE F - 11 Giornata - R</w:t>
                  </w:r>
                </w:p>
              </w:tc>
            </w:tr>
            <w:tr w:rsidR="007D6499" w:rsidRPr="00400E07" w14:paraId="30A9AB35"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CAB99B" w14:textId="77777777" w:rsidR="007D6499" w:rsidRPr="00400E07" w:rsidRDefault="007D6499" w:rsidP="00AD6724">
                  <w:pPr>
                    <w:pStyle w:val="rowtabella0"/>
                    <w:rPr>
                      <w:color w:val="002060"/>
                    </w:rPr>
                  </w:pPr>
                  <w:r w:rsidRPr="00400E07">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F55AA" w14:textId="77777777" w:rsidR="007D6499" w:rsidRPr="00400E07" w:rsidRDefault="007D6499" w:rsidP="00AD6724">
                  <w:pPr>
                    <w:pStyle w:val="rowtabella0"/>
                    <w:rPr>
                      <w:color w:val="002060"/>
                    </w:rPr>
                  </w:pPr>
                  <w:r w:rsidRPr="00400E07">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C612E1" w14:textId="77777777" w:rsidR="007D6499" w:rsidRPr="00400E07" w:rsidRDefault="007D6499" w:rsidP="00AD6724">
                  <w:pPr>
                    <w:pStyle w:val="rowtabella0"/>
                    <w:jc w:val="center"/>
                    <w:rPr>
                      <w:color w:val="002060"/>
                    </w:rPr>
                  </w:pPr>
                  <w:r w:rsidRPr="00400E07">
                    <w:rPr>
                      <w:color w:val="002060"/>
                    </w:rPr>
                    <w:t>14 - 2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F1D72" w14:textId="77777777" w:rsidR="007D6499" w:rsidRPr="00400E07" w:rsidRDefault="007D6499" w:rsidP="00AD6724">
                  <w:pPr>
                    <w:pStyle w:val="rowtabella0"/>
                    <w:jc w:val="center"/>
                    <w:rPr>
                      <w:color w:val="002060"/>
                    </w:rPr>
                  </w:pPr>
                  <w:r w:rsidRPr="00400E07">
                    <w:rPr>
                      <w:color w:val="002060"/>
                    </w:rPr>
                    <w:t> </w:t>
                  </w:r>
                </w:p>
              </w:tc>
            </w:tr>
            <w:tr w:rsidR="007D6499" w:rsidRPr="00400E07" w14:paraId="4E8D68B6"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19CF6A" w14:textId="77777777" w:rsidR="007D6499" w:rsidRPr="00400E07" w:rsidRDefault="007D6499" w:rsidP="00AD6724">
                  <w:pPr>
                    <w:pStyle w:val="rowtabella0"/>
                    <w:rPr>
                      <w:color w:val="002060"/>
                    </w:rPr>
                  </w:pPr>
                  <w:r w:rsidRPr="00400E07">
                    <w:rPr>
                      <w:color w:val="002060"/>
                    </w:rPr>
                    <w:t>CASTIGNANO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371A6F" w14:textId="77777777" w:rsidR="007D6499" w:rsidRPr="00400E07" w:rsidRDefault="007D6499" w:rsidP="00AD6724">
                  <w:pPr>
                    <w:pStyle w:val="rowtabella0"/>
                    <w:rPr>
                      <w:color w:val="002060"/>
                    </w:rPr>
                  </w:pPr>
                  <w:r w:rsidRPr="00400E07">
                    <w:rPr>
                      <w:color w:val="002060"/>
                    </w:rPr>
                    <w:t>- MANSARDA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FDD0CC" w14:textId="77777777" w:rsidR="007D6499" w:rsidRPr="00400E07" w:rsidRDefault="007D6499" w:rsidP="00AD6724">
                  <w:pPr>
                    <w:pStyle w:val="rowtabella0"/>
                    <w:jc w:val="center"/>
                    <w:rPr>
                      <w:color w:val="002060"/>
                    </w:rPr>
                  </w:pPr>
                  <w:r w:rsidRPr="00400E07">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3FC5A0" w14:textId="77777777" w:rsidR="007D6499" w:rsidRPr="00400E07" w:rsidRDefault="007D6499" w:rsidP="00AD6724">
                  <w:pPr>
                    <w:pStyle w:val="rowtabella0"/>
                    <w:jc w:val="center"/>
                    <w:rPr>
                      <w:color w:val="002060"/>
                    </w:rPr>
                  </w:pPr>
                  <w:r w:rsidRPr="00400E07">
                    <w:rPr>
                      <w:color w:val="002060"/>
                    </w:rPr>
                    <w:t> </w:t>
                  </w:r>
                </w:p>
              </w:tc>
            </w:tr>
            <w:tr w:rsidR="007D6499" w:rsidRPr="00400E07" w14:paraId="6742E2FE"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F6E2F0" w14:textId="77777777" w:rsidR="007D6499" w:rsidRPr="00400E07" w:rsidRDefault="007D6499" w:rsidP="00AD6724">
                  <w:pPr>
                    <w:pStyle w:val="rowtabella0"/>
                    <w:rPr>
                      <w:color w:val="002060"/>
                    </w:rPr>
                  </w:pPr>
                  <w:r w:rsidRPr="00400E07">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6CDC58" w14:textId="77777777" w:rsidR="007D6499" w:rsidRPr="00400E07" w:rsidRDefault="007D6499" w:rsidP="00AD6724">
                  <w:pPr>
                    <w:pStyle w:val="rowtabella0"/>
                    <w:rPr>
                      <w:color w:val="002060"/>
                    </w:rPr>
                  </w:pPr>
                  <w:r w:rsidRPr="00400E07">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4DD690" w14:textId="77777777" w:rsidR="007D6499" w:rsidRPr="00400E07" w:rsidRDefault="007D6499" w:rsidP="00AD6724">
                  <w:pPr>
                    <w:pStyle w:val="rowtabella0"/>
                    <w:jc w:val="center"/>
                    <w:rPr>
                      <w:color w:val="002060"/>
                    </w:rPr>
                  </w:pPr>
                  <w:r w:rsidRPr="00400E07">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2D2DCD" w14:textId="77777777" w:rsidR="007D6499" w:rsidRPr="00400E07" w:rsidRDefault="007D6499" w:rsidP="00AD6724">
                  <w:pPr>
                    <w:pStyle w:val="rowtabella0"/>
                    <w:jc w:val="center"/>
                    <w:rPr>
                      <w:color w:val="002060"/>
                    </w:rPr>
                  </w:pPr>
                  <w:r w:rsidRPr="00400E07">
                    <w:rPr>
                      <w:color w:val="002060"/>
                    </w:rPr>
                    <w:t> </w:t>
                  </w:r>
                </w:p>
              </w:tc>
            </w:tr>
            <w:tr w:rsidR="007D6499" w:rsidRPr="00400E07" w14:paraId="77278B73"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0B1C18" w14:textId="77777777" w:rsidR="007D6499" w:rsidRPr="00400E07" w:rsidRDefault="007D6499" w:rsidP="00AD6724">
                  <w:pPr>
                    <w:pStyle w:val="rowtabella0"/>
                    <w:rPr>
                      <w:color w:val="002060"/>
                    </w:rPr>
                  </w:pPr>
                  <w:r w:rsidRPr="00400E07">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4174D3" w14:textId="77777777" w:rsidR="007D6499" w:rsidRPr="00400E07" w:rsidRDefault="007D6499" w:rsidP="00AD6724">
                  <w:pPr>
                    <w:pStyle w:val="rowtabella0"/>
                    <w:rPr>
                      <w:color w:val="002060"/>
                    </w:rPr>
                  </w:pPr>
                  <w:r w:rsidRPr="00400E07">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2B8DA7" w14:textId="77777777" w:rsidR="007D6499" w:rsidRPr="00400E07" w:rsidRDefault="007D6499" w:rsidP="00AD6724">
                  <w:pPr>
                    <w:pStyle w:val="rowtabella0"/>
                    <w:jc w:val="center"/>
                    <w:rPr>
                      <w:color w:val="002060"/>
                    </w:rPr>
                  </w:pPr>
                  <w:r w:rsidRPr="00400E07">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E6390E" w14:textId="77777777" w:rsidR="007D6499" w:rsidRPr="00400E07" w:rsidRDefault="007D6499" w:rsidP="00AD6724">
                  <w:pPr>
                    <w:pStyle w:val="rowtabella0"/>
                    <w:jc w:val="center"/>
                    <w:rPr>
                      <w:color w:val="002060"/>
                    </w:rPr>
                  </w:pPr>
                  <w:r w:rsidRPr="00400E07">
                    <w:rPr>
                      <w:color w:val="002060"/>
                    </w:rPr>
                    <w:t> </w:t>
                  </w:r>
                </w:p>
              </w:tc>
            </w:tr>
            <w:tr w:rsidR="007D6499" w:rsidRPr="00400E07" w14:paraId="2B47C760"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1DB1EA" w14:textId="77777777" w:rsidR="007D6499" w:rsidRPr="00400E07" w:rsidRDefault="007D6499" w:rsidP="00AD6724">
                  <w:pPr>
                    <w:pStyle w:val="rowtabella0"/>
                    <w:rPr>
                      <w:color w:val="002060"/>
                    </w:rPr>
                  </w:pPr>
                  <w:r w:rsidRPr="00400E07">
                    <w:rPr>
                      <w:color w:val="002060"/>
                    </w:rPr>
                    <w:t>POLISPORTIVA VILLA PIGNA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3F30A7" w14:textId="77777777" w:rsidR="007D6499" w:rsidRPr="00400E07" w:rsidRDefault="007D6499" w:rsidP="00AD6724">
                  <w:pPr>
                    <w:pStyle w:val="rowtabella0"/>
                    <w:rPr>
                      <w:color w:val="002060"/>
                    </w:rPr>
                  </w:pPr>
                  <w:r w:rsidRPr="00400E07">
                    <w:rPr>
                      <w:color w:val="002060"/>
                    </w:rPr>
                    <w:t>-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3A5DEB" w14:textId="77777777" w:rsidR="007D6499" w:rsidRPr="00400E07" w:rsidRDefault="007D6499" w:rsidP="00AD6724">
                  <w:pPr>
                    <w:pStyle w:val="rowtabella0"/>
                    <w:jc w:val="center"/>
                    <w:rPr>
                      <w:color w:val="002060"/>
                    </w:rPr>
                  </w:pPr>
                  <w:r w:rsidRPr="00400E07">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31E5C1" w14:textId="77777777" w:rsidR="007D6499" w:rsidRPr="00400E07" w:rsidRDefault="007D6499" w:rsidP="00AD6724">
                  <w:pPr>
                    <w:pStyle w:val="rowtabella0"/>
                    <w:jc w:val="center"/>
                    <w:rPr>
                      <w:color w:val="002060"/>
                    </w:rPr>
                  </w:pPr>
                  <w:r w:rsidRPr="00400E07">
                    <w:rPr>
                      <w:color w:val="002060"/>
                    </w:rPr>
                    <w:t> </w:t>
                  </w:r>
                </w:p>
              </w:tc>
            </w:tr>
            <w:tr w:rsidR="007D6499" w:rsidRPr="00400E07" w14:paraId="5D1682F5"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B8726E" w14:textId="77777777" w:rsidR="007D6499" w:rsidRPr="00400E07" w:rsidRDefault="007D6499" w:rsidP="00AD6724">
                  <w:pPr>
                    <w:pStyle w:val="rowtabella0"/>
                    <w:rPr>
                      <w:color w:val="002060"/>
                    </w:rPr>
                  </w:pPr>
                  <w:r w:rsidRPr="00400E07">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AEDE1" w14:textId="77777777" w:rsidR="007D6499" w:rsidRPr="00400E07" w:rsidRDefault="007D6499" w:rsidP="00AD6724">
                  <w:pPr>
                    <w:pStyle w:val="rowtabella0"/>
                    <w:rPr>
                      <w:color w:val="002060"/>
                    </w:rPr>
                  </w:pPr>
                  <w:r w:rsidRPr="00400E07">
                    <w:rPr>
                      <w:color w:val="002060"/>
                    </w:rPr>
                    <w:t>- CASTORANESE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4BDC3" w14:textId="77777777" w:rsidR="007D6499" w:rsidRPr="00400E07" w:rsidRDefault="007D6499" w:rsidP="00AD6724">
                  <w:pPr>
                    <w:pStyle w:val="rowtabella0"/>
                    <w:jc w:val="center"/>
                    <w:rPr>
                      <w:color w:val="002060"/>
                    </w:rPr>
                  </w:pPr>
                  <w:r w:rsidRPr="00400E07">
                    <w:rPr>
                      <w:color w:val="002060"/>
                    </w:rPr>
                    <w:t>6 - 9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0A068" w14:textId="77777777" w:rsidR="007D6499" w:rsidRPr="00400E07" w:rsidRDefault="007D6499" w:rsidP="00AD6724">
                  <w:pPr>
                    <w:pStyle w:val="rowtabella0"/>
                    <w:jc w:val="center"/>
                    <w:rPr>
                      <w:color w:val="002060"/>
                    </w:rPr>
                  </w:pPr>
                  <w:r w:rsidRPr="00400E07">
                    <w:rPr>
                      <w:color w:val="002060"/>
                    </w:rPr>
                    <w:t> </w:t>
                  </w:r>
                </w:p>
              </w:tc>
            </w:tr>
            <w:tr w:rsidR="007D6499" w:rsidRPr="00400E07" w14:paraId="0AB8CC32" w14:textId="77777777" w:rsidTr="00AD6724">
              <w:tc>
                <w:tcPr>
                  <w:tcW w:w="4700" w:type="dxa"/>
                  <w:gridSpan w:val="4"/>
                  <w:tcBorders>
                    <w:top w:val="nil"/>
                    <w:left w:val="nil"/>
                    <w:bottom w:val="nil"/>
                    <w:right w:val="nil"/>
                  </w:tcBorders>
                  <w:tcMar>
                    <w:top w:w="20" w:type="dxa"/>
                    <w:left w:w="20" w:type="dxa"/>
                    <w:bottom w:w="20" w:type="dxa"/>
                    <w:right w:w="20" w:type="dxa"/>
                  </w:tcMar>
                  <w:vAlign w:val="center"/>
                  <w:hideMark/>
                </w:tcPr>
                <w:p w14:paraId="43AACE4A" w14:textId="77777777" w:rsidR="007D6499" w:rsidRPr="00400E07" w:rsidRDefault="007D6499" w:rsidP="00AD6724">
                  <w:pPr>
                    <w:pStyle w:val="rowtabella0"/>
                    <w:rPr>
                      <w:color w:val="002060"/>
                    </w:rPr>
                  </w:pPr>
                  <w:r w:rsidRPr="00400E07">
                    <w:rPr>
                      <w:color w:val="002060"/>
                    </w:rPr>
                    <w:t>(1) - disputata il 18/04/2026</w:t>
                  </w:r>
                </w:p>
              </w:tc>
            </w:tr>
          </w:tbl>
          <w:p w14:paraId="6E7E4F70" w14:textId="77777777" w:rsidR="007D6499" w:rsidRPr="00400E07" w:rsidRDefault="007D6499" w:rsidP="00AD6724">
            <w:pPr>
              <w:rPr>
                <w:color w:val="002060"/>
              </w:rPr>
            </w:pPr>
          </w:p>
        </w:tc>
      </w:tr>
    </w:tbl>
    <w:p w14:paraId="4E47842A" w14:textId="77777777" w:rsidR="007D6499" w:rsidRPr="00400E07" w:rsidRDefault="007D6499" w:rsidP="007D6499">
      <w:pPr>
        <w:pStyle w:val="breakline"/>
        <w:rPr>
          <w:rFonts w:eastAsiaTheme="minorEastAsia"/>
          <w:color w:val="002060"/>
        </w:rPr>
      </w:pPr>
    </w:p>
    <w:p w14:paraId="28A6247D" w14:textId="77777777" w:rsidR="007D6499" w:rsidRPr="00400E07" w:rsidRDefault="007D6499" w:rsidP="007D6499">
      <w:pPr>
        <w:pStyle w:val="breakline"/>
        <w:rPr>
          <w:color w:val="002060"/>
        </w:rPr>
      </w:pPr>
    </w:p>
    <w:p w14:paraId="08D2921A" w14:textId="77777777" w:rsidR="007D6499" w:rsidRPr="00400E07" w:rsidRDefault="007D6499" w:rsidP="007D6499">
      <w:pPr>
        <w:pStyle w:val="titoloprinc0"/>
        <w:rPr>
          <w:color w:val="002060"/>
        </w:rPr>
      </w:pPr>
      <w:r w:rsidRPr="00400E07">
        <w:rPr>
          <w:color w:val="002060"/>
        </w:rPr>
        <w:t>GIUDICE SPORTIVO</w:t>
      </w:r>
    </w:p>
    <w:p w14:paraId="113B95E3" w14:textId="77777777" w:rsidR="007D6499" w:rsidRPr="00400E07" w:rsidRDefault="007D6499" w:rsidP="007D6499">
      <w:pPr>
        <w:pStyle w:val="diffida"/>
        <w:rPr>
          <w:color w:val="002060"/>
        </w:rPr>
      </w:pPr>
      <w:r w:rsidRPr="00400E07">
        <w:rPr>
          <w:color w:val="002060"/>
        </w:rPr>
        <w:t>Il Giudice Sportivo Avv. Agnese Lazzaretti, con l'assistenza del Segretario Angelo Castellana, nella seduta del 22/04/2026, ha adottato le decisioni che di seguito integralmente si riportano:</w:t>
      </w:r>
    </w:p>
    <w:p w14:paraId="35F1DFE9" w14:textId="77777777" w:rsidR="007D6499" w:rsidRPr="00400E07" w:rsidRDefault="007D6499" w:rsidP="007D6499">
      <w:pPr>
        <w:pStyle w:val="titolo10"/>
        <w:rPr>
          <w:color w:val="002060"/>
        </w:rPr>
      </w:pPr>
      <w:r w:rsidRPr="00400E07">
        <w:rPr>
          <w:color w:val="002060"/>
        </w:rPr>
        <w:t xml:space="preserve">GARE DEL 17/ 4/2026 </w:t>
      </w:r>
    </w:p>
    <w:p w14:paraId="1B27BB33" w14:textId="77777777" w:rsidR="007D6499" w:rsidRPr="00400E07" w:rsidRDefault="007D6499" w:rsidP="007D6499">
      <w:pPr>
        <w:pStyle w:val="titolo7a"/>
        <w:rPr>
          <w:color w:val="002060"/>
        </w:rPr>
      </w:pPr>
      <w:r w:rsidRPr="00400E07">
        <w:rPr>
          <w:color w:val="002060"/>
        </w:rPr>
        <w:t xml:space="preserve">PROVVEDIMENTI DISCIPLINARI </w:t>
      </w:r>
    </w:p>
    <w:p w14:paraId="5E4546ED" w14:textId="77777777" w:rsidR="007D6499" w:rsidRPr="00400E07" w:rsidRDefault="007D6499" w:rsidP="007D6499">
      <w:pPr>
        <w:pStyle w:val="titolo7b0"/>
        <w:rPr>
          <w:color w:val="002060"/>
        </w:rPr>
      </w:pPr>
      <w:r w:rsidRPr="00400E07">
        <w:rPr>
          <w:color w:val="002060"/>
        </w:rPr>
        <w:t xml:space="preserve">In base alle risultanze degli atti ufficiali sono state deliberate le seguenti sanzioni disciplinari. </w:t>
      </w:r>
    </w:p>
    <w:p w14:paraId="22BEE32B" w14:textId="77777777" w:rsidR="007D6499" w:rsidRPr="00400E07" w:rsidRDefault="007D6499" w:rsidP="007D6499">
      <w:pPr>
        <w:pStyle w:val="titolo30"/>
        <w:rPr>
          <w:color w:val="002060"/>
        </w:rPr>
      </w:pPr>
      <w:r w:rsidRPr="00400E07">
        <w:rPr>
          <w:color w:val="002060"/>
        </w:rPr>
        <w:lastRenderedPageBreak/>
        <w:t xml:space="preserve">DIRIGENTI </w:t>
      </w:r>
    </w:p>
    <w:p w14:paraId="101D9FC6" w14:textId="77777777" w:rsidR="007D6499" w:rsidRPr="00400E07" w:rsidRDefault="007D6499" w:rsidP="007D6499">
      <w:pPr>
        <w:pStyle w:val="titolo20"/>
        <w:rPr>
          <w:color w:val="002060"/>
        </w:rPr>
      </w:pPr>
      <w:r w:rsidRPr="00400E07">
        <w:rPr>
          <w:color w:val="002060"/>
        </w:rPr>
        <w:t xml:space="preserve">INIBIZIONE A TEMPO OPPURE SQUALIFICA A GARE: FINO AL 29/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61815E41" w14:textId="77777777" w:rsidTr="00AD6724">
        <w:tc>
          <w:tcPr>
            <w:tcW w:w="2200" w:type="dxa"/>
            <w:tcMar>
              <w:top w:w="20" w:type="dxa"/>
              <w:left w:w="20" w:type="dxa"/>
              <w:bottom w:w="20" w:type="dxa"/>
              <w:right w:w="20" w:type="dxa"/>
            </w:tcMar>
            <w:vAlign w:val="center"/>
            <w:hideMark/>
          </w:tcPr>
          <w:p w14:paraId="5B87166A" w14:textId="77777777" w:rsidR="007D6499" w:rsidRPr="00400E07" w:rsidRDefault="007D6499" w:rsidP="00AD6724">
            <w:pPr>
              <w:pStyle w:val="movimento"/>
              <w:rPr>
                <w:color w:val="002060"/>
              </w:rPr>
            </w:pPr>
            <w:r w:rsidRPr="00400E07">
              <w:rPr>
                <w:color w:val="002060"/>
              </w:rPr>
              <w:t>GIOVANNELLI ALESSANDRO</w:t>
            </w:r>
          </w:p>
        </w:tc>
        <w:tc>
          <w:tcPr>
            <w:tcW w:w="2200" w:type="dxa"/>
            <w:tcMar>
              <w:top w:w="20" w:type="dxa"/>
              <w:left w:w="20" w:type="dxa"/>
              <w:bottom w:w="20" w:type="dxa"/>
              <w:right w:w="20" w:type="dxa"/>
            </w:tcMar>
            <w:vAlign w:val="center"/>
            <w:hideMark/>
          </w:tcPr>
          <w:p w14:paraId="6873D625" w14:textId="77777777" w:rsidR="007D6499" w:rsidRPr="00400E07" w:rsidRDefault="007D6499" w:rsidP="00AD6724">
            <w:pPr>
              <w:pStyle w:val="movimento2"/>
              <w:rPr>
                <w:color w:val="002060"/>
              </w:rPr>
            </w:pPr>
            <w:r w:rsidRPr="00400E07">
              <w:rPr>
                <w:color w:val="002060"/>
              </w:rPr>
              <w:t xml:space="preserve">(CALCIO A 5 CORINALDO) </w:t>
            </w:r>
          </w:p>
        </w:tc>
        <w:tc>
          <w:tcPr>
            <w:tcW w:w="800" w:type="dxa"/>
            <w:tcMar>
              <w:top w:w="20" w:type="dxa"/>
              <w:left w:w="20" w:type="dxa"/>
              <w:bottom w:w="20" w:type="dxa"/>
              <w:right w:w="20" w:type="dxa"/>
            </w:tcMar>
            <w:vAlign w:val="center"/>
            <w:hideMark/>
          </w:tcPr>
          <w:p w14:paraId="3EEB2A06"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EB80730"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4F8A290" w14:textId="77777777" w:rsidR="007D6499" w:rsidRPr="00400E07" w:rsidRDefault="007D6499" w:rsidP="00AD6724">
            <w:pPr>
              <w:pStyle w:val="movimento2"/>
              <w:rPr>
                <w:color w:val="002060"/>
              </w:rPr>
            </w:pPr>
            <w:r w:rsidRPr="00400E07">
              <w:rPr>
                <w:color w:val="002060"/>
              </w:rPr>
              <w:t> </w:t>
            </w:r>
          </w:p>
        </w:tc>
      </w:tr>
    </w:tbl>
    <w:p w14:paraId="3B09CBB0" w14:textId="77777777" w:rsidR="007D6499" w:rsidRPr="00400E07" w:rsidRDefault="007D6499" w:rsidP="007D6499">
      <w:pPr>
        <w:pStyle w:val="diffida"/>
        <w:spacing w:before="80" w:beforeAutospacing="0" w:after="40" w:afterAutospacing="0"/>
        <w:rPr>
          <w:rFonts w:eastAsiaTheme="minorEastAsia"/>
          <w:color w:val="002060"/>
        </w:rPr>
      </w:pPr>
      <w:r w:rsidRPr="00400E07">
        <w:rPr>
          <w:color w:val="002060"/>
        </w:rPr>
        <w:t xml:space="preserve">Per proteste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4ED0626E" w14:textId="77777777" w:rsidTr="00AD6724">
        <w:tc>
          <w:tcPr>
            <w:tcW w:w="2200" w:type="dxa"/>
            <w:tcMar>
              <w:top w:w="20" w:type="dxa"/>
              <w:left w:w="20" w:type="dxa"/>
              <w:bottom w:w="20" w:type="dxa"/>
              <w:right w:w="20" w:type="dxa"/>
            </w:tcMar>
            <w:vAlign w:val="center"/>
            <w:hideMark/>
          </w:tcPr>
          <w:p w14:paraId="01D8043F" w14:textId="77777777" w:rsidR="007D6499" w:rsidRPr="00400E07" w:rsidRDefault="007D6499" w:rsidP="00AD6724">
            <w:pPr>
              <w:pStyle w:val="movimento"/>
              <w:rPr>
                <w:color w:val="002060"/>
              </w:rPr>
            </w:pPr>
            <w:r w:rsidRPr="00400E07">
              <w:rPr>
                <w:color w:val="002060"/>
              </w:rPr>
              <w:t>SILIQUINI FRANCESCO</w:t>
            </w:r>
          </w:p>
        </w:tc>
        <w:tc>
          <w:tcPr>
            <w:tcW w:w="2200" w:type="dxa"/>
            <w:tcMar>
              <w:top w:w="20" w:type="dxa"/>
              <w:left w:w="20" w:type="dxa"/>
              <w:bottom w:w="20" w:type="dxa"/>
              <w:right w:w="20" w:type="dxa"/>
            </w:tcMar>
            <w:vAlign w:val="center"/>
            <w:hideMark/>
          </w:tcPr>
          <w:p w14:paraId="5727882D" w14:textId="77777777" w:rsidR="007D6499" w:rsidRPr="00400E07" w:rsidRDefault="007D6499" w:rsidP="00AD6724">
            <w:pPr>
              <w:pStyle w:val="movimento2"/>
              <w:rPr>
                <w:color w:val="002060"/>
              </w:rPr>
            </w:pPr>
            <w:r w:rsidRPr="00400E07">
              <w:rPr>
                <w:color w:val="002060"/>
              </w:rPr>
              <w:t xml:space="preserve">(CASTIGNANO A.S.D.) </w:t>
            </w:r>
          </w:p>
        </w:tc>
        <w:tc>
          <w:tcPr>
            <w:tcW w:w="800" w:type="dxa"/>
            <w:tcMar>
              <w:top w:w="20" w:type="dxa"/>
              <w:left w:w="20" w:type="dxa"/>
              <w:bottom w:w="20" w:type="dxa"/>
              <w:right w:w="20" w:type="dxa"/>
            </w:tcMar>
            <w:vAlign w:val="center"/>
            <w:hideMark/>
          </w:tcPr>
          <w:p w14:paraId="22A01565"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2619583"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4B1A9EB" w14:textId="77777777" w:rsidR="007D6499" w:rsidRPr="00400E07" w:rsidRDefault="007D6499" w:rsidP="00AD6724">
            <w:pPr>
              <w:pStyle w:val="movimento2"/>
              <w:rPr>
                <w:color w:val="002060"/>
              </w:rPr>
            </w:pPr>
            <w:r w:rsidRPr="00400E07">
              <w:rPr>
                <w:color w:val="002060"/>
              </w:rPr>
              <w:t> </w:t>
            </w:r>
          </w:p>
        </w:tc>
      </w:tr>
    </w:tbl>
    <w:p w14:paraId="2B5CE96F" w14:textId="77777777" w:rsidR="007D6499" w:rsidRPr="00400E07" w:rsidRDefault="007D6499" w:rsidP="007D6499">
      <w:pPr>
        <w:pStyle w:val="diffida"/>
        <w:spacing w:before="80" w:beforeAutospacing="0" w:after="40" w:afterAutospacing="0"/>
        <w:rPr>
          <w:rFonts w:eastAsiaTheme="minorEastAsia"/>
          <w:color w:val="002060"/>
        </w:rPr>
      </w:pPr>
      <w:r w:rsidRPr="00400E07">
        <w:rPr>
          <w:color w:val="002060"/>
        </w:rPr>
        <w:t>Per essersi avvicinato all'area tecnica avversaria con fare offensivo.</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7E5FF5E0" w14:textId="77777777" w:rsidTr="00AD6724">
        <w:tc>
          <w:tcPr>
            <w:tcW w:w="2200" w:type="dxa"/>
            <w:tcMar>
              <w:top w:w="20" w:type="dxa"/>
              <w:left w:w="20" w:type="dxa"/>
              <w:bottom w:w="20" w:type="dxa"/>
              <w:right w:w="20" w:type="dxa"/>
            </w:tcMar>
            <w:vAlign w:val="center"/>
            <w:hideMark/>
          </w:tcPr>
          <w:p w14:paraId="26740824" w14:textId="77777777" w:rsidR="007D6499" w:rsidRPr="00400E07" w:rsidRDefault="007D6499" w:rsidP="00AD6724">
            <w:pPr>
              <w:pStyle w:val="movimento"/>
              <w:rPr>
                <w:color w:val="002060"/>
              </w:rPr>
            </w:pPr>
            <w:r w:rsidRPr="00400E07">
              <w:rPr>
                <w:color w:val="002060"/>
              </w:rPr>
              <w:t>ZAZZARINI NICHOLAS</w:t>
            </w:r>
          </w:p>
        </w:tc>
        <w:tc>
          <w:tcPr>
            <w:tcW w:w="2200" w:type="dxa"/>
            <w:tcMar>
              <w:top w:w="20" w:type="dxa"/>
              <w:left w:w="20" w:type="dxa"/>
              <w:bottom w:w="20" w:type="dxa"/>
              <w:right w:w="20" w:type="dxa"/>
            </w:tcMar>
            <w:vAlign w:val="center"/>
            <w:hideMark/>
          </w:tcPr>
          <w:p w14:paraId="4C690520" w14:textId="77777777" w:rsidR="007D6499" w:rsidRPr="00400E07" w:rsidRDefault="007D6499" w:rsidP="00AD6724">
            <w:pPr>
              <w:pStyle w:val="movimento2"/>
              <w:rPr>
                <w:color w:val="002060"/>
              </w:rPr>
            </w:pPr>
            <w:r w:rsidRPr="00400E07">
              <w:rPr>
                <w:color w:val="002060"/>
              </w:rPr>
              <w:t xml:space="preserve">(UNION PICENA) </w:t>
            </w:r>
          </w:p>
        </w:tc>
        <w:tc>
          <w:tcPr>
            <w:tcW w:w="800" w:type="dxa"/>
            <w:tcMar>
              <w:top w:w="20" w:type="dxa"/>
              <w:left w:w="20" w:type="dxa"/>
              <w:bottom w:w="20" w:type="dxa"/>
              <w:right w:w="20" w:type="dxa"/>
            </w:tcMar>
            <w:vAlign w:val="center"/>
            <w:hideMark/>
          </w:tcPr>
          <w:p w14:paraId="73F6715E"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0680DB2"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2E24AE4" w14:textId="77777777" w:rsidR="007D6499" w:rsidRPr="00400E07" w:rsidRDefault="007D6499" w:rsidP="00AD6724">
            <w:pPr>
              <w:pStyle w:val="movimento2"/>
              <w:rPr>
                <w:color w:val="002060"/>
              </w:rPr>
            </w:pPr>
            <w:r w:rsidRPr="00400E07">
              <w:rPr>
                <w:color w:val="002060"/>
              </w:rPr>
              <w:t> </w:t>
            </w:r>
          </w:p>
        </w:tc>
      </w:tr>
    </w:tbl>
    <w:p w14:paraId="4268858A" w14:textId="77777777" w:rsidR="007D6499" w:rsidRPr="00400E07" w:rsidRDefault="007D6499" w:rsidP="007D6499">
      <w:pPr>
        <w:pStyle w:val="diffida"/>
        <w:spacing w:before="80" w:beforeAutospacing="0" w:after="40" w:afterAutospacing="0"/>
        <w:rPr>
          <w:rFonts w:eastAsiaTheme="minorEastAsia"/>
          <w:color w:val="002060"/>
        </w:rPr>
      </w:pPr>
      <w:r w:rsidRPr="00400E07">
        <w:rPr>
          <w:color w:val="002060"/>
        </w:rPr>
        <w:t xml:space="preserve">Per aver utilizzato strumenti di comunicazione non autorizzati.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4497AA9F" w14:textId="77777777" w:rsidTr="00AD6724">
        <w:tc>
          <w:tcPr>
            <w:tcW w:w="2200" w:type="dxa"/>
            <w:tcMar>
              <w:top w:w="20" w:type="dxa"/>
              <w:left w:w="20" w:type="dxa"/>
              <w:bottom w:w="20" w:type="dxa"/>
              <w:right w:w="20" w:type="dxa"/>
            </w:tcMar>
            <w:vAlign w:val="center"/>
            <w:hideMark/>
          </w:tcPr>
          <w:p w14:paraId="3ED7E004" w14:textId="77777777" w:rsidR="007D6499" w:rsidRPr="00400E07" w:rsidRDefault="007D6499" w:rsidP="00AD6724">
            <w:pPr>
              <w:pStyle w:val="movimento"/>
              <w:rPr>
                <w:color w:val="002060"/>
              </w:rPr>
            </w:pPr>
            <w:r w:rsidRPr="00400E07">
              <w:rPr>
                <w:color w:val="002060"/>
              </w:rPr>
              <w:t>RICCI GIAMMARIO</w:t>
            </w:r>
          </w:p>
        </w:tc>
        <w:tc>
          <w:tcPr>
            <w:tcW w:w="2200" w:type="dxa"/>
            <w:tcMar>
              <w:top w:w="20" w:type="dxa"/>
              <w:left w:w="20" w:type="dxa"/>
              <w:bottom w:w="20" w:type="dxa"/>
              <w:right w:w="20" w:type="dxa"/>
            </w:tcMar>
            <w:vAlign w:val="center"/>
            <w:hideMark/>
          </w:tcPr>
          <w:p w14:paraId="7AB9CDF8" w14:textId="77777777" w:rsidR="007D6499" w:rsidRPr="00400E07" w:rsidRDefault="007D6499" w:rsidP="00AD6724">
            <w:pPr>
              <w:pStyle w:val="movimento2"/>
              <w:rPr>
                <w:color w:val="002060"/>
              </w:rPr>
            </w:pPr>
            <w:r w:rsidRPr="00400E07">
              <w:rPr>
                <w:color w:val="002060"/>
              </w:rPr>
              <w:t xml:space="preserve">(VAL TENNA UNITED) </w:t>
            </w:r>
          </w:p>
        </w:tc>
        <w:tc>
          <w:tcPr>
            <w:tcW w:w="800" w:type="dxa"/>
            <w:tcMar>
              <w:top w:w="20" w:type="dxa"/>
              <w:left w:w="20" w:type="dxa"/>
              <w:bottom w:w="20" w:type="dxa"/>
              <w:right w:w="20" w:type="dxa"/>
            </w:tcMar>
            <w:vAlign w:val="center"/>
            <w:hideMark/>
          </w:tcPr>
          <w:p w14:paraId="451F9F1A"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9277399"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98A958A" w14:textId="77777777" w:rsidR="007D6499" w:rsidRPr="00400E07" w:rsidRDefault="007D6499" w:rsidP="00AD6724">
            <w:pPr>
              <w:pStyle w:val="movimento2"/>
              <w:rPr>
                <w:color w:val="002060"/>
              </w:rPr>
            </w:pPr>
            <w:r w:rsidRPr="00400E07">
              <w:rPr>
                <w:color w:val="002060"/>
              </w:rPr>
              <w:t> </w:t>
            </w:r>
          </w:p>
        </w:tc>
      </w:tr>
    </w:tbl>
    <w:p w14:paraId="0979674A" w14:textId="77777777" w:rsidR="007D6499" w:rsidRPr="00400E07" w:rsidRDefault="007D6499" w:rsidP="007D6499">
      <w:pPr>
        <w:pStyle w:val="diffida"/>
        <w:spacing w:before="80" w:beforeAutospacing="0" w:after="40" w:afterAutospacing="0"/>
        <w:rPr>
          <w:rFonts w:eastAsiaTheme="minorEastAsia"/>
          <w:color w:val="002060"/>
        </w:rPr>
      </w:pPr>
      <w:r w:rsidRPr="00400E07">
        <w:rPr>
          <w:color w:val="002060"/>
        </w:rPr>
        <w:t xml:space="preserve">Per aver rivolto all'arbitro espressione di protesta </w:t>
      </w:r>
    </w:p>
    <w:p w14:paraId="117C26FA" w14:textId="77777777" w:rsidR="007D6499" w:rsidRPr="00400E07" w:rsidRDefault="007D6499" w:rsidP="007D6499">
      <w:pPr>
        <w:pStyle w:val="titolo20"/>
        <w:rPr>
          <w:color w:val="002060"/>
        </w:rPr>
      </w:pPr>
      <w:r w:rsidRPr="00400E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058AE094" w14:textId="77777777" w:rsidTr="00AD6724">
        <w:tc>
          <w:tcPr>
            <w:tcW w:w="2200" w:type="dxa"/>
            <w:tcMar>
              <w:top w:w="20" w:type="dxa"/>
              <w:left w:w="20" w:type="dxa"/>
              <w:bottom w:w="20" w:type="dxa"/>
              <w:right w:w="20" w:type="dxa"/>
            </w:tcMar>
            <w:vAlign w:val="center"/>
            <w:hideMark/>
          </w:tcPr>
          <w:p w14:paraId="62EFF4EC" w14:textId="77777777" w:rsidR="007D6499" w:rsidRPr="00400E07" w:rsidRDefault="007D6499" w:rsidP="00AD6724">
            <w:pPr>
              <w:pStyle w:val="movimento"/>
              <w:rPr>
                <w:color w:val="002060"/>
              </w:rPr>
            </w:pPr>
            <w:r w:rsidRPr="00400E07">
              <w:rPr>
                <w:color w:val="002060"/>
              </w:rPr>
              <w:t>MANCINI MICHELE</w:t>
            </w:r>
          </w:p>
        </w:tc>
        <w:tc>
          <w:tcPr>
            <w:tcW w:w="2200" w:type="dxa"/>
            <w:tcMar>
              <w:top w:w="20" w:type="dxa"/>
              <w:left w:w="20" w:type="dxa"/>
              <w:bottom w:w="20" w:type="dxa"/>
              <w:right w:w="20" w:type="dxa"/>
            </w:tcMar>
            <w:vAlign w:val="center"/>
            <w:hideMark/>
          </w:tcPr>
          <w:p w14:paraId="2A93F31A" w14:textId="77777777" w:rsidR="007D6499" w:rsidRPr="00400E07" w:rsidRDefault="007D6499" w:rsidP="00AD6724">
            <w:pPr>
              <w:pStyle w:val="movimento2"/>
              <w:rPr>
                <w:color w:val="002060"/>
              </w:rPr>
            </w:pPr>
            <w:r w:rsidRPr="00400E07">
              <w:rPr>
                <w:color w:val="002060"/>
              </w:rPr>
              <w:t xml:space="preserve">(RIPE SAN GINESIO A.S.D.) </w:t>
            </w:r>
          </w:p>
        </w:tc>
        <w:tc>
          <w:tcPr>
            <w:tcW w:w="800" w:type="dxa"/>
            <w:tcMar>
              <w:top w:w="20" w:type="dxa"/>
              <w:left w:w="20" w:type="dxa"/>
              <w:bottom w:w="20" w:type="dxa"/>
              <w:right w:w="20" w:type="dxa"/>
            </w:tcMar>
            <w:vAlign w:val="center"/>
            <w:hideMark/>
          </w:tcPr>
          <w:p w14:paraId="08E1FF78"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1125BF5"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85EBD25" w14:textId="77777777" w:rsidR="007D6499" w:rsidRPr="00400E07" w:rsidRDefault="007D6499" w:rsidP="00AD6724">
            <w:pPr>
              <w:pStyle w:val="movimento2"/>
              <w:rPr>
                <w:color w:val="002060"/>
              </w:rPr>
            </w:pPr>
            <w:r w:rsidRPr="00400E07">
              <w:rPr>
                <w:color w:val="002060"/>
              </w:rPr>
              <w:t> </w:t>
            </w:r>
          </w:p>
        </w:tc>
      </w:tr>
    </w:tbl>
    <w:p w14:paraId="3BD640B8" w14:textId="77777777" w:rsidR="007D6499" w:rsidRPr="00400E07" w:rsidRDefault="007D6499" w:rsidP="007D6499">
      <w:pPr>
        <w:pStyle w:val="titolo30"/>
        <w:rPr>
          <w:rFonts w:eastAsiaTheme="minorEastAsia"/>
          <w:color w:val="002060"/>
        </w:rPr>
      </w:pPr>
      <w:r w:rsidRPr="00400E07">
        <w:rPr>
          <w:color w:val="002060"/>
        </w:rPr>
        <w:t xml:space="preserve">ALLENATORI </w:t>
      </w:r>
    </w:p>
    <w:p w14:paraId="257D9A1A" w14:textId="77777777" w:rsidR="007D6499" w:rsidRPr="00400E07" w:rsidRDefault="007D6499" w:rsidP="007D6499">
      <w:pPr>
        <w:pStyle w:val="titolo20"/>
        <w:rPr>
          <w:color w:val="002060"/>
        </w:rPr>
      </w:pPr>
      <w:r w:rsidRPr="00400E0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6037EF07" w14:textId="77777777" w:rsidTr="00AD6724">
        <w:tc>
          <w:tcPr>
            <w:tcW w:w="2200" w:type="dxa"/>
            <w:tcMar>
              <w:top w:w="20" w:type="dxa"/>
              <w:left w:w="20" w:type="dxa"/>
              <w:bottom w:w="20" w:type="dxa"/>
              <w:right w:w="20" w:type="dxa"/>
            </w:tcMar>
            <w:vAlign w:val="center"/>
            <w:hideMark/>
          </w:tcPr>
          <w:p w14:paraId="5E8DA751" w14:textId="77777777" w:rsidR="007D6499" w:rsidRPr="00400E07" w:rsidRDefault="007D6499" w:rsidP="00AD6724">
            <w:pPr>
              <w:pStyle w:val="movimento"/>
              <w:rPr>
                <w:color w:val="002060"/>
              </w:rPr>
            </w:pPr>
            <w:r w:rsidRPr="00400E07">
              <w:rPr>
                <w:color w:val="002060"/>
              </w:rPr>
              <w:t>PURGATORI LORENZO</w:t>
            </w:r>
          </w:p>
        </w:tc>
        <w:tc>
          <w:tcPr>
            <w:tcW w:w="2200" w:type="dxa"/>
            <w:tcMar>
              <w:top w:w="20" w:type="dxa"/>
              <w:left w:w="20" w:type="dxa"/>
              <w:bottom w:w="20" w:type="dxa"/>
              <w:right w:w="20" w:type="dxa"/>
            </w:tcMar>
            <w:vAlign w:val="center"/>
            <w:hideMark/>
          </w:tcPr>
          <w:p w14:paraId="7B58C063" w14:textId="77777777" w:rsidR="007D6499" w:rsidRPr="00400E07" w:rsidRDefault="007D6499" w:rsidP="00AD6724">
            <w:pPr>
              <w:pStyle w:val="movimento2"/>
              <w:rPr>
                <w:color w:val="002060"/>
              </w:rPr>
            </w:pPr>
            <w:r w:rsidRPr="00400E07">
              <w:rPr>
                <w:color w:val="002060"/>
              </w:rPr>
              <w:t xml:space="preserve">(CALCIO A 5 CORINALDO) </w:t>
            </w:r>
          </w:p>
        </w:tc>
        <w:tc>
          <w:tcPr>
            <w:tcW w:w="800" w:type="dxa"/>
            <w:tcMar>
              <w:top w:w="20" w:type="dxa"/>
              <w:left w:w="20" w:type="dxa"/>
              <w:bottom w:w="20" w:type="dxa"/>
              <w:right w:w="20" w:type="dxa"/>
            </w:tcMar>
            <w:vAlign w:val="center"/>
            <w:hideMark/>
          </w:tcPr>
          <w:p w14:paraId="16D9A0BC"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5F80F0F"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8668639" w14:textId="77777777" w:rsidR="007D6499" w:rsidRPr="00400E07" w:rsidRDefault="007D6499" w:rsidP="00AD6724">
            <w:pPr>
              <w:pStyle w:val="movimento2"/>
              <w:rPr>
                <w:color w:val="002060"/>
              </w:rPr>
            </w:pPr>
            <w:r w:rsidRPr="00400E07">
              <w:rPr>
                <w:color w:val="002060"/>
              </w:rPr>
              <w:t> </w:t>
            </w:r>
          </w:p>
        </w:tc>
      </w:tr>
    </w:tbl>
    <w:p w14:paraId="5CD9D3D5" w14:textId="77777777" w:rsidR="007D6499" w:rsidRPr="00400E07" w:rsidRDefault="007D6499" w:rsidP="007D6499">
      <w:pPr>
        <w:pStyle w:val="titolo20"/>
        <w:rPr>
          <w:rFonts w:eastAsiaTheme="minorEastAsia"/>
          <w:color w:val="002060"/>
        </w:rPr>
      </w:pPr>
      <w:r w:rsidRPr="00400E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433CB957" w14:textId="77777777" w:rsidTr="00AD6724">
        <w:tc>
          <w:tcPr>
            <w:tcW w:w="2200" w:type="dxa"/>
            <w:tcMar>
              <w:top w:w="20" w:type="dxa"/>
              <w:left w:w="20" w:type="dxa"/>
              <w:bottom w:w="20" w:type="dxa"/>
              <w:right w:w="20" w:type="dxa"/>
            </w:tcMar>
            <w:vAlign w:val="center"/>
            <w:hideMark/>
          </w:tcPr>
          <w:p w14:paraId="2BA0689F" w14:textId="77777777" w:rsidR="007D6499" w:rsidRPr="00400E07" w:rsidRDefault="007D6499" w:rsidP="00AD6724">
            <w:pPr>
              <w:pStyle w:val="movimento"/>
              <w:rPr>
                <w:color w:val="002060"/>
              </w:rPr>
            </w:pPr>
            <w:r w:rsidRPr="00400E07">
              <w:rPr>
                <w:color w:val="002060"/>
              </w:rPr>
              <w:t>BORDONI RICCARDO</w:t>
            </w:r>
          </w:p>
        </w:tc>
        <w:tc>
          <w:tcPr>
            <w:tcW w:w="2200" w:type="dxa"/>
            <w:tcMar>
              <w:top w:w="20" w:type="dxa"/>
              <w:left w:w="20" w:type="dxa"/>
              <w:bottom w:w="20" w:type="dxa"/>
              <w:right w:w="20" w:type="dxa"/>
            </w:tcMar>
            <w:vAlign w:val="center"/>
            <w:hideMark/>
          </w:tcPr>
          <w:p w14:paraId="43DA7839" w14:textId="77777777" w:rsidR="007D6499" w:rsidRPr="00400E07" w:rsidRDefault="007D6499" w:rsidP="00AD6724">
            <w:pPr>
              <w:pStyle w:val="movimento2"/>
              <w:rPr>
                <w:color w:val="002060"/>
              </w:rPr>
            </w:pPr>
            <w:r w:rsidRPr="00400E07">
              <w:rPr>
                <w:color w:val="002060"/>
              </w:rPr>
              <w:t xml:space="preserve">(CALCIO </w:t>
            </w:r>
            <w:proofErr w:type="gramStart"/>
            <w:r w:rsidRPr="00400E07">
              <w:rPr>
                <w:color w:val="002060"/>
              </w:rPr>
              <w:t>S.ELPIDIO</w:t>
            </w:r>
            <w:proofErr w:type="gramEnd"/>
            <w:r w:rsidRPr="00400E07">
              <w:rPr>
                <w:color w:val="002060"/>
              </w:rPr>
              <w:t xml:space="preserve"> A MARE) </w:t>
            </w:r>
          </w:p>
        </w:tc>
        <w:tc>
          <w:tcPr>
            <w:tcW w:w="800" w:type="dxa"/>
            <w:tcMar>
              <w:top w:w="20" w:type="dxa"/>
              <w:left w:w="20" w:type="dxa"/>
              <w:bottom w:w="20" w:type="dxa"/>
              <w:right w:w="20" w:type="dxa"/>
            </w:tcMar>
            <w:vAlign w:val="center"/>
            <w:hideMark/>
          </w:tcPr>
          <w:p w14:paraId="2F430218"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8B40EF6"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EAECEB4" w14:textId="77777777" w:rsidR="007D6499" w:rsidRPr="00400E07" w:rsidRDefault="007D6499" w:rsidP="00AD6724">
            <w:pPr>
              <w:pStyle w:val="movimento2"/>
              <w:rPr>
                <w:color w:val="002060"/>
              </w:rPr>
            </w:pPr>
            <w:r w:rsidRPr="00400E07">
              <w:rPr>
                <w:color w:val="002060"/>
              </w:rPr>
              <w:t> </w:t>
            </w:r>
          </w:p>
        </w:tc>
      </w:tr>
    </w:tbl>
    <w:p w14:paraId="0B9F1274" w14:textId="77777777" w:rsidR="007D6499" w:rsidRPr="00400E07" w:rsidRDefault="007D6499" w:rsidP="007D6499">
      <w:pPr>
        <w:pStyle w:val="titolo20"/>
        <w:rPr>
          <w:rFonts w:eastAsiaTheme="minorEastAsia"/>
          <w:color w:val="002060"/>
        </w:rPr>
      </w:pPr>
      <w:r w:rsidRPr="00400E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1889B91E" w14:textId="77777777" w:rsidTr="00AD6724">
        <w:tc>
          <w:tcPr>
            <w:tcW w:w="2200" w:type="dxa"/>
            <w:tcMar>
              <w:top w:w="20" w:type="dxa"/>
              <w:left w:w="20" w:type="dxa"/>
              <w:bottom w:w="20" w:type="dxa"/>
              <w:right w:w="20" w:type="dxa"/>
            </w:tcMar>
            <w:vAlign w:val="center"/>
            <w:hideMark/>
          </w:tcPr>
          <w:p w14:paraId="7093A96E" w14:textId="77777777" w:rsidR="007D6499" w:rsidRPr="00400E07" w:rsidRDefault="007D6499" w:rsidP="00AD6724">
            <w:pPr>
              <w:pStyle w:val="movimento"/>
              <w:rPr>
                <w:color w:val="002060"/>
              </w:rPr>
            </w:pPr>
            <w:r w:rsidRPr="00400E07">
              <w:rPr>
                <w:color w:val="002060"/>
              </w:rPr>
              <w:t>VIGNETTI MAURO</w:t>
            </w:r>
          </w:p>
        </w:tc>
        <w:tc>
          <w:tcPr>
            <w:tcW w:w="2200" w:type="dxa"/>
            <w:tcMar>
              <w:top w:w="20" w:type="dxa"/>
              <w:left w:w="20" w:type="dxa"/>
              <w:bottom w:w="20" w:type="dxa"/>
              <w:right w:w="20" w:type="dxa"/>
            </w:tcMar>
            <w:vAlign w:val="center"/>
            <w:hideMark/>
          </w:tcPr>
          <w:p w14:paraId="6BD7D120" w14:textId="77777777" w:rsidR="007D6499" w:rsidRPr="00400E07" w:rsidRDefault="007D6499" w:rsidP="00AD6724">
            <w:pPr>
              <w:pStyle w:val="movimento2"/>
              <w:rPr>
                <w:color w:val="002060"/>
              </w:rPr>
            </w:pPr>
            <w:r w:rsidRPr="00400E07">
              <w:rPr>
                <w:color w:val="002060"/>
              </w:rPr>
              <w:t xml:space="preserve">(VAL TENNA UNITED) </w:t>
            </w:r>
          </w:p>
        </w:tc>
        <w:tc>
          <w:tcPr>
            <w:tcW w:w="800" w:type="dxa"/>
            <w:tcMar>
              <w:top w:w="20" w:type="dxa"/>
              <w:left w:w="20" w:type="dxa"/>
              <w:bottom w:w="20" w:type="dxa"/>
              <w:right w:w="20" w:type="dxa"/>
            </w:tcMar>
            <w:vAlign w:val="center"/>
            <w:hideMark/>
          </w:tcPr>
          <w:p w14:paraId="517EB5AE"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50CB433"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369AFCA" w14:textId="77777777" w:rsidR="007D6499" w:rsidRPr="00400E07" w:rsidRDefault="007D6499" w:rsidP="00AD6724">
            <w:pPr>
              <w:pStyle w:val="movimento2"/>
              <w:rPr>
                <w:color w:val="002060"/>
              </w:rPr>
            </w:pPr>
            <w:r w:rsidRPr="00400E07">
              <w:rPr>
                <w:color w:val="002060"/>
              </w:rPr>
              <w:t> </w:t>
            </w:r>
          </w:p>
        </w:tc>
      </w:tr>
    </w:tbl>
    <w:p w14:paraId="768F7A7A" w14:textId="77777777" w:rsidR="007D6499" w:rsidRPr="00400E07" w:rsidRDefault="007D6499" w:rsidP="007D6499">
      <w:pPr>
        <w:pStyle w:val="titolo30"/>
        <w:rPr>
          <w:rFonts w:eastAsiaTheme="minorEastAsia"/>
          <w:color w:val="002060"/>
        </w:rPr>
      </w:pPr>
      <w:r w:rsidRPr="00400E07">
        <w:rPr>
          <w:color w:val="002060"/>
        </w:rPr>
        <w:t xml:space="preserve">CALCIATORI ESPULSI </w:t>
      </w:r>
    </w:p>
    <w:p w14:paraId="795A9E91" w14:textId="77777777" w:rsidR="007D6499" w:rsidRPr="00400E07" w:rsidRDefault="007D6499" w:rsidP="007D6499">
      <w:pPr>
        <w:pStyle w:val="titolo20"/>
        <w:rPr>
          <w:color w:val="002060"/>
        </w:rPr>
      </w:pPr>
      <w:r w:rsidRPr="00400E07">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783EA1F2" w14:textId="77777777" w:rsidTr="00AD6724">
        <w:tc>
          <w:tcPr>
            <w:tcW w:w="2200" w:type="dxa"/>
            <w:tcMar>
              <w:top w:w="20" w:type="dxa"/>
              <w:left w:w="20" w:type="dxa"/>
              <w:bottom w:w="20" w:type="dxa"/>
              <w:right w:w="20" w:type="dxa"/>
            </w:tcMar>
            <w:vAlign w:val="center"/>
            <w:hideMark/>
          </w:tcPr>
          <w:p w14:paraId="24821172" w14:textId="77777777" w:rsidR="007D6499" w:rsidRPr="00400E07" w:rsidRDefault="007D6499" w:rsidP="00AD6724">
            <w:pPr>
              <w:pStyle w:val="movimento"/>
              <w:rPr>
                <w:color w:val="002060"/>
              </w:rPr>
            </w:pPr>
            <w:r w:rsidRPr="00400E07">
              <w:rPr>
                <w:color w:val="002060"/>
              </w:rPr>
              <w:t>ZARBO ANGELO</w:t>
            </w:r>
          </w:p>
        </w:tc>
        <w:tc>
          <w:tcPr>
            <w:tcW w:w="2200" w:type="dxa"/>
            <w:tcMar>
              <w:top w:w="20" w:type="dxa"/>
              <w:left w:w="20" w:type="dxa"/>
              <w:bottom w:w="20" w:type="dxa"/>
              <w:right w:w="20" w:type="dxa"/>
            </w:tcMar>
            <w:vAlign w:val="center"/>
            <w:hideMark/>
          </w:tcPr>
          <w:p w14:paraId="2CE40421" w14:textId="77777777" w:rsidR="007D6499" w:rsidRPr="00400E07" w:rsidRDefault="007D6499" w:rsidP="00AD6724">
            <w:pPr>
              <w:pStyle w:val="movimento2"/>
              <w:rPr>
                <w:color w:val="002060"/>
              </w:rPr>
            </w:pPr>
            <w:r w:rsidRPr="00400E07">
              <w:rPr>
                <w:color w:val="002060"/>
              </w:rPr>
              <w:t xml:space="preserve">(EUROPE TT) </w:t>
            </w:r>
          </w:p>
        </w:tc>
        <w:tc>
          <w:tcPr>
            <w:tcW w:w="800" w:type="dxa"/>
            <w:tcMar>
              <w:top w:w="20" w:type="dxa"/>
              <w:left w:w="20" w:type="dxa"/>
              <w:bottom w:w="20" w:type="dxa"/>
              <w:right w:w="20" w:type="dxa"/>
            </w:tcMar>
            <w:vAlign w:val="center"/>
            <w:hideMark/>
          </w:tcPr>
          <w:p w14:paraId="427F24EE"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2B8881E"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C4AAF95" w14:textId="77777777" w:rsidR="007D6499" w:rsidRPr="00400E07" w:rsidRDefault="007D6499" w:rsidP="00AD6724">
            <w:pPr>
              <w:pStyle w:val="movimento2"/>
              <w:rPr>
                <w:color w:val="002060"/>
              </w:rPr>
            </w:pPr>
            <w:r w:rsidRPr="00400E07">
              <w:rPr>
                <w:color w:val="002060"/>
              </w:rPr>
              <w:t> </w:t>
            </w:r>
          </w:p>
        </w:tc>
      </w:tr>
    </w:tbl>
    <w:p w14:paraId="15D7B14F" w14:textId="77777777" w:rsidR="007D6499" w:rsidRPr="00400E07" w:rsidRDefault="007D6499" w:rsidP="007D6499">
      <w:pPr>
        <w:pStyle w:val="diffida"/>
        <w:spacing w:before="80" w:beforeAutospacing="0" w:after="40" w:afterAutospacing="0"/>
        <w:rPr>
          <w:rFonts w:eastAsiaTheme="minorEastAsia"/>
          <w:color w:val="002060"/>
        </w:rPr>
      </w:pPr>
      <w:r w:rsidRPr="00400E07">
        <w:rPr>
          <w:color w:val="002060"/>
        </w:rPr>
        <w:t xml:space="preserve">Espulso per somma di ammonizioni, alla notifica del provvedimento rivolgeva all'arbitro gravi espressioni irriguardose, reiterando tale condotta anche una volta fuori dal terreno di gioco. Dopo il termine della gara entra nuovamente in campo proferendo frasi minacciose ed offensive. Sanzione così determinata ai sensi dell'art. 36 c.1 a) CGS </w:t>
      </w:r>
    </w:p>
    <w:p w14:paraId="0EB9E8DD" w14:textId="77777777" w:rsidR="007D6499" w:rsidRPr="00400E07" w:rsidRDefault="007D6499" w:rsidP="007D6499">
      <w:pPr>
        <w:pStyle w:val="titolo20"/>
        <w:rPr>
          <w:color w:val="002060"/>
        </w:rPr>
      </w:pPr>
      <w:r w:rsidRPr="00400E0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384FC018" w14:textId="77777777" w:rsidTr="00AD6724">
        <w:tc>
          <w:tcPr>
            <w:tcW w:w="2200" w:type="dxa"/>
            <w:tcMar>
              <w:top w:w="20" w:type="dxa"/>
              <w:left w:w="20" w:type="dxa"/>
              <w:bottom w:w="20" w:type="dxa"/>
              <w:right w:w="20" w:type="dxa"/>
            </w:tcMar>
            <w:vAlign w:val="center"/>
            <w:hideMark/>
          </w:tcPr>
          <w:p w14:paraId="0D270C81" w14:textId="77777777" w:rsidR="007D6499" w:rsidRPr="00400E07" w:rsidRDefault="007D6499" w:rsidP="00AD6724">
            <w:pPr>
              <w:pStyle w:val="movimento"/>
              <w:rPr>
                <w:color w:val="002060"/>
              </w:rPr>
            </w:pPr>
            <w:r w:rsidRPr="00400E07">
              <w:rPr>
                <w:color w:val="002060"/>
              </w:rPr>
              <w:t>BIONDI NICOLO</w:t>
            </w:r>
          </w:p>
        </w:tc>
        <w:tc>
          <w:tcPr>
            <w:tcW w:w="2200" w:type="dxa"/>
            <w:tcMar>
              <w:top w:w="20" w:type="dxa"/>
              <w:left w:w="20" w:type="dxa"/>
              <w:bottom w:w="20" w:type="dxa"/>
              <w:right w:w="20" w:type="dxa"/>
            </w:tcMar>
            <w:vAlign w:val="center"/>
            <w:hideMark/>
          </w:tcPr>
          <w:p w14:paraId="2E175667" w14:textId="77777777" w:rsidR="007D6499" w:rsidRPr="00400E07" w:rsidRDefault="007D6499" w:rsidP="00AD6724">
            <w:pPr>
              <w:pStyle w:val="movimento2"/>
              <w:rPr>
                <w:color w:val="002060"/>
              </w:rPr>
            </w:pPr>
            <w:r w:rsidRPr="00400E07">
              <w:rPr>
                <w:color w:val="002060"/>
              </w:rPr>
              <w:t xml:space="preserve">(CALCIO A 5 CORINALDO) </w:t>
            </w:r>
          </w:p>
        </w:tc>
        <w:tc>
          <w:tcPr>
            <w:tcW w:w="800" w:type="dxa"/>
            <w:tcMar>
              <w:top w:w="20" w:type="dxa"/>
              <w:left w:w="20" w:type="dxa"/>
              <w:bottom w:w="20" w:type="dxa"/>
              <w:right w:w="20" w:type="dxa"/>
            </w:tcMar>
            <w:vAlign w:val="center"/>
            <w:hideMark/>
          </w:tcPr>
          <w:p w14:paraId="505A8755"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C06A085" w14:textId="77777777" w:rsidR="007D6499" w:rsidRPr="00400E07" w:rsidRDefault="007D6499" w:rsidP="00AD6724">
            <w:pPr>
              <w:pStyle w:val="movimento"/>
              <w:rPr>
                <w:color w:val="002060"/>
              </w:rPr>
            </w:pPr>
            <w:r w:rsidRPr="00400E07">
              <w:rPr>
                <w:color w:val="002060"/>
              </w:rPr>
              <w:t>SILIQUINI DAVIDE</w:t>
            </w:r>
          </w:p>
        </w:tc>
        <w:tc>
          <w:tcPr>
            <w:tcW w:w="2200" w:type="dxa"/>
            <w:tcMar>
              <w:top w:w="20" w:type="dxa"/>
              <w:left w:w="20" w:type="dxa"/>
              <w:bottom w:w="20" w:type="dxa"/>
              <w:right w:w="20" w:type="dxa"/>
            </w:tcMar>
            <w:vAlign w:val="center"/>
            <w:hideMark/>
          </w:tcPr>
          <w:p w14:paraId="6548E395" w14:textId="77777777" w:rsidR="007D6499" w:rsidRPr="00400E07" w:rsidRDefault="007D6499" w:rsidP="00AD6724">
            <w:pPr>
              <w:pStyle w:val="movimento2"/>
              <w:rPr>
                <w:color w:val="002060"/>
              </w:rPr>
            </w:pPr>
            <w:r w:rsidRPr="00400E07">
              <w:rPr>
                <w:color w:val="002060"/>
              </w:rPr>
              <w:t xml:space="preserve">(CASTIGNANO A.S.D.) </w:t>
            </w:r>
          </w:p>
        </w:tc>
      </w:tr>
    </w:tbl>
    <w:p w14:paraId="668920F3" w14:textId="77777777" w:rsidR="007D6499" w:rsidRPr="00400E07" w:rsidRDefault="007D6499" w:rsidP="007D6499">
      <w:pPr>
        <w:pStyle w:val="titolo20"/>
        <w:rPr>
          <w:rFonts w:eastAsiaTheme="minorEastAsia"/>
          <w:color w:val="002060"/>
        </w:rPr>
      </w:pPr>
      <w:r w:rsidRPr="00400E0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52D22DCE" w14:textId="77777777" w:rsidTr="00AD6724">
        <w:tc>
          <w:tcPr>
            <w:tcW w:w="2200" w:type="dxa"/>
            <w:tcMar>
              <w:top w:w="20" w:type="dxa"/>
              <w:left w:w="20" w:type="dxa"/>
              <w:bottom w:w="20" w:type="dxa"/>
              <w:right w:w="20" w:type="dxa"/>
            </w:tcMar>
            <w:vAlign w:val="center"/>
            <w:hideMark/>
          </w:tcPr>
          <w:p w14:paraId="35C1E803" w14:textId="77777777" w:rsidR="007D6499" w:rsidRPr="00400E07" w:rsidRDefault="007D6499" w:rsidP="00AD6724">
            <w:pPr>
              <w:pStyle w:val="movimento"/>
              <w:rPr>
                <w:color w:val="002060"/>
              </w:rPr>
            </w:pPr>
            <w:r w:rsidRPr="00400E07">
              <w:rPr>
                <w:color w:val="002060"/>
              </w:rPr>
              <w:t>MASULLO RICCARDO</w:t>
            </w:r>
          </w:p>
        </w:tc>
        <w:tc>
          <w:tcPr>
            <w:tcW w:w="2200" w:type="dxa"/>
            <w:tcMar>
              <w:top w:w="20" w:type="dxa"/>
              <w:left w:w="20" w:type="dxa"/>
              <w:bottom w:w="20" w:type="dxa"/>
              <w:right w:w="20" w:type="dxa"/>
            </w:tcMar>
            <w:vAlign w:val="center"/>
            <w:hideMark/>
          </w:tcPr>
          <w:p w14:paraId="6AEE9DD8" w14:textId="77777777" w:rsidR="007D6499" w:rsidRPr="00400E07" w:rsidRDefault="007D6499" w:rsidP="00AD6724">
            <w:pPr>
              <w:pStyle w:val="movimento2"/>
              <w:rPr>
                <w:color w:val="002060"/>
              </w:rPr>
            </w:pPr>
            <w:r w:rsidRPr="00400E07">
              <w:rPr>
                <w:color w:val="002060"/>
              </w:rPr>
              <w:t xml:space="preserve">(AMATORI STESE 2007 SRL) </w:t>
            </w:r>
          </w:p>
        </w:tc>
        <w:tc>
          <w:tcPr>
            <w:tcW w:w="800" w:type="dxa"/>
            <w:tcMar>
              <w:top w:w="20" w:type="dxa"/>
              <w:left w:w="20" w:type="dxa"/>
              <w:bottom w:w="20" w:type="dxa"/>
              <w:right w:w="20" w:type="dxa"/>
            </w:tcMar>
            <w:vAlign w:val="center"/>
            <w:hideMark/>
          </w:tcPr>
          <w:p w14:paraId="5F2A50BE"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5686ACD"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1D63C40" w14:textId="77777777" w:rsidR="007D6499" w:rsidRPr="00400E07" w:rsidRDefault="007D6499" w:rsidP="00AD6724">
            <w:pPr>
              <w:pStyle w:val="movimento2"/>
              <w:rPr>
                <w:color w:val="002060"/>
              </w:rPr>
            </w:pPr>
            <w:r w:rsidRPr="00400E07">
              <w:rPr>
                <w:color w:val="002060"/>
              </w:rPr>
              <w:t> </w:t>
            </w:r>
          </w:p>
        </w:tc>
      </w:tr>
    </w:tbl>
    <w:p w14:paraId="64340768" w14:textId="77777777" w:rsidR="007D6499" w:rsidRPr="00400E07" w:rsidRDefault="007D6499" w:rsidP="007D6499">
      <w:pPr>
        <w:pStyle w:val="titolo30"/>
        <w:rPr>
          <w:rFonts w:eastAsiaTheme="minorEastAsia"/>
          <w:color w:val="002060"/>
        </w:rPr>
      </w:pPr>
      <w:r w:rsidRPr="00400E07">
        <w:rPr>
          <w:color w:val="002060"/>
        </w:rPr>
        <w:t xml:space="preserve">CALCIATORI NON ESPULSI </w:t>
      </w:r>
    </w:p>
    <w:p w14:paraId="3B0D1D3D" w14:textId="77777777" w:rsidR="007D6499" w:rsidRPr="00400E07" w:rsidRDefault="007D6499" w:rsidP="007D6499">
      <w:pPr>
        <w:pStyle w:val="titolo20"/>
        <w:rPr>
          <w:color w:val="002060"/>
        </w:rPr>
      </w:pPr>
      <w:r w:rsidRPr="00400E0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6BDBC267" w14:textId="77777777" w:rsidTr="00AD6724">
        <w:tc>
          <w:tcPr>
            <w:tcW w:w="2200" w:type="dxa"/>
            <w:tcMar>
              <w:top w:w="20" w:type="dxa"/>
              <w:left w:w="20" w:type="dxa"/>
              <w:bottom w:w="20" w:type="dxa"/>
              <w:right w:w="20" w:type="dxa"/>
            </w:tcMar>
            <w:vAlign w:val="center"/>
            <w:hideMark/>
          </w:tcPr>
          <w:p w14:paraId="01277BB0" w14:textId="77777777" w:rsidR="007D6499" w:rsidRPr="00400E07" w:rsidRDefault="007D6499" w:rsidP="00AD6724">
            <w:pPr>
              <w:pStyle w:val="movimento"/>
              <w:rPr>
                <w:color w:val="002060"/>
              </w:rPr>
            </w:pPr>
            <w:r w:rsidRPr="00400E07">
              <w:rPr>
                <w:color w:val="002060"/>
              </w:rPr>
              <w:t>PUPITA LORENZO</w:t>
            </w:r>
          </w:p>
        </w:tc>
        <w:tc>
          <w:tcPr>
            <w:tcW w:w="2200" w:type="dxa"/>
            <w:tcMar>
              <w:top w:w="20" w:type="dxa"/>
              <w:left w:w="20" w:type="dxa"/>
              <w:bottom w:w="20" w:type="dxa"/>
              <w:right w:w="20" w:type="dxa"/>
            </w:tcMar>
            <w:vAlign w:val="center"/>
            <w:hideMark/>
          </w:tcPr>
          <w:p w14:paraId="62C0D033" w14:textId="77777777" w:rsidR="007D6499" w:rsidRPr="00400E07" w:rsidRDefault="007D6499" w:rsidP="00AD6724">
            <w:pPr>
              <w:pStyle w:val="movimento2"/>
              <w:rPr>
                <w:color w:val="002060"/>
              </w:rPr>
            </w:pPr>
            <w:r w:rsidRPr="00400E07">
              <w:rPr>
                <w:color w:val="002060"/>
              </w:rPr>
              <w:t xml:space="preserve">(AUDAX PIOBBICO CALCIO) </w:t>
            </w:r>
          </w:p>
        </w:tc>
        <w:tc>
          <w:tcPr>
            <w:tcW w:w="800" w:type="dxa"/>
            <w:tcMar>
              <w:top w:w="20" w:type="dxa"/>
              <w:left w:w="20" w:type="dxa"/>
              <w:bottom w:w="20" w:type="dxa"/>
              <w:right w:w="20" w:type="dxa"/>
            </w:tcMar>
            <w:vAlign w:val="center"/>
            <w:hideMark/>
          </w:tcPr>
          <w:p w14:paraId="1A001663"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0679B73" w14:textId="77777777" w:rsidR="007D6499" w:rsidRPr="00400E07" w:rsidRDefault="007D6499" w:rsidP="00AD6724">
            <w:pPr>
              <w:pStyle w:val="movimento"/>
              <w:rPr>
                <w:color w:val="002060"/>
              </w:rPr>
            </w:pPr>
            <w:r w:rsidRPr="00400E07">
              <w:rPr>
                <w:color w:val="002060"/>
              </w:rPr>
              <w:t>ALTIERI VITOANTONIO</w:t>
            </w:r>
          </w:p>
        </w:tc>
        <w:tc>
          <w:tcPr>
            <w:tcW w:w="2200" w:type="dxa"/>
            <w:tcMar>
              <w:top w:w="20" w:type="dxa"/>
              <w:left w:w="20" w:type="dxa"/>
              <w:bottom w:w="20" w:type="dxa"/>
              <w:right w:w="20" w:type="dxa"/>
            </w:tcMar>
            <w:vAlign w:val="center"/>
            <w:hideMark/>
          </w:tcPr>
          <w:p w14:paraId="71C34931" w14:textId="77777777" w:rsidR="007D6499" w:rsidRPr="00400E07" w:rsidRDefault="007D6499" w:rsidP="00AD6724">
            <w:pPr>
              <w:pStyle w:val="movimento2"/>
              <w:rPr>
                <w:color w:val="002060"/>
              </w:rPr>
            </w:pPr>
            <w:r w:rsidRPr="00400E07">
              <w:rPr>
                <w:color w:val="002060"/>
              </w:rPr>
              <w:t xml:space="preserve">(CAPODARCO CASABIANCA C5) </w:t>
            </w:r>
          </w:p>
        </w:tc>
      </w:tr>
      <w:tr w:rsidR="007D6499" w:rsidRPr="00400E07" w14:paraId="4E3BCDE1" w14:textId="77777777" w:rsidTr="00AD6724">
        <w:tc>
          <w:tcPr>
            <w:tcW w:w="2200" w:type="dxa"/>
            <w:tcMar>
              <w:top w:w="20" w:type="dxa"/>
              <w:left w:w="20" w:type="dxa"/>
              <w:bottom w:w="20" w:type="dxa"/>
              <w:right w:w="20" w:type="dxa"/>
            </w:tcMar>
            <w:vAlign w:val="center"/>
            <w:hideMark/>
          </w:tcPr>
          <w:p w14:paraId="68BDCEF2" w14:textId="77777777" w:rsidR="007D6499" w:rsidRPr="00400E07" w:rsidRDefault="007D6499" w:rsidP="00AD6724">
            <w:pPr>
              <w:pStyle w:val="movimento"/>
              <w:rPr>
                <w:color w:val="002060"/>
              </w:rPr>
            </w:pPr>
            <w:r w:rsidRPr="00400E07">
              <w:rPr>
                <w:color w:val="002060"/>
              </w:rPr>
              <w:t>GIROLAMI CHRISTIAN</w:t>
            </w:r>
          </w:p>
        </w:tc>
        <w:tc>
          <w:tcPr>
            <w:tcW w:w="2200" w:type="dxa"/>
            <w:tcMar>
              <w:top w:w="20" w:type="dxa"/>
              <w:left w:w="20" w:type="dxa"/>
              <w:bottom w:w="20" w:type="dxa"/>
              <w:right w:w="20" w:type="dxa"/>
            </w:tcMar>
            <w:vAlign w:val="center"/>
            <w:hideMark/>
          </w:tcPr>
          <w:p w14:paraId="54B8F88C" w14:textId="77777777" w:rsidR="007D6499" w:rsidRPr="00400E07" w:rsidRDefault="007D6499" w:rsidP="00AD6724">
            <w:pPr>
              <w:pStyle w:val="movimento2"/>
              <w:rPr>
                <w:color w:val="002060"/>
              </w:rPr>
            </w:pPr>
            <w:r w:rsidRPr="00400E07">
              <w:rPr>
                <w:color w:val="002060"/>
              </w:rPr>
              <w:t xml:space="preserve">(POLISPORTIVA VILLA PIGNA) </w:t>
            </w:r>
          </w:p>
        </w:tc>
        <w:tc>
          <w:tcPr>
            <w:tcW w:w="800" w:type="dxa"/>
            <w:tcMar>
              <w:top w:w="20" w:type="dxa"/>
              <w:left w:w="20" w:type="dxa"/>
              <w:bottom w:w="20" w:type="dxa"/>
              <w:right w:w="20" w:type="dxa"/>
            </w:tcMar>
            <w:vAlign w:val="center"/>
            <w:hideMark/>
          </w:tcPr>
          <w:p w14:paraId="5723FC82"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A9AE56A" w14:textId="77777777" w:rsidR="007D6499" w:rsidRPr="00400E07" w:rsidRDefault="007D6499" w:rsidP="00AD6724">
            <w:pPr>
              <w:pStyle w:val="movimento"/>
              <w:rPr>
                <w:color w:val="002060"/>
              </w:rPr>
            </w:pPr>
            <w:r w:rsidRPr="00400E07">
              <w:rPr>
                <w:color w:val="002060"/>
              </w:rPr>
              <w:t>BATTAGLINI FEDERICO</w:t>
            </w:r>
          </w:p>
        </w:tc>
        <w:tc>
          <w:tcPr>
            <w:tcW w:w="2200" w:type="dxa"/>
            <w:tcMar>
              <w:top w:w="20" w:type="dxa"/>
              <w:left w:w="20" w:type="dxa"/>
              <w:bottom w:w="20" w:type="dxa"/>
              <w:right w:w="20" w:type="dxa"/>
            </w:tcMar>
            <w:vAlign w:val="center"/>
            <w:hideMark/>
          </w:tcPr>
          <w:p w14:paraId="435FD359" w14:textId="77777777" w:rsidR="007D6499" w:rsidRPr="00400E07" w:rsidRDefault="007D6499" w:rsidP="00AD6724">
            <w:pPr>
              <w:pStyle w:val="movimento2"/>
              <w:rPr>
                <w:color w:val="002060"/>
              </w:rPr>
            </w:pPr>
            <w:r w:rsidRPr="00400E07">
              <w:rPr>
                <w:color w:val="002060"/>
              </w:rPr>
              <w:t xml:space="preserve">(POLVERIGI C/5) </w:t>
            </w:r>
          </w:p>
        </w:tc>
      </w:tr>
    </w:tbl>
    <w:p w14:paraId="675614B1" w14:textId="77777777" w:rsidR="007D6499" w:rsidRPr="00400E07" w:rsidRDefault="007D6499" w:rsidP="007D6499">
      <w:pPr>
        <w:pStyle w:val="titolo20"/>
        <w:rPr>
          <w:rFonts w:eastAsiaTheme="minorEastAsia"/>
          <w:color w:val="002060"/>
        </w:rPr>
      </w:pPr>
      <w:r w:rsidRPr="00400E0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70F0EF4F" w14:textId="77777777" w:rsidTr="00AD6724">
        <w:tc>
          <w:tcPr>
            <w:tcW w:w="2200" w:type="dxa"/>
            <w:tcMar>
              <w:top w:w="20" w:type="dxa"/>
              <w:left w:w="20" w:type="dxa"/>
              <w:bottom w:w="20" w:type="dxa"/>
              <w:right w:w="20" w:type="dxa"/>
            </w:tcMar>
            <w:vAlign w:val="center"/>
            <w:hideMark/>
          </w:tcPr>
          <w:p w14:paraId="6C64AFFA" w14:textId="77777777" w:rsidR="007D6499" w:rsidRPr="00400E07" w:rsidRDefault="007D6499" w:rsidP="00AD6724">
            <w:pPr>
              <w:pStyle w:val="movimento"/>
              <w:rPr>
                <w:color w:val="002060"/>
              </w:rPr>
            </w:pPr>
            <w:r w:rsidRPr="00400E07">
              <w:rPr>
                <w:color w:val="002060"/>
              </w:rPr>
              <w:t>COPPARI GIOVANNI</w:t>
            </w:r>
          </w:p>
        </w:tc>
        <w:tc>
          <w:tcPr>
            <w:tcW w:w="2200" w:type="dxa"/>
            <w:tcMar>
              <w:top w:w="20" w:type="dxa"/>
              <w:left w:w="20" w:type="dxa"/>
              <w:bottom w:w="20" w:type="dxa"/>
              <w:right w:w="20" w:type="dxa"/>
            </w:tcMar>
            <w:vAlign w:val="center"/>
            <w:hideMark/>
          </w:tcPr>
          <w:p w14:paraId="6DBFF650" w14:textId="77777777" w:rsidR="007D6499" w:rsidRPr="00400E07" w:rsidRDefault="007D6499" w:rsidP="00AD6724">
            <w:pPr>
              <w:pStyle w:val="movimento2"/>
              <w:rPr>
                <w:color w:val="002060"/>
              </w:rPr>
            </w:pPr>
            <w:r w:rsidRPr="00400E07">
              <w:rPr>
                <w:color w:val="002060"/>
              </w:rPr>
              <w:t xml:space="preserve">(CALCIO A 5 CORINALDO) </w:t>
            </w:r>
          </w:p>
        </w:tc>
        <w:tc>
          <w:tcPr>
            <w:tcW w:w="800" w:type="dxa"/>
            <w:tcMar>
              <w:top w:w="20" w:type="dxa"/>
              <w:left w:w="20" w:type="dxa"/>
              <w:bottom w:w="20" w:type="dxa"/>
              <w:right w:w="20" w:type="dxa"/>
            </w:tcMar>
            <w:vAlign w:val="center"/>
            <w:hideMark/>
          </w:tcPr>
          <w:p w14:paraId="78595BDC"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726106B" w14:textId="77777777" w:rsidR="007D6499" w:rsidRPr="00400E07" w:rsidRDefault="007D6499" w:rsidP="00AD6724">
            <w:pPr>
              <w:pStyle w:val="movimento"/>
              <w:rPr>
                <w:color w:val="002060"/>
              </w:rPr>
            </w:pPr>
            <w:r w:rsidRPr="00400E07">
              <w:rPr>
                <w:color w:val="002060"/>
              </w:rPr>
              <w:t>GALANDRINI LUCA</w:t>
            </w:r>
          </w:p>
        </w:tc>
        <w:tc>
          <w:tcPr>
            <w:tcW w:w="2200" w:type="dxa"/>
            <w:tcMar>
              <w:top w:w="20" w:type="dxa"/>
              <w:left w:w="20" w:type="dxa"/>
              <w:bottom w:w="20" w:type="dxa"/>
              <w:right w:w="20" w:type="dxa"/>
            </w:tcMar>
            <w:vAlign w:val="center"/>
            <w:hideMark/>
          </w:tcPr>
          <w:p w14:paraId="2A509856" w14:textId="77777777" w:rsidR="007D6499" w:rsidRPr="00400E07" w:rsidRDefault="007D6499" w:rsidP="00AD6724">
            <w:pPr>
              <w:pStyle w:val="movimento2"/>
              <w:rPr>
                <w:color w:val="002060"/>
              </w:rPr>
            </w:pPr>
            <w:r w:rsidRPr="00400E07">
              <w:rPr>
                <w:color w:val="002060"/>
              </w:rPr>
              <w:t xml:space="preserve">(CANTINE RIUNITE CSI) </w:t>
            </w:r>
          </w:p>
        </w:tc>
      </w:tr>
      <w:tr w:rsidR="007D6499" w:rsidRPr="00400E07" w14:paraId="0D7FDEFD" w14:textId="77777777" w:rsidTr="00AD6724">
        <w:tc>
          <w:tcPr>
            <w:tcW w:w="2200" w:type="dxa"/>
            <w:tcMar>
              <w:top w:w="20" w:type="dxa"/>
              <w:left w:w="20" w:type="dxa"/>
              <w:bottom w:w="20" w:type="dxa"/>
              <w:right w:w="20" w:type="dxa"/>
            </w:tcMar>
            <w:vAlign w:val="center"/>
            <w:hideMark/>
          </w:tcPr>
          <w:p w14:paraId="6619A242" w14:textId="77777777" w:rsidR="007D6499" w:rsidRPr="00400E07" w:rsidRDefault="007D6499" w:rsidP="00AD6724">
            <w:pPr>
              <w:pStyle w:val="movimento"/>
              <w:rPr>
                <w:color w:val="002060"/>
              </w:rPr>
            </w:pPr>
            <w:r w:rsidRPr="00400E07">
              <w:rPr>
                <w:color w:val="002060"/>
              </w:rPr>
              <w:t>CECCHINI MATTIA</w:t>
            </w:r>
          </w:p>
        </w:tc>
        <w:tc>
          <w:tcPr>
            <w:tcW w:w="2200" w:type="dxa"/>
            <w:tcMar>
              <w:top w:w="20" w:type="dxa"/>
              <w:left w:w="20" w:type="dxa"/>
              <w:bottom w:w="20" w:type="dxa"/>
              <w:right w:w="20" w:type="dxa"/>
            </w:tcMar>
            <w:vAlign w:val="center"/>
            <w:hideMark/>
          </w:tcPr>
          <w:p w14:paraId="0072A1DC" w14:textId="77777777" w:rsidR="007D6499" w:rsidRPr="00400E07" w:rsidRDefault="007D6499" w:rsidP="00AD6724">
            <w:pPr>
              <w:pStyle w:val="movimento2"/>
              <w:rPr>
                <w:color w:val="002060"/>
              </w:rPr>
            </w:pPr>
            <w:r w:rsidRPr="00400E07">
              <w:rPr>
                <w:color w:val="002060"/>
              </w:rPr>
              <w:t xml:space="preserve">(CHIARAVALLE FUTSAL) </w:t>
            </w:r>
          </w:p>
        </w:tc>
        <w:tc>
          <w:tcPr>
            <w:tcW w:w="800" w:type="dxa"/>
            <w:tcMar>
              <w:top w:w="20" w:type="dxa"/>
              <w:left w:w="20" w:type="dxa"/>
              <w:bottom w:w="20" w:type="dxa"/>
              <w:right w:w="20" w:type="dxa"/>
            </w:tcMar>
            <w:vAlign w:val="center"/>
            <w:hideMark/>
          </w:tcPr>
          <w:p w14:paraId="48B82D45"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CAD7A52" w14:textId="77777777" w:rsidR="007D6499" w:rsidRPr="00400E07" w:rsidRDefault="007D6499" w:rsidP="00AD6724">
            <w:pPr>
              <w:pStyle w:val="movimento"/>
              <w:rPr>
                <w:color w:val="002060"/>
              </w:rPr>
            </w:pPr>
            <w:r w:rsidRPr="00400E07">
              <w:rPr>
                <w:color w:val="002060"/>
              </w:rPr>
              <w:t>FELICI ANDREA</w:t>
            </w:r>
          </w:p>
        </w:tc>
        <w:tc>
          <w:tcPr>
            <w:tcW w:w="2200" w:type="dxa"/>
            <w:tcMar>
              <w:top w:w="20" w:type="dxa"/>
              <w:left w:w="20" w:type="dxa"/>
              <w:bottom w:w="20" w:type="dxa"/>
              <w:right w:w="20" w:type="dxa"/>
            </w:tcMar>
            <w:vAlign w:val="center"/>
            <w:hideMark/>
          </w:tcPr>
          <w:p w14:paraId="063A8152" w14:textId="77777777" w:rsidR="007D6499" w:rsidRPr="00400E07" w:rsidRDefault="007D6499" w:rsidP="00AD6724">
            <w:pPr>
              <w:pStyle w:val="movimento2"/>
              <w:rPr>
                <w:color w:val="002060"/>
              </w:rPr>
            </w:pPr>
            <w:r w:rsidRPr="00400E07">
              <w:rPr>
                <w:color w:val="002060"/>
              </w:rPr>
              <w:t xml:space="preserve">(FUTSAL OTTRANO) </w:t>
            </w:r>
          </w:p>
        </w:tc>
      </w:tr>
      <w:tr w:rsidR="007D6499" w:rsidRPr="00400E07" w14:paraId="3E15E29F" w14:textId="77777777" w:rsidTr="00AD6724">
        <w:tc>
          <w:tcPr>
            <w:tcW w:w="2200" w:type="dxa"/>
            <w:tcMar>
              <w:top w:w="20" w:type="dxa"/>
              <w:left w:w="20" w:type="dxa"/>
              <w:bottom w:w="20" w:type="dxa"/>
              <w:right w:w="20" w:type="dxa"/>
            </w:tcMar>
            <w:vAlign w:val="center"/>
            <w:hideMark/>
          </w:tcPr>
          <w:p w14:paraId="7D9A4C39" w14:textId="77777777" w:rsidR="007D6499" w:rsidRPr="00400E07" w:rsidRDefault="007D6499" w:rsidP="00AD6724">
            <w:pPr>
              <w:pStyle w:val="movimento"/>
              <w:rPr>
                <w:color w:val="002060"/>
              </w:rPr>
            </w:pPr>
            <w:r w:rsidRPr="00400E07">
              <w:rPr>
                <w:color w:val="002060"/>
              </w:rPr>
              <w:t>CORALLINI FRANCESCO</w:t>
            </w:r>
          </w:p>
        </w:tc>
        <w:tc>
          <w:tcPr>
            <w:tcW w:w="2200" w:type="dxa"/>
            <w:tcMar>
              <w:top w:w="20" w:type="dxa"/>
              <w:left w:w="20" w:type="dxa"/>
              <w:bottom w:w="20" w:type="dxa"/>
              <w:right w:w="20" w:type="dxa"/>
            </w:tcMar>
            <w:vAlign w:val="center"/>
            <w:hideMark/>
          </w:tcPr>
          <w:p w14:paraId="236B2F61" w14:textId="77777777" w:rsidR="007D6499" w:rsidRPr="00400E07" w:rsidRDefault="007D6499" w:rsidP="00AD6724">
            <w:pPr>
              <w:pStyle w:val="movimento2"/>
              <w:rPr>
                <w:color w:val="002060"/>
              </w:rPr>
            </w:pPr>
            <w:r w:rsidRPr="00400E07">
              <w:rPr>
                <w:color w:val="002060"/>
              </w:rPr>
              <w:t xml:space="preserve">(IMBRECCIATA C5) </w:t>
            </w:r>
          </w:p>
        </w:tc>
        <w:tc>
          <w:tcPr>
            <w:tcW w:w="800" w:type="dxa"/>
            <w:tcMar>
              <w:top w:w="20" w:type="dxa"/>
              <w:left w:w="20" w:type="dxa"/>
              <w:bottom w:w="20" w:type="dxa"/>
              <w:right w:w="20" w:type="dxa"/>
            </w:tcMar>
            <w:vAlign w:val="center"/>
            <w:hideMark/>
          </w:tcPr>
          <w:p w14:paraId="62055BB3"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29BDC77" w14:textId="77777777" w:rsidR="007D6499" w:rsidRPr="00400E07" w:rsidRDefault="007D6499" w:rsidP="00AD6724">
            <w:pPr>
              <w:pStyle w:val="movimento"/>
              <w:rPr>
                <w:color w:val="002060"/>
              </w:rPr>
            </w:pPr>
            <w:r w:rsidRPr="00400E07">
              <w:rPr>
                <w:color w:val="002060"/>
              </w:rPr>
              <w:t>TROZZI NICOLO</w:t>
            </w:r>
          </w:p>
        </w:tc>
        <w:tc>
          <w:tcPr>
            <w:tcW w:w="2200" w:type="dxa"/>
            <w:tcMar>
              <w:top w:w="20" w:type="dxa"/>
              <w:left w:w="20" w:type="dxa"/>
              <w:bottom w:w="20" w:type="dxa"/>
              <w:right w:w="20" w:type="dxa"/>
            </w:tcMar>
            <w:vAlign w:val="center"/>
            <w:hideMark/>
          </w:tcPr>
          <w:p w14:paraId="30656D11" w14:textId="77777777" w:rsidR="007D6499" w:rsidRPr="00400E07" w:rsidRDefault="007D6499" w:rsidP="00AD6724">
            <w:pPr>
              <w:pStyle w:val="movimento2"/>
              <w:rPr>
                <w:color w:val="002060"/>
              </w:rPr>
            </w:pPr>
            <w:r w:rsidRPr="00400E07">
              <w:rPr>
                <w:color w:val="002060"/>
              </w:rPr>
              <w:t xml:space="preserve">(IMBRECCIATA C5) </w:t>
            </w:r>
          </w:p>
        </w:tc>
      </w:tr>
      <w:tr w:rsidR="007D6499" w:rsidRPr="00400E07" w14:paraId="632CD13E" w14:textId="77777777" w:rsidTr="00AD6724">
        <w:tc>
          <w:tcPr>
            <w:tcW w:w="2200" w:type="dxa"/>
            <w:tcMar>
              <w:top w:w="20" w:type="dxa"/>
              <w:left w:w="20" w:type="dxa"/>
              <w:bottom w:w="20" w:type="dxa"/>
              <w:right w:w="20" w:type="dxa"/>
            </w:tcMar>
            <w:vAlign w:val="center"/>
            <w:hideMark/>
          </w:tcPr>
          <w:p w14:paraId="68A3B624" w14:textId="77777777" w:rsidR="007D6499" w:rsidRPr="00400E07" w:rsidRDefault="007D6499" w:rsidP="00AD6724">
            <w:pPr>
              <w:pStyle w:val="movimento"/>
              <w:rPr>
                <w:color w:val="002060"/>
              </w:rPr>
            </w:pPr>
            <w:r w:rsidRPr="00400E07">
              <w:rPr>
                <w:color w:val="002060"/>
              </w:rPr>
              <w:lastRenderedPageBreak/>
              <w:t>LENTI GIACOMO</w:t>
            </w:r>
          </w:p>
        </w:tc>
        <w:tc>
          <w:tcPr>
            <w:tcW w:w="2200" w:type="dxa"/>
            <w:tcMar>
              <w:top w:w="20" w:type="dxa"/>
              <w:left w:w="20" w:type="dxa"/>
              <w:bottom w:w="20" w:type="dxa"/>
              <w:right w:w="20" w:type="dxa"/>
            </w:tcMar>
            <w:vAlign w:val="center"/>
            <w:hideMark/>
          </w:tcPr>
          <w:p w14:paraId="6B8F6EBF" w14:textId="77777777" w:rsidR="007D6499" w:rsidRPr="00400E07" w:rsidRDefault="007D6499" w:rsidP="00AD6724">
            <w:pPr>
              <w:pStyle w:val="movimento2"/>
              <w:rPr>
                <w:color w:val="002060"/>
              </w:rPr>
            </w:pPr>
            <w:r w:rsidRPr="00400E07">
              <w:rPr>
                <w:color w:val="002060"/>
              </w:rPr>
              <w:t xml:space="preserve">(ROBUR MERGO) </w:t>
            </w:r>
          </w:p>
        </w:tc>
        <w:tc>
          <w:tcPr>
            <w:tcW w:w="800" w:type="dxa"/>
            <w:tcMar>
              <w:top w:w="20" w:type="dxa"/>
              <w:left w:w="20" w:type="dxa"/>
              <w:bottom w:w="20" w:type="dxa"/>
              <w:right w:w="20" w:type="dxa"/>
            </w:tcMar>
            <w:vAlign w:val="center"/>
            <w:hideMark/>
          </w:tcPr>
          <w:p w14:paraId="78989643"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0C9725E" w14:textId="77777777" w:rsidR="007D6499" w:rsidRPr="00400E07" w:rsidRDefault="007D6499" w:rsidP="00AD6724">
            <w:pPr>
              <w:pStyle w:val="movimento"/>
              <w:rPr>
                <w:color w:val="002060"/>
              </w:rPr>
            </w:pPr>
            <w:r w:rsidRPr="00400E07">
              <w:rPr>
                <w:color w:val="002060"/>
              </w:rPr>
              <w:t>MORELLI NICLI</w:t>
            </w:r>
          </w:p>
        </w:tc>
        <w:tc>
          <w:tcPr>
            <w:tcW w:w="2200" w:type="dxa"/>
            <w:tcMar>
              <w:top w:w="20" w:type="dxa"/>
              <w:left w:w="20" w:type="dxa"/>
              <w:bottom w:w="20" w:type="dxa"/>
              <w:right w:w="20" w:type="dxa"/>
            </w:tcMar>
            <w:vAlign w:val="center"/>
            <w:hideMark/>
          </w:tcPr>
          <w:p w14:paraId="1B353487" w14:textId="77777777" w:rsidR="007D6499" w:rsidRPr="00400E07" w:rsidRDefault="007D6499" w:rsidP="00AD6724">
            <w:pPr>
              <w:pStyle w:val="movimento2"/>
              <w:rPr>
                <w:color w:val="002060"/>
              </w:rPr>
            </w:pPr>
            <w:r w:rsidRPr="00400E07">
              <w:rPr>
                <w:color w:val="002060"/>
              </w:rPr>
              <w:t xml:space="preserve">(VAL TENNA UNITED) </w:t>
            </w:r>
          </w:p>
        </w:tc>
      </w:tr>
    </w:tbl>
    <w:p w14:paraId="49642C30" w14:textId="77777777" w:rsidR="007D6499" w:rsidRPr="00400E07" w:rsidRDefault="007D6499" w:rsidP="007D6499">
      <w:pPr>
        <w:pStyle w:val="titolo20"/>
        <w:rPr>
          <w:rFonts w:eastAsiaTheme="minorEastAsia"/>
          <w:color w:val="002060"/>
        </w:rPr>
      </w:pPr>
      <w:r w:rsidRPr="00400E07">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650A019F" w14:textId="77777777" w:rsidTr="00AD6724">
        <w:tc>
          <w:tcPr>
            <w:tcW w:w="2200" w:type="dxa"/>
            <w:tcMar>
              <w:top w:w="20" w:type="dxa"/>
              <w:left w:w="20" w:type="dxa"/>
              <w:bottom w:w="20" w:type="dxa"/>
              <w:right w:w="20" w:type="dxa"/>
            </w:tcMar>
            <w:vAlign w:val="center"/>
            <w:hideMark/>
          </w:tcPr>
          <w:p w14:paraId="23000029" w14:textId="77777777" w:rsidR="007D6499" w:rsidRPr="00400E07" w:rsidRDefault="007D6499" w:rsidP="00AD6724">
            <w:pPr>
              <w:pStyle w:val="movimento"/>
              <w:rPr>
                <w:color w:val="002060"/>
              </w:rPr>
            </w:pPr>
            <w:r w:rsidRPr="00400E07">
              <w:rPr>
                <w:color w:val="002060"/>
              </w:rPr>
              <w:t>GALEAZZO MICHELE</w:t>
            </w:r>
          </w:p>
        </w:tc>
        <w:tc>
          <w:tcPr>
            <w:tcW w:w="2200" w:type="dxa"/>
            <w:tcMar>
              <w:top w:w="20" w:type="dxa"/>
              <w:left w:w="20" w:type="dxa"/>
              <w:bottom w:w="20" w:type="dxa"/>
              <w:right w:w="20" w:type="dxa"/>
            </w:tcMar>
            <w:vAlign w:val="center"/>
            <w:hideMark/>
          </w:tcPr>
          <w:p w14:paraId="5212ECC0" w14:textId="77777777" w:rsidR="007D6499" w:rsidRPr="00400E07" w:rsidRDefault="007D6499" w:rsidP="00AD6724">
            <w:pPr>
              <w:pStyle w:val="movimento2"/>
              <w:rPr>
                <w:color w:val="002060"/>
              </w:rPr>
            </w:pPr>
            <w:r w:rsidRPr="00400E07">
              <w:rPr>
                <w:color w:val="002060"/>
              </w:rPr>
              <w:t xml:space="preserve">(FUTSAL OTTRANO) </w:t>
            </w:r>
          </w:p>
        </w:tc>
        <w:tc>
          <w:tcPr>
            <w:tcW w:w="800" w:type="dxa"/>
            <w:tcMar>
              <w:top w:w="20" w:type="dxa"/>
              <w:left w:w="20" w:type="dxa"/>
              <w:bottom w:w="20" w:type="dxa"/>
              <w:right w:w="20" w:type="dxa"/>
            </w:tcMar>
            <w:vAlign w:val="center"/>
            <w:hideMark/>
          </w:tcPr>
          <w:p w14:paraId="3B116302"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51014BA" w14:textId="77777777" w:rsidR="007D6499" w:rsidRPr="00400E07" w:rsidRDefault="007D6499" w:rsidP="00AD6724">
            <w:pPr>
              <w:pStyle w:val="movimento"/>
              <w:rPr>
                <w:color w:val="002060"/>
              </w:rPr>
            </w:pPr>
            <w:r w:rsidRPr="00400E07">
              <w:rPr>
                <w:color w:val="002060"/>
              </w:rPr>
              <w:t>CURI ANDREA</w:t>
            </w:r>
          </w:p>
        </w:tc>
        <w:tc>
          <w:tcPr>
            <w:tcW w:w="2200" w:type="dxa"/>
            <w:tcMar>
              <w:top w:w="20" w:type="dxa"/>
              <w:left w:w="20" w:type="dxa"/>
              <w:bottom w:w="20" w:type="dxa"/>
              <w:right w:w="20" w:type="dxa"/>
            </w:tcMar>
            <w:vAlign w:val="center"/>
            <w:hideMark/>
          </w:tcPr>
          <w:p w14:paraId="74F7E49B" w14:textId="77777777" w:rsidR="007D6499" w:rsidRPr="00400E07" w:rsidRDefault="007D6499" w:rsidP="00AD6724">
            <w:pPr>
              <w:pStyle w:val="movimento2"/>
              <w:rPr>
                <w:color w:val="002060"/>
              </w:rPr>
            </w:pPr>
            <w:r w:rsidRPr="00400E07">
              <w:rPr>
                <w:color w:val="002060"/>
              </w:rPr>
              <w:t xml:space="preserve">(RIPE SAN GINESIO A.S.D.) </w:t>
            </w:r>
          </w:p>
        </w:tc>
      </w:tr>
    </w:tbl>
    <w:p w14:paraId="4BED1F95" w14:textId="77777777" w:rsidR="007D6499" w:rsidRPr="00400E07" w:rsidRDefault="007D6499" w:rsidP="007D6499">
      <w:pPr>
        <w:pStyle w:val="titolo20"/>
        <w:rPr>
          <w:rFonts w:eastAsiaTheme="minorEastAsia"/>
          <w:color w:val="002060"/>
        </w:rPr>
      </w:pPr>
      <w:r w:rsidRPr="00400E07">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074A5C89" w14:textId="77777777" w:rsidTr="00AD6724">
        <w:tc>
          <w:tcPr>
            <w:tcW w:w="2200" w:type="dxa"/>
            <w:tcMar>
              <w:top w:w="20" w:type="dxa"/>
              <w:left w:w="20" w:type="dxa"/>
              <w:bottom w:w="20" w:type="dxa"/>
              <w:right w:w="20" w:type="dxa"/>
            </w:tcMar>
            <w:vAlign w:val="center"/>
            <w:hideMark/>
          </w:tcPr>
          <w:p w14:paraId="62E16367" w14:textId="77777777" w:rsidR="007D6499" w:rsidRPr="00400E07" w:rsidRDefault="007D6499" w:rsidP="00AD6724">
            <w:pPr>
              <w:pStyle w:val="movimento"/>
              <w:rPr>
                <w:color w:val="002060"/>
              </w:rPr>
            </w:pPr>
            <w:r w:rsidRPr="00400E07">
              <w:rPr>
                <w:color w:val="002060"/>
              </w:rPr>
              <w:t>BIONDI LORIS</w:t>
            </w:r>
          </w:p>
        </w:tc>
        <w:tc>
          <w:tcPr>
            <w:tcW w:w="2200" w:type="dxa"/>
            <w:tcMar>
              <w:top w:w="20" w:type="dxa"/>
              <w:left w:w="20" w:type="dxa"/>
              <w:bottom w:w="20" w:type="dxa"/>
              <w:right w:w="20" w:type="dxa"/>
            </w:tcMar>
            <w:vAlign w:val="center"/>
            <w:hideMark/>
          </w:tcPr>
          <w:p w14:paraId="7BAF632C" w14:textId="77777777" w:rsidR="007D6499" w:rsidRPr="00400E07" w:rsidRDefault="007D6499" w:rsidP="00AD6724">
            <w:pPr>
              <w:pStyle w:val="movimento2"/>
              <w:rPr>
                <w:color w:val="002060"/>
              </w:rPr>
            </w:pPr>
            <w:r w:rsidRPr="00400E07">
              <w:rPr>
                <w:color w:val="002060"/>
              </w:rPr>
              <w:t xml:space="preserve">(POLISPORTIVA VILLA PIGNA) </w:t>
            </w:r>
          </w:p>
        </w:tc>
        <w:tc>
          <w:tcPr>
            <w:tcW w:w="800" w:type="dxa"/>
            <w:tcMar>
              <w:top w:w="20" w:type="dxa"/>
              <w:left w:w="20" w:type="dxa"/>
              <w:bottom w:w="20" w:type="dxa"/>
              <w:right w:w="20" w:type="dxa"/>
            </w:tcMar>
            <w:vAlign w:val="center"/>
            <w:hideMark/>
          </w:tcPr>
          <w:p w14:paraId="127C7963"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C497BBE" w14:textId="77777777" w:rsidR="007D6499" w:rsidRPr="00400E07" w:rsidRDefault="007D6499" w:rsidP="00AD6724">
            <w:pPr>
              <w:pStyle w:val="movimento"/>
              <w:rPr>
                <w:color w:val="002060"/>
              </w:rPr>
            </w:pPr>
            <w:r w:rsidRPr="00400E07">
              <w:rPr>
                <w:color w:val="002060"/>
              </w:rPr>
              <w:t>LUCARELLI LUDOVICO</w:t>
            </w:r>
          </w:p>
        </w:tc>
        <w:tc>
          <w:tcPr>
            <w:tcW w:w="2200" w:type="dxa"/>
            <w:tcMar>
              <w:top w:w="20" w:type="dxa"/>
              <w:left w:w="20" w:type="dxa"/>
              <w:bottom w:w="20" w:type="dxa"/>
              <w:right w:w="20" w:type="dxa"/>
            </w:tcMar>
            <w:vAlign w:val="center"/>
            <w:hideMark/>
          </w:tcPr>
          <w:p w14:paraId="3A1D0B61" w14:textId="77777777" w:rsidR="007D6499" w:rsidRPr="00400E07" w:rsidRDefault="007D6499" w:rsidP="00AD6724">
            <w:pPr>
              <w:pStyle w:val="movimento2"/>
              <w:rPr>
                <w:color w:val="002060"/>
              </w:rPr>
            </w:pPr>
            <w:r w:rsidRPr="00400E07">
              <w:rPr>
                <w:color w:val="002060"/>
              </w:rPr>
              <w:t xml:space="preserve">(SPECIAL ONE SPORTING CLUB) </w:t>
            </w:r>
          </w:p>
        </w:tc>
      </w:tr>
    </w:tbl>
    <w:p w14:paraId="4ACCB482" w14:textId="77777777" w:rsidR="007D6499" w:rsidRPr="00400E07" w:rsidRDefault="007D6499" w:rsidP="007D6499">
      <w:pPr>
        <w:pStyle w:val="titolo20"/>
        <w:rPr>
          <w:rFonts w:eastAsiaTheme="minorEastAsia"/>
          <w:color w:val="002060"/>
        </w:rPr>
      </w:pPr>
      <w:r w:rsidRPr="00400E0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72C668BC" w14:textId="77777777" w:rsidTr="00AD6724">
        <w:tc>
          <w:tcPr>
            <w:tcW w:w="2200" w:type="dxa"/>
            <w:tcMar>
              <w:top w:w="20" w:type="dxa"/>
              <w:left w:w="20" w:type="dxa"/>
              <w:bottom w:w="20" w:type="dxa"/>
              <w:right w:w="20" w:type="dxa"/>
            </w:tcMar>
            <w:vAlign w:val="center"/>
            <w:hideMark/>
          </w:tcPr>
          <w:p w14:paraId="2A35B6AB" w14:textId="77777777" w:rsidR="007D6499" w:rsidRPr="00400E07" w:rsidRDefault="007D6499" w:rsidP="00AD6724">
            <w:pPr>
              <w:pStyle w:val="movimento"/>
              <w:rPr>
                <w:color w:val="002060"/>
              </w:rPr>
            </w:pPr>
            <w:r w:rsidRPr="00400E07">
              <w:rPr>
                <w:color w:val="002060"/>
              </w:rPr>
              <w:t>PAGLIARI FEDERICO</w:t>
            </w:r>
          </w:p>
        </w:tc>
        <w:tc>
          <w:tcPr>
            <w:tcW w:w="2200" w:type="dxa"/>
            <w:tcMar>
              <w:top w:w="20" w:type="dxa"/>
              <w:left w:w="20" w:type="dxa"/>
              <w:bottom w:w="20" w:type="dxa"/>
              <w:right w:w="20" w:type="dxa"/>
            </w:tcMar>
            <w:vAlign w:val="center"/>
            <w:hideMark/>
          </w:tcPr>
          <w:p w14:paraId="69AD96FC" w14:textId="77777777" w:rsidR="007D6499" w:rsidRPr="00400E07" w:rsidRDefault="007D6499" w:rsidP="00AD6724">
            <w:pPr>
              <w:pStyle w:val="movimento2"/>
              <w:rPr>
                <w:color w:val="002060"/>
              </w:rPr>
            </w:pPr>
            <w:r w:rsidRPr="00400E07">
              <w:rPr>
                <w:color w:val="002060"/>
              </w:rPr>
              <w:t xml:space="preserve">(CANTINE RIUNITE CSI) </w:t>
            </w:r>
          </w:p>
        </w:tc>
        <w:tc>
          <w:tcPr>
            <w:tcW w:w="800" w:type="dxa"/>
            <w:tcMar>
              <w:top w:w="20" w:type="dxa"/>
              <w:left w:w="20" w:type="dxa"/>
              <w:bottom w:w="20" w:type="dxa"/>
              <w:right w:w="20" w:type="dxa"/>
            </w:tcMar>
            <w:vAlign w:val="center"/>
            <w:hideMark/>
          </w:tcPr>
          <w:p w14:paraId="43862BB8"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D481A72" w14:textId="77777777" w:rsidR="007D6499" w:rsidRPr="00400E07" w:rsidRDefault="007D6499" w:rsidP="00AD6724">
            <w:pPr>
              <w:pStyle w:val="movimento"/>
              <w:rPr>
                <w:color w:val="002060"/>
              </w:rPr>
            </w:pPr>
            <w:r w:rsidRPr="00400E07">
              <w:rPr>
                <w:color w:val="002060"/>
              </w:rPr>
              <w:t>PETROCCHI MARCELLO</w:t>
            </w:r>
          </w:p>
        </w:tc>
        <w:tc>
          <w:tcPr>
            <w:tcW w:w="2200" w:type="dxa"/>
            <w:tcMar>
              <w:top w:w="20" w:type="dxa"/>
              <w:left w:w="20" w:type="dxa"/>
              <w:bottom w:w="20" w:type="dxa"/>
              <w:right w:w="20" w:type="dxa"/>
            </w:tcMar>
            <w:vAlign w:val="center"/>
            <w:hideMark/>
          </w:tcPr>
          <w:p w14:paraId="222B50C5" w14:textId="77777777" w:rsidR="007D6499" w:rsidRPr="00400E07" w:rsidRDefault="007D6499" w:rsidP="00AD6724">
            <w:pPr>
              <w:pStyle w:val="movimento2"/>
              <w:rPr>
                <w:color w:val="002060"/>
              </w:rPr>
            </w:pPr>
            <w:r w:rsidRPr="00400E07">
              <w:rPr>
                <w:color w:val="002060"/>
              </w:rPr>
              <w:t xml:space="preserve">(CASTIGNANO A.S.D.) </w:t>
            </w:r>
          </w:p>
        </w:tc>
      </w:tr>
      <w:tr w:rsidR="007D6499" w:rsidRPr="00400E07" w14:paraId="192A7307" w14:textId="77777777" w:rsidTr="00AD6724">
        <w:tc>
          <w:tcPr>
            <w:tcW w:w="2200" w:type="dxa"/>
            <w:tcMar>
              <w:top w:w="20" w:type="dxa"/>
              <w:left w:w="20" w:type="dxa"/>
              <w:bottom w:w="20" w:type="dxa"/>
              <w:right w:w="20" w:type="dxa"/>
            </w:tcMar>
            <w:vAlign w:val="center"/>
            <w:hideMark/>
          </w:tcPr>
          <w:p w14:paraId="40ACE5F7" w14:textId="77777777" w:rsidR="007D6499" w:rsidRPr="00400E07" w:rsidRDefault="007D6499" w:rsidP="00AD6724">
            <w:pPr>
              <w:pStyle w:val="movimento"/>
              <w:rPr>
                <w:color w:val="002060"/>
              </w:rPr>
            </w:pPr>
            <w:r w:rsidRPr="00400E07">
              <w:rPr>
                <w:color w:val="002060"/>
              </w:rPr>
              <w:t>DE ANGELIS MANUEL</w:t>
            </w:r>
          </w:p>
        </w:tc>
        <w:tc>
          <w:tcPr>
            <w:tcW w:w="2200" w:type="dxa"/>
            <w:tcMar>
              <w:top w:w="20" w:type="dxa"/>
              <w:left w:w="20" w:type="dxa"/>
              <w:bottom w:w="20" w:type="dxa"/>
              <w:right w:w="20" w:type="dxa"/>
            </w:tcMar>
            <w:vAlign w:val="center"/>
            <w:hideMark/>
          </w:tcPr>
          <w:p w14:paraId="43FEFD56" w14:textId="77777777" w:rsidR="007D6499" w:rsidRPr="00400E07" w:rsidRDefault="007D6499" w:rsidP="00AD6724">
            <w:pPr>
              <w:pStyle w:val="movimento2"/>
              <w:rPr>
                <w:color w:val="002060"/>
              </w:rPr>
            </w:pPr>
            <w:r w:rsidRPr="00400E07">
              <w:rPr>
                <w:color w:val="002060"/>
              </w:rPr>
              <w:t xml:space="preserve">(PICENO UNITED MMX A R.L.) </w:t>
            </w:r>
          </w:p>
        </w:tc>
        <w:tc>
          <w:tcPr>
            <w:tcW w:w="800" w:type="dxa"/>
            <w:tcMar>
              <w:top w:w="20" w:type="dxa"/>
              <w:left w:w="20" w:type="dxa"/>
              <w:bottom w:w="20" w:type="dxa"/>
              <w:right w:w="20" w:type="dxa"/>
            </w:tcMar>
            <w:vAlign w:val="center"/>
            <w:hideMark/>
          </w:tcPr>
          <w:p w14:paraId="2849A675"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C83A4A8" w14:textId="77777777" w:rsidR="007D6499" w:rsidRPr="00400E07" w:rsidRDefault="007D6499" w:rsidP="00AD6724">
            <w:pPr>
              <w:pStyle w:val="movimento"/>
              <w:rPr>
                <w:color w:val="002060"/>
              </w:rPr>
            </w:pPr>
            <w:r w:rsidRPr="00400E07">
              <w:rPr>
                <w:color w:val="002060"/>
              </w:rPr>
              <w:t>MARCHETTI CARLO</w:t>
            </w:r>
          </w:p>
        </w:tc>
        <w:tc>
          <w:tcPr>
            <w:tcW w:w="2200" w:type="dxa"/>
            <w:tcMar>
              <w:top w:w="20" w:type="dxa"/>
              <w:left w:w="20" w:type="dxa"/>
              <w:bottom w:w="20" w:type="dxa"/>
              <w:right w:w="20" w:type="dxa"/>
            </w:tcMar>
            <w:vAlign w:val="center"/>
            <w:hideMark/>
          </w:tcPr>
          <w:p w14:paraId="515085D1" w14:textId="77777777" w:rsidR="007D6499" w:rsidRPr="00400E07" w:rsidRDefault="007D6499" w:rsidP="00AD6724">
            <w:pPr>
              <w:pStyle w:val="movimento2"/>
              <w:rPr>
                <w:color w:val="002060"/>
              </w:rPr>
            </w:pPr>
            <w:r w:rsidRPr="00400E07">
              <w:rPr>
                <w:color w:val="002060"/>
              </w:rPr>
              <w:t xml:space="preserve">(POLISPORTIVA RIPATRANSONE) </w:t>
            </w:r>
          </w:p>
        </w:tc>
      </w:tr>
      <w:tr w:rsidR="007D6499" w:rsidRPr="00400E07" w14:paraId="27A2E34F" w14:textId="77777777" w:rsidTr="00AD6724">
        <w:tc>
          <w:tcPr>
            <w:tcW w:w="2200" w:type="dxa"/>
            <w:tcMar>
              <w:top w:w="20" w:type="dxa"/>
              <w:left w:w="20" w:type="dxa"/>
              <w:bottom w:w="20" w:type="dxa"/>
              <w:right w:w="20" w:type="dxa"/>
            </w:tcMar>
            <w:vAlign w:val="center"/>
            <w:hideMark/>
          </w:tcPr>
          <w:p w14:paraId="0C8B8DB1" w14:textId="77777777" w:rsidR="007D6499" w:rsidRPr="00400E07" w:rsidRDefault="007D6499" w:rsidP="00AD6724">
            <w:pPr>
              <w:pStyle w:val="movimento"/>
              <w:rPr>
                <w:color w:val="002060"/>
              </w:rPr>
            </w:pPr>
            <w:r w:rsidRPr="00400E07">
              <w:rPr>
                <w:color w:val="002060"/>
              </w:rPr>
              <w:t>MIGLIO ALESSIO</w:t>
            </w:r>
          </w:p>
        </w:tc>
        <w:tc>
          <w:tcPr>
            <w:tcW w:w="2200" w:type="dxa"/>
            <w:tcMar>
              <w:top w:w="20" w:type="dxa"/>
              <w:left w:w="20" w:type="dxa"/>
              <w:bottom w:w="20" w:type="dxa"/>
              <w:right w:w="20" w:type="dxa"/>
            </w:tcMar>
            <w:vAlign w:val="center"/>
            <w:hideMark/>
          </w:tcPr>
          <w:p w14:paraId="60C770FA" w14:textId="77777777" w:rsidR="007D6499" w:rsidRPr="00400E07" w:rsidRDefault="007D6499" w:rsidP="00AD6724">
            <w:pPr>
              <w:pStyle w:val="movimento2"/>
              <w:rPr>
                <w:color w:val="002060"/>
              </w:rPr>
            </w:pPr>
            <w:r w:rsidRPr="00400E07">
              <w:rPr>
                <w:color w:val="002060"/>
              </w:rPr>
              <w:t xml:space="preserve">(POLVERIGI C/5) </w:t>
            </w:r>
          </w:p>
        </w:tc>
        <w:tc>
          <w:tcPr>
            <w:tcW w:w="800" w:type="dxa"/>
            <w:tcMar>
              <w:top w:w="20" w:type="dxa"/>
              <w:left w:w="20" w:type="dxa"/>
              <w:bottom w:w="20" w:type="dxa"/>
              <w:right w:w="20" w:type="dxa"/>
            </w:tcMar>
            <w:vAlign w:val="center"/>
            <w:hideMark/>
          </w:tcPr>
          <w:p w14:paraId="5E461111"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109A8BF" w14:textId="77777777" w:rsidR="007D6499" w:rsidRPr="00400E07" w:rsidRDefault="007D6499" w:rsidP="00AD6724">
            <w:pPr>
              <w:pStyle w:val="movimento"/>
              <w:rPr>
                <w:color w:val="002060"/>
              </w:rPr>
            </w:pPr>
            <w:r w:rsidRPr="00400E07">
              <w:rPr>
                <w:color w:val="002060"/>
              </w:rPr>
              <w:t>FIORDELMONDO GREGA DENIS</w:t>
            </w:r>
          </w:p>
        </w:tc>
        <w:tc>
          <w:tcPr>
            <w:tcW w:w="2200" w:type="dxa"/>
            <w:tcMar>
              <w:top w:w="20" w:type="dxa"/>
              <w:left w:w="20" w:type="dxa"/>
              <w:bottom w:w="20" w:type="dxa"/>
              <w:right w:w="20" w:type="dxa"/>
            </w:tcMar>
            <w:vAlign w:val="center"/>
            <w:hideMark/>
          </w:tcPr>
          <w:p w14:paraId="2A9B6C9F" w14:textId="77777777" w:rsidR="007D6499" w:rsidRPr="00400E07" w:rsidRDefault="007D6499" w:rsidP="00AD6724">
            <w:pPr>
              <w:pStyle w:val="movimento2"/>
              <w:rPr>
                <w:color w:val="002060"/>
              </w:rPr>
            </w:pPr>
            <w:r w:rsidRPr="00400E07">
              <w:rPr>
                <w:color w:val="002060"/>
              </w:rPr>
              <w:t xml:space="preserve">(REAL CASEBRUCIATE W.FIRE) </w:t>
            </w:r>
          </w:p>
        </w:tc>
      </w:tr>
      <w:tr w:rsidR="007D6499" w:rsidRPr="00400E07" w14:paraId="1ABBEB50" w14:textId="77777777" w:rsidTr="00AD6724">
        <w:tc>
          <w:tcPr>
            <w:tcW w:w="2200" w:type="dxa"/>
            <w:tcMar>
              <w:top w:w="20" w:type="dxa"/>
              <w:left w:w="20" w:type="dxa"/>
              <w:bottom w:w="20" w:type="dxa"/>
              <w:right w:w="20" w:type="dxa"/>
            </w:tcMar>
            <w:vAlign w:val="center"/>
            <w:hideMark/>
          </w:tcPr>
          <w:p w14:paraId="2EF7157B" w14:textId="77777777" w:rsidR="007D6499" w:rsidRPr="00400E07" w:rsidRDefault="007D6499" w:rsidP="00AD6724">
            <w:pPr>
              <w:pStyle w:val="movimento"/>
              <w:rPr>
                <w:color w:val="002060"/>
              </w:rPr>
            </w:pPr>
            <w:r w:rsidRPr="00400E07">
              <w:rPr>
                <w:color w:val="002060"/>
              </w:rPr>
              <w:t>GRIMALDI PASQUALE</w:t>
            </w:r>
          </w:p>
        </w:tc>
        <w:tc>
          <w:tcPr>
            <w:tcW w:w="2200" w:type="dxa"/>
            <w:tcMar>
              <w:top w:w="20" w:type="dxa"/>
              <w:left w:w="20" w:type="dxa"/>
              <w:bottom w:w="20" w:type="dxa"/>
              <w:right w:w="20" w:type="dxa"/>
            </w:tcMar>
            <w:vAlign w:val="center"/>
            <w:hideMark/>
          </w:tcPr>
          <w:p w14:paraId="57FFE9F9" w14:textId="77777777" w:rsidR="007D6499" w:rsidRPr="00400E07" w:rsidRDefault="007D6499" w:rsidP="00AD6724">
            <w:pPr>
              <w:pStyle w:val="movimento2"/>
              <w:rPr>
                <w:color w:val="002060"/>
              </w:rPr>
            </w:pPr>
            <w:r w:rsidRPr="00400E07">
              <w:rPr>
                <w:color w:val="002060"/>
              </w:rPr>
              <w:t xml:space="preserve">(UNION PICENA) </w:t>
            </w:r>
          </w:p>
        </w:tc>
        <w:tc>
          <w:tcPr>
            <w:tcW w:w="800" w:type="dxa"/>
            <w:tcMar>
              <w:top w:w="20" w:type="dxa"/>
              <w:left w:w="20" w:type="dxa"/>
              <w:bottom w:w="20" w:type="dxa"/>
              <w:right w:w="20" w:type="dxa"/>
            </w:tcMar>
            <w:vAlign w:val="center"/>
            <w:hideMark/>
          </w:tcPr>
          <w:p w14:paraId="0FBFCA94"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BCB506E" w14:textId="77777777" w:rsidR="007D6499" w:rsidRPr="00400E07" w:rsidRDefault="007D6499" w:rsidP="00AD6724">
            <w:pPr>
              <w:pStyle w:val="movimento"/>
              <w:rPr>
                <w:color w:val="002060"/>
              </w:rPr>
            </w:pPr>
            <w:r w:rsidRPr="00400E07">
              <w:rPr>
                <w:color w:val="002060"/>
              </w:rPr>
              <w:t>PAGLIARI ALBERTO</w:t>
            </w:r>
          </w:p>
        </w:tc>
        <w:tc>
          <w:tcPr>
            <w:tcW w:w="2200" w:type="dxa"/>
            <w:tcMar>
              <w:top w:w="20" w:type="dxa"/>
              <w:left w:w="20" w:type="dxa"/>
              <w:bottom w:w="20" w:type="dxa"/>
              <w:right w:w="20" w:type="dxa"/>
            </w:tcMar>
            <w:vAlign w:val="center"/>
            <w:hideMark/>
          </w:tcPr>
          <w:p w14:paraId="51D95C6F" w14:textId="77777777" w:rsidR="007D6499" w:rsidRPr="00400E07" w:rsidRDefault="007D6499" w:rsidP="00AD6724">
            <w:pPr>
              <w:pStyle w:val="movimento2"/>
              <w:rPr>
                <w:color w:val="002060"/>
              </w:rPr>
            </w:pPr>
            <w:r w:rsidRPr="00400E07">
              <w:rPr>
                <w:color w:val="002060"/>
              </w:rPr>
              <w:t xml:space="preserve">(URBINO CALCIO A 5) </w:t>
            </w:r>
          </w:p>
        </w:tc>
      </w:tr>
    </w:tbl>
    <w:p w14:paraId="363F1F80" w14:textId="77777777" w:rsidR="007D6499" w:rsidRPr="00400E07" w:rsidRDefault="007D6499" w:rsidP="007D6499">
      <w:pPr>
        <w:pStyle w:val="titolo20"/>
        <w:rPr>
          <w:rFonts w:eastAsiaTheme="minorEastAsia"/>
          <w:color w:val="002060"/>
        </w:rPr>
      </w:pPr>
      <w:r w:rsidRPr="00400E0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27918DB3" w14:textId="77777777" w:rsidTr="00AD6724">
        <w:tc>
          <w:tcPr>
            <w:tcW w:w="2200" w:type="dxa"/>
            <w:tcMar>
              <w:top w:w="20" w:type="dxa"/>
              <w:left w:w="20" w:type="dxa"/>
              <w:bottom w:w="20" w:type="dxa"/>
              <w:right w:w="20" w:type="dxa"/>
            </w:tcMar>
            <w:vAlign w:val="center"/>
            <w:hideMark/>
          </w:tcPr>
          <w:p w14:paraId="2EA83742" w14:textId="77777777" w:rsidR="007D6499" w:rsidRPr="00400E07" w:rsidRDefault="007D6499" w:rsidP="00AD6724">
            <w:pPr>
              <w:pStyle w:val="movimento"/>
              <w:rPr>
                <w:color w:val="002060"/>
              </w:rPr>
            </w:pPr>
            <w:r w:rsidRPr="00400E07">
              <w:rPr>
                <w:color w:val="002060"/>
              </w:rPr>
              <w:t>PERUZZINI DIEGO</w:t>
            </w:r>
          </w:p>
        </w:tc>
        <w:tc>
          <w:tcPr>
            <w:tcW w:w="2200" w:type="dxa"/>
            <w:tcMar>
              <w:top w:w="20" w:type="dxa"/>
              <w:left w:w="20" w:type="dxa"/>
              <w:bottom w:w="20" w:type="dxa"/>
              <w:right w:w="20" w:type="dxa"/>
            </w:tcMar>
            <w:vAlign w:val="center"/>
            <w:hideMark/>
          </w:tcPr>
          <w:p w14:paraId="065CBCF1" w14:textId="77777777" w:rsidR="007D6499" w:rsidRPr="00400E07" w:rsidRDefault="007D6499" w:rsidP="00AD6724">
            <w:pPr>
              <w:pStyle w:val="movimento2"/>
              <w:rPr>
                <w:color w:val="002060"/>
              </w:rPr>
            </w:pPr>
            <w:r w:rsidRPr="00400E07">
              <w:rPr>
                <w:color w:val="002060"/>
              </w:rPr>
              <w:t xml:space="preserve">(CALCIO A 5 CORINALDO) </w:t>
            </w:r>
          </w:p>
        </w:tc>
        <w:tc>
          <w:tcPr>
            <w:tcW w:w="800" w:type="dxa"/>
            <w:tcMar>
              <w:top w:w="20" w:type="dxa"/>
              <w:left w:w="20" w:type="dxa"/>
              <w:bottom w:w="20" w:type="dxa"/>
              <w:right w:w="20" w:type="dxa"/>
            </w:tcMar>
            <w:vAlign w:val="center"/>
            <w:hideMark/>
          </w:tcPr>
          <w:p w14:paraId="2EC9147C"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323B5F5" w14:textId="77777777" w:rsidR="007D6499" w:rsidRPr="00400E07" w:rsidRDefault="007D6499" w:rsidP="00AD6724">
            <w:pPr>
              <w:pStyle w:val="movimento"/>
              <w:rPr>
                <w:color w:val="002060"/>
              </w:rPr>
            </w:pPr>
            <w:r w:rsidRPr="00400E07">
              <w:rPr>
                <w:color w:val="002060"/>
              </w:rPr>
              <w:t>ROMANELLI MATTEO</w:t>
            </w:r>
          </w:p>
        </w:tc>
        <w:tc>
          <w:tcPr>
            <w:tcW w:w="2200" w:type="dxa"/>
            <w:tcMar>
              <w:top w:w="20" w:type="dxa"/>
              <w:left w:w="20" w:type="dxa"/>
              <w:bottom w:w="20" w:type="dxa"/>
              <w:right w:w="20" w:type="dxa"/>
            </w:tcMar>
            <w:vAlign w:val="center"/>
            <w:hideMark/>
          </w:tcPr>
          <w:p w14:paraId="3C085AD6" w14:textId="77777777" w:rsidR="007D6499" w:rsidRPr="00400E07" w:rsidRDefault="007D6499" w:rsidP="00AD6724">
            <w:pPr>
              <w:pStyle w:val="movimento2"/>
              <w:rPr>
                <w:color w:val="002060"/>
              </w:rPr>
            </w:pPr>
            <w:r w:rsidRPr="00400E07">
              <w:rPr>
                <w:color w:val="002060"/>
              </w:rPr>
              <w:t xml:space="preserve">(CAPODARCO CASABIANCA C5) </w:t>
            </w:r>
          </w:p>
        </w:tc>
      </w:tr>
      <w:tr w:rsidR="007D6499" w:rsidRPr="00400E07" w14:paraId="064E7222" w14:textId="77777777" w:rsidTr="00AD6724">
        <w:tc>
          <w:tcPr>
            <w:tcW w:w="2200" w:type="dxa"/>
            <w:tcMar>
              <w:top w:w="20" w:type="dxa"/>
              <w:left w:w="20" w:type="dxa"/>
              <w:bottom w:w="20" w:type="dxa"/>
              <w:right w:w="20" w:type="dxa"/>
            </w:tcMar>
            <w:vAlign w:val="center"/>
            <w:hideMark/>
          </w:tcPr>
          <w:p w14:paraId="15F5CA39" w14:textId="77777777" w:rsidR="007D6499" w:rsidRPr="00400E07" w:rsidRDefault="007D6499" w:rsidP="00AD6724">
            <w:pPr>
              <w:pStyle w:val="movimento"/>
              <w:rPr>
                <w:color w:val="002060"/>
              </w:rPr>
            </w:pPr>
            <w:r w:rsidRPr="00400E07">
              <w:rPr>
                <w:color w:val="002060"/>
              </w:rPr>
              <w:t>TELLONI EDOARDO</w:t>
            </w:r>
          </w:p>
        </w:tc>
        <w:tc>
          <w:tcPr>
            <w:tcW w:w="2200" w:type="dxa"/>
            <w:tcMar>
              <w:top w:w="20" w:type="dxa"/>
              <w:left w:w="20" w:type="dxa"/>
              <w:bottom w:w="20" w:type="dxa"/>
              <w:right w:w="20" w:type="dxa"/>
            </w:tcMar>
            <w:vAlign w:val="center"/>
            <w:hideMark/>
          </w:tcPr>
          <w:p w14:paraId="115B970B" w14:textId="77777777" w:rsidR="007D6499" w:rsidRPr="00400E07" w:rsidRDefault="007D6499" w:rsidP="00AD6724">
            <w:pPr>
              <w:pStyle w:val="movimento2"/>
              <w:rPr>
                <w:color w:val="002060"/>
              </w:rPr>
            </w:pPr>
            <w:r w:rsidRPr="00400E07">
              <w:rPr>
                <w:color w:val="002060"/>
              </w:rPr>
              <w:t xml:space="preserve">(CAPODARCO CASABIANCA C5) </w:t>
            </w:r>
          </w:p>
        </w:tc>
        <w:tc>
          <w:tcPr>
            <w:tcW w:w="800" w:type="dxa"/>
            <w:tcMar>
              <w:top w:w="20" w:type="dxa"/>
              <w:left w:w="20" w:type="dxa"/>
              <w:bottom w:w="20" w:type="dxa"/>
              <w:right w:w="20" w:type="dxa"/>
            </w:tcMar>
            <w:vAlign w:val="center"/>
            <w:hideMark/>
          </w:tcPr>
          <w:p w14:paraId="01BE4C87"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C8A8E1D" w14:textId="77777777" w:rsidR="007D6499" w:rsidRPr="00400E07" w:rsidRDefault="007D6499" w:rsidP="00AD6724">
            <w:pPr>
              <w:pStyle w:val="movimento"/>
              <w:rPr>
                <w:color w:val="002060"/>
              </w:rPr>
            </w:pPr>
            <w:r w:rsidRPr="00400E07">
              <w:rPr>
                <w:color w:val="002060"/>
              </w:rPr>
              <w:t>TRIDENTI CARLO</w:t>
            </w:r>
          </w:p>
        </w:tc>
        <w:tc>
          <w:tcPr>
            <w:tcW w:w="2200" w:type="dxa"/>
            <w:tcMar>
              <w:top w:w="20" w:type="dxa"/>
              <w:left w:w="20" w:type="dxa"/>
              <w:bottom w:w="20" w:type="dxa"/>
              <w:right w:w="20" w:type="dxa"/>
            </w:tcMar>
            <w:vAlign w:val="center"/>
            <w:hideMark/>
          </w:tcPr>
          <w:p w14:paraId="6A7ADBC8" w14:textId="77777777" w:rsidR="007D6499" w:rsidRPr="00400E07" w:rsidRDefault="007D6499" w:rsidP="00AD6724">
            <w:pPr>
              <w:pStyle w:val="movimento2"/>
              <w:rPr>
                <w:color w:val="002060"/>
              </w:rPr>
            </w:pPr>
            <w:r w:rsidRPr="00400E07">
              <w:rPr>
                <w:color w:val="002060"/>
              </w:rPr>
              <w:t xml:space="preserve">(CASENUOVE) </w:t>
            </w:r>
          </w:p>
        </w:tc>
      </w:tr>
      <w:tr w:rsidR="007D6499" w:rsidRPr="00400E07" w14:paraId="11632C27" w14:textId="77777777" w:rsidTr="00AD6724">
        <w:tc>
          <w:tcPr>
            <w:tcW w:w="2200" w:type="dxa"/>
            <w:tcMar>
              <w:top w:w="20" w:type="dxa"/>
              <w:left w:w="20" w:type="dxa"/>
              <w:bottom w:w="20" w:type="dxa"/>
              <w:right w:w="20" w:type="dxa"/>
            </w:tcMar>
            <w:vAlign w:val="center"/>
            <w:hideMark/>
          </w:tcPr>
          <w:p w14:paraId="0A7D3A1A" w14:textId="77777777" w:rsidR="007D6499" w:rsidRPr="00400E07" w:rsidRDefault="007D6499" w:rsidP="00AD6724">
            <w:pPr>
              <w:pStyle w:val="movimento"/>
              <w:rPr>
                <w:color w:val="002060"/>
              </w:rPr>
            </w:pPr>
            <w:r w:rsidRPr="00400E07">
              <w:rPr>
                <w:color w:val="002060"/>
              </w:rPr>
              <w:t>JIMENEZ SANCHEZ MIGUEL ANGEL</w:t>
            </w:r>
          </w:p>
        </w:tc>
        <w:tc>
          <w:tcPr>
            <w:tcW w:w="2200" w:type="dxa"/>
            <w:tcMar>
              <w:top w:w="20" w:type="dxa"/>
              <w:left w:w="20" w:type="dxa"/>
              <w:bottom w:w="20" w:type="dxa"/>
              <w:right w:w="20" w:type="dxa"/>
            </w:tcMar>
            <w:vAlign w:val="center"/>
            <w:hideMark/>
          </w:tcPr>
          <w:p w14:paraId="012AB052" w14:textId="77777777" w:rsidR="007D6499" w:rsidRPr="00400E07" w:rsidRDefault="007D6499" w:rsidP="00AD6724">
            <w:pPr>
              <w:pStyle w:val="movimento2"/>
              <w:rPr>
                <w:color w:val="002060"/>
              </w:rPr>
            </w:pPr>
            <w:r w:rsidRPr="00400E07">
              <w:rPr>
                <w:color w:val="002060"/>
              </w:rPr>
              <w:t xml:space="preserve">(CSI MONTEFIORE) </w:t>
            </w:r>
          </w:p>
        </w:tc>
        <w:tc>
          <w:tcPr>
            <w:tcW w:w="800" w:type="dxa"/>
            <w:tcMar>
              <w:top w:w="20" w:type="dxa"/>
              <w:left w:w="20" w:type="dxa"/>
              <w:bottom w:w="20" w:type="dxa"/>
              <w:right w:w="20" w:type="dxa"/>
            </w:tcMar>
            <w:vAlign w:val="center"/>
            <w:hideMark/>
          </w:tcPr>
          <w:p w14:paraId="5DBAE818"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666C44C" w14:textId="77777777" w:rsidR="007D6499" w:rsidRPr="00400E07" w:rsidRDefault="007D6499" w:rsidP="00AD6724">
            <w:pPr>
              <w:pStyle w:val="movimento"/>
              <w:rPr>
                <w:color w:val="002060"/>
              </w:rPr>
            </w:pPr>
            <w:r w:rsidRPr="00400E07">
              <w:rPr>
                <w:color w:val="002060"/>
              </w:rPr>
              <w:t>TRUFELLI JOSE</w:t>
            </w:r>
          </w:p>
        </w:tc>
        <w:tc>
          <w:tcPr>
            <w:tcW w:w="2200" w:type="dxa"/>
            <w:tcMar>
              <w:top w:w="20" w:type="dxa"/>
              <w:left w:w="20" w:type="dxa"/>
              <w:bottom w:w="20" w:type="dxa"/>
              <w:right w:w="20" w:type="dxa"/>
            </w:tcMar>
            <w:vAlign w:val="center"/>
            <w:hideMark/>
          </w:tcPr>
          <w:p w14:paraId="0F858C47" w14:textId="77777777" w:rsidR="007D6499" w:rsidRPr="00400E07" w:rsidRDefault="007D6499" w:rsidP="00AD6724">
            <w:pPr>
              <w:pStyle w:val="movimento2"/>
              <w:rPr>
                <w:color w:val="002060"/>
              </w:rPr>
            </w:pPr>
            <w:r w:rsidRPr="00400E07">
              <w:rPr>
                <w:color w:val="002060"/>
              </w:rPr>
              <w:t xml:space="preserve">(FUTSAL SENTINUM) </w:t>
            </w:r>
          </w:p>
        </w:tc>
      </w:tr>
      <w:tr w:rsidR="007D6499" w:rsidRPr="00400E07" w14:paraId="6A50CB4F" w14:textId="77777777" w:rsidTr="00AD6724">
        <w:tc>
          <w:tcPr>
            <w:tcW w:w="2200" w:type="dxa"/>
            <w:tcMar>
              <w:top w:w="20" w:type="dxa"/>
              <w:left w:w="20" w:type="dxa"/>
              <w:bottom w:w="20" w:type="dxa"/>
              <w:right w:w="20" w:type="dxa"/>
            </w:tcMar>
            <w:vAlign w:val="center"/>
            <w:hideMark/>
          </w:tcPr>
          <w:p w14:paraId="24A19C07" w14:textId="77777777" w:rsidR="007D6499" w:rsidRPr="00400E07" w:rsidRDefault="007D6499" w:rsidP="00AD6724">
            <w:pPr>
              <w:pStyle w:val="movimento"/>
              <w:rPr>
                <w:color w:val="002060"/>
              </w:rPr>
            </w:pPr>
            <w:r w:rsidRPr="00400E07">
              <w:rPr>
                <w:color w:val="002060"/>
              </w:rPr>
              <w:t>MATTEUCCI DAVIDE</w:t>
            </w:r>
          </w:p>
        </w:tc>
        <w:tc>
          <w:tcPr>
            <w:tcW w:w="2200" w:type="dxa"/>
            <w:tcMar>
              <w:top w:w="20" w:type="dxa"/>
              <w:left w:w="20" w:type="dxa"/>
              <w:bottom w:w="20" w:type="dxa"/>
              <w:right w:w="20" w:type="dxa"/>
            </w:tcMar>
            <w:vAlign w:val="center"/>
            <w:hideMark/>
          </w:tcPr>
          <w:p w14:paraId="66EB736F" w14:textId="77777777" w:rsidR="007D6499" w:rsidRPr="00400E07" w:rsidRDefault="007D6499" w:rsidP="00AD6724">
            <w:pPr>
              <w:pStyle w:val="movimento2"/>
              <w:rPr>
                <w:color w:val="002060"/>
              </w:rPr>
            </w:pPr>
            <w:r w:rsidRPr="00400E07">
              <w:rPr>
                <w:color w:val="002060"/>
              </w:rPr>
              <w:t xml:space="preserve">(MONTECCHIO SPORT) </w:t>
            </w:r>
          </w:p>
        </w:tc>
        <w:tc>
          <w:tcPr>
            <w:tcW w:w="800" w:type="dxa"/>
            <w:tcMar>
              <w:top w:w="20" w:type="dxa"/>
              <w:left w:w="20" w:type="dxa"/>
              <w:bottom w:w="20" w:type="dxa"/>
              <w:right w:w="20" w:type="dxa"/>
            </w:tcMar>
            <w:vAlign w:val="center"/>
            <w:hideMark/>
          </w:tcPr>
          <w:p w14:paraId="71B860AF"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96200FA" w14:textId="77777777" w:rsidR="007D6499" w:rsidRPr="00400E07" w:rsidRDefault="007D6499" w:rsidP="00AD6724">
            <w:pPr>
              <w:pStyle w:val="movimento"/>
              <w:rPr>
                <w:color w:val="002060"/>
              </w:rPr>
            </w:pPr>
            <w:r w:rsidRPr="00400E07">
              <w:rPr>
                <w:color w:val="002060"/>
              </w:rPr>
              <w:t>SCARAMUCCI MICHAEL</w:t>
            </w:r>
          </w:p>
        </w:tc>
        <w:tc>
          <w:tcPr>
            <w:tcW w:w="2200" w:type="dxa"/>
            <w:tcMar>
              <w:top w:w="20" w:type="dxa"/>
              <w:left w:w="20" w:type="dxa"/>
              <w:bottom w:w="20" w:type="dxa"/>
              <w:right w:w="20" w:type="dxa"/>
            </w:tcMar>
            <w:vAlign w:val="center"/>
            <w:hideMark/>
          </w:tcPr>
          <w:p w14:paraId="4FCC43C5" w14:textId="77777777" w:rsidR="007D6499" w:rsidRPr="00400E07" w:rsidRDefault="007D6499" w:rsidP="00AD6724">
            <w:pPr>
              <w:pStyle w:val="movimento2"/>
              <w:rPr>
                <w:color w:val="002060"/>
              </w:rPr>
            </w:pPr>
            <w:r w:rsidRPr="00400E07">
              <w:rPr>
                <w:color w:val="002060"/>
              </w:rPr>
              <w:t xml:space="preserve">(MONTECCHIO SPORT) </w:t>
            </w:r>
          </w:p>
        </w:tc>
      </w:tr>
      <w:tr w:rsidR="007D6499" w:rsidRPr="00400E07" w14:paraId="698EC37E" w14:textId="77777777" w:rsidTr="00AD6724">
        <w:tc>
          <w:tcPr>
            <w:tcW w:w="2200" w:type="dxa"/>
            <w:tcMar>
              <w:top w:w="20" w:type="dxa"/>
              <w:left w:w="20" w:type="dxa"/>
              <w:bottom w:w="20" w:type="dxa"/>
              <w:right w:w="20" w:type="dxa"/>
            </w:tcMar>
            <w:vAlign w:val="center"/>
            <w:hideMark/>
          </w:tcPr>
          <w:p w14:paraId="3894815F" w14:textId="77777777" w:rsidR="007D6499" w:rsidRPr="00400E07" w:rsidRDefault="007D6499" w:rsidP="00AD6724">
            <w:pPr>
              <w:pStyle w:val="movimento"/>
              <w:rPr>
                <w:color w:val="002060"/>
              </w:rPr>
            </w:pPr>
            <w:r w:rsidRPr="00400E07">
              <w:rPr>
                <w:color w:val="002060"/>
              </w:rPr>
              <w:t>MARCHETTI MORENO</w:t>
            </w:r>
          </w:p>
        </w:tc>
        <w:tc>
          <w:tcPr>
            <w:tcW w:w="2200" w:type="dxa"/>
            <w:tcMar>
              <w:top w:w="20" w:type="dxa"/>
              <w:left w:w="20" w:type="dxa"/>
              <w:bottom w:w="20" w:type="dxa"/>
              <w:right w:w="20" w:type="dxa"/>
            </w:tcMar>
            <w:vAlign w:val="center"/>
            <w:hideMark/>
          </w:tcPr>
          <w:p w14:paraId="3433F407" w14:textId="77777777" w:rsidR="007D6499" w:rsidRPr="00400E07" w:rsidRDefault="007D6499" w:rsidP="00AD6724">
            <w:pPr>
              <w:pStyle w:val="movimento2"/>
              <w:rPr>
                <w:color w:val="002060"/>
              </w:rPr>
            </w:pPr>
            <w:r w:rsidRPr="00400E07">
              <w:rPr>
                <w:color w:val="002060"/>
              </w:rPr>
              <w:t xml:space="preserve">(POLISPORTIVA FUTURA A.D.) </w:t>
            </w:r>
          </w:p>
        </w:tc>
        <w:tc>
          <w:tcPr>
            <w:tcW w:w="800" w:type="dxa"/>
            <w:tcMar>
              <w:top w:w="20" w:type="dxa"/>
              <w:left w:w="20" w:type="dxa"/>
              <w:bottom w:w="20" w:type="dxa"/>
              <w:right w:w="20" w:type="dxa"/>
            </w:tcMar>
            <w:vAlign w:val="center"/>
            <w:hideMark/>
          </w:tcPr>
          <w:p w14:paraId="48257434"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FE7C98D" w14:textId="77777777" w:rsidR="007D6499" w:rsidRPr="00400E07" w:rsidRDefault="007D6499" w:rsidP="00AD6724">
            <w:pPr>
              <w:pStyle w:val="movimento"/>
              <w:rPr>
                <w:color w:val="002060"/>
              </w:rPr>
            </w:pPr>
            <w:r w:rsidRPr="00400E07">
              <w:rPr>
                <w:color w:val="002060"/>
              </w:rPr>
              <w:t>NARDINI ANDREA</w:t>
            </w:r>
          </w:p>
        </w:tc>
        <w:tc>
          <w:tcPr>
            <w:tcW w:w="2200" w:type="dxa"/>
            <w:tcMar>
              <w:top w:w="20" w:type="dxa"/>
              <w:left w:w="20" w:type="dxa"/>
              <w:bottom w:w="20" w:type="dxa"/>
              <w:right w:w="20" w:type="dxa"/>
            </w:tcMar>
            <w:vAlign w:val="center"/>
            <w:hideMark/>
          </w:tcPr>
          <w:p w14:paraId="5A2C1E2E" w14:textId="77777777" w:rsidR="007D6499" w:rsidRPr="00400E07" w:rsidRDefault="007D6499" w:rsidP="00AD6724">
            <w:pPr>
              <w:pStyle w:val="movimento2"/>
              <w:rPr>
                <w:color w:val="002060"/>
              </w:rPr>
            </w:pPr>
            <w:r w:rsidRPr="00400E07">
              <w:rPr>
                <w:color w:val="002060"/>
              </w:rPr>
              <w:t xml:space="preserve">(SPECIAL ONE SPORTING CLUB) </w:t>
            </w:r>
          </w:p>
        </w:tc>
      </w:tr>
      <w:tr w:rsidR="007D6499" w:rsidRPr="00400E07" w14:paraId="387513B3" w14:textId="77777777" w:rsidTr="00AD6724">
        <w:tc>
          <w:tcPr>
            <w:tcW w:w="2200" w:type="dxa"/>
            <w:tcMar>
              <w:top w:w="20" w:type="dxa"/>
              <w:left w:w="20" w:type="dxa"/>
              <w:bottom w:w="20" w:type="dxa"/>
              <w:right w:w="20" w:type="dxa"/>
            </w:tcMar>
            <w:vAlign w:val="center"/>
            <w:hideMark/>
          </w:tcPr>
          <w:p w14:paraId="24EEB17C" w14:textId="77777777" w:rsidR="007D6499" w:rsidRPr="00400E07" w:rsidRDefault="007D6499" w:rsidP="00AD6724">
            <w:pPr>
              <w:pStyle w:val="movimento"/>
              <w:rPr>
                <w:color w:val="002060"/>
              </w:rPr>
            </w:pPr>
            <w:r w:rsidRPr="00400E07">
              <w:rPr>
                <w:color w:val="002060"/>
              </w:rPr>
              <w:t>BIAGIOLI FRANCESCO</w:t>
            </w:r>
          </w:p>
        </w:tc>
        <w:tc>
          <w:tcPr>
            <w:tcW w:w="2200" w:type="dxa"/>
            <w:tcMar>
              <w:top w:w="20" w:type="dxa"/>
              <w:left w:w="20" w:type="dxa"/>
              <w:bottom w:w="20" w:type="dxa"/>
              <w:right w:w="20" w:type="dxa"/>
            </w:tcMar>
            <w:vAlign w:val="center"/>
            <w:hideMark/>
          </w:tcPr>
          <w:p w14:paraId="741BAD6C" w14:textId="77777777" w:rsidR="007D6499" w:rsidRPr="00400E07" w:rsidRDefault="007D6499" w:rsidP="00AD6724">
            <w:pPr>
              <w:pStyle w:val="movimento2"/>
              <w:rPr>
                <w:color w:val="002060"/>
              </w:rPr>
            </w:pPr>
            <w:r w:rsidRPr="00400E07">
              <w:rPr>
                <w:color w:val="002060"/>
              </w:rPr>
              <w:t xml:space="preserve">(UNION PICENA) </w:t>
            </w:r>
          </w:p>
        </w:tc>
        <w:tc>
          <w:tcPr>
            <w:tcW w:w="800" w:type="dxa"/>
            <w:tcMar>
              <w:top w:w="20" w:type="dxa"/>
              <w:left w:w="20" w:type="dxa"/>
              <w:bottom w:w="20" w:type="dxa"/>
              <w:right w:w="20" w:type="dxa"/>
            </w:tcMar>
            <w:vAlign w:val="center"/>
            <w:hideMark/>
          </w:tcPr>
          <w:p w14:paraId="64D8FE18"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398D447" w14:textId="77777777" w:rsidR="007D6499" w:rsidRPr="00400E07" w:rsidRDefault="007D6499" w:rsidP="00AD6724">
            <w:pPr>
              <w:pStyle w:val="movimento"/>
              <w:rPr>
                <w:color w:val="002060"/>
              </w:rPr>
            </w:pPr>
            <w:r w:rsidRPr="00400E07">
              <w:rPr>
                <w:color w:val="002060"/>
              </w:rPr>
              <w:t>ZUCCONI ALESSANDRO</w:t>
            </w:r>
          </w:p>
        </w:tc>
        <w:tc>
          <w:tcPr>
            <w:tcW w:w="2200" w:type="dxa"/>
            <w:tcMar>
              <w:top w:w="20" w:type="dxa"/>
              <w:left w:w="20" w:type="dxa"/>
              <w:bottom w:w="20" w:type="dxa"/>
              <w:right w:w="20" w:type="dxa"/>
            </w:tcMar>
            <w:vAlign w:val="center"/>
            <w:hideMark/>
          </w:tcPr>
          <w:p w14:paraId="4914A7C5" w14:textId="77777777" w:rsidR="007D6499" w:rsidRPr="00400E07" w:rsidRDefault="007D6499" w:rsidP="00AD6724">
            <w:pPr>
              <w:pStyle w:val="movimento2"/>
              <w:rPr>
                <w:color w:val="002060"/>
              </w:rPr>
            </w:pPr>
            <w:r w:rsidRPr="00400E07">
              <w:rPr>
                <w:color w:val="002060"/>
              </w:rPr>
              <w:t xml:space="preserve">(UNION PICENA) </w:t>
            </w:r>
          </w:p>
        </w:tc>
      </w:tr>
    </w:tbl>
    <w:p w14:paraId="7E81796A" w14:textId="77777777" w:rsidR="007D6499" w:rsidRPr="00400E07" w:rsidRDefault="007D6499" w:rsidP="007D6499">
      <w:pPr>
        <w:pStyle w:val="titolo20"/>
        <w:rPr>
          <w:rFonts w:eastAsiaTheme="minorEastAsia"/>
          <w:color w:val="002060"/>
        </w:rPr>
      </w:pPr>
      <w:r w:rsidRPr="00400E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57F8B9C5" w14:textId="77777777" w:rsidTr="00AD6724">
        <w:tc>
          <w:tcPr>
            <w:tcW w:w="2200" w:type="dxa"/>
            <w:tcMar>
              <w:top w:w="20" w:type="dxa"/>
              <w:left w:w="20" w:type="dxa"/>
              <w:bottom w:w="20" w:type="dxa"/>
              <w:right w:w="20" w:type="dxa"/>
            </w:tcMar>
            <w:vAlign w:val="center"/>
            <w:hideMark/>
          </w:tcPr>
          <w:p w14:paraId="481BCAF9" w14:textId="77777777" w:rsidR="007D6499" w:rsidRPr="00400E07" w:rsidRDefault="007D6499" w:rsidP="00AD6724">
            <w:pPr>
              <w:pStyle w:val="movimento"/>
              <w:rPr>
                <w:color w:val="002060"/>
              </w:rPr>
            </w:pPr>
            <w:r w:rsidRPr="00400E07">
              <w:rPr>
                <w:color w:val="002060"/>
              </w:rPr>
              <w:t>CONVERSO ANTONIO</w:t>
            </w:r>
          </w:p>
        </w:tc>
        <w:tc>
          <w:tcPr>
            <w:tcW w:w="2200" w:type="dxa"/>
            <w:tcMar>
              <w:top w:w="20" w:type="dxa"/>
              <w:left w:w="20" w:type="dxa"/>
              <w:bottom w:w="20" w:type="dxa"/>
              <w:right w:w="20" w:type="dxa"/>
            </w:tcMar>
            <w:vAlign w:val="center"/>
            <w:hideMark/>
          </w:tcPr>
          <w:p w14:paraId="6D4688D9" w14:textId="77777777" w:rsidR="007D6499" w:rsidRPr="00400E07" w:rsidRDefault="007D6499" w:rsidP="00AD6724">
            <w:pPr>
              <w:pStyle w:val="movimento2"/>
              <w:rPr>
                <w:color w:val="002060"/>
              </w:rPr>
            </w:pPr>
            <w:r w:rsidRPr="00400E07">
              <w:rPr>
                <w:color w:val="002060"/>
              </w:rPr>
              <w:t xml:space="preserve">(AMATORI STESE 2007 SRL) </w:t>
            </w:r>
          </w:p>
        </w:tc>
        <w:tc>
          <w:tcPr>
            <w:tcW w:w="800" w:type="dxa"/>
            <w:tcMar>
              <w:top w:w="20" w:type="dxa"/>
              <w:left w:w="20" w:type="dxa"/>
              <w:bottom w:w="20" w:type="dxa"/>
              <w:right w:w="20" w:type="dxa"/>
            </w:tcMar>
            <w:vAlign w:val="center"/>
            <w:hideMark/>
          </w:tcPr>
          <w:p w14:paraId="45FCD73B"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FD9C994" w14:textId="77777777" w:rsidR="007D6499" w:rsidRPr="00400E07" w:rsidRDefault="007D6499" w:rsidP="00AD6724">
            <w:pPr>
              <w:pStyle w:val="movimento"/>
              <w:rPr>
                <w:color w:val="002060"/>
              </w:rPr>
            </w:pPr>
            <w:r w:rsidRPr="00400E07">
              <w:rPr>
                <w:color w:val="002060"/>
              </w:rPr>
              <w:t>ROSSI LUCA</w:t>
            </w:r>
          </w:p>
        </w:tc>
        <w:tc>
          <w:tcPr>
            <w:tcW w:w="2200" w:type="dxa"/>
            <w:tcMar>
              <w:top w:w="20" w:type="dxa"/>
              <w:left w:w="20" w:type="dxa"/>
              <w:bottom w:w="20" w:type="dxa"/>
              <w:right w:w="20" w:type="dxa"/>
            </w:tcMar>
            <w:vAlign w:val="center"/>
            <w:hideMark/>
          </w:tcPr>
          <w:p w14:paraId="3116EFC2" w14:textId="77777777" w:rsidR="007D6499" w:rsidRPr="00400E07" w:rsidRDefault="007D6499" w:rsidP="00AD6724">
            <w:pPr>
              <w:pStyle w:val="movimento2"/>
              <w:rPr>
                <w:color w:val="002060"/>
              </w:rPr>
            </w:pPr>
            <w:r w:rsidRPr="00400E07">
              <w:rPr>
                <w:color w:val="002060"/>
              </w:rPr>
              <w:t xml:space="preserve">(AMATORI STESE 2007 SRL) </w:t>
            </w:r>
          </w:p>
        </w:tc>
      </w:tr>
      <w:tr w:rsidR="007D6499" w:rsidRPr="00400E07" w14:paraId="2D3A95B1" w14:textId="77777777" w:rsidTr="00AD6724">
        <w:tc>
          <w:tcPr>
            <w:tcW w:w="2200" w:type="dxa"/>
            <w:tcMar>
              <w:top w:w="20" w:type="dxa"/>
              <w:left w:w="20" w:type="dxa"/>
              <w:bottom w:w="20" w:type="dxa"/>
              <w:right w:w="20" w:type="dxa"/>
            </w:tcMar>
            <w:vAlign w:val="center"/>
            <w:hideMark/>
          </w:tcPr>
          <w:p w14:paraId="7BFBA1AA" w14:textId="77777777" w:rsidR="007D6499" w:rsidRPr="00400E07" w:rsidRDefault="007D6499" w:rsidP="00AD6724">
            <w:pPr>
              <w:pStyle w:val="movimento"/>
              <w:rPr>
                <w:color w:val="002060"/>
              </w:rPr>
            </w:pPr>
            <w:r w:rsidRPr="00400E07">
              <w:rPr>
                <w:color w:val="002060"/>
              </w:rPr>
              <w:t>GIULIANO DANIELE</w:t>
            </w:r>
          </w:p>
        </w:tc>
        <w:tc>
          <w:tcPr>
            <w:tcW w:w="2200" w:type="dxa"/>
            <w:tcMar>
              <w:top w:w="20" w:type="dxa"/>
              <w:left w:w="20" w:type="dxa"/>
              <w:bottom w:w="20" w:type="dxa"/>
              <w:right w:w="20" w:type="dxa"/>
            </w:tcMar>
            <w:vAlign w:val="center"/>
            <w:hideMark/>
          </w:tcPr>
          <w:p w14:paraId="7F75F48F" w14:textId="77777777" w:rsidR="007D6499" w:rsidRPr="00400E07" w:rsidRDefault="007D6499" w:rsidP="00AD6724">
            <w:pPr>
              <w:pStyle w:val="movimento2"/>
              <w:rPr>
                <w:color w:val="002060"/>
              </w:rPr>
            </w:pPr>
            <w:r w:rsidRPr="00400E07">
              <w:rPr>
                <w:color w:val="002060"/>
              </w:rPr>
              <w:t xml:space="preserve">(CASENUOVE) </w:t>
            </w:r>
          </w:p>
        </w:tc>
        <w:tc>
          <w:tcPr>
            <w:tcW w:w="800" w:type="dxa"/>
            <w:tcMar>
              <w:top w:w="20" w:type="dxa"/>
              <w:left w:w="20" w:type="dxa"/>
              <w:bottom w:w="20" w:type="dxa"/>
              <w:right w:w="20" w:type="dxa"/>
            </w:tcMar>
            <w:vAlign w:val="center"/>
            <w:hideMark/>
          </w:tcPr>
          <w:p w14:paraId="6B341140"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786B577" w14:textId="77777777" w:rsidR="007D6499" w:rsidRPr="00400E07" w:rsidRDefault="007D6499" w:rsidP="00AD6724">
            <w:pPr>
              <w:pStyle w:val="movimento"/>
              <w:rPr>
                <w:color w:val="002060"/>
              </w:rPr>
            </w:pPr>
            <w:r w:rsidRPr="00400E07">
              <w:rPr>
                <w:color w:val="002060"/>
              </w:rPr>
              <w:t>MAGGIORI NICOLAS</w:t>
            </w:r>
          </w:p>
        </w:tc>
        <w:tc>
          <w:tcPr>
            <w:tcW w:w="2200" w:type="dxa"/>
            <w:tcMar>
              <w:top w:w="20" w:type="dxa"/>
              <w:left w:w="20" w:type="dxa"/>
              <w:bottom w:w="20" w:type="dxa"/>
              <w:right w:w="20" w:type="dxa"/>
            </w:tcMar>
            <w:vAlign w:val="center"/>
            <w:hideMark/>
          </w:tcPr>
          <w:p w14:paraId="15EC81C1" w14:textId="77777777" w:rsidR="007D6499" w:rsidRPr="00400E07" w:rsidRDefault="007D6499" w:rsidP="00AD6724">
            <w:pPr>
              <w:pStyle w:val="movimento2"/>
              <w:rPr>
                <w:color w:val="002060"/>
              </w:rPr>
            </w:pPr>
            <w:r w:rsidRPr="00400E07">
              <w:rPr>
                <w:color w:val="002060"/>
              </w:rPr>
              <w:t xml:space="preserve">(CHIARAVALLE FUTSAL) </w:t>
            </w:r>
          </w:p>
        </w:tc>
      </w:tr>
      <w:tr w:rsidR="007D6499" w:rsidRPr="00400E07" w14:paraId="3A64167A" w14:textId="77777777" w:rsidTr="00AD6724">
        <w:tc>
          <w:tcPr>
            <w:tcW w:w="2200" w:type="dxa"/>
            <w:tcMar>
              <w:top w:w="20" w:type="dxa"/>
              <w:left w:w="20" w:type="dxa"/>
              <w:bottom w:w="20" w:type="dxa"/>
              <w:right w:w="20" w:type="dxa"/>
            </w:tcMar>
            <w:vAlign w:val="center"/>
            <w:hideMark/>
          </w:tcPr>
          <w:p w14:paraId="3B8D7334" w14:textId="77777777" w:rsidR="007D6499" w:rsidRPr="00400E07" w:rsidRDefault="007D6499" w:rsidP="00AD6724">
            <w:pPr>
              <w:pStyle w:val="movimento"/>
              <w:rPr>
                <w:color w:val="002060"/>
              </w:rPr>
            </w:pPr>
            <w:r w:rsidRPr="00400E07">
              <w:rPr>
                <w:color w:val="002060"/>
              </w:rPr>
              <w:t>ANDREANELLI NICOLA</w:t>
            </w:r>
          </w:p>
        </w:tc>
        <w:tc>
          <w:tcPr>
            <w:tcW w:w="2200" w:type="dxa"/>
            <w:tcMar>
              <w:top w:w="20" w:type="dxa"/>
              <w:left w:w="20" w:type="dxa"/>
              <w:bottom w:w="20" w:type="dxa"/>
              <w:right w:w="20" w:type="dxa"/>
            </w:tcMar>
            <w:vAlign w:val="center"/>
            <w:hideMark/>
          </w:tcPr>
          <w:p w14:paraId="3C896BCE" w14:textId="77777777" w:rsidR="007D6499" w:rsidRPr="00400E07" w:rsidRDefault="007D6499" w:rsidP="00AD6724">
            <w:pPr>
              <w:pStyle w:val="movimento2"/>
              <w:rPr>
                <w:color w:val="002060"/>
              </w:rPr>
            </w:pPr>
            <w:r w:rsidRPr="00400E07">
              <w:rPr>
                <w:color w:val="002060"/>
              </w:rPr>
              <w:t xml:space="preserve">(CIARNIN) </w:t>
            </w:r>
          </w:p>
        </w:tc>
        <w:tc>
          <w:tcPr>
            <w:tcW w:w="800" w:type="dxa"/>
            <w:tcMar>
              <w:top w:w="20" w:type="dxa"/>
              <w:left w:w="20" w:type="dxa"/>
              <w:bottom w:w="20" w:type="dxa"/>
              <w:right w:w="20" w:type="dxa"/>
            </w:tcMar>
            <w:vAlign w:val="center"/>
            <w:hideMark/>
          </w:tcPr>
          <w:p w14:paraId="7EF99679"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80E9B97" w14:textId="77777777" w:rsidR="007D6499" w:rsidRPr="00400E07" w:rsidRDefault="007D6499" w:rsidP="00AD6724">
            <w:pPr>
              <w:pStyle w:val="movimento"/>
              <w:rPr>
                <w:color w:val="002060"/>
              </w:rPr>
            </w:pPr>
            <w:r w:rsidRPr="00400E07">
              <w:rPr>
                <w:color w:val="002060"/>
              </w:rPr>
              <w:t>CAMPANARO ALESSANDRO</w:t>
            </w:r>
          </w:p>
        </w:tc>
        <w:tc>
          <w:tcPr>
            <w:tcW w:w="2200" w:type="dxa"/>
            <w:tcMar>
              <w:top w:w="20" w:type="dxa"/>
              <w:left w:w="20" w:type="dxa"/>
              <w:bottom w:w="20" w:type="dxa"/>
              <w:right w:w="20" w:type="dxa"/>
            </w:tcMar>
            <w:vAlign w:val="center"/>
            <w:hideMark/>
          </w:tcPr>
          <w:p w14:paraId="7373BE9A" w14:textId="77777777" w:rsidR="007D6499" w:rsidRPr="00400E07" w:rsidRDefault="007D6499" w:rsidP="00AD6724">
            <w:pPr>
              <w:pStyle w:val="movimento2"/>
              <w:rPr>
                <w:color w:val="002060"/>
              </w:rPr>
            </w:pPr>
            <w:r w:rsidRPr="00400E07">
              <w:rPr>
                <w:color w:val="002060"/>
              </w:rPr>
              <w:t>(</w:t>
            </w:r>
            <w:proofErr w:type="gramStart"/>
            <w:r w:rsidRPr="00400E07">
              <w:rPr>
                <w:color w:val="002060"/>
              </w:rPr>
              <w:t>CITTA</w:t>
            </w:r>
            <w:proofErr w:type="gramEnd"/>
            <w:r w:rsidRPr="00400E07">
              <w:rPr>
                <w:color w:val="002060"/>
              </w:rPr>
              <w:t xml:space="preserve"> DI FALCONARA) </w:t>
            </w:r>
          </w:p>
        </w:tc>
      </w:tr>
      <w:tr w:rsidR="007D6499" w:rsidRPr="00400E07" w14:paraId="146A3434" w14:textId="77777777" w:rsidTr="00AD6724">
        <w:tc>
          <w:tcPr>
            <w:tcW w:w="2200" w:type="dxa"/>
            <w:tcMar>
              <w:top w:w="20" w:type="dxa"/>
              <w:left w:w="20" w:type="dxa"/>
              <w:bottom w:w="20" w:type="dxa"/>
              <w:right w:w="20" w:type="dxa"/>
            </w:tcMar>
            <w:vAlign w:val="center"/>
            <w:hideMark/>
          </w:tcPr>
          <w:p w14:paraId="2CBF1BF7" w14:textId="77777777" w:rsidR="007D6499" w:rsidRPr="00400E07" w:rsidRDefault="007D6499" w:rsidP="00AD6724">
            <w:pPr>
              <w:pStyle w:val="movimento"/>
              <w:rPr>
                <w:color w:val="002060"/>
              </w:rPr>
            </w:pPr>
            <w:r w:rsidRPr="00400E07">
              <w:rPr>
                <w:color w:val="002060"/>
              </w:rPr>
              <w:t>DAMIANI PIETRAFORT CRISTIANO</w:t>
            </w:r>
          </w:p>
        </w:tc>
        <w:tc>
          <w:tcPr>
            <w:tcW w:w="2200" w:type="dxa"/>
            <w:tcMar>
              <w:top w:w="20" w:type="dxa"/>
              <w:left w:w="20" w:type="dxa"/>
              <w:bottom w:w="20" w:type="dxa"/>
              <w:right w:w="20" w:type="dxa"/>
            </w:tcMar>
            <w:vAlign w:val="center"/>
            <w:hideMark/>
          </w:tcPr>
          <w:p w14:paraId="3AA09DCF" w14:textId="77777777" w:rsidR="007D6499" w:rsidRPr="00400E07" w:rsidRDefault="007D6499" w:rsidP="00AD6724">
            <w:pPr>
              <w:pStyle w:val="movimento2"/>
              <w:rPr>
                <w:color w:val="002060"/>
              </w:rPr>
            </w:pPr>
            <w:r w:rsidRPr="00400E07">
              <w:rPr>
                <w:color w:val="002060"/>
              </w:rPr>
              <w:t xml:space="preserve">(CSI MONTEFIORE) </w:t>
            </w:r>
          </w:p>
        </w:tc>
        <w:tc>
          <w:tcPr>
            <w:tcW w:w="800" w:type="dxa"/>
            <w:tcMar>
              <w:top w:w="20" w:type="dxa"/>
              <w:left w:w="20" w:type="dxa"/>
              <w:bottom w:w="20" w:type="dxa"/>
              <w:right w:w="20" w:type="dxa"/>
            </w:tcMar>
            <w:vAlign w:val="center"/>
            <w:hideMark/>
          </w:tcPr>
          <w:p w14:paraId="3ED2E830"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C22590C" w14:textId="77777777" w:rsidR="007D6499" w:rsidRPr="00400E07" w:rsidRDefault="007D6499" w:rsidP="00AD6724">
            <w:pPr>
              <w:pStyle w:val="movimento"/>
              <w:rPr>
                <w:color w:val="002060"/>
              </w:rPr>
            </w:pPr>
            <w:r w:rsidRPr="00400E07">
              <w:rPr>
                <w:color w:val="002060"/>
              </w:rPr>
              <w:t>BREGA MATTEO</w:t>
            </w:r>
          </w:p>
        </w:tc>
        <w:tc>
          <w:tcPr>
            <w:tcW w:w="2200" w:type="dxa"/>
            <w:tcMar>
              <w:top w:w="20" w:type="dxa"/>
              <w:left w:w="20" w:type="dxa"/>
              <w:bottom w:w="20" w:type="dxa"/>
              <w:right w:w="20" w:type="dxa"/>
            </w:tcMar>
            <w:vAlign w:val="center"/>
            <w:hideMark/>
          </w:tcPr>
          <w:p w14:paraId="0CBEF283" w14:textId="77777777" w:rsidR="007D6499" w:rsidRPr="00400E07" w:rsidRDefault="007D6499" w:rsidP="00AD6724">
            <w:pPr>
              <w:pStyle w:val="movimento2"/>
              <w:rPr>
                <w:color w:val="002060"/>
              </w:rPr>
            </w:pPr>
            <w:r w:rsidRPr="00400E07">
              <w:rPr>
                <w:color w:val="002060"/>
              </w:rPr>
              <w:t xml:space="preserve">(FRASASSI C5) </w:t>
            </w:r>
          </w:p>
        </w:tc>
      </w:tr>
      <w:tr w:rsidR="007D6499" w:rsidRPr="00400E07" w14:paraId="16852A83" w14:textId="77777777" w:rsidTr="00AD6724">
        <w:tc>
          <w:tcPr>
            <w:tcW w:w="2200" w:type="dxa"/>
            <w:tcMar>
              <w:top w:w="20" w:type="dxa"/>
              <w:left w:w="20" w:type="dxa"/>
              <w:bottom w:w="20" w:type="dxa"/>
              <w:right w:w="20" w:type="dxa"/>
            </w:tcMar>
            <w:vAlign w:val="center"/>
            <w:hideMark/>
          </w:tcPr>
          <w:p w14:paraId="4961739A" w14:textId="77777777" w:rsidR="007D6499" w:rsidRPr="00400E07" w:rsidRDefault="007D6499" w:rsidP="00AD6724">
            <w:pPr>
              <w:pStyle w:val="movimento"/>
              <w:rPr>
                <w:color w:val="002060"/>
              </w:rPr>
            </w:pPr>
            <w:r w:rsidRPr="00400E07">
              <w:rPr>
                <w:color w:val="002060"/>
              </w:rPr>
              <w:t>NERONI EUGENIO</w:t>
            </w:r>
          </w:p>
        </w:tc>
        <w:tc>
          <w:tcPr>
            <w:tcW w:w="2200" w:type="dxa"/>
            <w:tcMar>
              <w:top w:w="20" w:type="dxa"/>
              <w:left w:w="20" w:type="dxa"/>
              <w:bottom w:w="20" w:type="dxa"/>
              <w:right w:w="20" w:type="dxa"/>
            </w:tcMar>
            <w:vAlign w:val="center"/>
            <w:hideMark/>
          </w:tcPr>
          <w:p w14:paraId="3A9CA413" w14:textId="77777777" w:rsidR="007D6499" w:rsidRPr="00400E07" w:rsidRDefault="007D6499" w:rsidP="00AD6724">
            <w:pPr>
              <w:pStyle w:val="movimento2"/>
              <w:rPr>
                <w:color w:val="002060"/>
              </w:rPr>
            </w:pPr>
            <w:r w:rsidRPr="00400E07">
              <w:rPr>
                <w:color w:val="002060"/>
              </w:rPr>
              <w:t xml:space="preserve">(MANSARDA PAGLIARE) </w:t>
            </w:r>
          </w:p>
        </w:tc>
        <w:tc>
          <w:tcPr>
            <w:tcW w:w="800" w:type="dxa"/>
            <w:tcMar>
              <w:top w:w="20" w:type="dxa"/>
              <w:left w:w="20" w:type="dxa"/>
              <w:bottom w:w="20" w:type="dxa"/>
              <w:right w:w="20" w:type="dxa"/>
            </w:tcMar>
            <w:vAlign w:val="center"/>
            <w:hideMark/>
          </w:tcPr>
          <w:p w14:paraId="264F5188"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BF7A612" w14:textId="77777777" w:rsidR="007D6499" w:rsidRPr="00400E07" w:rsidRDefault="007D6499" w:rsidP="00AD6724">
            <w:pPr>
              <w:pStyle w:val="movimento"/>
              <w:rPr>
                <w:color w:val="002060"/>
              </w:rPr>
            </w:pPr>
            <w:r w:rsidRPr="00400E07">
              <w:rPr>
                <w:color w:val="002060"/>
              </w:rPr>
              <w:t>STACCHIOTTI MATTIA</w:t>
            </w:r>
          </w:p>
        </w:tc>
        <w:tc>
          <w:tcPr>
            <w:tcW w:w="2200" w:type="dxa"/>
            <w:tcMar>
              <w:top w:w="20" w:type="dxa"/>
              <w:left w:w="20" w:type="dxa"/>
              <w:bottom w:w="20" w:type="dxa"/>
              <w:right w:w="20" w:type="dxa"/>
            </w:tcMar>
            <w:vAlign w:val="center"/>
            <w:hideMark/>
          </w:tcPr>
          <w:p w14:paraId="76AAEE4E" w14:textId="77777777" w:rsidR="007D6499" w:rsidRPr="00400E07" w:rsidRDefault="007D6499" w:rsidP="00AD6724">
            <w:pPr>
              <w:pStyle w:val="movimento2"/>
              <w:rPr>
                <w:color w:val="002060"/>
              </w:rPr>
            </w:pPr>
            <w:r w:rsidRPr="00400E07">
              <w:rPr>
                <w:color w:val="002060"/>
              </w:rPr>
              <w:t xml:space="preserve">(POLVERIGI C/5) </w:t>
            </w:r>
          </w:p>
        </w:tc>
      </w:tr>
      <w:tr w:rsidR="007D6499" w:rsidRPr="00400E07" w14:paraId="0721B3FD" w14:textId="77777777" w:rsidTr="00AD6724">
        <w:tc>
          <w:tcPr>
            <w:tcW w:w="2200" w:type="dxa"/>
            <w:tcMar>
              <w:top w:w="20" w:type="dxa"/>
              <w:left w:w="20" w:type="dxa"/>
              <w:bottom w:w="20" w:type="dxa"/>
              <w:right w:w="20" w:type="dxa"/>
            </w:tcMar>
            <w:vAlign w:val="center"/>
            <w:hideMark/>
          </w:tcPr>
          <w:p w14:paraId="0DBCA6F4" w14:textId="77777777" w:rsidR="007D6499" w:rsidRPr="00400E07" w:rsidRDefault="007D6499" w:rsidP="00AD6724">
            <w:pPr>
              <w:pStyle w:val="movimento"/>
              <w:rPr>
                <w:color w:val="002060"/>
              </w:rPr>
            </w:pPr>
            <w:r w:rsidRPr="00400E07">
              <w:rPr>
                <w:color w:val="002060"/>
              </w:rPr>
              <w:t>FOSSI ENEA</w:t>
            </w:r>
          </w:p>
        </w:tc>
        <w:tc>
          <w:tcPr>
            <w:tcW w:w="2200" w:type="dxa"/>
            <w:tcMar>
              <w:top w:w="20" w:type="dxa"/>
              <w:left w:w="20" w:type="dxa"/>
              <w:bottom w:w="20" w:type="dxa"/>
              <w:right w:w="20" w:type="dxa"/>
            </w:tcMar>
            <w:vAlign w:val="center"/>
            <w:hideMark/>
          </w:tcPr>
          <w:p w14:paraId="195D9D6F" w14:textId="77777777" w:rsidR="007D6499" w:rsidRPr="00400E07" w:rsidRDefault="007D6499" w:rsidP="00AD6724">
            <w:pPr>
              <w:pStyle w:val="movimento2"/>
              <w:rPr>
                <w:color w:val="002060"/>
              </w:rPr>
            </w:pPr>
            <w:r w:rsidRPr="00400E07">
              <w:rPr>
                <w:color w:val="002060"/>
              </w:rPr>
              <w:t xml:space="preserve">(SPECIAL ONE SPORTING CLUB) </w:t>
            </w:r>
          </w:p>
        </w:tc>
        <w:tc>
          <w:tcPr>
            <w:tcW w:w="800" w:type="dxa"/>
            <w:tcMar>
              <w:top w:w="20" w:type="dxa"/>
              <w:left w:w="20" w:type="dxa"/>
              <w:bottom w:w="20" w:type="dxa"/>
              <w:right w:w="20" w:type="dxa"/>
            </w:tcMar>
            <w:vAlign w:val="center"/>
            <w:hideMark/>
          </w:tcPr>
          <w:p w14:paraId="376D670B"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B16E1EA" w14:textId="77777777" w:rsidR="007D6499" w:rsidRPr="00400E07" w:rsidRDefault="007D6499" w:rsidP="00AD6724">
            <w:pPr>
              <w:pStyle w:val="movimento"/>
              <w:rPr>
                <w:color w:val="002060"/>
              </w:rPr>
            </w:pPr>
            <w:r w:rsidRPr="00400E07">
              <w:rPr>
                <w:color w:val="002060"/>
              </w:rPr>
              <w:t>CANNELLA IVAN</w:t>
            </w:r>
          </w:p>
        </w:tc>
        <w:tc>
          <w:tcPr>
            <w:tcW w:w="2200" w:type="dxa"/>
            <w:tcMar>
              <w:top w:w="20" w:type="dxa"/>
              <w:left w:w="20" w:type="dxa"/>
              <w:bottom w:w="20" w:type="dxa"/>
              <w:right w:w="20" w:type="dxa"/>
            </w:tcMar>
            <w:vAlign w:val="center"/>
            <w:hideMark/>
          </w:tcPr>
          <w:p w14:paraId="37E5D4CE" w14:textId="77777777" w:rsidR="007D6499" w:rsidRPr="00400E07" w:rsidRDefault="007D6499" w:rsidP="00AD6724">
            <w:pPr>
              <w:pStyle w:val="movimento2"/>
              <w:rPr>
                <w:color w:val="002060"/>
              </w:rPr>
            </w:pPr>
            <w:r w:rsidRPr="00400E07">
              <w:rPr>
                <w:color w:val="002060"/>
              </w:rPr>
              <w:t xml:space="preserve">(SPORTING GROTTAMMARE) </w:t>
            </w:r>
          </w:p>
        </w:tc>
      </w:tr>
    </w:tbl>
    <w:p w14:paraId="33029986" w14:textId="77777777" w:rsidR="007D6499" w:rsidRPr="00400E07" w:rsidRDefault="007D6499" w:rsidP="007D6499">
      <w:pPr>
        <w:pStyle w:val="titolo20"/>
        <w:rPr>
          <w:rFonts w:eastAsiaTheme="minorEastAsia"/>
          <w:color w:val="002060"/>
        </w:rPr>
      </w:pPr>
      <w:r w:rsidRPr="00400E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4F9A1968" w14:textId="77777777" w:rsidTr="00AD6724">
        <w:tc>
          <w:tcPr>
            <w:tcW w:w="2200" w:type="dxa"/>
            <w:tcMar>
              <w:top w:w="20" w:type="dxa"/>
              <w:left w:w="20" w:type="dxa"/>
              <w:bottom w:w="20" w:type="dxa"/>
              <w:right w:w="20" w:type="dxa"/>
            </w:tcMar>
            <w:vAlign w:val="center"/>
            <w:hideMark/>
          </w:tcPr>
          <w:p w14:paraId="05C86E65" w14:textId="77777777" w:rsidR="007D6499" w:rsidRPr="00400E07" w:rsidRDefault="007D6499" w:rsidP="00AD6724">
            <w:pPr>
              <w:pStyle w:val="movimento"/>
              <w:rPr>
                <w:color w:val="002060"/>
              </w:rPr>
            </w:pPr>
            <w:r w:rsidRPr="00400E07">
              <w:rPr>
                <w:color w:val="002060"/>
              </w:rPr>
              <w:t>CICCANTI ANDREA</w:t>
            </w:r>
          </w:p>
        </w:tc>
        <w:tc>
          <w:tcPr>
            <w:tcW w:w="2200" w:type="dxa"/>
            <w:tcMar>
              <w:top w:w="20" w:type="dxa"/>
              <w:left w:w="20" w:type="dxa"/>
              <w:bottom w:w="20" w:type="dxa"/>
              <w:right w:w="20" w:type="dxa"/>
            </w:tcMar>
            <w:vAlign w:val="center"/>
            <w:hideMark/>
          </w:tcPr>
          <w:p w14:paraId="753FBB75" w14:textId="77777777" w:rsidR="007D6499" w:rsidRPr="00400E07" w:rsidRDefault="007D6499" w:rsidP="00AD6724">
            <w:pPr>
              <w:pStyle w:val="movimento2"/>
              <w:rPr>
                <w:color w:val="002060"/>
              </w:rPr>
            </w:pPr>
            <w:r w:rsidRPr="00400E07">
              <w:rPr>
                <w:color w:val="002060"/>
              </w:rPr>
              <w:t xml:space="preserve">(CASELLE) </w:t>
            </w:r>
          </w:p>
        </w:tc>
        <w:tc>
          <w:tcPr>
            <w:tcW w:w="800" w:type="dxa"/>
            <w:tcMar>
              <w:top w:w="20" w:type="dxa"/>
              <w:left w:w="20" w:type="dxa"/>
              <w:bottom w:w="20" w:type="dxa"/>
              <w:right w:w="20" w:type="dxa"/>
            </w:tcMar>
            <w:vAlign w:val="center"/>
            <w:hideMark/>
          </w:tcPr>
          <w:p w14:paraId="29075C22"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A665C18" w14:textId="77777777" w:rsidR="007D6499" w:rsidRPr="00400E07" w:rsidRDefault="007D6499" w:rsidP="00AD6724">
            <w:pPr>
              <w:pStyle w:val="movimento"/>
              <w:rPr>
                <w:color w:val="002060"/>
              </w:rPr>
            </w:pPr>
            <w:r w:rsidRPr="00400E07">
              <w:rPr>
                <w:color w:val="002060"/>
              </w:rPr>
              <w:t>MERLI EDUARD</w:t>
            </w:r>
          </w:p>
        </w:tc>
        <w:tc>
          <w:tcPr>
            <w:tcW w:w="2200" w:type="dxa"/>
            <w:tcMar>
              <w:top w:w="20" w:type="dxa"/>
              <w:left w:w="20" w:type="dxa"/>
              <w:bottom w:w="20" w:type="dxa"/>
              <w:right w:w="20" w:type="dxa"/>
            </w:tcMar>
            <w:vAlign w:val="center"/>
            <w:hideMark/>
          </w:tcPr>
          <w:p w14:paraId="63E7D318" w14:textId="77777777" w:rsidR="007D6499" w:rsidRPr="00400E07" w:rsidRDefault="007D6499" w:rsidP="00AD6724">
            <w:pPr>
              <w:pStyle w:val="movimento2"/>
              <w:rPr>
                <w:color w:val="002060"/>
              </w:rPr>
            </w:pPr>
            <w:r w:rsidRPr="00400E07">
              <w:rPr>
                <w:color w:val="002060"/>
              </w:rPr>
              <w:t>(</w:t>
            </w:r>
            <w:proofErr w:type="gramStart"/>
            <w:r w:rsidRPr="00400E07">
              <w:rPr>
                <w:color w:val="002060"/>
              </w:rPr>
              <w:t>CITTA</w:t>
            </w:r>
            <w:proofErr w:type="gramEnd"/>
            <w:r w:rsidRPr="00400E07">
              <w:rPr>
                <w:color w:val="002060"/>
              </w:rPr>
              <w:t xml:space="preserve"> DI FALCONARA) </w:t>
            </w:r>
          </w:p>
        </w:tc>
      </w:tr>
      <w:tr w:rsidR="007D6499" w:rsidRPr="00400E07" w14:paraId="6BC536E6" w14:textId="77777777" w:rsidTr="00AD6724">
        <w:tc>
          <w:tcPr>
            <w:tcW w:w="2200" w:type="dxa"/>
            <w:tcMar>
              <w:top w:w="20" w:type="dxa"/>
              <w:left w:w="20" w:type="dxa"/>
              <w:bottom w:w="20" w:type="dxa"/>
              <w:right w:w="20" w:type="dxa"/>
            </w:tcMar>
            <w:vAlign w:val="center"/>
            <w:hideMark/>
          </w:tcPr>
          <w:p w14:paraId="65CD94E1" w14:textId="77777777" w:rsidR="007D6499" w:rsidRPr="00400E07" w:rsidRDefault="007D6499" w:rsidP="00AD6724">
            <w:pPr>
              <w:pStyle w:val="movimento"/>
              <w:rPr>
                <w:color w:val="002060"/>
              </w:rPr>
            </w:pPr>
            <w:r w:rsidRPr="00400E07">
              <w:rPr>
                <w:color w:val="002060"/>
              </w:rPr>
              <w:t>ZOUAGHI ABDEL KADER</w:t>
            </w:r>
          </w:p>
        </w:tc>
        <w:tc>
          <w:tcPr>
            <w:tcW w:w="2200" w:type="dxa"/>
            <w:tcMar>
              <w:top w:w="20" w:type="dxa"/>
              <w:left w:w="20" w:type="dxa"/>
              <w:bottom w:w="20" w:type="dxa"/>
              <w:right w:w="20" w:type="dxa"/>
            </w:tcMar>
            <w:vAlign w:val="center"/>
            <w:hideMark/>
          </w:tcPr>
          <w:p w14:paraId="1AD55D5F" w14:textId="77777777" w:rsidR="007D6499" w:rsidRPr="00400E07" w:rsidRDefault="007D6499" w:rsidP="00AD6724">
            <w:pPr>
              <w:pStyle w:val="movimento2"/>
              <w:rPr>
                <w:color w:val="002060"/>
              </w:rPr>
            </w:pPr>
            <w:r w:rsidRPr="00400E07">
              <w:rPr>
                <w:color w:val="002060"/>
              </w:rPr>
              <w:t>(</w:t>
            </w:r>
            <w:proofErr w:type="gramStart"/>
            <w:r w:rsidRPr="00400E07">
              <w:rPr>
                <w:color w:val="002060"/>
              </w:rPr>
              <w:t>CITTA</w:t>
            </w:r>
            <w:proofErr w:type="gramEnd"/>
            <w:r w:rsidRPr="00400E07">
              <w:rPr>
                <w:color w:val="002060"/>
              </w:rPr>
              <w:t xml:space="preserve"> DI FALCONARA) </w:t>
            </w:r>
          </w:p>
        </w:tc>
        <w:tc>
          <w:tcPr>
            <w:tcW w:w="800" w:type="dxa"/>
            <w:tcMar>
              <w:top w:w="20" w:type="dxa"/>
              <w:left w:w="20" w:type="dxa"/>
              <w:bottom w:w="20" w:type="dxa"/>
              <w:right w:w="20" w:type="dxa"/>
            </w:tcMar>
            <w:vAlign w:val="center"/>
            <w:hideMark/>
          </w:tcPr>
          <w:p w14:paraId="066BD2FE"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18A06B4" w14:textId="77777777" w:rsidR="007D6499" w:rsidRPr="00400E07" w:rsidRDefault="007D6499" w:rsidP="00AD6724">
            <w:pPr>
              <w:pStyle w:val="movimento"/>
              <w:rPr>
                <w:color w:val="002060"/>
              </w:rPr>
            </w:pPr>
            <w:r w:rsidRPr="00400E07">
              <w:rPr>
                <w:color w:val="002060"/>
              </w:rPr>
              <w:t>SETTEMBRINI MICHAEL</w:t>
            </w:r>
          </w:p>
        </w:tc>
        <w:tc>
          <w:tcPr>
            <w:tcW w:w="2200" w:type="dxa"/>
            <w:tcMar>
              <w:top w:w="20" w:type="dxa"/>
              <w:left w:w="20" w:type="dxa"/>
              <w:bottom w:w="20" w:type="dxa"/>
              <w:right w:w="20" w:type="dxa"/>
            </w:tcMar>
            <w:vAlign w:val="center"/>
            <w:hideMark/>
          </w:tcPr>
          <w:p w14:paraId="57301C94" w14:textId="77777777" w:rsidR="007D6499" w:rsidRPr="00400E07" w:rsidRDefault="007D6499" w:rsidP="00AD6724">
            <w:pPr>
              <w:pStyle w:val="movimento2"/>
              <w:rPr>
                <w:color w:val="002060"/>
              </w:rPr>
            </w:pPr>
            <w:r w:rsidRPr="00400E07">
              <w:rPr>
                <w:color w:val="002060"/>
              </w:rPr>
              <w:t xml:space="preserve">(IMBRECCIATA C5) </w:t>
            </w:r>
          </w:p>
        </w:tc>
      </w:tr>
      <w:tr w:rsidR="007D6499" w:rsidRPr="00400E07" w14:paraId="745CB7EA" w14:textId="77777777" w:rsidTr="00AD6724">
        <w:tc>
          <w:tcPr>
            <w:tcW w:w="2200" w:type="dxa"/>
            <w:tcMar>
              <w:top w:w="20" w:type="dxa"/>
              <w:left w:w="20" w:type="dxa"/>
              <w:bottom w:w="20" w:type="dxa"/>
              <w:right w:w="20" w:type="dxa"/>
            </w:tcMar>
            <w:vAlign w:val="center"/>
            <w:hideMark/>
          </w:tcPr>
          <w:p w14:paraId="07D80D4B" w14:textId="77777777" w:rsidR="007D6499" w:rsidRPr="00400E07" w:rsidRDefault="007D6499" w:rsidP="00AD6724">
            <w:pPr>
              <w:pStyle w:val="movimento"/>
              <w:rPr>
                <w:color w:val="002060"/>
              </w:rPr>
            </w:pPr>
            <w:r w:rsidRPr="00400E07">
              <w:rPr>
                <w:color w:val="002060"/>
              </w:rPr>
              <w:t>GUERRA EMANUELE</w:t>
            </w:r>
          </w:p>
        </w:tc>
        <w:tc>
          <w:tcPr>
            <w:tcW w:w="2200" w:type="dxa"/>
            <w:tcMar>
              <w:top w:w="20" w:type="dxa"/>
              <w:left w:w="20" w:type="dxa"/>
              <w:bottom w:w="20" w:type="dxa"/>
              <w:right w:w="20" w:type="dxa"/>
            </w:tcMar>
            <w:vAlign w:val="center"/>
            <w:hideMark/>
          </w:tcPr>
          <w:p w14:paraId="0682B3EA" w14:textId="77777777" w:rsidR="007D6499" w:rsidRPr="00400E07" w:rsidRDefault="007D6499" w:rsidP="00AD6724">
            <w:pPr>
              <w:pStyle w:val="movimento2"/>
              <w:rPr>
                <w:color w:val="002060"/>
              </w:rPr>
            </w:pPr>
            <w:r w:rsidRPr="00400E07">
              <w:rPr>
                <w:color w:val="002060"/>
              </w:rPr>
              <w:t xml:space="preserve">(MONTECCHIO SPORT) </w:t>
            </w:r>
          </w:p>
        </w:tc>
        <w:tc>
          <w:tcPr>
            <w:tcW w:w="800" w:type="dxa"/>
            <w:tcMar>
              <w:top w:w="20" w:type="dxa"/>
              <w:left w:w="20" w:type="dxa"/>
              <w:bottom w:w="20" w:type="dxa"/>
              <w:right w:w="20" w:type="dxa"/>
            </w:tcMar>
            <w:vAlign w:val="center"/>
            <w:hideMark/>
          </w:tcPr>
          <w:p w14:paraId="5F3CDE4A"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D28A542" w14:textId="77777777" w:rsidR="007D6499" w:rsidRPr="00400E07" w:rsidRDefault="007D6499" w:rsidP="00AD6724">
            <w:pPr>
              <w:pStyle w:val="movimento"/>
              <w:rPr>
                <w:color w:val="002060"/>
              </w:rPr>
            </w:pPr>
            <w:r w:rsidRPr="00400E07">
              <w:rPr>
                <w:color w:val="002060"/>
              </w:rPr>
              <w:t>EUSEBI MATTIA</w:t>
            </w:r>
          </w:p>
        </w:tc>
        <w:tc>
          <w:tcPr>
            <w:tcW w:w="2200" w:type="dxa"/>
            <w:tcMar>
              <w:top w:w="20" w:type="dxa"/>
              <w:left w:w="20" w:type="dxa"/>
              <w:bottom w:w="20" w:type="dxa"/>
              <w:right w:w="20" w:type="dxa"/>
            </w:tcMar>
            <w:vAlign w:val="center"/>
            <w:hideMark/>
          </w:tcPr>
          <w:p w14:paraId="5B58AFCA" w14:textId="77777777" w:rsidR="007D6499" w:rsidRPr="00400E07" w:rsidRDefault="007D6499" w:rsidP="00AD6724">
            <w:pPr>
              <w:pStyle w:val="movimento2"/>
              <w:rPr>
                <w:color w:val="002060"/>
              </w:rPr>
            </w:pPr>
            <w:r w:rsidRPr="00400E07">
              <w:rPr>
                <w:color w:val="002060"/>
              </w:rPr>
              <w:t xml:space="preserve">(SPECIAL ONE SPORTING CLUB) </w:t>
            </w:r>
          </w:p>
        </w:tc>
      </w:tr>
      <w:tr w:rsidR="007D6499" w:rsidRPr="00400E07" w14:paraId="51434E38" w14:textId="77777777" w:rsidTr="00AD6724">
        <w:tc>
          <w:tcPr>
            <w:tcW w:w="2200" w:type="dxa"/>
            <w:tcMar>
              <w:top w:w="20" w:type="dxa"/>
              <w:left w:w="20" w:type="dxa"/>
              <w:bottom w:w="20" w:type="dxa"/>
              <w:right w:w="20" w:type="dxa"/>
            </w:tcMar>
            <w:vAlign w:val="center"/>
            <w:hideMark/>
          </w:tcPr>
          <w:p w14:paraId="24087C8D" w14:textId="77777777" w:rsidR="007D6499" w:rsidRPr="00400E07" w:rsidRDefault="007D6499" w:rsidP="00AD6724">
            <w:pPr>
              <w:pStyle w:val="movimento"/>
              <w:rPr>
                <w:color w:val="002060"/>
              </w:rPr>
            </w:pPr>
            <w:r w:rsidRPr="00400E07">
              <w:rPr>
                <w:color w:val="002060"/>
              </w:rPr>
              <w:t>PACIAROTTI RICCARDO</w:t>
            </w:r>
          </w:p>
        </w:tc>
        <w:tc>
          <w:tcPr>
            <w:tcW w:w="2200" w:type="dxa"/>
            <w:tcMar>
              <w:top w:w="20" w:type="dxa"/>
              <w:left w:w="20" w:type="dxa"/>
              <w:bottom w:w="20" w:type="dxa"/>
              <w:right w:w="20" w:type="dxa"/>
            </w:tcMar>
            <w:vAlign w:val="center"/>
            <w:hideMark/>
          </w:tcPr>
          <w:p w14:paraId="749F0077" w14:textId="77777777" w:rsidR="007D6499" w:rsidRPr="00400E07" w:rsidRDefault="007D6499" w:rsidP="00AD6724">
            <w:pPr>
              <w:pStyle w:val="movimento2"/>
              <w:rPr>
                <w:color w:val="002060"/>
              </w:rPr>
            </w:pPr>
            <w:r w:rsidRPr="00400E07">
              <w:rPr>
                <w:color w:val="002060"/>
              </w:rPr>
              <w:t xml:space="preserve">(VALLESINA) </w:t>
            </w:r>
          </w:p>
        </w:tc>
        <w:tc>
          <w:tcPr>
            <w:tcW w:w="800" w:type="dxa"/>
            <w:tcMar>
              <w:top w:w="20" w:type="dxa"/>
              <w:left w:w="20" w:type="dxa"/>
              <w:bottom w:w="20" w:type="dxa"/>
              <w:right w:w="20" w:type="dxa"/>
            </w:tcMar>
            <w:vAlign w:val="center"/>
            <w:hideMark/>
          </w:tcPr>
          <w:p w14:paraId="12E1CDDE"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BA38234"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AC70CCF" w14:textId="77777777" w:rsidR="007D6499" w:rsidRPr="00400E07" w:rsidRDefault="007D6499" w:rsidP="00AD6724">
            <w:pPr>
              <w:pStyle w:val="movimento2"/>
              <w:rPr>
                <w:color w:val="002060"/>
              </w:rPr>
            </w:pPr>
            <w:r w:rsidRPr="00400E07">
              <w:rPr>
                <w:color w:val="002060"/>
              </w:rPr>
              <w:t> </w:t>
            </w:r>
          </w:p>
        </w:tc>
      </w:tr>
    </w:tbl>
    <w:p w14:paraId="1E1C9F33" w14:textId="77777777" w:rsidR="007D6499" w:rsidRPr="00400E07" w:rsidRDefault="007D6499" w:rsidP="007D6499">
      <w:pPr>
        <w:pStyle w:val="titolo10"/>
        <w:rPr>
          <w:rFonts w:eastAsiaTheme="minorEastAsia"/>
          <w:color w:val="002060"/>
        </w:rPr>
      </w:pPr>
      <w:r w:rsidRPr="00400E07">
        <w:rPr>
          <w:color w:val="002060"/>
        </w:rPr>
        <w:t xml:space="preserve">GARE DEL 18/ 4/2026 </w:t>
      </w:r>
    </w:p>
    <w:p w14:paraId="4B142DBC" w14:textId="77777777" w:rsidR="007D6499" w:rsidRPr="00400E07" w:rsidRDefault="007D6499" w:rsidP="007D6499">
      <w:pPr>
        <w:pStyle w:val="titolo7a"/>
        <w:rPr>
          <w:color w:val="002060"/>
        </w:rPr>
      </w:pPr>
      <w:r w:rsidRPr="00400E07">
        <w:rPr>
          <w:color w:val="002060"/>
        </w:rPr>
        <w:t xml:space="preserve">PROVVEDIMENTI DISCIPLINARI </w:t>
      </w:r>
    </w:p>
    <w:p w14:paraId="602B66B4" w14:textId="77777777" w:rsidR="007D6499" w:rsidRPr="00400E07" w:rsidRDefault="007D6499" w:rsidP="007D6499">
      <w:pPr>
        <w:pStyle w:val="titolo7b0"/>
        <w:rPr>
          <w:color w:val="002060"/>
        </w:rPr>
      </w:pPr>
      <w:r w:rsidRPr="00400E07">
        <w:rPr>
          <w:color w:val="002060"/>
        </w:rPr>
        <w:t xml:space="preserve">In base alle risultanze degli atti ufficiali sono state deliberate le seguenti sanzioni disciplinari. </w:t>
      </w:r>
    </w:p>
    <w:p w14:paraId="7C0FE652" w14:textId="77777777" w:rsidR="007D6499" w:rsidRPr="00400E07" w:rsidRDefault="007D6499" w:rsidP="007D6499">
      <w:pPr>
        <w:pStyle w:val="titolo30"/>
        <w:rPr>
          <w:color w:val="002060"/>
        </w:rPr>
      </w:pPr>
      <w:r w:rsidRPr="00400E07">
        <w:rPr>
          <w:color w:val="002060"/>
        </w:rPr>
        <w:t xml:space="preserve">DIRIGENTI </w:t>
      </w:r>
    </w:p>
    <w:p w14:paraId="0903DD51" w14:textId="77777777" w:rsidR="007D6499" w:rsidRPr="00400E07" w:rsidRDefault="007D6499" w:rsidP="007D6499">
      <w:pPr>
        <w:pStyle w:val="titolo20"/>
        <w:rPr>
          <w:color w:val="002060"/>
        </w:rPr>
      </w:pPr>
      <w:r w:rsidRPr="00400E0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74145B1F" w14:textId="77777777" w:rsidTr="00AD6724">
        <w:tc>
          <w:tcPr>
            <w:tcW w:w="2200" w:type="dxa"/>
            <w:tcMar>
              <w:top w:w="20" w:type="dxa"/>
              <w:left w:w="20" w:type="dxa"/>
              <w:bottom w:w="20" w:type="dxa"/>
              <w:right w:w="20" w:type="dxa"/>
            </w:tcMar>
            <w:vAlign w:val="center"/>
            <w:hideMark/>
          </w:tcPr>
          <w:p w14:paraId="744E13E9" w14:textId="77777777" w:rsidR="007D6499" w:rsidRPr="00400E07" w:rsidRDefault="007D6499" w:rsidP="00AD6724">
            <w:pPr>
              <w:pStyle w:val="movimento"/>
              <w:rPr>
                <w:color w:val="002060"/>
              </w:rPr>
            </w:pPr>
            <w:r w:rsidRPr="00400E07">
              <w:rPr>
                <w:color w:val="002060"/>
              </w:rPr>
              <w:t>MOSCIATTI STEFANO</w:t>
            </w:r>
          </w:p>
        </w:tc>
        <w:tc>
          <w:tcPr>
            <w:tcW w:w="2200" w:type="dxa"/>
            <w:tcMar>
              <w:top w:w="20" w:type="dxa"/>
              <w:left w:w="20" w:type="dxa"/>
              <w:bottom w:w="20" w:type="dxa"/>
              <w:right w:w="20" w:type="dxa"/>
            </w:tcMar>
            <w:vAlign w:val="center"/>
            <w:hideMark/>
          </w:tcPr>
          <w:p w14:paraId="725EC747" w14:textId="77777777" w:rsidR="007D6499" w:rsidRPr="00400E07" w:rsidRDefault="007D6499" w:rsidP="00AD6724">
            <w:pPr>
              <w:pStyle w:val="movimento2"/>
              <w:rPr>
                <w:color w:val="002060"/>
              </w:rPr>
            </w:pPr>
            <w:r w:rsidRPr="00400E07">
              <w:rPr>
                <w:color w:val="002060"/>
              </w:rPr>
              <w:t xml:space="preserve">(ESANATOGLIA) </w:t>
            </w:r>
          </w:p>
        </w:tc>
        <w:tc>
          <w:tcPr>
            <w:tcW w:w="800" w:type="dxa"/>
            <w:tcMar>
              <w:top w:w="20" w:type="dxa"/>
              <w:left w:w="20" w:type="dxa"/>
              <w:bottom w:w="20" w:type="dxa"/>
              <w:right w:w="20" w:type="dxa"/>
            </w:tcMar>
            <w:vAlign w:val="center"/>
            <w:hideMark/>
          </w:tcPr>
          <w:p w14:paraId="390FF5E4"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458F27D"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35B63E6" w14:textId="77777777" w:rsidR="007D6499" w:rsidRPr="00400E07" w:rsidRDefault="007D6499" w:rsidP="00AD6724">
            <w:pPr>
              <w:pStyle w:val="movimento2"/>
              <w:rPr>
                <w:color w:val="002060"/>
              </w:rPr>
            </w:pPr>
            <w:r w:rsidRPr="00400E07">
              <w:rPr>
                <w:color w:val="002060"/>
              </w:rPr>
              <w:t> </w:t>
            </w:r>
          </w:p>
        </w:tc>
      </w:tr>
    </w:tbl>
    <w:p w14:paraId="4BF8BC08" w14:textId="77777777" w:rsidR="007D6499" w:rsidRPr="00400E07" w:rsidRDefault="007D6499" w:rsidP="007D6499">
      <w:pPr>
        <w:pStyle w:val="titolo30"/>
        <w:rPr>
          <w:rFonts w:eastAsiaTheme="minorEastAsia"/>
          <w:color w:val="002060"/>
        </w:rPr>
      </w:pPr>
      <w:r w:rsidRPr="00400E07">
        <w:rPr>
          <w:color w:val="002060"/>
        </w:rPr>
        <w:t xml:space="preserve">CALCIATORI NON ESPULSI </w:t>
      </w:r>
    </w:p>
    <w:p w14:paraId="20525DD8" w14:textId="77777777" w:rsidR="007D6499" w:rsidRPr="00400E07" w:rsidRDefault="007D6499" w:rsidP="007D6499">
      <w:pPr>
        <w:pStyle w:val="titolo20"/>
        <w:rPr>
          <w:color w:val="002060"/>
        </w:rPr>
      </w:pPr>
      <w:r w:rsidRPr="00400E0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3CB6ED67" w14:textId="77777777" w:rsidTr="00AD6724">
        <w:tc>
          <w:tcPr>
            <w:tcW w:w="2200" w:type="dxa"/>
            <w:tcMar>
              <w:top w:w="20" w:type="dxa"/>
              <w:left w:w="20" w:type="dxa"/>
              <w:bottom w:w="20" w:type="dxa"/>
              <w:right w:w="20" w:type="dxa"/>
            </w:tcMar>
            <w:vAlign w:val="center"/>
            <w:hideMark/>
          </w:tcPr>
          <w:p w14:paraId="12E6E044" w14:textId="77777777" w:rsidR="007D6499" w:rsidRPr="00400E07" w:rsidRDefault="007D6499" w:rsidP="00AD6724">
            <w:pPr>
              <w:pStyle w:val="movimento"/>
              <w:rPr>
                <w:color w:val="002060"/>
              </w:rPr>
            </w:pPr>
            <w:r w:rsidRPr="00400E07">
              <w:rPr>
                <w:color w:val="002060"/>
              </w:rPr>
              <w:lastRenderedPageBreak/>
              <w:t>PUGLIA CRISTIANO</w:t>
            </w:r>
          </w:p>
        </w:tc>
        <w:tc>
          <w:tcPr>
            <w:tcW w:w="2200" w:type="dxa"/>
            <w:tcMar>
              <w:top w:w="20" w:type="dxa"/>
              <w:left w:w="20" w:type="dxa"/>
              <w:bottom w:w="20" w:type="dxa"/>
              <w:right w:w="20" w:type="dxa"/>
            </w:tcMar>
            <w:vAlign w:val="center"/>
            <w:hideMark/>
          </w:tcPr>
          <w:p w14:paraId="3E365E67" w14:textId="77777777" w:rsidR="007D6499" w:rsidRPr="00400E07" w:rsidRDefault="007D6499" w:rsidP="00AD6724">
            <w:pPr>
              <w:pStyle w:val="movimento2"/>
              <w:rPr>
                <w:color w:val="002060"/>
              </w:rPr>
            </w:pPr>
            <w:r w:rsidRPr="00400E07">
              <w:rPr>
                <w:color w:val="002060"/>
              </w:rPr>
              <w:t xml:space="preserve">(FUTSAL COMUNANZA A.S.D.) </w:t>
            </w:r>
          </w:p>
        </w:tc>
        <w:tc>
          <w:tcPr>
            <w:tcW w:w="800" w:type="dxa"/>
            <w:tcMar>
              <w:top w:w="20" w:type="dxa"/>
              <w:left w:w="20" w:type="dxa"/>
              <w:bottom w:w="20" w:type="dxa"/>
              <w:right w:w="20" w:type="dxa"/>
            </w:tcMar>
            <w:vAlign w:val="center"/>
            <w:hideMark/>
          </w:tcPr>
          <w:p w14:paraId="46D07D1E"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75CD0B9" w14:textId="77777777" w:rsidR="007D6499" w:rsidRPr="00400E07" w:rsidRDefault="007D6499" w:rsidP="00AD6724">
            <w:pPr>
              <w:pStyle w:val="movimento"/>
              <w:rPr>
                <w:color w:val="002060"/>
              </w:rPr>
            </w:pPr>
            <w:r w:rsidRPr="00400E07">
              <w:rPr>
                <w:color w:val="002060"/>
              </w:rPr>
              <w:t>TANTUCCI ALESSIO</w:t>
            </w:r>
          </w:p>
        </w:tc>
        <w:tc>
          <w:tcPr>
            <w:tcW w:w="2200" w:type="dxa"/>
            <w:tcMar>
              <w:top w:w="20" w:type="dxa"/>
              <w:left w:w="20" w:type="dxa"/>
              <w:bottom w:w="20" w:type="dxa"/>
              <w:right w:w="20" w:type="dxa"/>
            </w:tcMar>
            <w:vAlign w:val="center"/>
            <w:hideMark/>
          </w:tcPr>
          <w:p w14:paraId="4EC02777" w14:textId="77777777" w:rsidR="007D6499" w:rsidRPr="00400E07" w:rsidRDefault="007D6499" w:rsidP="00AD6724">
            <w:pPr>
              <w:pStyle w:val="movimento2"/>
              <w:rPr>
                <w:color w:val="002060"/>
              </w:rPr>
            </w:pPr>
            <w:r w:rsidRPr="00400E07">
              <w:rPr>
                <w:color w:val="002060"/>
              </w:rPr>
              <w:t xml:space="preserve">(VIRTUS ASD) </w:t>
            </w:r>
          </w:p>
        </w:tc>
      </w:tr>
    </w:tbl>
    <w:p w14:paraId="50BE54D8" w14:textId="77777777" w:rsidR="007D6499" w:rsidRPr="00400E07" w:rsidRDefault="007D6499" w:rsidP="007D6499">
      <w:pPr>
        <w:pStyle w:val="titolo20"/>
        <w:rPr>
          <w:rFonts w:eastAsiaTheme="minorEastAsia"/>
          <w:color w:val="002060"/>
        </w:rPr>
      </w:pPr>
      <w:r w:rsidRPr="00400E0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5307E50B" w14:textId="77777777" w:rsidTr="00AD6724">
        <w:tc>
          <w:tcPr>
            <w:tcW w:w="2200" w:type="dxa"/>
            <w:tcMar>
              <w:top w:w="20" w:type="dxa"/>
              <w:left w:w="20" w:type="dxa"/>
              <w:bottom w:w="20" w:type="dxa"/>
              <w:right w:w="20" w:type="dxa"/>
            </w:tcMar>
            <w:vAlign w:val="center"/>
            <w:hideMark/>
          </w:tcPr>
          <w:p w14:paraId="30C9C6CD" w14:textId="77777777" w:rsidR="007D6499" w:rsidRPr="00400E07" w:rsidRDefault="007D6499" w:rsidP="00AD6724">
            <w:pPr>
              <w:pStyle w:val="movimento"/>
              <w:rPr>
                <w:color w:val="002060"/>
              </w:rPr>
            </w:pPr>
            <w:r w:rsidRPr="00400E07">
              <w:rPr>
                <w:color w:val="002060"/>
              </w:rPr>
              <w:t>MORGONI ELIA</w:t>
            </w:r>
          </w:p>
        </w:tc>
        <w:tc>
          <w:tcPr>
            <w:tcW w:w="2200" w:type="dxa"/>
            <w:tcMar>
              <w:top w:w="20" w:type="dxa"/>
              <w:left w:w="20" w:type="dxa"/>
              <w:bottom w:w="20" w:type="dxa"/>
              <w:right w:w="20" w:type="dxa"/>
            </w:tcMar>
            <w:vAlign w:val="center"/>
            <w:hideMark/>
          </w:tcPr>
          <w:p w14:paraId="47DC6244" w14:textId="77777777" w:rsidR="007D6499" w:rsidRPr="00400E07" w:rsidRDefault="007D6499" w:rsidP="00AD6724">
            <w:pPr>
              <w:pStyle w:val="movimento2"/>
              <w:rPr>
                <w:color w:val="002060"/>
              </w:rPr>
            </w:pPr>
            <w:r w:rsidRPr="00400E07">
              <w:rPr>
                <w:color w:val="002060"/>
              </w:rPr>
              <w:t xml:space="preserve">(POLISPORTIVA S.C. LORETO) </w:t>
            </w:r>
          </w:p>
        </w:tc>
        <w:tc>
          <w:tcPr>
            <w:tcW w:w="800" w:type="dxa"/>
            <w:tcMar>
              <w:top w:w="20" w:type="dxa"/>
              <w:left w:w="20" w:type="dxa"/>
              <w:bottom w:w="20" w:type="dxa"/>
              <w:right w:w="20" w:type="dxa"/>
            </w:tcMar>
            <w:vAlign w:val="center"/>
            <w:hideMark/>
          </w:tcPr>
          <w:p w14:paraId="6CB2A297"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C147D88"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9209BDA" w14:textId="77777777" w:rsidR="007D6499" w:rsidRPr="00400E07" w:rsidRDefault="007D6499" w:rsidP="00AD6724">
            <w:pPr>
              <w:pStyle w:val="movimento2"/>
              <w:rPr>
                <w:color w:val="002060"/>
              </w:rPr>
            </w:pPr>
            <w:r w:rsidRPr="00400E07">
              <w:rPr>
                <w:color w:val="002060"/>
              </w:rPr>
              <w:t> </w:t>
            </w:r>
          </w:p>
        </w:tc>
      </w:tr>
    </w:tbl>
    <w:p w14:paraId="70EAB195" w14:textId="77777777" w:rsidR="007D6499" w:rsidRPr="00400E07" w:rsidRDefault="007D6499" w:rsidP="007D6499">
      <w:pPr>
        <w:pStyle w:val="titolo20"/>
        <w:rPr>
          <w:rFonts w:eastAsiaTheme="minorEastAsia"/>
          <w:color w:val="002060"/>
        </w:rPr>
      </w:pPr>
      <w:r w:rsidRPr="00400E0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1BB5FEE5" w14:textId="77777777" w:rsidTr="00AD6724">
        <w:tc>
          <w:tcPr>
            <w:tcW w:w="2200" w:type="dxa"/>
            <w:tcMar>
              <w:top w:w="20" w:type="dxa"/>
              <w:left w:w="20" w:type="dxa"/>
              <w:bottom w:w="20" w:type="dxa"/>
              <w:right w:w="20" w:type="dxa"/>
            </w:tcMar>
            <w:vAlign w:val="center"/>
            <w:hideMark/>
          </w:tcPr>
          <w:p w14:paraId="76AB921E" w14:textId="77777777" w:rsidR="007D6499" w:rsidRPr="00400E07" w:rsidRDefault="007D6499" w:rsidP="00AD6724">
            <w:pPr>
              <w:pStyle w:val="movimento"/>
              <w:rPr>
                <w:color w:val="002060"/>
              </w:rPr>
            </w:pPr>
            <w:r w:rsidRPr="00400E07">
              <w:rPr>
                <w:color w:val="002060"/>
              </w:rPr>
              <w:t>TIGANO ROCCO</w:t>
            </w:r>
          </w:p>
        </w:tc>
        <w:tc>
          <w:tcPr>
            <w:tcW w:w="2200" w:type="dxa"/>
            <w:tcMar>
              <w:top w:w="20" w:type="dxa"/>
              <w:left w:w="20" w:type="dxa"/>
              <w:bottom w:w="20" w:type="dxa"/>
              <w:right w:w="20" w:type="dxa"/>
            </w:tcMar>
            <w:vAlign w:val="center"/>
            <w:hideMark/>
          </w:tcPr>
          <w:p w14:paraId="2F1185CE" w14:textId="77777777" w:rsidR="007D6499" w:rsidRPr="00400E07" w:rsidRDefault="007D6499" w:rsidP="00AD6724">
            <w:pPr>
              <w:pStyle w:val="movimento2"/>
              <w:rPr>
                <w:color w:val="002060"/>
              </w:rPr>
            </w:pPr>
            <w:r w:rsidRPr="00400E07">
              <w:rPr>
                <w:color w:val="002060"/>
              </w:rPr>
              <w:t xml:space="preserve">(ATLETICO CHIARAVALLE) </w:t>
            </w:r>
          </w:p>
        </w:tc>
        <w:tc>
          <w:tcPr>
            <w:tcW w:w="800" w:type="dxa"/>
            <w:tcMar>
              <w:top w:w="20" w:type="dxa"/>
              <w:left w:w="20" w:type="dxa"/>
              <w:bottom w:w="20" w:type="dxa"/>
              <w:right w:w="20" w:type="dxa"/>
            </w:tcMar>
            <w:vAlign w:val="center"/>
            <w:hideMark/>
          </w:tcPr>
          <w:p w14:paraId="4E4701E2"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52010F9" w14:textId="77777777" w:rsidR="007D6499" w:rsidRPr="00400E07" w:rsidRDefault="007D6499" w:rsidP="00AD6724">
            <w:pPr>
              <w:pStyle w:val="movimento"/>
              <w:rPr>
                <w:color w:val="002060"/>
              </w:rPr>
            </w:pPr>
            <w:r w:rsidRPr="00400E07">
              <w:rPr>
                <w:color w:val="002060"/>
              </w:rPr>
              <w:t>BISHA ANTONIO</w:t>
            </w:r>
          </w:p>
        </w:tc>
        <w:tc>
          <w:tcPr>
            <w:tcW w:w="2200" w:type="dxa"/>
            <w:tcMar>
              <w:top w:w="20" w:type="dxa"/>
              <w:left w:w="20" w:type="dxa"/>
              <w:bottom w:w="20" w:type="dxa"/>
              <w:right w:w="20" w:type="dxa"/>
            </w:tcMar>
            <w:vAlign w:val="center"/>
            <w:hideMark/>
          </w:tcPr>
          <w:p w14:paraId="0A37DA15" w14:textId="77777777" w:rsidR="007D6499" w:rsidRPr="00400E07" w:rsidRDefault="007D6499" w:rsidP="00AD6724">
            <w:pPr>
              <w:pStyle w:val="movimento2"/>
              <w:rPr>
                <w:color w:val="002060"/>
              </w:rPr>
            </w:pPr>
            <w:r w:rsidRPr="00400E07">
              <w:rPr>
                <w:color w:val="002060"/>
              </w:rPr>
              <w:t xml:space="preserve">(OSIMO STAZIONE SSD A R.L.) </w:t>
            </w:r>
          </w:p>
        </w:tc>
      </w:tr>
    </w:tbl>
    <w:p w14:paraId="30005190" w14:textId="77777777" w:rsidR="007D6499" w:rsidRPr="00400E07" w:rsidRDefault="007D6499" w:rsidP="007D6499">
      <w:pPr>
        <w:pStyle w:val="titolo20"/>
        <w:rPr>
          <w:rFonts w:eastAsiaTheme="minorEastAsia"/>
          <w:color w:val="002060"/>
        </w:rPr>
      </w:pPr>
      <w:r w:rsidRPr="00400E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62D15128" w14:textId="77777777" w:rsidTr="00AD6724">
        <w:tc>
          <w:tcPr>
            <w:tcW w:w="2200" w:type="dxa"/>
            <w:tcMar>
              <w:top w:w="20" w:type="dxa"/>
              <w:left w:w="20" w:type="dxa"/>
              <w:bottom w:w="20" w:type="dxa"/>
              <w:right w:w="20" w:type="dxa"/>
            </w:tcMar>
            <w:vAlign w:val="center"/>
            <w:hideMark/>
          </w:tcPr>
          <w:p w14:paraId="1745C7E6" w14:textId="77777777" w:rsidR="007D6499" w:rsidRPr="00400E07" w:rsidRDefault="007D6499" w:rsidP="00AD6724">
            <w:pPr>
              <w:pStyle w:val="movimento"/>
              <w:rPr>
                <w:color w:val="002060"/>
              </w:rPr>
            </w:pPr>
            <w:r w:rsidRPr="00400E07">
              <w:rPr>
                <w:color w:val="002060"/>
              </w:rPr>
              <w:t>FERRACUTI GIOVANNI</w:t>
            </w:r>
          </w:p>
        </w:tc>
        <w:tc>
          <w:tcPr>
            <w:tcW w:w="2200" w:type="dxa"/>
            <w:tcMar>
              <w:top w:w="20" w:type="dxa"/>
              <w:left w:w="20" w:type="dxa"/>
              <w:bottom w:w="20" w:type="dxa"/>
              <w:right w:w="20" w:type="dxa"/>
            </w:tcMar>
            <w:vAlign w:val="center"/>
            <w:hideMark/>
          </w:tcPr>
          <w:p w14:paraId="6B127A13" w14:textId="77777777" w:rsidR="007D6499" w:rsidRPr="00400E07" w:rsidRDefault="007D6499" w:rsidP="00AD6724">
            <w:pPr>
              <w:pStyle w:val="movimento2"/>
              <w:rPr>
                <w:color w:val="002060"/>
              </w:rPr>
            </w:pPr>
            <w:r w:rsidRPr="00400E07">
              <w:rPr>
                <w:color w:val="002060"/>
              </w:rPr>
              <w:t xml:space="preserve">(MONTELUPONE CALCIO A 5) </w:t>
            </w:r>
          </w:p>
        </w:tc>
        <w:tc>
          <w:tcPr>
            <w:tcW w:w="800" w:type="dxa"/>
            <w:tcMar>
              <w:top w:w="20" w:type="dxa"/>
              <w:left w:w="20" w:type="dxa"/>
              <w:bottom w:w="20" w:type="dxa"/>
              <w:right w:w="20" w:type="dxa"/>
            </w:tcMar>
            <w:vAlign w:val="center"/>
            <w:hideMark/>
          </w:tcPr>
          <w:p w14:paraId="3EE21B98"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3497741" w14:textId="77777777" w:rsidR="007D6499" w:rsidRPr="00400E07" w:rsidRDefault="007D6499" w:rsidP="00AD6724">
            <w:pPr>
              <w:pStyle w:val="movimento"/>
              <w:rPr>
                <w:color w:val="002060"/>
              </w:rPr>
            </w:pPr>
            <w:r w:rsidRPr="00400E07">
              <w:rPr>
                <w:color w:val="002060"/>
              </w:rPr>
              <w:t>MAIONE LUIGI</w:t>
            </w:r>
          </w:p>
        </w:tc>
        <w:tc>
          <w:tcPr>
            <w:tcW w:w="2200" w:type="dxa"/>
            <w:tcMar>
              <w:top w:w="20" w:type="dxa"/>
              <w:left w:w="20" w:type="dxa"/>
              <w:bottom w:w="20" w:type="dxa"/>
              <w:right w:w="20" w:type="dxa"/>
            </w:tcMar>
            <w:vAlign w:val="center"/>
            <w:hideMark/>
          </w:tcPr>
          <w:p w14:paraId="3470B4B5" w14:textId="77777777" w:rsidR="007D6499" w:rsidRPr="00400E07" w:rsidRDefault="007D6499" w:rsidP="00AD6724">
            <w:pPr>
              <w:pStyle w:val="movimento2"/>
              <w:rPr>
                <w:color w:val="002060"/>
              </w:rPr>
            </w:pPr>
            <w:r w:rsidRPr="00400E07">
              <w:rPr>
                <w:color w:val="002060"/>
              </w:rPr>
              <w:t xml:space="preserve">(POLISPORTIVA S.C. LORETO) </w:t>
            </w:r>
          </w:p>
        </w:tc>
      </w:tr>
    </w:tbl>
    <w:p w14:paraId="13234E5D" w14:textId="77777777" w:rsidR="007D6499" w:rsidRDefault="007D6499" w:rsidP="007D6499">
      <w:pPr>
        <w:pStyle w:val="breakline"/>
        <w:rPr>
          <w:color w:val="002060"/>
        </w:rPr>
      </w:pPr>
    </w:p>
    <w:p w14:paraId="4C820FAA" w14:textId="77777777" w:rsidR="007D6499" w:rsidRPr="001910FC" w:rsidRDefault="007D6499" w:rsidP="007D6499">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08B2A740" w14:textId="349FCA58" w:rsidR="007D6499" w:rsidRDefault="007D6499" w:rsidP="007D6499">
      <w:pPr>
        <w:pStyle w:val="Corpodeltesto21"/>
        <w:rPr>
          <w:rFonts w:ascii="Arial" w:hAnsi="Arial" w:cs="Arial"/>
          <w:color w:val="002060"/>
          <w:sz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451A70DC" w14:textId="77777777" w:rsidR="000A41BE" w:rsidRDefault="000A41BE" w:rsidP="008A7E7E">
      <w:pPr>
        <w:pStyle w:val="Corpodeltesto21"/>
        <w:rPr>
          <w:rFonts w:ascii="Arial" w:hAnsi="Arial" w:cs="Arial"/>
          <w:color w:val="002060"/>
          <w:sz w:val="22"/>
        </w:rPr>
      </w:pPr>
    </w:p>
    <w:p w14:paraId="5CB5BC9B" w14:textId="77777777" w:rsidR="00444E81" w:rsidRPr="00FB5904" w:rsidRDefault="00444E81" w:rsidP="00444E81">
      <w:pPr>
        <w:pStyle w:val="titolocampionato0"/>
        <w:shd w:val="clear" w:color="auto" w:fill="CCCCCC"/>
        <w:spacing w:before="80" w:after="40"/>
        <w:rPr>
          <w:color w:val="002060"/>
        </w:rPr>
      </w:pPr>
      <w:r w:rsidRPr="00FB5904">
        <w:rPr>
          <w:color w:val="002060"/>
        </w:rPr>
        <w:t>REGIONALE CALCIO A 5 FEMMINILE</w:t>
      </w:r>
    </w:p>
    <w:p w14:paraId="2038D2EB" w14:textId="77777777" w:rsidR="00112116" w:rsidRPr="00AE3295" w:rsidRDefault="00112116" w:rsidP="00112116">
      <w:pPr>
        <w:pStyle w:val="TITOLOPRINC"/>
        <w:spacing w:before="0" w:beforeAutospacing="0" w:after="0" w:afterAutospacing="0"/>
        <w:rPr>
          <w:color w:val="002060"/>
        </w:rPr>
      </w:pPr>
      <w:r>
        <w:rPr>
          <w:color w:val="002060"/>
        </w:rPr>
        <w:t>PROCLAMAZIONE VINCENTE</w:t>
      </w:r>
    </w:p>
    <w:p w14:paraId="3F0035E5" w14:textId="77777777" w:rsidR="00112116" w:rsidRPr="00196551" w:rsidRDefault="00112116" w:rsidP="00112116">
      <w:pPr>
        <w:pStyle w:val="LndNormale1"/>
        <w:rPr>
          <w:bCs/>
          <w:iCs/>
          <w:color w:val="002060"/>
        </w:rPr>
      </w:pPr>
    </w:p>
    <w:p w14:paraId="062078B2" w14:textId="40BB33CF" w:rsidR="00112116" w:rsidRDefault="00112116" w:rsidP="00112116">
      <w:pPr>
        <w:pStyle w:val="NormaleWeb"/>
        <w:jc w:val="both"/>
        <w:rPr>
          <w:rFonts w:ascii="Arial" w:hAnsi="Arial" w:cs="Arial"/>
          <w:b/>
          <w:bCs/>
          <w:color w:val="001E5E"/>
          <w:sz w:val="22"/>
          <w:szCs w:val="22"/>
        </w:rPr>
      </w:pPr>
      <w:r>
        <w:rPr>
          <w:rFonts w:ascii="Arial" w:hAnsi="Arial" w:cs="Arial"/>
          <w:b/>
          <w:bCs/>
          <w:color w:val="001E5E"/>
          <w:sz w:val="22"/>
          <w:szCs w:val="22"/>
        </w:rPr>
        <w:t xml:space="preserve">Si proclama vincente il Titolo Regionale del Campionato Calcio a Cinque Femminile S.S. 2025/2026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GRADARA CALCIO. </w:t>
      </w:r>
    </w:p>
    <w:p w14:paraId="237F2EAE" w14:textId="77777777" w:rsidR="00112116" w:rsidRDefault="00112116" w:rsidP="00112116">
      <w:pPr>
        <w:pStyle w:val="NormaleWeb"/>
        <w:jc w:val="both"/>
        <w:rPr>
          <w:rFonts w:ascii="Arial" w:hAnsi="Arial" w:cs="Arial"/>
          <w:b/>
          <w:bCs/>
          <w:color w:val="001E5E"/>
          <w:sz w:val="22"/>
          <w:szCs w:val="22"/>
        </w:rPr>
      </w:pPr>
    </w:p>
    <w:p w14:paraId="0D7719E9" w14:textId="63528103" w:rsidR="00444E81" w:rsidRPr="00FB5904" w:rsidRDefault="00444E81" w:rsidP="00444E81">
      <w:pPr>
        <w:pStyle w:val="titoloprinc0"/>
        <w:rPr>
          <w:color w:val="002060"/>
        </w:rPr>
      </w:pPr>
      <w:r w:rsidRPr="00FB5904">
        <w:rPr>
          <w:color w:val="002060"/>
        </w:rPr>
        <w:t>CLASSIFICA</w:t>
      </w:r>
      <w:r w:rsidR="008F371D">
        <w:rPr>
          <w:color w:val="002060"/>
        </w:rPr>
        <w:t xml:space="preserve"> AL TERMINE DELLA REGULAR SEASON</w:t>
      </w:r>
    </w:p>
    <w:p w14:paraId="2D29B49F" w14:textId="77777777" w:rsidR="00444E81" w:rsidRPr="00FB5904" w:rsidRDefault="00444E81" w:rsidP="00444E81">
      <w:pPr>
        <w:pStyle w:val="breakline"/>
        <w:rPr>
          <w:color w:val="002060"/>
        </w:rPr>
      </w:pPr>
    </w:p>
    <w:p w14:paraId="3402FB59" w14:textId="77777777" w:rsidR="00444E81" w:rsidRPr="00FB5904" w:rsidRDefault="00444E81" w:rsidP="00444E81">
      <w:pPr>
        <w:pStyle w:val="breakline"/>
        <w:rPr>
          <w:color w:val="002060"/>
        </w:rPr>
      </w:pPr>
    </w:p>
    <w:p w14:paraId="71715906" w14:textId="77777777" w:rsidR="00444E81" w:rsidRPr="00FB5904" w:rsidRDefault="00444E81" w:rsidP="00444E81">
      <w:pPr>
        <w:pStyle w:val="sottotitolocampionato10"/>
        <w:rPr>
          <w:color w:val="002060"/>
        </w:rPr>
      </w:pPr>
      <w:r w:rsidRPr="00FB590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4E81" w:rsidRPr="00FB5904" w14:paraId="35332D1A" w14:textId="77777777" w:rsidTr="00CF36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13743" w14:textId="77777777" w:rsidR="00444E81" w:rsidRPr="00FB5904" w:rsidRDefault="00444E81" w:rsidP="00CF36B8">
            <w:pPr>
              <w:pStyle w:val="headertabella0"/>
              <w:rPr>
                <w:color w:val="002060"/>
              </w:rPr>
            </w:pPr>
            <w:r w:rsidRPr="00FB590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1D763" w14:textId="77777777" w:rsidR="00444E81" w:rsidRPr="00FB5904" w:rsidRDefault="00444E81" w:rsidP="00CF36B8">
            <w:pPr>
              <w:pStyle w:val="headertabella0"/>
              <w:rPr>
                <w:color w:val="002060"/>
              </w:rPr>
            </w:pPr>
            <w:r w:rsidRPr="00FB590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0C6D6" w14:textId="77777777" w:rsidR="00444E81" w:rsidRPr="00FB5904" w:rsidRDefault="00444E81" w:rsidP="00CF36B8">
            <w:pPr>
              <w:pStyle w:val="headertabella0"/>
              <w:rPr>
                <w:color w:val="002060"/>
              </w:rPr>
            </w:pPr>
            <w:r w:rsidRPr="00FB590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8B95C" w14:textId="77777777" w:rsidR="00444E81" w:rsidRPr="00FB5904" w:rsidRDefault="00444E81" w:rsidP="00CF36B8">
            <w:pPr>
              <w:pStyle w:val="headertabella0"/>
              <w:rPr>
                <w:color w:val="002060"/>
              </w:rPr>
            </w:pPr>
            <w:r w:rsidRPr="00FB590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BF269" w14:textId="77777777" w:rsidR="00444E81" w:rsidRPr="00FB5904" w:rsidRDefault="00444E81" w:rsidP="00CF36B8">
            <w:pPr>
              <w:pStyle w:val="headertabella0"/>
              <w:rPr>
                <w:color w:val="002060"/>
              </w:rPr>
            </w:pPr>
            <w:r w:rsidRPr="00FB590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F86E0" w14:textId="77777777" w:rsidR="00444E81" w:rsidRPr="00FB5904" w:rsidRDefault="00444E81" w:rsidP="00CF36B8">
            <w:pPr>
              <w:pStyle w:val="headertabella0"/>
              <w:rPr>
                <w:color w:val="002060"/>
              </w:rPr>
            </w:pPr>
            <w:r w:rsidRPr="00FB590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62C52" w14:textId="77777777" w:rsidR="00444E81" w:rsidRPr="00FB5904" w:rsidRDefault="00444E81" w:rsidP="00CF36B8">
            <w:pPr>
              <w:pStyle w:val="headertabella0"/>
              <w:rPr>
                <w:color w:val="002060"/>
              </w:rPr>
            </w:pPr>
            <w:r w:rsidRPr="00FB590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F23D4" w14:textId="77777777" w:rsidR="00444E81" w:rsidRPr="00FB5904" w:rsidRDefault="00444E81" w:rsidP="00CF36B8">
            <w:pPr>
              <w:pStyle w:val="headertabella0"/>
              <w:rPr>
                <w:color w:val="002060"/>
              </w:rPr>
            </w:pPr>
            <w:r w:rsidRPr="00FB590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E2DEB" w14:textId="77777777" w:rsidR="00444E81" w:rsidRPr="00FB5904" w:rsidRDefault="00444E81" w:rsidP="00CF36B8">
            <w:pPr>
              <w:pStyle w:val="headertabella0"/>
              <w:rPr>
                <w:color w:val="002060"/>
              </w:rPr>
            </w:pPr>
            <w:r w:rsidRPr="00FB590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46929" w14:textId="77777777" w:rsidR="00444E81" w:rsidRPr="00FB5904" w:rsidRDefault="00444E81" w:rsidP="00CF36B8">
            <w:pPr>
              <w:pStyle w:val="headertabella0"/>
              <w:rPr>
                <w:color w:val="002060"/>
              </w:rPr>
            </w:pPr>
            <w:r w:rsidRPr="00FB5904">
              <w:rPr>
                <w:color w:val="002060"/>
              </w:rPr>
              <w:t>PE</w:t>
            </w:r>
          </w:p>
        </w:tc>
      </w:tr>
      <w:tr w:rsidR="00444E81" w:rsidRPr="00FB5904" w14:paraId="6232262E" w14:textId="77777777" w:rsidTr="00CF36B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5604CF" w14:textId="77777777" w:rsidR="00444E81" w:rsidRPr="00FB5904" w:rsidRDefault="00444E81" w:rsidP="00CF36B8">
            <w:pPr>
              <w:pStyle w:val="rowtabella0"/>
              <w:rPr>
                <w:color w:val="002060"/>
              </w:rPr>
            </w:pPr>
            <w:r w:rsidRPr="00FB5904">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31BD2" w14:textId="77777777" w:rsidR="00444E81" w:rsidRPr="00FB5904" w:rsidRDefault="00444E81" w:rsidP="00CF36B8">
            <w:pPr>
              <w:pStyle w:val="rowtabella0"/>
              <w:jc w:val="center"/>
              <w:rPr>
                <w:color w:val="002060"/>
              </w:rPr>
            </w:pPr>
            <w:r w:rsidRPr="00FB590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EF79E" w14:textId="77777777" w:rsidR="00444E81" w:rsidRPr="00FB5904" w:rsidRDefault="00444E81"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484E" w14:textId="77777777" w:rsidR="00444E81" w:rsidRPr="00FB5904" w:rsidRDefault="00444E81" w:rsidP="00CF36B8">
            <w:pPr>
              <w:pStyle w:val="rowtabella0"/>
              <w:jc w:val="center"/>
              <w:rPr>
                <w:color w:val="002060"/>
              </w:rPr>
            </w:pPr>
            <w:r w:rsidRPr="00FB590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C55C" w14:textId="77777777" w:rsidR="00444E81" w:rsidRPr="00FB5904" w:rsidRDefault="00444E81" w:rsidP="00CF36B8">
            <w:pPr>
              <w:pStyle w:val="rowtabella0"/>
              <w:jc w:val="center"/>
              <w:rPr>
                <w:color w:val="002060"/>
              </w:rPr>
            </w:pPr>
            <w:r w:rsidRPr="00FB59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818E9" w14:textId="77777777" w:rsidR="00444E81" w:rsidRPr="00FB5904" w:rsidRDefault="00444E81" w:rsidP="00CF36B8">
            <w:pPr>
              <w:pStyle w:val="rowtabella0"/>
              <w:jc w:val="center"/>
              <w:rPr>
                <w:color w:val="002060"/>
              </w:rPr>
            </w:pPr>
            <w:r w:rsidRPr="00FB59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08F38" w14:textId="77777777" w:rsidR="00444E81" w:rsidRPr="00FB5904" w:rsidRDefault="00444E81" w:rsidP="00CF36B8">
            <w:pPr>
              <w:pStyle w:val="rowtabella0"/>
              <w:jc w:val="center"/>
              <w:rPr>
                <w:color w:val="002060"/>
              </w:rPr>
            </w:pPr>
            <w:r w:rsidRPr="00FB5904">
              <w:rPr>
                <w:color w:val="002060"/>
              </w:rPr>
              <w:t>154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31264" w14:textId="77777777" w:rsidR="00444E81" w:rsidRPr="00FB5904" w:rsidRDefault="00444E81" w:rsidP="00CF36B8">
            <w:pPr>
              <w:pStyle w:val="rowtabella0"/>
              <w:jc w:val="center"/>
              <w:rPr>
                <w:color w:val="002060"/>
              </w:rPr>
            </w:pPr>
            <w:r w:rsidRPr="00FB590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53EE6" w14:textId="77777777" w:rsidR="00444E81" w:rsidRPr="00FB5904" w:rsidRDefault="00444E81" w:rsidP="00CF36B8">
            <w:pPr>
              <w:pStyle w:val="rowtabella0"/>
              <w:jc w:val="center"/>
              <w:rPr>
                <w:color w:val="002060"/>
              </w:rPr>
            </w:pPr>
            <w:r w:rsidRPr="00FB5904">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ADCB6" w14:textId="77777777" w:rsidR="00444E81" w:rsidRPr="00FB5904" w:rsidRDefault="00444E81" w:rsidP="00CF36B8">
            <w:pPr>
              <w:pStyle w:val="rowtabella0"/>
              <w:jc w:val="center"/>
              <w:rPr>
                <w:color w:val="002060"/>
              </w:rPr>
            </w:pPr>
            <w:r w:rsidRPr="00FB5904">
              <w:rPr>
                <w:color w:val="002060"/>
              </w:rPr>
              <w:t>0</w:t>
            </w:r>
          </w:p>
        </w:tc>
      </w:tr>
      <w:tr w:rsidR="00444E81" w:rsidRPr="00FB5904" w14:paraId="1BBAB5B9"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EF9A7D" w14:textId="77777777" w:rsidR="00444E81" w:rsidRPr="00FB5904" w:rsidRDefault="00444E81" w:rsidP="00CF36B8">
            <w:pPr>
              <w:pStyle w:val="rowtabella0"/>
              <w:rPr>
                <w:color w:val="002060"/>
              </w:rPr>
            </w:pPr>
            <w:r w:rsidRPr="00FB5904">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76D7" w14:textId="77777777" w:rsidR="00444E81" w:rsidRPr="00FB5904" w:rsidRDefault="00444E81" w:rsidP="00CF36B8">
            <w:pPr>
              <w:pStyle w:val="rowtabella0"/>
              <w:jc w:val="center"/>
              <w:rPr>
                <w:color w:val="002060"/>
              </w:rPr>
            </w:pPr>
            <w:r w:rsidRPr="00FB590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9F03F" w14:textId="77777777" w:rsidR="00444E81" w:rsidRPr="00FB5904" w:rsidRDefault="00444E81"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6811" w14:textId="77777777" w:rsidR="00444E81" w:rsidRPr="00FB5904" w:rsidRDefault="00444E81" w:rsidP="00CF36B8">
            <w:pPr>
              <w:pStyle w:val="rowtabella0"/>
              <w:jc w:val="center"/>
              <w:rPr>
                <w:color w:val="002060"/>
              </w:rPr>
            </w:pPr>
            <w:r w:rsidRPr="00FB590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4371" w14:textId="77777777" w:rsidR="00444E81" w:rsidRPr="00FB5904" w:rsidRDefault="00444E81" w:rsidP="00CF36B8">
            <w:pPr>
              <w:pStyle w:val="rowtabella0"/>
              <w:jc w:val="center"/>
              <w:rPr>
                <w:color w:val="002060"/>
              </w:rPr>
            </w:pPr>
            <w:r w:rsidRPr="00FB59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B3C36" w14:textId="77777777" w:rsidR="00444E81" w:rsidRPr="00FB5904" w:rsidRDefault="00444E81"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CE9E" w14:textId="77777777" w:rsidR="00444E81" w:rsidRPr="00FB5904" w:rsidRDefault="00444E81" w:rsidP="00CF36B8">
            <w:pPr>
              <w:pStyle w:val="rowtabella0"/>
              <w:jc w:val="center"/>
              <w:rPr>
                <w:color w:val="002060"/>
              </w:rPr>
            </w:pPr>
            <w:r w:rsidRPr="00FB5904">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0458F" w14:textId="77777777" w:rsidR="00444E81" w:rsidRPr="00FB5904" w:rsidRDefault="00444E81" w:rsidP="00CF36B8">
            <w:pPr>
              <w:pStyle w:val="rowtabella0"/>
              <w:jc w:val="center"/>
              <w:rPr>
                <w:color w:val="002060"/>
              </w:rPr>
            </w:pPr>
            <w:r w:rsidRPr="00FB590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967B4" w14:textId="77777777" w:rsidR="00444E81" w:rsidRPr="00FB5904" w:rsidRDefault="00444E81" w:rsidP="00CF36B8">
            <w:pPr>
              <w:pStyle w:val="rowtabella0"/>
              <w:jc w:val="center"/>
              <w:rPr>
                <w:color w:val="002060"/>
              </w:rPr>
            </w:pPr>
            <w:r w:rsidRPr="00FB590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C1552" w14:textId="77777777" w:rsidR="00444E81" w:rsidRPr="00FB5904" w:rsidRDefault="00444E81" w:rsidP="00CF36B8">
            <w:pPr>
              <w:pStyle w:val="rowtabella0"/>
              <w:jc w:val="center"/>
              <w:rPr>
                <w:color w:val="002060"/>
              </w:rPr>
            </w:pPr>
            <w:r w:rsidRPr="00FB5904">
              <w:rPr>
                <w:color w:val="002060"/>
              </w:rPr>
              <w:t>0</w:t>
            </w:r>
          </w:p>
        </w:tc>
      </w:tr>
      <w:tr w:rsidR="00444E81" w:rsidRPr="00FB5904" w14:paraId="6210E85E"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DA36E6" w14:textId="77777777" w:rsidR="00444E81" w:rsidRPr="00FB5904" w:rsidRDefault="00444E81" w:rsidP="00CF36B8">
            <w:pPr>
              <w:pStyle w:val="rowtabella0"/>
              <w:rPr>
                <w:color w:val="002060"/>
              </w:rPr>
            </w:pPr>
            <w:r w:rsidRPr="00FB5904">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8F457" w14:textId="77777777" w:rsidR="00444E81" w:rsidRPr="00FB5904" w:rsidRDefault="00444E81" w:rsidP="00CF36B8">
            <w:pPr>
              <w:pStyle w:val="rowtabella0"/>
              <w:jc w:val="center"/>
              <w:rPr>
                <w:color w:val="002060"/>
              </w:rPr>
            </w:pPr>
            <w:r w:rsidRPr="00FB590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27ED5" w14:textId="77777777" w:rsidR="00444E81" w:rsidRPr="00FB5904" w:rsidRDefault="00444E81"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860F6" w14:textId="77777777" w:rsidR="00444E81" w:rsidRPr="00FB5904" w:rsidRDefault="00444E81" w:rsidP="00CF36B8">
            <w:pPr>
              <w:pStyle w:val="rowtabella0"/>
              <w:jc w:val="center"/>
              <w:rPr>
                <w:color w:val="002060"/>
              </w:rPr>
            </w:pPr>
            <w:r w:rsidRPr="00FB590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C7DF4" w14:textId="77777777" w:rsidR="00444E81" w:rsidRPr="00FB5904" w:rsidRDefault="00444E81" w:rsidP="00CF36B8">
            <w:pPr>
              <w:pStyle w:val="rowtabella0"/>
              <w:jc w:val="center"/>
              <w:rPr>
                <w:color w:val="002060"/>
              </w:rPr>
            </w:pPr>
            <w:r w:rsidRPr="00FB59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8E982" w14:textId="77777777" w:rsidR="00444E81" w:rsidRPr="00FB5904" w:rsidRDefault="00444E81"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0156" w14:textId="77777777" w:rsidR="00444E81" w:rsidRPr="00FB5904" w:rsidRDefault="00444E81" w:rsidP="00CF36B8">
            <w:pPr>
              <w:pStyle w:val="rowtabella0"/>
              <w:jc w:val="center"/>
              <w:rPr>
                <w:color w:val="002060"/>
              </w:rPr>
            </w:pPr>
            <w:r w:rsidRPr="00FB5904">
              <w:rPr>
                <w:color w:val="002060"/>
              </w:rPr>
              <w:t>146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7034D" w14:textId="77777777" w:rsidR="00444E81" w:rsidRPr="00FB5904" w:rsidRDefault="00444E81" w:rsidP="00CF36B8">
            <w:pPr>
              <w:pStyle w:val="rowtabella0"/>
              <w:jc w:val="center"/>
              <w:rPr>
                <w:color w:val="002060"/>
              </w:rPr>
            </w:pPr>
            <w:r w:rsidRPr="00FB590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6909E" w14:textId="77777777" w:rsidR="00444E81" w:rsidRPr="00FB5904" w:rsidRDefault="00444E81" w:rsidP="00CF36B8">
            <w:pPr>
              <w:pStyle w:val="rowtabella0"/>
              <w:jc w:val="center"/>
              <w:rPr>
                <w:color w:val="002060"/>
              </w:rPr>
            </w:pPr>
            <w:r w:rsidRPr="00FB590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6C999" w14:textId="77777777" w:rsidR="00444E81" w:rsidRPr="00FB5904" w:rsidRDefault="00444E81" w:rsidP="00CF36B8">
            <w:pPr>
              <w:pStyle w:val="rowtabella0"/>
              <w:jc w:val="center"/>
              <w:rPr>
                <w:color w:val="002060"/>
              </w:rPr>
            </w:pPr>
            <w:r w:rsidRPr="00FB5904">
              <w:rPr>
                <w:color w:val="002060"/>
              </w:rPr>
              <w:t>0</w:t>
            </w:r>
          </w:p>
        </w:tc>
      </w:tr>
      <w:tr w:rsidR="00444E81" w:rsidRPr="00FB5904" w14:paraId="157FABA8"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AF4CAB" w14:textId="77777777" w:rsidR="00444E81" w:rsidRPr="00FB5904" w:rsidRDefault="00444E81" w:rsidP="00CF36B8">
            <w:pPr>
              <w:pStyle w:val="rowtabella0"/>
              <w:rPr>
                <w:color w:val="002060"/>
              </w:rPr>
            </w:pPr>
            <w:r w:rsidRPr="00FB5904">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D12E4" w14:textId="77777777" w:rsidR="00444E81" w:rsidRPr="00FB5904" w:rsidRDefault="00444E81" w:rsidP="00CF36B8">
            <w:pPr>
              <w:pStyle w:val="rowtabella0"/>
              <w:jc w:val="center"/>
              <w:rPr>
                <w:color w:val="002060"/>
              </w:rPr>
            </w:pPr>
            <w:r w:rsidRPr="00FB590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A7558" w14:textId="77777777" w:rsidR="00444E81" w:rsidRPr="00FB5904" w:rsidRDefault="00444E81"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47380" w14:textId="77777777" w:rsidR="00444E81" w:rsidRPr="00FB5904" w:rsidRDefault="00444E81" w:rsidP="00CF36B8">
            <w:pPr>
              <w:pStyle w:val="rowtabella0"/>
              <w:jc w:val="center"/>
              <w:rPr>
                <w:color w:val="002060"/>
              </w:rPr>
            </w:pPr>
            <w:r w:rsidRPr="00FB590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0117" w14:textId="77777777" w:rsidR="00444E81" w:rsidRPr="00FB5904" w:rsidRDefault="00444E81" w:rsidP="00CF36B8">
            <w:pPr>
              <w:pStyle w:val="rowtabella0"/>
              <w:jc w:val="center"/>
              <w:rPr>
                <w:color w:val="002060"/>
              </w:rPr>
            </w:pPr>
            <w:r w:rsidRPr="00FB59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6B87A" w14:textId="77777777" w:rsidR="00444E81" w:rsidRPr="00FB5904" w:rsidRDefault="00444E81" w:rsidP="00CF36B8">
            <w:pPr>
              <w:pStyle w:val="rowtabella0"/>
              <w:jc w:val="center"/>
              <w:rPr>
                <w:color w:val="002060"/>
              </w:rPr>
            </w:pPr>
            <w:r w:rsidRPr="00FB59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1A73" w14:textId="77777777" w:rsidR="00444E81" w:rsidRPr="00FB5904" w:rsidRDefault="00444E81" w:rsidP="00CF36B8">
            <w:pPr>
              <w:pStyle w:val="rowtabella0"/>
              <w:jc w:val="center"/>
              <w:rPr>
                <w:color w:val="002060"/>
              </w:rPr>
            </w:pPr>
            <w:r w:rsidRPr="00FB5904">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3B0FA" w14:textId="77777777" w:rsidR="00444E81" w:rsidRPr="00FB5904" w:rsidRDefault="00444E81" w:rsidP="00CF36B8">
            <w:pPr>
              <w:pStyle w:val="rowtabella0"/>
              <w:jc w:val="center"/>
              <w:rPr>
                <w:color w:val="002060"/>
              </w:rPr>
            </w:pPr>
            <w:r w:rsidRPr="00FB5904">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42C1" w14:textId="77777777" w:rsidR="00444E81" w:rsidRPr="00FB5904" w:rsidRDefault="00444E81" w:rsidP="00CF36B8">
            <w:pPr>
              <w:pStyle w:val="rowtabella0"/>
              <w:jc w:val="center"/>
              <w:rPr>
                <w:color w:val="002060"/>
              </w:rPr>
            </w:pPr>
            <w:r w:rsidRPr="00FB590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2E173" w14:textId="77777777" w:rsidR="00444E81" w:rsidRPr="00FB5904" w:rsidRDefault="00444E81" w:rsidP="00CF36B8">
            <w:pPr>
              <w:pStyle w:val="rowtabella0"/>
              <w:jc w:val="center"/>
              <w:rPr>
                <w:color w:val="002060"/>
              </w:rPr>
            </w:pPr>
            <w:r w:rsidRPr="00FB5904">
              <w:rPr>
                <w:color w:val="002060"/>
              </w:rPr>
              <w:t>0</w:t>
            </w:r>
          </w:p>
        </w:tc>
      </w:tr>
      <w:tr w:rsidR="00444E81" w:rsidRPr="00FB5904" w14:paraId="5C9A01A3"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E90C51" w14:textId="77777777" w:rsidR="00444E81" w:rsidRPr="00FB5904" w:rsidRDefault="00444E81" w:rsidP="00CF36B8">
            <w:pPr>
              <w:pStyle w:val="rowtabella0"/>
              <w:rPr>
                <w:color w:val="002060"/>
              </w:rPr>
            </w:pPr>
            <w:r w:rsidRPr="00FB5904">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A79C8" w14:textId="77777777" w:rsidR="00444E81" w:rsidRPr="00FB5904" w:rsidRDefault="00444E81" w:rsidP="00CF36B8">
            <w:pPr>
              <w:pStyle w:val="rowtabella0"/>
              <w:jc w:val="center"/>
              <w:rPr>
                <w:color w:val="002060"/>
              </w:rPr>
            </w:pPr>
            <w:r w:rsidRPr="00FB590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EDF3F" w14:textId="77777777" w:rsidR="00444E81" w:rsidRPr="00FB5904" w:rsidRDefault="00444E81"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75BD1" w14:textId="77777777" w:rsidR="00444E81" w:rsidRPr="00FB5904" w:rsidRDefault="00444E81" w:rsidP="00CF36B8">
            <w:pPr>
              <w:pStyle w:val="rowtabella0"/>
              <w:jc w:val="center"/>
              <w:rPr>
                <w:color w:val="002060"/>
              </w:rPr>
            </w:pPr>
            <w:r w:rsidRPr="00FB59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A1201" w14:textId="77777777" w:rsidR="00444E81" w:rsidRPr="00FB5904" w:rsidRDefault="00444E81" w:rsidP="00CF36B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893A" w14:textId="77777777" w:rsidR="00444E81" w:rsidRPr="00FB5904" w:rsidRDefault="00444E81" w:rsidP="00CF36B8">
            <w:pPr>
              <w:pStyle w:val="rowtabella0"/>
              <w:jc w:val="center"/>
              <w:rPr>
                <w:color w:val="002060"/>
              </w:rPr>
            </w:pPr>
            <w:r w:rsidRPr="00FB59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A603F" w14:textId="77777777" w:rsidR="00444E81" w:rsidRPr="00FB5904" w:rsidRDefault="00444E81" w:rsidP="00CF36B8">
            <w:pPr>
              <w:pStyle w:val="rowtabella0"/>
              <w:jc w:val="center"/>
              <w:rPr>
                <w:color w:val="002060"/>
              </w:rPr>
            </w:pPr>
            <w:r w:rsidRPr="00FB5904">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B1333" w14:textId="77777777" w:rsidR="00444E81" w:rsidRPr="00FB5904" w:rsidRDefault="00444E81" w:rsidP="00CF36B8">
            <w:pPr>
              <w:pStyle w:val="rowtabella0"/>
              <w:jc w:val="center"/>
              <w:rPr>
                <w:color w:val="002060"/>
              </w:rPr>
            </w:pPr>
            <w:r w:rsidRPr="00FB590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C5BD9" w14:textId="77777777" w:rsidR="00444E81" w:rsidRPr="00FB5904" w:rsidRDefault="00444E81" w:rsidP="00CF36B8">
            <w:pPr>
              <w:pStyle w:val="rowtabella0"/>
              <w:jc w:val="center"/>
              <w:rPr>
                <w:color w:val="002060"/>
              </w:rPr>
            </w:pPr>
            <w:r w:rsidRPr="00FB590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C893F" w14:textId="77777777" w:rsidR="00444E81" w:rsidRPr="00FB5904" w:rsidRDefault="00444E81" w:rsidP="00CF36B8">
            <w:pPr>
              <w:pStyle w:val="rowtabella0"/>
              <w:jc w:val="center"/>
              <w:rPr>
                <w:color w:val="002060"/>
              </w:rPr>
            </w:pPr>
            <w:r w:rsidRPr="00FB5904">
              <w:rPr>
                <w:color w:val="002060"/>
              </w:rPr>
              <w:t>0</w:t>
            </w:r>
          </w:p>
        </w:tc>
      </w:tr>
      <w:tr w:rsidR="00444E81" w:rsidRPr="00FB5904" w14:paraId="0F2C66F6"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3DBC8F" w14:textId="77777777" w:rsidR="00444E81" w:rsidRPr="00FB5904" w:rsidRDefault="00444E81" w:rsidP="00CF36B8">
            <w:pPr>
              <w:pStyle w:val="rowtabella0"/>
              <w:rPr>
                <w:color w:val="002060"/>
              </w:rPr>
            </w:pPr>
            <w:r w:rsidRPr="00FB5904">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77478" w14:textId="77777777" w:rsidR="00444E81" w:rsidRPr="00FB5904" w:rsidRDefault="00444E81" w:rsidP="00CF36B8">
            <w:pPr>
              <w:pStyle w:val="rowtabella0"/>
              <w:jc w:val="center"/>
              <w:rPr>
                <w:color w:val="002060"/>
              </w:rPr>
            </w:pPr>
            <w:r w:rsidRPr="00FB590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BF41D" w14:textId="77777777" w:rsidR="00444E81" w:rsidRPr="00FB5904" w:rsidRDefault="00444E81"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D22E" w14:textId="77777777" w:rsidR="00444E81" w:rsidRPr="00FB5904" w:rsidRDefault="00444E81" w:rsidP="00CF36B8">
            <w:pPr>
              <w:pStyle w:val="rowtabella0"/>
              <w:jc w:val="center"/>
              <w:rPr>
                <w:color w:val="002060"/>
              </w:rPr>
            </w:pPr>
            <w:r w:rsidRPr="00FB59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BF9C9" w14:textId="77777777" w:rsidR="00444E81" w:rsidRPr="00FB5904" w:rsidRDefault="00444E81"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945F" w14:textId="77777777" w:rsidR="00444E81" w:rsidRPr="00FB5904" w:rsidRDefault="00444E81" w:rsidP="00CF36B8">
            <w:pPr>
              <w:pStyle w:val="rowtabella0"/>
              <w:jc w:val="center"/>
              <w:rPr>
                <w:color w:val="002060"/>
              </w:rPr>
            </w:pPr>
            <w:r w:rsidRPr="00FB59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AE033" w14:textId="77777777" w:rsidR="00444E81" w:rsidRPr="00FB5904" w:rsidRDefault="00444E81" w:rsidP="00CF36B8">
            <w:pPr>
              <w:pStyle w:val="rowtabella0"/>
              <w:jc w:val="center"/>
              <w:rPr>
                <w:color w:val="002060"/>
              </w:rPr>
            </w:pPr>
            <w:r w:rsidRPr="00FB590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7B648" w14:textId="77777777" w:rsidR="00444E81" w:rsidRPr="00FB5904" w:rsidRDefault="00444E81" w:rsidP="00CF36B8">
            <w:pPr>
              <w:pStyle w:val="rowtabella0"/>
              <w:jc w:val="center"/>
              <w:rPr>
                <w:color w:val="002060"/>
              </w:rPr>
            </w:pPr>
            <w:r w:rsidRPr="00FB590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8B302" w14:textId="77777777" w:rsidR="00444E81" w:rsidRPr="00FB5904" w:rsidRDefault="00444E81" w:rsidP="00CF36B8">
            <w:pPr>
              <w:pStyle w:val="rowtabella0"/>
              <w:jc w:val="center"/>
              <w:rPr>
                <w:color w:val="002060"/>
              </w:rPr>
            </w:pPr>
            <w:r w:rsidRPr="00FB590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83F2D" w14:textId="77777777" w:rsidR="00444E81" w:rsidRPr="00FB5904" w:rsidRDefault="00444E81" w:rsidP="00CF36B8">
            <w:pPr>
              <w:pStyle w:val="rowtabella0"/>
              <w:jc w:val="center"/>
              <w:rPr>
                <w:color w:val="002060"/>
              </w:rPr>
            </w:pPr>
            <w:r w:rsidRPr="00FB5904">
              <w:rPr>
                <w:color w:val="002060"/>
              </w:rPr>
              <w:t>0</w:t>
            </w:r>
          </w:p>
        </w:tc>
      </w:tr>
      <w:tr w:rsidR="00444E81" w:rsidRPr="00FB5904" w14:paraId="7A543762"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69507" w14:textId="77777777" w:rsidR="00444E81" w:rsidRPr="00FB5904" w:rsidRDefault="00444E81" w:rsidP="00CF36B8">
            <w:pPr>
              <w:pStyle w:val="rowtabella0"/>
              <w:rPr>
                <w:color w:val="002060"/>
              </w:rPr>
            </w:pPr>
            <w:r w:rsidRPr="00FB5904">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0716" w14:textId="77777777" w:rsidR="00444E81" w:rsidRPr="00FB5904" w:rsidRDefault="00444E81" w:rsidP="00CF36B8">
            <w:pPr>
              <w:pStyle w:val="rowtabella0"/>
              <w:jc w:val="center"/>
              <w:rPr>
                <w:color w:val="002060"/>
              </w:rPr>
            </w:pPr>
            <w:r w:rsidRPr="00FB590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8CCB" w14:textId="77777777" w:rsidR="00444E81" w:rsidRPr="00FB5904" w:rsidRDefault="00444E81"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20B41" w14:textId="77777777" w:rsidR="00444E81" w:rsidRPr="00FB5904" w:rsidRDefault="00444E81"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6AFB5" w14:textId="77777777" w:rsidR="00444E81" w:rsidRPr="00FB5904" w:rsidRDefault="00444E81" w:rsidP="00CF36B8">
            <w:pPr>
              <w:pStyle w:val="rowtabella0"/>
              <w:jc w:val="center"/>
              <w:rPr>
                <w:color w:val="002060"/>
              </w:rPr>
            </w:pPr>
            <w:r w:rsidRPr="00FB59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F663B" w14:textId="77777777" w:rsidR="00444E81" w:rsidRPr="00FB5904" w:rsidRDefault="00444E81" w:rsidP="00CF36B8">
            <w:pPr>
              <w:pStyle w:val="rowtabella0"/>
              <w:jc w:val="center"/>
              <w:rPr>
                <w:color w:val="002060"/>
              </w:rPr>
            </w:pPr>
            <w:r w:rsidRPr="00FB59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1B71A" w14:textId="77777777" w:rsidR="00444E81" w:rsidRPr="00FB5904" w:rsidRDefault="00444E81" w:rsidP="00CF36B8">
            <w:pPr>
              <w:pStyle w:val="rowtabella0"/>
              <w:jc w:val="center"/>
              <w:rPr>
                <w:color w:val="002060"/>
              </w:rPr>
            </w:pPr>
            <w:r w:rsidRPr="00FB590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A6032" w14:textId="77777777" w:rsidR="00444E81" w:rsidRPr="00FB5904" w:rsidRDefault="00444E81" w:rsidP="00CF36B8">
            <w:pPr>
              <w:pStyle w:val="rowtabella0"/>
              <w:jc w:val="center"/>
              <w:rPr>
                <w:color w:val="002060"/>
              </w:rPr>
            </w:pPr>
            <w:r w:rsidRPr="00FB590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952D5" w14:textId="77777777" w:rsidR="00444E81" w:rsidRPr="00FB5904" w:rsidRDefault="00444E81" w:rsidP="00CF36B8">
            <w:pPr>
              <w:pStyle w:val="rowtabella0"/>
              <w:jc w:val="center"/>
              <w:rPr>
                <w:color w:val="002060"/>
              </w:rPr>
            </w:pPr>
            <w:r w:rsidRPr="00FB59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B61CF" w14:textId="77777777" w:rsidR="00444E81" w:rsidRPr="00FB5904" w:rsidRDefault="00444E81" w:rsidP="00CF36B8">
            <w:pPr>
              <w:pStyle w:val="rowtabella0"/>
              <w:jc w:val="center"/>
              <w:rPr>
                <w:color w:val="002060"/>
              </w:rPr>
            </w:pPr>
            <w:r w:rsidRPr="00FB5904">
              <w:rPr>
                <w:color w:val="002060"/>
              </w:rPr>
              <w:t>0</w:t>
            </w:r>
          </w:p>
        </w:tc>
      </w:tr>
      <w:tr w:rsidR="00444E81" w:rsidRPr="00FB5904" w14:paraId="18C450D0"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DDAE1B" w14:textId="77777777" w:rsidR="00444E81" w:rsidRPr="00FB5904" w:rsidRDefault="00444E81" w:rsidP="00CF36B8">
            <w:pPr>
              <w:pStyle w:val="rowtabella0"/>
              <w:rPr>
                <w:color w:val="002060"/>
              </w:rPr>
            </w:pPr>
            <w:r w:rsidRPr="00FB590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CECE4" w14:textId="77777777" w:rsidR="00444E81" w:rsidRPr="00FB5904" w:rsidRDefault="00444E81" w:rsidP="00CF36B8">
            <w:pPr>
              <w:pStyle w:val="rowtabella0"/>
              <w:jc w:val="center"/>
              <w:rPr>
                <w:color w:val="002060"/>
              </w:rPr>
            </w:pPr>
            <w:r w:rsidRPr="00FB590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8D1AD" w14:textId="77777777" w:rsidR="00444E81" w:rsidRPr="00FB5904" w:rsidRDefault="00444E81"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B470" w14:textId="77777777" w:rsidR="00444E81" w:rsidRPr="00FB5904" w:rsidRDefault="00444E81"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6F751" w14:textId="77777777" w:rsidR="00444E81" w:rsidRPr="00FB5904" w:rsidRDefault="00444E81" w:rsidP="00CF36B8">
            <w:pPr>
              <w:pStyle w:val="rowtabella0"/>
              <w:jc w:val="center"/>
              <w:rPr>
                <w:color w:val="002060"/>
              </w:rPr>
            </w:pPr>
            <w:r w:rsidRPr="00FB59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B4F9" w14:textId="77777777" w:rsidR="00444E81" w:rsidRPr="00FB5904" w:rsidRDefault="00444E81" w:rsidP="00CF36B8">
            <w:pPr>
              <w:pStyle w:val="rowtabella0"/>
              <w:jc w:val="center"/>
              <w:rPr>
                <w:color w:val="002060"/>
              </w:rPr>
            </w:pPr>
            <w:r w:rsidRPr="00FB59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D6011" w14:textId="77777777" w:rsidR="00444E81" w:rsidRPr="00FB5904" w:rsidRDefault="00444E81" w:rsidP="00CF36B8">
            <w:pPr>
              <w:pStyle w:val="rowtabella0"/>
              <w:jc w:val="center"/>
              <w:rPr>
                <w:color w:val="002060"/>
              </w:rPr>
            </w:pPr>
            <w:r w:rsidRPr="00FB5904">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B3B15" w14:textId="77777777" w:rsidR="00444E81" w:rsidRPr="00FB5904" w:rsidRDefault="00444E81" w:rsidP="00CF36B8">
            <w:pPr>
              <w:pStyle w:val="rowtabella0"/>
              <w:jc w:val="center"/>
              <w:rPr>
                <w:color w:val="002060"/>
              </w:rPr>
            </w:pPr>
            <w:r w:rsidRPr="00FB590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63779" w14:textId="77777777" w:rsidR="00444E81" w:rsidRPr="00FB5904" w:rsidRDefault="00444E81" w:rsidP="00CF36B8">
            <w:pPr>
              <w:pStyle w:val="rowtabella0"/>
              <w:jc w:val="center"/>
              <w:rPr>
                <w:color w:val="002060"/>
              </w:rPr>
            </w:pPr>
            <w:r w:rsidRPr="00FB59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AE232" w14:textId="77777777" w:rsidR="00444E81" w:rsidRPr="00FB5904" w:rsidRDefault="00444E81" w:rsidP="00CF36B8">
            <w:pPr>
              <w:pStyle w:val="rowtabella0"/>
              <w:jc w:val="center"/>
              <w:rPr>
                <w:color w:val="002060"/>
              </w:rPr>
            </w:pPr>
            <w:r w:rsidRPr="00FB5904">
              <w:rPr>
                <w:color w:val="002060"/>
              </w:rPr>
              <w:t>0</w:t>
            </w:r>
          </w:p>
        </w:tc>
      </w:tr>
      <w:tr w:rsidR="00444E81" w:rsidRPr="00FB5904" w14:paraId="587CD918"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5CFB54" w14:textId="77777777" w:rsidR="00444E81" w:rsidRPr="00FB5904" w:rsidRDefault="00444E81" w:rsidP="00CF36B8">
            <w:pPr>
              <w:pStyle w:val="rowtabella0"/>
              <w:rPr>
                <w:color w:val="002060"/>
              </w:rPr>
            </w:pPr>
            <w:r w:rsidRPr="00FB5904">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8F19" w14:textId="77777777" w:rsidR="00444E81" w:rsidRPr="00FB5904" w:rsidRDefault="00444E81" w:rsidP="00CF36B8">
            <w:pPr>
              <w:pStyle w:val="rowtabella0"/>
              <w:jc w:val="center"/>
              <w:rPr>
                <w:color w:val="002060"/>
              </w:rPr>
            </w:pPr>
            <w:r w:rsidRPr="00FB590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873CC" w14:textId="77777777" w:rsidR="00444E81" w:rsidRPr="00FB5904" w:rsidRDefault="00444E81"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180D" w14:textId="77777777" w:rsidR="00444E81" w:rsidRPr="00FB5904" w:rsidRDefault="00444E81" w:rsidP="00CF36B8">
            <w:pPr>
              <w:pStyle w:val="rowtabella0"/>
              <w:jc w:val="center"/>
              <w:rPr>
                <w:color w:val="002060"/>
              </w:rPr>
            </w:pPr>
            <w:r w:rsidRPr="00FB59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7462" w14:textId="77777777" w:rsidR="00444E81" w:rsidRPr="00FB5904" w:rsidRDefault="00444E81"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75EB" w14:textId="77777777" w:rsidR="00444E81" w:rsidRPr="00FB5904" w:rsidRDefault="00444E81" w:rsidP="00CF36B8">
            <w:pPr>
              <w:pStyle w:val="rowtabella0"/>
              <w:jc w:val="center"/>
              <w:rPr>
                <w:color w:val="002060"/>
              </w:rPr>
            </w:pPr>
            <w:r w:rsidRPr="00FB59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B998E" w14:textId="77777777" w:rsidR="00444E81" w:rsidRPr="00FB5904" w:rsidRDefault="00444E81" w:rsidP="00CF36B8">
            <w:pPr>
              <w:pStyle w:val="rowtabella0"/>
              <w:jc w:val="center"/>
              <w:rPr>
                <w:color w:val="002060"/>
              </w:rPr>
            </w:pPr>
            <w:r w:rsidRPr="00FB590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EA69D" w14:textId="77777777" w:rsidR="00444E81" w:rsidRPr="00FB5904" w:rsidRDefault="00444E81" w:rsidP="00CF36B8">
            <w:pPr>
              <w:pStyle w:val="rowtabella0"/>
              <w:jc w:val="center"/>
              <w:rPr>
                <w:color w:val="002060"/>
              </w:rPr>
            </w:pPr>
            <w:r w:rsidRPr="00FB590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AC08E" w14:textId="77777777" w:rsidR="00444E81" w:rsidRPr="00FB5904" w:rsidRDefault="00444E81" w:rsidP="00CF36B8">
            <w:pPr>
              <w:pStyle w:val="rowtabella0"/>
              <w:jc w:val="center"/>
              <w:rPr>
                <w:color w:val="002060"/>
              </w:rPr>
            </w:pPr>
            <w:r w:rsidRPr="00FB59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9FA87" w14:textId="77777777" w:rsidR="00444E81" w:rsidRPr="00FB5904" w:rsidRDefault="00444E81" w:rsidP="00CF36B8">
            <w:pPr>
              <w:pStyle w:val="rowtabella0"/>
              <w:jc w:val="center"/>
              <w:rPr>
                <w:color w:val="002060"/>
              </w:rPr>
            </w:pPr>
            <w:r w:rsidRPr="00FB5904">
              <w:rPr>
                <w:color w:val="002060"/>
              </w:rPr>
              <w:t>0</w:t>
            </w:r>
          </w:p>
        </w:tc>
      </w:tr>
      <w:tr w:rsidR="00444E81" w:rsidRPr="00FB5904" w14:paraId="162065A4"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A15592" w14:textId="77777777" w:rsidR="00444E81" w:rsidRPr="00FB5904" w:rsidRDefault="00444E81" w:rsidP="00CF36B8">
            <w:pPr>
              <w:pStyle w:val="rowtabella0"/>
              <w:rPr>
                <w:color w:val="002060"/>
              </w:rPr>
            </w:pPr>
            <w:r w:rsidRPr="00FB5904">
              <w:rPr>
                <w:color w:val="002060"/>
              </w:rPr>
              <w:t xml:space="preserve">A.S.D. </w:t>
            </w:r>
            <w:proofErr w:type="gramStart"/>
            <w:r w:rsidRPr="00FB5904">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C926F" w14:textId="77777777" w:rsidR="00444E81" w:rsidRPr="00FB5904" w:rsidRDefault="00444E81"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AA8B5" w14:textId="77777777" w:rsidR="00444E81" w:rsidRPr="00FB5904" w:rsidRDefault="00444E81"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6EF4F" w14:textId="77777777" w:rsidR="00444E81" w:rsidRPr="00FB5904" w:rsidRDefault="00444E81" w:rsidP="00CF36B8">
            <w:pPr>
              <w:pStyle w:val="rowtabella0"/>
              <w:jc w:val="center"/>
              <w:rPr>
                <w:color w:val="002060"/>
              </w:rPr>
            </w:pPr>
            <w:r w:rsidRPr="00FB59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9572" w14:textId="77777777" w:rsidR="00444E81" w:rsidRPr="00FB5904" w:rsidRDefault="00444E81" w:rsidP="00CF36B8">
            <w:pPr>
              <w:pStyle w:val="rowtabella0"/>
              <w:jc w:val="center"/>
              <w:rPr>
                <w:color w:val="002060"/>
              </w:rPr>
            </w:pPr>
            <w:r w:rsidRPr="00FB59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D17E5" w14:textId="77777777" w:rsidR="00444E81" w:rsidRPr="00FB5904" w:rsidRDefault="00444E81" w:rsidP="00CF36B8">
            <w:pPr>
              <w:pStyle w:val="rowtabella0"/>
              <w:jc w:val="center"/>
              <w:rPr>
                <w:color w:val="002060"/>
              </w:rPr>
            </w:pPr>
            <w:r w:rsidRPr="00FB59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A9218" w14:textId="77777777" w:rsidR="00444E81" w:rsidRPr="00FB5904" w:rsidRDefault="00444E81" w:rsidP="00CF36B8">
            <w:pPr>
              <w:pStyle w:val="rowtabella0"/>
              <w:jc w:val="center"/>
              <w:rPr>
                <w:color w:val="002060"/>
              </w:rPr>
            </w:pPr>
            <w:r w:rsidRPr="00FB590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37DC2" w14:textId="77777777" w:rsidR="00444E81" w:rsidRPr="00FB5904" w:rsidRDefault="00444E81" w:rsidP="00CF36B8">
            <w:pPr>
              <w:pStyle w:val="rowtabella0"/>
              <w:jc w:val="center"/>
              <w:rPr>
                <w:color w:val="002060"/>
              </w:rPr>
            </w:pPr>
            <w:r w:rsidRPr="00FB590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C498E" w14:textId="77777777" w:rsidR="00444E81" w:rsidRPr="00FB5904" w:rsidRDefault="00444E81" w:rsidP="00CF36B8">
            <w:pPr>
              <w:pStyle w:val="rowtabella0"/>
              <w:jc w:val="center"/>
              <w:rPr>
                <w:color w:val="002060"/>
              </w:rPr>
            </w:pPr>
            <w:r w:rsidRPr="00FB59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E8A67" w14:textId="77777777" w:rsidR="00444E81" w:rsidRPr="00FB5904" w:rsidRDefault="00444E81" w:rsidP="00CF36B8">
            <w:pPr>
              <w:pStyle w:val="rowtabella0"/>
              <w:jc w:val="center"/>
              <w:rPr>
                <w:color w:val="002060"/>
              </w:rPr>
            </w:pPr>
            <w:r w:rsidRPr="00FB5904">
              <w:rPr>
                <w:color w:val="002060"/>
              </w:rPr>
              <w:t>0</w:t>
            </w:r>
          </w:p>
        </w:tc>
      </w:tr>
      <w:tr w:rsidR="00444E81" w:rsidRPr="00FB5904" w14:paraId="60B30CEF"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E7FE58" w14:textId="77777777" w:rsidR="00444E81" w:rsidRPr="00FB5904" w:rsidRDefault="00444E81" w:rsidP="00CF36B8">
            <w:pPr>
              <w:pStyle w:val="rowtabella0"/>
              <w:rPr>
                <w:color w:val="002060"/>
              </w:rPr>
            </w:pPr>
            <w:r w:rsidRPr="00FB5904">
              <w:rPr>
                <w:color w:val="002060"/>
              </w:rPr>
              <w:t xml:space="preserve">U.S.D. </w:t>
            </w:r>
            <w:proofErr w:type="gramStart"/>
            <w:r w:rsidRPr="00FB5904">
              <w:rPr>
                <w:color w:val="002060"/>
              </w:rPr>
              <w:t>MR.SANGIORGESE</w:t>
            </w:r>
            <w:proofErr w:type="gramEnd"/>
            <w:r w:rsidRPr="00FB5904">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577E5" w14:textId="77777777" w:rsidR="00444E81" w:rsidRPr="00FB5904" w:rsidRDefault="00444E81" w:rsidP="00CF36B8">
            <w:pPr>
              <w:pStyle w:val="rowtabella0"/>
              <w:jc w:val="center"/>
              <w:rPr>
                <w:color w:val="002060"/>
              </w:rPr>
            </w:pPr>
            <w:r w:rsidRPr="00FB590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564D5" w14:textId="77777777" w:rsidR="00444E81" w:rsidRPr="00FB5904" w:rsidRDefault="00444E81"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A14A7" w14:textId="77777777" w:rsidR="00444E81" w:rsidRPr="00FB5904" w:rsidRDefault="00444E81" w:rsidP="00CF36B8">
            <w:pPr>
              <w:pStyle w:val="rowtabella0"/>
              <w:jc w:val="center"/>
              <w:rPr>
                <w:color w:val="002060"/>
              </w:rPr>
            </w:pPr>
            <w:r w:rsidRPr="00FB59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6F2E7" w14:textId="77777777" w:rsidR="00444E81" w:rsidRPr="00FB5904" w:rsidRDefault="00444E81" w:rsidP="00CF36B8">
            <w:pPr>
              <w:pStyle w:val="rowtabella0"/>
              <w:jc w:val="center"/>
              <w:rPr>
                <w:color w:val="002060"/>
              </w:rPr>
            </w:pPr>
            <w:r w:rsidRPr="00FB59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17682" w14:textId="77777777" w:rsidR="00444E81" w:rsidRPr="00FB5904" w:rsidRDefault="00444E81" w:rsidP="00CF36B8">
            <w:pPr>
              <w:pStyle w:val="rowtabella0"/>
              <w:jc w:val="center"/>
              <w:rPr>
                <w:color w:val="002060"/>
              </w:rPr>
            </w:pPr>
            <w:r w:rsidRPr="00FB590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C5D53" w14:textId="77777777" w:rsidR="00444E81" w:rsidRPr="00FB5904" w:rsidRDefault="00444E81" w:rsidP="00CF36B8">
            <w:pPr>
              <w:pStyle w:val="rowtabella0"/>
              <w:jc w:val="center"/>
              <w:rPr>
                <w:color w:val="002060"/>
              </w:rPr>
            </w:pPr>
            <w:r w:rsidRPr="00FB590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51BFB" w14:textId="77777777" w:rsidR="00444E81" w:rsidRPr="00FB5904" w:rsidRDefault="00444E81" w:rsidP="00CF36B8">
            <w:pPr>
              <w:pStyle w:val="rowtabella0"/>
              <w:jc w:val="center"/>
              <w:rPr>
                <w:color w:val="002060"/>
              </w:rPr>
            </w:pPr>
            <w:r w:rsidRPr="00FB5904">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F5C80" w14:textId="77777777" w:rsidR="00444E81" w:rsidRPr="00FB5904" w:rsidRDefault="00444E81" w:rsidP="00CF36B8">
            <w:pPr>
              <w:pStyle w:val="rowtabella0"/>
              <w:jc w:val="center"/>
              <w:rPr>
                <w:color w:val="002060"/>
              </w:rPr>
            </w:pPr>
            <w:r w:rsidRPr="00FB590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C7F0E" w14:textId="77777777" w:rsidR="00444E81" w:rsidRPr="00FB5904" w:rsidRDefault="00444E81" w:rsidP="00CF36B8">
            <w:pPr>
              <w:pStyle w:val="rowtabella0"/>
              <w:jc w:val="center"/>
              <w:rPr>
                <w:color w:val="002060"/>
              </w:rPr>
            </w:pPr>
            <w:r w:rsidRPr="00FB5904">
              <w:rPr>
                <w:color w:val="002060"/>
              </w:rPr>
              <w:t>0</w:t>
            </w:r>
          </w:p>
        </w:tc>
      </w:tr>
      <w:tr w:rsidR="00444E81" w:rsidRPr="00FB5904" w14:paraId="48592D58"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04064A" w14:textId="77777777" w:rsidR="00444E81" w:rsidRPr="00FB5904" w:rsidRDefault="00444E81" w:rsidP="00CF36B8">
            <w:pPr>
              <w:pStyle w:val="rowtabella0"/>
              <w:rPr>
                <w:color w:val="002060"/>
              </w:rPr>
            </w:pPr>
            <w:r w:rsidRPr="00FB5904">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21A14" w14:textId="77777777" w:rsidR="00444E81" w:rsidRPr="00FB5904" w:rsidRDefault="00444E81"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F38E6" w14:textId="77777777" w:rsidR="00444E81" w:rsidRPr="00FB5904" w:rsidRDefault="00444E81"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69BE7" w14:textId="77777777" w:rsidR="00444E81" w:rsidRPr="00FB5904" w:rsidRDefault="00444E81" w:rsidP="00CF36B8">
            <w:pPr>
              <w:pStyle w:val="rowtabella0"/>
              <w:jc w:val="center"/>
              <w:rPr>
                <w:color w:val="002060"/>
              </w:rPr>
            </w:pPr>
            <w:r w:rsidRPr="00FB59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7F0A5" w14:textId="77777777" w:rsidR="00444E81" w:rsidRPr="00FB5904" w:rsidRDefault="00444E81" w:rsidP="00CF36B8">
            <w:pPr>
              <w:pStyle w:val="rowtabella0"/>
              <w:jc w:val="center"/>
              <w:rPr>
                <w:color w:val="002060"/>
              </w:rPr>
            </w:pPr>
            <w:r w:rsidRPr="00FB59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AA02" w14:textId="77777777" w:rsidR="00444E81" w:rsidRPr="00FB5904" w:rsidRDefault="00444E81" w:rsidP="00CF36B8">
            <w:pPr>
              <w:pStyle w:val="rowtabella0"/>
              <w:jc w:val="center"/>
              <w:rPr>
                <w:color w:val="002060"/>
              </w:rPr>
            </w:pPr>
            <w:r w:rsidRPr="00FB590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1CDD1" w14:textId="77777777" w:rsidR="00444E81" w:rsidRPr="00FB5904" w:rsidRDefault="00444E81" w:rsidP="00CF36B8">
            <w:pPr>
              <w:pStyle w:val="rowtabella0"/>
              <w:jc w:val="center"/>
              <w:rPr>
                <w:color w:val="002060"/>
              </w:rPr>
            </w:pPr>
            <w:r w:rsidRPr="00FB590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1A285" w14:textId="77777777" w:rsidR="00444E81" w:rsidRPr="00FB5904" w:rsidRDefault="00444E81" w:rsidP="00CF36B8">
            <w:pPr>
              <w:pStyle w:val="rowtabella0"/>
              <w:jc w:val="center"/>
              <w:rPr>
                <w:color w:val="002060"/>
              </w:rPr>
            </w:pPr>
            <w:r w:rsidRPr="00FB5904">
              <w:rPr>
                <w:color w:val="002060"/>
              </w:rPr>
              <w:t>152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488C2" w14:textId="77777777" w:rsidR="00444E81" w:rsidRPr="00FB5904" w:rsidRDefault="00444E81" w:rsidP="00CF36B8">
            <w:pPr>
              <w:pStyle w:val="rowtabella0"/>
              <w:jc w:val="center"/>
              <w:rPr>
                <w:color w:val="002060"/>
              </w:rPr>
            </w:pPr>
            <w:r w:rsidRPr="00FB59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F360C" w14:textId="77777777" w:rsidR="00444E81" w:rsidRPr="00FB5904" w:rsidRDefault="00444E81" w:rsidP="00CF36B8">
            <w:pPr>
              <w:pStyle w:val="rowtabella0"/>
              <w:jc w:val="center"/>
              <w:rPr>
                <w:color w:val="002060"/>
              </w:rPr>
            </w:pPr>
            <w:r w:rsidRPr="00FB5904">
              <w:rPr>
                <w:color w:val="002060"/>
              </w:rPr>
              <w:t>2</w:t>
            </w:r>
          </w:p>
        </w:tc>
      </w:tr>
      <w:tr w:rsidR="00444E81" w:rsidRPr="00FB5904" w14:paraId="19AA25F5" w14:textId="77777777" w:rsidTr="00CF36B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2D71A5" w14:textId="77777777" w:rsidR="00444E81" w:rsidRPr="00FB5904" w:rsidRDefault="00444E81" w:rsidP="00CF36B8">
            <w:pPr>
              <w:pStyle w:val="rowtabella0"/>
              <w:rPr>
                <w:color w:val="002060"/>
              </w:rPr>
            </w:pPr>
            <w:r w:rsidRPr="00FB5904">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D9745" w14:textId="77777777" w:rsidR="00444E81" w:rsidRPr="00FB5904" w:rsidRDefault="00444E81" w:rsidP="00CF36B8">
            <w:pPr>
              <w:pStyle w:val="rowtabella0"/>
              <w:jc w:val="center"/>
              <w:rPr>
                <w:color w:val="002060"/>
              </w:rPr>
            </w:pPr>
            <w:r w:rsidRPr="00FB59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DAC1" w14:textId="77777777" w:rsidR="00444E81" w:rsidRPr="00FB5904" w:rsidRDefault="00444E81"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4E9CB" w14:textId="77777777" w:rsidR="00444E81" w:rsidRPr="00FB5904" w:rsidRDefault="00444E81" w:rsidP="00CF36B8">
            <w:pPr>
              <w:pStyle w:val="rowtabella0"/>
              <w:jc w:val="center"/>
              <w:rPr>
                <w:color w:val="002060"/>
              </w:rPr>
            </w:pPr>
            <w:r w:rsidRPr="00FB59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D5C1" w14:textId="77777777" w:rsidR="00444E81" w:rsidRPr="00FB5904" w:rsidRDefault="00444E81" w:rsidP="00CF36B8">
            <w:pPr>
              <w:pStyle w:val="rowtabella0"/>
              <w:jc w:val="center"/>
              <w:rPr>
                <w:color w:val="002060"/>
              </w:rPr>
            </w:pPr>
            <w:r w:rsidRPr="00FB59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A321E" w14:textId="77777777" w:rsidR="00444E81" w:rsidRPr="00FB5904" w:rsidRDefault="00444E81" w:rsidP="00CF36B8">
            <w:pPr>
              <w:pStyle w:val="rowtabella0"/>
              <w:jc w:val="center"/>
              <w:rPr>
                <w:color w:val="002060"/>
              </w:rPr>
            </w:pPr>
            <w:r w:rsidRPr="00FB590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17D0B" w14:textId="77777777" w:rsidR="00444E81" w:rsidRPr="00FB5904" w:rsidRDefault="00444E81" w:rsidP="00CF36B8">
            <w:pPr>
              <w:pStyle w:val="rowtabella0"/>
              <w:jc w:val="center"/>
              <w:rPr>
                <w:color w:val="002060"/>
              </w:rPr>
            </w:pPr>
            <w:r w:rsidRPr="00FB59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6E82A" w14:textId="77777777" w:rsidR="00444E81" w:rsidRPr="00FB5904" w:rsidRDefault="00444E81" w:rsidP="00CF36B8">
            <w:pPr>
              <w:pStyle w:val="rowtabella0"/>
              <w:jc w:val="center"/>
              <w:rPr>
                <w:color w:val="002060"/>
              </w:rPr>
            </w:pPr>
            <w:r w:rsidRPr="00FB5904">
              <w:rPr>
                <w:color w:val="002060"/>
              </w:rPr>
              <w:t>234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54C94" w14:textId="77777777" w:rsidR="00444E81" w:rsidRPr="00FB5904" w:rsidRDefault="00444E81" w:rsidP="00CF36B8">
            <w:pPr>
              <w:pStyle w:val="rowtabella0"/>
              <w:jc w:val="center"/>
              <w:rPr>
                <w:color w:val="002060"/>
              </w:rPr>
            </w:pPr>
            <w:r w:rsidRPr="00FB590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7A1E3" w14:textId="77777777" w:rsidR="00444E81" w:rsidRPr="00FB5904" w:rsidRDefault="00444E81" w:rsidP="00CF36B8">
            <w:pPr>
              <w:pStyle w:val="rowtabella0"/>
              <w:jc w:val="center"/>
              <w:rPr>
                <w:color w:val="002060"/>
              </w:rPr>
            </w:pPr>
            <w:r w:rsidRPr="00FB5904">
              <w:rPr>
                <w:color w:val="002060"/>
              </w:rPr>
              <w:t>0</w:t>
            </w:r>
          </w:p>
        </w:tc>
      </w:tr>
    </w:tbl>
    <w:p w14:paraId="1FA3746A" w14:textId="77777777" w:rsidR="00444E81" w:rsidRDefault="00444E81" w:rsidP="008A7E7E">
      <w:pPr>
        <w:pStyle w:val="Corpodeltesto21"/>
        <w:rPr>
          <w:rFonts w:ascii="Arial" w:hAnsi="Arial" w:cs="Arial"/>
          <w:color w:val="002060"/>
          <w:sz w:val="22"/>
        </w:rPr>
      </w:pPr>
    </w:p>
    <w:p w14:paraId="13149EED" w14:textId="77777777" w:rsidR="00112116" w:rsidRPr="00A071E2" w:rsidRDefault="00112116" w:rsidP="00112116">
      <w:pPr>
        <w:pStyle w:val="sottotitolocampionato10"/>
        <w:rPr>
          <w:i/>
          <w:iCs/>
          <w:color w:val="002060"/>
        </w:rPr>
      </w:pPr>
      <w:r w:rsidRPr="00A071E2">
        <w:rPr>
          <w:i/>
          <w:iCs/>
          <w:color w:val="002060"/>
        </w:rPr>
        <w:t>STRALCIO CLASSIFICA AVULSA</w:t>
      </w:r>
    </w:p>
    <w:p w14:paraId="19219E40" w14:textId="77777777" w:rsidR="00112116" w:rsidRPr="006D5D66" w:rsidRDefault="00112116" w:rsidP="00112116">
      <w:pPr>
        <w:pStyle w:val="breakline"/>
        <w:rPr>
          <w:rFonts w:ascii="Courier New" w:eastAsiaTheme="minorEastAsia" w:hAnsi="Courier New" w:cs="Courier New"/>
          <w:color w:val="002060"/>
        </w:rPr>
      </w:pPr>
    </w:p>
    <w:p w14:paraId="39C0C0E9" w14:textId="77777777" w:rsidR="00112116" w:rsidRPr="006D5D66" w:rsidRDefault="00112116" w:rsidP="00112116">
      <w:pPr>
        <w:pStyle w:val="breakline"/>
        <w:rPr>
          <w:rFonts w:ascii="Courier New" w:hAnsi="Courier New" w:cs="Courier New"/>
          <w:color w:val="002060"/>
        </w:rPr>
      </w:pPr>
      <w:r w:rsidRPr="006D5D66">
        <w:rPr>
          <w:rFonts w:ascii="Courier New" w:hAnsi="Courier New" w:cs="Courier New"/>
          <w:color w:val="002060"/>
        </w:rPr>
        <w:t>*==================================================================================================================================*</w:t>
      </w:r>
    </w:p>
    <w:p w14:paraId="32B5854F" w14:textId="77777777" w:rsidR="00112116" w:rsidRPr="006D5D66" w:rsidRDefault="00112116" w:rsidP="00112116">
      <w:pPr>
        <w:pStyle w:val="breakline"/>
        <w:rPr>
          <w:rFonts w:ascii="Courier New" w:hAnsi="Courier New" w:cs="Courier New"/>
          <w:color w:val="002060"/>
        </w:rPr>
      </w:pPr>
      <w:r w:rsidRPr="006D5D66">
        <w:rPr>
          <w:rFonts w:ascii="Courier New" w:hAnsi="Courier New" w:cs="Courier New"/>
          <w:color w:val="002060"/>
        </w:rPr>
        <w:t xml:space="preserve">*                                     I    CLASSIFICA   GENERALE               I    C L A S </w:t>
      </w:r>
      <w:proofErr w:type="spellStart"/>
      <w:r w:rsidRPr="006D5D66">
        <w:rPr>
          <w:rFonts w:ascii="Courier New" w:hAnsi="Courier New" w:cs="Courier New"/>
          <w:color w:val="002060"/>
        </w:rPr>
        <w:t>S</w:t>
      </w:r>
      <w:proofErr w:type="spellEnd"/>
      <w:r w:rsidRPr="006D5D66">
        <w:rPr>
          <w:rFonts w:ascii="Courier New" w:hAnsi="Courier New" w:cs="Courier New"/>
          <w:color w:val="002060"/>
        </w:rPr>
        <w:t xml:space="preserve"> I F I C A    </w:t>
      </w:r>
      <w:proofErr w:type="spellStart"/>
      <w:r w:rsidRPr="006D5D66">
        <w:rPr>
          <w:rFonts w:ascii="Courier New" w:hAnsi="Courier New" w:cs="Courier New"/>
          <w:color w:val="002060"/>
        </w:rPr>
        <w:t>A</w:t>
      </w:r>
      <w:proofErr w:type="spellEnd"/>
      <w:r w:rsidRPr="006D5D66">
        <w:rPr>
          <w:rFonts w:ascii="Courier New" w:hAnsi="Courier New" w:cs="Courier New"/>
          <w:color w:val="002060"/>
        </w:rPr>
        <w:t xml:space="preserve"> V U L S A             I</w:t>
      </w:r>
    </w:p>
    <w:p w14:paraId="78C7F94B" w14:textId="77777777" w:rsidR="00112116" w:rsidRPr="006D5D66" w:rsidRDefault="00112116" w:rsidP="00112116">
      <w:pPr>
        <w:pStyle w:val="breakline"/>
        <w:rPr>
          <w:rFonts w:ascii="Courier New" w:hAnsi="Courier New" w:cs="Courier New"/>
          <w:color w:val="002060"/>
        </w:rPr>
      </w:pPr>
      <w:r w:rsidRPr="006D5D66">
        <w:rPr>
          <w:rFonts w:ascii="Courier New" w:hAnsi="Courier New" w:cs="Courier New"/>
          <w:color w:val="002060"/>
        </w:rPr>
        <w:t>*==================================================================================================================================*</w:t>
      </w:r>
    </w:p>
    <w:p w14:paraId="2AB3AB08" w14:textId="77777777" w:rsidR="00112116" w:rsidRPr="006D5D66" w:rsidRDefault="00112116" w:rsidP="00112116">
      <w:pPr>
        <w:pStyle w:val="breakline"/>
        <w:rPr>
          <w:rFonts w:ascii="Courier New" w:hAnsi="Courier New" w:cs="Courier New"/>
          <w:color w:val="002060"/>
        </w:rPr>
      </w:pPr>
      <w:r w:rsidRPr="006D5D66">
        <w:rPr>
          <w:rFonts w:ascii="Courier New" w:hAnsi="Courier New" w:cs="Courier New"/>
          <w:color w:val="002060"/>
        </w:rPr>
        <w:t xml:space="preserve">I     </w:t>
      </w:r>
      <w:proofErr w:type="spellStart"/>
      <w:r w:rsidRPr="006D5D66">
        <w:rPr>
          <w:rFonts w:ascii="Courier New" w:hAnsi="Courier New" w:cs="Courier New"/>
          <w:color w:val="002060"/>
        </w:rPr>
        <w:t>Societa'</w:t>
      </w:r>
      <w:proofErr w:type="spellEnd"/>
      <w:r w:rsidRPr="006D5D66">
        <w:rPr>
          <w:rFonts w:ascii="Courier New" w:hAnsi="Courier New" w:cs="Courier New"/>
          <w:color w:val="002060"/>
        </w:rPr>
        <w:t xml:space="preserve">                        I </w:t>
      </w:r>
      <w:proofErr w:type="gramStart"/>
      <w:r w:rsidRPr="006D5D66">
        <w:rPr>
          <w:rFonts w:ascii="Courier New" w:hAnsi="Courier New" w:cs="Courier New"/>
          <w:color w:val="002060"/>
        </w:rPr>
        <w:t>PN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GC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VI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PE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NL !</w:t>
      </w:r>
      <w:proofErr w:type="gramEnd"/>
      <w:r w:rsidRPr="006D5D66">
        <w:rPr>
          <w:rFonts w:ascii="Courier New" w:hAnsi="Courier New" w:cs="Courier New"/>
          <w:color w:val="002060"/>
        </w:rPr>
        <w:t xml:space="preserve"> G.F! G.S! DIF I </w:t>
      </w:r>
      <w:proofErr w:type="gramStart"/>
      <w:r w:rsidRPr="006D5D66">
        <w:rPr>
          <w:rFonts w:ascii="Courier New" w:hAnsi="Courier New" w:cs="Courier New"/>
          <w:color w:val="002060"/>
        </w:rPr>
        <w:t>PN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GI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VI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PE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NL !</w:t>
      </w:r>
      <w:proofErr w:type="gramEnd"/>
      <w:r w:rsidRPr="006D5D66">
        <w:rPr>
          <w:rFonts w:ascii="Courier New" w:hAnsi="Courier New" w:cs="Courier New"/>
          <w:color w:val="002060"/>
        </w:rPr>
        <w:t xml:space="preserve"> G.F! G.S!  </w:t>
      </w:r>
      <w:proofErr w:type="gramStart"/>
      <w:r w:rsidRPr="006D5D66">
        <w:rPr>
          <w:rFonts w:ascii="Courier New" w:hAnsi="Courier New" w:cs="Courier New"/>
          <w:color w:val="002060"/>
        </w:rPr>
        <w:t xml:space="preserve">DIF!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p>
    <w:p w14:paraId="49B52441" w14:textId="77777777" w:rsidR="00112116" w:rsidRPr="006D5D66" w:rsidRDefault="00112116" w:rsidP="00112116">
      <w:pPr>
        <w:pStyle w:val="breakline"/>
        <w:rPr>
          <w:rFonts w:ascii="Courier New" w:hAnsi="Courier New" w:cs="Courier New"/>
          <w:color w:val="002060"/>
        </w:rPr>
      </w:pPr>
      <w:r w:rsidRPr="006D5D66">
        <w:rPr>
          <w:rFonts w:ascii="Courier New" w:hAnsi="Courier New" w:cs="Courier New"/>
          <w:color w:val="002060"/>
        </w:rPr>
        <w:t xml:space="preserve">I                                     </w:t>
      </w:r>
      <w:proofErr w:type="spellStart"/>
      <w:r w:rsidRPr="006D5D66">
        <w:rPr>
          <w:rFonts w:ascii="Courier New" w:hAnsi="Courier New" w:cs="Courier New"/>
          <w:color w:val="002060"/>
        </w:rPr>
        <w:t>I</w:t>
      </w:r>
      <w:proofErr w:type="spell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w:t>
      </w:r>
    </w:p>
    <w:p w14:paraId="453C9CFE" w14:textId="77777777" w:rsidR="00112116" w:rsidRPr="006D5D66" w:rsidRDefault="00112116" w:rsidP="00112116">
      <w:pPr>
        <w:pStyle w:val="breakline"/>
        <w:rPr>
          <w:rFonts w:ascii="Courier New" w:hAnsi="Courier New" w:cs="Courier New"/>
          <w:color w:val="002060"/>
        </w:rPr>
      </w:pPr>
      <w:r w:rsidRPr="006D5D66">
        <w:rPr>
          <w:rFonts w:ascii="Courier New" w:hAnsi="Courier New" w:cs="Courier New"/>
          <w:color w:val="002060"/>
        </w:rPr>
        <w:t>*----------------------------------------------------------------------------------------------------------------------------------*</w:t>
      </w:r>
    </w:p>
    <w:p w14:paraId="415F8BC6" w14:textId="77777777" w:rsidR="00112116" w:rsidRPr="006D5D66" w:rsidRDefault="00112116" w:rsidP="00112116">
      <w:pPr>
        <w:pStyle w:val="breakline"/>
        <w:rPr>
          <w:rFonts w:ascii="Courier New" w:hAnsi="Courier New" w:cs="Courier New"/>
          <w:color w:val="002060"/>
        </w:rPr>
      </w:pPr>
      <w:r w:rsidRPr="006D5D66">
        <w:rPr>
          <w:rFonts w:ascii="Courier New" w:hAnsi="Courier New" w:cs="Courier New"/>
          <w:color w:val="002060"/>
        </w:rPr>
        <w:t xml:space="preserve">I                                     </w:t>
      </w:r>
      <w:proofErr w:type="spellStart"/>
      <w:r w:rsidRPr="006D5D66">
        <w:rPr>
          <w:rFonts w:ascii="Courier New" w:hAnsi="Courier New" w:cs="Courier New"/>
          <w:color w:val="002060"/>
        </w:rPr>
        <w:t>I</w:t>
      </w:r>
      <w:proofErr w:type="spell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w:t>
      </w:r>
    </w:p>
    <w:p w14:paraId="61EDD626" w14:textId="77777777" w:rsidR="00112116" w:rsidRPr="00112116" w:rsidRDefault="00112116" w:rsidP="00112116">
      <w:pPr>
        <w:pStyle w:val="breakline"/>
        <w:rPr>
          <w:rFonts w:ascii="Courier New" w:hAnsi="Courier New" w:cs="Courier New"/>
          <w:color w:val="002060"/>
        </w:rPr>
      </w:pPr>
      <w:r w:rsidRPr="00112116">
        <w:rPr>
          <w:rFonts w:ascii="Courier New" w:hAnsi="Courier New" w:cs="Courier New"/>
          <w:color w:val="002060"/>
        </w:rPr>
        <w:t xml:space="preserve">!  </w:t>
      </w:r>
      <w:proofErr w:type="gramStart"/>
      <w:r w:rsidRPr="00112116">
        <w:rPr>
          <w:rFonts w:ascii="Courier New" w:hAnsi="Courier New" w:cs="Courier New"/>
          <w:color w:val="002060"/>
        </w:rPr>
        <w:t>2  A</w:t>
      </w:r>
      <w:proofErr w:type="gramEnd"/>
      <w:r w:rsidRPr="00112116">
        <w:rPr>
          <w:rFonts w:ascii="Courier New" w:hAnsi="Courier New" w:cs="Courier New"/>
          <w:color w:val="002060"/>
        </w:rPr>
        <w:t>.S.</w:t>
      </w:r>
      <w:proofErr w:type="gramStart"/>
      <w:r w:rsidRPr="00112116">
        <w:rPr>
          <w:rFonts w:ascii="Courier New" w:hAnsi="Courier New" w:cs="Courier New"/>
          <w:color w:val="002060"/>
        </w:rPr>
        <w:t>D.TRODICA</w:t>
      </w:r>
      <w:proofErr w:type="gramEnd"/>
      <w:r w:rsidRPr="00112116">
        <w:rPr>
          <w:rFonts w:ascii="Courier New" w:hAnsi="Courier New" w:cs="Courier New"/>
          <w:color w:val="002060"/>
        </w:rPr>
        <w:t xml:space="preserve"> FUTSAL            I </w:t>
      </w:r>
      <w:proofErr w:type="gramStart"/>
      <w:r w:rsidRPr="00112116">
        <w:rPr>
          <w:rFonts w:ascii="Courier New" w:hAnsi="Courier New" w:cs="Courier New"/>
          <w:color w:val="002060"/>
        </w:rPr>
        <w:t>58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24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19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4 !</w:t>
      </w:r>
      <w:proofErr w:type="gramEnd"/>
      <w:r w:rsidRPr="00112116">
        <w:rPr>
          <w:rFonts w:ascii="Courier New" w:hAnsi="Courier New" w:cs="Courier New"/>
          <w:color w:val="002060"/>
        </w:rPr>
        <w:t xml:space="preserve">  1 !</w:t>
      </w:r>
      <w:proofErr w:type="gramStart"/>
      <w:r w:rsidRPr="00112116">
        <w:rPr>
          <w:rFonts w:ascii="Courier New" w:hAnsi="Courier New" w:cs="Courier New"/>
          <w:color w:val="002060"/>
        </w:rPr>
        <w:t>119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35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84  I</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3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2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1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1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11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4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7  !</w:t>
      </w:r>
      <w:proofErr w:type="gramEnd"/>
      <w:r w:rsidRPr="00112116">
        <w:rPr>
          <w:rFonts w:ascii="Courier New" w:hAnsi="Courier New" w:cs="Courier New"/>
          <w:color w:val="002060"/>
        </w:rPr>
        <w:t xml:space="preserve">          I</w:t>
      </w:r>
    </w:p>
    <w:p w14:paraId="7C3D49A4" w14:textId="77777777" w:rsidR="00112116" w:rsidRPr="00112116" w:rsidRDefault="00112116" w:rsidP="00112116">
      <w:pPr>
        <w:pStyle w:val="breakline"/>
        <w:rPr>
          <w:rFonts w:ascii="Courier New" w:hAnsi="Courier New" w:cs="Courier New"/>
          <w:color w:val="002060"/>
        </w:rPr>
      </w:pPr>
      <w:r w:rsidRPr="00112116">
        <w:rPr>
          <w:rFonts w:ascii="Courier New" w:hAnsi="Courier New" w:cs="Courier New"/>
          <w:color w:val="002060"/>
        </w:rPr>
        <w:t xml:space="preserve">I                                     </w:t>
      </w:r>
      <w:proofErr w:type="spellStart"/>
      <w:r w:rsidRPr="00112116">
        <w:rPr>
          <w:rFonts w:ascii="Courier New" w:hAnsi="Courier New" w:cs="Courier New"/>
          <w:color w:val="002060"/>
        </w:rPr>
        <w:t>I</w:t>
      </w:r>
      <w:proofErr w:type="spell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I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I</w:t>
      </w:r>
    </w:p>
    <w:p w14:paraId="13ED5391" w14:textId="77777777" w:rsidR="00112116" w:rsidRDefault="00112116" w:rsidP="00112116">
      <w:pPr>
        <w:pStyle w:val="breakline"/>
        <w:rPr>
          <w:rFonts w:ascii="Courier New" w:hAnsi="Courier New" w:cs="Courier New"/>
          <w:color w:val="002060"/>
        </w:rPr>
      </w:pPr>
      <w:r w:rsidRPr="00112116">
        <w:rPr>
          <w:rFonts w:ascii="Courier New" w:hAnsi="Courier New" w:cs="Courier New"/>
          <w:color w:val="002060"/>
        </w:rPr>
        <w:t xml:space="preserve">!  </w:t>
      </w:r>
      <w:proofErr w:type="gramStart"/>
      <w:r w:rsidRPr="00112116">
        <w:rPr>
          <w:rFonts w:ascii="Courier New" w:hAnsi="Courier New" w:cs="Courier New"/>
          <w:color w:val="002060"/>
        </w:rPr>
        <w:t>3  A</w:t>
      </w:r>
      <w:proofErr w:type="gramEnd"/>
      <w:r w:rsidRPr="00112116">
        <w:rPr>
          <w:rFonts w:ascii="Courier New" w:hAnsi="Courier New" w:cs="Courier New"/>
          <w:color w:val="002060"/>
        </w:rPr>
        <w:t>.S.</w:t>
      </w:r>
      <w:proofErr w:type="gramStart"/>
      <w:r w:rsidRPr="00112116">
        <w:rPr>
          <w:rFonts w:ascii="Courier New" w:hAnsi="Courier New" w:cs="Courier New"/>
          <w:color w:val="002060"/>
        </w:rPr>
        <w:t>D.PIANDIROSE</w:t>
      </w:r>
      <w:proofErr w:type="gramEnd"/>
      <w:r w:rsidRPr="00112116">
        <w:rPr>
          <w:rFonts w:ascii="Courier New" w:hAnsi="Courier New" w:cs="Courier New"/>
          <w:color w:val="002060"/>
        </w:rPr>
        <w:t xml:space="preserve">                I </w:t>
      </w:r>
      <w:proofErr w:type="gramStart"/>
      <w:r w:rsidRPr="00112116">
        <w:rPr>
          <w:rFonts w:ascii="Courier New" w:hAnsi="Courier New" w:cs="Courier New"/>
          <w:color w:val="002060"/>
        </w:rPr>
        <w:t>58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24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19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4 !</w:t>
      </w:r>
      <w:proofErr w:type="gramEnd"/>
      <w:r w:rsidRPr="00112116">
        <w:rPr>
          <w:rFonts w:ascii="Courier New" w:hAnsi="Courier New" w:cs="Courier New"/>
          <w:color w:val="002060"/>
        </w:rPr>
        <w:t xml:space="preserve">  1 !</w:t>
      </w:r>
      <w:proofErr w:type="gramStart"/>
      <w:r w:rsidRPr="00112116">
        <w:rPr>
          <w:rFonts w:ascii="Courier New" w:hAnsi="Courier New" w:cs="Courier New"/>
          <w:color w:val="002060"/>
        </w:rPr>
        <w:t>146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63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83  I</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3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2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1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1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 xml:space="preserve">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4 !</w:t>
      </w:r>
      <w:proofErr w:type="gramEnd"/>
      <w:r w:rsidRPr="00112116">
        <w:rPr>
          <w:rFonts w:ascii="Courier New" w:hAnsi="Courier New" w:cs="Courier New"/>
          <w:color w:val="002060"/>
        </w:rPr>
        <w:t xml:space="preserve"> </w:t>
      </w:r>
      <w:proofErr w:type="gramStart"/>
      <w:r w:rsidRPr="00112116">
        <w:rPr>
          <w:rFonts w:ascii="Courier New" w:hAnsi="Courier New" w:cs="Courier New"/>
          <w:color w:val="002060"/>
        </w:rPr>
        <w:t>11 !</w:t>
      </w:r>
      <w:proofErr w:type="gramEnd"/>
      <w:r w:rsidRPr="00112116">
        <w:rPr>
          <w:rFonts w:ascii="Courier New" w:hAnsi="Courier New" w:cs="Courier New"/>
          <w:color w:val="002060"/>
        </w:rPr>
        <w:t xml:space="preserve">  7- !          I</w:t>
      </w:r>
    </w:p>
    <w:p w14:paraId="6C2F6E73" w14:textId="4C6D3093" w:rsidR="00112116" w:rsidRPr="006D5D66" w:rsidRDefault="00112116" w:rsidP="00112116">
      <w:pPr>
        <w:pStyle w:val="breakline"/>
        <w:rPr>
          <w:rFonts w:ascii="Courier New" w:hAnsi="Courier New" w:cs="Courier New"/>
          <w:color w:val="002060"/>
        </w:rPr>
      </w:pPr>
      <w:r w:rsidRPr="006D5D66">
        <w:rPr>
          <w:rFonts w:ascii="Courier New" w:hAnsi="Courier New" w:cs="Courier New"/>
          <w:color w:val="002060"/>
        </w:rPr>
        <w:t xml:space="preserve">I                                     </w:t>
      </w:r>
      <w:proofErr w:type="spellStart"/>
      <w:r w:rsidRPr="006D5D66">
        <w:rPr>
          <w:rFonts w:ascii="Courier New" w:hAnsi="Courier New" w:cs="Courier New"/>
          <w:color w:val="002060"/>
        </w:rPr>
        <w:t>I</w:t>
      </w:r>
      <w:proofErr w:type="spell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w:t>
      </w:r>
      <w:proofErr w:type="gramStart"/>
      <w:r w:rsidRPr="006D5D66">
        <w:rPr>
          <w:rFonts w:ascii="Courier New" w:hAnsi="Courier New" w:cs="Courier New"/>
          <w:color w:val="002060"/>
        </w:rPr>
        <w:t xml:space="preserve">  !</w:t>
      </w:r>
      <w:proofErr w:type="gramEnd"/>
      <w:r w:rsidRPr="006D5D66">
        <w:rPr>
          <w:rFonts w:ascii="Courier New" w:hAnsi="Courier New" w:cs="Courier New"/>
          <w:color w:val="002060"/>
        </w:rPr>
        <w:t xml:space="preserve">          I</w:t>
      </w:r>
    </w:p>
    <w:p w14:paraId="72AD28C3" w14:textId="77777777" w:rsidR="00112116" w:rsidRPr="006D5D66" w:rsidRDefault="00112116" w:rsidP="00112116">
      <w:pPr>
        <w:pStyle w:val="breakline"/>
        <w:rPr>
          <w:rFonts w:ascii="Courier New" w:hAnsi="Courier New" w:cs="Courier New"/>
          <w:color w:val="002060"/>
        </w:rPr>
      </w:pPr>
      <w:r w:rsidRPr="006D5D66">
        <w:rPr>
          <w:rFonts w:ascii="Courier New" w:hAnsi="Courier New" w:cs="Courier New"/>
          <w:color w:val="002060"/>
        </w:rPr>
        <w:t>*==================================================================================================================================*</w:t>
      </w:r>
    </w:p>
    <w:p w14:paraId="505CCC40" w14:textId="77777777" w:rsidR="00112116" w:rsidRDefault="00112116" w:rsidP="008A7E7E">
      <w:pPr>
        <w:pStyle w:val="Corpodeltesto21"/>
        <w:rPr>
          <w:rFonts w:ascii="Arial" w:hAnsi="Arial" w:cs="Arial"/>
          <w:color w:val="002060"/>
          <w:sz w:val="22"/>
        </w:rPr>
      </w:pPr>
    </w:p>
    <w:p w14:paraId="0EBE4534" w14:textId="39662CAC" w:rsidR="008F371D" w:rsidRPr="008F371D" w:rsidRDefault="008F371D" w:rsidP="008F371D">
      <w:pPr>
        <w:pStyle w:val="Corpodeltesto21"/>
        <w:jc w:val="center"/>
        <w:rPr>
          <w:rFonts w:ascii="Arial" w:hAnsi="Arial" w:cs="Arial"/>
          <w:b/>
          <w:bCs/>
          <w:color w:val="002060"/>
          <w:sz w:val="36"/>
          <w:szCs w:val="36"/>
        </w:rPr>
      </w:pPr>
      <w:r w:rsidRPr="008F371D">
        <w:rPr>
          <w:rFonts w:ascii="Arial" w:hAnsi="Arial" w:cs="Arial"/>
          <w:b/>
          <w:bCs/>
          <w:color w:val="002060"/>
          <w:sz w:val="36"/>
          <w:szCs w:val="36"/>
        </w:rPr>
        <w:t>PLAY OFF</w:t>
      </w:r>
    </w:p>
    <w:p w14:paraId="06231E83" w14:textId="77777777" w:rsidR="008F371D" w:rsidRDefault="008F371D" w:rsidP="008A7E7E">
      <w:pPr>
        <w:pStyle w:val="Corpodeltesto21"/>
        <w:rPr>
          <w:rFonts w:ascii="Arial" w:hAnsi="Arial" w:cs="Arial"/>
          <w:color w:val="002060"/>
          <w:sz w:val="22"/>
        </w:rPr>
      </w:pPr>
    </w:p>
    <w:p w14:paraId="0E18CCDD" w14:textId="77777777" w:rsidR="008F371D" w:rsidRPr="00E270B6" w:rsidRDefault="008F371D" w:rsidP="008F371D">
      <w:pPr>
        <w:rPr>
          <w:rFonts w:ascii="Arial" w:hAnsi="Arial" w:cs="Arial"/>
          <w:color w:val="002060"/>
          <w:sz w:val="22"/>
          <w:szCs w:val="22"/>
        </w:rPr>
      </w:pPr>
      <w:r w:rsidRPr="00E270B6">
        <w:rPr>
          <w:rFonts w:ascii="Arial" w:hAnsi="Arial" w:cs="Arial"/>
          <w:color w:val="002060"/>
          <w:sz w:val="22"/>
          <w:szCs w:val="22"/>
        </w:rPr>
        <w:t>L’individuazione delle squadre seconde classificate avviene con le seguenti modalità e secondo la seguente formula:</w:t>
      </w:r>
    </w:p>
    <w:p w14:paraId="6877EAE9" w14:textId="0F240A5E" w:rsidR="008F371D" w:rsidRPr="00E270B6" w:rsidRDefault="008F371D" w:rsidP="008F371D">
      <w:pPr>
        <w:numPr>
          <w:ilvl w:val="0"/>
          <w:numId w:val="36"/>
        </w:numPr>
        <w:rPr>
          <w:rFonts w:ascii="Arial" w:hAnsi="Arial" w:cs="Arial"/>
          <w:color w:val="002060"/>
          <w:sz w:val="22"/>
          <w:szCs w:val="22"/>
        </w:rPr>
      </w:pPr>
      <w:r w:rsidRPr="00E270B6">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13 punti l’incontro di play off non verrà disputato e la società 2^ classificata passerà </w:t>
      </w:r>
      <w:r w:rsidRPr="00E270B6">
        <w:rPr>
          <w:rFonts w:ascii="Arial" w:hAnsi="Arial" w:cs="Arial"/>
          <w:color w:val="002060"/>
          <w:sz w:val="22"/>
          <w:szCs w:val="22"/>
        </w:rPr>
        <w:lastRenderedPageBreak/>
        <w:t xml:space="preserve">al turno successivo. In caso di effettuazione della gara, qualora al termine dei tempi regolamentari dovesse persistere il risultato di parità verranno disputati </w:t>
      </w:r>
      <w:proofErr w:type="gramStart"/>
      <w:r w:rsidRPr="00E270B6">
        <w:rPr>
          <w:rFonts w:ascii="Arial" w:hAnsi="Arial" w:cs="Arial"/>
          <w:color w:val="002060"/>
          <w:sz w:val="22"/>
          <w:szCs w:val="22"/>
        </w:rPr>
        <w:t>2</w:t>
      </w:r>
      <w:proofErr w:type="gramEnd"/>
      <w:r w:rsidRPr="00E270B6">
        <w:rPr>
          <w:rFonts w:ascii="Arial" w:hAnsi="Arial" w:cs="Arial"/>
          <w:color w:val="002060"/>
          <w:sz w:val="22"/>
          <w:szCs w:val="22"/>
        </w:rPr>
        <w:t xml:space="preserve"> tempi supplementari; persistendo ulteriore parità risulterà vincente la squadra che gioca in casa o che deve ritenersi tale</w:t>
      </w:r>
      <w:r w:rsidR="00112116" w:rsidRPr="00E270B6">
        <w:rPr>
          <w:rFonts w:ascii="Arial" w:hAnsi="Arial" w:cs="Arial"/>
          <w:color w:val="002060"/>
          <w:sz w:val="22"/>
          <w:szCs w:val="22"/>
        </w:rPr>
        <w:t>;</w:t>
      </w:r>
    </w:p>
    <w:p w14:paraId="66014127" w14:textId="77777777" w:rsidR="00112116" w:rsidRPr="00E270B6" w:rsidRDefault="00112116" w:rsidP="00112116">
      <w:pPr>
        <w:ind w:left="720"/>
        <w:rPr>
          <w:rFonts w:ascii="Arial" w:hAnsi="Arial" w:cs="Arial"/>
          <w:color w:val="002060"/>
          <w:sz w:val="22"/>
          <w:szCs w:val="22"/>
        </w:rPr>
      </w:pPr>
    </w:p>
    <w:p w14:paraId="6C0CEA4B" w14:textId="2BD27E15" w:rsidR="00462DF8" w:rsidRPr="00E270B6" w:rsidRDefault="00462DF8" w:rsidP="00462DF8">
      <w:pPr>
        <w:pStyle w:val="Paragrafoelenco"/>
        <w:jc w:val="center"/>
        <w:rPr>
          <w:rFonts w:ascii="Arial" w:hAnsi="Arial" w:cs="Arial"/>
          <w:b/>
          <w:iCs/>
          <w:color w:val="002060"/>
          <w:sz w:val="22"/>
          <w:szCs w:val="22"/>
        </w:rPr>
      </w:pPr>
      <w:r w:rsidRPr="00E270B6">
        <w:rPr>
          <w:rFonts w:ascii="Arial" w:hAnsi="Arial" w:cs="Arial"/>
          <w:b/>
          <w:iCs/>
          <w:color w:val="002060"/>
          <w:sz w:val="22"/>
          <w:szCs w:val="22"/>
        </w:rPr>
        <w:t>TRODICA FUTSAL QUALIFICATA ALLA FINALE PLAY-OFF PER EFFETTO DEL DISTACCO PARI O SUPERIORE AI 13 PUNTI DALLA QUINTA CLASSIFICATA VENERE POTENTIA</w:t>
      </w:r>
    </w:p>
    <w:p w14:paraId="3C873704" w14:textId="77777777" w:rsidR="00112116" w:rsidRPr="00E270B6" w:rsidRDefault="00112116" w:rsidP="00112116">
      <w:pPr>
        <w:ind w:left="720"/>
        <w:rPr>
          <w:rFonts w:ascii="Arial" w:hAnsi="Arial" w:cs="Arial"/>
          <w:color w:val="002060"/>
          <w:sz w:val="22"/>
          <w:szCs w:val="22"/>
        </w:rPr>
      </w:pPr>
    </w:p>
    <w:p w14:paraId="5B7BE86D" w14:textId="77777777" w:rsidR="008F371D" w:rsidRPr="00E270B6" w:rsidRDefault="008F371D" w:rsidP="008F371D">
      <w:pPr>
        <w:numPr>
          <w:ilvl w:val="0"/>
          <w:numId w:val="36"/>
        </w:numPr>
        <w:rPr>
          <w:rFonts w:ascii="Arial" w:hAnsi="Arial" w:cs="Arial"/>
          <w:color w:val="002060"/>
          <w:sz w:val="22"/>
          <w:szCs w:val="22"/>
        </w:rPr>
      </w:pPr>
      <w:r w:rsidRPr="00E270B6">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13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E270B6">
        <w:rPr>
          <w:rFonts w:ascii="Arial" w:hAnsi="Arial" w:cs="Arial"/>
          <w:color w:val="002060"/>
          <w:sz w:val="22"/>
          <w:szCs w:val="22"/>
        </w:rPr>
        <w:t>2</w:t>
      </w:r>
      <w:proofErr w:type="gramEnd"/>
      <w:r w:rsidRPr="00E270B6">
        <w:rPr>
          <w:rFonts w:ascii="Arial" w:hAnsi="Arial" w:cs="Arial"/>
          <w:color w:val="002060"/>
          <w:sz w:val="22"/>
          <w:szCs w:val="22"/>
        </w:rPr>
        <w:t xml:space="preserve"> tempi supplementari; persistendo ulteriore parità risulterà vincente la squadra che gioca in casa, o che deve ritenersi tale;</w:t>
      </w:r>
    </w:p>
    <w:p w14:paraId="3491D973" w14:textId="77777777" w:rsidR="00112116" w:rsidRPr="00E270B6" w:rsidRDefault="00112116" w:rsidP="00112116">
      <w:pPr>
        <w:ind w:left="720"/>
        <w:rPr>
          <w:rFonts w:ascii="Arial" w:hAnsi="Arial" w:cs="Arial"/>
          <w:color w:val="002060"/>
          <w:sz w:val="22"/>
          <w:szCs w:val="22"/>
        </w:rPr>
      </w:pPr>
    </w:p>
    <w:p w14:paraId="1FBD4DA8" w14:textId="699942E8" w:rsidR="00462DF8" w:rsidRPr="00E270B6" w:rsidRDefault="00462DF8" w:rsidP="00462DF8">
      <w:pPr>
        <w:pStyle w:val="Paragrafoelenco"/>
        <w:jc w:val="center"/>
        <w:rPr>
          <w:rFonts w:ascii="Arial" w:hAnsi="Arial" w:cs="Arial"/>
          <w:b/>
          <w:iCs/>
          <w:color w:val="002060"/>
          <w:sz w:val="22"/>
          <w:szCs w:val="22"/>
        </w:rPr>
      </w:pPr>
      <w:r w:rsidRPr="00E270B6">
        <w:rPr>
          <w:rFonts w:ascii="Arial" w:hAnsi="Arial" w:cs="Arial"/>
          <w:b/>
          <w:iCs/>
          <w:color w:val="002060"/>
          <w:sz w:val="22"/>
          <w:szCs w:val="22"/>
        </w:rPr>
        <w:t>PIANDIROSE QUALIFICATA ALLA FINALE PLAY-OFF PER EFFETTO DEL DISTACCO PARI O SUPERIORE AI 13 PUNTI DALLA QUARTA CLASSIFICATA STAFFOLO C5</w:t>
      </w:r>
    </w:p>
    <w:p w14:paraId="481EF31A" w14:textId="77777777" w:rsidR="00112116" w:rsidRPr="00E270B6" w:rsidRDefault="00112116" w:rsidP="00112116">
      <w:pPr>
        <w:ind w:left="720"/>
        <w:rPr>
          <w:rFonts w:ascii="Arial" w:hAnsi="Arial" w:cs="Arial"/>
          <w:color w:val="002060"/>
          <w:sz w:val="22"/>
          <w:szCs w:val="22"/>
        </w:rPr>
      </w:pPr>
    </w:p>
    <w:p w14:paraId="30AA50B4" w14:textId="77777777" w:rsidR="008F371D" w:rsidRPr="00E270B6" w:rsidRDefault="008F371D" w:rsidP="008F371D">
      <w:pPr>
        <w:numPr>
          <w:ilvl w:val="0"/>
          <w:numId w:val="36"/>
        </w:numPr>
        <w:rPr>
          <w:rFonts w:ascii="Arial" w:hAnsi="Arial" w:cs="Arial"/>
          <w:color w:val="002060"/>
          <w:sz w:val="22"/>
          <w:szCs w:val="22"/>
        </w:rPr>
      </w:pPr>
      <w:r w:rsidRPr="00E270B6">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10E6E7E1" w14:textId="77777777" w:rsidR="008F371D" w:rsidRDefault="008F371D" w:rsidP="008F371D">
      <w:pPr>
        <w:pStyle w:val="Corpodeltesto2"/>
        <w:spacing w:after="0" w:line="240" w:lineRule="auto"/>
        <w:rPr>
          <w:rFonts w:ascii="Arial" w:hAnsi="Arial" w:cs="Arial"/>
          <w:color w:val="002060"/>
        </w:rPr>
      </w:pPr>
    </w:p>
    <w:p w14:paraId="5A060E05" w14:textId="793068ED" w:rsidR="00E270B6" w:rsidRPr="00CE3026" w:rsidRDefault="00E270B6" w:rsidP="00E270B6">
      <w:pPr>
        <w:ind w:left="720"/>
        <w:jc w:val="center"/>
        <w:rPr>
          <w:rFonts w:ascii="Arial" w:hAnsi="Arial" w:cs="Arial"/>
          <w:b/>
          <w:bCs/>
          <w:color w:val="002060"/>
          <w:sz w:val="22"/>
          <w:szCs w:val="22"/>
        </w:rPr>
      </w:pPr>
      <w:r>
        <w:rPr>
          <w:rFonts w:ascii="Arial" w:hAnsi="Arial" w:cs="Arial"/>
          <w:b/>
          <w:bCs/>
          <w:color w:val="002060"/>
          <w:sz w:val="22"/>
          <w:szCs w:val="22"/>
        </w:rPr>
        <w:t xml:space="preserve">TRODICA FUTSAL – </w:t>
      </w:r>
      <w:r w:rsidR="006B4433">
        <w:rPr>
          <w:rFonts w:ascii="Arial" w:hAnsi="Arial" w:cs="Arial"/>
          <w:b/>
          <w:bCs/>
          <w:color w:val="002060"/>
          <w:sz w:val="22"/>
          <w:szCs w:val="22"/>
        </w:rPr>
        <w:t>PIANDIROSE</w:t>
      </w:r>
    </w:p>
    <w:p w14:paraId="3554B6B3" w14:textId="77777777" w:rsidR="00E270B6" w:rsidRPr="00CE3026" w:rsidRDefault="00E270B6" w:rsidP="00E270B6">
      <w:pPr>
        <w:ind w:left="720"/>
        <w:jc w:val="center"/>
        <w:rPr>
          <w:rFonts w:ascii="Arial" w:hAnsi="Arial" w:cs="Arial"/>
          <w:b/>
          <w:bCs/>
          <w:i/>
          <w:iCs/>
          <w:color w:val="002060"/>
          <w:sz w:val="22"/>
          <w:szCs w:val="22"/>
        </w:rPr>
      </w:pPr>
      <w:r>
        <w:rPr>
          <w:rFonts w:ascii="Arial" w:hAnsi="Arial" w:cs="Arial"/>
          <w:b/>
          <w:bCs/>
          <w:i/>
          <w:iCs/>
          <w:color w:val="002060"/>
          <w:sz w:val="22"/>
          <w:szCs w:val="22"/>
        </w:rPr>
        <w:t>Sabato 09</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xml:space="preserve">, ore </w:t>
      </w:r>
      <w:r>
        <w:rPr>
          <w:rFonts w:ascii="Arial" w:hAnsi="Arial" w:cs="Arial"/>
          <w:b/>
          <w:bCs/>
          <w:i/>
          <w:iCs/>
          <w:color w:val="002060"/>
          <w:sz w:val="22"/>
          <w:szCs w:val="22"/>
        </w:rPr>
        <w:t>15</w:t>
      </w:r>
      <w:r w:rsidRPr="00CE3026">
        <w:rPr>
          <w:rFonts w:ascii="Arial" w:hAnsi="Arial" w:cs="Arial"/>
          <w:b/>
          <w:bCs/>
          <w:i/>
          <w:iCs/>
          <w:color w:val="002060"/>
          <w:sz w:val="22"/>
          <w:szCs w:val="22"/>
        </w:rPr>
        <w:t>:</w:t>
      </w:r>
      <w:r>
        <w:rPr>
          <w:rFonts w:ascii="Arial" w:hAnsi="Arial" w:cs="Arial"/>
          <w:b/>
          <w:bCs/>
          <w:i/>
          <w:iCs/>
          <w:color w:val="002060"/>
          <w:sz w:val="22"/>
          <w:szCs w:val="22"/>
        </w:rPr>
        <w:t>00</w:t>
      </w:r>
    </w:p>
    <w:p w14:paraId="0F3AB387" w14:textId="77777777" w:rsidR="00E270B6" w:rsidRPr="00E270B6" w:rsidRDefault="00E270B6" w:rsidP="008F371D">
      <w:pPr>
        <w:pStyle w:val="Corpodeltesto2"/>
        <w:spacing w:after="0" w:line="240" w:lineRule="auto"/>
        <w:rPr>
          <w:rFonts w:ascii="Arial" w:hAnsi="Arial" w:cs="Arial"/>
          <w:color w:val="002060"/>
        </w:rPr>
      </w:pPr>
    </w:p>
    <w:p w14:paraId="055A5817" w14:textId="57ACFA72" w:rsidR="008F371D" w:rsidRPr="00546731" w:rsidRDefault="008F371D" w:rsidP="008F371D">
      <w:pPr>
        <w:pStyle w:val="Corpodeltesto2"/>
        <w:spacing w:after="0" w:line="240" w:lineRule="auto"/>
        <w:jc w:val="both"/>
        <w:rPr>
          <w:rFonts w:ascii="Arial" w:hAnsi="Arial" w:cs="Arial"/>
          <w:b/>
          <w:color w:val="002060"/>
          <w:sz w:val="22"/>
          <w:szCs w:val="22"/>
        </w:rPr>
      </w:pPr>
      <w:r w:rsidRPr="00E270B6">
        <w:rPr>
          <w:rFonts w:ascii="Arial" w:hAnsi="Arial" w:cs="Arial"/>
          <w:b/>
          <w:color w:val="002060"/>
          <w:sz w:val="22"/>
          <w:szCs w:val="22"/>
        </w:rPr>
        <w:t xml:space="preserve">La squadra vincente l’incontro unico di cui al punto </w:t>
      </w:r>
      <w:r w:rsidR="00112116" w:rsidRPr="00E270B6">
        <w:rPr>
          <w:rFonts w:ascii="Arial" w:hAnsi="Arial" w:cs="Arial"/>
          <w:b/>
          <w:color w:val="002060"/>
          <w:sz w:val="22"/>
          <w:szCs w:val="22"/>
        </w:rPr>
        <w:t>c</w:t>
      </w:r>
      <w:r w:rsidRPr="00E270B6">
        <w:rPr>
          <w:rFonts w:ascii="Arial" w:hAnsi="Arial" w:cs="Arial"/>
          <w:b/>
          <w:color w:val="002060"/>
          <w:sz w:val="22"/>
          <w:szCs w:val="22"/>
        </w:rPr>
        <w:t xml:space="preserve">) si intende classificata al </w:t>
      </w:r>
      <w:proofErr w:type="gramStart"/>
      <w:r w:rsidRPr="00E270B6">
        <w:rPr>
          <w:rFonts w:ascii="Arial" w:hAnsi="Arial" w:cs="Arial"/>
          <w:b/>
          <w:color w:val="002060"/>
          <w:sz w:val="22"/>
          <w:szCs w:val="22"/>
        </w:rPr>
        <w:t>2°</w:t>
      </w:r>
      <w:proofErr w:type="gramEnd"/>
      <w:r w:rsidRPr="00E270B6">
        <w:rPr>
          <w:rFonts w:ascii="Arial" w:hAnsi="Arial" w:cs="Arial"/>
          <w:b/>
          <w:color w:val="002060"/>
          <w:sz w:val="22"/>
          <w:szCs w:val="22"/>
        </w:rPr>
        <w:t xml:space="preserve"> posto del girone ed acquisisce </w:t>
      </w:r>
      <w:r w:rsidR="00112116" w:rsidRPr="00E270B6">
        <w:rPr>
          <w:rFonts w:ascii="Arial" w:hAnsi="Arial" w:cs="Arial"/>
          <w:b/>
          <w:color w:val="002060"/>
          <w:sz w:val="22"/>
          <w:szCs w:val="22"/>
        </w:rPr>
        <w:t>il nulla osta alla presentazione dell’eventuale domanda di ripescaggio in deroga a quanto disposto dal C.R. Marche nel C.U. n° 06 del 22/08/2022</w:t>
      </w:r>
      <w:r w:rsidRPr="00E270B6">
        <w:rPr>
          <w:rFonts w:ascii="Arial" w:hAnsi="Arial" w:cs="Arial"/>
          <w:b/>
          <w:color w:val="002060"/>
          <w:sz w:val="22"/>
          <w:szCs w:val="22"/>
        </w:rPr>
        <w:t>.</w:t>
      </w:r>
      <w:r w:rsidRPr="00546731">
        <w:rPr>
          <w:rFonts w:ascii="Arial" w:hAnsi="Arial" w:cs="Arial"/>
          <w:b/>
          <w:color w:val="002060"/>
          <w:sz w:val="22"/>
          <w:szCs w:val="22"/>
        </w:rPr>
        <w:t xml:space="preserve"> </w:t>
      </w:r>
    </w:p>
    <w:p w14:paraId="45A29F5C" w14:textId="77777777" w:rsidR="00462DF8" w:rsidRDefault="00462DF8" w:rsidP="008A7E7E">
      <w:pPr>
        <w:pStyle w:val="Corpodeltesto21"/>
        <w:rPr>
          <w:rFonts w:ascii="Arial" w:hAnsi="Arial" w:cs="Arial"/>
          <w:color w:val="002060"/>
          <w:sz w:val="22"/>
        </w:rPr>
      </w:pPr>
    </w:p>
    <w:p w14:paraId="07E82041" w14:textId="2A94F5B2" w:rsidR="00112116" w:rsidRPr="008F371D" w:rsidRDefault="00112116" w:rsidP="00112116">
      <w:pPr>
        <w:pStyle w:val="Corpodeltesto21"/>
        <w:jc w:val="center"/>
        <w:rPr>
          <w:rFonts w:ascii="Arial" w:hAnsi="Arial" w:cs="Arial"/>
          <w:b/>
          <w:bCs/>
          <w:color w:val="002060"/>
          <w:sz w:val="36"/>
          <w:szCs w:val="36"/>
        </w:rPr>
      </w:pPr>
      <w:r>
        <w:rPr>
          <w:rFonts w:ascii="Arial" w:hAnsi="Arial" w:cs="Arial"/>
          <w:b/>
          <w:bCs/>
          <w:color w:val="002060"/>
          <w:sz w:val="36"/>
          <w:szCs w:val="36"/>
        </w:rPr>
        <w:t>PROGRAMMA GARE</w:t>
      </w:r>
    </w:p>
    <w:p w14:paraId="13C1ABCA" w14:textId="77777777" w:rsidR="00112116" w:rsidRDefault="00112116" w:rsidP="008A7E7E">
      <w:pPr>
        <w:pStyle w:val="Corpodeltesto21"/>
        <w:rPr>
          <w:rFonts w:ascii="Arial" w:hAnsi="Arial" w:cs="Arial"/>
          <w:color w:val="002060"/>
          <w:sz w:val="22"/>
        </w:rPr>
      </w:pPr>
    </w:p>
    <w:p w14:paraId="02F8B2E3" w14:textId="77777777" w:rsidR="005E2DC5" w:rsidRPr="006264ED" w:rsidRDefault="005E2DC5" w:rsidP="005E2DC5">
      <w:pPr>
        <w:pStyle w:val="sottotitolocampionato10"/>
        <w:rPr>
          <w:color w:val="002060"/>
        </w:rPr>
      </w:pPr>
      <w:r w:rsidRPr="006264E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E2DC5" w:rsidRPr="006264ED" w14:paraId="1DBB534E"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36EC2" w14:textId="77777777" w:rsidR="005E2DC5" w:rsidRPr="006264ED" w:rsidRDefault="005E2DC5"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CB61D" w14:textId="77777777" w:rsidR="005E2DC5" w:rsidRPr="006264ED" w:rsidRDefault="005E2DC5"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33267" w14:textId="77777777" w:rsidR="005E2DC5" w:rsidRPr="006264ED" w:rsidRDefault="005E2DC5"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17847" w14:textId="77777777" w:rsidR="005E2DC5" w:rsidRPr="006264ED" w:rsidRDefault="005E2DC5"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013FC" w14:textId="77777777" w:rsidR="005E2DC5" w:rsidRPr="006264ED" w:rsidRDefault="005E2DC5"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B7C5F" w14:textId="77777777" w:rsidR="005E2DC5" w:rsidRPr="006264ED" w:rsidRDefault="005E2DC5"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F097A" w14:textId="77777777" w:rsidR="005E2DC5" w:rsidRPr="006264ED" w:rsidRDefault="005E2DC5" w:rsidP="00AD6724">
            <w:pPr>
              <w:pStyle w:val="headertabella0"/>
              <w:rPr>
                <w:color w:val="002060"/>
              </w:rPr>
            </w:pPr>
            <w:r w:rsidRPr="006264ED">
              <w:rPr>
                <w:color w:val="002060"/>
              </w:rPr>
              <w:t>Indirizzo Impianto</w:t>
            </w:r>
          </w:p>
        </w:tc>
      </w:tr>
      <w:tr w:rsidR="005E2DC5" w:rsidRPr="006264ED" w14:paraId="5C085CC9" w14:textId="77777777" w:rsidTr="00AD672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77A3D7" w14:textId="77777777" w:rsidR="005E2DC5" w:rsidRPr="006264ED" w:rsidRDefault="005E2DC5" w:rsidP="00AD6724">
            <w:pPr>
              <w:pStyle w:val="rowtabella0"/>
              <w:rPr>
                <w:color w:val="002060"/>
              </w:rPr>
            </w:pPr>
            <w:r w:rsidRPr="006264ED">
              <w:rPr>
                <w:color w:val="002060"/>
              </w:rPr>
              <w:t>TRODICA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D5340B" w14:textId="77777777" w:rsidR="005E2DC5" w:rsidRPr="006264ED" w:rsidRDefault="005E2DC5" w:rsidP="00AD6724">
            <w:pPr>
              <w:pStyle w:val="rowtabella0"/>
              <w:rPr>
                <w:color w:val="002060"/>
              </w:rPr>
            </w:pPr>
            <w:r w:rsidRPr="006264ED">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3A41AB" w14:textId="77777777" w:rsidR="005E2DC5" w:rsidRPr="006264ED" w:rsidRDefault="005E2DC5" w:rsidP="00AD6724">
            <w:pPr>
              <w:pStyle w:val="rowtabella0"/>
              <w:jc w:val="center"/>
              <w:rPr>
                <w:color w:val="002060"/>
              </w:rPr>
            </w:pPr>
            <w:r w:rsidRPr="006264E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F61563" w14:textId="77777777" w:rsidR="005E2DC5" w:rsidRPr="006264ED" w:rsidRDefault="005E2DC5" w:rsidP="00AD6724">
            <w:pPr>
              <w:pStyle w:val="rowtabella0"/>
              <w:rPr>
                <w:color w:val="002060"/>
              </w:rPr>
            </w:pPr>
            <w:r w:rsidRPr="006264ED">
              <w:rPr>
                <w:color w:val="002060"/>
              </w:rPr>
              <w:t>09/05/2026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9F4FC2" w14:textId="77777777" w:rsidR="005E2DC5" w:rsidRPr="006264ED" w:rsidRDefault="005E2DC5" w:rsidP="00AD6724">
            <w:pPr>
              <w:pStyle w:val="rowtabella0"/>
              <w:rPr>
                <w:color w:val="002060"/>
              </w:rPr>
            </w:pPr>
            <w:r w:rsidRPr="006264ED">
              <w:rPr>
                <w:color w:val="002060"/>
              </w:rPr>
              <w:t>5219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C38252" w14:textId="77777777" w:rsidR="005E2DC5" w:rsidRPr="006264ED" w:rsidRDefault="005E2DC5" w:rsidP="00AD6724">
            <w:pPr>
              <w:pStyle w:val="rowtabella0"/>
              <w:rPr>
                <w:color w:val="002060"/>
              </w:rPr>
            </w:pPr>
            <w:r w:rsidRPr="006264ED">
              <w:rPr>
                <w:color w:val="002060"/>
              </w:rPr>
              <w:t>MORROVALLE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6B4A26" w14:textId="77777777" w:rsidR="005E2DC5" w:rsidRPr="006264ED" w:rsidRDefault="005E2DC5" w:rsidP="00AD6724">
            <w:pPr>
              <w:pStyle w:val="rowtabella0"/>
              <w:rPr>
                <w:color w:val="002060"/>
              </w:rPr>
            </w:pPr>
            <w:r w:rsidRPr="006264ED">
              <w:rPr>
                <w:color w:val="002060"/>
              </w:rPr>
              <w:t>VIA LIGURIA - BORGO PINTURA</w:t>
            </w:r>
          </w:p>
        </w:tc>
      </w:tr>
    </w:tbl>
    <w:p w14:paraId="589FBBE9" w14:textId="77777777" w:rsidR="005E2DC5" w:rsidRDefault="005E2DC5" w:rsidP="008A7E7E">
      <w:pPr>
        <w:pStyle w:val="Corpodeltesto21"/>
        <w:rPr>
          <w:rFonts w:ascii="Arial" w:hAnsi="Arial" w:cs="Arial"/>
          <w:color w:val="002060"/>
          <w:sz w:val="22"/>
        </w:rPr>
      </w:pPr>
    </w:p>
    <w:p w14:paraId="01C02420" w14:textId="77777777" w:rsidR="007D6499" w:rsidRPr="00400E07" w:rsidRDefault="007D6499" w:rsidP="007D6499">
      <w:pPr>
        <w:pStyle w:val="titoloprinc0"/>
        <w:rPr>
          <w:color w:val="002060"/>
        </w:rPr>
      </w:pPr>
      <w:r w:rsidRPr="00400E07">
        <w:rPr>
          <w:color w:val="002060"/>
        </w:rPr>
        <w:t>RISULTATI</w:t>
      </w:r>
    </w:p>
    <w:p w14:paraId="43368FA7" w14:textId="77777777" w:rsidR="007D6499" w:rsidRPr="00400E07" w:rsidRDefault="007D6499" w:rsidP="007D6499">
      <w:pPr>
        <w:pStyle w:val="breakline"/>
        <w:rPr>
          <w:color w:val="002060"/>
        </w:rPr>
      </w:pPr>
    </w:p>
    <w:p w14:paraId="1F31E412" w14:textId="77777777" w:rsidR="007D6499" w:rsidRPr="00400E07" w:rsidRDefault="007D6499" w:rsidP="007D6499">
      <w:pPr>
        <w:pStyle w:val="sottotitolocampionato10"/>
        <w:rPr>
          <w:color w:val="002060"/>
        </w:rPr>
      </w:pPr>
      <w:r w:rsidRPr="00400E07">
        <w:rPr>
          <w:color w:val="002060"/>
        </w:rPr>
        <w:t>RISULTATI UFFICIALI GARE DEL 17/04/2026</w:t>
      </w:r>
    </w:p>
    <w:p w14:paraId="0A4DE0F5" w14:textId="77777777" w:rsidR="007D6499" w:rsidRPr="007D6499" w:rsidRDefault="007D6499" w:rsidP="007D6499">
      <w:pPr>
        <w:pStyle w:val="sottotitolocampionato20"/>
        <w:spacing w:before="0" w:beforeAutospacing="0" w:after="0" w:afterAutospacing="0"/>
        <w:rPr>
          <w:rFonts w:ascii="Arial" w:hAnsi="Arial" w:cs="Arial"/>
          <w:color w:val="002060"/>
          <w:sz w:val="20"/>
          <w:szCs w:val="20"/>
        </w:rPr>
      </w:pPr>
      <w:r w:rsidRPr="007D6499">
        <w:rPr>
          <w:rFonts w:ascii="Arial" w:hAnsi="Arial" w:cs="Arial"/>
          <w:color w:val="002060"/>
          <w:sz w:val="20"/>
          <w:szCs w:val="20"/>
        </w:rPr>
        <w:t>Si trascrivono qui di seguito i risultati ufficiali delle gare disputate</w:t>
      </w:r>
    </w:p>
    <w:p w14:paraId="2B547A14" w14:textId="77777777" w:rsidR="007D6499" w:rsidRPr="00400E07" w:rsidRDefault="007D6499" w:rsidP="007D649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6499" w:rsidRPr="00400E07" w14:paraId="7F2F462B" w14:textId="77777777" w:rsidTr="00AD67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499" w:rsidRPr="00400E07" w14:paraId="32B964A1"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C2662" w14:textId="77777777" w:rsidR="007D6499" w:rsidRPr="00400E07" w:rsidRDefault="007D6499" w:rsidP="00AD6724">
                  <w:pPr>
                    <w:pStyle w:val="headertabella0"/>
                    <w:rPr>
                      <w:color w:val="002060"/>
                    </w:rPr>
                  </w:pPr>
                  <w:r w:rsidRPr="00400E07">
                    <w:rPr>
                      <w:color w:val="002060"/>
                    </w:rPr>
                    <w:t>GIRONE A - 13 Giornata - R</w:t>
                  </w:r>
                </w:p>
              </w:tc>
            </w:tr>
            <w:tr w:rsidR="007D6499" w:rsidRPr="00400E07" w14:paraId="5544E427"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5644F7" w14:textId="77777777" w:rsidR="007D6499" w:rsidRPr="00400E07" w:rsidRDefault="007D6499" w:rsidP="00AD6724">
                  <w:pPr>
                    <w:pStyle w:val="rowtabella0"/>
                    <w:rPr>
                      <w:color w:val="002060"/>
                    </w:rPr>
                  </w:pPr>
                  <w:r w:rsidRPr="00400E07">
                    <w:rPr>
                      <w:color w:val="002060"/>
                    </w:rPr>
                    <w:t>(1) ATLETICO MATELICA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06E5A" w14:textId="77777777" w:rsidR="007D6499" w:rsidRPr="00400E07" w:rsidRDefault="007D6499" w:rsidP="00AD6724">
                  <w:pPr>
                    <w:pStyle w:val="rowtabella0"/>
                    <w:rPr>
                      <w:color w:val="002060"/>
                    </w:rPr>
                  </w:pPr>
                  <w:r w:rsidRPr="00400E07">
                    <w:rPr>
                      <w:color w:val="002060"/>
                    </w:rPr>
                    <w:t xml:space="preserve">- </w:t>
                  </w:r>
                  <w:proofErr w:type="gramStart"/>
                  <w:r w:rsidRPr="00400E07">
                    <w:rPr>
                      <w:color w:val="002060"/>
                    </w:rPr>
                    <w:t>U.MANDOLESI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65C7F" w14:textId="77777777" w:rsidR="007D6499" w:rsidRPr="00400E07" w:rsidRDefault="007D6499" w:rsidP="00AD6724">
                  <w:pPr>
                    <w:pStyle w:val="rowtabella0"/>
                    <w:jc w:val="center"/>
                    <w:rPr>
                      <w:color w:val="002060"/>
                    </w:rPr>
                  </w:pPr>
                  <w:r w:rsidRPr="00400E07">
                    <w:rPr>
                      <w:color w:val="002060"/>
                    </w:rP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739E5" w14:textId="77777777" w:rsidR="007D6499" w:rsidRPr="00400E07" w:rsidRDefault="007D6499" w:rsidP="00AD6724">
                  <w:pPr>
                    <w:pStyle w:val="rowtabella0"/>
                    <w:jc w:val="center"/>
                    <w:rPr>
                      <w:color w:val="002060"/>
                    </w:rPr>
                  </w:pPr>
                  <w:r w:rsidRPr="00400E07">
                    <w:rPr>
                      <w:color w:val="002060"/>
                    </w:rPr>
                    <w:t> </w:t>
                  </w:r>
                </w:p>
              </w:tc>
            </w:tr>
            <w:tr w:rsidR="007D6499" w:rsidRPr="00400E07" w14:paraId="3E0D9C44"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F17D77" w14:textId="77777777" w:rsidR="007D6499" w:rsidRPr="00400E07" w:rsidRDefault="007D6499" w:rsidP="00AD6724">
                  <w:pPr>
                    <w:pStyle w:val="rowtabella0"/>
                    <w:rPr>
                      <w:color w:val="002060"/>
                    </w:rPr>
                  </w:pPr>
                  <w:r w:rsidRPr="00400E07">
                    <w:rPr>
                      <w:color w:val="002060"/>
                    </w:rPr>
                    <w:t>CALCIO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671B25" w14:textId="77777777" w:rsidR="007D6499" w:rsidRPr="00400E07" w:rsidRDefault="007D6499" w:rsidP="00AD6724">
                  <w:pPr>
                    <w:pStyle w:val="rowtabella0"/>
                    <w:rPr>
                      <w:color w:val="002060"/>
                    </w:rPr>
                  </w:pPr>
                  <w:r w:rsidRPr="00400E07">
                    <w:rPr>
                      <w:color w:val="002060"/>
                    </w:rPr>
                    <w:t>- STAFFOLO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8916E9" w14:textId="77777777" w:rsidR="007D6499" w:rsidRPr="00400E07" w:rsidRDefault="007D6499" w:rsidP="00AD6724">
                  <w:pPr>
                    <w:pStyle w:val="rowtabella0"/>
                    <w:jc w:val="center"/>
                    <w:rPr>
                      <w:color w:val="002060"/>
                    </w:rPr>
                  </w:pPr>
                  <w:r w:rsidRPr="00400E07">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40B287" w14:textId="77777777" w:rsidR="007D6499" w:rsidRPr="00400E07" w:rsidRDefault="007D6499" w:rsidP="00AD6724">
                  <w:pPr>
                    <w:pStyle w:val="rowtabella0"/>
                    <w:jc w:val="center"/>
                    <w:rPr>
                      <w:color w:val="002060"/>
                    </w:rPr>
                  </w:pPr>
                  <w:r w:rsidRPr="00400E07">
                    <w:rPr>
                      <w:color w:val="002060"/>
                    </w:rPr>
                    <w:t> </w:t>
                  </w:r>
                </w:p>
              </w:tc>
            </w:tr>
            <w:tr w:rsidR="007D6499" w:rsidRPr="00400E07" w14:paraId="5F52E574"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30B186" w14:textId="77777777" w:rsidR="007D6499" w:rsidRPr="00400E07" w:rsidRDefault="007D6499" w:rsidP="00AD6724">
                  <w:pPr>
                    <w:pStyle w:val="rowtabella0"/>
                    <w:rPr>
                      <w:color w:val="002060"/>
                    </w:rPr>
                  </w:pPr>
                  <w:r w:rsidRPr="00400E07">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172CD6" w14:textId="77777777" w:rsidR="007D6499" w:rsidRPr="00400E07" w:rsidRDefault="007D6499" w:rsidP="00AD6724">
                  <w:pPr>
                    <w:pStyle w:val="rowtabella0"/>
                    <w:rPr>
                      <w:color w:val="002060"/>
                    </w:rPr>
                  </w:pPr>
                  <w:r w:rsidRPr="00400E07">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1FC856" w14:textId="77777777" w:rsidR="007D6499" w:rsidRPr="00400E07" w:rsidRDefault="007D6499" w:rsidP="00AD6724">
                  <w:pPr>
                    <w:pStyle w:val="rowtabella0"/>
                    <w:jc w:val="center"/>
                    <w:rPr>
                      <w:color w:val="002060"/>
                    </w:rPr>
                  </w:pPr>
                  <w:r w:rsidRPr="00400E07">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5566BA" w14:textId="77777777" w:rsidR="007D6499" w:rsidRPr="00400E07" w:rsidRDefault="007D6499" w:rsidP="00AD6724">
                  <w:pPr>
                    <w:pStyle w:val="rowtabella0"/>
                    <w:jc w:val="center"/>
                    <w:rPr>
                      <w:color w:val="002060"/>
                    </w:rPr>
                  </w:pPr>
                  <w:r w:rsidRPr="00400E07">
                    <w:rPr>
                      <w:color w:val="002060"/>
                    </w:rPr>
                    <w:t> </w:t>
                  </w:r>
                </w:p>
              </w:tc>
            </w:tr>
            <w:tr w:rsidR="007D6499" w:rsidRPr="00400E07" w14:paraId="01FC7AB3"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3984F6" w14:textId="77777777" w:rsidR="007D6499" w:rsidRPr="00400E07" w:rsidRDefault="007D6499" w:rsidP="00AD6724">
                  <w:pPr>
                    <w:pStyle w:val="rowtabella0"/>
                    <w:rPr>
                      <w:color w:val="002060"/>
                    </w:rPr>
                  </w:pPr>
                  <w:r w:rsidRPr="00400E07">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AE8178" w14:textId="77777777" w:rsidR="007D6499" w:rsidRPr="00400E07" w:rsidRDefault="007D6499" w:rsidP="00AD6724">
                  <w:pPr>
                    <w:pStyle w:val="rowtabella0"/>
                    <w:rPr>
                      <w:color w:val="002060"/>
                    </w:rPr>
                  </w:pPr>
                  <w:r w:rsidRPr="00400E07">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A9C9F6" w14:textId="77777777" w:rsidR="007D6499" w:rsidRPr="00400E07" w:rsidRDefault="007D6499" w:rsidP="00AD6724">
                  <w:pPr>
                    <w:pStyle w:val="rowtabella0"/>
                    <w:jc w:val="center"/>
                    <w:rPr>
                      <w:color w:val="002060"/>
                    </w:rPr>
                  </w:pPr>
                  <w:r w:rsidRPr="00400E0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B5B564" w14:textId="77777777" w:rsidR="007D6499" w:rsidRPr="00400E07" w:rsidRDefault="007D6499" w:rsidP="00AD6724">
                  <w:pPr>
                    <w:pStyle w:val="rowtabella0"/>
                    <w:jc w:val="center"/>
                    <w:rPr>
                      <w:color w:val="002060"/>
                    </w:rPr>
                  </w:pPr>
                  <w:r w:rsidRPr="00400E07">
                    <w:rPr>
                      <w:color w:val="002060"/>
                    </w:rPr>
                    <w:t> </w:t>
                  </w:r>
                </w:p>
              </w:tc>
            </w:tr>
            <w:tr w:rsidR="007D6499" w:rsidRPr="00400E07" w14:paraId="241727F4"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FBCF70" w14:textId="77777777" w:rsidR="007D6499" w:rsidRPr="00400E07" w:rsidRDefault="007D6499" w:rsidP="00AD6724">
                  <w:pPr>
                    <w:pStyle w:val="rowtabella0"/>
                    <w:rPr>
                      <w:color w:val="002060"/>
                    </w:rPr>
                  </w:pPr>
                  <w:r w:rsidRPr="00400E07">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1CE2F" w14:textId="77777777" w:rsidR="007D6499" w:rsidRPr="00400E07" w:rsidRDefault="007D6499" w:rsidP="00AD6724">
                  <w:pPr>
                    <w:pStyle w:val="rowtabella0"/>
                    <w:rPr>
                      <w:color w:val="002060"/>
                    </w:rPr>
                  </w:pPr>
                  <w:r w:rsidRPr="00400E07">
                    <w:rPr>
                      <w:color w:val="002060"/>
                    </w:rPr>
                    <w:t>- CENTRO SPORTIVO SUASA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5FD164" w14:textId="77777777" w:rsidR="007D6499" w:rsidRPr="00400E07" w:rsidRDefault="007D6499" w:rsidP="00AD6724">
                  <w:pPr>
                    <w:pStyle w:val="rowtabella0"/>
                    <w:jc w:val="center"/>
                    <w:rPr>
                      <w:color w:val="002060"/>
                    </w:rPr>
                  </w:pPr>
                  <w:r w:rsidRPr="00400E07">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0CDE3" w14:textId="77777777" w:rsidR="007D6499" w:rsidRPr="00400E07" w:rsidRDefault="007D6499" w:rsidP="00AD6724">
                  <w:pPr>
                    <w:pStyle w:val="rowtabella0"/>
                    <w:jc w:val="center"/>
                    <w:rPr>
                      <w:color w:val="002060"/>
                    </w:rPr>
                  </w:pPr>
                  <w:r w:rsidRPr="00400E07">
                    <w:rPr>
                      <w:color w:val="002060"/>
                    </w:rPr>
                    <w:t> </w:t>
                  </w:r>
                </w:p>
              </w:tc>
            </w:tr>
            <w:tr w:rsidR="007D6499" w:rsidRPr="00400E07" w14:paraId="52F94437" w14:textId="77777777" w:rsidTr="00AD6724">
              <w:tc>
                <w:tcPr>
                  <w:tcW w:w="4700" w:type="dxa"/>
                  <w:gridSpan w:val="4"/>
                  <w:tcBorders>
                    <w:top w:val="nil"/>
                    <w:left w:val="nil"/>
                    <w:bottom w:val="nil"/>
                    <w:right w:val="nil"/>
                  </w:tcBorders>
                  <w:tcMar>
                    <w:top w:w="20" w:type="dxa"/>
                    <w:left w:w="20" w:type="dxa"/>
                    <w:bottom w:w="20" w:type="dxa"/>
                    <w:right w:w="20" w:type="dxa"/>
                  </w:tcMar>
                  <w:vAlign w:val="center"/>
                  <w:hideMark/>
                </w:tcPr>
                <w:p w14:paraId="27646EBE" w14:textId="77777777" w:rsidR="007D6499" w:rsidRPr="00400E07" w:rsidRDefault="007D6499" w:rsidP="00AD6724">
                  <w:pPr>
                    <w:pStyle w:val="rowtabella0"/>
                    <w:rPr>
                      <w:color w:val="002060"/>
                    </w:rPr>
                  </w:pPr>
                  <w:r w:rsidRPr="00400E07">
                    <w:rPr>
                      <w:color w:val="002060"/>
                    </w:rPr>
                    <w:t>(1) - disputata il 18/04/2026</w:t>
                  </w:r>
                </w:p>
              </w:tc>
            </w:tr>
          </w:tbl>
          <w:p w14:paraId="3FBADFFA" w14:textId="77777777" w:rsidR="007D6499" w:rsidRPr="00400E07" w:rsidRDefault="007D6499" w:rsidP="00AD6724">
            <w:pPr>
              <w:rPr>
                <w:color w:val="002060"/>
              </w:rPr>
            </w:pPr>
          </w:p>
        </w:tc>
      </w:tr>
    </w:tbl>
    <w:p w14:paraId="53A3E358" w14:textId="77777777" w:rsidR="007D6499" w:rsidRPr="00400E07" w:rsidRDefault="007D6499" w:rsidP="007D6499">
      <w:pPr>
        <w:pStyle w:val="breakline"/>
        <w:rPr>
          <w:rFonts w:eastAsiaTheme="minorEastAsia"/>
          <w:color w:val="002060"/>
        </w:rPr>
      </w:pPr>
    </w:p>
    <w:p w14:paraId="51558D65" w14:textId="77777777" w:rsidR="007D6499" w:rsidRPr="00400E07" w:rsidRDefault="007D6499" w:rsidP="007D6499">
      <w:pPr>
        <w:pStyle w:val="breakline"/>
        <w:rPr>
          <w:color w:val="002060"/>
        </w:rPr>
      </w:pPr>
    </w:p>
    <w:p w14:paraId="5A1E4125" w14:textId="77777777" w:rsidR="007D6499" w:rsidRPr="00400E07" w:rsidRDefault="007D6499" w:rsidP="007D6499">
      <w:pPr>
        <w:pStyle w:val="titoloprinc0"/>
        <w:rPr>
          <w:color w:val="002060"/>
        </w:rPr>
      </w:pPr>
      <w:r w:rsidRPr="00400E07">
        <w:rPr>
          <w:color w:val="002060"/>
        </w:rPr>
        <w:t>GIUDICE SPORTIVO</w:t>
      </w:r>
    </w:p>
    <w:p w14:paraId="55B60008" w14:textId="77777777" w:rsidR="007D6499" w:rsidRPr="00400E07" w:rsidRDefault="007D6499" w:rsidP="007D6499">
      <w:pPr>
        <w:pStyle w:val="diffida"/>
        <w:rPr>
          <w:color w:val="002060"/>
        </w:rPr>
      </w:pPr>
      <w:r w:rsidRPr="00400E07">
        <w:rPr>
          <w:color w:val="002060"/>
        </w:rPr>
        <w:t>Il Giudice Sportivo Avv. Agnese Lazzaretti, con l'assistenza del Segretario Angelo Castellana, nella seduta del 22/04/2026, ha adottato le decisioni che di seguito integralmente si riportano:</w:t>
      </w:r>
    </w:p>
    <w:p w14:paraId="422C19B5" w14:textId="77777777" w:rsidR="007D6499" w:rsidRPr="00400E07" w:rsidRDefault="007D6499" w:rsidP="007D6499">
      <w:pPr>
        <w:pStyle w:val="titolo10"/>
        <w:rPr>
          <w:color w:val="002060"/>
        </w:rPr>
      </w:pPr>
      <w:r w:rsidRPr="00400E07">
        <w:rPr>
          <w:color w:val="002060"/>
        </w:rPr>
        <w:lastRenderedPageBreak/>
        <w:t xml:space="preserve">GARE DEL 17/ 4/2026 </w:t>
      </w:r>
    </w:p>
    <w:p w14:paraId="30E316B0" w14:textId="77777777" w:rsidR="007D6499" w:rsidRPr="00400E07" w:rsidRDefault="007D6499" w:rsidP="007D6499">
      <w:pPr>
        <w:pStyle w:val="titolo7a"/>
        <w:rPr>
          <w:color w:val="002060"/>
        </w:rPr>
      </w:pPr>
      <w:r w:rsidRPr="00400E07">
        <w:rPr>
          <w:color w:val="002060"/>
        </w:rPr>
        <w:t xml:space="preserve">PROVVEDIMENTI DISCIPLINARI </w:t>
      </w:r>
    </w:p>
    <w:p w14:paraId="12EA20ED" w14:textId="77777777" w:rsidR="007D6499" w:rsidRPr="00400E07" w:rsidRDefault="007D6499" w:rsidP="007D6499">
      <w:pPr>
        <w:pStyle w:val="titolo7b0"/>
        <w:rPr>
          <w:color w:val="002060"/>
        </w:rPr>
      </w:pPr>
      <w:r w:rsidRPr="00400E07">
        <w:rPr>
          <w:color w:val="002060"/>
        </w:rPr>
        <w:t xml:space="preserve">In base alle risultanze degli atti ufficiali sono state deliberate le seguenti sanzioni disciplinari. </w:t>
      </w:r>
    </w:p>
    <w:p w14:paraId="3AFDE669" w14:textId="77777777" w:rsidR="007D6499" w:rsidRPr="00400E07" w:rsidRDefault="007D6499" w:rsidP="007D6499">
      <w:pPr>
        <w:pStyle w:val="titolo30"/>
        <w:rPr>
          <w:color w:val="002060"/>
        </w:rPr>
      </w:pPr>
      <w:r w:rsidRPr="00400E07">
        <w:rPr>
          <w:color w:val="002060"/>
        </w:rPr>
        <w:t xml:space="preserve">CALCIATORI NON ESPULSI </w:t>
      </w:r>
    </w:p>
    <w:p w14:paraId="397D1A78" w14:textId="77777777" w:rsidR="007D6499" w:rsidRPr="00400E07" w:rsidRDefault="007D6499" w:rsidP="007D6499">
      <w:pPr>
        <w:pStyle w:val="titolo20"/>
        <w:rPr>
          <w:color w:val="002060"/>
        </w:rPr>
      </w:pPr>
      <w:r w:rsidRPr="00400E0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572F6221" w14:textId="77777777" w:rsidTr="00AD6724">
        <w:tc>
          <w:tcPr>
            <w:tcW w:w="2200" w:type="dxa"/>
            <w:tcMar>
              <w:top w:w="20" w:type="dxa"/>
              <w:left w:w="20" w:type="dxa"/>
              <w:bottom w:w="20" w:type="dxa"/>
              <w:right w:w="20" w:type="dxa"/>
            </w:tcMar>
            <w:vAlign w:val="center"/>
            <w:hideMark/>
          </w:tcPr>
          <w:p w14:paraId="0F6D3CA5" w14:textId="77777777" w:rsidR="007D6499" w:rsidRPr="00400E07" w:rsidRDefault="007D6499" w:rsidP="00AD6724">
            <w:pPr>
              <w:pStyle w:val="movimento"/>
              <w:rPr>
                <w:color w:val="002060"/>
              </w:rPr>
            </w:pPr>
            <w:r w:rsidRPr="00400E07">
              <w:rPr>
                <w:color w:val="002060"/>
              </w:rPr>
              <w:t>LUCARINI REBECCA</w:t>
            </w:r>
          </w:p>
        </w:tc>
        <w:tc>
          <w:tcPr>
            <w:tcW w:w="2200" w:type="dxa"/>
            <w:tcMar>
              <w:top w:w="20" w:type="dxa"/>
              <w:left w:w="20" w:type="dxa"/>
              <w:bottom w:w="20" w:type="dxa"/>
              <w:right w:w="20" w:type="dxa"/>
            </w:tcMar>
            <w:vAlign w:val="center"/>
            <w:hideMark/>
          </w:tcPr>
          <w:p w14:paraId="6CBC519E" w14:textId="77777777" w:rsidR="007D6499" w:rsidRPr="00400E07" w:rsidRDefault="007D6499" w:rsidP="00AD6724">
            <w:pPr>
              <w:pStyle w:val="movimento2"/>
              <w:rPr>
                <w:color w:val="002060"/>
              </w:rPr>
            </w:pPr>
            <w:r w:rsidRPr="00400E07">
              <w:rPr>
                <w:color w:val="002060"/>
              </w:rPr>
              <w:t xml:space="preserve">(C.U.S. CAMERINO A.S.D.) </w:t>
            </w:r>
          </w:p>
        </w:tc>
        <w:tc>
          <w:tcPr>
            <w:tcW w:w="800" w:type="dxa"/>
            <w:tcMar>
              <w:top w:w="20" w:type="dxa"/>
              <w:left w:w="20" w:type="dxa"/>
              <w:bottom w:w="20" w:type="dxa"/>
              <w:right w:w="20" w:type="dxa"/>
            </w:tcMar>
            <w:vAlign w:val="center"/>
            <w:hideMark/>
          </w:tcPr>
          <w:p w14:paraId="0F9405C6"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CAE3BA5"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333040F" w14:textId="77777777" w:rsidR="007D6499" w:rsidRPr="00400E07" w:rsidRDefault="007D6499" w:rsidP="00AD6724">
            <w:pPr>
              <w:pStyle w:val="movimento2"/>
              <w:rPr>
                <w:color w:val="002060"/>
              </w:rPr>
            </w:pPr>
            <w:r w:rsidRPr="00400E07">
              <w:rPr>
                <w:color w:val="002060"/>
              </w:rPr>
              <w:t> </w:t>
            </w:r>
          </w:p>
        </w:tc>
      </w:tr>
    </w:tbl>
    <w:p w14:paraId="4FD46C0C" w14:textId="77777777" w:rsidR="007D6499" w:rsidRPr="00400E07" w:rsidRDefault="007D6499" w:rsidP="007D6499">
      <w:pPr>
        <w:pStyle w:val="titolo20"/>
        <w:rPr>
          <w:rFonts w:eastAsiaTheme="minorEastAsia"/>
          <w:color w:val="002060"/>
        </w:rPr>
      </w:pPr>
      <w:r w:rsidRPr="00400E0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1BCDDA0D" w14:textId="77777777" w:rsidTr="00AD6724">
        <w:tc>
          <w:tcPr>
            <w:tcW w:w="2200" w:type="dxa"/>
            <w:tcMar>
              <w:top w:w="20" w:type="dxa"/>
              <w:left w:w="20" w:type="dxa"/>
              <w:bottom w:w="20" w:type="dxa"/>
              <w:right w:w="20" w:type="dxa"/>
            </w:tcMar>
            <w:vAlign w:val="center"/>
            <w:hideMark/>
          </w:tcPr>
          <w:p w14:paraId="2341F3F5" w14:textId="77777777" w:rsidR="007D6499" w:rsidRPr="00400E07" w:rsidRDefault="007D6499" w:rsidP="00AD6724">
            <w:pPr>
              <w:pStyle w:val="movimento"/>
              <w:rPr>
                <w:color w:val="002060"/>
              </w:rPr>
            </w:pPr>
            <w:r w:rsidRPr="00400E07">
              <w:rPr>
                <w:color w:val="002060"/>
              </w:rPr>
              <w:t>PIGNOCCHI LETIZIA</w:t>
            </w:r>
          </w:p>
        </w:tc>
        <w:tc>
          <w:tcPr>
            <w:tcW w:w="2200" w:type="dxa"/>
            <w:tcMar>
              <w:top w:w="20" w:type="dxa"/>
              <w:left w:w="20" w:type="dxa"/>
              <w:bottom w:w="20" w:type="dxa"/>
              <w:right w:w="20" w:type="dxa"/>
            </w:tcMar>
            <w:vAlign w:val="center"/>
            <w:hideMark/>
          </w:tcPr>
          <w:p w14:paraId="3438D18D" w14:textId="77777777" w:rsidR="007D6499" w:rsidRPr="00400E07" w:rsidRDefault="007D6499" w:rsidP="00AD6724">
            <w:pPr>
              <w:pStyle w:val="movimento2"/>
              <w:rPr>
                <w:color w:val="002060"/>
              </w:rPr>
            </w:pPr>
            <w:r w:rsidRPr="00400E07">
              <w:rPr>
                <w:color w:val="002060"/>
              </w:rPr>
              <w:t xml:space="preserve">(CALCIO POTENZA PICENA) </w:t>
            </w:r>
          </w:p>
        </w:tc>
        <w:tc>
          <w:tcPr>
            <w:tcW w:w="800" w:type="dxa"/>
            <w:tcMar>
              <w:top w:w="20" w:type="dxa"/>
              <w:left w:w="20" w:type="dxa"/>
              <w:bottom w:w="20" w:type="dxa"/>
              <w:right w:w="20" w:type="dxa"/>
            </w:tcMar>
            <w:vAlign w:val="center"/>
            <w:hideMark/>
          </w:tcPr>
          <w:p w14:paraId="02CBD602"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0DDBEA6"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5E7E1CA" w14:textId="77777777" w:rsidR="007D6499" w:rsidRPr="00400E07" w:rsidRDefault="007D6499" w:rsidP="00AD6724">
            <w:pPr>
              <w:pStyle w:val="movimento2"/>
              <w:rPr>
                <w:color w:val="002060"/>
              </w:rPr>
            </w:pPr>
            <w:r w:rsidRPr="00400E07">
              <w:rPr>
                <w:color w:val="002060"/>
              </w:rPr>
              <w:t> </w:t>
            </w:r>
          </w:p>
        </w:tc>
      </w:tr>
    </w:tbl>
    <w:p w14:paraId="4332EC21" w14:textId="77777777" w:rsidR="007D6499" w:rsidRPr="00400E07" w:rsidRDefault="007D6499" w:rsidP="007D6499">
      <w:pPr>
        <w:pStyle w:val="titolo20"/>
        <w:rPr>
          <w:rFonts w:eastAsiaTheme="minorEastAsia"/>
          <w:color w:val="002060"/>
        </w:rPr>
      </w:pPr>
      <w:r w:rsidRPr="00400E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65823E4F" w14:textId="77777777" w:rsidTr="00AD6724">
        <w:tc>
          <w:tcPr>
            <w:tcW w:w="2200" w:type="dxa"/>
            <w:tcMar>
              <w:top w:w="20" w:type="dxa"/>
              <w:left w:w="20" w:type="dxa"/>
              <w:bottom w:w="20" w:type="dxa"/>
              <w:right w:w="20" w:type="dxa"/>
            </w:tcMar>
            <w:vAlign w:val="center"/>
            <w:hideMark/>
          </w:tcPr>
          <w:p w14:paraId="13998BCD" w14:textId="77777777" w:rsidR="007D6499" w:rsidRPr="00400E07" w:rsidRDefault="007D6499" w:rsidP="00AD6724">
            <w:pPr>
              <w:pStyle w:val="movimento"/>
              <w:rPr>
                <w:color w:val="002060"/>
              </w:rPr>
            </w:pPr>
            <w:r w:rsidRPr="00400E07">
              <w:rPr>
                <w:color w:val="002060"/>
              </w:rPr>
              <w:t>CORBELLI CRISTINA</w:t>
            </w:r>
          </w:p>
        </w:tc>
        <w:tc>
          <w:tcPr>
            <w:tcW w:w="2200" w:type="dxa"/>
            <w:tcMar>
              <w:top w:w="20" w:type="dxa"/>
              <w:left w:w="20" w:type="dxa"/>
              <w:bottom w:w="20" w:type="dxa"/>
              <w:right w:w="20" w:type="dxa"/>
            </w:tcMar>
            <w:vAlign w:val="center"/>
            <w:hideMark/>
          </w:tcPr>
          <w:p w14:paraId="0494FAD6" w14:textId="77777777" w:rsidR="007D6499" w:rsidRPr="00400E07" w:rsidRDefault="007D6499" w:rsidP="00AD6724">
            <w:pPr>
              <w:pStyle w:val="movimento2"/>
              <w:rPr>
                <w:color w:val="002060"/>
              </w:rPr>
            </w:pPr>
            <w:r w:rsidRPr="00400E07">
              <w:rPr>
                <w:color w:val="002060"/>
              </w:rPr>
              <w:t xml:space="preserve">(FUTSAL COMUNANZA A.S.D.) </w:t>
            </w:r>
          </w:p>
        </w:tc>
        <w:tc>
          <w:tcPr>
            <w:tcW w:w="800" w:type="dxa"/>
            <w:tcMar>
              <w:top w:w="20" w:type="dxa"/>
              <w:left w:w="20" w:type="dxa"/>
              <w:bottom w:w="20" w:type="dxa"/>
              <w:right w:w="20" w:type="dxa"/>
            </w:tcMar>
            <w:vAlign w:val="center"/>
            <w:hideMark/>
          </w:tcPr>
          <w:p w14:paraId="6267A288"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CD31D7D"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A1F1556" w14:textId="77777777" w:rsidR="007D6499" w:rsidRPr="00400E07" w:rsidRDefault="007D6499" w:rsidP="00AD6724">
            <w:pPr>
              <w:pStyle w:val="movimento2"/>
              <w:rPr>
                <w:color w:val="002060"/>
              </w:rPr>
            </w:pPr>
            <w:r w:rsidRPr="00400E07">
              <w:rPr>
                <w:color w:val="002060"/>
              </w:rPr>
              <w:t> </w:t>
            </w:r>
          </w:p>
        </w:tc>
      </w:tr>
    </w:tbl>
    <w:p w14:paraId="509D5422" w14:textId="77777777" w:rsidR="007D6499" w:rsidRPr="00400E07" w:rsidRDefault="007D6499" w:rsidP="007D6499">
      <w:pPr>
        <w:pStyle w:val="titolo20"/>
        <w:rPr>
          <w:rFonts w:eastAsiaTheme="minorEastAsia"/>
          <w:color w:val="002060"/>
        </w:rPr>
      </w:pPr>
      <w:r w:rsidRPr="00400E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7E33F8CE" w14:textId="77777777" w:rsidTr="00AD6724">
        <w:tc>
          <w:tcPr>
            <w:tcW w:w="2200" w:type="dxa"/>
            <w:tcMar>
              <w:top w:w="20" w:type="dxa"/>
              <w:left w:w="20" w:type="dxa"/>
              <w:bottom w:w="20" w:type="dxa"/>
              <w:right w:w="20" w:type="dxa"/>
            </w:tcMar>
            <w:vAlign w:val="center"/>
            <w:hideMark/>
          </w:tcPr>
          <w:p w14:paraId="3EB18AB9" w14:textId="77777777" w:rsidR="007D6499" w:rsidRPr="00400E07" w:rsidRDefault="007D6499" w:rsidP="00AD6724">
            <w:pPr>
              <w:pStyle w:val="movimento"/>
              <w:rPr>
                <w:color w:val="002060"/>
              </w:rPr>
            </w:pPr>
            <w:r w:rsidRPr="00400E07">
              <w:rPr>
                <w:color w:val="002060"/>
              </w:rPr>
              <w:t>ARAN VALERIA ALEJAND</w:t>
            </w:r>
          </w:p>
        </w:tc>
        <w:tc>
          <w:tcPr>
            <w:tcW w:w="2200" w:type="dxa"/>
            <w:tcMar>
              <w:top w:w="20" w:type="dxa"/>
              <w:left w:w="20" w:type="dxa"/>
              <w:bottom w:w="20" w:type="dxa"/>
              <w:right w:w="20" w:type="dxa"/>
            </w:tcMar>
            <w:vAlign w:val="center"/>
            <w:hideMark/>
          </w:tcPr>
          <w:p w14:paraId="3C23A40A" w14:textId="77777777" w:rsidR="007D6499" w:rsidRPr="00400E07" w:rsidRDefault="007D6499" w:rsidP="00AD6724">
            <w:pPr>
              <w:pStyle w:val="movimento2"/>
              <w:rPr>
                <w:color w:val="002060"/>
              </w:rPr>
            </w:pPr>
            <w:r w:rsidRPr="00400E07">
              <w:rPr>
                <w:color w:val="002060"/>
              </w:rPr>
              <w:t xml:space="preserve">(CALCIO POTENZA PICENA) </w:t>
            </w:r>
          </w:p>
        </w:tc>
        <w:tc>
          <w:tcPr>
            <w:tcW w:w="800" w:type="dxa"/>
            <w:tcMar>
              <w:top w:w="20" w:type="dxa"/>
              <w:left w:w="20" w:type="dxa"/>
              <w:bottom w:w="20" w:type="dxa"/>
              <w:right w:w="20" w:type="dxa"/>
            </w:tcMar>
            <w:vAlign w:val="center"/>
            <w:hideMark/>
          </w:tcPr>
          <w:p w14:paraId="3E58DC63"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20BAA1D"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48A06CE" w14:textId="77777777" w:rsidR="007D6499" w:rsidRPr="00400E07" w:rsidRDefault="007D6499" w:rsidP="00AD6724">
            <w:pPr>
              <w:pStyle w:val="movimento2"/>
              <w:rPr>
                <w:color w:val="002060"/>
              </w:rPr>
            </w:pPr>
            <w:r w:rsidRPr="00400E07">
              <w:rPr>
                <w:color w:val="002060"/>
              </w:rPr>
              <w:t> </w:t>
            </w:r>
          </w:p>
        </w:tc>
      </w:tr>
    </w:tbl>
    <w:p w14:paraId="2ADCED39" w14:textId="77777777" w:rsidR="007D6499" w:rsidRDefault="007D6499" w:rsidP="007D6499">
      <w:pPr>
        <w:pStyle w:val="breakline"/>
        <w:rPr>
          <w:color w:val="002060"/>
        </w:rPr>
      </w:pPr>
    </w:p>
    <w:p w14:paraId="78857D3E" w14:textId="77777777" w:rsidR="007D6499" w:rsidRPr="001910FC" w:rsidRDefault="007D6499" w:rsidP="007D6499">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422B60D" w14:textId="77777777" w:rsidR="007D6499" w:rsidRPr="001910FC" w:rsidRDefault="007D6499" w:rsidP="007D6499">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32AED462" w14:textId="77777777" w:rsidR="007D6499" w:rsidRPr="00400E07" w:rsidRDefault="007D6499" w:rsidP="007D6499">
      <w:pPr>
        <w:pStyle w:val="breakline"/>
        <w:rPr>
          <w:rFonts w:eastAsiaTheme="minorEastAsia"/>
          <w:color w:val="002060"/>
        </w:rPr>
      </w:pPr>
    </w:p>
    <w:p w14:paraId="595089B7" w14:textId="77777777" w:rsidR="007D6499" w:rsidRDefault="007D6499" w:rsidP="008A7E7E">
      <w:pPr>
        <w:pStyle w:val="Corpodeltesto21"/>
        <w:rPr>
          <w:rFonts w:ascii="Arial" w:hAnsi="Arial" w:cs="Arial"/>
          <w:color w:val="002060"/>
          <w:sz w:val="22"/>
        </w:rPr>
      </w:pPr>
    </w:p>
    <w:p w14:paraId="314F0B72" w14:textId="77777777" w:rsidR="00952741" w:rsidRPr="00CE58E2" w:rsidRDefault="00952741" w:rsidP="00952741">
      <w:pPr>
        <w:pStyle w:val="titolocampionato0"/>
        <w:shd w:val="clear" w:color="auto" w:fill="CCCCCC"/>
        <w:spacing w:before="80" w:after="40"/>
        <w:rPr>
          <w:color w:val="002060"/>
        </w:rPr>
      </w:pPr>
      <w:r w:rsidRPr="00CE58E2">
        <w:rPr>
          <w:color w:val="002060"/>
        </w:rPr>
        <w:t>UNDER 19 CALCIO A 5 REGIONALE</w:t>
      </w:r>
    </w:p>
    <w:p w14:paraId="4076D693" w14:textId="77777777" w:rsidR="00952741" w:rsidRPr="00E762DC" w:rsidRDefault="00952741" w:rsidP="00952741">
      <w:pPr>
        <w:pStyle w:val="TITOLOPRINC"/>
        <w:spacing w:before="0" w:beforeAutospacing="0" w:after="0" w:afterAutospacing="0"/>
        <w:rPr>
          <w:color w:val="002060"/>
        </w:rPr>
      </w:pPr>
      <w:r>
        <w:rPr>
          <w:color w:val="002060"/>
        </w:rPr>
        <w:t>FASE FINALE</w:t>
      </w:r>
    </w:p>
    <w:p w14:paraId="2A12AE27" w14:textId="77777777" w:rsidR="00952741" w:rsidRDefault="00952741" w:rsidP="00952741">
      <w:pPr>
        <w:pStyle w:val="LndNormale1"/>
        <w:jc w:val="left"/>
        <w:rPr>
          <w:b/>
          <w:color w:val="002060"/>
          <w:sz w:val="24"/>
          <w:u w:val="single"/>
        </w:rPr>
      </w:pPr>
    </w:p>
    <w:p w14:paraId="29AFE576" w14:textId="77777777" w:rsidR="00952741" w:rsidRPr="006E7501" w:rsidRDefault="00952741" w:rsidP="00952741">
      <w:pPr>
        <w:pStyle w:val="LndNormale1"/>
        <w:rPr>
          <w:b/>
          <w:bCs/>
          <w:i/>
          <w:iCs/>
          <w:color w:val="002060"/>
        </w:rPr>
      </w:pPr>
      <w:r w:rsidRPr="006E7501">
        <w:rPr>
          <w:b/>
          <w:bCs/>
          <w:i/>
          <w:iCs/>
          <w:color w:val="002060"/>
        </w:rPr>
        <w:t>Semifinali girone “Gold”</w:t>
      </w:r>
    </w:p>
    <w:p w14:paraId="5C02AACB" w14:textId="77777777" w:rsidR="00952741" w:rsidRPr="003F778E" w:rsidRDefault="00952741" w:rsidP="00952741">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1°</w:t>
      </w:r>
      <w:proofErr w:type="gramEnd"/>
      <w:r w:rsidRPr="003F778E">
        <w:rPr>
          <w:rFonts w:ascii="Arial" w:hAnsi="Arial" w:cs="Arial"/>
          <w:i/>
          <w:iCs/>
          <w:color w:val="002060"/>
          <w:sz w:val="22"/>
        </w:rPr>
        <w:t xml:space="preserve"> posto</w:t>
      </w:r>
    </w:p>
    <w:p w14:paraId="6D5F2029" w14:textId="77777777" w:rsidR="00952741" w:rsidRPr="004F0082" w:rsidRDefault="00952741" w:rsidP="00952741">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2^ classificata girone “Gold”</w:t>
      </w:r>
      <w:r w:rsidRPr="004F0082">
        <w:rPr>
          <w:rFonts w:ascii="Arial" w:hAnsi="Arial" w:cs="Arial"/>
          <w:color w:val="002060"/>
          <w:sz w:val="22"/>
        </w:rPr>
        <w:t xml:space="preserve"> </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1^ classificata girone “Gold”</w:t>
      </w:r>
      <w:r w:rsidRPr="004F0082">
        <w:rPr>
          <w:rFonts w:ascii="Arial" w:hAnsi="Arial" w:cs="Arial"/>
          <w:color w:val="002060"/>
          <w:sz w:val="22"/>
        </w:rPr>
        <w:tab/>
      </w:r>
      <w:r w:rsidRPr="004F0082">
        <w:rPr>
          <w:rFonts w:ascii="Arial" w:hAnsi="Arial" w:cs="Arial"/>
          <w:color w:val="002060"/>
          <w:sz w:val="22"/>
        </w:rPr>
        <w:tab/>
      </w:r>
    </w:p>
    <w:p w14:paraId="7561ACBE" w14:textId="77777777" w:rsidR="00952741" w:rsidRPr="00B264CD" w:rsidRDefault="00952741" w:rsidP="00952741">
      <w:pPr>
        <w:pStyle w:val="Corpodeltesto21"/>
        <w:rPr>
          <w:rFonts w:ascii="Arial" w:hAnsi="Arial" w:cs="Arial"/>
          <w:b/>
          <w:bCs/>
          <w:color w:val="002060"/>
          <w:sz w:val="22"/>
        </w:rPr>
      </w:pPr>
      <w:r w:rsidRPr="00B264CD">
        <w:rPr>
          <w:rFonts w:ascii="Arial" w:hAnsi="Arial" w:cs="Arial"/>
          <w:b/>
          <w:bCs/>
          <w:color w:val="002060"/>
          <w:sz w:val="22"/>
        </w:rPr>
        <w:t>ACLI AUDAX MONTECOSARO – FUTSAL VIRE GEOSISTEM ASD</w:t>
      </w:r>
      <w:r>
        <w:rPr>
          <w:rFonts w:ascii="Arial" w:hAnsi="Arial" w:cs="Arial"/>
          <w:b/>
          <w:bCs/>
          <w:color w:val="002060"/>
          <w:sz w:val="22"/>
        </w:rPr>
        <w:tab/>
      </w:r>
      <w:r>
        <w:rPr>
          <w:rFonts w:ascii="Arial" w:hAnsi="Arial" w:cs="Arial"/>
          <w:b/>
          <w:bCs/>
          <w:color w:val="002060"/>
          <w:sz w:val="22"/>
        </w:rPr>
        <w:tab/>
        <w:t>2-1</w:t>
      </w:r>
      <w:r>
        <w:rPr>
          <w:rFonts w:ascii="Arial" w:hAnsi="Arial" w:cs="Arial"/>
          <w:b/>
          <w:bCs/>
          <w:color w:val="002060"/>
          <w:sz w:val="22"/>
        </w:rPr>
        <w:tab/>
        <w:t>2-0</w:t>
      </w:r>
    </w:p>
    <w:p w14:paraId="3F2CEBEF" w14:textId="77777777" w:rsidR="00952741" w:rsidRDefault="00952741" w:rsidP="00952741">
      <w:pPr>
        <w:pStyle w:val="Corpodeltesto21"/>
        <w:rPr>
          <w:rFonts w:ascii="Arial" w:hAnsi="Arial" w:cs="Arial"/>
          <w:color w:val="002060"/>
          <w:sz w:val="22"/>
        </w:rPr>
      </w:pPr>
    </w:p>
    <w:p w14:paraId="396413DB" w14:textId="77777777" w:rsidR="00952741" w:rsidRPr="003F778E" w:rsidRDefault="00952741" w:rsidP="00952741">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3°</w:t>
      </w:r>
      <w:proofErr w:type="gramEnd"/>
      <w:r w:rsidRPr="003F778E">
        <w:rPr>
          <w:rFonts w:ascii="Arial" w:hAnsi="Arial" w:cs="Arial"/>
          <w:i/>
          <w:iCs/>
          <w:color w:val="002060"/>
          <w:sz w:val="22"/>
        </w:rPr>
        <w:t xml:space="preserve"> posto</w:t>
      </w:r>
    </w:p>
    <w:p w14:paraId="4F5A7ED7" w14:textId="77777777" w:rsidR="00952741" w:rsidRPr="004F0082" w:rsidRDefault="00952741" w:rsidP="00952741">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 classificata girone “Gold”</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3^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5DC0E67B" w14:textId="77777777" w:rsidR="00952741" w:rsidRDefault="00952741" w:rsidP="00952741">
      <w:pPr>
        <w:pStyle w:val="Corpodeltesto21"/>
        <w:rPr>
          <w:rFonts w:ascii="Arial" w:hAnsi="Arial" w:cs="Arial"/>
          <w:b/>
          <w:bCs/>
          <w:color w:val="002060"/>
          <w:sz w:val="22"/>
        </w:rPr>
      </w:pPr>
      <w:r w:rsidRPr="00B264CD">
        <w:rPr>
          <w:rFonts w:ascii="Arial" w:hAnsi="Arial" w:cs="Arial"/>
          <w:b/>
          <w:bCs/>
          <w:color w:val="002060"/>
          <w:sz w:val="22"/>
        </w:rPr>
        <w:t>REAL FABRIANO – ACSS MONDOLFO C5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4-7</w:t>
      </w:r>
      <w:r>
        <w:rPr>
          <w:rFonts w:ascii="Arial" w:hAnsi="Arial" w:cs="Arial"/>
          <w:b/>
          <w:bCs/>
          <w:color w:val="002060"/>
          <w:sz w:val="22"/>
        </w:rPr>
        <w:tab/>
        <w:t>2-4</w:t>
      </w:r>
    </w:p>
    <w:p w14:paraId="4C56D77F" w14:textId="77777777" w:rsidR="00952741" w:rsidRDefault="00952741" w:rsidP="00952741">
      <w:pPr>
        <w:pStyle w:val="Corpodeltesto21"/>
        <w:rPr>
          <w:rFonts w:ascii="Arial" w:hAnsi="Arial" w:cs="Arial"/>
          <w:b/>
          <w:bCs/>
          <w:color w:val="002060"/>
          <w:sz w:val="22"/>
        </w:rPr>
      </w:pPr>
    </w:p>
    <w:p w14:paraId="3A9602AC" w14:textId="77777777" w:rsidR="00952741" w:rsidRPr="006E7501" w:rsidRDefault="00952741" w:rsidP="00952741">
      <w:pPr>
        <w:pStyle w:val="LndNormale1"/>
        <w:rPr>
          <w:b/>
          <w:i/>
          <w:color w:val="002060"/>
        </w:rPr>
      </w:pPr>
      <w:r w:rsidRPr="00E762DC">
        <w:rPr>
          <w:b/>
          <w:i/>
          <w:color w:val="002060"/>
        </w:rPr>
        <w:t>Quarti di Finale</w:t>
      </w:r>
    </w:p>
    <w:p w14:paraId="27F14AAA" w14:textId="77777777" w:rsidR="00952741" w:rsidRDefault="00952741" w:rsidP="0095274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 xml:space="preserve">peggior prima classificata gironi “Silver” </w:t>
      </w:r>
      <w:r>
        <w:rPr>
          <w:rFonts w:ascii="Arial" w:hAnsi="Arial" w:cs="Arial"/>
          <w:color w:val="002060"/>
          <w:sz w:val="22"/>
        </w:rPr>
        <w:tab/>
      </w:r>
      <w:r>
        <w:rPr>
          <w:rFonts w:ascii="Arial" w:hAnsi="Arial" w:cs="Arial"/>
          <w:color w:val="002060"/>
          <w:sz w:val="22"/>
        </w:rPr>
        <w:tab/>
        <w:t>= X</w:t>
      </w:r>
    </w:p>
    <w:p w14:paraId="6ECA2EDA" w14:textId="77777777" w:rsidR="00952741" w:rsidRPr="003A02F2" w:rsidRDefault="00952741" w:rsidP="00952741">
      <w:pPr>
        <w:pStyle w:val="Corpodeltesto21"/>
        <w:rPr>
          <w:rFonts w:ascii="Arial" w:hAnsi="Arial" w:cs="Arial"/>
          <w:b/>
          <w:bCs/>
          <w:color w:val="002060"/>
          <w:sz w:val="22"/>
        </w:rPr>
      </w:pPr>
      <w:r w:rsidRPr="003A02F2">
        <w:rPr>
          <w:rFonts w:ascii="Arial" w:hAnsi="Arial" w:cs="Arial"/>
          <w:b/>
          <w:bCs/>
          <w:color w:val="002060"/>
          <w:sz w:val="22"/>
        </w:rPr>
        <w:t>FUTSAL VIRE GEOSISTEM ASD – CHIARAVALLE FUTSAL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1-4</w:t>
      </w:r>
    </w:p>
    <w:p w14:paraId="5D744BE4" w14:textId="77777777" w:rsidR="00952741" w:rsidRDefault="00952741" w:rsidP="00952741">
      <w:pPr>
        <w:pStyle w:val="Corpodeltesto21"/>
        <w:rPr>
          <w:rFonts w:ascii="Arial" w:hAnsi="Arial" w:cs="Arial"/>
          <w:color w:val="002060"/>
          <w:sz w:val="22"/>
        </w:rPr>
      </w:pPr>
    </w:p>
    <w:p w14:paraId="51905CD8" w14:textId="77777777" w:rsidR="00952741" w:rsidRPr="00E762DC" w:rsidRDefault="00952741" w:rsidP="0095274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seconda miglior prima classificata gironi “Silver”</w:t>
      </w:r>
      <w:r>
        <w:rPr>
          <w:rFonts w:ascii="Arial" w:hAnsi="Arial" w:cs="Arial"/>
          <w:color w:val="002060"/>
          <w:sz w:val="22"/>
        </w:rPr>
        <w:tab/>
        <w:t>= Y</w:t>
      </w:r>
    </w:p>
    <w:p w14:paraId="2A469D57" w14:textId="77777777" w:rsidR="00952741" w:rsidRPr="003A02F2" w:rsidRDefault="00952741" w:rsidP="00952741">
      <w:pPr>
        <w:pStyle w:val="Corpodeltesto21"/>
        <w:rPr>
          <w:rFonts w:ascii="Arial" w:hAnsi="Arial" w:cs="Arial"/>
          <w:b/>
          <w:bCs/>
          <w:color w:val="002060"/>
          <w:sz w:val="22"/>
        </w:rPr>
      </w:pPr>
      <w:r w:rsidRPr="003A02F2">
        <w:rPr>
          <w:rFonts w:ascii="Arial" w:hAnsi="Arial" w:cs="Arial"/>
          <w:b/>
          <w:bCs/>
          <w:color w:val="002060"/>
          <w:sz w:val="22"/>
        </w:rPr>
        <w:t xml:space="preserve">ACSS MONDOLFO C5 – </w:t>
      </w:r>
      <w:proofErr w:type="gramStart"/>
      <w:r w:rsidRPr="003A02F2">
        <w:rPr>
          <w:rFonts w:ascii="Arial" w:hAnsi="Arial" w:cs="Arial"/>
          <w:b/>
          <w:bCs/>
          <w:color w:val="002060"/>
          <w:sz w:val="22"/>
        </w:rPr>
        <w:t>U.MANDOLESI</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6-3</w:t>
      </w:r>
    </w:p>
    <w:p w14:paraId="720EE865" w14:textId="77777777" w:rsidR="00952741" w:rsidRDefault="00952741" w:rsidP="00952741">
      <w:pPr>
        <w:pStyle w:val="Corpodeltesto21"/>
        <w:rPr>
          <w:rFonts w:ascii="Arial" w:hAnsi="Arial" w:cs="Arial"/>
          <w:color w:val="002060"/>
          <w:sz w:val="22"/>
        </w:rPr>
      </w:pPr>
    </w:p>
    <w:p w14:paraId="40F66A12" w14:textId="77777777" w:rsidR="00952741" w:rsidRPr="00E762DC" w:rsidRDefault="00952741" w:rsidP="0095274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miglior prima classificata gironi “Silver”</w:t>
      </w:r>
      <w:r>
        <w:rPr>
          <w:rFonts w:ascii="Arial" w:hAnsi="Arial" w:cs="Arial"/>
          <w:color w:val="002060"/>
          <w:sz w:val="22"/>
        </w:rPr>
        <w:tab/>
      </w:r>
      <w:r>
        <w:rPr>
          <w:rFonts w:ascii="Arial" w:hAnsi="Arial" w:cs="Arial"/>
          <w:color w:val="002060"/>
          <w:sz w:val="22"/>
        </w:rPr>
        <w:tab/>
        <w:t>= Z</w:t>
      </w:r>
    </w:p>
    <w:p w14:paraId="48500649" w14:textId="77777777" w:rsidR="00952741" w:rsidRPr="003A02F2" w:rsidRDefault="00952741" w:rsidP="00952741">
      <w:pPr>
        <w:pStyle w:val="Corpodeltesto21"/>
        <w:rPr>
          <w:rFonts w:ascii="Arial" w:hAnsi="Arial" w:cs="Arial"/>
          <w:b/>
          <w:bCs/>
          <w:color w:val="002060"/>
          <w:sz w:val="22"/>
        </w:rPr>
      </w:pPr>
      <w:r w:rsidRPr="003A02F2">
        <w:rPr>
          <w:rFonts w:ascii="Arial" w:hAnsi="Arial" w:cs="Arial"/>
          <w:b/>
          <w:bCs/>
          <w:color w:val="002060"/>
          <w:sz w:val="22"/>
        </w:rPr>
        <w:t>REAL FABRIANO – PIETRALACROCE 73</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p>
    <w:p w14:paraId="410DFEE1" w14:textId="77777777" w:rsidR="00952741" w:rsidRPr="00E762DC" w:rsidRDefault="00952741" w:rsidP="00952741">
      <w:pPr>
        <w:pStyle w:val="Corpodeltesto21"/>
        <w:rPr>
          <w:color w:val="002060"/>
          <w:szCs w:val="22"/>
        </w:rPr>
      </w:pPr>
    </w:p>
    <w:p w14:paraId="50F7C7D7" w14:textId="420CBE6E" w:rsidR="00952741" w:rsidRPr="0033664C" w:rsidRDefault="00952741" w:rsidP="00952741">
      <w:pPr>
        <w:pStyle w:val="LndNormale1"/>
        <w:rPr>
          <w:b/>
          <w:i/>
          <w:color w:val="002060"/>
        </w:rPr>
      </w:pPr>
      <w:r w:rsidRPr="0033664C">
        <w:rPr>
          <w:b/>
          <w:i/>
          <w:color w:val="002060"/>
        </w:rPr>
        <w:t>Semifinali</w:t>
      </w:r>
    </w:p>
    <w:p w14:paraId="4CBA7598" w14:textId="77777777" w:rsidR="00952741" w:rsidRPr="0033664C" w:rsidRDefault="00952741" w:rsidP="00952741">
      <w:pPr>
        <w:pStyle w:val="Corpodeltesto21"/>
        <w:rPr>
          <w:rFonts w:ascii="Arial" w:hAnsi="Arial" w:cs="Arial"/>
          <w:color w:val="002060"/>
          <w:sz w:val="22"/>
        </w:rPr>
      </w:pPr>
      <w:r w:rsidRPr="0033664C">
        <w:rPr>
          <w:rFonts w:ascii="Arial" w:hAnsi="Arial" w:cs="Arial"/>
          <w:color w:val="002060"/>
          <w:sz w:val="22"/>
        </w:rPr>
        <w:t xml:space="preserve">- 1^ classificata girone “Gold”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Z</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283E370A" w14:textId="77777777" w:rsidR="00952741" w:rsidRPr="00BF7176" w:rsidRDefault="00952741" w:rsidP="00952741">
      <w:pPr>
        <w:pStyle w:val="Corpodeltesto21"/>
        <w:rPr>
          <w:rFonts w:ascii="Arial" w:hAnsi="Arial" w:cs="Arial"/>
          <w:b/>
          <w:bCs/>
          <w:color w:val="002060"/>
          <w:sz w:val="22"/>
        </w:rPr>
      </w:pPr>
      <w:r w:rsidRPr="00BF7176">
        <w:rPr>
          <w:rFonts w:ascii="Arial" w:hAnsi="Arial" w:cs="Arial"/>
          <w:b/>
          <w:bCs/>
          <w:color w:val="002060"/>
          <w:sz w:val="22"/>
        </w:rPr>
        <w:t>ACLI AUDAX MONTECOSARO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p>
    <w:p w14:paraId="75D246E8" w14:textId="77777777" w:rsidR="00952741" w:rsidRPr="00BF7176" w:rsidRDefault="00952741" w:rsidP="00952741">
      <w:pPr>
        <w:pStyle w:val="Corpodeltesto21"/>
        <w:rPr>
          <w:rFonts w:ascii="Arial" w:hAnsi="Arial" w:cs="Arial"/>
          <w:color w:val="002060"/>
          <w:sz w:val="22"/>
        </w:rPr>
      </w:pPr>
    </w:p>
    <w:p w14:paraId="1EF72F0A" w14:textId="77777777" w:rsidR="00952741" w:rsidRPr="00BF7176" w:rsidRDefault="00952741" w:rsidP="00952741">
      <w:pPr>
        <w:pStyle w:val="Corpodeltesto21"/>
        <w:rPr>
          <w:rFonts w:ascii="Arial" w:hAnsi="Arial" w:cs="Arial"/>
          <w:color w:val="002060"/>
          <w:sz w:val="22"/>
        </w:rPr>
      </w:pPr>
      <w:r w:rsidRPr="00BF7176">
        <w:rPr>
          <w:rFonts w:ascii="Arial" w:hAnsi="Arial" w:cs="Arial"/>
          <w:color w:val="002060"/>
          <w:sz w:val="22"/>
        </w:rPr>
        <w:t>- vincente X</w:t>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t>-</w:t>
      </w:r>
      <w:r w:rsidRPr="00BF7176">
        <w:rPr>
          <w:rFonts w:ascii="Arial" w:hAnsi="Arial" w:cs="Arial"/>
          <w:color w:val="002060"/>
          <w:sz w:val="22"/>
        </w:rPr>
        <w:tab/>
        <w:t>vincente Y</w:t>
      </w:r>
    </w:p>
    <w:p w14:paraId="0BD456BF" w14:textId="77777777" w:rsidR="00952741" w:rsidRDefault="00952741" w:rsidP="00952741">
      <w:pPr>
        <w:pStyle w:val="Corpodeltesto21"/>
        <w:rPr>
          <w:rFonts w:ascii="Arial" w:hAnsi="Arial" w:cs="Arial"/>
          <w:b/>
          <w:bCs/>
          <w:color w:val="002060"/>
          <w:sz w:val="22"/>
          <w:szCs w:val="22"/>
        </w:rPr>
      </w:pPr>
      <w:r w:rsidRPr="006E7501">
        <w:rPr>
          <w:rFonts w:ascii="Arial" w:hAnsi="Arial" w:cs="Arial"/>
          <w:b/>
          <w:bCs/>
          <w:color w:val="002060"/>
          <w:sz w:val="22"/>
          <w:szCs w:val="22"/>
        </w:rPr>
        <w:t>CHIARAVALLE FUTSAL – ACSS MONDOLFO C5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1-3</w:t>
      </w:r>
    </w:p>
    <w:p w14:paraId="6C109522" w14:textId="77777777" w:rsidR="00952741" w:rsidRPr="00E762DC" w:rsidRDefault="00952741" w:rsidP="00952741">
      <w:pPr>
        <w:pStyle w:val="Corpodeltesto21"/>
        <w:rPr>
          <w:rFonts w:ascii="Arial" w:hAnsi="Arial" w:cs="Arial"/>
          <w:color w:val="002060"/>
          <w:sz w:val="22"/>
        </w:rPr>
      </w:pPr>
    </w:p>
    <w:p w14:paraId="53361896" w14:textId="54B0250B" w:rsidR="00952741" w:rsidRPr="0033664C" w:rsidRDefault="00952741" w:rsidP="00952741">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w:t>
      </w:r>
    </w:p>
    <w:p w14:paraId="2E59DC0C" w14:textId="5F118853" w:rsidR="00952741" w:rsidRDefault="00952741" w:rsidP="00952741">
      <w:pPr>
        <w:pStyle w:val="Corpodeltesto21"/>
        <w:rPr>
          <w:rFonts w:ascii="Arial" w:hAnsi="Arial" w:cs="Arial"/>
          <w:b/>
          <w:bCs/>
          <w:color w:val="002060"/>
          <w:sz w:val="22"/>
          <w:szCs w:val="22"/>
        </w:rPr>
      </w:pPr>
      <w:r>
        <w:rPr>
          <w:rFonts w:ascii="Arial" w:hAnsi="Arial" w:cs="Arial"/>
          <w:b/>
          <w:bCs/>
          <w:color w:val="002060"/>
          <w:sz w:val="22"/>
          <w:szCs w:val="22"/>
        </w:rPr>
        <w:lastRenderedPageBreak/>
        <w:t>ACLI AUDAX MONTECOSARO – ACSS MONDOLFO C5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5-1</w:t>
      </w:r>
    </w:p>
    <w:p w14:paraId="485B9379" w14:textId="77777777" w:rsidR="00952741" w:rsidRDefault="00952741" w:rsidP="00952741">
      <w:pPr>
        <w:pStyle w:val="Corpodeltesto21"/>
        <w:rPr>
          <w:rFonts w:ascii="Arial" w:hAnsi="Arial" w:cs="Arial"/>
          <w:b/>
          <w:bCs/>
          <w:color w:val="002060"/>
          <w:sz w:val="22"/>
          <w:szCs w:val="22"/>
        </w:rPr>
      </w:pPr>
    </w:p>
    <w:p w14:paraId="250B4D38" w14:textId="77777777" w:rsidR="00952741" w:rsidRPr="00AE3295" w:rsidRDefault="00952741" w:rsidP="00952741">
      <w:pPr>
        <w:pStyle w:val="TITOLOPRINC"/>
        <w:spacing w:before="0" w:beforeAutospacing="0" w:after="0" w:afterAutospacing="0"/>
        <w:rPr>
          <w:color w:val="002060"/>
        </w:rPr>
      </w:pPr>
      <w:r>
        <w:rPr>
          <w:color w:val="002060"/>
        </w:rPr>
        <w:t>PROCLAMAZIONE VINCENTE</w:t>
      </w:r>
    </w:p>
    <w:p w14:paraId="3D9E32D6" w14:textId="77777777" w:rsidR="00952741" w:rsidRPr="00196551" w:rsidRDefault="00952741" w:rsidP="00952741">
      <w:pPr>
        <w:pStyle w:val="LndNormale1"/>
        <w:rPr>
          <w:bCs/>
          <w:iCs/>
          <w:color w:val="002060"/>
        </w:rPr>
      </w:pPr>
    </w:p>
    <w:p w14:paraId="79111F3E" w14:textId="11A56342" w:rsidR="00952741" w:rsidRDefault="00952741" w:rsidP="00952741">
      <w:pPr>
        <w:pStyle w:val="NormaleWeb"/>
        <w:jc w:val="both"/>
        <w:rPr>
          <w:rFonts w:ascii="Arial" w:hAnsi="Arial" w:cs="Arial"/>
          <w:b/>
          <w:bCs/>
          <w:color w:val="001E5E"/>
          <w:sz w:val="22"/>
          <w:szCs w:val="22"/>
        </w:rPr>
      </w:pPr>
      <w:r>
        <w:rPr>
          <w:rFonts w:ascii="Arial" w:hAnsi="Arial" w:cs="Arial"/>
          <w:b/>
          <w:bCs/>
          <w:color w:val="001E5E"/>
          <w:sz w:val="22"/>
          <w:szCs w:val="22"/>
        </w:rPr>
        <w:t xml:space="preserve">Si proclama vincente il Titolo Regionale del Campionato Calcio a Cinque Under 19 S.S. 2025/2026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ACLI AUDAX MONTECOSARO. </w:t>
      </w:r>
    </w:p>
    <w:p w14:paraId="73913781" w14:textId="77777777" w:rsidR="00952741" w:rsidRDefault="00952741" w:rsidP="00952741">
      <w:pPr>
        <w:pStyle w:val="Corpodeltesto21"/>
        <w:rPr>
          <w:rFonts w:ascii="Arial" w:hAnsi="Arial" w:cs="Arial"/>
          <w:b/>
          <w:bCs/>
          <w:color w:val="002060"/>
          <w:sz w:val="22"/>
          <w:szCs w:val="22"/>
        </w:rPr>
      </w:pPr>
    </w:p>
    <w:p w14:paraId="50EB667C" w14:textId="77777777" w:rsidR="007D6499" w:rsidRPr="00400E07" w:rsidRDefault="007D6499" w:rsidP="007D6499">
      <w:pPr>
        <w:pStyle w:val="titoloprinc0"/>
        <w:rPr>
          <w:color w:val="002060"/>
        </w:rPr>
      </w:pPr>
      <w:r w:rsidRPr="00400E07">
        <w:rPr>
          <w:color w:val="002060"/>
        </w:rPr>
        <w:t>RISULTATI</w:t>
      </w:r>
    </w:p>
    <w:p w14:paraId="71C792D7" w14:textId="77777777" w:rsidR="007D6499" w:rsidRPr="00400E07" w:rsidRDefault="007D6499" w:rsidP="007D6499">
      <w:pPr>
        <w:pStyle w:val="breakline"/>
        <w:rPr>
          <w:color w:val="002060"/>
        </w:rPr>
      </w:pPr>
    </w:p>
    <w:p w14:paraId="105927B6" w14:textId="77777777" w:rsidR="007D6499" w:rsidRPr="00400E07" w:rsidRDefault="007D6499" w:rsidP="007D6499">
      <w:pPr>
        <w:pStyle w:val="sottotitolocampionato10"/>
        <w:rPr>
          <w:color w:val="002060"/>
        </w:rPr>
      </w:pPr>
      <w:r w:rsidRPr="00400E07">
        <w:rPr>
          <w:color w:val="002060"/>
        </w:rPr>
        <w:t>RISULTATI UFFICIALI GARE DEL 18/04/2026</w:t>
      </w:r>
    </w:p>
    <w:p w14:paraId="054160EF" w14:textId="77777777" w:rsidR="007D6499" w:rsidRPr="007D6499" w:rsidRDefault="007D6499" w:rsidP="007D6499">
      <w:pPr>
        <w:pStyle w:val="sottotitolocampionato20"/>
        <w:spacing w:before="0" w:beforeAutospacing="0" w:after="0" w:afterAutospacing="0"/>
        <w:rPr>
          <w:rFonts w:ascii="Arial" w:hAnsi="Arial" w:cs="Arial"/>
          <w:color w:val="002060"/>
          <w:sz w:val="20"/>
          <w:szCs w:val="20"/>
        </w:rPr>
      </w:pPr>
      <w:r w:rsidRPr="007D6499">
        <w:rPr>
          <w:rFonts w:ascii="Arial" w:hAnsi="Arial" w:cs="Arial"/>
          <w:color w:val="002060"/>
          <w:sz w:val="20"/>
          <w:szCs w:val="20"/>
        </w:rPr>
        <w:t>Si trascrivono qui di seguito i risultati ufficiali delle gare disputate</w:t>
      </w:r>
    </w:p>
    <w:p w14:paraId="2A2A18B8" w14:textId="77777777" w:rsidR="007D6499" w:rsidRPr="00400E07" w:rsidRDefault="007D6499" w:rsidP="007D649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6499" w:rsidRPr="00400E07" w14:paraId="35D5D224" w14:textId="77777777" w:rsidTr="00AD67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499" w:rsidRPr="00400E07" w14:paraId="0B369234"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3072A" w14:textId="77777777" w:rsidR="007D6499" w:rsidRPr="00400E07" w:rsidRDefault="007D6499" w:rsidP="00AD6724">
                  <w:pPr>
                    <w:pStyle w:val="headertabella0"/>
                    <w:rPr>
                      <w:color w:val="002060"/>
                    </w:rPr>
                  </w:pPr>
                  <w:r w:rsidRPr="00400E07">
                    <w:rPr>
                      <w:color w:val="002060"/>
                    </w:rPr>
                    <w:t>GIRONE FF - 1 Giornata - A</w:t>
                  </w:r>
                </w:p>
              </w:tc>
            </w:tr>
            <w:tr w:rsidR="007D6499" w:rsidRPr="00400E07" w14:paraId="1AEB107B" w14:textId="77777777" w:rsidTr="00AD672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93945B" w14:textId="77777777" w:rsidR="007D6499" w:rsidRPr="00400E07" w:rsidRDefault="007D6499" w:rsidP="00AD6724">
                  <w:pPr>
                    <w:pStyle w:val="rowtabella0"/>
                    <w:rPr>
                      <w:color w:val="002060"/>
                    </w:rPr>
                  </w:pPr>
                  <w:r w:rsidRPr="00400E07">
                    <w:rPr>
                      <w:color w:val="002060"/>
                    </w:rPr>
                    <w:t>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F3B22" w14:textId="77777777" w:rsidR="007D6499" w:rsidRPr="00400E07" w:rsidRDefault="007D6499" w:rsidP="00AD6724">
                  <w:pPr>
                    <w:pStyle w:val="rowtabella0"/>
                    <w:rPr>
                      <w:color w:val="002060"/>
                    </w:rPr>
                  </w:pPr>
                  <w:r w:rsidRPr="00400E07">
                    <w:rPr>
                      <w:color w:val="002060"/>
                    </w:rPr>
                    <w:t>- ACSS MONDOLFO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7C332F" w14:textId="77777777" w:rsidR="007D6499" w:rsidRPr="00400E07" w:rsidRDefault="007D6499" w:rsidP="00AD6724">
                  <w:pPr>
                    <w:pStyle w:val="rowtabella0"/>
                    <w:jc w:val="center"/>
                    <w:rPr>
                      <w:color w:val="002060"/>
                    </w:rPr>
                  </w:pPr>
                  <w:r w:rsidRPr="00400E07">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C475E1" w14:textId="77777777" w:rsidR="007D6499" w:rsidRPr="00400E07" w:rsidRDefault="007D6499" w:rsidP="00AD6724">
                  <w:pPr>
                    <w:pStyle w:val="rowtabella0"/>
                    <w:jc w:val="center"/>
                    <w:rPr>
                      <w:color w:val="002060"/>
                    </w:rPr>
                  </w:pPr>
                  <w:r w:rsidRPr="00400E07">
                    <w:rPr>
                      <w:color w:val="002060"/>
                    </w:rPr>
                    <w:t> </w:t>
                  </w:r>
                </w:p>
              </w:tc>
            </w:tr>
          </w:tbl>
          <w:p w14:paraId="46E40D0F" w14:textId="77777777" w:rsidR="007D6499" w:rsidRPr="00400E07" w:rsidRDefault="007D6499" w:rsidP="00AD6724">
            <w:pPr>
              <w:rPr>
                <w:color w:val="002060"/>
              </w:rPr>
            </w:pPr>
          </w:p>
        </w:tc>
      </w:tr>
    </w:tbl>
    <w:p w14:paraId="66EB72D0" w14:textId="77777777" w:rsidR="007D6499" w:rsidRPr="00400E07" w:rsidRDefault="007D6499" w:rsidP="007D6499">
      <w:pPr>
        <w:pStyle w:val="breakline"/>
        <w:rPr>
          <w:rFonts w:eastAsiaTheme="minorEastAsia"/>
          <w:color w:val="002060"/>
        </w:rPr>
      </w:pPr>
    </w:p>
    <w:p w14:paraId="71A07731" w14:textId="77777777" w:rsidR="007D6499" w:rsidRPr="00400E07" w:rsidRDefault="007D6499" w:rsidP="007D6499">
      <w:pPr>
        <w:pStyle w:val="breakline"/>
        <w:rPr>
          <w:color w:val="002060"/>
        </w:rPr>
      </w:pPr>
    </w:p>
    <w:p w14:paraId="340986A4" w14:textId="77777777" w:rsidR="007D6499" w:rsidRPr="00400E07" w:rsidRDefault="007D6499" w:rsidP="007D6499">
      <w:pPr>
        <w:pStyle w:val="titoloprinc0"/>
        <w:rPr>
          <w:color w:val="002060"/>
        </w:rPr>
      </w:pPr>
      <w:r w:rsidRPr="00400E07">
        <w:rPr>
          <w:color w:val="002060"/>
        </w:rPr>
        <w:t>GIUDICE SPORTIVO</w:t>
      </w:r>
    </w:p>
    <w:p w14:paraId="6C7F1485" w14:textId="77777777" w:rsidR="007D6499" w:rsidRPr="00400E07" w:rsidRDefault="007D6499" w:rsidP="007D6499">
      <w:pPr>
        <w:pStyle w:val="diffida"/>
        <w:rPr>
          <w:color w:val="002060"/>
        </w:rPr>
      </w:pPr>
      <w:r w:rsidRPr="00400E07">
        <w:rPr>
          <w:color w:val="002060"/>
        </w:rPr>
        <w:t>Il Giudice Sportivo Avv. Agnese Lazzaretti, con l'assistenza del Segretario Angelo Castellana, nella seduta del 22/04/2026, ha adottato le decisioni che di seguito integralmente si riportano:</w:t>
      </w:r>
    </w:p>
    <w:p w14:paraId="62433570" w14:textId="77777777" w:rsidR="007D6499" w:rsidRPr="00400E07" w:rsidRDefault="007D6499" w:rsidP="007D6499">
      <w:pPr>
        <w:pStyle w:val="titolo10"/>
        <w:rPr>
          <w:color w:val="002060"/>
        </w:rPr>
      </w:pPr>
      <w:r w:rsidRPr="00400E07">
        <w:rPr>
          <w:color w:val="002060"/>
        </w:rPr>
        <w:t xml:space="preserve">GARE DEL 18/ 4/2026 </w:t>
      </w:r>
    </w:p>
    <w:p w14:paraId="47660518" w14:textId="77777777" w:rsidR="007D6499" w:rsidRPr="00400E07" w:rsidRDefault="007D6499" w:rsidP="007D6499">
      <w:pPr>
        <w:pStyle w:val="titolo7a"/>
        <w:rPr>
          <w:color w:val="002060"/>
        </w:rPr>
      </w:pPr>
      <w:r w:rsidRPr="00400E07">
        <w:rPr>
          <w:color w:val="002060"/>
        </w:rPr>
        <w:t xml:space="preserve">PROVVEDIMENTI DISCIPLINARI </w:t>
      </w:r>
    </w:p>
    <w:p w14:paraId="2FDE49C7" w14:textId="77777777" w:rsidR="007D6499" w:rsidRPr="00400E07" w:rsidRDefault="007D6499" w:rsidP="007D6499">
      <w:pPr>
        <w:pStyle w:val="titolo7b0"/>
        <w:rPr>
          <w:color w:val="002060"/>
        </w:rPr>
      </w:pPr>
      <w:r w:rsidRPr="00400E07">
        <w:rPr>
          <w:color w:val="002060"/>
        </w:rPr>
        <w:t xml:space="preserve">In base alle risultanze degli atti ufficiali sono state deliberate le seguenti sanzioni disciplinari. </w:t>
      </w:r>
    </w:p>
    <w:p w14:paraId="7DC12BE2" w14:textId="77777777" w:rsidR="007D6499" w:rsidRPr="00400E07" w:rsidRDefault="007D6499" w:rsidP="007D6499">
      <w:pPr>
        <w:pStyle w:val="titolo30"/>
        <w:rPr>
          <w:color w:val="002060"/>
        </w:rPr>
      </w:pPr>
      <w:r w:rsidRPr="00400E07">
        <w:rPr>
          <w:color w:val="002060"/>
        </w:rPr>
        <w:t xml:space="preserve">CALCIATORI ESPULSI </w:t>
      </w:r>
    </w:p>
    <w:p w14:paraId="76BD8013" w14:textId="77777777" w:rsidR="007D6499" w:rsidRPr="00400E07" w:rsidRDefault="007D6499" w:rsidP="007D6499">
      <w:pPr>
        <w:pStyle w:val="titolo20"/>
        <w:rPr>
          <w:color w:val="002060"/>
        </w:rPr>
      </w:pPr>
      <w:r w:rsidRPr="00400E0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4C4A41F2" w14:textId="77777777" w:rsidTr="00AD6724">
        <w:tc>
          <w:tcPr>
            <w:tcW w:w="2200" w:type="dxa"/>
            <w:tcMar>
              <w:top w:w="20" w:type="dxa"/>
              <w:left w:w="20" w:type="dxa"/>
              <w:bottom w:w="20" w:type="dxa"/>
              <w:right w:w="20" w:type="dxa"/>
            </w:tcMar>
            <w:vAlign w:val="center"/>
            <w:hideMark/>
          </w:tcPr>
          <w:p w14:paraId="5EE74639" w14:textId="77777777" w:rsidR="007D6499" w:rsidRPr="00400E07" w:rsidRDefault="007D6499" w:rsidP="00AD6724">
            <w:pPr>
              <w:pStyle w:val="movimento"/>
              <w:rPr>
                <w:color w:val="002060"/>
              </w:rPr>
            </w:pPr>
            <w:r w:rsidRPr="00400E07">
              <w:rPr>
                <w:color w:val="002060"/>
              </w:rPr>
              <w:t>SAGRIPANTI LORENZO</w:t>
            </w:r>
          </w:p>
        </w:tc>
        <w:tc>
          <w:tcPr>
            <w:tcW w:w="2200" w:type="dxa"/>
            <w:tcMar>
              <w:top w:w="20" w:type="dxa"/>
              <w:left w:w="20" w:type="dxa"/>
              <w:bottom w:w="20" w:type="dxa"/>
              <w:right w:w="20" w:type="dxa"/>
            </w:tcMar>
            <w:vAlign w:val="center"/>
            <w:hideMark/>
          </w:tcPr>
          <w:p w14:paraId="697DD325" w14:textId="77777777" w:rsidR="007D6499" w:rsidRPr="00400E07" w:rsidRDefault="007D6499" w:rsidP="00AD6724">
            <w:pPr>
              <w:pStyle w:val="movimento2"/>
              <w:rPr>
                <w:color w:val="002060"/>
              </w:rPr>
            </w:pPr>
            <w:r w:rsidRPr="00400E07">
              <w:rPr>
                <w:color w:val="002060"/>
              </w:rPr>
              <w:t xml:space="preserve">(ACLI AUDAX MONTECOSARO C5) </w:t>
            </w:r>
          </w:p>
        </w:tc>
        <w:tc>
          <w:tcPr>
            <w:tcW w:w="800" w:type="dxa"/>
            <w:tcMar>
              <w:top w:w="20" w:type="dxa"/>
              <w:left w:w="20" w:type="dxa"/>
              <w:bottom w:w="20" w:type="dxa"/>
              <w:right w:w="20" w:type="dxa"/>
            </w:tcMar>
            <w:vAlign w:val="center"/>
            <w:hideMark/>
          </w:tcPr>
          <w:p w14:paraId="1B1A1580"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2B787EC"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5E639F4" w14:textId="77777777" w:rsidR="007D6499" w:rsidRPr="00400E07" w:rsidRDefault="007D6499" w:rsidP="00AD6724">
            <w:pPr>
              <w:pStyle w:val="movimento2"/>
              <w:rPr>
                <w:color w:val="002060"/>
              </w:rPr>
            </w:pPr>
            <w:r w:rsidRPr="00400E07">
              <w:rPr>
                <w:color w:val="002060"/>
              </w:rPr>
              <w:t> </w:t>
            </w:r>
          </w:p>
        </w:tc>
      </w:tr>
    </w:tbl>
    <w:p w14:paraId="57D0C7DD" w14:textId="77777777" w:rsidR="007D6499" w:rsidRPr="00400E07" w:rsidRDefault="007D6499" w:rsidP="007D6499">
      <w:pPr>
        <w:pStyle w:val="titolo30"/>
        <w:rPr>
          <w:rFonts w:eastAsiaTheme="minorEastAsia"/>
          <w:color w:val="002060"/>
        </w:rPr>
      </w:pPr>
      <w:r w:rsidRPr="00400E07">
        <w:rPr>
          <w:color w:val="002060"/>
        </w:rPr>
        <w:t xml:space="preserve">CALCIATORI NON ESPULSI </w:t>
      </w:r>
    </w:p>
    <w:p w14:paraId="7F905926" w14:textId="77777777" w:rsidR="007D6499" w:rsidRPr="00400E07" w:rsidRDefault="007D6499" w:rsidP="007D6499">
      <w:pPr>
        <w:pStyle w:val="titolo20"/>
        <w:rPr>
          <w:color w:val="002060"/>
        </w:rPr>
      </w:pPr>
      <w:r w:rsidRPr="00400E0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10E843C9" w14:textId="77777777" w:rsidTr="00AD6724">
        <w:tc>
          <w:tcPr>
            <w:tcW w:w="2200" w:type="dxa"/>
            <w:tcMar>
              <w:top w:w="20" w:type="dxa"/>
              <w:left w:w="20" w:type="dxa"/>
              <w:bottom w:w="20" w:type="dxa"/>
              <w:right w:w="20" w:type="dxa"/>
            </w:tcMar>
            <w:vAlign w:val="center"/>
            <w:hideMark/>
          </w:tcPr>
          <w:p w14:paraId="5FB90E46" w14:textId="77777777" w:rsidR="007D6499" w:rsidRPr="00400E07" w:rsidRDefault="007D6499" w:rsidP="00AD6724">
            <w:pPr>
              <w:pStyle w:val="movimento"/>
              <w:rPr>
                <w:color w:val="002060"/>
              </w:rPr>
            </w:pPr>
            <w:r w:rsidRPr="00400E07">
              <w:rPr>
                <w:color w:val="002060"/>
              </w:rPr>
              <w:t>COZZOLINO JOSEPH</w:t>
            </w:r>
          </w:p>
        </w:tc>
        <w:tc>
          <w:tcPr>
            <w:tcW w:w="2200" w:type="dxa"/>
            <w:tcMar>
              <w:top w:w="20" w:type="dxa"/>
              <w:left w:w="20" w:type="dxa"/>
              <w:bottom w:w="20" w:type="dxa"/>
              <w:right w:w="20" w:type="dxa"/>
            </w:tcMar>
            <w:vAlign w:val="center"/>
            <w:hideMark/>
          </w:tcPr>
          <w:p w14:paraId="59657CDA" w14:textId="77777777" w:rsidR="007D6499" w:rsidRPr="00400E07" w:rsidRDefault="007D6499" w:rsidP="00AD6724">
            <w:pPr>
              <w:pStyle w:val="movimento2"/>
              <w:rPr>
                <w:color w:val="002060"/>
              </w:rPr>
            </w:pPr>
            <w:r w:rsidRPr="00400E07">
              <w:rPr>
                <w:color w:val="002060"/>
              </w:rPr>
              <w:t xml:space="preserve">(ACLI AUDAX MONTECOSARO C5) </w:t>
            </w:r>
          </w:p>
        </w:tc>
        <w:tc>
          <w:tcPr>
            <w:tcW w:w="800" w:type="dxa"/>
            <w:tcMar>
              <w:top w:w="20" w:type="dxa"/>
              <w:left w:w="20" w:type="dxa"/>
              <w:bottom w:w="20" w:type="dxa"/>
              <w:right w:w="20" w:type="dxa"/>
            </w:tcMar>
            <w:vAlign w:val="center"/>
            <w:hideMark/>
          </w:tcPr>
          <w:p w14:paraId="2573A6D7"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0D4524E"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C66701F" w14:textId="77777777" w:rsidR="007D6499" w:rsidRPr="00400E07" w:rsidRDefault="007D6499" w:rsidP="00AD6724">
            <w:pPr>
              <w:pStyle w:val="movimento2"/>
              <w:rPr>
                <w:color w:val="002060"/>
              </w:rPr>
            </w:pPr>
            <w:r w:rsidRPr="00400E07">
              <w:rPr>
                <w:color w:val="002060"/>
              </w:rPr>
              <w:t> </w:t>
            </w:r>
          </w:p>
        </w:tc>
      </w:tr>
    </w:tbl>
    <w:p w14:paraId="397D266D" w14:textId="77777777" w:rsidR="007D6499" w:rsidRPr="00400E07" w:rsidRDefault="007D6499" w:rsidP="007D6499">
      <w:pPr>
        <w:pStyle w:val="titolo20"/>
        <w:rPr>
          <w:rFonts w:eastAsiaTheme="minorEastAsia"/>
          <w:color w:val="002060"/>
        </w:rPr>
      </w:pPr>
      <w:r w:rsidRPr="00400E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076B7F52" w14:textId="77777777" w:rsidTr="00AD6724">
        <w:tc>
          <w:tcPr>
            <w:tcW w:w="2200" w:type="dxa"/>
            <w:tcMar>
              <w:top w:w="20" w:type="dxa"/>
              <w:left w:w="20" w:type="dxa"/>
              <w:bottom w:w="20" w:type="dxa"/>
              <w:right w:w="20" w:type="dxa"/>
            </w:tcMar>
            <w:vAlign w:val="center"/>
            <w:hideMark/>
          </w:tcPr>
          <w:p w14:paraId="1137E41D" w14:textId="77777777" w:rsidR="007D6499" w:rsidRPr="00400E07" w:rsidRDefault="007D6499" w:rsidP="00AD6724">
            <w:pPr>
              <w:pStyle w:val="movimento"/>
              <w:rPr>
                <w:color w:val="002060"/>
              </w:rPr>
            </w:pPr>
            <w:r w:rsidRPr="00400E07">
              <w:rPr>
                <w:color w:val="002060"/>
              </w:rPr>
              <w:t>SCHIAVONI RICCARDO</w:t>
            </w:r>
          </w:p>
        </w:tc>
        <w:tc>
          <w:tcPr>
            <w:tcW w:w="2200" w:type="dxa"/>
            <w:tcMar>
              <w:top w:w="20" w:type="dxa"/>
              <w:left w:w="20" w:type="dxa"/>
              <w:bottom w:w="20" w:type="dxa"/>
              <w:right w:w="20" w:type="dxa"/>
            </w:tcMar>
            <w:vAlign w:val="center"/>
            <w:hideMark/>
          </w:tcPr>
          <w:p w14:paraId="2836EF13" w14:textId="77777777" w:rsidR="007D6499" w:rsidRPr="00400E07" w:rsidRDefault="007D6499" w:rsidP="00AD6724">
            <w:pPr>
              <w:pStyle w:val="movimento2"/>
              <w:rPr>
                <w:color w:val="002060"/>
              </w:rPr>
            </w:pPr>
            <w:r w:rsidRPr="00400E07">
              <w:rPr>
                <w:color w:val="002060"/>
              </w:rPr>
              <w:t xml:space="preserve">(ACLI AUDAX MONTECOSARO C5) </w:t>
            </w:r>
          </w:p>
        </w:tc>
        <w:tc>
          <w:tcPr>
            <w:tcW w:w="800" w:type="dxa"/>
            <w:tcMar>
              <w:top w:w="20" w:type="dxa"/>
              <w:left w:w="20" w:type="dxa"/>
              <w:bottom w:w="20" w:type="dxa"/>
              <w:right w:w="20" w:type="dxa"/>
            </w:tcMar>
            <w:vAlign w:val="center"/>
            <w:hideMark/>
          </w:tcPr>
          <w:p w14:paraId="5E7E6AC4"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32D2CA41" w14:textId="77777777" w:rsidR="007D6499" w:rsidRPr="00400E07" w:rsidRDefault="007D6499" w:rsidP="00AD6724">
            <w:pPr>
              <w:pStyle w:val="movimento"/>
              <w:rPr>
                <w:color w:val="002060"/>
              </w:rPr>
            </w:pPr>
            <w:r w:rsidRPr="00400E07">
              <w:rPr>
                <w:color w:val="002060"/>
              </w:rPr>
              <w:t>RAMOSCELLI JACOPO</w:t>
            </w:r>
          </w:p>
        </w:tc>
        <w:tc>
          <w:tcPr>
            <w:tcW w:w="2200" w:type="dxa"/>
            <w:tcMar>
              <w:top w:w="20" w:type="dxa"/>
              <w:left w:w="20" w:type="dxa"/>
              <w:bottom w:w="20" w:type="dxa"/>
              <w:right w:w="20" w:type="dxa"/>
            </w:tcMar>
            <w:vAlign w:val="center"/>
            <w:hideMark/>
          </w:tcPr>
          <w:p w14:paraId="5BA5EC6A" w14:textId="77777777" w:rsidR="007D6499" w:rsidRPr="00400E07" w:rsidRDefault="007D6499" w:rsidP="00AD6724">
            <w:pPr>
              <w:pStyle w:val="movimento2"/>
              <w:rPr>
                <w:color w:val="002060"/>
              </w:rPr>
            </w:pPr>
            <w:r w:rsidRPr="00400E07">
              <w:rPr>
                <w:color w:val="002060"/>
              </w:rPr>
              <w:t xml:space="preserve">(ACSS MONDOLFO C5) </w:t>
            </w:r>
          </w:p>
        </w:tc>
      </w:tr>
      <w:tr w:rsidR="007D6499" w:rsidRPr="00400E07" w14:paraId="5FE0F2C4" w14:textId="77777777" w:rsidTr="00AD6724">
        <w:tc>
          <w:tcPr>
            <w:tcW w:w="2200" w:type="dxa"/>
            <w:tcMar>
              <w:top w:w="20" w:type="dxa"/>
              <w:left w:w="20" w:type="dxa"/>
              <w:bottom w:w="20" w:type="dxa"/>
              <w:right w:w="20" w:type="dxa"/>
            </w:tcMar>
            <w:vAlign w:val="center"/>
            <w:hideMark/>
          </w:tcPr>
          <w:p w14:paraId="420013FA" w14:textId="77777777" w:rsidR="007D6499" w:rsidRPr="00400E07" w:rsidRDefault="007D6499" w:rsidP="00AD6724">
            <w:pPr>
              <w:pStyle w:val="movimento"/>
              <w:rPr>
                <w:color w:val="002060"/>
              </w:rPr>
            </w:pPr>
            <w:r w:rsidRPr="00400E07">
              <w:rPr>
                <w:color w:val="002060"/>
              </w:rPr>
              <w:t>TOMASSINI NICOLAS</w:t>
            </w:r>
          </w:p>
        </w:tc>
        <w:tc>
          <w:tcPr>
            <w:tcW w:w="2200" w:type="dxa"/>
            <w:tcMar>
              <w:top w:w="20" w:type="dxa"/>
              <w:left w:w="20" w:type="dxa"/>
              <w:bottom w:w="20" w:type="dxa"/>
              <w:right w:w="20" w:type="dxa"/>
            </w:tcMar>
            <w:vAlign w:val="center"/>
            <w:hideMark/>
          </w:tcPr>
          <w:p w14:paraId="180B3796" w14:textId="77777777" w:rsidR="007D6499" w:rsidRPr="00400E07" w:rsidRDefault="007D6499" w:rsidP="00AD6724">
            <w:pPr>
              <w:pStyle w:val="movimento2"/>
              <w:rPr>
                <w:color w:val="002060"/>
              </w:rPr>
            </w:pPr>
            <w:r w:rsidRPr="00400E07">
              <w:rPr>
                <w:color w:val="002060"/>
              </w:rPr>
              <w:t xml:space="preserve">(ACSS MONDOLFO C5) </w:t>
            </w:r>
          </w:p>
        </w:tc>
        <w:tc>
          <w:tcPr>
            <w:tcW w:w="800" w:type="dxa"/>
            <w:tcMar>
              <w:top w:w="20" w:type="dxa"/>
              <w:left w:w="20" w:type="dxa"/>
              <w:bottom w:w="20" w:type="dxa"/>
              <w:right w:w="20" w:type="dxa"/>
            </w:tcMar>
            <w:vAlign w:val="center"/>
            <w:hideMark/>
          </w:tcPr>
          <w:p w14:paraId="01604033"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48B9BAC"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AE009B3" w14:textId="77777777" w:rsidR="007D6499" w:rsidRPr="00400E07" w:rsidRDefault="007D6499" w:rsidP="00AD6724">
            <w:pPr>
              <w:pStyle w:val="movimento2"/>
              <w:rPr>
                <w:color w:val="002060"/>
              </w:rPr>
            </w:pPr>
            <w:r w:rsidRPr="00400E07">
              <w:rPr>
                <w:color w:val="002060"/>
              </w:rPr>
              <w:t> </w:t>
            </w:r>
          </w:p>
        </w:tc>
      </w:tr>
    </w:tbl>
    <w:p w14:paraId="53CE21C4" w14:textId="77777777" w:rsidR="007D6499" w:rsidRDefault="007D6499" w:rsidP="007D6499">
      <w:pPr>
        <w:pStyle w:val="breakline"/>
        <w:rPr>
          <w:color w:val="002060"/>
        </w:rPr>
      </w:pPr>
    </w:p>
    <w:p w14:paraId="25F250DE" w14:textId="77777777" w:rsidR="007D6499" w:rsidRPr="001910FC" w:rsidRDefault="007D6499" w:rsidP="007D6499">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5C15275E" w14:textId="77777777" w:rsidR="007D6499" w:rsidRPr="001910FC" w:rsidRDefault="007D6499" w:rsidP="007D6499">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0148622F" w14:textId="77777777" w:rsidR="007D6499" w:rsidRPr="00CC4D59" w:rsidRDefault="007D6499" w:rsidP="00952741">
      <w:pPr>
        <w:pStyle w:val="Corpodeltesto21"/>
        <w:rPr>
          <w:rFonts w:ascii="Arial" w:hAnsi="Arial" w:cs="Arial"/>
          <w:b/>
          <w:bCs/>
          <w:color w:val="002060"/>
          <w:sz w:val="22"/>
          <w:szCs w:val="22"/>
        </w:rPr>
      </w:pPr>
    </w:p>
    <w:p w14:paraId="350B3EBC" w14:textId="77777777" w:rsidR="00952741" w:rsidRPr="00CE58E2" w:rsidRDefault="00952741" w:rsidP="00952741">
      <w:pPr>
        <w:pStyle w:val="breakline"/>
        <w:rPr>
          <w:rFonts w:eastAsiaTheme="minorEastAsia"/>
          <w:color w:val="002060"/>
        </w:rPr>
      </w:pPr>
    </w:p>
    <w:p w14:paraId="0B7283D3" w14:textId="77777777" w:rsidR="00952741" w:rsidRPr="00CE58E2" w:rsidRDefault="00952741" w:rsidP="00952741">
      <w:pPr>
        <w:pStyle w:val="titolocampionato0"/>
        <w:shd w:val="clear" w:color="auto" w:fill="CCCCCC"/>
        <w:spacing w:before="80" w:after="40"/>
        <w:rPr>
          <w:color w:val="002060"/>
        </w:rPr>
      </w:pPr>
      <w:r w:rsidRPr="00CE58E2">
        <w:rPr>
          <w:color w:val="002060"/>
        </w:rPr>
        <w:t>UNDER 17 C5 REGIONALI MASCHILI</w:t>
      </w:r>
    </w:p>
    <w:p w14:paraId="4337DABE" w14:textId="77777777" w:rsidR="00952741" w:rsidRPr="0038215C" w:rsidRDefault="00952741" w:rsidP="00952741">
      <w:pPr>
        <w:pStyle w:val="TITOLOPRINC"/>
        <w:spacing w:before="0" w:beforeAutospacing="0" w:after="0" w:afterAutospacing="0"/>
        <w:rPr>
          <w:color w:val="002060"/>
        </w:rPr>
      </w:pPr>
      <w:r>
        <w:rPr>
          <w:color w:val="002060"/>
        </w:rPr>
        <w:t>FASE FINALE</w:t>
      </w:r>
    </w:p>
    <w:p w14:paraId="50CF817D" w14:textId="77777777" w:rsidR="00952741" w:rsidRDefault="00952741" w:rsidP="00952741">
      <w:pPr>
        <w:pStyle w:val="Corpodeltesto21"/>
        <w:rPr>
          <w:rFonts w:ascii="Arial" w:hAnsi="Arial" w:cs="Arial"/>
          <w:b/>
          <w:bCs/>
          <w:color w:val="002060"/>
          <w:sz w:val="22"/>
        </w:rPr>
      </w:pPr>
    </w:p>
    <w:p w14:paraId="43A789C7" w14:textId="77777777" w:rsidR="00952741" w:rsidRPr="00E762DC" w:rsidRDefault="00952741" w:rsidP="00952741">
      <w:pPr>
        <w:pStyle w:val="LndNormale1"/>
        <w:rPr>
          <w:rFonts w:cs="Arial"/>
          <w:color w:val="002060"/>
        </w:rPr>
      </w:pPr>
      <w:r>
        <w:rPr>
          <w:b/>
          <w:i/>
          <w:color w:val="002060"/>
        </w:rPr>
        <w:t>Ottavi</w:t>
      </w:r>
      <w:r w:rsidRPr="00E762DC">
        <w:rPr>
          <w:b/>
          <w:i/>
          <w:color w:val="002060"/>
        </w:rPr>
        <w:t xml:space="preserve"> di Finale </w:t>
      </w:r>
    </w:p>
    <w:p w14:paraId="0D5D6A51" w14:textId="77777777" w:rsidR="00952741" w:rsidRPr="00E762DC" w:rsidRDefault="00952741" w:rsidP="0095274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1"/>
          <w:szCs w:val="21"/>
        </w:rPr>
        <w:t>seconda miglior seconda class. gironi “Silver”</w:t>
      </w:r>
      <w:r>
        <w:rPr>
          <w:rFonts w:ascii="Arial" w:hAnsi="Arial" w:cs="Arial"/>
          <w:color w:val="002060"/>
          <w:sz w:val="21"/>
          <w:szCs w:val="21"/>
        </w:rPr>
        <w:tab/>
      </w:r>
      <w:r>
        <w:rPr>
          <w:rFonts w:ascii="Arial" w:hAnsi="Arial" w:cs="Arial"/>
          <w:color w:val="002060"/>
          <w:sz w:val="22"/>
        </w:rPr>
        <w:t>= A</w:t>
      </w:r>
    </w:p>
    <w:p w14:paraId="53C462CB" w14:textId="77777777" w:rsidR="00952741" w:rsidRPr="00FA70A6" w:rsidRDefault="00952741" w:rsidP="00952741">
      <w:pPr>
        <w:pStyle w:val="Corpodeltesto21"/>
        <w:rPr>
          <w:rFonts w:ascii="Arial" w:hAnsi="Arial" w:cs="Arial"/>
          <w:b/>
          <w:bCs/>
          <w:color w:val="002060"/>
          <w:sz w:val="22"/>
        </w:rPr>
      </w:pPr>
      <w:r w:rsidRPr="00FA70A6">
        <w:rPr>
          <w:rFonts w:ascii="Arial" w:hAnsi="Arial" w:cs="Arial"/>
          <w:b/>
          <w:bCs/>
          <w:color w:val="002060"/>
          <w:sz w:val="22"/>
        </w:rPr>
        <w:t xml:space="preserve">FUTSAL VIRE GEOSISTEM ASD – </w:t>
      </w:r>
      <w:proofErr w:type="gramStart"/>
      <w:r w:rsidRPr="00FA70A6">
        <w:rPr>
          <w:rFonts w:ascii="Arial" w:hAnsi="Arial" w:cs="Arial"/>
          <w:b/>
          <w:bCs/>
          <w:color w:val="002060"/>
          <w:sz w:val="22"/>
        </w:rPr>
        <w:t>U.MANDOLESI</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300ED685" w14:textId="77777777" w:rsidR="00952741" w:rsidRDefault="00952741" w:rsidP="00952741">
      <w:pPr>
        <w:pStyle w:val="Corpodeltesto21"/>
        <w:rPr>
          <w:rFonts w:ascii="Arial" w:hAnsi="Arial" w:cs="Arial"/>
          <w:color w:val="002060"/>
          <w:sz w:val="22"/>
        </w:rPr>
      </w:pPr>
    </w:p>
    <w:p w14:paraId="44487ED0" w14:textId="77777777" w:rsidR="00952741" w:rsidRDefault="00952741" w:rsidP="0095274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2"/>
          <w:szCs w:val="22"/>
        </w:rPr>
        <w:t>miglior seconda class. gironi “Silver”</w:t>
      </w:r>
      <w:r>
        <w:rPr>
          <w:rFonts w:ascii="Arial" w:hAnsi="Arial" w:cs="Arial"/>
          <w:color w:val="002060"/>
          <w:sz w:val="22"/>
        </w:rPr>
        <w:t xml:space="preserve"> </w:t>
      </w:r>
      <w:r>
        <w:rPr>
          <w:rFonts w:ascii="Arial" w:hAnsi="Arial" w:cs="Arial"/>
          <w:color w:val="002060"/>
          <w:sz w:val="22"/>
        </w:rPr>
        <w:tab/>
        <w:t>= B</w:t>
      </w:r>
    </w:p>
    <w:p w14:paraId="2C35CAE1" w14:textId="77777777" w:rsidR="00952741" w:rsidRPr="00FA70A6" w:rsidRDefault="00952741" w:rsidP="00952741">
      <w:pPr>
        <w:pStyle w:val="Corpodeltesto21"/>
        <w:rPr>
          <w:rFonts w:ascii="Arial" w:hAnsi="Arial" w:cs="Arial"/>
          <w:b/>
          <w:bCs/>
          <w:color w:val="002060"/>
          <w:sz w:val="22"/>
        </w:rPr>
      </w:pPr>
      <w:r w:rsidRPr="00FA70A6">
        <w:rPr>
          <w:rFonts w:ascii="Arial" w:hAnsi="Arial" w:cs="Arial"/>
          <w:b/>
          <w:bCs/>
          <w:color w:val="002060"/>
          <w:sz w:val="22"/>
        </w:rPr>
        <w:lastRenderedPageBreak/>
        <w:t>RECANATI CALCIO A 5 – ETA BETA F.C.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26B4E0FF" w14:textId="77777777" w:rsidR="00952741" w:rsidRDefault="00952741" w:rsidP="00952741">
      <w:pPr>
        <w:pStyle w:val="Corpodeltesto21"/>
        <w:rPr>
          <w:rFonts w:ascii="Arial" w:hAnsi="Arial" w:cs="Arial"/>
          <w:color w:val="002060"/>
          <w:sz w:val="22"/>
        </w:rPr>
      </w:pPr>
    </w:p>
    <w:p w14:paraId="04286684" w14:textId="77777777" w:rsidR="00952741" w:rsidRPr="00E762DC" w:rsidRDefault="00952741" w:rsidP="0095274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miglior prima classifica gironi</w:t>
      </w:r>
      <w:r w:rsidRPr="00E762DC">
        <w:rPr>
          <w:rFonts w:ascii="Arial" w:hAnsi="Arial" w:cs="Arial"/>
          <w:color w:val="002060"/>
          <w:sz w:val="22"/>
        </w:rPr>
        <w:t xml:space="preserve"> </w:t>
      </w:r>
      <w:r>
        <w:rPr>
          <w:rFonts w:ascii="Arial" w:hAnsi="Arial" w:cs="Arial"/>
          <w:color w:val="002060"/>
          <w:sz w:val="22"/>
        </w:rPr>
        <w:t>“Silver”</w:t>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peggior prima class. gironi “Silver”</w:t>
      </w:r>
      <w:r>
        <w:rPr>
          <w:rFonts w:ascii="Arial" w:hAnsi="Arial" w:cs="Arial"/>
          <w:color w:val="002060"/>
          <w:sz w:val="22"/>
        </w:rPr>
        <w:tab/>
      </w:r>
      <w:r>
        <w:rPr>
          <w:rFonts w:ascii="Arial" w:hAnsi="Arial" w:cs="Arial"/>
          <w:color w:val="002060"/>
          <w:sz w:val="22"/>
        </w:rPr>
        <w:tab/>
        <w:t>= C</w:t>
      </w:r>
    </w:p>
    <w:p w14:paraId="1CF17B32" w14:textId="77777777" w:rsidR="00952741" w:rsidRPr="00FA70A6" w:rsidRDefault="00952741" w:rsidP="00952741">
      <w:pPr>
        <w:pStyle w:val="Corpodeltesto21"/>
        <w:rPr>
          <w:rFonts w:ascii="Arial" w:hAnsi="Arial" w:cs="Arial"/>
          <w:b/>
          <w:bCs/>
          <w:color w:val="002060"/>
          <w:sz w:val="22"/>
        </w:rPr>
      </w:pPr>
      <w:r w:rsidRPr="00FA70A6">
        <w:rPr>
          <w:rFonts w:ascii="Arial" w:hAnsi="Arial" w:cs="Arial"/>
          <w:b/>
          <w:bCs/>
          <w:color w:val="002060"/>
          <w:sz w:val="22"/>
        </w:rPr>
        <w:t>CALCIO A 5 CORINALDO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0-5</w:t>
      </w:r>
    </w:p>
    <w:p w14:paraId="770FEB34" w14:textId="77777777" w:rsidR="00952741" w:rsidRDefault="00952741" w:rsidP="00952741">
      <w:pPr>
        <w:pStyle w:val="Corpodeltesto21"/>
        <w:rPr>
          <w:rFonts w:ascii="Arial" w:hAnsi="Arial" w:cs="Arial"/>
          <w:color w:val="002060"/>
          <w:sz w:val="22"/>
        </w:rPr>
      </w:pPr>
    </w:p>
    <w:p w14:paraId="38BF1304" w14:textId="77777777" w:rsidR="00952741" w:rsidRDefault="00952741" w:rsidP="0095274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 xml:space="preserve">seconda miglior prima class. gironi “Silver” </w:t>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terza miglior prima class. gironi “Silver”</w:t>
      </w:r>
      <w:r>
        <w:rPr>
          <w:rFonts w:ascii="Arial" w:hAnsi="Arial" w:cs="Arial"/>
          <w:color w:val="002060"/>
          <w:sz w:val="22"/>
        </w:rPr>
        <w:tab/>
        <w:t xml:space="preserve">= D </w:t>
      </w:r>
    </w:p>
    <w:p w14:paraId="1549544D" w14:textId="77777777" w:rsidR="00952741" w:rsidRPr="00FA70A6" w:rsidRDefault="00952741" w:rsidP="00952741">
      <w:pPr>
        <w:pStyle w:val="Corpodeltesto21"/>
        <w:rPr>
          <w:rFonts w:ascii="Arial" w:hAnsi="Arial" w:cs="Arial"/>
          <w:b/>
          <w:bCs/>
          <w:color w:val="002060"/>
          <w:sz w:val="22"/>
        </w:rPr>
      </w:pPr>
      <w:r w:rsidRPr="00FA70A6">
        <w:rPr>
          <w:rFonts w:ascii="Arial" w:hAnsi="Arial" w:cs="Arial"/>
          <w:b/>
          <w:bCs/>
          <w:color w:val="002060"/>
          <w:sz w:val="22"/>
        </w:rPr>
        <w:t>ITALSERVICE C5 – POLISPORTIVA RIPATRANSONE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2-1</w:t>
      </w:r>
    </w:p>
    <w:p w14:paraId="3933CB44" w14:textId="77777777" w:rsidR="00952741" w:rsidRDefault="00952741" w:rsidP="00952741">
      <w:pPr>
        <w:pStyle w:val="Corpodeltesto21"/>
        <w:rPr>
          <w:rFonts w:ascii="Arial" w:hAnsi="Arial" w:cs="Arial"/>
          <w:color w:val="002060"/>
          <w:sz w:val="22"/>
        </w:rPr>
      </w:pPr>
    </w:p>
    <w:p w14:paraId="1309B983" w14:textId="77777777" w:rsidR="00952741" w:rsidRPr="001E6A72" w:rsidRDefault="00952741" w:rsidP="00952741">
      <w:pPr>
        <w:pStyle w:val="Corpodeltesto21"/>
        <w:rPr>
          <w:rFonts w:ascii="Arial" w:hAnsi="Arial" w:cs="Arial"/>
          <w:color w:val="002060"/>
          <w:sz w:val="22"/>
        </w:rPr>
      </w:pPr>
    </w:p>
    <w:p w14:paraId="771E86D7" w14:textId="3A311BB1" w:rsidR="00952741" w:rsidRPr="004F0082" w:rsidRDefault="00952741" w:rsidP="00952741">
      <w:pPr>
        <w:pStyle w:val="LndNormale1"/>
        <w:rPr>
          <w:b/>
          <w:i/>
          <w:color w:val="002060"/>
        </w:rPr>
      </w:pPr>
      <w:r w:rsidRPr="004F0082">
        <w:rPr>
          <w:b/>
          <w:i/>
          <w:color w:val="002060"/>
        </w:rPr>
        <w:t>Quarti di Finale</w:t>
      </w:r>
    </w:p>
    <w:p w14:paraId="6927E568" w14:textId="77777777" w:rsidR="00952741" w:rsidRPr="004F0082" w:rsidRDefault="00952741" w:rsidP="00952741">
      <w:pPr>
        <w:pStyle w:val="Corpodeltesto21"/>
        <w:rPr>
          <w:rFonts w:ascii="Arial" w:hAnsi="Arial" w:cs="Arial"/>
          <w:color w:val="002060"/>
          <w:sz w:val="22"/>
        </w:rPr>
      </w:pPr>
      <w:r w:rsidRPr="004F0082">
        <w:rPr>
          <w:rFonts w:ascii="Arial" w:hAnsi="Arial" w:cs="Arial"/>
          <w:color w:val="002060"/>
          <w:sz w:val="22"/>
        </w:rPr>
        <w:t xml:space="preserve">- 1^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P</w:t>
      </w:r>
    </w:p>
    <w:p w14:paraId="3A98B800" w14:textId="77777777" w:rsidR="00952741" w:rsidRPr="00C067EB" w:rsidRDefault="00952741" w:rsidP="00952741">
      <w:pPr>
        <w:pStyle w:val="Corpodeltesto21"/>
        <w:rPr>
          <w:rFonts w:ascii="Arial" w:hAnsi="Arial" w:cs="Arial"/>
          <w:b/>
          <w:bCs/>
          <w:color w:val="002060"/>
          <w:sz w:val="22"/>
        </w:rPr>
      </w:pPr>
      <w:r w:rsidRPr="00C067EB">
        <w:rPr>
          <w:rFonts w:ascii="Arial" w:hAnsi="Arial" w:cs="Arial"/>
          <w:b/>
          <w:bCs/>
          <w:color w:val="002060"/>
          <w:sz w:val="22"/>
        </w:rPr>
        <w:t xml:space="preserve">ACSS MONDOLFO C5 – </w:t>
      </w:r>
      <w:r>
        <w:rPr>
          <w:rFonts w:ascii="Arial" w:hAnsi="Arial" w:cs="Arial"/>
          <w:b/>
          <w:bCs/>
          <w:color w:val="002060"/>
          <w:sz w:val="22"/>
        </w:rPr>
        <w:t>ITALSERVICE C5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5-1</w:t>
      </w:r>
    </w:p>
    <w:p w14:paraId="0FD79D16" w14:textId="77777777" w:rsidR="00952741" w:rsidRDefault="00952741" w:rsidP="00952741">
      <w:pPr>
        <w:pStyle w:val="Corpodeltesto21"/>
        <w:rPr>
          <w:rFonts w:ascii="Arial" w:hAnsi="Arial" w:cs="Arial"/>
          <w:color w:val="002060"/>
          <w:sz w:val="22"/>
        </w:rPr>
      </w:pPr>
    </w:p>
    <w:p w14:paraId="5DB21A99" w14:textId="77777777" w:rsidR="00952741" w:rsidRPr="004F0082" w:rsidRDefault="00952741" w:rsidP="00952741">
      <w:pPr>
        <w:pStyle w:val="Corpodeltesto21"/>
        <w:rPr>
          <w:rFonts w:ascii="Arial" w:hAnsi="Arial" w:cs="Arial"/>
          <w:color w:val="002060"/>
          <w:sz w:val="22"/>
        </w:rPr>
      </w:pPr>
      <w:r w:rsidRPr="004F0082">
        <w:rPr>
          <w:rFonts w:ascii="Arial" w:hAnsi="Arial" w:cs="Arial"/>
          <w:color w:val="002060"/>
          <w:sz w:val="22"/>
        </w:rPr>
        <w:t xml:space="preserve">- 2^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Q</w:t>
      </w:r>
    </w:p>
    <w:p w14:paraId="14B355F9" w14:textId="77777777" w:rsidR="00952741" w:rsidRPr="000F2B04" w:rsidRDefault="00952741" w:rsidP="00952741">
      <w:pPr>
        <w:pStyle w:val="Corpodeltesto21"/>
        <w:rPr>
          <w:rFonts w:ascii="Arial" w:hAnsi="Arial" w:cs="Arial"/>
          <w:b/>
          <w:bCs/>
          <w:color w:val="002060"/>
          <w:sz w:val="22"/>
        </w:rPr>
      </w:pPr>
      <w:r w:rsidRPr="000F2B04">
        <w:rPr>
          <w:rFonts w:ascii="Arial" w:hAnsi="Arial" w:cs="Arial"/>
          <w:b/>
          <w:bCs/>
          <w:color w:val="002060"/>
          <w:sz w:val="22"/>
        </w:rPr>
        <w:t>C.U.S. ANCONA – C.U.S. MACERATA CALCI</w:t>
      </w:r>
      <w:r>
        <w:rPr>
          <w:rFonts w:ascii="Arial" w:hAnsi="Arial" w:cs="Arial"/>
          <w:b/>
          <w:bCs/>
          <w:color w:val="002060"/>
          <w:sz w:val="22"/>
        </w:rPr>
        <w:t>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3-3</w:t>
      </w:r>
    </w:p>
    <w:p w14:paraId="3EF5E4A2" w14:textId="77777777" w:rsidR="00952741" w:rsidRPr="000F2B04" w:rsidRDefault="00952741" w:rsidP="00952741">
      <w:pPr>
        <w:pStyle w:val="Corpodeltesto21"/>
        <w:rPr>
          <w:rFonts w:ascii="Arial" w:hAnsi="Arial" w:cs="Arial"/>
          <w:color w:val="002060"/>
          <w:sz w:val="22"/>
        </w:rPr>
      </w:pPr>
    </w:p>
    <w:p w14:paraId="7A50F703" w14:textId="77777777" w:rsidR="00952741" w:rsidRPr="004F0082" w:rsidRDefault="00952741" w:rsidP="00952741">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3</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B</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R</w:t>
      </w:r>
    </w:p>
    <w:p w14:paraId="0F2117F8" w14:textId="77777777" w:rsidR="00952741" w:rsidRPr="00C067EB" w:rsidRDefault="00952741" w:rsidP="00952741">
      <w:pPr>
        <w:pStyle w:val="Corpodeltesto21"/>
        <w:rPr>
          <w:rFonts w:ascii="Arial" w:hAnsi="Arial" w:cs="Arial"/>
          <w:b/>
          <w:bCs/>
          <w:color w:val="002060"/>
          <w:sz w:val="22"/>
        </w:rPr>
      </w:pPr>
      <w:r w:rsidRPr="00C067EB">
        <w:rPr>
          <w:rFonts w:ascii="Arial" w:hAnsi="Arial" w:cs="Arial"/>
          <w:b/>
          <w:bCs/>
          <w:color w:val="002060"/>
          <w:sz w:val="22"/>
        </w:rPr>
        <w:t xml:space="preserve">REAL SAN GIORGIO – </w:t>
      </w:r>
      <w:r>
        <w:rPr>
          <w:rFonts w:ascii="Arial" w:hAnsi="Arial" w:cs="Arial"/>
          <w:b/>
          <w:bCs/>
          <w:color w:val="002060"/>
          <w:sz w:val="22"/>
        </w:rPr>
        <w:t>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6-3</w:t>
      </w:r>
    </w:p>
    <w:p w14:paraId="03A12B89" w14:textId="77777777" w:rsidR="00952741" w:rsidRDefault="00952741" w:rsidP="00952741">
      <w:pPr>
        <w:pStyle w:val="Corpodeltesto21"/>
        <w:rPr>
          <w:rFonts w:ascii="Arial" w:hAnsi="Arial" w:cs="Arial"/>
          <w:color w:val="002060"/>
          <w:sz w:val="22"/>
        </w:rPr>
      </w:pPr>
    </w:p>
    <w:p w14:paraId="590FE136" w14:textId="77777777" w:rsidR="00952741" w:rsidRPr="004F0082" w:rsidRDefault="00952741" w:rsidP="00952741">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A</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S</w:t>
      </w:r>
    </w:p>
    <w:p w14:paraId="513FC888" w14:textId="77777777" w:rsidR="00952741" w:rsidRPr="00C067EB" w:rsidRDefault="00952741" w:rsidP="00952741">
      <w:pPr>
        <w:pStyle w:val="Corpodeltesto21"/>
        <w:rPr>
          <w:rFonts w:ascii="Arial" w:hAnsi="Arial" w:cs="Arial"/>
          <w:b/>
          <w:bCs/>
          <w:color w:val="002060"/>
          <w:sz w:val="22"/>
        </w:rPr>
      </w:pPr>
      <w:r w:rsidRPr="00C067EB">
        <w:rPr>
          <w:rFonts w:ascii="Arial" w:hAnsi="Arial" w:cs="Arial"/>
          <w:b/>
          <w:bCs/>
          <w:color w:val="002060"/>
          <w:sz w:val="22"/>
        </w:rPr>
        <w:t xml:space="preserve">BULDOG T.N.T. LUCREZIA – </w:t>
      </w:r>
      <w:r>
        <w:rPr>
          <w:rFonts w:ascii="Arial" w:hAnsi="Arial" w:cs="Arial"/>
          <w:b/>
          <w:bCs/>
          <w:color w:val="002060"/>
          <w:sz w:val="22"/>
        </w:rPr>
        <w:t>FUTSAL VIRE GEOSISTEM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4-1</w:t>
      </w:r>
    </w:p>
    <w:p w14:paraId="16FCE32C" w14:textId="77777777" w:rsidR="00952741" w:rsidRPr="004F0082" w:rsidRDefault="00952741" w:rsidP="00952741">
      <w:pPr>
        <w:pStyle w:val="Corpodeltesto21"/>
        <w:rPr>
          <w:rFonts w:ascii="Arial" w:hAnsi="Arial" w:cs="Arial"/>
          <w:color w:val="002060"/>
          <w:sz w:val="22"/>
        </w:rPr>
      </w:pPr>
    </w:p>
    <w:p w14:paraId="7EA3D9AF" w14:textId="77777777" w:rsidR="00952741" w:rsidRPr="00FA4D1D" w:rsidRDefault="00952741" w:rsidP="00952741">
      <w:pPr>
        <w:pStyle w:val="Corpodeltesto21"/>
        <w:rPr>
          <w:color w:val="002060"/>
          <w:szCs w:val="22"/>
          <w:highlight w:val="yellow"/>
        </w:rPr>
      </w:pPr>
    </w:p>
    <w:p w14:paraId="6EE31272" w14:textId="665412CD" w:rsidR="00952741" w:rsidRPr="00E762DC" w:rsidRDefault="00952741" w:rsidP="00952741">
      <w:pPr>
        <w:pStyle w:val="LndNormale1"/>
        <w:rPr>
          <w:b/>
          <w:i/>
          <w:color w:val="002060"/>
        </w:rPr>
      </w:pPr>
      <w:r>
        <w:rPr>
          <w:b/>
          <w:i/>
          <w:color w:val="002060"/>
        </w:rPr>
        <w:t>Semifinali</w:t>
      </w:r>
    </w:p>
    <w:p w14:paraId="07CB374C" w14:textId="77777777" w:rsidR="00952741" w:rsidRPr="0033664C" w:rsidRDefault="00952741" w:rsidP="00952741">
      <w:pPr>
        <w:pStyle w:val="Corpodeltesto21"/>
        <w:rPr>
          <w:rFonts w:ascii="Arial" w:hAnsi="Arial" w:cs="Arial"/>
          <w:color w:val="002060"/>
          <w:sz w:val="22"/>
        </w:rPr>
      </w:pPr>
      <w:r w:rsidRPr="0033664C">
        <w:rPr>
          <w:rFonts w:ascii="Arial" w:hAnsi="Arial" w:cs="Arial"/>
          <w:color w:val="002060"/>
          <w:sz w:val="22"/>
        </w:rPr>
        <w:t>- vincente P</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S</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1A151323" w14:textId="550BF437" w:rsidR="00952741" w:rsidRPr="00CC4D59" w:rsidRDefault="00952741" w:rsidP="00952741">
      <w:pPr>
        <w:pStyle w:val="Corpodeltesto21"/>
        <w:rPr>
          <w:rFonts w:ascii="Arial" w:hAnsi="Arial" w:cs="Arial"/>
          <w:b/>
          <w:bCs/>
          <w:color w:val="002060"/>
          <w:sz w:val="22"/>
        </w:rPr>
      </w:pPr>
      <w:r w:rsidRPr="00CC4D59">
        <w:rPr>
          <w:rFonts w:ascii="Arial" w:hAnsi="Arial" w:cs="Arial"/>
          <w:b/>
          <w:bCs/>
          <w:color w:val="002060"/>
          <w:sz w:val="22"/>
        </w:rPr>
        <w:t>ACSS MONDOLFO C5 – BULDOG T.N.T. LUCREZIA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6-2</w:t>
      </w:r>
    </w:p>
    <w:p w14:paraId="358BE5DB" w14:textId="77777777" w:rsidR="00952741" w:rsidRDefault="00952741" w:rsidP="00952741">
      <w:pPr>
        <w:pStyle w:val="Corpodeltesto21"/>
        <w:rPr>
          <w:rFonts w:ascii="Arial" w:hAnsi="Arial" w:cs="Arial"/>
          <w:color w:val="002060"/>
          <w:sz w:val="22"/>
        </w:rPr>
      </w:pPr>
    </w:p>
    <w:p w14:paraId="52FDC89E" w14:textId="77777777" w:rsidR="00952741" w:rsidRPr="0034028A" w:rsidRDefault="00952741" w:rsidP="00952741">
      <w:pPr>
        <w:pStyle w:val="Corpodeltesto21"/>
        <w:rPr>
          <w:rFonts w:ascii="Arial" w:hAnsi="Arial" w:cs="Arial"/>
          <w:color w:val="002060"/>
          <w:sz w:val="22"/>
        </w:rPr>
      </w:pPr>
      <w:r w:rsidRPr="0033664C">
        <w:rPr>
          <w:rFonts w:ascii="Arial" w:hAnsi="Arial" w:cs="Arial"/>
          <w:color w:val="002060"/>
          <w:sz w:val="22"/>
        </w:rPr>
        <w:t>- vincente Q</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w:t>
      </w:r>
      <w:r w:rsidRPr="0033664C">
        <w:rPr>
          <w:rFonts w:ascii="Arial" w:hAnsi="Arial" w:cs="Arial"/>
          <w:color w:val="002060"/>
          <w:sz w:val="22"/>
        </w:rPr>
        <w:tab/>
        <w:t>vincente R</w:t>
      </w:r>
    </w:p>
    <w:p w14:paraId="6D0628DE" w14:textId="535C1FA6" w:rsidR="00952741" w:rsidRPr="00CC4D59" w:rsidRDefault="00952741" w:rsidP="00952741">
      <w:pPr>
        <w:pStyle w:val="Corpodeltesto21"/>
        <w:rPr>
          <w:rFonts w:ascii="Arial" w:hAnsi="Arial" w:cs="Arial"/>
          <w:b/>
          <w:bCs/>
          <w:color w:val="002060"/>
          <w:sz w:val="22"/>
          <w:szCs w:val="22"/>
        </w:rPr>
      </w:pPr>
      <w:r w:rsidRPr="00CC4D59">
        <w:rPr>
          <w:rFonts w:ascii="Arial" w:hAnsi="Arial" w:cs="Arial"/>
          <w:b/>
          <w:bCs/>
          <w:color w:val="002060"/>
          <w:sz w:val="22"/>
          <w:szCs w:val="22"/>
        </w:rPr>
        <w:t>C.U.S. ANCONA – REAL SAN GIORGIO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7-2</w:t>
      </w:r>
    </w:p>
    <w:p w14:paraId="205AB3D4" w14:textId="77777777" w:rsidR="00952741" w:rsidRPr="0034028A" w:rsidRDefault="00952741" w:rsidP="00952741">
      <w:pPr>
        <w:pStyle w:val="Corpodeltesto21"/>
        <w:rPr>
          <w:color w:val="002060"/>
          <w:szCs w:val="22"/>
        </w:rPr>
      </w:pPr>
    </w:p>
    <w:p w14:paraId="18615207" w14:textId="77777777" w:rsidR="00952741" w:rsidRPr="004F0082" w:rsidRDefault="00952741" w:rsidP="00952741">
      <w:pPr>
        <w:pStyle w:val="Corpodeltesto21"/>
        <w:rPr>
          <w:rFonts w:ascii="Arial" w:hAnsi="Arial" w:cs="Arial"/>
          <w:color w:val="002060"/>
          <w:sz w:val="22"/>
        </w:rPr>
      </w:pPr>
    </w:p>
    <w:p w14:paraId="689495B5" w14:textId="4F72F0BB" w:rsidR="00952741" w:rsidRPr="0033664C" w:rsidRDefault="00952741" w:rsidP="00952741">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w:t>
      </w:r>
    </w:p>
    <w:p w14:paraId="27401F51" w14:textId="77777777" w:rsidR="00952741" w:rsidRPr="0033664C" w:rsidRDefault="00952741" w:rsidP="00952741">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61FE22BE" w14:textId="77777777" w:rsidR="00952741" w:rsidRDefault="00952741" w:rsidP="00952741">
      <w:pPr>
        <w:pStyle w:val="Corpodeltesto21"/>
        <w:rPr>
          <w:rFonts w:ascii="Arial" w:hAnsi="Arial" w:cs="Arial"/>
          <w:b/>
          <w:bCs/>
          <w:i/>
          <w:iCs/>
          <w:color w:val="002060"/>
          <w:sz w:val="22"/>
          <w:szCs w:val="22"/>
        </w:rPr>
      </w:pPr>
    </w:p>
    <w:p w14:paraId="28F0823C" w14:textId="6C1D881B" w:rsidR="00952741" w:rsidRDefault="00952741" w:rsidP="00952741">
      <w:pPr>
        <w:pStyle w:val="Corpodeltesto21"/>
        <w:rPr>
          <w:rFonts w:ascii="Arial" w:hAnsi="Arial" w:cs="Arial"/>
          <w:b/>
          <w:bCs/>
          <w:color w:val="002060"/>
          <w:sz w:val="22"/>
          <w:szCs w:val="22"/>
        </w:rPr>
      </w:pPr>
      <w:r>
        <w:rPr>
          <w:rFonts w:ascii="Arial" w:hAnsi="Arial" w:cs="Arial"/>
          <w:b/>
          <w:bCs/>
          <w:color w:val="002060"/>
          <w:sz w:val="22"/>
          <w:szCs w:val="22"/>
        </w:rPr>
        <w:t>ACSS MONDOLFO C5 – C.U.S. ANCONA</w:t>
      </w:r>
    </w:p>
    <w:p w14:paraId="1D00D27B" w14:textId="77777777" w:rsidR="00952741" w:rsidRPr="00952741" w:rsidRDefault="00952741" w:rsidP="00952741">
      <w:pPr>
        <w:pStyle w:val="Corpodeltesto21"/>
        <w:rPr>
          <w:rFonts w:ascii="Arial" w:hAnsi="Arial" w:cs="Arial"/>
          <w:b/>
          <w:bCs/>
          <w:color w:val="002060"/>
          <w:sz w:val="22"/>
          <w:szCs w:val="22"/>
        </w:rPr>
      </w:pPr>
    </w:p>
    <w:p w14:paraId="6D87B554" w14:textId="77777777" w:rsidR="00952741" w:rsidRDefault="00952741" w:rsidP="00952741">
      <w:pPr>
        <w:pStyle w:val="Corpodeltesto21"/>
        <w:rPr>
          <w:rFonts w:ascii="Arial" w:hAnsi="Arial" w:cs="Arial"/>
          <w:color w:val="002060"/>
          <w:sz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A443D59" w14:textId="77777777" w:rsidR="00952741" w:rsidRDefault="00952741" w:rsidP="00952741">
      <w:pPr>
        <w:pStyle w:val="Corpodeltesto21"/>
        <w:rPr>
          <w:rFonts w:ascii="Arial" w:hAnsi="Arial" w:cs="Arial"/>
          <w:color w:val="002060"/>
          <w:sz w:val="22"/>
        </w:rPr>
      </w:pPr>
    </w:p>
    <w:p w14:paraId="76F22D1C" w14:textId="77777777" w:rsidR="00952741" w:rsidRPr="0038215C" w:rsidRDefault="00952741" w:rsidP="00952741">
      <w:pPr>
        <w:pStyle w:val="TITOLOPRINC"/>
        <w:spacing w:before="0" w:beforeAutospacing="0" w:after="0" w:afterAutospacing="0"/>
        <w:rPr>
          <w:color w:val="002060"/>
        </w:rPr>
      </w:pPr>
      <w:r>
        <w:rPr>
          <w:color w:val="002060"/>
        </w:rPr>
        <w:t>PROGRAMMA GARE</w:t>
      </w:r>
    </w:p>
    <w:p w14:paraId="43B98AB3" w14:textId="77777777" w:rsidR="00952741" w:rsidRDefault="00952741" w:rsidP="00952741">
      <w:pPr>
        <w:pStyle w:val="Corpodeltesto21"/>
        <w:rPr>
          <w:rFonts w:ascii="Arial" w:hAnsi="Arial" w:cs="Arial"/>
          <w:color w:val="002060"/>
          <w:sz w:val="22"/>
        </w:rPr>
      </w:pPr>
    </w:p>
    <w:p w14:paraId="57C77CC9" w14:textId="77777777" w:rsidR="00B7775C" w:rsidRPr="006264ED" w:rsidRDefault="00B7775C" w:rsidP="00B7775C">
      <w:pPr>
        <w:pStyle w:val="sottotitolocampionato10"/>
        <w:rPr>
          <w:color w:val="002060"/>
        </w:rPr>
      </w:pPr>
      <w:r w:rsidRPr="006264E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7775C" w:rsidRPr="006264ED" w14:paraId="67E9C829"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B0EAD" w14:textId="77777777" w:rsidR="00B7775C" w:rsidRPr="006264ED" w:rsidRDefault="00B7775C"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ECCA8" w14:textId="77777777" w:rsidR="00B7775C" w:rsidRPr="006264ED" w:rsidRDefault="00B7775C"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DF94A" w14:textId="77777777" w:rsidR="00B7775C" w:rsidRPr="006264ED" w:rsidRDefault="00B7775C"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13E75" w14:textId="77777777" w:rsidR="00B7775C" w:rsidRPr="006264ED" w:rsidRDefault="00B7775C"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5FFA6" w14:textId="77777777" w:rsidR="00B7775C" w:rsidRPr="006264ED" w:rsidRDefault="00B7775C"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D4192" w14:textId="77777777" w:rsidR="00B7775C" w:rsidRPr="006264ED" w:rsidRDefault="00B7775C"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955B5" w14:textId="77777777" w:rsidR="00B7775C" w:rsidRPr="006264ED" w:rsidRDefault="00B7775C" w:rsidP="00AD6724">
            <w:pPr>
              <w:pStyle w:val="headertabella0"/>
              <w:rPr>
                <w:color w:val="002060"/>
              </w:rPr>
            </w:pPr>
            <w:r w:rsidRPr="006264ED">
              <w:rPr>
                <w:color w:val="002060"/>
              </w:rPr>
              <w:t>Indirizzo Impianto</w:t>
            </w:r>
          </w:p>
        </w:tc>
      </w:tr>
      <w:tr w:rsidR="00B7775C" w:rsidRPr="006264ED" w14:paraId="1620ABC1" w14:textId="77777777" w:rsidTr="00AD672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B0AAB5" w14:textId="77777777" w:rsidR="00B7775C" w:rsidRPr="006264ED" w:rsidRDefault="00B7775C" w:rsidP="00AD6724">
            <w:pPr>
              <w:pStyle w:val="rowtabella0"/>
              <w:rPr>
                <w:color w:val="002060"/>
              </w:rPr>
            </w:pPr>
            <w:r w:rsidRPr="006264ED">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91A51E" w14:textId="77777777" w:rsidR="00B7775C" w:rsidRPr="006264ED" w:rsidRDefault="00B7775C" w:rsidP="00AD6724">
            <w:pPr>
              <w:pStyle w:val="rowtabella0"/>
              <w:rPr>
                <w:color w:val="002060"/>
              </w:rPr>
            </w:pPr>
            <w:r w:rsidRPr="006264ED">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782EB1" w14:textId="77777777" w:rsidR="00B7775C" w:rsidRPr="006264ED" w:rsidRDefault="00B7775C" w:rsidP="00AD6724">
            <w:pPr>
              <w:pStyle w:val="rowtabella0"/>
              <w:jc w:val="center"/>
              <w:rPr>
                <w:color w:val="002060"/>
              </w:rPr>
            </w:pPr>
            <w:r w:rsidRPr="006264E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A3F806" w14:textId="77777777" w:rsidR="00B7775C" w:rsidRPr="006264ED" w:rsidRDefault="00B7775C" w:rsidP="00AD6724">
            <w:pPr>
              <w:pStyle w:val="rowtabella0"/>
              <w:rPr>
                <w:color w:val="002060"/>
              </w:rPr>
            </w:pPr>
            <w:r w:rsidRPr="006264ED">
              <w:rPr>
                <w:color w:val="002060"/>
              </w:rPr>
              <w:t>02/05/2026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6EA8BD" w14:textId="77777777" w:rsidR="00B7775C" w:rsidRPr="006264ED" w:rsidRDefault="00B7775C" w:rsidP="00AD6724">
            <w:pPr>
              <w:pStyle w:val="rowtabella0"/>
              <w:rPr>
                <w:color w:val="002060"/>
              </w:rPr>
            </w:pPr>
            <w:r w:rsidRPr="006264ED">
              <w:rPr>
                <w:color w:val="002060"/>
              </w:rPr>
              <w:t xml:space="preserve">5429 PAL.COM. </w:t>
            </w:r>
            <w:proofErr w:type="gramStart"/>
            <w:r w:rsidRPr="006264ED">
              <w:rPr>
                <w:color w:val="002060"/>
              </w:rPr>
              <w:t>S.MICHELE</w:t>
            </w:r>
            <w:proofErr w:type="gramEnd"/>
            <w:r w:rsidRPr="006264ED">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4C3B18" w14:textId="77777777" w:rsidR="00B7775C" w:rsidRPr="006264ED" w:rsidRDefault="00B7775C" w:rsidP="00AD6724">
            <w:pPr>
              <w:pStyle w:val="rowtabella0"/>
              <w:rPr>
                <w:color w:val="002060"/>
              </w:rPr>
            </w:pPr>
            <w:r w:rsidRPr="006264ED">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83D8CB" w14:textId="77777777" w:rsidR="00B7775C" w:rsidRPr="006264ED" w:rsidRDefault="00B7775C" w:rsidP="00AD6724">
            <w:pPr>
              <w:pStyle w:val="rowtabella0"/>
              <w:rPr>
                <w:color w:val="002060"/>
              </w:rPr>
            </w:pPr>
            <w:r w:rsidRPr="006264ED">
              <w:rPr>
                <w:color w:val="002060"/>
              </w:rPr>
              <w:t>VIA LORETO</w:t>
            </w:r>
          </w:p>
        </w:tc>
      </w:tr>
    </w:tbl>
    <w:p w14:paraId="614CBBA4" w14:textId="77777777" w:rsidR="00B7775C" w:rsidRDefault="00B7775C" w:rsidP="00952741">
      <w:pPr>
        <w:pStyle w:val="Corpodeltesto21"/>
        <w:rPr>
          <w:rFonts w:ascii="Arial" w:hAnsi="Arial" w:cs="Arial"/>
          <w:color w:val="002060"/>
          <w:sz w:val="22"/>
        </w:rPr>
      </w:pPr>
    </w:p>
    <w:p w14:paraId="0D464060" w14:textId="77777777" w:rsidR="007D6499" w:rsidRPr="00400E07" w:rsidRDefault="007D6499" w:rsidP="007D6499">
      <w:pPr>
        <w:pStyle w:val="breakline"/>
        <w:rPr>
          <w:color w:val="002060"/>
        </w:rPr>
      </w:pPr>
    </w:p>
    <w:p w14:paraId="00F41F83" w14:textId="77777777" w:rsidR="007D6499" w:rsidRPr="00400E07" w:rsidRDefault="007D6499" w:rsidP="007D6499">
      <w:pPr>
        <w:pStyle w:val="titoloprinc0"/>
        <w:rPr>
          <w:color w:val="002060"/>
        </w:rPr>
      </w:pPr>
      <w:r w:rsidRPr="00400E07">
        <w:rPr>
          <w:color w:val="002060"/>
        </w:rPr>
        <w:t>RISULTATI</w:t>
      </w:r>
    </w:p>
    <w:p w14:paraId="306993B9" w14:textId="77777777" w:rsidR="007D6499" w:rsidRPr="00400E07" w:rsidRDefault="007D6499" w:rsidP="007D6499">
      <w:pPr>
        <w:pStyle w:val="breakline"/>
        <w:rPr>
          <w:color w:val="002060"/>
        </w:rPr>
      </w:pPr>
    </w:p>
    <w:p w14:paraId="5D54DD59" w14:textId="77777777" w:rsidR="007D6499" w:rsidRPr="00400E07" w:rsidRDefault="007D6499" w:rsidP="007D6499">
      <w:pPr>
        <w:pStyle w:val="sottotitolocampionato10"/>
        <w:rPr>
          <w:color w:val="002060"/>
        </w:rPr>
      </w:pPr>
      <w:r w:rsidRPr="00400E07">
        <w:rPr>
          <w:color w:val="002060"/>
        </w:rPr>
        <w:t>RISULTATI UFFICIALI GARE DEL 18/04/2026</w:t>
      </w:r>
    </w:p>
    <w:p w14:paraId="38306FB1" w14:textId="77777777" w:rsidR="007D6499" w:rsidRPr="007D6499" w:rsidRDefault="007D6499" w:rsidP="007D6499">
      <w:pPr>
        <w:pStyle w:val="sottotitolocampionato20"/>
        <w:spacing w:before="0" w:beforeAutospacing="0" w:after="0" w:afterAutospacing="0"/>
        <w:rPr>
          <w:rFonts w:ascii="Arial" w:hAnsi="Arial" w:cs="Arial"/>
          <w:color w:val="002060"/>
          <w:sz w:val="20"/>
          <w:szCs w:val="20"/>
        </w:rPr>
      </w:pPr>
      <w:r w:rsidRPr="007D6499">
        <w:rPr>
          <w:rFonts w:ascii="Arial" w:hAnsi="Arial" w:cs="Arial"/>
          <w:color w:val="002060"/>
          <w:sz w:val="20"/>
          <w:szCs w:val="20"/>
        </w:rPr>
        <w:t>Si trascrivono qui di seguito i risultati ufficiali delle gare disputate</w:t>
      </w:r>
    </w:p>
    <w:p w14:paraId="2B7C8C5C" w14:textId="77777777" w:rsidR="007D6499" w:rsidRPr="00400E07" w:rsidRDefault="007D6499" w:rsidP="007D649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6499" w:rsidRPr="00400E07" w14:paraId="3C5DB182" w14:textId="77777777" w:rsidTr="00AD67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499" w:rsidRPr="00400E07" w14:paraId="71925C3D"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16E53" w14:textId="77777777" w:rsidR="007D6499" w:rsidRPr="00400E07" w:rsidRDefault="007D6499" w:rsidP="00AD6724">
                  <w:pPr>
                    <w:pStyle w:val="headertabella0"/>
                    <w:rPr>
                      <w:color w:val="002060"/>
                    </w:rPr>
                  </w:pPr>
                  <w:r w:rsidRPr="00400E07">
                    <w:rPr>
                      <w:color w:val="002060"/>
                    </w:rPr>
                    <w:lastRenderedPageBreak/>
                    <w:t>GIRONE SF - 1 Giornata - A</w:t>
                  </w:r>
                </w:p>
              </w:tc>
            </w:tr>
            <w:tr w:rsidR="007D6499" w:rsidRPr="00400E07" w14:paraId="07489316"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E97431" w14:textId="77777777" w:rsidR="007D6499" w:rsidRPr="00400E07" w:rsidRDefault="007D6499" w:rsidP="00AD6724">
                  <w:pPr>
                    <w:pStyle w:val="rowtabella0"/>
                    <w:rPr>
                      <w:color w:val="002060"/>
                    </w:rPr>
                  </w:pPr>
                  <w:r w:rsidRPr="00400E07">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B4229" w14:textId="77777777" w:rsidR="007D6499" w:rsidRPr="00400E07" w:rsidRDefault="007D6499" w:rsidP="00AD6724">
                  <w:pPr>
                    <w:pStyle w:val="rowtabella0"/>
                    <w:rPr>
                      <w:color w:val="002060"/>
                    </w:rPr>
                  </w:pPr>
                  <w:r w:rsidRPr="00400E07">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5E7E0" w14:textId="77777777" w:rsidR="007D6499" w:rsidRPr="00400E07" w:rsidRDefault="007D6499" w:rsidP="00AD6724">
                  <w:pPr>
                    <w:pStyle w:val="rowtabella0"/>
                    <w:jc w:val="center"/>
                    <w:rPr>
                      <w:color w:val="002060"/>
                    </w:rPr>
                  </w:pPr>
                  <w:r w:rsidRPr="00400E07">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5D5311" w14:textId="77777777" w:rsidR="007D6499" w:rsidRPr="00400E07" w:rsidRDefault="007D6499" w:rsidP="00AD6724">
                  <w:pPr>
                    <w:pStyle w:val="rowtabella0"/>
                    <w:jc w:val="center"/>
                    <w:rPr>
                      <w:color w:val="002060"/>
                    </w:rPr>
                  </w:pPr>
                  <w:r w:rsidRPr="00400E07">
                    <w:rPr>
                      <w:color w:val="002060"/>
                    </w:rPr>
                    <w:t> </w:t>
                  </w:r>
                </w:p>
              </w:tc>
            </w:tr>
            <w:tr w:rsidR="007D6499" w:rsidRPr="00400E07" w14:paraId="28289D22"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3F79A7" w14:textId="77777777" w:rsidR="007D6499" w:rsidRPr="00400E07" w:rsidRDefault="007D6499" w:rsidP="00AD6724">
                  <w:pPr>
                    <w:pStyle w:val="rowtabella0"/>
                    <w:rPr>
                      <w:color w:val="002060"/>
                    </w:rPr>
                  </w:pPr>
                  <w:r w:rsidRPr="00400E07">
                    <w:rPr>
                      <w:color w:val="002060"/>
                    </w:rPr>
                    <w:t>C.U.S.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ABA28" w14:textId="77777777" w:rsidR="007D6499" w:rsidRPr="00400E07" w:rsidRDefault="007D6499" w:rsidP="00AD6724">
                  <w:pPr>
                    <w:pStyle w:val="rowtabella0"/>
                    <w:rPr>
                      <w:color w:val="002060"/>
                    </w:rPr>
                  </w:pPr>
                  <w:r w:rsidRPr="00400E07">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47D1B" w14:textId="77777777" w:rsidR="007D6499" w:rsidRPr="00400E07" w:rsidRDefault="007D6499" w:rsidP="00AD6724">
                  <w:pPr>
                    <w:pStyle w:val="rowtabella0"/>
                    <w:jc w:val="center"/>
                    <w:rPr>
                      <w:color w:val="002060"/>
                    </w:rPr>
                  </w:pPr>
                  <w:r w:rsidRPr="00400E07">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02FDA" w14:textId="77777777" w:rsidR="007D6499" w:rsidRPr="00400E07" w:rsidRDefault="007D6499" w:rsidP="00AD6724">
                  <w:pPr>
                    <w:pStyle w:val="rowtabella0"/>
                    <w:jc w:val="center"/>
                    <w:rPr>
                      <w:color w:val="002060"/>
                    </w:rPr>
                  </w:pPr>
                  <w:r w:rsidRPr="00400E07">
                    <w:rPr>
                      <w:color w:val="002060"/>
                    </w:rPr>
                    <w:t> </w:t>
                  </w:r>
                </w:p>
              </w:tc>
            </w:tr>
          </w:tbl>
          <w:p w14:paraId="3920DA26" w14:textId="77777777" w:rsidR="007D6499" w:rsidRPr="00400E07" w:rsidRDefault="007D6499" w:rsidP="00AD6724">
            <w:pPr>
              <w:rPr>
                <w:color w:val="002060"/>
              </w:rPr>
            </w:pPr>
          </w:p>
        </w:tc>
      </w:tr>
    </w:tbl>
    <w:p w14:paraId="716F8990" w14:textId="77777777" w:rsidR="007D6499" w:rsidRPr="00400E07" w:rsidRDefault="007D6499" w:rsidP="007D6499">
      <w:pPr>
        <w:pStyle w:val="breakline"/>
        <w:rPr>
          <w:rFonts w:eastAsiaTheme="minorEastAsia"/>
          <w:color w:val="002060"/>
        </w:rPr>
      </w:pPr>
    </w:p>
    <w:p w14:paraId="5EFD4223" w14:textId="77777777" w:rsidR="007D6499" w:rsidRPr="00400E07" w:rsidRDefault="007D6499" w:rsidP="007D6499">
      <w:pPr>
        <w:pStyle w:val="breakline"/>
        <w:rPr>
          <w:color w:val="002060"/>
        </w:rPr>
      </w:pPr>
    </w:p>
    <w:p w14:paraId="34DF170D" w14:textId="77777777" w:rsidR="007D6499" w:rsidRPr="00400E07" w:rsidRDefault="007D6499" w:rsidP="007D6499">
      <w:pPr>
        <w:pStyle w:val="titoloprinc0"/>
        <w:rPr>
          <w:color w:val="002060"/>
        </w:rPr>
      </w:pPr>
      <w:r w:rsidRPr="00400E07">
        <w:rPr>
          <w:color w:val="002060"/>
        </w:rPr>
        <w:t>GIUDICE SPORTIVO</w:t>
      </w:r>
    </w:p>
    <w:p w14:paraId="6D841B7F" w14:textId="77777777" w:rsidR="007D6499" w:rsidRPr="00400E07" w:rsidRDefault="007D6499" w:rsidP="007D6499">
      <w:pPr>
        <w:pStyle w:val="diffida"/>
        <w:rPr>
          <w:color w:val="002060"/>
        </w:rPr>
      </w:pPr>
      <w:r w:rsidRPr="00400E07">
        <w:rPr>
          <w:color w:val="002060"/>
        </w:rPr>
        <w:t>Il Giudice Sportivo Avv. Agnese Lazzaretti, con l'assistenza del Segretario Angelo Castellana, nella seduta del 22/04/2026, ha adottato le decisioni che di seguito integralmente si riportano:</w:t>
      </w:r>
    </w:p>
    <w:p w14:paraId="001FC5CF" w14:textId="77777777" w:rsidR="007D6499" w:rsidRPr="00400E07" w:rsidRDefault="007D6499" w:rsidP="007D6499">
      <w:pPr>
        <w:pStyle w:val="titolo10"/>
        <w:rPr>
          <w:color w:val="002060"/>
        </w:rPr>
      </w:pPr>
      <w:r w:rsidRPr="00400E07">
        <w:rPr>
          <w:color w:val="002060"/>
        </w:rPr>
        <w:t xml:space="preserve">GARE DEL 18/ 4/2026 </w:t>
      </w:r>
    </w:p>
    <w:p w14:paraId="5DF4549D" w14:textId="77777777" w:rsidR="007D6499" w:rsidRPr="00400E07" w:rsidRDefault="007D6499" w:rsidP="007D6499">
      <w:pPr>
        <w:pStyle w:val="titolo7a"/>
        <w:rPr>
          <w:color w:val="002060"/>
        </w:rPr>
      </w:pPr>
      <w:r w:rsidRPr="00400E07">
        <w:rPr>
          <w:color w:val="002060"/>
        </w:rPr>
        <w:t xml:space="preserve">PROVVEDIMENTI DISCIPLINARI </w:t>
      </w:r>
    </w:p>
    <w:p w14:paraId="015EF0A5" w14:textId="77777777" w:rsidR="007D6499" w:rsidRPr="00400E07" w:rsidRDefault="007D6499" w:rsidP="007D6499">
      <w:pPr>
        <w:pStyle w:val="titolo7b0"/>
        <w:rPr>
          <w:color w:val="002060"/>
        </w:rPr>
      </w:pPr>
      <w:r w:rsidRPr="00400E07">
        <w:rPr>
          <w:color w:val="002060"/>
        </w:rPr>
        <w:t xml:space="preserve">In base alle risultanze degli atti ufficiali sono state deliberate le seguenti sanzioni disciplinari. </w:t>
      </w:r>
    </w:p>
    <w:p w14:paraId="32429121" w14:textId="77777777" w:rsidR="007D6499" w:rsidRPr="00400E07" w:rsidRDefault="007D6499" w:rsidP="007D6499">
      <w:pPr>
        <w:pStyle w:val="titolo30"/>
        <w:rPr>
          <w:color w:val="002060"/>
        </w:rPr>
      </w:pPr>
      <w:r w:rsidRPr="00400E07">
        <w:rPr>
          <w:color w:val="002060"/>
        </w:rPr>
        <w:t xml:space="preserve">SOCIETA' </w:t>
      </w:r>
    </w:p>
    <w:p w14:paraId="3EC678C1" w14:textId="77777777" w:rsidR="007D6499" w:rsidRPr="00400E07" w:rsidRDefault="007D6499" w:rsidP="007D6499">
      <w:pPr>
        <w:pStyle w:val="titolo20"/>
        <w:rPr>
          <w:color w:val="002060"/>
        </w:rPr>
      </w:pPr>
      <w:r w:rsidRPr="00400E07">
        <w:rPr>
          <w:color w:val="002060"/>
        </w:rPr>
        <w:t xml:space="preserve">AMMENDA </w:t>
      </w:r>
    </w:p>
    <w:p w14:paraId="5F135A51" w14:textId="28E16174" w:rsidR="007D6499" w:rsidRPr="00400E07" w:rsidRDefault="007D6499" w:rsidP="007D6499">
      <w:pPr>
        <w:pStyle w:val="diffida"/>
        <w:spacing w:before="80" w:beforeAutospacing="0" w:after="40" w:afterAutospacing="0"/>
        <w:jc w:val="left"/>
        <w:rPr>
          <w:color w:val="002060"/>
        </w:rPr>
      </w:pPr>
      <w:r w:rsidRPr="00400E07">
        <w:rPr>
          <w:color w:val="002060"/>
        </w:rPr>
        <w:t xml:space="preserve">Euro 200,00 C.U.S. ANCONA </w:t>
      </w:r>
      <w:r w:rsidRPr="00400E07">
        <w:rPr>
          <w:color w:val="002060"/>
        </w:rPr>
        <w:br/>
        <w:t>Per aver, alcuni propri sostenitori, durante la gara, rivolto espressioni irriguardose nei confronti dei calciatori avversari.</w:t>
      </w:r>
      <w:r w:rsidR="00664DD2">
        <w:rPr>
          <w:color w:val="002060"/>
        </w:rPr>
        <w:t xml:space="preserve"> </w:t>
      </w:r>
      <w:proofErr w:type="gramStart"/>
      <w:r w:rsidRPr="00400E07">
        <w:rPr>
          <w:color w:val="002060"/>
        </w:rPr>
        <w:t>A</w:t>
      </w:r>
      <w:proofErr w:type="gramEnd"/>
      <w:r w:rsidRPr="00400E07">
        <w:rPr>
          <w:color w:val="002060"/>
        </w:rPr>
        <w:t xml:space="preserve"> fine </w:t>
      </w:r>
      <w:proofErr w:type="gramStart"/>
      <w:r w:rsidRPr="00400E07">
        <w:rPr>
          <w:color w:val="002060"/>
        </w:rPr>
        <w:t>gara inoltre</w:t>
      </w:r>
      <w:proofErr w:type="gramEnd"/>
      <w:r w:rsidRPr="00400E07">
        <w:rPr>
          <w:color w:val="002060"/>
        </w:rPr>
        <w:t xml:space="preserve">, i </w:t>
      </w:r>
      <w:proofErr w:type="gramStart"/>
      <w:r w:rsidRPr="00400E07">
        <w:rPr>
          <w:color w:val="002060"/>
        </w:rPr>
        <w:t>predetti</w:t>
      </w:r>
      <w:proofErr w:type="gramEnd"/>
      <w:r w:rsidRPr="00400E07">
        <w:rPr>
          <w:color w:val="002060"/>
        </w:rPr>
        <w:t xml:space="preserve"> sostenitori entrano in campo provocando i dirigenti avversari. </w:t>
      </w:r>
    </w:p>
    <w:p w14:paraId="047CC1A0" w14:textId="77777777" w:rsidR="007D6499" w:rsidRPr="00400E07" w:rsidRDefault="007D6499" w:rsidP="007D6499">
      <w:pPr>
        <w:pStyle w:val="diffida"/>
        <w:spacing w:before="80" w:beforeAutospacing="0" w:after="40" w:afterAutospacing="0"/>
        <w:jc w:val="left"/>
        <w:rPr>
          <w:color w:val="002060"/>
        </w:rPr>
      </w:pPr>
      <w:r w:rsidRPr="00400E07">
        <w:rPr>
          <w:color w:val="002060"/>
        </w:rPr>
        <w:br/>
        <w:t xml:space="preserve">Euro 80,00 REAL SAN GIORGIO </w:t>
      </w:r>
      <w:r w:rsidRPr="00400E07">
        <w:rPr>
          <w:color w:val="002060"/>
        </w:rPr>
        <w:br/>
        <w:t xml:space="preserve">Per aver, alcuni propri sostenitori, durante il secondo tempo di gioco, rivolto espressioni gravemente irriguardose all'indirizzo dell'arbitro. </w:t>
      </w:r>
    </w:p>
    <w:p w14:paraId="411CD5B1" w14:textId="77777777" w:rsidR="007D6499" w:rsidRPr="00400E07" w:rsidRDefault="007D6499" w:rsidP="007D6499">
      <w:pPr>
        <w:pStyle w:val="titolo30"/>
        <w:rPr>
          <w:color w:val="002060"/>
        </w:rPr>
      </w:pPr>
      <w:r w:rsidRPr="00400E07">
        <w:rPr>
          <w:color w:val="002060"/>
        </w:rPr>
        <w:t xml:space="preserve">DIRIGENTI </w:t>
      </w:r>
    </w:p>
    <w:p w14:paraId="0A3EB47B" w14:textId="77777777" w:rsidR="007D6499" w:rsidRPr="00400E07" w:rsidRDefault="007D6499" w:rsidP="007D6499">
      <w:pPr>
        <w:pStyle w:val="titolo20"/>
        <w:rPr>
          <w:color w:val="002060"/>
        </w:rPr>
      </w:pPr>
      <w:r w:rsidRPr="00400E07">
        <w:rPr>
          <w:color w:val="002060"/>
        </w:rPr>
        <w:t xml:space="preserve">INIBIZIONE A TEMPO OPPURE SQUALIFICA A GARE: FINO AL 29/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6FE24ABB" w14:textId="77777777" w:rsidTr="00AD6724">
        <w:tc>
          <w:tcPr>
            <w:tcW w:w="2200" w:type="dxa"/>
            <w:tcMar>
              <w:top w:w="20" w:type="dxa"/>
              <w:left w:w="20" w:type="dxa"/>
              <w:bottom w:w="20" w:type="dxa"/>
              <w:right w:w="20" w:type="dxa"/>
            </w:tcMar>
            <w:vAlign w:val="center"/>
            <w:hideMark/>
          </w:tcPr>
          <w:p w14:paraId="229E899C" w14:textId="77777777" w:rsidR="007D6499" w:rsidRPr="00400E07" w:rsidRDefault="007D6499" w:rsidP="00AD6724">
            <w:pPr>
              <w:pStyle w:val="movimento"/>
              <w:rPr>
                <w:color w:val="002060"/>
              </w:rPr>
            </w:pPr>
            <w:r w:rsidRPr="00400E07">
              <w:rPr>
                <w:color w:val="002060"/>
              </w:rPr>
              <w:t>ULIVI CARLO</w:t>
            </w:r>
          </w:p>
        </w:tc>
        <w:tc>
          <w:tcPr>
            <w:tcW w:w="2200" w:type="dxa"/>
            <w:tcMar>
              <w:top w:w="20" w:type="dxa"/>
              <w:left w:w="20" w:type="dxa"/>
              <w:bottom w:w="20" w:type="dxa"/>
              <w:right w:w="20" w:type="dxa"/>
            </w:tcMar>
            <w:vAlign w:val="center"/>
            <w:hideMark/>
          </w:tcPr>
          <w:p w14:paraId="3711DE9E" w14:textId="77777777" w:rsidR="007D6499" w:rsidRPr="00400E07" w:rsidRDefault="007D6499" w:rsidP="00AD6724">
            <w:pPr>
              <w:pStyle w:val="movimento2"/>
              <w:rPr>
                <w:color w:val="002060"/>
              </w:rPr>
            </w:pPr>
            <w:r w:rsidRPr="00400E07">
              <w:rPr>
                <w:color w:val="002060"/>
              </w:rPr>
              <w:t xml:space="preserve">(C.U.S. ANCONA) </w:t>
            </w:r>
          </w:p>
        </w:tc>
        <w:tc>
          <w:tcPr>
            <w:tcW w:w="800" w:type="dxa"/>
            <w:tcMar>
              <w:top w:w="20" w:type="dxa"/>
              <w:left w:w="20" w:type="dxa"/>
              <w:bottom w:w="20" w:type="dxa"/>
              <w:right w:w="20" w:type="dxa"/>
            </w:tcMar>
            <w:vAlign w:val="center"/>
            <w:hideMark/>
          </w:tcPr>
          <w:p w14:paraId="43962F09"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3974BBA"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E410826" w14:textId="77777777" w:rsidR="007D6499" w:rsidRPr="00400E07" w:rsidRDefault="007D6499" w:rsidP="00AD6724">
            <w:pPr>
              <w:pStyle w:val="movimento2"/>
              <w:rPr>
                <w:color w:val="002060"/>
              </w:rPr>
            </w:pPr>
            <w:r w:rsidRPr="00400E07">
              <w:rPr>
                <w:color w:val="002060"/>
              </w:rPr>
              <w:t> </w:t>
            </w:r>
          </w:p>
        </w:tc>
      </w:tr>
    </w:tbl>
    <w:p w14:paraId="5759D939" w14:textId="77777777" w:rsidR="007D6499" w:rsidRPr="00400E07" w:rsidRDefault="007D6499" w:rsidP="007D6499">
      <w:pPr>
        <w:pStyle w:val="diffida"/>
        <w:spacing w:before="80" w:beforeAutospacing="0" w:after="40" w:afterAutospacing="0"/>
        <w:jc w:val="left"/>
        <w:rPr>
          <w:rFonts w:eastAsiaTheme="minorEastAsia"/>
          <w:color w:val="002060"/>
        </w:rPr>
      </w:pPr>
      <w:r w:rsidRPr="00400E07">
        <w:rPr>
          <w:color w:val="002060"/>
        </w:rPr>
        <w:t xml:space="preserve">Per somma di ammonizioni </w:t>
      </w:r>
    </w:p>
    <w:p w14:paraId="2CEF5220" w14:textId="77777777" w:rsidR="007D6499" w:rsidRPr="00400E07" w:rsidRDefault="007D6499" w:rsidP="007D6499">
      <w:pPr>
        <w:pStyle w:val="titolo30"/>
        <w:rPr>
          <w:color w:val="002060"/>
        </w:rPr>
      </w:pPr>
      <w:r w:rsidRPr="00400E07">
        <w:rPr>
          <w:color w:val="002060"/>
        </w:rPr>
        <w:t xml:space="preserve">ALLENATORI </w:t>
      </w:r>
    </w:p>
    <w:p w14:paraId="742E571C" w14:textId="77777777" w:rsidR="007D6499" w:rsidRPr="00400E07" w:rsidRDefault="007D6499" w:rsidP="007D6499">
      <w:pPr>
        <w:pStyle w:val="titolo20"/>
        <w:rPr>
          <w:color w:val="002060"/>
        </w:rPr>
      </w:pPr>
      <w:r w:rsidRPr="00400E0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41088030" w14:textId="77777777" w:rsidTr="00AD6724">
        <w:tc>
          <w:tcPr>
            <w:tcW w:w="2200" w:type="dxa"/>
            <w:tcMar>
              <w:top w:w="20" w:type="dxa"/>
              <w:left w:w="20" w:type="dxa"/>
              <w:bottom w:w="20" w:type="dxa"/>
              <w:right w:w="20" w:type="dxa"/>
            </w:tcMar>
            <w:vAlign w:val="center"/>
            <w:hideMark/>
          </w:tcPr>
          <w:p w14:paraId="30D0C3EF" w14:textId="77777777" w:rsidR="007D6499" w:rsidRPr="00400E07" w:rsidRDefault="007D6499" w:rsidP="00AD6724">
            <w:pPr>
              <w:pStyle w:val="movimento"/>
              <w:rPr>
                <w:color w:val="002060"/>
              </w:rPr>
            </w:pPr>
            <w:r w:rsidRPr="00400E07">
              <w:rPr>
                <w:color w:val="002060"/>
              </w:rPr>
              <w:t>VECCHIOLA FEDERICO</w:t>
            </w:r>
          </w:p>
        </w:tc>
        <w:tc>
          <w:tcPr>
            <w:tcW w:w="2200" w:type="dxa"/>
            <w:tcMar>
              <w:top w:w="20" w:type="dxa"/>
              <w:left w:w="20" w:type="dxa"/>
              <w:bottom w:w="20" w:type="dxa"/>
              <w:right w:w="20" w:type="dxa"/>
            </w:tcMar>
            <w:vAlign w:val="center"/>
            <w:hideMark/>
          </w:tcPr>
          <w:p w14:paraId="53F97DEA" w14:textId="77777777" w:rsidR="007D6499" w:rsidRPr="00400E07" w:rsidRDefault="007D6499" w:rsidP="00AD6724">
            <w:pPr>
              <w:pStyle w:val="movimento2"/>
              <w:rPr>
                <w:color w:val="002060"/>
              </w:rPr>
            </w:pPr>
            <w:r w:rsidRPr="00400E07">
              <w:rPr>
                <w:color w:val="002060"/>
              </w:rPr>
              <w:t xml:space="preserve">(REAL SAN GIORGIO) </w:t>
            </w:r>
          </w:p>
        </w:tc>
        <w:tc>
          <w:tcPr>
            <w:tcW w:w="800" w:type="dxa"/>
            <w:tcMar>
              <w:top w:w="20" w:type="dxa"/>
              <w:left w:w="20" w:type="dxa"/>
              <w:bottom w:w="20" w:type="dxa"/>
              <w:right w:w="20" w:type="dxa"/>
            </w:tcMar>
            <w:vAlign w:val="center"/>
            <w:hideMark/>
          </w:tcPr>
          <w:p w14:paraId="25606EE6"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F8B2ED0"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98FE9C9" w14:textId="77777777" w:rsidR="007D6499" w:rsidRPr="00400E07" w:rsidRDefault="007D6499" w:rsidP="00AD6724">
            <w:pPr>
              <w:pStyle w:val="movimento2"/>
              <w:rPr>
                <w:color w:val="002060"/>
              </w:rPr>
            </w:pPr>
            <w:r w:rsidRPr="00400E07">
              <w:rPr>
                <w:color w:val="002060"/>
              </w:rPr>
              <w:t> </w:t>
            </w:r>
          </w:p>
        </w:tc>
      </w:tr>
    </w:tbl>
    <w:p w14:paraId="7E2A85CE" w14:textId="77777777" w:rsidR="007D6499" w:rsidRPr="00400E07" w:rsidRDefault="007D6499" w:rsidP="007D6499">
      <w:pPr>
        <w:pStyle w:val="titolo30"/>
        <w:rPr>
          <w:rFonts w:eastAsiaTheme="minorEastAsia"/>
          <w:color w:val="002060"/>
        </w:rPr>
      </w:pPr>
      <w:r w:rsidRPr="00400E07">
        <w:rPr>
          <w:color w:val="002060"/>
        </w:rPr>
        <w:t xml:space="preserve">CALCIATORI NON ESPULSI </w:t>
      </w:r>
    </w:p>
    <w:p w14:paraId="405C1DE8" w14:textId="77777777" w:rsidR="007D6499" w:rsidRPr="00400E07" w:rsidRDefault="007D6499" w:rsidP="007D6499">
      <w:pPr>
        <w:pStyle w:val="titolo20"/>
        <w:rPr>
          <w:color w:val="002060"/>
        </w:rPr>
      </w:pPr>
      <w:r w:rsidRPr="00400E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6499" w:rsidRPr="00400E07" w14:paraId="37DC3691" w14:textId="77777777" w:rsidTr="00AD6724">
        <w:tc>
          <w:tcPr>
            <w:tcW w:w="2200" w:type="dxa"/>
            <w:tcMar>
              <w:top w:w="20" w:type="dxa"/>
              <w:left w:w="20" w:type="dxa"/>
              <w:bottom w:w="20" w:type="dxa"/>
              <w:right w:w="20" w:type="dxa"/>
            </w:tcMar>
            <w:vAlign w:val="center"/>
            <w:hideMark/>
          </w:tcPr>
          <w:p w14:paraId="28F420AE" w14:textId="77777777" w:rsidR="007D6499" w:rsidRPr="00400E07" w:rsidRDefault="007D6499" w:rsidP="00AD6724">
            <w:pPr>
              <w:pStyle w:val="movimento"/>
              <w:rPr>
                <w:color w:val="002060"/>
              </w:rPr>
            </w:pPr>
            <w:r w:rsidRPr="00400E07">
              <w:rPr>
                <w:color w:val="002060"/>
              </w:rPr>
              <w:t>LONGARINI MATTEO</w:t>
            </w:r>
          </w:p>
        </w:tc>
        <w:tc>
          <w:tcPr>
            <w:tcW w:w="2200" w:type="dxa"/>
            <w:tcMar>
              <w:top w:w="20" w:type="dxa"/>
              <w:left w:w="20" w:type="dxa"/>
              <w:bottom w:w="20" w:type="dxa"/>
              <w:right w:w="20" w:type="dxa"/>
            </w:tcMar>
            <w:vAlign w:val="center"/>
            <w:hideMark/>
          </w:tcPr>
          <w:p w14:paraId="38966D0E" w14:textId="77777777" w:rsidR="007D6499" w:rsidRPr="00400E07" w:rsidRDefault="007D6499" w:rsidP="00AD6724">
            <w:pPr>
              <w:pStyle w:val="movimento2"/>
              <w:rPr>
                <w:color w:val="002060"/>
              </w:rPr>
            </w:pPr>
            <w:r w:rsidRPr="00400E07">
              <w:rPr>
                <w:color w:val="002060"/>
              </w:rPr>
              <w:t xml:space="preserve">(ACSS MONDOLFO C5) </w:t>
            </w:r>
          </w:p>
        </w:tc>
        <w:tc>
          <w:tcPr>
            <w:tcW w:w="800" w:type="dxa"/>
            <w:tcMar>
              <w:top w:w="20" w:type="dxa"/>
              <w:left w:w="20" w:type="dxa"/>
              <w:bottom w:w="20" w:type="dxa"/>
              <w:right w:w="20" w:type="dxa"/>
            </w:tcMar>
            <w:vAlign w:val="center"/>
            <w:hideMark/>
          </w:tcPr>
          <w:p w14:paraId="7DE2949D"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86C45C4" w14:textId="77777777" w:rsidR="007D6499" w:rsidRPr="00400E07" w:rsidRDefault="007D6499" w:rsidP="00AD6724">
            <w:pPr>
              <w:pStyle w:val="movimento"/>
              <w:rPr>
                <w:color w:val="002060"/>
              </w:rPr>
            </w:pPr>
            <w:r w:rsidRPr="00400E07">
              <w:rPr>
                <w:color w:val="002060"/>
              </w:rPr>
              <w:t>LAURIA VINCENZO</w:t>
            </w:r>
          </w:p>
        </w:tc>
        <w:tc>
          <w:tcPr>
            <w:tcW w:w="2200" w:type="dxa"/>
            <w:tcMar>
              <w:top w:w="20" w:type="dxa"/>
              <w:left w:w="20" w:type="dxa"/>
              <w:bottom w:w="20" w:type="dxa"/>
              <w:right w:w="20" w:type="dxa"/>
            </w:tcMar>
            <w:vAlign w:val="center"/>
            <w:hideMark/>
          </w:tcPr>
          <w:p w14:paraId="6CBD5E6C" w14:textId="77777777" w:rsidR="007D6499" w:rsidRPr="00400E07" w:rsidRDefault="007D6499" w:rsidP="00AD6724">
            <w:pPr>
              <w:pStyle w:val="movimento2"/>
              <w:rPr>
                <w:color w:val="002060"/>
              </w:rPr>
            </w:pPr>
            <w:r w:rsidRPr="00400E07">
              <w:rPr>
                <w:color w:val="002060"/>
              </w:rPr>
              <w:t xml:space="preserve">(BULDOG T.N.T. LUCREZIA) </w:t>
            </w:r>
          </w:p>
        </w:tc>
      </w:tr>
      <w:tr w:rsidR="007D6499" w:rsidRPr="00400E07" w14:paraId="7BF36373" w14:textId="77777777" w:rsidTr="00AD6724">
        <w:tc>
          <w:tcPr>
            <w:tcW w:w="2200" w:type="dxa"/>
            <w:tcMar>
              <w:top w:w="20" w:type="dxa"/>
              <w:left w:w="20" w:type="dxa"/>
              <w:bottom w:w="20" w:type="dxa"/>
              <w:right w:w="20" w:type="dxa"/>
            </w:tcMar>
            <w:vAlign w:val="center"/>
            <w:hideMark/>
          </w:tcPr>
          <w:p w14:paraId="162630B8" w14:textId="77777777" w:rsidR="007D6499" w:rsidRPr="00400E07" w:rsidRDefault="007D6499" w:rsidP="00AD6724">
            <w:pPr>
              <w:pStyle w:val="movimento"/>
              <w:rPr>
                <w:color w:val="002060"/>
              </w:rPr>
            </w:pPr>
            <w:r w:rsidRPr="00400E07">
              <w:rPr>
                <w:color w:val="002060"/>
              </w:rPr>
              <w:t>DI PANCRAZIO FEDERICO</w:t>
            </w:r>
          </w:p>
        </w:tc>
        <w:tc>
          <w:tcPr>
            <w:tcW w:w="2200" w:type="dxa"/>
            <w:tcMar>
              <w:top w:w="20" w:type="dxa"/>
              <w:left w:w="20" w:type="dxa"/>
              <w:bottom w:w="20" w:type="dxa"/>
              <w:right w:w="20" w:type="dxa"/>
            </w:tcMar>
            <w:vAlign w:val="center"/>
            <w:hideMark/>
          </w:tcPr>
          <w:p w14:paraId="5227C6BA" w14:textId="77777777" w:rsidR="007D6499" w:rsidRPr="00400E07" w:rsidRDefault="007D6499" w:rsidP="00AD6724">
            <w:pPr>
              <w:pStyle w:val="movimento2"/>
              <w:rPr>
                <w:color w:val="002060"/>
              </w:rPr>
            </w:pPr>
            <w:r w:rsidRPr="00400E07">
              <w:rPr>
                <w:color w:val="002060"/>
              </w:rPr>
              <w:t xml:space="preserve">(C.U.S. ANCONA) </w:t>
            </w:r>
          </w:p>
        </w:tc>
        <w:tc>
          <w:tcPr>
            <w:tcW w:w="800" w:type="dxa"/>
            <w:tcMar>
              <w:top w:w="20" w:type="dxa"/>
              <w:left w:w="20" w:type="dxa"/>
              <w:bottom w:w="20" w:type="dxa"/>
              <w:right w:w="20" w:type="dxa"/>
            </w:tcMar>
            <w:vAlign w:val="center"/>
            <w:hideMark/>
          </w:tcPr>
          <w:p w14:paraId="5AFFBD23"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007D350" w14:textId="77777777" w:rsidR="007D6499" w:rsidRPr="00400E07" w:rsidRDefault="007D6499"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742779B" w14:textId="77777777" w:rsidR="007D6499" w:rsidRPr="00400E07" w:rsidRDefault="007D6499" w:rsidP="00AD6724">
            <w:pPr>
              <w:pStyle w:val="movimento2"/>
              <w:rPr>
                <w:color w:val="002060"/>
              </w:rPr>
            </w:pPr>
            <w:r w:rsidRPr="00400E07">
              <w:rPr>
                <w:color w:val="002060"/>
              </w:rPr>
              <w:t> </w:t>
            </w:r>
          </w:p>
        </w:tc>
      </w:tr>
    </w:tbl>
    <w:p w14:paraId="433B336E" w14:textId="77777777" w:rsidR="007D6499" w:rsidRDefault="007D6499" w:rsidP="007D6499">
      <w:pPr>
        <w:pStyle w:val="breakline"/>
        <w:rPr>
          <w:color w:val="002060"/>
        </w:rPr>
      </w:pPr>
    </w:p>
    <w:p w14:paraId="5130D827" w14:textId="77777777" w:rsidR="007D6499" w:rsidRPr="001910FC" w:rsidRDefault="007D6499" w:rsidP="007D6499">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59E13E29" w14:textId="77777777" w:rsidR="007D6499" w:rsidRPr="001910FC" w:rsidRDefault="007D6499" w:rsidP="007D6499">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7242F1E1" w14:textId="77777777" w:rsidR="007D6499" w:rsidRDefault="007D6499" w:rsidP="00952741">
      <w:pPr>
        <w:pStyle w:val="Corpodeltesto21"/>
        <w:rPr>
          <w:rFonts w:ascii="Arial" w:hAnsi="Arial" w:cs="Arial"/>
          <w:color w:val="002060"/>
          <w:sz w:val="22"/>
        </w:rPr>
      </w:pPr>
    </w:p>
    <w:p w14:paraId="2D547176" w14:textId="77777777" w:rsidR="00952741" w:rsidRPr="00CE58E2" w:rsidRDefault="00952741" w:rsidP="00952741">
      <w:pPr>
        <w:pStyle w:val="breakline"/>
        <w:rPr>
          <w:rFonts w:eastAsiaTheme="minorEastAsia"/>
          <w:color w:val="002060"/>
        </w:rPr>
      </w:pPr>
    </w:p>
    <w:p w14:paraId="1B91987B" w14:textId="77777777" w:rsidR="00952741" w:rsidRPr="00CE58E2" w:rsidRDefault="00952741" w:rsidP="00952741">
      <w:pPr>
        <w:pStyle w:val="titolocampionato0"/>
        <w:shd w:val="clear" w:color="auto" w:fill="CCCCCC"/>
        <w:spacing w:before="80" w:after="40"/>
        <w:rPr>
          <w:color w:val="002060"/>
        </w:rPr>
      </w:pPr>
      <w:r w:rsidRPr="00CE58E2">
        <w:rPr>
          <w:color w:val="002060"/>
        </w:rPr>
        <w:t>UNDER 15 C5 REGIONALI MASCHILI</w:t>
      </w:r>
    </w:p>
    <w:p w14:paraId="3B936DA4" w14:textId="77777777" w:rsidR="00952741" w:rsidRPr="0038215C" w:rsidRDefault="00952741" w:rsidP="00952741">
      <w:pPr>
        <w:pStyle w:val="TITOLOPRINC"/>
        <w:spacing w:before="0" w:beforeAutospacing="0" w:after="0" w:afterAutospacing="0"/>
        <w:rPr>
          <w:color w:val="002060"/>
        </w:rPr>
      </w:pPr>
      <w:r>
        <w:rPr>
          <w:color w:val="002060"/>
        </w:rPr>
        <w:t>FASE FINALE</w:t>
      </w:r>
    </w:p>
    <w:p w14:paraId="21E206F2" w14:textId="77777777" w:rsidR="00952741" w:rsidRDefault="00952741" w:rsidP="00952741">
      <w:pPr>
        <w:pStyle w:val="Corpodeltesto21"/>
        <w:rPr>
          <w:rFonts w:ascii="Arial" w:hAnsi="Arial" w:cs="Arial"/>
          <w:color w:val="002060"/>
          <w:sz w:val="22"/>
        </w:rPr>
      </w:pPr>
    </w:p>
    <w:p w14:paraId="773127A2" w14:textId="77777777" w:rsidR="00952741" w:rsidRPr="00C02215" w:rsidRDefault="00952741" w:rsidP="00952741">
      <w:pPr>
        <w:pStyle w:val="LndNormale1"/>
        <w:rPr>
          <w:b/>
          <w:i/>
          <w:color w:val="002060"/>
        </w:rPr>
      </w:pPr>
      <w:r w:rsidRPr="00C02215">
        <w:rPr>
          <w:b/>
          <w:i/>
          <w:color w:val="002060"/>
        </w:rPr>
        <w:t xml:space="preserve">Ottavi di Finale </w:t>
      </w:r>
    </w:p>
    <w:p w14:paraId="33CA7B1F" w14:textId="77777777" w:rsidR="00952741" w:rsidRPr="00C02215" w:rsidRDefault="00952741" w:rsidP="00952741">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1</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quarta</w:t>
      </w:r>
      <w:r w:rsidRPr="00C02215">
        <w:rPr>
          <w:rFonts w:ascii="Arial" w:hAnsi="Arial" w:cs="Arial"/>
          <w:color w:val="002060"/>
          <w:sz w:val="22"/>
        </w:rPr>
        <w:t xml:space="preserve">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1</w:t>
      </w:r>
    </w:p>
    <w:p w14:paraId="79E2251B" w14:textId="77777777" w:rsidR="00952741" w:rsidRPr="00C87F9C" w:rsidRDefault="00952741" w:rsidP="00952741">
      <w:pPr>
        <w:pStyle w:val="Corpodeltesto21"/>
        <w:rPr>
          <w:rFonts w:ascii="Arial" w:hAnsi="Arial" w:cs="Arial"/>
          <w:b/>
          <w:bCs/>
          <w:color w:val="002060"/>
          <w:sz w:val="22"/>
        </w:rPr>
      </w:pPr>
      <w:r w:rsidRPr="00C87F9C">
        <w:rPr>
          <w:rFonts w:ascii="Arial" w:hAnsi="Arial" w:cs="Arial"/>
          <w:b/>
          <w:bCs/>
          <w:color w:val="002060"/>
          <w:sz w:val="22"/>
        </w:rPr>
        <w:t>ACSS MONDOLFO C5 – CITTA’ DI OSTRA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19-0</w:t>
      </w:r>
    </w:p>
    <w:p w14:paraId="73B67CA2" w14:textId="77777777" w:rsidR="00952741" w:rsidRDefault="00952741" w:rsidP="00952741">
      <w:pPr>
        <w:pStyle w:val="Corpodeltesto21"/>
        <w:rPr>
          <w:rFonts w:ascii="Arial" w:hAnsi="Arial" w:cs="Arial"/>
          <w:color w:val="002060"/>
          <w:sz w:val="22"/>
        </w:rPr>
      </w:pPr>
    </w:p>
    <w:p w14:paraId="3AD84E8F" w14:textId="77777777" w:rsidR="00952741" w:rsidRPr="00C02215" w:rsidRDefault="00952741" w:rsidP="00952741">
      <w:pPr>
        <w:pStyle w:val="Corpodeltesto21"/>
        <w:rPr>
          <w:rFonts w:ascii="Arial" w:hAnsi="Arial" w:cs="Arial"/>
          <w:color w:val="002060"/>
          <w:sz w:val="22"/>
        </w:rPr>
      </w:pPr>
      <w:r w:rsidRPr="00C02215">
        <w:rPr>
          <w:rFonts w:ascii="Arial" w:hAnsi="Arial" w:cs="Arial"/>
          <w:color w:val="002060"/>
          <w:sz w:val="22"/>
        </w:rPr>
        <w:lastRenderedPageBreak/>
        <w:t xml:space="preserve">- </w:t>
      </w:r>
      <w:r>
        <w:rPr>
          <w:rFonts w:ascii="Arial" w:hAnsi="Arial" w:cs="Arial"/>
          <w:color w:val="002060"/>
          <w:sz w:val="22"/>
        </w:rPr>
        <w:t>2</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t>= 2</w:t>
      </w:r>
    </w:p>
    <w:p w14:paraId="174A9998" w14:textId="77777777" w:rsidR="00952741" w:rsidRPr="00C87F9C" w:rsidRDefault="00952741" w:rsidP="00952741">
      <w:pPr>
        <w:pStyle w:val="Corpodeltesto21"/>
        <w:rPr>
          <w:rFonts w:ascii="Arial" w:hAnsi="Arial" w:cs="Arial"/>
          <w:b/>
          <w:bCs/>
          <w:color w:val="002060"/>
          <w:sz w:val="22"/>
        </w:rPr>
      </w:pPr>
      <w:r w:rsidRPr="00C87F9C">
        <w:rPr>
          <w:rFonts w:ascii="Arial" w:hAnsi="Arial" w:cs="Arial"/>
          <w:b/>
          <w:bCs/>
          <w:color w:val="002060"/>
          <w:sz w:val="22"/>
        </w:rPr>
        <w:t>BULDOG T.N.T. LUCREZIA – SPORTFLY ARL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6-0</w:t>
      </w:r>
    </w:p>
    <w:p w14:paraId="23F3274D" w14:textId="77777777" w:rsidR="00952741" w:rsidRPr="005E06FE" w:rsidRDefault="00952741" w:rsidP="00952741">
      <w:pPr>
        <w:pStyle w:val="Corpodeltesto21"/>
        <w:rPr>
          <w:rFonts w:ascii="Arial" w:hAnsi="Arial" w:cs="Arial"/>
          <w:color w:val="002060"/>
          <w:sz w:val="22"/>
        </w:rPr>
      </w:pPr>
    </w:p>
    <w:p w14:paraId="42376899" w14:textId="77777777" w:rsidR="00952741" w:rsidRPr="00C02215" w:rsidRDefault="00952741" w:rsidP="00952741">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3</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3</w:t>
      </w:r>
    </w:p>
    <w:p w14:paraId="62B49530" w14:textId="77777777" w:rsidR="00952741" w:rsidRPr="00C87F9C" w:rsidRDefault="00952741" w:rsidP="00952741">
      <w:pPr>
        <w:pStyle w:val="Corpodeltesto21"/>
        <w:rPr>
          <w:rFonts w:ascii="Arial" w:hAnsi="Arial" w:cs="Arial"/>
          <w:b/>
          <w:bCs/>
          <w:color w:val="002060"/>
          <w:sz w:val="22"/>
        </w:rPr>
      </w:pPr>
      <w:r w:rsidRPr="00C87F9C">
        <w:rPr>
          <w:rFonts w:ascii="Arial" w:hAnsi="Arial" w:cs="Arial"/>
          <w:b/>
          <w:bCs/>
          <w:color w:val="002060"/>
          <w:sz w:val="22"/>
        </w:rPr>
        <w:t>ITALSERVICE C5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4-2</w:t>
      </w:r>
    </w:p>
    <w:p w14:paraId="44CC49F3" w14:textId="77777777" w:rsidR="00952741" w:rsidRPr="00C87F9C" w:rsidRDefault="00952741" w:rsidP="00952741">
      <w:pPr>
        <w:pStyle w:val="Corpodeltesto21"/>
        <w:rPr>
          <w:rFonts w:ascii="Arial" w:hAnsi="Arial" w:cs="Arial"/>
          <w:color w:val="002060"/>
          <w:sz w:val="22"/>
        </w:rPr>
      </w:pPr>
    </w:p>
    <w:p w14:paraId="6C3DBE40" w14:textId="77777777" w:rsidR="00952741" w:rsidRPr="00C02215" w:rsidRDefault="00952741" w:rsidP="00952741">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4</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seconda class</w:t>
      </w:r>
      <w:r>
        <w:rPr>
          <w:rFonts w:ascii="Arial" w:hAnsi="Arial" w:cs="Arial"/>
          <w:color w:val="002060"/>
          <w:sz w:val="22"/>
        </w:rPr>
        <w:t>.</w:t>
      </w:r>
      <w:r w:rsidRPr="00C02215">
        <w:rPr>
          <w:rFonts w:ascii="Arial" w:hAnsi="Arial" w:cs="Arial"/>
          <w:color w:val="002060"/>
          <w:sz w:val="22"/>
        </w:rPr>
        <w:t xml:space="preserve"> “Silver”</w:t>
      </w:r>
      <w:r w:rsidRPr="00C02215">
        <w:rPr>
          <w:rFonts w:ascii="Arial" w:hAnsi="Arial" w:cs="Arial"/>
          <w:color w:val="002060"/>
          <w:sz w:val="22"/>
        </w:rPr>
        <w:tab/>
        <w:t xml:space="preserve">= </w:t>
      </w:r>
      <w:r>
        <w:rPr>
          <w:rFonts w:ascii="Arial" w:hAnsi="Arial" w:cs="Arial"/>
          <w:color w:val="002060"/>
          <w:sz w:val="22"/>
        </w:rPr>
        <w:t>4</w:t>
      </w:r>
    </w:p>
    <w:p w14:paraId="17B88853" w14:textId="77777777" w:rsidR="00952741" w:rsidRPr="00C87F9C" w:rsidRDefault="00952741" w:rsidP="00952741">
      <w:pPr>
        <w:pStyle w:val="Corpodeltesto21"/>
        <w:rPr>
          <w:rFonts w:ascii="Arial" w:hAnsi="Arial" w:cs="Arial"/>
          <w:b/>
          <w:bCs/>
          <w:color w:val="002060"/>
          <w:sz w:val="22"/>
        </w:rPr>
      </w:pPr>
      <w:r w:rsidRPr="00C87F9C">
        <w:rPr>
          <w:rFonts w:ascii="Arial" w:hAnsi="Arial" w:cs="Arial"/>
          <w:b/>
          <w:bCs/>
          <w:color w:val="002060"/>
          <w:sz w:val="22"/>
        </w:rPr>
        <w:t>ASCOLI CALCIO A 5 – CSI GAUDIO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17-1</w:t>
      </w:r>
    </w:p>
    <w:p w14:paraId="1D52A15C" w14:textId="77777777" w:rsidR="00952741" w:rsidRDefault="00952741" w:rsidP="00952741">
      <w:pPr>
        <w:pStyle w:val="Corpodeltesto21"/>
        <w:rPr>
          <w:rFonts w:ascii="Arial" w:hAnsi="Arial" w:cs="Arial"/>
          <w:color w:val="002060"/>
          <w:sz w:val="22"/>
        </w:rPr>
      </w:pPr>
    </w:p>
    <w:p w14:paraId="06050BA9" w14:textId="77777777" w:rsidR="00952741" w:rsidRPr="00C02215" w:rsidRDefault="00952741" w:rsidP="00952741">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5</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miglior seconda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5</w:t>
      </w:r>
    </w:p>
    <w:p w14:paraId="0A9CFF94" w14:textId="77777777" w:rsidR="00952741" w:rsidRPr="00C87F9C" w:rsidRDefault="00952741" w:rsidP="00952741">
      <w:pPr>
        <w:pStyle w:val="Corpodeltesto21"/>
        <w:rPr>
          <w:rFonts w:ascii="Arial" w:hAnsi="Arial" w:cs="Arial"/>
          <w:b/>
          <w:bCs/>
          <w:color w:val="002060"/>
          <w:sz w:val="22"/>
        </w:rPr>
      </w:pPr>
      <w:r w:rsidRPr="00C87F9C">
        <w:rPr>
          <w:rFonts w:ascii="Arial" w:hAnsi="Arial" w:cs="Arial"/>
          <w:b/>
          <w:bCs/>
          <w:color w:val="002060"/>
          <w:sz w:val="22"/>
        </w:rPr>
        <w:t>CERRETO D’ESI ASD – 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8-3</w:t>
      </w:r>
    </w:p>
    <w:p w14:paraId="4405988C" w14:textId="77777777" w:rsidR="00952741" w:rsidRDefault="00952741" w:rsidP="00952741">
      <w:pPr>
        <w:pStyle w:val="Corpodeltesto21"/>
        <w:rPr>
          <w:rFonts w:ascii="Arial" w:hAnsi="Arial" w:cs="Arial"/>
          <w:color w:val="002060"/>
          <w:sz w:val="22"/>
        </w:rPr>
      </w:pPr>
    </w:p>
    <w:p w14:paraId="25BA0D26" w14:textId="77777777" w:rsidR="00952741" w:rsidRPr="00C02215" w:rsidRDefault="00952741" w:rsidP="00952741">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6</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prima</w:t>
      </w:r>
      <w:r w:rsidRPr="00C02215">
        <w:rPr>
          <w:rFonts w:ascii="Arial" w:hAnsi="Arial" w:cs="Arial"/>
          <w:color w:val="002060"/>
          <w:sz w:val="22"/>
        </w:rPr>
        <w:t xml:space="preserve"> classificata “Silver”</w:t>
      </w:r>
      <w:r w:rsidRPr="00C02215">
        <w:rPr>
          <w:rFonts w:ascii="Arial" w:hAnsi="Arial" w:cs="Arial"/>
          <w:color w:val="002060"/>
          <w:sz w:val="22"/>
        </w:rPr>
        <w:tab/>
        <w:t xml:space="preserve">= </w:t>
      </w:r>
      <w:r>
        <w:rPr>
          <w:rFonts w:ascii="Arial" w:hAnsi="Arial" w:cs="Arial"/>
          <w:color w:val="002060"/>
          <w:sz w:val="22"/>
        </w:rPr>
        <w:t>6</w:t>
      </w:r>
    </w:p>
    <w:p w14:paraId="6D973FEC" w14:textId="77777777" w:rsidR="00952741" w:rsidRPr="00C87F9C" w:rsidRDefault="00952741" w:rsidP="00952741">
      <w:pPr>
        <w:pStyle w:val="Corpodeltesto21"/>
        <w:rPr>
          <w:rFonts w:ascii="Arial" w:hAnsi="Arial" w:cs="Arial"/>
          <w:b/>
          <w:bCs/>
          <w:color w:val="002060"/>
          <w:sz w:val="22"/>
        </w:rPr>
      </w:pPr>
      <w:r w:rsidRPr="00C87F9C">
        <w:rPr>
          <w:rFonts w:ascii="Arial" w:hAnsi="Arial" w:cs="Arial"/>
          <w:b/>
          <w:bCs/>
          <w:color w:val="002060"/>
          <w:sz w:val="22"/>
        </w:rPr>
        <w:t>POL.CAGLI SPORT ASSOCIATI – CALCIO A 5 CORINALDO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5-2</w:t>
      </w:r>
    </w:p>
    <w:p w14:paraId="5E7C27C2" w14:textId="77777777" w:rsidR="00952741" w:rsidRDefault="00952741" w:rsidP="00952741">
      <w:pPr>
        <w:pStyle w:val="Corpodeltesto21"/>
        <w:rPr>
          <w:rFonts w:ascii="Arial" w:hAnsi="Arial" w:cs="Arial"/>
          <w:color w:val="002060"/>
          <w:sz w:val="22"/>
        </w:rPr>
      </w:pPr>
    </w:p>
    <w:p w14:paraId="5C0E3463" w14:textId="77777777" w:rsidR="00952741" w:rsidRPr="00C02215" w:rsidRDefault="00952741" w:rsidP="00952741">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7</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miglior prima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7</w:t>
      </w:r>
    </w:p>
    <w:p w14:paraId="27FC9DEC" w14:textId="77777777" w:rsidR="00952741" w:rsidRPr="00C87F9C" w:rsidRDefault="00952741" w:rsidP="00952741">
      <w:pPr>
        <w:pStyle w:val="Corpodeltesto21"/>
        <w:rPr>
          <w:rFonts w:ascii="Arial" w:hAnsi="Arial" w:cs="Arial"/>
          <w:b/>
          <w:bCs/>
          <w:color w:val="002060"/>
          <w:sz w:val="22"/>
        </w:rPr>
      </w:pPr>
      <w:r w:rsidRPr="00C87F9C">
        <w:rPr>
          <w:rFonts w:ascii="Arial" w:hAnsi="Arial" w:cs="Arial"/>
          <w:b/>
          <w:bCs/>
          <w:color w:val="002060"/>
          <w:sz w:val="22"/>
        </w:rPr>
        <w:t>POLISPORTIVA RIPATRANSONE – SPORTING GROTTAMMARE</w:t>
      </w:r>
      <w:r>
        <w:rPr>
          <w:rFonts w:ascii="Arial" w:hAnsi="Arial" w:cs="Arial"/>
          <w:b/>
          <w:bCs/>
          <w:color w:val="002060"/>
          <w:sz w:val="22"/>
        </w:rPr>
        <w:tab/>
      </w:r>
      <w:r>
        <w:rPr>
          <w:rFonts w:ascii="Arial" w:hAnsi="Arial" w:cs="Arial"/>
          <w:b/>
          <w:bCs/>
          <w:color w:val="002060"/>
          <w:sz w:val="22"/>
        </w:rPr>
        <w:tab/>
        <w:t>10-2</w:t>
      </w:r>
    </w:p>
    <w:p w14:paraId="2143260D" w14:textId="77777777" w:rsidR="00952741" w:rsidRDefault="00952741" w:rsidP="00952741">
      <w:pPr>
        <w:pStyle w:val="Corpodeltesto21"/>
        <w:rPr>
          <w:rFonts w:ascii="Arial" w:hAnsi="Arial" w:cs="Arial"/>
          <w:color w:val="002060"/>
          <w:sz w:val="22"/>
        </w:rPr>
      </w:pPr>
    </w:p>
    <w:p w14:paraId="281786DB" w14:textId="77777777" w:rsidR="00952741" w:rsidRPr="00C02215" w:rsidRDefault="00952741" w:rsidP="00952741">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8</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ab/>
        <w:t xml:space="preserve">= </w:t>
      </w:r>
      <w:r>
        <w:rPr>
          <w:rFonts w:ascii="Arial" w:hAnsi="Arial" w:cs="Arial"/>
          <w:color w:val="002060"/>
          <w:sz w:val="22"/>
        </w:rPr>
        <w:t>8</w:t>
      </w:r>
    </w:p>
    <w:p w14:paraId="299D5A00" w14:textId="77777777" w:rsidR="00952741" w:rsidRPr="00C87F9C" w:rsidRDefault="00952741" w:rsidP="00952741">
      <w:pPr>
        <w:pStyle w:val="Corpodeltesto21"/>
        <w:rPr>
          <w:rFonts w:ascii="Arial" w:hAnsi="Arial" w:cs="Arial"/>
          <w:b/>
          <w:bCs/>
          <w:color w:val="002060"/>
          <w:sz w:val="22"/>
        </w:rPr>
      </w:pPr>
      <w:r w:rsidRPr="00C87F9C">
        <w:rPr>
          <w:rFonts w:ascii="Arial" w:hAnsi="Arial" w:cs="Arial"/>
          <w:b/>
          <w:bCs/>
          <w:color w:val="002060"/>
          <w:sz w:val="22"/>
        </w:rPr>
        <w:t>CANTINE RIUNITE CSI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2-4</w:t>
      </w:r>
    </w:p>
    <w:p w14:paraId="14926EB2" w14:textId="77777777" w:rsidR="00952741" w:rsidRDefault="00952741" w:rsidP="00952741">
      <w:pPr>
        <w:pStyle w:val="Corpodeltesto21"/>
        <w:rPr>
          <w:rFonts w:ascii="Arial" w:hAnsi="Arial" w:cs="Arial"/>
          <w:color w:val="002060"/>
          <w:sz w:val="22"/>
        </w:rPr>
      </w:pPr>
    </w:p>
    <w:p w14:paraId="50AD5B16" w14:textId="77777777" w:rsidR="00952741" w:rsidRPr="00C02215" w:rsidRDefault="00952741" w:rsidP="00952741">
      <w:pPr>
        <w:pStyle w:val="LndNormale1"/>
        <w:rPr>
          <w:color w:val="002060"/>
        </w:rPr>
      </w:pPr>
    </w:p>
    <w:p w14:paraId="258C2C37" w14:textId="4487A80A" w:rsidR="00952741" w:rsidRPr="0034028A" w:rsidRDefault="00952741" w:rsidP="00952741">
      <w:pPr>
        <w:pStyle w:val="LndNormale1"/>
        <w:rPr>
          <w:b/>
          <w:i/>
          <w:color w:val="002060"/>
        </w:rPr>
      </w:pPr>
      <w:r w:rsidRPr="0034028A">
        <w:rPr>
          <w:b/>
          <w:i/>
          <w:color w:val="002060"/>
        </w:rPr>
        <w:t>Quarti di Finale</w:t>
      </w:r>
    </w:p>
    <w:p w14:paraId="0D890FED" w14:textId="77777777" w:rsidR="00952741" w:rsidRPr="0034028A" w:rsidRDefault="00952741" w:rsidP="00952741">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8</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 A</w:t>
      </w:r>
    </w:p>
    <w:p w14:paraId="5E34B7AF" w14:textId="77777777" w:rsidR="00952741" w:rsidRPr="000A067E" w:rsidRDefault="00952741" w:rsidP="00952741">
      <w:pPr>
        <w:pStyle w:val="Corpodeltesto21"/>
        <w:rPr>
          <w:rFonts w:ascii="Arial" w:hAnsi="Arial" w:cs="Arial"/>
          <w:b/>
          <w:bCs/>
          <w:color w:val="002060"/>
          <w:sz w:val="22"/>
        </w:rPr>
      </w:pPr>
      <w:r w:rsidRPr="000A067E">
        <w:rPr>
          <w:rFonts w:ascii="Arial" w:hAnsi="Arial" w:cs="Arial"/>
          <w:b/>
          <w:bCs/>
          <w:color w:val="002060"/>
          <w:sz w:val="22"/>
        </w:rPr>
        <w:t>ACSS MONDOLFO C5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5-1</w:t>
      </w:r>
    </w:p>
    <w:p w14:paraId="2777A472" w14:textId="77777777" w:rsidR="00952741" w:rsidRDefault="00952741" w:rsidP="00952741">
      <w:pPr>
        <w:pStyle w:val="Corpodeltesto21"/>
        <w:rPr>
          <w:rFonts w:ascii="Arial" w:hAnsi="Arial" w:cs="Arial"/>
          <w:color w:val="002060"/>
          <w:sz w:val="22"/>
        </w:rPr>
      </w:pPr>
    </w:p>
    <w:p w14:paraId="33EC6429" w14:textId="77777777" w:rsidR="00952741" w:rsidRPr="0034028A" w:rsidRDefault="00952741" w:rsidP="00952741">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7</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 B</w:t>
      </w:r>
    </w:p>
    <w:p w14:paraId="0ECB3BF5" w14:textId="77777777" w:rsidR="00952741" w:rsidRPr="000A067E" w:rsidRDefault="00952741" w:rsidP="00952741">
      <w:pPr>
        <w:pStyle w:val="Corpodeltesto21"/>
        <w:rPr>
          <w:rFonts w:ascii="Arial" w:hAnsi="Arial" w:cs="Arial"/>
          <w:b/>
          <w:bCs/>
          <w:color w:val="002060"/>
          <w:sz w:val="22"/>
        </w:rPr>
      </w:pPr>
      <w:r>
        <w:rPr>
          <w:rFonts w:ascii="Arial" w:hAnsi="Arial" w:cs="Arial"/>
          <w:b/>
          <w:bCs/>
          <w:color w:val="002060"/>
          <w:sz w:val="22"/>
        </w:rPr>
        <w:t>BULDOG T.N.T. LUCREZIA</w:t>
      </w:r>
      <w:r w:rsidRPr="000A067E">
        <w:rPr>
          <w:rFonts w:ascii="Arial" w:hAnsi="Arial" w:cs="Arial"/>
          <w:b/>
          <w:bCs/>
          <w:color w:val="002060"/>
          <w:sz w:val="22"/>
        </w:rPr>
        <w:t xml:space="preserve"> – POLISPORTIVA RIPATRANSONE</w:t>
      </w:r>
      <w:r>
        <w:rPr>
          <w:rFonts w:ascii="Arial" w:hAnsi="Arial" w:cs="Arial"/>
          <w:b/>
          <w:bCs/>
          <w:color w:val="002060"/>
          <w:sz w:val="22"/>
        </w:rPr>
        <w:tab/>
      </w:r>
      <w:r>
        <w:rPr>
          <w:rFonts w:ascii="Arial" w:hAnsi="Arial" w:cs="Arial"/>
          <w:b/>
          <w:bCs/>
          <w:color w:val="002060"/>
          <w:sz w:val="22"/>
        </w:rPr>
        <w:tab/>
        <w:t>5-3</w:t>
      </w:r>
    </w:p>
    <w:p w14:paraId="25C7EF49" w14:textId="77777777" w:rsidR="00952741" w:rsidRDefault="00952741" w:rsidP="00952741">
      <w:pPr>
        <w:pStyle w:val="Corpodeltesto21"/>
        <w:rPr>
          <w:rFonts w:ascii="Arial" w:hAnsi="Arial" w:cs="Arial"/>
          <w:color w:val="002060"/>
          <w:sz w:val="22"/>
        </w:rPr>
      </w:pPr>
    </w:p>
    <w:p w14:paraId="02338FBA" w14:textId="77777777" w:rsidR="00952741" w:rsidRPr="0034028A" w:rsidRDefault="00952741" w:rsidP="00952741">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6</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 C</w:t>
      </w:r>
    </w:p>
    <w:p w14:paraId="0F1D7BA2" w14:textId="77777777" w:rsidR="00952741" w:rsidRPr="000A067E" w:rsidRDefault="00952741" w:rsidP="00952741">
      <w:pPr>
        <w:pStyle w:val="Corpodeltesto21"/>
        <w:rPr>
          <w:rFonts w:ascii="Arial" w:hAnsi="Arial" w:cs="Arial"/>
          <w:b/>
          <w:bCs/>
          <w:color w:val="002060"/>
          <w:sz w:val="22"/>
        </w:rPr>
      </w:pPr>
      <w:r w:rsidRPr="000A067E">
        <w:rPr>
          <w:rFonts w:ascii="Arial" w:hAnsi="Arial" w:cs="Arial"/>
          <w:b/>
          <w:bCs/>
          <w:color w:val="002060"/>
          <w:sz w:val="22"/>
        </w:rPr>
        <w:t>ITALSERVICE C5 – POL.CAGLI SPORT ASSOCIATI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0-4</w:t>
      </w:r>
    </w:p>
    <w:p w14:paraId="791CBE02" w14:textId="77777777" w:rsidR="00952741" w:rsidRDefault="00952741" w:rsidP="00952741">
      <w:pPr>
        <w:pStyle w:val="Corpodeltesto21"/>
        <w:rPr>
          <w:rFonts w:ascii="Arial" w:hAnsi="Arial" w:cs="Arial"/>
          <w:color w:val="002060"/>
          <w:sz w:val="22"/>
        </w:rPr>
      </w:pPr>
    </w:p>
    <w:p w14:paraId="5EB2407F" w14:textId="77777777" w:rsidR="00952741" w:rsidRPr="0034028A" w:rsidRDefault="00952741" w:rsidP="00952741">
      <w:pPr>
        <w:pStyle w:val="Corpodeltesto21"/>
        <w:rPr>
          <w:rFonts w:ascii="Arial" w:hAnsi="Arial" w:cs="Arial"/>
          <w:color w:val="002060"/>
          <w:sz w:val="22"/>
        </w:rPr>
      </w:pPr>
      <w:r w:rsidRPr="0034028A">
        <w:rPr>
          <w:rFonts w:ascii="Arial" w:hAnsi="Arial" w:cs="Arial"/>
          <w:color w:val="002060"/>
          <w:sz w:val="22"/>
        </w:rPr>
        <w:t xml:space="preserve">- vincente </w:t>
      </w:r>
      <w:r>
        <w:rPr>
          <w:rFonts w:ascii="Arial" w:hAnsi="Arial" w:cs="Arial"/>
          <w:color w:val="002060"/>
          <w:sz w:val="22"/>
        </w:rPr>
        <w:t>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 D</w:t>
      </w:r>
    </w:p>
    <w:p w14:paraId="77612605" w14:textId="77777777" w:rsidR="00952741" w:rsidRPr="000A067E" w:rsidRDefault="00952741" w:rsidP="00952741">
      <w:pPr>
        <w:pStyle w:val="Corpodeltesto21"/>
        <w:rPr>
          <w:rFonts w:ascii="Arial" w:hAnsi="Arial" w:cs="Arial"/>
          <w:b/>
          <w:bCs/>
          <w:color w:val="002060"/>
          <w:sz w:val="22"/>
        </w:rPr>
      </w:pPr>
      <w:r w:rsidRPr="000A067E">
        <w:rPr>
          <w:rFonts w:ascii="Arial" w:hAnsi="Arial" w:cs="Arial"/>
          <w:b/>
          <w:bCs/>
          <w:color w:val="002060"/>
          <w:sz w:val="22"/>
        </w:rPr>
        <w:t>ASCOL</w:t>
      </w:r>
      <w:r>
        <w:rPr>
          <w:rFonts w:ascii="Arial" w:hAnsi="Arial" w:cs="Arial"/>
          <w:b/>
          <w:bCs/>
          <w:color w:val="002060"/>
          <w:sz w:val="22"/>
        </w:rPr>
        <w:t>I</w:t>
      </w:r>
      <w:r w:rsidRPr="000A067E">
        <w:rPr>
          <w:rFonts w:ascii="Arial" w:hAnsi="Arial" w:cs="Arial"/>
          <w:b/>
          <w:bCs/>
          <w:color w:val="002060"/>
          <w:sz w:val="22"/>
        </w:rPr>
        <w:t xml:space="preserve"> CALCIO A 5 – </w:t>
      </w:r>
      <w:r>
        <w:rPr>
          <w:rFonts w:ascii="Arial" w:hAnsi="Arial" w:cs="Arial"/>
          <w:b/>
          <w:bCs/>
          <w:color w:val="002060"/>
          <w:sz w:val="22"/>
        </w:rPr>
        <w:t>CERRETO D’ESI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64FC7E82" w14:textId="77777777" w:rsidR="00952741" w:rsidRPr="0034028A" w:rsidRDefault="00952741" w:rsidP="00952741">
      <w:pPr>
        <w:pStyle w:val="Corpodeltesto21"/>
        <w:rPr>
          <w:rFonts w:ascii="Arial" w:hAnsi="Arial" w:cs="Arial"/>
          <w:color w:val="002060"/>
          <w:sz w:val="22"/>
        </w:rPr>
      </w:pPr>
    </w:p>
    <w:p w14:paraId="458E2242" w14:textId="77777777" w:rsidR="00952741" w:rsidRPr="00FA4D1D" w:rsidRDefault="00952741" w:rsidP="00952741">
      <w:pPr>
        <w:pStyle w:val="Corpodeltesto21"/>
        <w:rPr>
          <w:color w:val="002060"/>
          <w:szCs w:val="22"/>
          <w:highlight w:val="yellow"/>
        </w:rPr>
      </w:pPr>
    </w:p>
    <w:p w14:paraId="78C5206E" w14:textId="5F2A2436" w:rsidR="00952741" w:rsidRPr="0034028A" w:rsidRDefault="00952741" w:rsidP="00952741">
      <w:pPr>
        <w:pStyle w:val="LndNormale1"/>
        <w:rPr>
          <w:b/>
          <w:i/>
          <w:color w:val="002060"/>
        </w:rPr>
      </w:pPr>
      <w:r w:rsidRPr="0034028A">
        <w:rPr>
          <w:b/>
          <w:i/>
          <w:color w:val="002060"/>
        </w:rPr>
        <w:t>Semifinali</w:t>
      </w:r>
    </w:p>
    <w:p w14:paraId="3D7A0FBA" w14:textId="77777777" w:rsidR="00952741" w:rsidRPr="0034028A" w:rsidRDefault="00952741" w:rsidP="00952741">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0EBA1E7A" w14:textId="77777777" w:rsidR="00952741" w:rsidRPr="000F2B04" w:rsidRDefault="00952741" w:rsidP="00952741">
      <w:pPr>
        <w:pStyle w:val="Corpodeltesto21"/>
        <w:rPr>
          <w:rFonts w:ascii="Arial" w:hAnsi="Arial" w:cs="Arial"/>
          <w:b/>
          <w:bCs/>
          <w:color w:val="002060"/>
          <w:sz w:val="22"/>
        </w:rPr>
      </w:pPr>
      <w:r w:rsidRPr="000F2B04">
        <w:rPr>
          <w:rFonts w:ascii="Arial" w:hAnsi="Arial" w:cs="Arial"/>
          <w:b/>
          <w:bCs/>
          <w:color w:val="002060"/>
          <w:sz w:val="22"/>
        </w:rPr>
        <w:t>ACSS MONDOLFO</w:t>
      </w:r>
      <w:r>
        <w:rPr>
          <w:rFonts w:ascii="Arial" w:hAnsi="Arial" w:cs="Arial"/>
          <w:b/>
          <w:bCs/>
          <w:color w:val="002060"/>
          <w:sz w:val="22"/>
        </w:rPr>
        <w:t xml:space="preserve"> C5</w:t>
      </w:r>
      <w:r w:rsidRPr="000F2B04">
        <w:rPr>
          <w:rFonts w:ascii="Arial" w:hAnsi="Arial" w:cs="Arial"/>
          <w:b/>
          <w:bCs/>
          <w:color w:val="002060"/>
          <w:sz w:val="22"/>
        </w:rPr>
        <w:t xml:space="preserve"> – ASCOLI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4-0</w:t>
      </w:r>
    </w:p>
    <w:p w14:paraId="152FE1E0" w14:textId="77777777" w:rsidR="00952741" w:rsidRDefault="00952741" w:rsidP="00952741">
      <w:pPr>
        <w:pStyle w:val="Corpodeltesto21"/>
        <w:rPr>
          <w:rFonts w:ascii="Arial" w:hAnsi="Arial" w:cs="Arial"/>
          <w:color w:val="002060"/>
          <w:sz w:val="22"/>
        </w:rPr>
      </w:pPr>
    </w:p>
    <w:p w14:paraId="68F900A6" w14:textId="77777777" w:rsidR="00952741" w:rsidRPr="0034028A" w:rsidRDefault="00952741" w:rsidP="00952741">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339ADBF0" w14:textId="77777777" w:rsidR="00952741" w:rsidRPr="000F2B04" w:rsidRDefault="00952741" w:rsidP="00952741">
      <w:pPr>
        <w:pStyle w:val="Corpodeltesto21"/>
        <w:rPr>
          <w:rFonts w:ascii="Arial" w:hAnsi="Arial" w:cs="Arial"/>
          <w:b/>
          <w:bCs/>
          <w:color w:val="002060"/>
          <w:sz w:val="22"/>
          <w:szCs w:val="22"/>
        </w:rPr>
      </w:pPr>
      <w:r>
        <w:rPr>
          <w:rFonts w:ascii="Arial" w:hAnsi="Arial" w:cs="Arial"/>
          <w:b/>
          <w:bCs/>
          <w:color w:val="002060"/>
          <w:sz w:val="22"/>
        </w:rPr>
        <w:t>BULDOG T.N.T. LUCREZIA</w:t>
      </w:r>
      <w:r w:rsidRPr="000F2B04">
        <w:rPr>
          <w:rFonts w:ascii="Arial" w:hAnsi="Arial" w:cs="Arial"/>
          <w:b/>
          <w:bCs/>
          <w:color w:val="002060"/>
          <w:sz w:val="22"/>
          <w:szCs w:val="22"/>
        </w:rPr>
        <w:t xml:space="preserve"> – POL.CAGLI SPORT ASSOCIATI</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5-0</w:t>
      </w:r>
    </w:p>
    <w:p w14:paraId="56F454C9" w14:textId="77777777" w:rsidR="00952741" w:rsidRPr="0034028A" w:rsidRDefault="00952741" w:rsidP="00952741">
      <w:pPr>
        <w:pStyle w:val="Corpodeltesto21"/>
        <w:rPr>
          <w:color w:val="002060"/>
          <w:szCs w:val="22"/>
        </w:rPr>
      </w:pPr>
    </w:p>
    <w:p w14:paraId="7665919C" w14:textId="77777777" w:rsidR="00952741" w:rsidRPr="0034028A" w:rsidRDefault="00952741" w:rsidP="00952741">
      <w:pPr>
        <w:pStyle w:val="Corpodeltesto21"/>
        <w:rPr>
          <w:rFonts w:ascii="Arial" w:hAnsi="Arial" w:cs="Arial"/>
          <w:color w:val="002060"/>
          <w:sz w:val="22"/>
        </w:rPr>
      </w:pPr>
    </w:p>
    <w:p w14:paraId="319011C6" w14:textId="292EB451" w:rsidR="00952741" w:rsidRPr="00474EAB" w:rsidRDefault="00952741" w:rsidP="00952741">
      <w:pPr>
        <w:pStyle w:val="Corpodeltesto21"/>
        <w:rPr>
          <w:rFonts w:ascii="Arial" w:hAnsi="Arial" w:cs="Arial"/>
          <w:b/>
          <w:bCs/>
          <w:i/>
          <w:iCs/>
          <w:color w:val="002060"/>
          <w:sz w:val="22"/>
          <w:szCs w:val="22"/>
        </w:rPr>
      </w:pPr>
      <w:r w:rsidRPr="00474EAB">
        <w:rPr>
          <w:rFonts w:ascii="Arial" w:hAnsi="Arial" w:cs="Arial"/>
          <w:b/>
          <w:bCs/>
          <w:i/>
          <w:iCs/>
          <w:color w:val="002060"/>
          <w:sz w:val="22"/>
          <w:szCs w:val="22"/>
        </w:rPr>
        <w:t>Finale</w:t>
      </w:r>
    </w:p>
    <w:p w14:paraId="623B358F" w14:textId="3CAB710E" w:rsidR="00952741" w:rsidRPr="00CC4D59" w:rsidRDefault="00952741" w:rsidP="00952741">
      <w:pPr>
        <w:pStyle w:val="Corpodeltesto21"/>
        <w:rPr>
          <w:rFonts w:ascii="Arial" w:hAnsi="Arial" w:cs="Arial"/>
          <w:b/>
          <w:bCs/>
          <w:color w:val="002060"/>
          <w:sz w:val="22"/>
          <w:szCs w:val="22"/>
        </w:rPr>
      </w:pPr>
      <w:r w:rsidRPr="00CC4D59">
        <w:rPr>
          <w:rFonts w:ascii="Arial" w:hAnsi="Arial" w:cs="Arial"/>
          <w:b/>
          <w:bCs/>
          <w:color w:val="002060"/>
          <w:sz w:val="22"/>
          <w:szCs w:val="22"/>
        </w:rPr>
        <w:t>ACSS MONDOLFO C5 – BULDOG T.N.T. LUCREZIA</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4-0</w:t>
      </w:r>
    </w:p>
    <w:p w14:paraId="148291B5" w14:textId="77777777" w:rsidR="00952741" w:rsidRPr="00474EAB" w:rsidRDefault="00952741" w:rsidP="00952741">
      <w:pPr>
        <w:pStyle w:val="Corpodeltesto21"/>
        <w:rPr>
          <w:rFonts w:ascii="Arial" w:hAnsi="Arial" w:cs="Arial"/>
          <w:b/>
          <w:bCs/>
          <w:i/>
          <w:iCs/>
          <w:color w:val="002060"/>
          <w:sz w:val="22"/>
          <w:szCs w:val="22"/>
        </w:rPr>
      </w:pPr>
    </w:p>
    <w:p w14:paraId="42D02DA3" w14:textId="77777777" w:rsidR="00952741" w:rsidRPr="00AE3295" w:rsidRDefault="00952741" w:rsidP="00952741">
      <w:pPr>
        <w:pStyle w:val="TITOLOPRINC"/>
        <w:spacing w:before="0" w:beforeAutospacing="0" w:after="0" w:afterAutospacing="0"/>
        <w:rPr>
          <w:color w:val="002060"/>
        </w:rPr>
      </w:pPr>
      <w:r>
        <w:rPr>
          <w:color w:val="002060"/>
        </w:rPr>
        <w:t>PROCLAMAZIONE VINCENTE</w:t>
      </w:r>
    </w:p>
    <w:p w14:paraId="47739590" w14:textId="77777777" w:rsidR="00952741" w:rsidRPr="00196551" w:rsidRDefault="00952741" w:rsidP="00952741">
      <w:pPr>
        <w:pStyle w:val="LndNormale1"/>
        <w:rPr>
          <w:bCs/>
          <w:iCs/>
          <w:color w:val="002060"/>
        </w:rPr>
      </w:pPr>
    </w:p>
    <w:p w14:paraId="383D9CDD" w14:textId="54798B00" w:rsidR="00952741" w:rsidRDefault="00952741" w:rsidP="00952741">
      <w:pPr>
        <w:pStyle w:val="NormaleWeb"/>
        <w:jc w:val="both"/>
        <w:rPr>
          <w:rFonts w:ascii="Arial" w:hAnsi="Arial" w:cs="Arial"/>
          <w:b/>
          <w:bCs/>
          <w:color w:val="001E5E"/>
          <w:sz w:val="22"/>
          <w:szCs w:val="22"/>
        </w:rPr>
      </w:pPr>
      <w:r>
        <w:rPr>
          <w:rFonts w:ascii="Arial" w:hAnsi="Arial" w:cs="Arial"/>
          <w:b/>
          <w:bCs/>
          <w:color w:val="001E5E"/>
          <w:sz w:val="22"/>
          <w:szCs w:val="22"/>
        </w:rPr>
        <w:t xml:space="preserve">Si proclama vincente il Titolo Regionale del Campionato Calcio a Cinque Under 15 S.S. 2025/2026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ACSS MONDOLFO C5. </w:t>
      </w:r>
    </w:p>
    <w:p w14:paraId="2C88D311" w14:textId="77777777" w:rsidR="00952741" w:rsidRDefault="00952741" w:rsidP="00952741">
      <w:pPr>
        <w:pStyle w:val="NormaleWeb"/>
        <w:jc w:val="both"/>
        <w:rPr>
          <w:rFonts w:ascii="Arial" w:hAnsi="Arial" w:cs="Arial"/>
          <w:b/>
          <w:bCs/>
          <w:color w:val="001E5E"/>
          <w:sz w:val="22"/>
          <w:szCs w:val="22"/>
        </w:rPr>
      </w:pPr>
    </w:p>
    <w:p w14:paraId="3FDF28DA" w14:textId="77777777" w:rsidR="007D6499" w:rsidRPr="00400E07" w:rsidRDefault="007D6499" w:rsidP="007D6499">
      <w:pPr>
        <w:pStyle w:val="titoloprinc0"/>
        <w:rPr>
          <w:color w:val="002060"/>
        </w:rPr>
      </w:pPr>
      <w:r w:rsidRPr="00400E07">
        <w:rPr>
          <w:color w:val="002060"/>
        </w:rPr>
        <w:t>RISULTATI</w:t>
      </w:r>
    </w:p>
    <w:p w14:paraId="6F2F0C35" w14:textId="77777777" w:rsidR="007D6499" w:rsidRPr="00400E07" w:rsidRDefault="007D6499" w:rsidP="007D6499">
      <w:pPr>
        <w:pStyle w:val="breakline"/>
        <w:rPr>
          <w:color w:val="002060"/>
        </w:rPr>
      </w:pPr>
    </w:p>
    <w:p w14:paraId="7AF4455C" w14:textId="77777777" w:rsidR="007D6499" w:rsidRPr="00400E07" w:rsidRDefault="007D6499" w:rsidP="007D6499">
      <w:pPr>
        <w:pStyle w:val="sottotitolocampionato10"/>
        <w:rPr>
          <w:color w:val="002060"/>
        </w:rPr>
      </w:pPr>
      <w:r w:rsidRPr="00400E07">
        <w:rPr>
          <w:color w:val="002060"/>
        </w:rPr>
        <w:lastRenderedPageBreak/>
        <w:t>RISULTATI UFFICIALI GARE DEL 19/04/2026</w:t>
      </w:r>
    </w:p>
    <w:p w14:paraId="35399BFD" w14:textId="77777777" w:rsidR="007D6499" w:rsidRPr="007D6499" w:rsidRDefault="007D6499" w:rsidP="007D6499">
      <w:pPr>
        <w:pStyle w:val="sottotitolocampionato20"/>
        <w:spacing w:before="0" w:beforeAutospacing="0" w:after="0" w:afterAutospacing="0"/>
        <w:rPr>
          <w:rFonts w:ascii="Arial" w:hAnsi="Arial" w:cs="Arial"/>
          <w:color w:val="002060"/>
          <w:sz w:val="20"/>
          <w:szCs w:val="20"/>
        </w:rPr>
      </w:pPr>
      <w:r w:rsidRPr="007D6499">
        <w:rPr>
          <w:rFonts w:ascii="Arial" w:hAnsi="Arial" w:cs="Arial"/>
          <w:color w:val="002060"/>
          <w:sz w:val="20"/>
          <w:szCs w:val="20"/>
        </w:rPr>
        <w:t>Si trascrivono qui di seguito i risultati ufficiali delle gare disputate</w:t>
      </w:r>
    </w:p>
    <w:p w14:paraId="4A6DF27E" w14:textId="77777777" w:rsidR="007D6499" w:rsidRPr="00400E07" w:rsidRDefault="007D6499" w:rsidP="007D649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6499" w:rsidRPr="00400E07" w14:paraId="33B9DB81" w14:textId="77777777" w:rsidTr="00AD67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6499" w:rsidRPr="00400E07" w14:paraId="53C97C75"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C9ABF" w14:textId="77777777" w:rsidR="007D6499" w:rsidRPr="00400E07" w:rsidRDefault="007D6499" w:rsidP="00AD6724">
                  <w:pPr>
                    <w:pStyle w:val="headertabella0"/>
                    <w:rPr>
                      <w:color w:val="002060"/>
                    </w:rPr>
                  </w:pPr>
                  <w:r w:rsidRPr="00400E07">
                    <w:rPr>
                      <w:color w:val="002060"/>
                    </w:rPr>
                    <w:t>GIRONE FF - 1 Giornata - A</w:t>
                  </w:r>
                </w:p>
              </w:tc>
            </w:tr>
            <w:tr w:rsidR="007D6499" w:rsidRPr="00400E07" w14:paraId="077FC58E" w14:textId="77777777" w:rsidTr="00AD672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B88412" w14:textId="77777777" w:rsidR="007D6499" w:rsidRPr="00400E07" w:rsidRDefault="007D6499" w:rsidP="00AD6724">
                  <w:pPr>
                    <w:pStyle w:val="rowtabella0"/>
                    <w:rPr>
                      <w:color w:val="002060"/>
                    </w:rPr>
                  </w:pPr>
                  <w:r w:rsidRPr="00400E07">
                    <w:rPr>
                      <w:color w:val="002060"/>
                    </w:rPr>
                    <w:t>ACSS MONDOLFO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AF9224" w14:textId="77777777" w:rsidR="007D6499" w:rsidRPr="00400E07" w:rsidRDefault="007D6499" w:rsidP="00AD6724">
                  <w:pPr>
                    <w:pStyle w:val="rowtabella0"/>
                    <w:rPr>
                      <w:color w:val="002060"/>
                    </w:rPr>
                  </w:pPr>
                  <w:r w:rsidRPr="00400E07">
                    <w:rPr>
                      <w:color w:val="002060"/>
                    </w:rPr>
                    <w:t>- BULDOG T.N.T. LUCREZIA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861C42" w14:textId="77777777" w:rsidR="007D6499" w:rsidRPr="00400E07" w:rsidRDefault="007D6499" w:rsidP="00AD6724">
                  <w:pPr>
                    <w:pStyle w:val="rowtabella0"/>
                    <w:jc w:val="center"/>
                    <w:rPr>
                      <w:color w:val="002060"/>
                    </w:rPr>
                  </w:pPr>
                  <w:r w:rsidRPr="00400E07">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F6FE1E" w14:textId="77777777" w:rsidR="007D6499" w:rsidRPr="00400E07" w:rsidRDefault="007D6499" w:rsidP="00AD6724">
                  <w:pPr>
                    <w:pStyle w:val="rowtabella0"/>
                    <w:jc w:val="center"/>
                    <w:rPr>
                      <w:color w:val="002060"/>
                    </w:rPr>
                  </w:pPr>
                  <w:r w:rsidRPr="00400E07">
                    <w:rPr>
                      <w:color w:val="002060"/>
                    </w:rPr>
                    <w:t> </w:t>
                  </w:r>
                </w:p>
              </w:tc>
            </w:tr>
          </w:tbl>
          <w:p w14:paraId="4BCA876A" w14:textId="77777777" w:rsidR="007D6499" w:rsidRPr="00400E07" w:rsidRDefault="007D6499" w:rsidP="00AD6724">
            <w:pPr>
              <w:rPr>
                <w:color w:val="002060"/>
              </w:rPr>
            </w:pPr>
          </w:p>
        </w:tc>
      </w:tr>
    </w:tbl>
    <w:p w14:paraId="2C2C705B" w14:textId="77777777" w:rsidR="007D6499" w:rsidRDefault="007D6499" w:rsidP="00952741">
      <w:pPr>
        <w:pStyle w:val="NormaleWeb"/>
        <w:jc w:val="both"/>
        <w:rPr>
          <w:rFonts w:ascii="Arial" w:hAnsi="Arial" w:cs="Arial"/>
          <w:b/>
          <w:bCs/>
          <w:color w:val="001E5E"/>
          <w:sz w:val="22"/>
          <w:szCs w:val="22"/>
        </w:rPr>
      </w:pPr>
    </w:p>
    <w:p w14:paraId="1BF965AF" w14:textId="77777777" w:rsidR="00952741" w:rsidRDefault="00952741" w:rsidP="00952741">
      <w:pPr>
        <w:pStyle w:val="breakline"/>
        <w:rPr>
          <w:color w:val="002060"/>
        </w:rPr>
      </w:pPr>
    </w:p>
    <w:p w14:paraId="49BE98CE" w14:textId="77777777" w:rsidR="00952741" w:rsidRPr="00BC2F63" w:rsidRDefault="00952741" w:rsidP="00952741">
      <w:pPr>
        <w:pStyle w:val="titolocampionato0"/>
        <w:shd w:val="clear" w:color="auto" w:fill="CCCCCC"/>
        <w:spacing w:before="80" w:after="40"/>
        <w:rPr>
          <w:color w:val="002060"/>
        </w:rPr>
      </w:pPr>
      <w:r w:rsidRPr="00BC2F63">
        <w:rPr>
          <w:color w:val="002060"/>
        </w:rPr>
        <w:t>CALCIO A 5 UNDER 15 FEM. REG.</w:t>
      </w:r>
    </w:p>
    <w:p w14:paraId="47422E8A" w14:textId="77777777" w:rsidR="00A34AC7" w:rsidRPr="00400E07" w:rsidRDefault="00A34AC7" w:rsidP="00A34AC7">
      <w:pPr>
        <w:pStyle w:val="titoloprinc0"/>
        <w:rPr>
          <w:color w:val="002060"/>
        </w:rPr>
      </w:pPr>
      <w:r w:rsidRPr="00400E07">
        <w:rPr>
          <w:color w:val="002060"/>
        </w:rPr>
        <w:t>RISULTATI</w:t>
      </w:r>
    </w:p>
    <w:p w14:paraId="51003AAD" w14:textId="77777777" w:rsidR="00A34AC7" w:rsidRPr="00400E07" w:rsidRDefault="00A34AC7" w:rsidP="00A34AC7">
      <w:pPr>
        <w:pStyle w:val="breakline"/>
        <w:rPr>
          <w:color w:val="002060"/>
        </w:rPr>
      </w:pPr>
    </w:p>
    <w:p w14:paraId="10D7D0D3" w14:textId="77777777" w:rsidR="00A34AC7" w:rsidRPr="00400E07" w:rsidRDefault="00A34AC7" w:rsidP="00A34AC7">
      <w:pPr>
        <w:pStyle w:val="sottotitolocampionato10"/>
        <w:rPr>
          <w:color w:val="002060"/>
        </w:rPr>
      </w:pPr>
      <w:r w:rsidRPr="00400E07">
        <w:rPr>
          <w:color w:val="002060"/>
        </w:rPr>
        <w:t>RISULTATI UFFICIALI GARE DEL 21/04/2026</w:t>
      </w:r>
    </w:p>
    <w:p w14:paraId="4272D730" w14:textId="77777777" w:rsidR="00A34AC7" w:rsidRPr="00A34AC7" w:rsidRDefault="00A34AC7" w:rsidP="00A34AC7">
      <w:pPr>
        <w:pStyle w:val="sottotitolocampionato20"/>
        <w:spacing w:before="0" w:beforeAutospacing="0" w:after="0" w:afterAutospacing="0"/>
        <w:rPr>
          <w:rFonts w:ascii="Arial" w:hAnsi="Arial" w:cs="Arial"/>
          <w:color w:val="002060"/>
          <w:sz w:val="20"/>
          <w:szCs w:val="20"/>
        </w:rPr>
      </w:pPr>
      <w:r w:rsidRPr="00A34AC7">
        <w:rPr>
          <w:rFonts w:ascii="Arial" w:hAnsi="Arial" w:cs="Arial"/>
          <w:color w:val="002060"/>
          <w:sz w:val="20"/>
          <w:szCs w:val="20"/>
        </w:rPr>
        <w:t>Si trascrivono qui di seguito i risultati ufficiali delle gare disputate</w:t>
      </w:r>
    </w:p>
    <w:p w14:paraId="4AB6308B" w14:textId="77777777" w:rsidR="00A34AC7" w:rsidRPr="00400E07" w:rsidRDefault="00A34AC7" w:rsidP="00A34AC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4AC7" w:rsidRPr="00400E07" w14:paraId="721CDD61" w14:textId="77777777" w:rsidTr="00AD67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AC7" w:rsidRPr="00400E07" w14:paraId="6EC2B0A3"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111BF" w14:textId="77777777" w:rsidR="00A34AC7" w:rsidRPr="00400E07" w:rsidRDefault="00A34AC7" w:rsidP="00AD6724">
                  <w:pPr>
                    <w:pStyle w:val="headertabella0"/>
                    <w:rPr>
                      <w:color w:val="002060"/>
                    </w:rPr>
                  </w:pPr>
                  <w:r w:rsidRPr="00400E07">
                    <w:rPr>
                      <w:color w:val="002060"/>
                    </w:rPr>
                    <w:t>GIRONE A - 3 Giornata - R</w:t>
                  </w:r>
                </w:p>
              </w:tc>
            </w:tr>
            <w:tr w:rsidR="00A34AC7" w:rsidRPr="00400E07" w14:paraId="61E114E5" w14:textId="77777777" w:rsidTr="00AD672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FF5EC4" w14:textId="77777777" w:rsidR="00A34AC7" w:rsidRPr="00400E07" w:rsidRDefault="00A34AC7" w:rsidP="00AD6724">
                  <w:pPr>
                    <w:pStyle w:val="rowtabella0"/>
                    <w:rPr>
                      <w:color w:val="002060"/>
                    </w:rPr>
                  </w:pPr>
                  <w:r w:rsidRPr="00400E07">
                    <w:rPr>
                      <w:color w:val="002060"/>
                    </w:rPr>
                    <w:t>POLISPORTIVA BOCA S.E.M.</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E3614B" w14:textId="77777777" w:rsidR="00A34AC7" w:rsidRPr="00400E07" w:rsidRDefault="00A34AC7" w:rsidP="00AD6724">
                  <w:pPr>
                    <w:pStyle w:val="rowtabella0"/>
                    <w:rPr>
                      <w:color w:val="002060"/>
                    </w:rPr>
                  </w:pPr>
                  <w:r w:rsidRPr="00400E07">
                    <w:rPr>
                      <w:color w:val="002060"/>
                    </w:rPr>
                    <w:t>- FALCONARA 1995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1836CB" w14:textId="77777777" w:rsidR="00A34AC7" w:rsidRPr="00400E07" w:rsidRDefault="00A34AC7" w:rsidP="00AD6724">
                  <w:pPr>
                    <w:pStyle w:val="rowtabella0"/>
                    <w:jc w:val="center"/>
                    <w:rPr>
                      <w:color w:val="002060"/>
                    </w:rPr>
                  </w:pPr>
                  <w:r w:rsidRPr="00400E07">
                    <w:rPr>
                      <w:color w:val="002060"/>
                    </w:rPr>
                    <w:t>5 - 8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FAB43B" w14:textId="77777777" w:rsidR="00A34AC7" w:rsidRPr="00400E07" w:rsidRDefault="00A34AC7" w:rsidP="00AD6724">
                  <w:pPr>
                    <w:pStyle w:val="rowtabella0"/>
                    <w:jc w:val="center"/>
                    <w:rPr>
                      <w:color w:val="002060"/>
                    </w:rPr>
                  </w:pPr>
                  <w:r w:rsidRPr="00400E07">
                    <w:rPr>
                      <w:color w:val="002060"/>
                    </w:rPr>
                    <w:t> </w:t>
                  </w:r>
                </w:p>
              </w:tc>
            </w:tr>
          </w:tbl>
          <w:p w14:paraId="12EB90C0" w14:textId="77777777" w:rsidR="00A34AC7" w:rsidRPr="00400E07" w:rsidRDefault="00A34AC7" w:rsidP="00AD6724">
            <w:pPr>
              <w:rPr>
                <w:color w:val="002060"/>
              </w:rPr>
            </w:pPr>
          </w:p>
        </w:tc>
      </w:tr>
    </w:tbl>
    <w:p w14:paraId="5865C4F4" w14:textId="77777777" w:rsidR="00A34AC7" w:rsidRPr="00400E07" w:rsidRDefault="00A34AC7" w:rsidP="00A34AC7">
      <w:pPr>
        <w:pStyle w:val="breakline"/>
        <w:rPr>
          <w:rFonts w:eastAsiaTheme="minorEastAsia"/>
          <w:color w:val="002060"/>
        </w:rPr>
      </w:pPr>
    </w:p>
    <w:p w14:paraId="5341A213" w14:textId="77777777" w:rsidR="00A34AC7" w:rsidRPr="00400E07" w:rsidRDefault="00A34AC7" w:rsidP="00A34AC7">
      <w:pPr>
        <w:pStyle w:val="breakline"/>
        <w:rPr>
          <w:color w:val="002060"/>
        </w:rPr>
      </w:pPr>
    </w:p>
    <w:p w14:paraId="17F3A027" w14:textId="77777777" w:rsidR="00A34AC7" w:rsidRPr="00400E07" w:rsidRDefault="00A34AC7" w:rsidP="00A34AC7">
      <w:pPr>
        <w:pStyle w:val="titoloprinc0"/>
        <w:rPr>
          <w:color w:val="002060"/>
        </w:rPr>
      </w:pPr>
      <w:r w:rsidRPr="00400E07">
        <w:rPr>
          <w:color w:val="002060"/>
        </w:rPr>
        <w:t>GIUDICE SPORTIVO</w:t>
      </w:r>
    </w:p>
    <w:p w14:paraId="7853A532" w14:textId="77777777" w:rsidR="00A34AC7" w:rsidRPr="00400E07" w:rsidRDefault="00A34AC7" w:rsidP="00A34AC7">
      <w:pPr>
        <w:pStyle w:val="diffida"/>
        <w:rPr>
          <w:color w:val="002060"/>
        </w:rPr>
      </w:pPr>
      <w:r w:rsidRPr="00400E07">
        <w:rPr>
          <w:color w:val="002060"/>
        </w:rPr>
        <w:t>Il Giudice Sportivo Avv. Agnese Lazzaretti, con l'assistenza del Segretario Angelo Castellana, nella seduta del 22/04/2026, ha adottato le decisioni che di seguito integralmente si riportano:</w:t>
      </w:r>
    </w:p>
    <w:p w14:paraId="3BF575BC" w14:textId="77777777" w:rsidR="00A34AC7" w:rsidRPr="00400E07" w:rsidRDefault="00A34AC7" w:rsidP="00A34AC7">
      <w:pPr>
        <w:pStyle w:val="titolo10"/>
        <w:rPr>
          <w:color w:val="002060"/>
        </w:rPr>
      </w:pPr>
      <w:r w:rsidRPr="00400E07">
        <w:rPr>
          <w:color w:val="002060"/>
        </w:rPr>
        <w:t xml:space="preserve">GARE DEL 21/ 4/2026 </w:t>
      </w:r>
    </w:p>
    <w:p w14:paraId="52B28FD4" w14:textId="77777777" w:rsidR="00A34AC7" w:rsidRPr="00400E07" w:rsidRDefault="00A34AC7" w:rsidP="00A34AC7">
      <w:pPr>
        <w:pStyle w:val="titolo7a"/>
        <w:rPr>
          <w:color w:val="002060"/>
        </w:rPr>
      </w:pPr>
      <w:r w:rsidRPr="00400E07">
        <w:rPr>
          <w:color w:val="002060"/>
        </w:rPr>
        <w:t xml:space="preserve">PROVVEDIMENTI DISCIPLINARI </w:t>
      </w:r>
    </w:p>
    <w:p w14:paraId="27448C63" w14:textId="77777777" w:rsidR="00A34AC7" w:rsidRPr="00400E07" w:rsidRDefault="00A34AC7" w:rsidP="00A34AC7">
      <w:pPr>
        <w:pStyle w:val="titolo7b0"/>
        <w:rPr>
          <w:color w:val="002060"/>
        </w:rPr>
      </w:pPr>
      <w:r w:rsidRPr="00400E07">
        <w:rPr>
          <w:color w:val="002060"/>
        </w:rPr>
        <w:t xml:space="preserve">In base alle risultanze degli atti ufficiali sono state deliberate le seguenti sanzioni disciplinari. </w:t>
      </w:r>
    </w:p>
    <w:p w14:paraId="0BCA79AD" w14:textId="77777777" w:rsidR="00A34AC7" w:rsidRPr="00400E07" w:rsidRDefault="00A34AC7" w:rsidP="00A34AC7">
      <w:pPr>
        <w:pStyle w:val="titolo30"/>
        <w:rPr>
          <w:color w:val="002060"/>
        </w:rPr>
      </w:pPr>
      <w:r w:rsidRPr="00400E07">
        <w:rPr>
          <w:color w:val="002060"/>
        </w:rPr>
        <w:t xml:space="preserve">SOCIETA' </w:t>
      </w:r>
    </w:p>
    <w:p w14:paraId="71AA8ECD" w14:textId="77777777" w:rsidR="00A34AC7" w:rsidRPr="00400E07" w:rsidRDefault="00A34AC7" w:rsidP="00A34AC7">
      <w:pPr>
        <w:pStyle w:val="titolo20"/>
        <w:rPr>
          <w:color w:val="002060"/>
        </w:rPr>
      </w:pPr>
      <w:r w:rsidRPr="00400E07">
        <w:rPr>
          <w:color w:val="002060"/>
        </w:rPr>
        <w:t xml:space="preserve">AMMENDA </w:t>
      </w:r>
    </w:p>
    <w:p w14:paraId="37354E14" w14:textId="77777777" w:rsidR="00A34AC7" w:rsidRPr="00400E07" w:rsidRDefault="00A34AC7" w:rsidP="00A34AC7">
      <w:pPr>
        <w:pStyle w:val="diffida"/>
        <w:spacing w:before="80" w:beforeAutospacing="0" w:after="40" w:afterAutospacing="0"/>
        <w:jc w:val="left"/>
        <w:rPr>
          <w:color w:val="002060"/>
        </w:rPr>
      </w:pPr>
      <w:r w:rsidRPr="00400E07">
        <w:rPr>
          <w:color w:val="002060"/>
        </w:rPr>
        <w:t xml:space="preserve">Euro 50,00 FALCONARA 1995 </w:t>
      </w:r>
      <w:r w:rsidRPr="00400E07">
        <w:rPr>
          <w:color w:val="002060"/>
        </w:rPr>
        <w:br/>
        <w:t xml:space="preserve">Per non aver adempiuto all'obbligo di compilazione della distinta on line, come disposto dalla vigente normativa. </w:t>
      </w:r>
    </w:p>
    <w:p w14:paraId="130115A2" w14:textId="77777777" w:rsidR="00A34AC7" w:rsidRDefault="00A34AC7" w:rsidP="00A34AC7">
      <w:pPr>
        <w:pStyle w:val="breakline"/>
        <w:rPr>
          <w:color w:val="002060"/>
        </w:rPr>
      </w:pPr>
    </w:p>
    <w:p w14:paraId="2BA79C74" w14:textId="77777777" w:rsidR="00A34AC7" w:rsidRPr="001910FC" w:rsidRDefault="00A34AC7" w:rsidP="00A34AC7">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5829D53F" w14:textId="77777777" w:rsidR="00A34AC7" w:rsidRPr="001910FC" w:rsidRDefault="00A34AC7" w:rsidP="00A34AC7">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14949813" w14:textId="77777777" w:rsidR="00952741" w:rsidRPr="007A6443" w:rsidRDefault="00952741" w:rsidP="00952741">
      <w:pPr>
        <w:pStyle w:val="titoloprinc0"/>
        <w:rPr>
          <w:color w:val="002060"/>
        </w:rPr>
      </w:pPr>
      <w:r w:rsidRPr="007A6443">
        <w:rPr>
          <w:color w:val="002060"/>
        </w:rPr>
        <w:t>CLASSIFICA</w:t>
      </w:r>
    </w:p>
    <w:p w14:paraId="239ACA73" w14:textId="77777777" w:rsidR="00952741" w:rsidRPr="007A6443" w:rsidRDefault="00952741" w:rsidP="00952741">
      <w:pPr>
        <w:pStyle w:val="breakline"/>
        <w:rPr>
          <w:color w:val="002060"/>
        </w:rPr>
      </w:pPr>
    </w:p>
    <w:p w14:paraId="04556470" w14:textId="77777777" w:rsidR="00952741" w:rsidRPr="007A6443" w:rsidRDefault="00952741" w:rsidP="00952741">
      <w:pPr>
        <w:pStyle w:val="breakline"/>
        <w:rPr>
          <w:color w:val="002060"/>
        </w:rPr>
      </w:pPr>
    </w:p>
    <w:p w14:paraId="5AFADB2D" w14:textId="77777777" w:rsidR="00952741" w:rsidRPr="007A6443" w:rsidRDefault="00952741" w:rsidP="00952741">
      <w:pPr>
        <w:pStyle w:val="sottotitolocampionato10"/>
        <w:rPr>
          <w:color w:val="002060"/>
        </w:rPr>
      </w:pPr>
      <w:r w:rsidRPr="007A644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52741" w:rsidRPr="007A6443" w14:paraId="3B8DF182" w14:textId="77777777" w:rsidTr="00CF36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739EB" w14:textId="77777777" w:rsidR="00952741" w:rsidRPr="007A6443" w:rsidRDefault="00952741" w:rsidP="00CF36B8">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5CDC7" w14:textId="77777777" w:rsidR="00952741" w:rsidRPr="007A6443" w:rsidRDefault="00952741" w:rsidP="00CF36B8">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42A39" w14:textId="77777777" w:rsidR="00952741" w:rsidRPr="007A6443" w:rsidRDefault="00952741" w:rsidP="00CF36B8">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4D23B" w14:textId="77777777" w:rsidR="00952741" w:rsidRPr="007A6443" w:rsidRDefault="00952741" w:rsidP="00CF36B8">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1EF4A" w14:textId="77777777" w:rsidR="00952741" w:rsidRPr="007A6443" w:rsidRDefault="00952741" w:rsidP="00CF36B8">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592CC" w14:textId="77777777" w:rsidR="00952741" w:rsidRPr="007A6443" w:rsidRDefault="00952741" w:rsidP="00CF36B8">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D5654" w14:textId="77777777" w:rsidR="00952741" w:rsidRPr="007A6443" w:rsidRDefault="00952741" w:rsidP="00CF36B8">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5CA87" w14:textId="77777777" w:rsidR="00952741" w:rsidRPr="007A6443" w:rsidRDefault="00952741" w:rsidP="00CF36B8">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77A2E" w14:textId="77777777" w:rsidR="00952741" w:rsidRPr="007A6443" w:rsidRDefault="00952741" w:rsidP="00CF36B8">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70816" w14:textId="77777777" w:rsidR="00952741" w:rsidRPr="007A6443" w:rsidRDefault="00952741" w:rsidP="00CF36B8">
            <w:pPr>
              <w:pStyle w:val="headertabella0"/>
              <w:rPr>
                <w:color w:val="002060"/>
              </w:rPr>
            </w:pPr>
            <w:r w:rsidRPr="007A6443">
              <w:rPr>
                <w:color w:val="002060"/>
              </w:rPr>
              <w:t>PE</w:t>
            </w:r>
          </w:p>
        </w:tc>
      </w:tr>
      <w:tr w:rsidR="00952741" w:rsidRPr="007A6443" w14:paraId="1D32805E" w14:textId="77777777" w:rsidTr="00CF36B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F76E6EF" w14:textId="77777777" w:rsidR="00952741" w:rsidRPr="007A6443" w:rsidRDefault="00952741" w:rsidP="00CF36B8">
            <w:pPr>
              <w:pStyle w:val="rowtabella0"/>
              <w:rPr>
                <w:color w:val="002060"/>
              </w:rPr>
            </w:pPr>
            <w:r w:rsidRPr="007A6443">
              <w:rPr>
                <w:color w:val="002060"/>
              </w:rPr>
              <w:t xml:space="preserve">A.S.D. </w:t>
            </w:r>
            <w:r>
              <w:rPr>
                <w:color w:val="002060"/>
              </w:rPr>
              <w:t>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64F72" w14:textId="23B065B8" w:rsidR="00952741" w:rsidRPr="007A6443" w:rsidRDefault="00F42D3E" w:rsidP="00CF36B8">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27C1C" w14:textId="5A7F5EAC" w:rsidR="00952741" w:rsidRPr="007A6443" w:rsidRDefault="00F42D3E" w:rsidP="00CF36B8">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04B1D" w14:textId="6CE648B5" w:rsidR="00952741" w:rsidRPr="007A6443" w:rsidRDefault="00F42D3E" w:rsidP="00CF36B8">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E64A2" w14:textId="77777777" w:rsidR="00952741" w:rsidRPr="007A6443" w:rsidRDefault="00952741" w:rsidP="00CF36B8">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79789" w14:textId="77777777" w:rsidR="00952741" w:rsidRPr="007A6443" w:rsidRDefault="00952741" w:rsidP="00CF36B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D1FD6" w14:textId="72BEE2C0" w:rsidR="00952741" w:rsidRPr="007A6443" w:rsidRDefault="00F42D3E" w:rsidP="00CF36B8">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B3001" w14:textId="07F9B18F" w:rsidR="00952741" w:rsidRPr="007A6443" w:rsidRDefault="00F42D3E" w:rsidP="00CF36B8">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D7959" w14:textId="75545EBA" w:rsidR="00952741" w:rsidRPr="007A6443" w:rsidRDefault="00F42D3E" w:rsidP="00CF36B8">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4FCCA" w14:textId="77777777" w:rsidR="00952741" w:rsidRPr="007A6443" w:rsidRDefault="00952741" w:rsidP="00CF36B8">
            <w:pPr>
              <w:pStyle w:val="rowtabella0"/>
              <w:jc w:val="center"/>
              <w:rPr>
                <w:color w:val="002060"/>
              </w:rPr>
            </w:pPr>
            <w:r w:rsidRPr="007A6443">
              <w:rPr>
                <w:color w:val="002060"/>
              </w:rPr>
              <w:t>0</w:t>
            </w:r>
          </w:p>
        </w:tc>
      </w:tr>
      <w:tr w:rsidR="00952741" w:rsidRPr="007A6443" w14:paraId="5BF1BA02" w14:textId="77777777" w:rsidTr="00CF36B8">
        <w:tc>
          <w:tcPr>
            <w:tcW w:w="5640" w:type="dxa"/>
            <w:tcBorders>
              <w:top w:val="nil"/>
              <w:left w:val="outset" w:sz="6" w:space="0" w:color="auto"/>
              <w:bottom w:val="nil"/>
              <w:right w:val="nil"/>
            </w:tcBorders>
            <w:tcMar>
              <w:top w:w="20" w:type="dxa"/>
              <w:left w:w="20" w:type="dxa"/>
              <w:bottom w:w="20" w:type="dxa"/>
              <w:right w:w="20" w:type="dxa"/>
            </w:tcMar>
            <w:vAlign w:val="center"/>
          </w:tcPr>
          <w:p w14:paraId="3573455B" w14:textId="77777777" w:rsidR="00952741" w:rsidRDefault="00952741" w:rsidP="00CF36B8">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883AC" w14:textId="77777777" w:rsidR="00952741" w:rsidRDefault="00952741" w:rsidP="00CF36B8">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2023EA" w14:textId="37BBFC30" w:rsidR="00952741" w:rsidRDefault="00F42D3E" w:rsidP="00CF36B8">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0EBE53" w14:textId="77777777" w:rsidR="00952741" w:rsidRDefault="00952741" w:rsidP="00CF36B8">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A82270" w14:textId="77777777" w:rsidR="00952741" w:rsidRPr="007A6443" w:rsidRDefault="00952741" w:rsidP="00CF36B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DE393" w14:textId="79F6F85A" w:rsidR="00952741" w:rsidRDefault="00F42D3E" w:rsidP="00CF36B8">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063C8" w14:textId="5A600F27" w:rsidR="00952741" w:rsidRDefault="00F42D3E" w:rsidP="00CF36B8">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0C047" w14:textId="043A1EB5" w:rsidR="00952741" w:rsidRDefault="00F42D3E" w:rsidP="00CF36B8">
            <w:pPr>
              <w:pStyle w:val="rowtabella0"/>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D4EB7" w14:textId="7C175014" w:rsidR="00952741" w:rsidRDefault="00F42D3E" w:rsidP="00CF36B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1A41E" w14:textId="77777777" w:rsidR="00952741" w:rsidRPr="007A6443" w:rsidRDefault="00952741" w:rsidP="00CF36B8">
            <w:pPr>
              <w:pStyle w:val="rowtabella0"/>
              <w:jc w:val="center"/>
              <w:rPr>
                <w:color w:val="002060"/>
              </w:rPr>
            </w:pPr>
            <w:r w:rsidRPr="007A6443">
              <w:rPr>
                <w:color w:val="002060"/>
              </w:rPr>
              <w:t>0</w:t>
            </w:r>
          </w:p>
        </w:tc>
      </w:tr>
      <w:tr w:rsidR="00952741" w:rsidRPr="007A6443" w14:paraId="72B0F5E0" w14:textId="77777777" w:rsidTr="00CF36B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379D7E2" w14:textId="77777777" w:rsidR="00952741" w:rsidRDefault="00952741" w:rsidP="00CF36B8">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BEE4A" w14:textId="77777777" w:rsidR="00952741" w:rsidRDefault="00952741" w:rsidP="00CF36B8">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16A04" w14:textId="77777777" w:rsidR="00952741" w:rsidRDefault="00952741" w:rsidP="00CF36B8">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D1331" w14:textId="77777777" w:rsidR="00952741" w:rsidRDefault="00952741" w:rsidP="00CF36B8">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5FC52" w14:textId="77777777" w:rsidR="00952741" w:rsidRPr="007A6443" w:rsidRDefault="00952741" w:rsidP="00CF36B8">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D8E22" w14:textId="77777777" w:rsidR="00952741" w:rsidRDefault="00952741" w:rsidP="00CF36B8">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29EF8" w14:textId="77777777" w:rsidR="00952741" w:rsidRDefault="00952741" w:rsidP="00CF36B8">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96A29" w14:textId="77777777" w:rsidR="00952741" w:rsidRDefault="00952741" w:rsidP="00CF36B8">
            <w:pPr>
              <w:pStyle w:val="rowtabella0"/>
              <w:jc w:val="center"/>
              <w:rPr>
                <w:color w:val="002060"/>
              </w:rPr>
            </w:pPr>
            <w:r>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A671C" w14:textId="77777777" w:rsidR="00952741" w:rsidRDefault="00952741" w:rsidP="00CF36B8">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26A33" w14:textId="77777777" w:rsidR="00952741" w:rsidRPr="007A6443" w:rsidRDefault="00952741" w:rsidP="00CF36B8">
            <w:pPr>
              <w:pStyle w:val="rowtabella0"/>
              <w:jc w:val="center"/>
              <w:rPr>
                <w:color w:val="002060"/>
              </w:rPr>
            </w:pPr>
            <w:r w:rsidRPr="007A6443">
              <w:rPr>
                <w:color w:val="002060"/>
              </w:rPr>
              <w:t>0</w:t>
            </w:r>
          </w:p>
        </w:tc>
      </w:tr>
    </w:tbl>
    <w:p w14:paraId="09D579EE" w14:textId="77777777" w:rsidR="00952741" w:rsidRDefault="00952741" w:rsidP="00952741">
      <w:pPr>
        <w:pStyle w:val="breakline"/>
        <w:rPr>
          <w:color w:val="002060"/>
        </w:rPr>
      </w:pPr>
    </w:p>
    <w:p w14:paraId="2F2D83EC" w14:textId="77777777" w:rsidR="006F53CC" w:rsidRDefault="006F53CC" w:rsidP="006F53CC">
      <w:pPr>
        <w:pStyle w:val="breakline"/>
        <w:rPr>
          <w:color w:val="002060"/>
        </w:rPr>
      </w:pPr>
    </w:p>
    <w:p w14:paraId="6D1EDA57" w14:textId="77777777" w:rsidR="0093516F" w:rsidRPr="006264ED" w:rsidRDefault="0093516F" w:rsidP="0093516F">
      <w:pPr>
        <w:pStyle w:val="titoloprinc0"/>
        <w:rPr>
          <w:color w:val="002060"/>
        </w:rPr>
      </w:pPr>
      <w:r>
        <w:rPr>
          <w:color w:val="002060"/>
        </w:rPr>
        <w:t>PROGRAMMA GARE</w:t>
      </w:r>
    </w:p>
    <w:p w14:paraId="53AB1C90" w14:textId="77777777" w:rsidR="0093516F" w:rsidRPr="006264ED" w:rsidRDefault="0093516F" w:rsidP="0093516F">
      <w:pPr>
        <w:pStyle w:val="breakline"/>
        <w:rPr>
          <w:color w:val="002060"/>
        </w:rPr>
      </w:pPr>
    </w:p>
    <w:p w14:paraId="66739BF3" w14:textId="77777777" w:rsidR="0093516F" w:rsidRPr="006264ED" w:rsidRDefault="0093516F" w:rsidP="0093516F">
      <w:pPr>
        <w:pStyle w:val="sottotitolocampionato10"/>
        <w:rPr>
          <w:color w:val="002060"/>
        </w:rPr>
      </w:pPr>
      <w:r w:rsidRPr="006264ED">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93516F" w:rsidRPr="006264ED" w14:paraId="487A7878"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298BC" w14:textId="77777777" w:rsidR="0093516F" w:rsidRPr="006264ED" w:rsidRDefault="0093516F"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A4DDF" w14:textId="77777777" w:rsidR="0093516F" w:rsidRPr="006264ED" w:rsidRDefault="0093516F"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A3B4D" w14:textId="77777777" w:rsidR="0093516F" w:rsidRPr="006264ED" w:rsidRDefault="0093516F"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1EA43" w14:textId="77777777" w:rsidR="0093516F" w:rsidRPr="006264ED" w:rsidRDefault="0093516F"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4FEC2" w14:textId="77777777" w:rsidR="0093516F" w:rsidRPr="006264ED" w:rsidRDefault="0093516F"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E19F7" w14:textId="77777777" w:rsidR="0093516F" w:rsidRPr="006264ED" w:rsidRDefault="0093516F"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6E921" w14:textId="77777777" w:rsidR="0093516F" w:rsidRPr="006264ED" w:rsidRDefault="0093516F" w:rsidP="00AD6724">
            <w:pPr>
              <w:pStyle w:val="headertabella0"/>
              <w:rPr>
                <w:color w:val="002060"/>
              </w:rPr>
            </w:pPr>
            <w:r w:rsidRPr="006264ED">
              <w:rPr>
                <w:color w:val="002060"/>
              </w:rPr>
              <w:t>Indirizzo Impianto</w:t>
            </w:r>
          </w:p>
        </w:tc>
      </w:tr>
      <w:tr w:rsidR="0093516F" w:rsidRPr="006264ED" w14:paraId="6CF62921" w14:textId="77777777" w:rsidTr="00AD672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6C7980" w14:textId="77777777" w:rsidR="0093516F" w:rsidRPr="006264ED" w:rsidRDefault="0093516F" w:rsidP="00AD6724">
            <w:pPr>
              <w:pStyle w:val="rowtabella0"/>
              <w:rPr>
                <w:color w:val="002060"/>
              </w:rPr>
            </w:pPr>
            <w:r w:rsidRPr="006264ED">
              <w:rPr>
                <w:color w:val="002060"/>
              </w:rPr>
              <w:t>POLISPORTIVA BOCA S.E.M.</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7DD82C" w14:textId="77777777" w:rsidR="0093516F" w:rsidRPr="006264ED" w:rsidRDefault="0093516F" w:rsidP="00AD6724">
            <w:pPr>
              <w:pStyle w:val="rowtabella0"/>
              <w:rPr>
                <w:color w:val="002060"/>
              </w:rPr>
            </w:pPr>
            <w:r w:rsidRPr="006264ED">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DB046D" w14:textId="77777777" w:rsidR="0093516F" w:rsidRPr="006264ED" w:rsidRDefault="0093516F" w:rsidP="00AD6724">
            <w:pPr>
              <w:pStyle w:val="rowtabella0"/>
              <w:jc w:val="center"/>
              <w:rPr>
                <w:color w:val="002060"/>
              </w:rPr>
            </w:pPr>
            <w:r w:rsidRPr="006264E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45876B" w14:textId="77777777" w:rsidR="0093516F" w:rsidRPr="006264ED" w:rsidRDefault="0093516F" w:rsidP="00AD6724">
            <w:pPr>
              <w:pStyle w:val="rowtabella0"/>
              <w:rPr>
                <w:color w:val="002060"/>
              </w:rPr>
            </w:pPr>
            <w:r w:rsidRPr="006264ED">
              <w:rPr>
                <w:color w:val="002060"/>
              </w:rPr>
              <w:t>28/04/2026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68C1BA" w14:textId="77777777" w:rsidR="0093516F" w:rsidRPr="006264ED" w:rsidRDefault="0093516F" w:rsidP="00AD6724">
            <w:pPr>
              <w:pStyle w:val="rowtabella0"/>
              <w:rPr>
                <w:color w:val="002060"/>
              </w:rPr>
            </w:pPr>
            <w:r w:rsidRPr="006264ED">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DCDCB4" w14:textId="77777777" w:rsidR="0093516F" w:rsidRPr="006264ED" w:rsidRDefault="0093516F" w:rsidP="00AD6724">
            <w:pPr>
              <w:pStyle w:val="rowtabella0"/>
              <w:rPr>
                <w:color w:val="002060"/>
              </w:rPr>
            </w:pPr>
            <w:r w:rsidRPr="006264ED">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0BC0F4" w14:textId="77777777" w:rsidR="0093516F" w:rsidRPr="006264ED" w:rsidRDefault="0093516F" w:rsidP="00AD6724">
            <w:pPr>
              <w:pStyle w:val="rowtabella0"/>
              <w:rPr>
                <w:color w:val="002060"/>
              </w:rPr>
            </w:pPr>
            <w:r w:rsidRPr="006264ED">
              <w:rPr>
                <w:color w:val="002060"/>
              </w:rPr>
              <w:t>VIA DELLO STADIO</w:t>
            </w:r>
          </w:p>
        </w:tc>
      </w:tr>
    </w:tbl>
    <w:p w14:paraId="0D01E08A" w14:textId="77777777" w:rsidR="00182A8A" w:rsidRDefault="00182A8A" w:rsidP="006F53CC">
      <w:pPr>
        <w:pStyle w:val="breakline"/>
        <w:rPr>
          <w:color w:val="002060"/>
        </w:rPr>
      </w:pPr>
    </w:p>
    <w:p w14:paraId="0DDBD539" w14:textId="77777777" w:rsidR="00182A8A" w:rsidRDefault="00182A8A" w:rsidP="006F53CC">
      <w:pPr>
        <w:pStyle w:val="breakline"/>
        <w:rPr>
          <w:color w:val="002060"/>
        </w:rPr>
      </w:pPr>
    </w:p>
    <w:p w14:paraId="6426FD16" w14:textId="77777777" w:rsidR="00A34AC7" w:rsidRPr="00400E07" w:rsidRDefault="00A34AC7" w:rsidP="00A34AC7">
      <w:pPr>
        <w:pStyle w:val="titolocampionato0"/>
        <w:shd w:val="clear" w:color="auto" w:fill="CCCCCC"/>
        <w:spacing w:before="80" w:after="40"/>
        <w:rPr>
          <w:color w:val="002060"/>
        </w:rPr>
      </w:pPr>
      <w:r w:rsidRPr="00400E07">
        <w:rPr>
          <w:color w:val="002060"/>
        </w:rPr>
        <w:t>COPPA PRIMAVERA C5 UNDER 18</w:t>
      </w:r>
    </w:p>
    <w:p w14:paraId="46C81E44" w14:textId="77777777" w:rsidR="00A34AC7" w:rsidRPr="00400E07" w:rsidRDefault="00A34AC7" w:rsidP="00A34AC7">
      <w:pPr>
        <w:pStyle w:val="titoloprinc0"/>
        <w:rPr>
          <w:color w:val="002060"/>
        </w:rPr>
      </w:pPr>
      <w:r w:rsidRPr="00400E07">
        <w:rPr>
          <w:color w:val="002060"/>
        </w:rPr>
        <w:t>VARIAZIONI AL PROGRAMMA GARE</w:t>
      </w:r>
    </w:p>
    <w:p w14:paraId="063DF86A" w14:textId="77777777" w:rsidR="00A34AC7" w:rsidRPr="00400E07" w:rsidRDefault="00A34AC7" w:rsidP="00A34AC7">
      <w:pPr>
        <w:pStyle w:val="breakline"/>
        <w:rPr>
          <w:color w:val="002060"/>
        </w:rPr>
      </w:pPr>
    </w:p>
    <w:p w14:paraId="126FA898" w14:textId="77777777" w:rsidR="00A34AC7" w:rsidRPr="00400E07" w:rsidRDefault="00A34AC7" w:rsidP="00A34AC7">
      <w:pPr>
        <w:pStyle w:val="breakline"/>
        <w:rPr>
          <w:color w:val="002060"/>
        </w:rPr>
      </w:pPr>
    </w:p>
    <w:p w14:paraId="1CC52ADE" w14:textId="77777777" w:rsidR="00A34AC7" w:rsidRPr="00400E07" w:rsidRDefault="00A34AC7" w:rsidP="00A34AC7">
      <w:pPr>
        <w:pStyle w:val="sottotitolocampionato10"/>
        <w:rPr>
          <w:color w:val="002060"/>
        </w:rPr>
      </w:pPr>
      <w:r w:rsidRPr="00400E0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4AC7" w:rsidRPr="00400E07" w14:paraId="6D9D764B" w14:textId="77777777" w:rsidTr="00A34AC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A4609" w14:textId="77777777" w:rsidR="00A34AC7" w:rsidRPr="00400E07" w:rsidRDefault="00A34AC7" w:rsidP="00AD6724">
            <w:pPr>
              <w:pStyle w:val="headertabella0"/>
              <w:rPr>
                <w:color w:val="002060"/>
              </w:rPr>
            </w:pPr>
            <w:r w:rsidRPr="00400E0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DBABC" w14:textId="77777777" w:rsidR="00A34AC7" w:rsidRPr="00400E07" w:rsidRDefault="00A34AC7" w:rsidP="00AD6724">
            <w:pPr>
              <w:pStyle w:val="headertabella0"/>
              <w:rPr>
                <w:color w:val="002060"/>
              </w:rPr>
            </w:pPr>
            <w:r w:rsidRPr="00400E07">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1949E" w14:textId="77777777" w:rsidR="00A34AC7" w:rsidRPr="00400E07" w:rsidRDefault="00A34AC7" w:rsidP="00AD6724">
            <w:pPr>
              <w:pStyle w:val="headertabella0"/>
              <w:rPr>
                <w:color w:val="002060"/>
              </w:rPr>
            </w:pPr>
            <w:r w:rsidRPr="00400E0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F2E77" w14:textId="77777777" w:rsidR="00A34AC7" w:rsidRPr="00400E07" w:rsidRDefault="00A34AC7" w:rsidP="00AD6724">
            <w:pPr>
              <w:pStyle w:val="headertabella0"/>
              <w:rPr>
                <w:color w:val="002060"/>
              </w:rPr>
            </w:pPr>
            <w:r w:rsidRPr="00400E0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6667D" w14:textId="77777777" w:rsidR="00A34AC7" w:rsidRPr="00400E07" w:rsidRDefault="00A34AC7" w:rsidP="00AD6724">
            <w:pPr>
              <w:pStyle w:val="headertabella0"/>
              <w:rPr>
                <w:color w:val="002060"/>
              </w:rPr>
            </w:pPr>
            <w:r w:rsidRPr="00400E07">
              <w:rPr>
                <w:color w:val="002060"/>
              </w:rPr>
              <w:t xml:space="preserve">Data </w:t>
            </w:r>
            <w:proofErr w:type="spellStart"/>
            <w:r w:rsidRPr="00400E07">
              <w:rPr>
                <w:color w:val="002060"/>
              </w:rPr>
              <w:t>Orig</w:t>
            </w:r>
            <w:proofErr w:type="spellEnd"/>
            <w:r w:rsidRPr="00400E0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6D2C1" w14:textId="77777777" w:rsidR="00A34AC7" w:rsidRPr="00400E07" w:rsidRDefault="00A34AC7" w:rsidP="00AD6724">
            <w:pPr>
              <w:pStyle w:val="headertabella0"/>
              <w:rPr>
                <w:color w:val="002060"/>
              </w:rPr>
            </w:pPr>
            <w:r w:rsidRPr="00400E0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00E01" w14:textId="77777777" w:rsidR="00A34AC7" w:rsidRPr="00400E07" w:rsidRDefault="00A34AC7" w:rsidP="00AD6724">
            <w:pPr>
              <w:pStyle w:val="headertabella0"/>
              <w:rPr>
                <w:color w:val="002060"/>
              </w:rPr>
            </w:pPr>
            <w:r w:rsidRPr="00400E07">
              <w:rPr>
                <w:color w:val="002060"/>
              </w:rPr>
              <w:t xml:space="preserve">Ora </w:t>
            </w:r>
            <w:proofErr w:type="spellStart"/>
            <w:r w:rsidRPr="00400E07">
              <w:rPr>
                <w:color w:val="002060"/>
              </w:rPr>
              <w:t>Orig</w:t>
            </w:r>
            <w:proofErr w:type="spellEnd"/>
            <w:r w:rsidRPr="00400E0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618AD" w14:textId="77777777" w:rsidR="00A34AC7" w:rsidRPr="00400E07" w:rsidRDefault="00A34AC7" w:rsidP="00AD6724">
            <w:pPr>
              <w:pStyle w:val="headertabella0"/>
              <w:rPr>
                <w:color w:val="002060"/>
              </w:rPr>
            </w:pPr>
            <w:r w:rsidRPr="00400E07">
              <w:rPr>
                <w:color w:val="002060"/>
              </w:rPr>
              <w:t>Impianto</w:t>
            </w:r>
          </w:p>
        </w:tc>
      </w:tr>
      <w:tr w:rsidR="00A34AC7" w:rsidRPr="00400E07" w14:paraId="7E439B78" w14:textId="77777777" w:rsidTr="00A34AC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02BEE" w14:textId="77777777" w:rsidR="00A34AC7" w:rsidRPr="00A34AC7" w:rsidRDefault="00A34AC7" w:rsidP="00AD6724">
            <w:pPr>
              <w:pStyle w:val="rowtabella0"/>
              <w:rPr>
                <w:color w:val="002060"/>
                <w:highlight w:val="yellow"/>
              </w:rPr>
            </w:pPr>
            <w:r w:rsidRPr="00A34AC7">
              <w:rPr>
                <w:color w:val="002060"/>
                <w:highlight w:val="yellow"/>
              </w:rPr>
              <w:t>26/04/2026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3835" w14:textId="77777777" w:rsidR="00A34AC7" w:rsidRPr="00A34AC7" w:rsidRDefault="00A34AC7" w:rsidP="00AD6724">
            <w:pPr>
              <w:pStyle w:val="rowtabella0"/>
              <w:jc w:val="center"/>
              <w:rPr>
                <w:color w:val="002060"/>
                <w:highlight w:val="yellow"/>
              </w:rPr>
            </w:pPr>
            <w:r w:rsidRPr="00A34AC7">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0E90" w14:textId="77777777" w:rsidR="00A34AC7" w:rsidRPr="00A34AC7" w:rsidRDefault="00A34AC7" w:rsidP="00AD6724">
            <w:pPr>
              <w:pStyle w:val="rowtabella0"/>
              <w:rPr>
                <w:color w:val="002060"/>
                <w:highlight w:val="yellow"/>
              </w:rPr>
            </w:pPr>
            <w:r w:rsidRPr="00A34AC7">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284D3" w14:textId="77777777" w:rsidR="00A34AC7" w:rsidRPr="00A34AC7" w:rsidRDefault="00A34AC7" w:rsidP="00AD6724">
            <w:pPr>
              <w:pStyle w:val="rowtabella0"/>
              <w:rPr>
                <w:color w:val="002060"/>
                <w:highlight w:val="yellow"/>
              </w:rPr>
            </w:pPr>
            <w:r w:rsidRPr="00A34AC7">
              <w:rPr>
                <w:color w:val="002060"/>
                <w:highlight w:val="yellow"/>
              </w:rPr>
              <w:t>JESINA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E7CAE" w14:textId="77777777" w:rsidR="00A34AC7" w:rsidRPr="00400E07" w:rsidRDefault="00A34AC7" w:rsidP="00AD6724">
            <w:pPr>
              <w:pStyle w:val="rowtabella0"/>
              <w:rPr>
                <w:color w:val="002060"/>
              </w:rPr>
            </w:pPr>
            <w:r w:rsidRPr="00400E07">
              <w:rPr>
                <w:color w:val="002060"/>
              </w:rPr>
              <w:t>25/04/2026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1D397" w14:textId="77777777" w:rsidR="00A34AC7" w:rsidRPr="00400E07" w:rsidRDefault="00A34AC7" w:rsidP="00AD6724">
            <w:pPr>
              <w:pStyle w:val="rowtabella0"/>
              <w:jc w:val="center"/>
              <w:rPr>
                <w:color w:val="002060"/>
              </w:rPr>
            </w:pPr>
            <w:r w:rsidRPr="00A34AC7">
              <w:rPr>
                <w:color w:val="002060"/>
                <w:highlight w:val="yellow"/>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EFA0F" w14:textId="77777777" w:rsidR="00A34AC7" w:rsidRPr="00400E07" w:rsidRDefault="00A34AC7" w:rsidP="00AD6724">
            <w:pPr>
              <w:pStyle w:val="rowtabella0"/>
              <w:jc w:val="center"/>
              <w:rPr>
                <w:color w:val="002060"/>
              </w:rPr>
            </w:pPr>
            <w:r w:rsidRPr="00400E07">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DFBF" w14:textId="77777777" w:rsidR="00A34AC7" w:rsidRPr="00400E07" w:rsidRDefault="00A34AC7" w:rsidP="00AD6724">
            <w:pPr>
              <w:rPr>
                <w:color w:val="002060"/>
              </w:rPr>
            </w:pPr>
          </w:p>
        </w:tc>
      </w:tr>
      <w:tr w:rsidR="00A34AC7" w:rsidRPr="00400E07" w14:paraId="3C570095" w14:textId="77777777" w:rsidTr="00A34AC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038D1" w14:textId="77777777" w:rsidR="00A34AC7" w:rsidRPr="00A34AC7" w:rsidRDefault="00A34AC7" w:rsidP="00AD6724">
            <w:pPr>
              <w:pStyle w:val="rowtabella0"/>
              <w:rPr>
                <w:color w:val="002060"/>
                <w:highlight w:val="yellow"/>
              </w:rPr>
            </w:pPr>
            <w:r w:rsidRPr="00A34AC7">
              <w:rPr>
                <w:color w:val="002060"/>
                <w:highlight w:val="yellow"/>
              </w:rPr>
              <w:t>28/04/2026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064E5" w14:textId="77777777" w:rsidR="00A34AC7" w:rsidRPr="00A34AC7" w:rsidRDefault="00A34AC7" w:rsidP="00AD6724">
            <w:pPr>
              <w:pStyle w:val="rowtabella0"/>
              <w:jc w:val="center"/>
              <w:rPr>
                <w:color w:val="002060"/>
                <w:highlight w:val="yellow"/>
              </w:rPr>
            </w:pPr>
            <w:r w:rsidRPr="00A34AC7">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B7D2A" w14:textId="77777777" w:rsidR="00A34AC7" w:rsidRPr="00A34AC7" w:rsidRDefault="00A34AC7" w:rsidP="00AD6724">
            <w:pPr>
              <w:pStyle w:val="rowtabella0"/>
              <w:rPr>
                <w:color w:val="002060"/>
                <w:highlight w:val="yellow"/>
              </w:rPr>
            </w:pPr>
            <w:r w:rsidRPr="00A34AC7">
              <w:rPr>
                <w:color w:val="002060"/>
                <w:highlight w:val="yellow"/>
              </w:rPr>
              <w:t xml:space="preserve">AUDAX 1970 </w:t>
            </w:r>
            <w:proofErr w:type="gramStart"/>
            <w:r w:rsidRPr="00A34AC7">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D61D1" w14:textId="77777777" w:rsidR="00A34AC7" w:rsidRPr="00A34AC7" w:rsidRDefault="00A34AC7" w:rsidP="00AD6724">
            <w:pPr>
              <w:pStyle w:val="rowtabella0"/>
              <w:rPr>
                <w:color w:val="002060"/>
                <w:highlight w:val="yellow"/>
              </w:rPr>
            </w:pPr>
            <w:r w:rsidRPr="00A34AC7">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E532F" w14:textId="77777777" w:rsidR="00A34AC7" w:rsidRPr="00400E07" w:rsidRDefault="00A34AC7" w:rsidP="00AD6724">
            <w:pPr>
              <w:pStyle w:val="rowtabella0"/>
              <w:rPr>
                <w:color w:val="002060"/>
              </w:rPr>
            </w:pPr>
            <w:r w:rsidRPr="00400E07">
              <w:rPr>
                <w:color w:val="002060"/>
              </w:rPr>
              <w:t>25/04/2026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A351F" w14:textId="77777777" w:rsidR="00A34AC7" w:rsidRPr="00400E07" w:rsidRDefault="00A34AC7" w:rsidP="00AD6724">
            <w:pPr>
              <w:pStyle w:val="rowtabella0"/>
              <w:jc w:val="center"/>
              <w:rPr>
                <w:color w:val="002060"/>
              </w:rPr>
            </w:pPr>
            <w:r w:rsidRPr="00A34AC7">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4DA9F" w14:textId="77777777" w:rsidR="00A34AC7" w:rsidRPr="00400E07" w:rsidRDefault="00A34AC7" w:rsidP="00AD6724">
            <w:pPr>
              <w:pStyle w:val="rowtabella0"/>
              <w:jc w:val="center"/>
              <w:rPr>
                <w:color w:val="002060"/>
              </w:rPr>
            </w:pPr>
            <w:r w:rsidRPr="00400E07">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40956" w14:textId="77777777" w:rsidR="00A34AC7" w:rsidRPr="00400E07" w:rsidRDefault="00A34AC7" w:rsidP="00AD6724">
            <w:pPr>
              <w:rPr>
                <w:color w:val="002060"/>
              </w:rPr>
            </w:pPr>
          </w:p>
        </w:tc>
      </w:tr>
    </w:tbl>
    <w:p w14:paraId="116FBD35" w14:textId="77777777" w:rsidR="00A34AC7" w:rsidRPr="00400E07" w:rsidRDefault="00A34AC7" w:rsidP="00A34AC7">
      <w:pPr>
        <w:pStyle w:val="breakline"/>
        <w:rPr>
          <w:rFonts w:eastAsiaTheme="minorEastAsia"/>
          <w:color w:val="002060"/>
        </w:rPr>
      </w:pPr>
    </w:p>
    <w:p w14:paraId="06BA50BB" w14:textId="77777777" w:rsidR="00A34AC7" w:rsidRPr="00400E07" w:rsidRDefault="00A34AC7" w:rsidP="00A34AC7">
      <w:pPr>
        <w:pStyle w:val="breakline"/>
        <w:rPr>
          <w:color w:val="002060"/>
        </w:rPr>
      </w:pPr>
    </w:p>
    <w:p w14:paraId="34B7CB6F" w14:textId="77777777" w:rsidR="00A34AC7" w:rsidRPr="00400E07" w:rsidRDefault="00A34AC7" w:rsidP="00A34AC7">
      <w:pPr>
        <w:pStyle w:val="sottotitolocampionato10"/>
        <w:rPr>
          <w:color w:val="002060"/>
        </w:rPr>
      </w:pPr>
      <w:r w:rsidRPr="00400E0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4AC7" w:rsidRPr="00400E07" w14:paraId="6AE675A6" w14:textId="77777777" w:rsidTr="00A34AC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42F54" w14:textId="77777777" w:rsidR="00A34AC7" w:rsidRPr="00400E07" w:rsidRDefault="00A34AC7" w:rsidP="00AD6724">
            <w:pPr>
              <w:pStyle w:val="headertabella0"/>
              <w:rPr>
                <w:color w:val="002060"/>
              </w:rPr>
            </w:pPr>
            <w:r w:rsidRPr="00400E0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8605D" w14:textId="77777777" w:rsidR="00A34AC7" w:rsidRPr="00400E07" w:rsidRDefault="00A34AC7" w:rsidP="00AD6724">
            <w:pPr>
              <w:pStyle w:val="headertabella0"/>
              <w:rPr>
                <w:color w:val="002060"/>
              </w:rPr>
            </w:pPr>
            <w:r w:rsidRPr="00400E07">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5A820" w14:textId="77777777" w:rsidR="00A34AC7" w:rsidRPr="00400E07" w:rsidRDefault="00A34AC7" w:rsidP="00AD6724">
            <w:pPr>
              <w:pStyle w:val="headertabella0"/>
              <w:rPr>
                <w:color w:val="002060"/>
              </w:rPr>
            </w:pPr>
            <w:r w:rsidRPr="00400E0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FB363" w14:textId="77777777" w:rsidR="00A34AC7" w:rsidRPr="00400E07" w:rsidRDefault="00A34AC7" w:rsidP="00AD6724">
            <w:pPr>
              <w:pStyle w:val="headertabella0"/>
              <w:rPr>
                <w:color w:val="002060"/>
              </w:rPr>
            </w:pPr>
            <w:r w:rsidRPr="00400E0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195AF" w14:textId="77777777" w:rsidR="00A34AC7" w:rsidRPr="00400E07" w:rsidRDefault="00A34AC7" w:rsidP="00AD6724">
            <w:pPr>
              <w:pStyle w:val="headertabella0"/>
              <w:rPr>
                <w:color w:val="002060"/>
              </w:rPr>
            </w:pPr>
            <w:r w:rsidRPr="00400E07">
              <w:rPr>
                <w:color w:val="002060"/>
              </w:rPr>
              <w:t xml:space="preserve">Data </w:t>
            </w:r>
            <w:proofErr w:type="spellStart"/>
            <w:r w:rsidRPr="00400E07">
              <w:rPr>
                <w:color w:val="002060"/>
              </w:rPr>
              <w:t>Orig</w:t>
            </w:r>
            <w:proofErr w:type="spellEnd"/>
            <w:r w:rsidRPr="00400E0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847AB" w14:textId="77777777" w:rsidR="00A34AC7" w:rsidRPr="00400E07" w:rsidRDefault="00A34AC7" w:rsidP="00AD6724">
            <w:pPr>
              <w:pStyle w:val="headertabella0"/>
              <w:rPr>
                <w:color w:val="002060"/>
              </w:rPr>
            </w:pPr>
            <w:r w:rsidRPr="00400E0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256F1" w14:textId="77777777" w:rsidR="00A34AC7" w:rsidRPr="00400E07" w:rsidRDefault="00A34AC7" w:rsidP="00AD6724">
            <w:pPr>
              <w:pStyle w:val="headertabella0"/>
              <w:rPr>
                <w:color w:val="002060"/>
              </w:rPr>
            </w:pPr>
            <w:r w:rsidRPr="00400E07">
              <w:rPr>
                <w:color w:val="002060"/>
              </w:rPr>
              <w:t xml:space="preserve">Ora </w:t>
            </w:r>
            <w:proofErr w:type="spellStart"/>
            <w:r w:rsidRPr="00400E07">
              <w:rPr>
                <w:color w:val="002060"/>
              </w:rPr>
              <w:t>Orig</w:t>
            </w:r>
            <w:proofErr w:type="spellEnd"/>
            <w:r w:rsidRPr="00400E0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E4413" w14:textId="77777777" w:rsidR="00A34AC7" w:rsidRPr="00400E07" w:rsidRDefault="00A34AC7" w:rsidP="00AD6724">
            <w:pPr>
              <w:pStyle w:val="headertabella0"/>
              <w:rPr>
                <w:color w:val="002060"/>
              </w:rPr>
            </w:pPr>
            <w:r w:rsidRPr="00400E07">
              <w:rPr>
                <w:color w:val="002060"/>
              </w:rPr>
              <w:t>Impianto</w:t>
            </w:r>
          </w:p>
        </w:tc>
      </w:tr>
      <w:tr w:rsidR="00A34AC7" w:rsidRPr="00400E07" w14:paraId="32124B8D" w14:textId="77777777" w:rsidTr="00A34AC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448D1" w14:textId="77777777" w:rsidR="00A34AC7" w:rsidRPr="00A34AC7" w:rsidRDefault="00A34AC7" w:rsidP="00AD6724">
            <w:pPr>
              <w:pStyle w:val="rowtabella0"/>
              <w:rPr>
                <w:color w:val="002060"/>
                <w:highlight w:val="yellow"/>
              </w:rPr>
            </w:pPr>
            <w:r w:rsidRPr="00A34AC7">
              <w:rPr>
                <w:color w:val="002060"/>
                <w:highlight w:val="yellow"/>
              </w:rPr>
              <w:t>11/05/2026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3293" w14:textId="77777777" w:rsidR="00A34AC7" w:rsidRPr="00A34AC7" w:rsidRDefault="00A34AC7" w:rsidP="00AD6724">
            <w:pPr>
              <w:pStyle w:val="rowtabella0"/>
              <w:jc w:val="center"/>
              <w:rPr>
                <w:color w:val="002060"/>
                <w:highlight w:val="yellow"/>
              </w:rPr>
            </w:pPr>
            <w:r w:rsidRPr="00A34AC7">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2F12C" w14:textId="77777777" w:rsidR="00A34AC7" w:rsidRPr="00A34AC7" w:rsidRDefault="00A34AC7" w:rsidP="00AD6724">
            <w:pPr>
              <w:pStyle w:val="rowtabella0"/>
              <w:rPr>
                <w:color w:val="002060"/>
                <w:highlight w:val="yellow"/>
              </w:rPr>
            </w:pPr>
            <w:r w:rsidRPr="00A34AC7">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AC834" w14:textId="77777777" w:rsidR="00A34AC7" w:rsidRPr="00A34AC7" w:rsidRDefault="00A34AC7" w:rsidP="00AD6724">
            <w:pPr>
              <w:pStyle w:val="rowtabella0"/>
              <w:rPr>
                <w:color w:val="002060"/>
                <w:highlight w:val="yellow"/>
              </w:rPr>
            </w:pPr>
            <w:r w:rsidRPr="00A34AC7">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F349A" w14:textId="77777777" w:rsidR="00A34AC7" w:rsidRPr="00400E07" w:rsidRDefault="00A34AC7" w:rsidP="00AD6724">
            <w:pPr>
              <w:pStyle w:val="rowtabella0"/>
              <w:rPr>
                <w:color w:val="002060"/>
              </w:rPr>
            </w:pPr>
            <w:r w:rsidRPr="00400E07">
              <w:rPr>
                <w:color w:val="002060"/>
              </w:rPr>
              <w:t>25/04/2026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1DD41" w14:textId="77777777" w:rsidR="00A34AC7" w:rsidRPr="00400E07" w:rsidRDefault="00A34AC7" w:rsidP="00AD6724">
            <w:pPr>
              <w:pStyle w:val="rowtabella0"/>
              <w:jc w:val="center"/>
              <w:rPr>
                <w:color w:val="002060"/>
              </w:rPr>
            </w:pPr>
            <w:r w:rsidRPr="00A34AC7">
              <w:rPr>
                <w:color w:val="002060"/>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1A9E9" w14:textId="77777777" w:rsidR="00A34AC7" w:rsidRPr="00400E07" w:rsidRDefault="00A34AC7" w:rsidP="00AD6724">
            <w:pPr>
              <w:pStyle w:val="rowtabella0"/>
              <w:jc w:val="center"/>
              <w:rPr>
                <w:color w:val="002060"/>
              </w:rPr>
            </w:pPr>
            <w:r w:rsidRPr="00400E07">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FF1F7" w14:textId="77777777" w:rsidR="00A34AC7" w:rsidRPr="00400E07" w:rsidRDefault="00A34AC7" w:rsidP="00AD6724">
            <w:pPr>
              <w:rPr>
                <w:color w:val="002060"/>
              </w:rPr>
            </w:pPr>
          </w:p>
        </w:tc>
      </w:tr>
    </w:tbl>
    <w:p w14:paraId="02E92A42" w14:textId="77777777" w:rsidR="00A34AC7" w:rsidRPr="00400E07" w:rsidRDefault="00A34AC7" w:rsidP="00A34AC7">
      <w:pPr>
        <w:pStyle w:val="breakline"/>
        <w:rPr>
          <w:rFonts w:eastAsiaTheme="minorEastAsia"/>
          <w:color w:val="002060"/>
        </w:rPr>
      </w:pPr>
    </w:p>
    <w:p w14:paraId="4606C4C6" w14:textId="77777777" w:rsidR="00A34AC7" w:rsidRPr="00400E07" w:rsidRDefault="00A34AC7" w:rsidP="00A34AC7">
      <w:pPr>
        <w:pStyle w:val="breakline"/>
        <w:rPr>
          <w:color w:val="002060"/>
        </w:rPr>
      </w:pPr>
    </w:p>
    <w:p w14:paraId="0CB7AC83" w14:textId="77777777" w:rsidR="00A34AC7" w:rsidRPr="00400E07" w:rsidRDefault="00A34AC7" w:rsidP="00A34AC7">
      <w:pPr>
        <w:pStyle w:val="titoloprinc0"/>
        <w:rPr>
          <w:color w:val="002060"/>
        </w:rPr>
      </w:pPr>
      <w:r w:rsidRPr="00400E07">
        <w:rPr>
          <w:color w:val="002060"/>
        </w:rPr>
        <w:t>RISULTATI</w:t>
      </w:r>
    </w:p>
    <w:p w14:paraId="7D61DA21" w14:textId="77777777" w:rsidR="00A34AC7" w:rsidRPr="00400E07" w:rsidRDefault="00A34AC7" w:rsidP="00A34AC7">
      <w:pPr>
        <w:pStyle w:val="breakline"/>
        <w:rPr>
          <w:color w:val="002060"/>
        </w:rPr>
      </w:pPr>
    </w:p>
    <w:p w14:paraId="2DFA1B33" w14:textId="77777777" w:rsidR="00A34AC7" w:rsidRPr="00400E07" w:rsidRDefault="00A34AC7" w:rsidP="00A34AC7">
      <w:pPr>
        <w:pStyle w:val="sottotitolocampionato10"/>
        <w:rPr>
          <w:color w:val="002060"/>
        </w:rPr>
      </w:pPr>
      <w:r w:rsidRPr="00400E07">
        <w:rPr>
          <w:color w:val="002060"/>
        </w:rPr>
        <w:t>RISULTATI UFFICIALI GARE DEL 19/04/2026</w:t>
      </w:r>
    </w:p>
    <w:p w14:paraId="3B177FA9" w14:textId="77777777" w:rsidR="00A34AC7" w:rsidRPr="00A34AC7" w:rsidRDefault="00A34AC7" w:rsidP="00A34AC7">
      <w:pPr>
        <w:pStyle w:val="sottotitolocampionato20"/>
        <w:spacing w:before="0" w:beforeAutospacing="0" w:after="0" w:afterAutospacing="0"/>
        <w:rPr>
          <w:rFonts w:ascii="Arial" w:hAnsi="Arial" w:cs="Arial"/>
          <w:color w:val="002060"/>
          <w:sz w:val="20"/>
          <w:szCs w:val="20"/>
        </w:rPr>
      </w:pPr>
      <w:r w:rsidRPr="00A34AC7">
        <w:rPr>
          <w:rFonts w:ascii="Arial" w:hAnsi="Arial" w:cs="Arial"/>
          <w:color w:val="002060"/>
          <w:sz w:val="20"/>
          <w:szCs w:val="20"/>
        </w:rPr>
        <w:t>Si trascrivono qui di seguito i risultati ufficiali delle gare disputate</w:t>
      </w:r>
    </w:p>
    <w:p w14:paraId="60836156" w14:textId="77777777" w:rsidR="00A34AC7" w:rsidRPr="00400E07" w:rsidRDefault="00A34AC7" w:rsidP="00A34AC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4AC7" w:rsidRPr="00400E07" w14:paraId="46E961B9" w14:textId="77777777" w:rsidTr="00AD67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AC7" w:rsidRPr="00400E07" w14:paraId="6CA8AD5D"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A0A44" w14:textId="77777777" w:rsidR="00A34AC7" w:rsidRPr="00400E07" w:rsidRDefault="00A34AC7" w:rsidP="00AD6724">
                  <w:pPr>
                    <w:pStyle w:val="headertabella0"/>
                    <w:rPr>
                      <w:color w:val="002060"/>
                    </w:rPr>
                  </w:pPr>
                  <w:r w:rsidRPr="00400E07">
                    <w:rPr>
                      <w:color w:val="002060"/>
                    </w:rPr>
                    <w:t>GIRONE A - 2 Giornata - A</w:t>
                  </w:r>
                </w:p>
              </w:tc>
            </w:tr>
            <w:tr w:rsidR="00A34AC7" w:rsidRPr="00400E07" w14:paraId="0564F5DE"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0FC0BF" w14:textId="77777777" w:rsidR="00A34AC7" w:rsidRPr="00400E07" w:rsidRDefault="00A34AC7" w:rsidP="00AD6724">
                  <w:pPr>
                    <w:pStyle w:val="rowtabella0"/>
                    <w:rPr>
                      <w:color w:val="002060"/>
                    </w:rPr>
                  </w:pPr>
                  <w:r w:rsidRPr="00400E07">
                    <w:rPr>
                      <w:color w:val="002060"/>
                    </w:rPr>
                    <w:t>(1) CERRETO D ESI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231E2" w14:textId="77777777" w:rsidR="00A34AC7" w:rsidRPr="00400E07" w:rsidRDefault="00A34AC7" w:rsidP="00AD6724">
                  <w:pPr>
                    <w:pStyle w:val="rowtabella0"/>
                    <w:rPr>
                      <w:color w:val="002060"/>
                    </w:rPr>
                  </w:pPr>
                  <w:r w:rsidRPr="00400E07">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0846B" w14:textId="77777777" w:rsidR="00A34AC7" w:rsidRPr="00400E07" w:rsidRDefault="00A34AC7" w:rsidP="00AD6724">
                  <w:pPr>
                    <w:pStyle w:val="rowtabella0"/>
                    <w:jc w:val="center"/>
                    <w:rPr>
                      <w:color w:val="002060"/>
                    </w:rPr>
                  </w:pPr>
                  <w:r w:rsidRPr="00400E07">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4C421" w14:textId="77777777" w:rsidR="00A34AC7" w:rsidRPr="00400E07" w:rsidRDefault="00A34AC7" w:rsidP="00AD6724">
                  <w:pPr>
                    <w:pStyle w:val="rowtabella0"/>
                    <w:jc w:val="center"/>
                    <w:rPr>
                      <w:color w:val="002060"/>
                    </w:rPr>
                  </w:pPr>
                  <w:r w:rsidRPr="00400E07">
                    <w:rPr>
                      <w:color w:val="002060"/>
                    </w:rPr>
                    <w:t> </w:t>
                  </w:r>
                </w:p>
              </w:tc>
            </w:tr>
            <w:tr w:rsidR="00A34AC7" w:rsidRPr="00400E07" w14:paraId="20B3B9DE"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38EAE4" w14:textId="77777777" w:rsidR="00A34AC7" w:rsidRPr="00400E07" w:rsidRDefault="00A34AC7" w:rsidP="00AD6724">
                  <w:pPr>
                    <w:pStyle w:val="rowtabella0"/>
                    <w:rPr>
                      <w:color w:val="002060"/>
                    </w:rPr>
                  </w:pPr>
                  <w:r w:rsidRPr="00400E07">
                    <w:rPr>
                      <w:color w:val="002060"/>
                    </w:rPr>
                    <w:t>ETA BETA F.C.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97EADE" w14:textId="77777777" w:rsidR="00A34AC7" w:rsidRPr="00400E07" w:rsidRDefault="00A34AC7" w:rsidP="00AD6724">
                  <w:pPr>
                    <w:pStyle w:val="rowtabella0"/>
                    <w:rPr>
                      <w:color w:val="002060"/>
                    </w:rPr>
                  </w:pPr>
                  <w:r w:rsidRPr="00400E07">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1A2FC5" w14:textId="77777777" w:rsidR="00A34AC7" w:rsidRPr="00400E07" w:rsidRDefault="00A34AC7" w:rsidP="00AD6724">
                  <w:pPr>
                    <w:pStyle w:val="rowtabella0"/>
                    <w:jc w:val="center"/>
                    <w:rPr>
                      <w:color w:val="002060"/>
                    </w:rPr>
                  </w:pPr>
                  <w:r w:rsidRPr="00400E07">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A792B2" w14:textId="77777777" w:rsidR="00A34AC7" w:rsidRPr="00400E07" w:rsidRDefault="00A34AC7" w:rsidP="00AD6724">
                  <w:pPr>
                    <w:pStyle w:val="rowtabella0"/>
                    <w:jc w:val="center"/>
                    <w:rPr>
                      <w:color w:val="002060"/>
                    </w:rPr>
                  </w:pPr>
                  <w:r w:rsidRPr="00400E07">
                    <w:rPr>
                      <w:color w:val="002060"/>
                    </w:rPr>
                    <w:t> </w:t>
                  </w:r>
                </w:p>
              </w:tc>
            </w:tr>
            <w:tr w:rsidR="00A34AC7" w:rsidRPr="00400E07" w14:paraId="1D869428"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EE2F39" w14:textId="77777777" w:rsidR="00A34AC7" w:rsidRPr="00400E07" w:rsidRDefault="00A34AC7" w:rsidP="00AD6724">
                  <w:pPr>
                    <w:pStyle w:val="rowtabella0"/>
                    <w:rPr>
                      <w:color w:val="002060"/>
                    </w:rPr>
                  </w:pPr>
                  <w:r w:rsidRPr="00400E07">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9672AD" w14:textId="77777777" w:rsidR="00A34AC7" w:rsidRPr="00400E07" w:rsidRDefault="00A34AC7" w:rsidP="00AD6724">
                  <w:pPr>
                    <w:pStyle w:val="rowtabella0"/>
                    <w:rPr>
                      <w:color w:val="002060"/>
                    </w:rPr>
                  </w:pPr>
                  <w:r w:rsidRPr="00400E07">
                    <w:rPr>
                      <w:color w:val="002060"/>
                    </w:rPr>
                    <w:t xml:space="preserve">- AUDAX 1970 </w:t>
                  </w:r>
                  <w:proofErr w:type="gramStart"/>
                  <w:r w:rsidRPr="00400E07">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BA2FEF" w14:textId="77777777" w:rsidR="00A34AC7" w:rsidRPr="00400E07" w:rsidRDefault="00A34AC7" w:rsidP="00AD6724">
                  <w:pPr>
                    <w:pStyle w:val="rowtabella0"/>
                    <w:jc w:val="center"/>
                    <w:rPr>
                      <w:color w:val="002060"/>
                    </w:rPr>
                  </w:pPr>
                  <w:r w:rsidRPr="00400E07">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CDE2E7" w14:textId="77777777" w:rsidR="00A34AC7" w:rsidRPr="00400E07" w:rsidRDefault="00A34AC7" w:rsidP="00AD6724">
                  <w:pPr>
                    <w:pStyle w:val="rowtabella0"/>
                    <w:jc w:val="center"/>
                    <w:rPr>
                      <w:color w:val="002060"/>
                    </w:rPr>
                  </w:pPr>
                  <w:r w:rsidRPr="00400E07">
                    <w:rPr>
                      <w:color w:val="002060"/>
                    </w:rPr>
                    <w:t> </w:t>
                  </w:r>
                </w:p>
              </w:tc>
            </w:tr>
            <w:tr w:rsidR="00A34AC7" w:rsidRPr="00400E07" w14:paraId="669FBA9C"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EE8D02" w14:textId="77777777" w:rsidR="00A34AC7" w:rsidRPr="00400E07" w:rsidRDefault="00A34AC7" w:rsidP="00AD6724">
                  <w:pPr>
                    <w:pStyle w:val="rowtabella0"/>
                    <w:rPr>
                      <w:color w:val="002060"/>
                    </w:rPr>
                  </w:pPr>
                  <w:r w:rsidRPr="00400E07">
                    <w:rPr>
                      <w:color w:val="002060"/>
                    </w:rPr>
                    <w:t>(2) JESINA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474B2" w14:textId="77777777" w:rsidR="00A34AC7" w:rsidRPr="00400E07" w:rsidRDefault="00A34AC7" w:rsidP="00AD6724">
                  <w:pPr>
                    <w:pStyle w:val="rowtabella0"/>
                    <w:rPr>
                      <w:color w:val="002060"/>
                    </w:rPr>
                  </w:pPr>
                  <w:r w:rsidRPr="00400E07">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DAAE1" w14:textId="77777777" w:rsidR="00A34AC7" w:rsidRPr="00400E07" w:rsidRDefault="00A34AC7" w:rsidP="00AD6724">
                  <w:pPr>
                    <w:pStyle w:val="rowtabella0"/>
                    <w:jc w:val="center"/>
                    <w:rPr>
                      <w:color w:val="002060"/>
                    </w:rPr>
                  </w:pPr>
                  <w:r w:rsidRPr="00400E07">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147E3" w14:textId="77777777" w:rsidR="00A34AC7" w:rsidRPr="00400E07" w:rsidRDefault="00A34AC7" w:rsidP="00AD6724">
                  <w:pPr>
                    <w:pStyle w:val="rowtabella0"/>
                    <w:jc w:val="center"/>
                    <w:rPr>
                      <w:color w:val="002060"/>
                    </w:rPr>
                  </w:pPr>
                  <w:r w:rsidRPr="00400E07">
                    <w:rPr>
                      <w:color w:val="002060"/>
                    </w:rPr>
                    <w:t> </w:t>
                  </w:r>
                </w:p>
              </w:tc>
            </w:tr>
            <w:tr w:rsidR="00A34AC7" w:rsidRPr="00400E07" w14:paraId="21F05D9A" w14:textId="77777777" w:rsidTr="00AD6724">
              <w:tc>
                <w:tcPr>
                  <w:tcW w:w="4700" w:type="dxa"/>
                  <w:gridSpan w:val="4"/>
                  <w:tcBorders>
                    <w:top w:val="nil"/>
                    <w:left w:val="nil"/>
                    <w:bottom w:val="nil"/>
                    <w:right w:val="nil"/>
                  </w:tcBorders>
                  <w:tcMar>
                    <w:top w:w="20" w:type="dxa"/>
                    <w:left w:w="20" w:type="dxa"/>
                    <w:bottom w:w="20" w:type="dxa"/>
                    <w:right w:w="20" w:type="dxa"/>
                  </w:tcMar>
                  <w:vAlign w:val="center"/>
                  <w:hideMark/>
                </w:tcPr>
                <w:p w14:paraId="18C6E949" w14:textId="77777777" w:rsidR="00A34AC7" w:rsidRPr="00400E07" w:rsidRDefault="00A34AC7" w:rsidP="00AD6724">
                  <w:pPr>
                    <w:pStyle w:val="rowtabella0"/>
                    <w:rPr>
                      <w:color w:val="002060"/>
                    </w:rPr>
                  </w:pPr>
                  <w:r w:rsidRPr="00400E07">
                    <w:rPr>
                      <w:color w:val="002060"/>
                    </w:rPr>
                    <w:t>(1) - disputata il 21/04/2026</w:t>
                  </w:r>
                </w:p>
              </w:tc>
            </w:tr>
            <w:tr w:rsidR="00A34AC7" w:rsidRPr="00400E07" w14:paraId="4846E005" w14:textId="77777777" w:rsidTr="00AD6724">
              <w:tc>
                <w:tcPr>
                  <w:tcW w:w="4700" w:type="dxa"/>
                  <w:gridSpan w:val="4"/>
                  <w:tcBorders>
                    <w:top w:val="nil"/>
                    <w:left w:val="nil"/>
                    <w:bottom w:val="nil"/>
                    <w:right w:val="nil"/>
                  </w:tcBorders>
                  <w:tcMar>
                    <w:top w:w="20" w:type="dxa"/>
                    <w:left w:w="20" w:type="dxa"/>
                    <w:bottom w:w="20" w:type="dxa"/>
                    <w:right w:w="20" w:type="dxa"/>
                  </w:tcMar>
                  <w:vAlign w:val="center"/>
                  <w:hideMark/>
                </w:tcPr>
                <w:p w14:paraId="1D43ACBF" w14:textId="77777777" w:rsidR="00A34AC7" w:rsidRPr="00400E07" w:rsidRDefault="00A34AC7" w:rsidP="00AD6724">
                  <w:pPr>
                    <w:pStyle w:val="rowtabella0"/>
                    <w:rPr>
                      <w:color w:val="002060"/>
                    </w:rPr>
                  </w:pPr>
                  <w:r w:rsidRPr="00400E07">
                    <w:rPr>
                      <w:color w:val="002060"/>
                    </w:rPr>
                    <w:t>(2) - disputata il 20/04/2026</w:t>
                  </w:r>
                </w:p>
              </w:tc>
            </w:tr>
          </w:tbl>
          <w:p w14:paraId="620D0857" w14:textId="77777777" w:rsidR="00A34AC7" w:rsidRPr="00400E07" w:rsidRDefault="00A34AC7" w:rsidP="00AD672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AC7" w:rsidRPr="00400E07" w14:paraId="6096AC59"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5DA5B" w14:textId="77777777" w:rsidR="00A34AC7" w:rsidRPr="00400E07" w:rsidRDefault="00A34AC7" w:rsidP="00AD6724">
                  <w:pPr>
                    <w:pStyle w:val="headertabella0"/>
                    <w:rPr>
                      <w:color w:val="002060"/>
                    </w:rPr>
                  </w:pPr>
                  <w:r w:rsidRPr="00400E07">
                    <w:rPr>
                      <w:color w:val="002060"/>
                    </w:rPr>
                    <w:t>GIRONE B - 2 Giornata - A</w:t>
                  </w:r>
                </w:p>
              </w:tc>
            </w:tr>
            <w:tr w:rsidR="00A34AC7" w:rsidRPr="00400E07" w14:paraId="1A0BE531"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5EC3A0" w14:textId="77777777" w:rsidR="00A34AC7" w:rsidRPr="00400E07" w:rsidRDefault="00A34AC7" w:rsidP="00AD6724">
                  <w:pPr>
                    <w:pStyle w:val="rowtabella0"/>
                    <w:rPr>
                      <w:color w:val="002060"/>
                    </w:rPr>
                  </w:pPr>
                  <w:r w:rsidRPr="00400E07">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39D2D" w14:textId="77777777" w:rsidR="00A34AC7" w:rsidRPr="00400E07" w:rsidRDefault="00A34AC7" w:rsidP="00AD6724">
                  <w:pPr>
                    <w:pStyle w:val="rowtabella0"/>
                    <w:rPr>
                      <w:color w:val="002060"/>
                    </w:rPr>
                  </w:pPr>
                  <w:r w:rsidRPr="00400E07">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1AF32" w14:textId="77777777" w:rsidR="00A34AC7" w:rsidRPr="00400E07" w:rsidRDefault="00A34AC7" w:rsidP="00AD6724">
                  <w:pPr>
                    <w:pStyle w:val="rowtabella0"/>
                    <w:jc w:val="center"/>
                    <w:rPr>
                      <w:color w:val="002060"/>
                    </w:rPr>
                  </w:pPr>
                  <w:r w:rsidRPr="00400E07">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B07EE" w14:textId="77777777" w:rsidR="00A34AC7" w:rsidRPr="00400E07" w:rsidRDefault="00A34AC7" w:rsidP="00AD6724">
                  <w:pPr>
                    <w:pStyle w:val="rowtabella0"/>
                    <w:jc w:val="center"/>
                    <w:rPr>
                      <w:color w:val="002060"/>
                    </w:rPr>
                  </w:pPr>
                  <w:r w:rsidRPr="00400E07">
                    <w:rPr>
                      <w:color w:val="002060"/>
                    </w:rPr>
                    <w:t> </w:t>
                  </w:r>
                </w:p>
              </w:tc>
            </w:tr>
            <w:tr w:rsidR="00A34AC7" w:rsidRPr="00400E07" w14:paraId="5899C9DE"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645753" w14:textId="77777777" w:rsidR="00A34AC7" w:rsidRPr="00400E07" w:rsidRDefault="00A34AC7" w:rsidP="00AD6724">
                  <w:pPr>
                    <w:pStyle w:val="rowtabella0"/>
                    <w:rPr>
                      <w:color w:val="002060"/>
                    </w:rPr>
                  </w:pPr>
                  <w:r w:rsidRPr="00400E07">
                    <w:rPr>
                      <w:color w:val="002060"/>
                    </w:rPr>
                    <w:t>(1) 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76F2C8" w14:textId="77777777" w:rsidR="00A34AC7" w:rsidRPr="00400E07" w:rsidRDefault="00A34AC7" w:rsidP="00AD6724">
                  <w:pPr>
                    <w:pStyle w:val="rowtabella0"/>
                    <w:rPr>
                      <w:color w:val="002060"/>
                    </w:rPr>
                  </w:pPr>
                  <w:r w:rsidRPr="00400E07">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4C9E26" w14:textId="77777777" w:rsidR="00A34AC7" w:rsidRPr="00400E07" w:rsidRDefault="00A34AC7" w:rsidP="00AD6724">
                  <w:pPr>
                    <w:pStyle w:val="rowtabella0"/>
                    <w:jc w:val="center"/>
                    <w:rPr>
                      <w:color w:val="002060"/>
                    </w:rPr>
                  </w:pPr>
                  <w:r w:rsidRPr="00400E07">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5BFA2F" w14:textId="77777777" w:rsidR="00A34AC7" w:rsidRPr="00400E07" w:rsidRDefault="00A34AC7" w:rsidP="00AD6724">
                  <w:pPr>
                    <w:pStyle w:val="rowtabella0"/>
                    <w:jc w:val="center"/>
                    <w:rPr>
                      <w:color w:val="002060"/>
                    </w:rPr>
                  </w:pPr>
                  <w:r w:rsidRPr="00400E07">
                    <w:rPr>
                      <w:color w:val="002060"/>
                    </w:rPr>
                    <w:t> </w:t>
                  </w:r>
                </w:p>
              </w:tc>
            </w:tr>
            <w:tr w:rsidR="00A34AC7" w:rsidRPr="00400E07" w14:paraId="101A42F8"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E23FF6" w14:textId="77777777" w:rsidR="00A34AC7" w:rsidRPr="00400E07" w:rsidRDefault="00A34AC7" w:rsidP="00AD6724">
                  <w:pPr>
                    <w:pStyle w:val="rowtabella0"/>
                    <w:rPr>
                      <w:color w:val="002060"/>
                    </w:rPr>
                  </w:pPr>
                  <w:r w:rsidRPr="00400E07">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BC92F0" w14:textId="77777777" w:rsidR="00A34AC7" w:rsidRPr="00400E07" w:rsidRDefault="00A34AC7" w:rsidP="00AD6724">
                  <w:pPr>
                    <w:pStyle w:val="rowtabella0"/>
                    <w:rPr>
                      <w:color w:val="002060"/>
                    </w:rPr>
                  </w:pPr>
                  <w:r w:rsidRPr="00400E07">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5DE179" w14:textId="77777777" w:rsidR="00A34AC7" w:rsidRPr="00400E07" w:rsidRDefault="00A34AC7" w:rsidP="00AD6724">
                  <w:pPr>
                    <w:pStyle w:val="rowtabella0"/>
                    <w:jc w:val="center"/>
                    <w:rPr>
                      <w:color w:val="002060"/>
                    </w:rPr>
                  </w:pPr>
                  <w:r w:rsidRPr="00400E0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9FA218" w14:textId="77777777" w:rsidR="00A34AC7" w:rsidRPr="00400E07" w:rsidRDefault="00A34AC7" w:rsidP="00AD6724">
                  <w:pPr>
                    <w:pStyle w:val="rowtabella0"/>
                    <w:jc w:val="center"/>
                    <w:rPr>
                      <w:color w:val="002060"/>
                    </w:rPr>
                  </w:pPr>
                  <w:r w:rsidRPr="00400E07">
                    <w:rPr>
                      <w:color w:val="002060"/>
                    </w:rPr>
                    <w:t> </w:t>
                  </w:r>
                </w:p>
              </w:tc>
            </w:tr>
            <w:tr w:rsidR="00A34AC7" w:rsidRPr="00400E07" w14:paraId="3AFE655E"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87EC2C" w14:textId="77777777" w:rsidR="00A34AC7" w:rsidRPr="00400E07" w:rsidRDefault="00A34AC7" w:rsidP="00AD6724">
                  <w:pPr>
                    <w:pStyle w:val="rowtabella0"/>
                    <w:rPr>
                      <w:color w:val="002060"/>
                    </w:rPr>
                  </w:pPr>
                  <w:r w:rsidRPr="00400E07">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C4A26" w14:textId="77777777" w:rsidR="00A34AC7" w:rsidRPr="00400E07" w:rsidRDefault="00A34AC7" w:rsidP="00AD6724">
                  <w:pPr>
                    <w:pStyle w:val="rowtabella0"/>
                    <w:rPr>
                      <w:color w:val="002060"/>
                    </w:rPr>
                  </w:pPr>
                  <w:r w:rsidRPr="00400E07">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55870" w14:textId="77777777" w:rsidR="00A34AC7" w:rsidRPr="00400E07" w:rsidRDefault="00A34AC7" w:rsidP="00AD6724">
                  <w:pPr>
                    <w:pStyle w:val="rowtabella0"/>
                    <w:jc w:val="center"/>
                    <w:rPr>
                      <w:color w:val="002060"/>
                    </w:rPr>
                  </w:pPr>
                  <w:r w:rsidRPr="00400E07">
                    <w:rPr>
                      <w:color w:val="002060"/>
                    </w:rPr>
                    <w:t>11 - 2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EA936" w14:textId="77777777" w:rsidR="00A34AC7" w:rsidRPr="00400E07" w:rsidRDefault="00A34AC7" w:rsidP="00AD6724">
                  <w:pPr>
                    <w:pStyle w:val="rowtabella0"/>
                    <w:jc w:val="center"/>
                    <w:rPr>
                      <w:color w:val="002060"/>
                    </w:rPr>
                  </w:pPr>
                  <w:r w:rsidRPr="00400E07">
                    <w:rPr>
                      <w:color w:val="002060"/>
                    </w:rPr>
                    <w:t> </w:t>
                  </w:r>
                </w:p>
              </w:tc>
            </w:tr>
            <w:tr w:rsidR="00A34AC7" w:rsidRPr="00400E07" w14:paraId="70621FFA" w14:textId="77777777" w:rsidTr="00AD6724">
              <w:tc>
                <w:tcPr>
                  <w:tcW w:w="4700" w:type="dxa"/>
                  <w:gridSpan w:val="4"/>
                  <w:tcBorders>
                    <w:top w:val="nil"/>
                    <w:left w:val="nil"/>
                    <w:bottom w:val="nil"/>
                    <w:right w:val="nil"/>
                  </w:tcBorders>
                  <w:tcMar>
                    <w:top w:w="20" w:type="dxa"/>
                    <w:left w:w="20" w:type="dxa"/>
                    <w:bottom w:w="20" w:type="dxa"/>
                    <w:right w:w="20" w:type="dxa"/>
                  </w:tcMar>
                  <w:vAlign w:val="center"/>
                  <w:hideMark/>
                </w:tcPr>
                <w:p w14:paraId="4C839E71" w14:textId="77777777" w:rsidR="00A34AC7" w:rsidRPr="00400E07" w:rsidRDefault="00A34AC7" w:rsidP="00AD6724">
                  <w:pPr>
                    <w:pStyle w:val="rowtabella0"/>
                    <w:rPr>
                      <w:color w:val="002060"/>
                    </w:rPr>
                  </w:pPr>
                  <w:r w:rsidRPr="00400E07">
                    <w:rPr>
                      <w:color w:val="002060"/>
                    </w:rPr>
                    <w:t>(1) - disputata il 18/04/2026</w:t>
                  </w:r>
                </w:p>
              </w:tc>
            </w:tr>
          </w:tbl>
          <w:p w14:paraId="7F71AC3B" w14:textId="77777777" w:rsidR="00A34AC7" w:rsidRPr="00400E07" w:rsidRDefault="00A34AC7" w:rsidP="00AD6724">
            <w:pPr>
              <w:rPr>
                <w:color w:val="002060"/>
              </w:rPr>
            </w:pPr>
          </w:p>
        </w:tc>
      </w:tr>
    </w:tbl>
    <w:p w14:paraId="0256CDA7" w14:textId="77777777" w:rsidR="00A34AC7" w:rsidRPr="00400E07" w:rsidRDefault="00A34AC7" w:rsidP="00A34AC7">
      <w:pPr>
        <w:pStyle w:val="breakline"/>
        <w:rPr>
          <w:rFonts w:eastAsiaTheme="minorEastAsia"/>
          <w:color w:val="002060"/>
        </w:rPr>
      </w:pPr>
    </w:p>
    <w:p w14:paraId="571C322B" w14:textId="77777777" w:rsidR="00A34AC7" w:rsidRPr="00400E07" w:rsidRDefault="00A34AC7" w:rsidP="00A34AC7">
      <w:pPr>
        <w:pStyle w:val="breakline"/>
        <w:rPr>
          <w:color w:val="002060"/>
        </w:rPr>
      </w:pPr>
    </w:p>
    <w:p w14:paraId="6FBD85CB" w14:textId="77777777" w:rsidR="00A34AC7" w:rsidRPr="00400E07" w:rsidRDefault="00A34AC7" w:rsidP="00A34AC7">
      <w:pPr>
        <w:pStyle w:val="titoloprinc0"/>
        <w:rPr>
          <w:color w:val="002060"/>
        </w:rPr>
      </w:pPr>
      <w:r w:rsidRPr="00400E07">
        <w:rPr>
          <w:color w:val="002060"/>
        </w:rPr>
        <w:t>GIUDICE SPORTIVO</w:t>
      </w:r>
    </w:p>
    <w:p w14:paraId="54C2BC59" w14:textId="77777777" w:rsidR="00A34AC7" w:rsidRPr="00400E07" w:rsidRDefault="00A34AC7" w:rsidP="00A34AC7">
      <w:pPr>
        <w:pStyle w:val="diffida"/>
        <w:rPr>
          <w:color w:val="002060"/>
        </w:rPr>
      </w:pPr>
      <w:r w:rsidRPr="00400E07">
        <w:rPr>
          <w:color w:val="002060"/>
        </w:rPr>
        <w:t>Il Giudice Sportivo Avv. Agnese Lazzaretti, con l'assistenza del Segretario Angelo Castellana, nella seduta del 22/04/2026, ha adottato le decisioni che di seguito integralmente si riportano:</w:t>
      </w:r>
    </w:p>
    <w:p w14:paraId="4DC0890F" w14:textId="77777777" w:rsidR="00A34AC7" w:rsidRPr="00400E07" w:rsidRDefault="00A34AC7" w:rsidP="00A34AC7">
      <w:pPr>
        <w:pStyle w:val="titolo10"/>
        <w:rPr>
          <w:color w:val="002060"/>
        </w:rPr>
      </w:pPr>
      <w:r w:rsidRPr="00400E07">
        <w:rPr>
          <w:color w:val="002060"/>
        </w:rPr>
        <w:t xml:space="preserve">GARE DEL 18/ 4/2026 </w:t>
      </w:r>
    </w:p>
    <w:p w14:paraId="6E56DF69" w14:textId="77777777" w:rsidR="00A34AC7" w:rsidRPr="00400E07" w:rsidRDefault="00A34AC7" w:rsidP="00A34AC7">
      <w:pPr>
        <w:pStyle w:val="titolo7a"/>
        <w:rPr>
          <w:color w:val="002060"/>
        </w:rPr>
      </w:pPr>
      <w:r w:rsidRPr="00400E07">
        <w:rPr>
          <w:color w:val="002060"/>
        </w:rPr>
        <w:t xml:space="preserve">PROVVEDIMENTI DISCIPLINARI </w:t>
      </w:r>
    </w:p>
    <w:p w14:paraId="15C5AC9E" w14:textId="77777777" w:rsidR="00A34AC7" w:rsidRPr="00400E07" w:rsidRDefault="00A34AC7" w:rsidP="00A34AC7">
      <w:pPr>
        <w:pStyle w:val="titolo7b0"/>
        <w:rPr>
          <w:color w:val="002060"/>
        </w:rPr>
      </w:pPr>
      <w:r w:rsidRPr="00400E07">
        <w:rPr>
          <w:color w:val="002060"/>
        </w:rPr>
        <w:t xml:space="preserve">In base alle risultanze degli atti ufficiali sono state deliberate le seguenti sanzioni disciplinari. </w:t>
      </w:r>
    </w:p>
    <w:p w14:paraId="5B7BEB69" w14:textId="77777777" w:rsidR="00A34AC7" w:rsidRPr="00400E07" w:rsidRDefault="00A34AC7" w:rsidP="00A34AC7">
      <w:pPr>
        <w:pStyle w:val="titolo30"/>
        <w:rPr>
          <w:color w:val="002060"/>
        </w:rPr>
      </w:pPr>
      <w:r w:rsidRPr="00400E07">
        <w:rPr>
          <w:color w:val="002060"/>
        </w:rPr>
        <w:t xml:space="preserve">ALLENATORI </w:t>
      </w:r>
    </w:p>
    <w:p w14:paraId="3C02F5F5" w14:textId="77777777" w:rsidR="00A34AC7" w:rsidRPr="00400E07" w:rsidRDefault="00A34AC7" w:rsidP="00A34AC7">
      <w:pPr>
        <w:pStyle w:val="titolo20"/>
        <w:rPr>
          <w:color w:val="002060"/>
        </w:rPr>
      </w:pPr>
      <w:r w:rsidRPr="00400E0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AC7" w:rsidRPr="00400E07" w14:paraId="3469E0C1" w14:textId="77777777" w:rsidTr="00AD6724">
        <w:tc>
          <w:tcPr>
            <w:tcW w:w="2200" w:type="dxa"/>
            <w:tcMar>
              <w:top w:w="20" w:type="dxa"/>
              <w:left w:w="20" w:type="dxa"/>
              <w:bottom w:w="20" w:type="dxa"/>
              <w:right w:w="20" w:type="dxa"/>
            </w:tcMar>
            <w:vAlign w:val="center"/>
            <w:hideMark/>
          </w:tcPr>
          <w:p w14:paraId="58A29789" w14:textId="77777777" w:rsidR="00A34AC7" w:rsidRPr="00400E07" w:rsidRDefault="00A34AC7" w:rsidP="00AD6724">
            <w:pPr>
              <w:pStyle w:val="movimento"/>
              <w:rPr>
                <w:color w:val="002060"/>
              </w:rPr>
            </w:pPr>
            <w:r w:rsidRPr="00400E07">
              <w:rPr>
                <w:color w:val="002060"/>
              </w:rPr>
              <w:t>LERRO DAVIDE</w:t>
            </w:r>
          </w:p>
        </w:tc>
        <w:tc>
          <w:tcPr>
            <w:tcW w:w="2200" w:type="dxa"/>
            <w:tcMar>
              <w:top w:w="20" w:type="dxa"/>
              <w:left w:w="20" w:type="dxa"/>
              <w:bottom w:w="20" w:type="dxa"/>
              <w:right w:w="20" w:type="dxa"/>
            </w:tcMar>
            <w:vAlign w:val="center"/>
            <w:hideMark/>
          </w:tcPr>
          <w:p w14:paraId="709C534F" w14:textId="77777777" w:rsidR="00A34AC7" w:rsidRPr="00400E07" w:rsidRDefault="00A34AC7" w:rsidP="00AD6724">
            <w:pPr>
              <w:pStyle w:val="movimento2"/>
              <w:rPr>
                <w:color w:val="002060"/>
              </w:rPr>
            </w:pPr>
            <w:r w:rsidRPr="00400E07">
              <w:rPr>
                <w:color w:val="002060"/>
              </w:rPr>
              <w:t xml:space="preserve">(OSIMO FIVE) </w:t>
            </w:r>
          </w:p>
        </w:tc>
        <w:tc>
          <w:tcPr>
            <w:tcW w:w="800" w:type="dxa"/>
            <w:tcMar>
              <w:top w:w="20" w:type="dxa"/>
              <w:left w:w="20" w:type="dxa"/>
              <w:bottom w:w="20" w:type="dxa"/>
              <w:right w:w="20" w:type="dxa"/>
            </w:tcMar>
            <w:vAlign w:val="center"/>
            <w:hideMark/>
          </w:tcPr>
          <w:p w14:paraId="3834F729"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2FAA44D"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47E17F5" w14:textId="77777777" w:rsidR="00A34AC7" w:rsidRPr="00400E07" w:rsidRDefault="00A34AC7" w:rsidP="00AD6724">
            <w:pPr>
              <w:pStyle w:val="movimento2"/>
              <w:rPr>
                <w:color w:val="002060"/>
              </w:rPr>
            </w:pPr>
            <w:r w:rsidRPr="00400E07">
              <w:rPr>
                <w:color w:val="002060"/>
              </w:rPr>
              <w:t> </w:t>
            </w:r>
          </w:p>
        </w:tc>
      </w:tr>
    </w:tbl>
    <w:p w14:paraId="5CE02248" w14:textId="77777777" w:rsidR="00A34AC7" w:rsidRPr="00400E07" w:rsidRDefault="00A34AC7" w:rsidP="00A34AC7">
      <w:pPr>
        <w:pStyle w:val="titolo30"/>
        <w:rPr>
          <w:rFonts w:eastAsiaTheme="minorEastAsia"/>
          <w:color w:val="002060"/>
        </w:rPr>
      </w:pPr>
      <w:r w:rsidRPr="00400E07">
        <w:rPr>
          <w:color w:val="002060"/>
        </w:rPr>
        <w:t xml:space="preserve">CALCIATORI ESPULSI </w:t>
      </w:r>
    </w:p>
    <w:p w14:paraId="1D8FF9A7" w14:textId="77777777" w:rsidR="00A34AC7" w:rsidRPr="00400E07" w:rsidRDefault="00A34AC7" w:rsidP="00A34AC7">
      <w:pPr>
        <w:pStyle w:val="titolo20"/>
        <w:rPr>
          <w:color w:val="002060"/>
        </w:rPr>
      </w:pPr>
      <w:r w:rsidRPr="00400E0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AC7" w:rsidRPr="00400E07" w14:paraId="540C5D0F" w14:textId="77777777" w:rsidTr="00AD6724">
        <w:tc>
          <w:tcPr>
            <w:tcW w:w="2200" w:type="dxa"/>
            <w:tcMar>
              <w:top w:w="20" w:type="dxa"/>
              <w:left w:w="20" w:type="dxa"/>
              <w:bottom w:w="20" w:type="dxa"/>
              <w:right w:w="20" w:type="dxa"/>
            </w:tcMar>
            <w:vAlign w:val="center"/>
            <w:hideMark/>
          </w:tcPr>
          <w:p w14:paraId="376938CF" w14:textId="77777777" w:rsidR="00A34AC7" w:rsidRPr="00400E07" w:rsidRDefault="00A34AC7" w:rsidP="00AD6724">
            <w:pPr>
              <w:pStyle w:val="movimento"/>
              <w:rPr>
                <w:color w:val="002060"/>
              </w:rPr>
            </w:pPr>
            <w:r w:rsidRPr="00400E07">
              <w:rPr>
                <w:color w:val="002060"/>
              </w:rPr>
              <w:t>BERNACCHIA TOMMASO</w:t>
            </w:r>
          </w:p>
        </w:tc>
        <w:tc>
          <w:tcPr>
            <w:tcW w:w="2200" w:type="dxa"/>
            <w:tcMar>
              <w:top w:w="20" w:type="dxa"/>
              <w:left w:w="20" w:type="dxa"/>
              <w:bottom w:w="20" w:type="dxa"/>
              <w:right w:w="20" w:type="dxa"/>
            </w:tcMar>
            <w:vAlign w:val="center"/>
            <w:hideMark/>
          </w:tcPr>
          <w:p w14:paraId="5AB53F6E" w14:textId="77777777" w:rsidR="00A34AC7" w:rsidRPr="00400E07" w:rsidRDefault="00A34AC7" w:rsidP="00AD6724">
            <w:pPr>
              <w:pStyle w:val="movimento2"/>
              <w:rPr>
                <w:color w:val="002060"/>
              </w:rPr>
            </w:pPr>
            <w:r w:rsidRPr="00400E07">
              <w:rPr>
                <w:color w:val="002060"/>
              </w:rPr>
              <w:t xml:space="preserve">(OSIMO FIVE) </w:t>
            </w:r>
          </w:p>
        </w:tc>
        <w:tc>
          <w:tcPr>
            <w:tcW w:w="800" w:type="dxa"/>
            <w:tcMar>
              <w:top w:w="20" w:type="dxa"/>
              <w:left w:w="20" w:type="dxa"/>
              <w:bottom w:w="20" w:type="dxa"/>
              <w:right w:w="20" w:type="dxa"/>
            </w:tcMar>
            <w:vAlign w:val="center"/>
            <w:hideMark/>
          </w:tcPr>
          <w:p w14:paraId="764F3DD1"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903797A"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5583594" w14:textId="77777777" w:rsidR="00A34AC7" w:rsidRPr="00400E07" w:rsidRDefault="00A34AC7" w:rsidP="00AD6724">
            <w:pPr>
              <w:pStyle w:val="movimento2"/>
              <w:rPr>
                <w:color w:val="002060"/>
              </w:rPr>
            </w:pPr>
            <w:r w:rsidRPr="00400E07">
              <w:rPr>
                <w:color w:val="002060"/>
              </w:rPr>
              <w:t> </w:t>
            </w:r>
          </w:p>
        </w:tc>
      </w:tr>
    </w:tbl>
    <w:p w14:paraId="795AF0AC" w14:textId="77777777" w:rsidR="00A34AC7" w:rsidRPr="00400E07" w:rsidRDefault="00A34AC7" w:rsidP="00A34AC7">
      <w:pPr>
        <w:pStyle w:val="titolo30"/>
        <w:rPr>
          <w:rFonts w:eastAsiaTheme="minorEastAsia"/>
          <w:color w:val="002060"/>
        </w:rPr>
      </w:pPr>
      <w:r w:rsidRPr="00400E07">
        <w:rPr>
          <w:color w:val="002060"/>
        </w:rPr>
        <w:t xml:space="preserve">CALCIATORI NON ESPULSI </w:t>
      </w:r>
    </w:p>
    <w:p w14:paraId="30CFE9BA" w14:textId="77777777" w:rsidR="00A34AC7" w:rsidRPr="00400E07" w:rsidRDefault="00A34AC7" w:rsidP="00A34AC7">
      <w:pPr>
        <w:pStyle w:val="titolo20"/>
        <w:rPr>
          <w:color w:val="002060"/>
        </w:rPr>
      </w:pPr>
      <w:r w:rsidRPr="00400E0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AC7" w:rsidRPr="00400E07" w14:paraId="35C7CA87" w14:textId="77777777" w:rsidTr="00AD6724">
        <w:tc>
          <w:tcPr>
            <w:tcW w:w="2200" w:type="dxa"/>
            <w:tcMar>
              <w:top w:w="20" w:type="dxa"/>
              <w:left w:w="20" w:type="dxa"/>
              <w:bottom w:w="20" w:type="dxa"/>
              <w:right w:w="20" w:type="dxa"/>
            </w:tcMar>
            <w:vAlign w:val="center"/>
            <w:hideMark/>
          </w:tcPr>
          <w:p w14:paraId="33464622" w14:textId="77777777" w:rsidR="00A34AC7" w:rsidRPr="00400E07" w:rsidRDefault="00A34AC7" w:rsidP="00AD6724">
            <w:pPr>
              <w:pStyle w:val="movimento"/>
              <w:rPr>
                <w:color w:val="002060"/>
              </w:rPr>
            </w:pPr>
            <w:r w:rsidRPr="00400E07">
              <w:rPr>
                <w:color w:val="002060"/>
              </w:rPr>
              <w:t>GIANNONI GABRIELE</w:t>
            </w:r>
          </w:p>
        </w:tc>
        <w:tc>
          <w:tcPr>
            <w:tcW w:w="2200" w:type="dxa"/>
            <w:tcMar>
              <w:top w:w="20" w:type="dxa"/>
              <w:left w:w="20" w:type="dxa"/>
              <w:bottom w:w="20" w:type="dxa"/>
              <w:right w:w="20" w:type="dxa"/>
            </w:tcMar>
            <w:vAlign w:val="center"/>
            <w:hideMark/>
          </w:tcPr>
          <w:p w14:paraId="29FD5DB8" w14:textId="77777777" w:rsidR="00A34AC7" w:rsidRPr="00400E07" w:rsidRDefault="00A34AC7" w:rsidP="00AD6724">
            <w:pPr>
              <w:pStyle w:val="movimento2"/>
              <w:rPr>
                <w:color w:val="002060"/>
              </w:rPr>
            </w:pPr>
            <w:r w:rsidRPr="00400E07">
              <w:rPr>
                <w:color w:val="002060"/>
              </w:rPr>
              <w:t xml:space="preserve">(OSIMO FIVE) </w:t>
            </w:r>
          </w:p>
        </w:tc>
        <w:tc>
          <w:tcPr>
            <w:tcW w:w="800" w:type="dxa"/>
            <w:tcMar>
              <w:top w:w="20" w:type="dxa"/>
              <w:left w:w="20" w:type="dxa"/>
              <w:bottom w:w="20" w:type="dxa"/>
              <w:right w:w="20" w:type="dxa"/>
            </w:tcMar>
            <w:vAlign w:val="center"/>
            <w:hideMark/>
          </w:tcPr>
          <w:p w14:paraId="78012DBD"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04499F4" w14:textId="77777777" w:rsidR="00A34AC7" w:rsidRPr="00400E07" w:rsidRDefault="00A34AC7" w:rsidP="00AD6724">
            <w:pPr>
              <w:pStyle w:val="movimento"/>
              <w:rPr>
                <w:color w:val="002060"/>
              </w:rPr>
            </w:pPr>
            <w:r w:rsidRPr="00400E07">
              <w:rPr>
                <w:color w:val="002060"/>
              </w:rPr>
              <w:t>BIANCUCCI LEONARDO</w:t>
            </w:r>
          </w:p>
        </w:tc>
        <w:tc>
          <w:tcPr>
            <w:tcW w:w="2200" w:type="dxa"/>
            <w:tcMar>
              <w:top w:w="20" w:type="dxa"/>
              <w:left w:w="20" w:type="dxa"/>
              <w:bottom w:w="20" w:type="dxa"/>
              <w:right w:w="20" w:type="dxa"/>
            </w:tcMar>
            <w:vAlign w:val="center"/>
            <w:hideMark/>
          </w:tcPr>
          <w:p w14:paraId="42D30DDE" w14:textId="77777777" w:rsidR="00A34AC7" w:rsidRPr="00400E07" w:rsidRDefault="00A34AC7" w:rsidP="00AD6724">
            <w:pPr>
              <w:pStyle w:val="movimento2"/>
              <w:rPr>
                <w:color w:val="002060"/>
              </w:rPr>
            </w:pPr>
            <w:r w:rsidRPr="00400E07">
              <w:rPr>
                <w:color w:val="002060"/>
              </w:rPr>
              <w:t xml:space="preserve">(POLISPORTIVA RIPATRANSONE) </w:t>
            </w:r>
          </w:p>
        </w:tc>
      </w:tr>
      <w:tr w:rsidR="00A34AC7" w:rsidRPr="00400E07" w14:paraId="2E57C8BC" w14:textId="77777777" w:rsidTr="00AD6724">
        <w:tc>
          <w:tcPr>
            <w:tcW w:w="2200" w:type="dxa"/>
            <w:tcMar>
              <w:top w:w="20" w:type="dxa"/>
              <w:left w:w="20" w:type="dxa"/>
              <w:bottom w:w="20" w:type="dxa"/>
              <w:right w:w="20" w:type="dxa"/>
            </w:tcMar>
            <w:vAlign w:val="center"/>
            <w:hideMark/>
          </w:tcPr>
          <w:p w14:paraId="4CB15E74" w14:textId="77777777" w:rsidR="00A34AC7" w:rsidRPr="00400E07" w:rsidRDefault="00A34AC7" w:rsidP="00AD6724">
            <w:pPr>
              <w:pStyle w:val="movimento"/>
              <w:rPr>
                <w:color w:val="002060"/>
              </w:rPr>
            </w:pPr>
            <w:r w:rsidRPr="00400E07">
              <w:rPr>
                <w:color w:val="002060"/>
              </w:rPr>
              <w:t>CRESCENZI MAURO</w:t>
            </w:r>
          </w:p>
        </w:tc>
        <w:tc>
          <w:tcPr>
            <w:tcW w:w="2200" w:type="dxa"/>
            <w:tcMar>
              <w:top w:w="20" w:type="dxa"/>
              <w:left w:w="20" w:type="dxa"/>
              <w:bottom w:w="20" w:type="dxa"/>
              <w:right w:w="20" w:type="dxa"/>
            </w:tcMar>
            <w:vAlign w:val="center"/>
            <w:hideMark/>
          </w:tcPr>
          <w:p w14:paraId="4B8177EF" w14:textId="77777777" w:rsidR="00A34AC7" w:rsidRPr="00400E07" w:rsidRDefault="00A34AC7" w:rsidP="00AD6724">
            <w:pPr>
              <w:pStyle w:val="movimento2"/>
              <w:rPr>
                <w:color w:val="002060"/>
              </w:rPr>
            </w:pPr>
            <w:r w:rsidRPr="00400E07">
              <w:rPr>
                <w:color w:val="002060"/>
              </w:rPr>
              <w:t xml:space="preserve">(POLISPORTIVA RIPATRANSONE) </w:t>
            </w:r>
          </w:p>
        </w:tc>
        <w:tc>
          <w:tcPr>
            <w:tcW w:w="800" w:type="dxa"/>
            <w:tcMar>
              <w:top w:w="20" w:type="dxa"/>
              <w:left w:w="20" w:type="dxa"/>
              <w:bottom w:w="20" w:type="dxa"/>
              <w:right w:w="20" w:type="dxa"/>
            </w:tcMar>
            <w:vAlign w:val="center"/>
            <w:hideMark/>
          </w:tcPr>
          <w:p w14:paraId="40E2E5F7"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B9CFBE9" w14:textId="77777777" w:rsidR="00A34AC7" w:rsidRPr="00400E07" w:rsidRDefault="00A34AC7" w:rsidP="00AD6724">
            <w:pPr>
              <w:pStyle w:val="movimento"/>
              <w:rPr>
                <w:color w:val="002060"/>
              </w:rPr>
            </w:pPr>
            <w:r w:rsidRPr="00400E07">
              <w:rPr>
                <w:color w:val="002060"/>
              </w:rPr>
              <w:t>K THIRI EMIR</w:t>
            </w:r>
          </w:p>
        </w:tc>
        <w:tc>
          <w:tcPr>
            <w:tcW w:w="2200" w:type="dxa"/>
            <w:tcMar>
              <w:top w:w="20" w:type="dxa"/>
              <w:left w:w="20" w:type="dxa"/>
              <w:bottom w:w="20" w:type="dxa"/>
              <w:right w:w="20" w:type="dxa"/>
            </w:tcMar>
            <w:vAlign w:val="center"/>
            <w:hideMark/>
          </w:tcPr>
          <w:p w14:paraId="307908EA" w14:textId="77777777" w:rsidR="00A34AC7" w:rsidRPr="00400E07" w:rsidRDefault="00A34AC7" w:rsidP="00AD6724">
            <w:pPr>
              <w:pStyle w:val="movimento2"/>
              <w:rPr>
                <w:color w:val="002060"/>
              </w:rPr>
            </w:pPr>
            <w:r w:rsidRPr="00400E07">
              <w:rPr>
                <w:color w:val="002060"/>
              </w:rPr>
              <w:t xml:space="preserve">(POLISPORTIVA RIPATRANSONE) </w:t>
            </w:r>
          </w:p>
        </w:tc>
      </w:tr>
      <w:tr w:rsidR="00A34AC7" w:rsidRPr="00400E07" w14:paraId="1161A509" w14:textId="77777777" w:rsidTr="00AD6724">
        <w:tc>
          <w:tcPr>
            <w:tcW w:w="2200" w:type="dxa"/>
            <w:tcMar>
              <w:top w:w="20" w:type="dxa"/>
              <w:left w:w="20" w:type="dxa"/>
              <w:bottom w:w="20" w:type="dxa"/>
              <w:right w:w="20" w:type="dxa"/>
            </w:tcMar>
            <w:vAlign w:val="center"/>
            <w:hideMark/>
          </w:tcPr>
          <w:p w14:paraId="78BC91F6" w14:textId="77777777" w:rsidR="00A34AC7" w:rsidRPr="00400E07" w:rsidRDefault="00A34AC7" w:rsidP="00AD6724">
            <w:pPr>
              <w:pStyle w:val="movimento"/>
              <w:rPr>
                <w:color w:val="002060"/>
              </w:rPr>
            </w:pPr>
            <w:r w:rsidRPr="00400E07">
              <w:rPr>
                <w:color w:val="002060"/>
              </w:rPr>
              <w:t>MARCOZZI PAOLO</w:t>
            </w:r>
          </w:p>
        </w:tc>
        <w:tc>
          <w:tcPr>
            <w:tcW w:w="2200" w:type="dxa"/>
            <w:tcMar>
              <w:top w:w="20" w:type="dxa"/>
              <w:left w:w="20" w:type="dxa"/>
              <w:bottom w:w="20" w:type="dxa"/>
              <w:right w:w="20" w:type="dxa"/>
            </w:tcMar>
            <w:vAlign w:val="center"/>
            <w:hideMark/>
          </w:tcPr>
          <w:p w14:paraId="75387703" w14:textId="77777777" w:rsidR="00A34AC7" w:rsidRPr="00400E07" w:rsidRDefault="00A34AC7" w:rsidP="00AD6724">
            <w:pPr>
              <w:pStyle w:val="movimento2"/>
              <w:rPr>
                <w:color w:val="002060"/>
              </w:rPr>
            </w:pPr>
            <w:r w:rsidRPr="00400E07">
              <w:rPr>
                <w:color w:val="002060"/>
              </w:rPr>
              <w:t xml:space="preserve">(POLISPORTIVA RIPATRANSONE) </w:t>
            </w:r>
          </w:p>
        </w:tc>
        <w:tc>
          <w:tcPr>
            <w:tcW w:w="800" w:type="dxa"/>
            <w:tcMar>
              <w:top w:w="20" w:type="dxa"/>
              <w:left w:w="20" w:type="dxa"/>
              <w:bottom w:w="20" w:type="dxa"/>
              <w:right w:w="20" w:type="dxa"/>
            </w:tcMar>
            <w:vAlign w:val="center"/>
            <w:hideMark/>
          </w:tcPr>
          <w:p w14:paraId="123A969E"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CB0EDDC"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AA1EF2E" w14:textId="77777777" w:rsidR="00A34AC7" w:rsidRPr="00400E07" w:rsidRDefault="00A34AC7" w:rsidP="00AD6724">
            <w:pPr>
              <w:pStyle w:val="movimento2"/>
              <w:rPr>
                <w:color w:val="002060"/>
              </w:rPr>
            </w:pPr>
            <w:r w:rsidRPr="00400E07">
              <w:rPr>
                <w:color w:val="002060"/>
              </w:rPr>
              <w:t> </w:t>
            </w:r>
          </w:p>
        </w:tc>
      </w:tr>
    </w:tbl>
    <w:p w14:paraId="6A04FE44" w14:textId="77777777" w:rsidR="00A34AC7" w:rsidRPr="00400E07" w:rsidRDefault="00A34AC7" w:rsidP="00A34AC7">
      <w:pPr>
        <w:pStyle w:val="titolo10"/>
        <w:rPr>
          <w:rFonts w:eastAsiaTheme="minorEastAsia"/>
          <w:color w:val="002060"/>
        </w:rPr>
      </w:pPr>
      <w:r w:rsidRPr="00400E07">
        <w:rPr>
          <w:color w:val="002060"/>
        </w:rPr>
        <w:t xml:space="preserve">GARE DEL 19/ 4/2026 </w:t>
      </w:r>
    </w:p>
    <w:p w14:paraId="5C9B7927" w14:textId="77777777" w:rsidR="00A34AC7" w:rsidRPr="00400E07" w:rsidRDefault="00A34AC7" w:rsidP="00A34AC7">
      <w:pPr>
        <w:pStyle w:val="titolo7a"/>
        <w:rPr>
          <w:color w:val="002060"/>
        </w:rPr>
      </w:pPr>
      <w:r w:rsidRPr="00400E07">
        <w:rPr>
          <w:color w:val="002060"/>
        </w:rPr>
        <w:t xml:space="preserve">PROVVEDIMENTI DISCIPLINARI </w:t>
      </w:r>
    </w:p>
    <w:p w14:paraId="5383B013" w14:textId="77777777" w:rsidR="00A34AC7" w:rsidRPr="00400E07" w:rsidRDefault="00A34AC7" w:rsidP="00A34AC7">
      <w:pPr>
        <w:pStyle w:val="titolo7b0"/>
        <w:rPr>
          <w:color w:val="002060"/>
        </w:rPr>
      </w:pPr>
      <w:r w:rsidRPr="00400E07">
        <w:rPr>
          <w:color w:val="002060"/>
        </w:rPr>
        <w:lastRenderedPageBreak/>
        <w:t xml:space="preserve">In base alle risultanze degli atti ufficiali sono state deliberate le seguenti sanzioni disciplinari. </w:t>
      </w:r>
    </w:p>
    <w:p w14:paraId="7E0699BF" w14:textId="77777777" w:rsidR="00A34AC7" w:rsidRPr="00400E07" w:rsidRDefault="00A34AC7" w:rsidP="00A34AC7">
      <w:pPr>
        <w:pStyle w:val="titolo30"/>
        <w:rPr>
          <w:color w:val="002060"/>
        </w:rPr>
      </w:pPr>
      <w:r w:rsidRPr="00400E07">
        <w:rPr>
          <w:color w:val="002060"/>
        </w:rPr>
        <w:t xml:space="preserve">DIRIGENTI </w:t>
      </w:r>
    </w:p>
    <w:p w14:paraId="5E453436" w14:textId="77777777" w:rsidR="00A34AC7" w:rsidRPr="00400E07" w:rsidRDefault="00A34AC7" w:rsidP="00A34AC7">
      <w:pPr>
        <w:pStyle w:val="titolo20"/>
        <w:rPr>
          <w:color w:val="002060"/>
        </w:rPr>
      </w:pPr>
      <w:r w:rsidRPr="00400E0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AC7" w:rsidRPr="00400E07" w14:paraId="5970E9CB" w14:textId="77777777" w:rsidTr="00AD6724">
        <w:tc>
          <w:tcPr>
            <w:tcW w:w="2200" w:type="dxa"/>
            <w:tcMar>
              <w:top w:w="20" w:type="dxa"/>
              <w:left w:w="20" w:type="dxa"/>
              <w:bottom w:w="20" w:type="dxa"/>
              <w:right w:w="20" w:type="dxa"/>
            </w:tcMar>
            <w:vAlign w:val="center"/>
            <w:hideMark/>
          </w:tcPr>
          <w:p w14:paraId="1FF0F753" w14:textId="77777777" w:rsidR="00A34AC7" w:rsidRPr="00400E07" w:rsidRDefault="00A34AC7" w:rsidP="00AD6724">
            <w:pPr>
              <w:pStyle w:val="movimento"/>
              <w:rPr>
                <w:color w:val="002060"/>
              </w:rPr>
            </w:pPr>
            <w:r w:rsidRPr="00400E07">
              <w:rPr>
                <w:color w:val="002060"/>
              </w:rPr>
              <w:t>IACUCCI DAMIANO</w:t>
            </w:r>
          </w:p>
        </w:tc>
        <w:tc>
          <w:tcPr>
            <w:tcW w:w="2200" w:type="dxa"/>
            <w:tcMar>
              <w:top w:w="20" w:type="dxa"/>
              <w:left w:w="20" w:type="dxa"/>
              <w:bottom w:w="20" w:type="dxa"/>
              <w:right w:w="20" w:type="dxa"/>
            </w:tcMar>
            <w:vAlign w:val="center"/>
            <w:hideMark/>
          </w:tcPr>
          <w:p w14:paraId="7A4D00B8" w14:textId="77777777" w:rsidR="00A34AC7" w:rsidRPr="00400E07" w:rsidRDefault="00A34AC7" w:rsidP="00AD6724">
            <w:pPr>
              <w:pStyle w:val="movimento2"/>
              <w:rPr>
                <w:color w:val="002060"/>
              </w:rPr>
            </w:pPr>
            <w:r w:rsidRPr="00400E07">
              <w:rPr>
                <w:color w:val="002060"/>
              </w:rPr>
              <w:t xml:space="preserve">(ETA BETA F.C. FANO) </w:t>
            </w:r>
          </w:p>
        </w:tc>
        <w:tc>
          <w:tcPr>
            <w:tcW w:w="800" w:type="dxa"/>
            <w:tcMar>
              <w:top w:w="20" w:type="dxa"/>
              <w:left w:w="20" w:type="dxa"/>
              <w:bottom w:w="20" w:type="dxa"/>
              <w:right w:w="20" w:type="dxa"/>
            </w:tcMar>
            <w:vAlign w:val="center"/>
            <w:hideMark/>
          </w:tcPr>
          <w:p w14:paraId="77217D50"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AD16A9C"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EF3C8F3" w14:textId="77777777" w:rsidR="00A34AC7" w:rsidRPr="00400E07" w:rsidRDefault="00A34AC7" w:rsidP="00AD6724">
            <w:pPr>
              <w:pStyle w:val="movimento2"/>
              <w:rPr>
                <w:color w:val="002060"/>
              </w:rPr>
            </w:pPr>
            <w:r w:rsidRPr="00400E07">
              <w:rPr>
                <w:color w:val="002060"/>
              </w:rPr>
              <w:t> </w:t>
            </w:r>
          </w:p>
        </w:tc>
      </w:tr>
    </w:tbl>
    <w:p w14:paraId="5BC5F094" w14:textId="77777777" w:rsidR="00A34AC7" w:rsidRPr="00400E07" w:rsidRDefault="00A34AC7" w:rsidP="00A34AC7">
      <w:pPr>
        <w:pStyle w:val="titolo30"/>
        <w:rPr>
          <w:rFonts w:eastAsiaTheme="minorEastAsia"/>
          <w:color w:val="002060"/>
        </w:rPr>
      </w:pPr>
      <w:r w:rsidRPr="00400E07">
        <w:rPr>
          <w:color w:val="002060"/>
        </w:rPr>
        <w:t xml:space="preserve">CALCIATORI ESPULSI </w:t>
      </w:r>
    </w:p>
    <w:p w14:paraId="53AB43D1" w14:textId="77777777" w:rsidR="00A34AC7" w:rsidRPr="00400E07" w:rsidRDefault="00A34AC7" w:rsidP="00A34AC7">
      <w:pPr>
        <w:pStyle w:val="titolo20"/>
        <w:rPr>
          <w:color w:val="002060"/>
        </w:rPr>
      </w:pPr>
      <w:r w:rsidRPr="00400E0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AC7" w:rsidRPr="00400E07" w14:paraId="3A7C7F4D" w14:textId="77777777" w:rsidTr="00AD6724">
        <w:tc>
          <w:tcPr>
            <w:tcW w:w="2200" w:type="dxa"/>
            <w:tcMar>
              <w:top w:w="20" w:type="dxa"/>
              <w:left w:w="20" w:type="dxa"/>
              <w:bottom w:w="20" w:type="dxa"/>
              <w:right w:w="20" w:type="dxa"/>
            </w:tcMar>
            <w:vAlign w:val="center"/>
            <w:hideMark/>
          </w:tcPr>
          <w:p w14:paraId="6C5591E6" w14:textId="77777777" w:rsidR="00A34AC7" w:rsidRPr="00400E07" w:rsidRDefault="00A34AC7" w:rsidP="00AD6724">
            <w:pPr>
              <w:pStyle w:val="movimento"/>
              <w:rPr>
                <w:color w:val="002060"/>
              </w:rPr>
            </w:pPr>
            <w:r w:rsidRPr="00400E07">
              <w:rPr>
                <w:color w:val="002060"/>
              </w:rPr>
              <w:t>MATAJ ALESSANDRO</w:t>
            </w:r>
          </w:p>
        </w:tc>
        <w:tc>
          <w:tcPr>
            <w:tcW w:w="2200" w:type="dxa"/>
            <w:tcMar>
              <w:top w:w="20" w:type="dxa"/>
              <w:left w:w="20" w:type="dxa"/>
              <w:bottom w:w="20" w:type="dxa"/>
              <w:right w:w="20" w:type="dxa"/>
            </w:tcMar>
            <w:vAlign w:val="center"/>
            <w:hideMark/>
          </w:tcPr>
          <w:p w14:paraId="29CB10C1" w14:textId="77777777" w:rsidR="00A34AC7" w:rsidRPr="00400E07" w:rsidRDefault="00A34AC7" w:rsidP="00AD6724">
            <w:pPr>
              <w:pStyle w:val="movimento2"/>
              <w:rPr>
                <w:color w:val="002060"/>
              </w:rPr>
            </w:pPr>
            <w:r w:rsidRPr="00400E07">
              <w:rPr>
                <w:color w:val="002060"/>
              </w:rPr>
              <w:t xml:space="preserve">(BULDOG T.N.T. LUCREZIA) </w:t>
            </w:r>
          </w:p>
        </w:tc>
        <w:tc>
          <w:tcPr>
            <w:tcW w:w="800" w:type="dxa"/>
            <w:tcMar>
              <w:top w:w="20" w:type="dxa"/>
              <w:left w:w="20" w:type="dxa"/>
              <w:bottom w:w="20" w:type="dxa"/>
              <w:right w:w="20" w:type="dxa"/>
            </w:tcMar>
            <w:vAlign w:val="center"/>
            <w:hideMark/>
          </w:tcPr>
          <w:p w14:paraId="6E4E7AAD"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53C53263"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F2ADD66" w14:textId="77777777" w:rsidR="00A34AC7" w:rsidRPr="00400E07" w:rsidRDefault="00A34AC7" w:rsidP="00AD6724">
            <w:pPr>
              <w:pStyle w:val="movimento2"/>
              <w:rPr>
                <w:color w:val="002060"/>
              </w:rPr>
            </w:pPr>
            <w:r w:rsidRPr="00400E07">
              <w:rPr>
                <w:color w:val="002060"/>
              </w:rPr>
              <w:t> </w:t>
            </w:r>
          </w:p>
        </w:tc>
      </w:tr>
    </w:tbl>
    <w:p w14:paraId="552C805E" w14:textId="77777777" w:rsidR="00A34AC7" w:rsidRPr="00400E07" w:rsidRDefault="00A34AC7" w:rsidP="00A34AC7">
      <w:pPr>
        <w:pStyle w:val="titolo30"/>
        <w:rPr>
          <w:rFonts w:eastAsiaTheme="minorEastAsia"/>
          <w:color w:val="002060"/>
        </w:rPr>
      </w:pPr>
      <w:r w:rsidRPr="00400E07">
        <w:rPr>
          <w:color w:val="002060"/>
        </w:rPr>
        <w:t xml:space="preserve">CALCIATORI NON ESPULSI </w:t>
      </w:r>
    </w:p>
    <w:p w14:paraId="2745765C" w14:textId="77777777" w:rsidR="00A34AC7" w:rsidRPr="00400E07" w:rsidRDefault="00A34AC7" w:rsidP="00A34AC7">
      <w:pPr>
        <w:pStyle w:val="titolo20"/>
        <w:rPr>
          <w:color w:val="002060"/>
        </w:rPr>
      </w:pPr>
      <w:r w:rsidRPr="00400E0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AC7" w:rsidRPr="00400E07" w14:paraId="14ED5516" w14:textId="77777777" w:rsidTr="00AD6724">
        <w:tc>
          <w:tcPr>
            <w:tcW w:w="2200" w:type="dxa"/>
            <w:tcMar>
              <w:top w:w="20" w:type="dxa"/>
              <w:left w:w="20" w:type="dxa"/>
              <w:bottom w:w="20" w:type="dxa"/>
              <w:right w:w="20" w:type="dxa"/>
            </w:tcMar>
            <w:vAlign w:val="center"/>
            <w:hideMark/>
          </w:tcPr>
          <w:p w14:paraId="2EDA6397" w14:textId="77777777" w:rsidR="00A34AC7" w:rsidRPr="00400E07" w:rsidRDefault="00A34AC7" w:rsidP="00AD6724">
            <w:pPr>
              <w:pStyle w:val="movimento"/>
              <w:rPr>
                <w:color w:val="002060"/>
              </w:rPr>
            </w:pPr>
            <w:r w:rsidRPr="00400E07">
              <w:rPr>
                <w:color w:val="002060"/>
              </w:rPr>
              <w:t>VIGNONI MATTIA</w:t>
            </w:r>
          </w:p>
        </w:tc>
        <w:tc>
          <w:tcPr>
            <w:tcW w:w="2200" w:type="dxa"/>
            <w:tcMar>
              <w:top w:w="20" w:type="dxa"/>
              <w:left w:w="20" w:type="dxa"/>
              <w:bottom w:w="20" w:type="dxa"/>
              <w:right w:w="20" w:type="dxa"/>
            </w:tcMar>
            <w:vAlign w:val="center"/>
            <w:hideMark/>
          </w:tcPr>
          <w:p w14:paraId="0B2B6C3A" w14:textId="77777777" w:rsidR="00A34AC7" w:rsidRPr="00400E07" w:rsidRDefault="00A34AC7" w:rsidP="00AD6724">
            <w:pPr>
              <w:pStyle w:val="movimento2"/>
              <w:rPr>
                <w:color w:val="002060"/>
              </w:rPr>
            </w:pPr>
            <w:r w:rsidRPr="00400E07">
              <w:rPr>
                <w:color w:val="002060"/>
              </w:rPr>
              <w:t xml:space="preserve">(POLVERIGI C/5) </w:t>
            </w:r>
          </w:p>
        </w:tc>
        <w:tc>
          <w:tcPr>
            <w:tcW w:w="800" w:type="dxa"/>
            <w:tcMar>
              <w:top w:w="20" w:type="dxa"/>
              <w:left w:w="20" w:type="dxa"/>
              <w:bottom w:w="20" w:type="dxa"/>
              <w:right w:w="20" w:type="dxa"/>
            </w:tcMar>
            <w:vAlign w:val="center"/>
            <w:hideMark/>
          </w:tcPr>
          <w:p w14:paraId="1BE3B4C7"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99B099E"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BCCA547" w14:textId="77777777" w:rsidR="00A34AC7" w:rsidRPr="00400E07" w:rsidRDefault="00A34AC7" w:rsidP="00AD6724">
            <w:pPr>
              <w:pStyle w:val="movimento2"/>
              <w:rPr>
                <w:color w:val="002060"/>
              </w:rPr>
            </w:pPr>
            <w:r w:rsidRPr="00400E07">
              <w:rPr>
                <w:color w:val="002060"/>
              </w:rPr>
              <w:t> </w:t>
            </w:r>
          </w:p>
        </w:tc>
      </w:tr>
    </w:tbl>
    <w:p w14:paraId="6FE5DA9F" w14:textId="77777777" w:rsidR="00A34AC7" w:rsidRPr="00400E07" w:rsidRDefault="00A34AC7" w:rsidP="00A34AC7">
      <w:pPr>
        <w:pStyle w:val="titolo10"/>
        <w:rPr>
          <w:rFonts w:eastAsiaTheme="minorEastAsia"/>
          <w:color w:val="002060"/>
        </w:rPr>
      </w:pPr>
      <w:r w:rsidRPr="00400E07">
        <w:rPr>
          <w:color w:val="002060"/>
        </w:rPr>
        <w:t xml:space="preserve">GARE DEL 20/ 4/2026 </w:t>
      </w:r>
    </w:p>
    <w:p w14:paraId="6000F75A" w14:textId="77777777" w:rsidR="00A34AC7" w:rsidRPr="00400E07" w:rsidRDefault="00A34AC7" w:rsidP="00A34AC7">
      <w:pPr>
        <w:pStyle w:val="titolo7a"/>
        <w:rPr>
          <w:color w:val="002060"/>
        </w:rPr>
      </w:pPr>
      <w:r w:rsidRPr="00400E07">
        <w:rPr>
          <w:color w:val="002060"/>
        </w:rPr>
        <w:t xml:space="preserve">PROVVEDIMENTI DISCIPLINARI </w:t>
      </w:r>
    </w:p>
    <w:p w14:paraId="201E1FA0" w14:textId="77777777" w:rsidR="00A34AC7" w:rsidRPr="00400E07" w:rsidRDefault="00A34AC7" w:rsidP="00A34AC7">
      <w:pPr>
        <w:pStyle w:val="titolo7b0"/>
        <w:rPr>
          <w:color w:val="002060"/>
        </w:rPr>
      </w:pPr>
      <w:r w:rsidRPr="00400E07">
        <w:rPr>
          <w:color w:val="002060"/>
        </w:rPr>
        <w:t xml:space="preserve">In base alle risultanze degli atti ufficiali sono state deliberate le seguenti sanzioni disciplinari. </w:t>
      </w:r>
    </w:p>
    <w:p w14:paraId="3EAFEE21" w14:textId="77777777" w:rsidR="00A34AC7" w:rsidRPr="00400E07" w:rsidRDefault="00A34AC7" w:rsidP="00A34AC7">
      <w:pPr>
        <w:pStyle w:val="titolo30"/>
        <w:rPr>
          <w:color w:val="002060"/>
        </w:rPr>
      </w:pPr>
      <w:r w:rsidRPr="00400E07">
        <w:rPr>
          <w:color w:val="002060"/>
        </w:rPr>
        <w:t xml:space="preserve">CALCIATORI NON ESPULSI </w:t>
      </w:r>
    </w:p>
    <w:p w14:paraId="7E4F39E2" w14:textId="77777777" w:rsidR="00A34AC7" w:rsidRPr="00400E07" w:rsidRDefault="00A34AC7" w:rsidP="00A34AC7">
      <w:pPr>
        <w:pStyle w:val="titolo20"/>
        <w:rPr>
          <w:color w:val="002060"/>
        </w:rPr>
      </w:pPr>
      <w:r w:rsidRPr="00400E0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AC7" w:rsidRPr="00400E07" w14:paraId="13992594" w14:textId="77777777" w:rsidTr="00AD6724">
        <w:tc>
          <w:tcPr>
            <w:tcW w:w="2200" w:type="dxa"/>
            <w:tcMar>
              <w:top w:w="20" w:type="dxa"/>
              <w:left w:w="20" w:type="dxa"/>
              <w:bottom w:w="20" w:type="dxa"/>
              <w:right w:w="20" w:type="dxa"/>
            </w:tcMar>
            <w:vAlign w:val="center"/>
            <w:hideMark/>
          </w:tcPr>
          <w:p w14:paraId="406C8165" w14:textId="77777777" w:rsidR="00A34AC7" w:rsidRPr="00400E07" w:rsidRDefault="00A34AC7" w:rsidP="00AD6724">
            <w:pPr>
              <w:pStyle w:val="movimento"/>
              <w:rPr>
                <w:color w:val="002060"/>
              </w:rPr>
            </w:pPr>
            <w:r w:rsidRPr="00400E07">
              <w:rPr>
                <w:color w:val="002060"/>
              </w:rPr>
              <w:t>ALIAJ ANDREA</w:t>
            </w:r>
          </w:p>
        </w:tc>
        <w:tc>
          <w:tcPr>
            <w:tcW w:w="2200" w:type="dxa"/>
            <w:tcMar>
              <w:top w:w="20" w:type="dxa"/>
              <w:left w:w="20" w:type="dxa"/>
              <w:bottom w:w="20" w:type="dxa"/>
              <w:right w:w="20" w:type="dxa"/>
            </w:tcMar>
            <w:vAlign w:val="center"/>
            <w:hideMark/>
          </w:tcPr>
          <w:p w14:paraId="1DACE7EB" w14:textId="77777777" w:rsidR="00A34AC7" w:rsidRPr="00400E07" w:rsidRDefault="00A34AC7" w:rsidP="00AD6724">
            <w:pPr>
              <w:pStyle w:val="movimento2"/>
              <w:rPr>
                <w:color w:val="002060"/>
              </w:rPr>
            </w:pPr>
            <w:r w:rsidRPr="00400E07">
              <w:rPr>
                <w:color w:val="002060"/>
              </w:rPr>
              <w:t xml:space="preserve">(CSI GAUDIO) </w:t>
            </w:r>
          </w:p>
        </w:tc>
        <w:tc>
          <w:tcPr>
            <w:tcW w:w="800" w:type="dxa"/>
            <w:tcMar>
              <w:top w:w="20" w:type="dxa"/>
              <w:left w:w="20" w:type="dxa"/>
              <w:bottom w:w="20" w:type="dxa"/>
              <w:right w:w="20" w:type="dxa"/>
            </w:tcMar>
            <w:vAlign w:val="center"/>
            <w:hideMark/>
          </w:tcPr>
          <w:p w14:paraId="0D49EF40"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86C2BA9" w14:textId="77777777" w:rsidR="00A34AC7" w:rsidRPr="00400E07" w:rsidRDefault="00A34AC7" w:rsidP="00AD6724">
            <w:pPr>
              <w:pStyle w:val="movimento"/>
              <w:rPr>
                <w:color w:val="002060"/>
              </w:rPr>
            </w:pPr>
            <w:r w:rsidRPr="00400E07">
              <w:rPr>
                <w:color w:val="002060"/>
              </w:rPr>
              <w:t>BEN MIRA HASSAN</w:t>
            </w:r>
          </w:p>
        </w:tc>
        <w:tc>
          <w:tcPr>
            <w:tcW w:w="2200" w:type="dxa"/>
            <w:tcMar>
              <w:top w:w="20" w:type="dxa"/>
              <w:left w:w="20" w:type="dxa"/>
              <w:bottom w:w="20" w:type="dxa"/>
              <w:right w:w="20" w:type="dxa"/>
            </w:tcMar>
            <w:vAlign w:val="center"/>
            <w:hideMark/>
          </w:tcPr>
          <w:p w14:paraId="18D3E231" w14:textId="77777777" w:rsidR="00A34AC7" w:rsidRPr="00400E07" w:rsidRDefault="00A34AC7" w:rsidP="00AD6724">
            <w:pPr>
              <w:pStyle w:val="movimento2"/>
              <w:rPr>
                <w:color w:val="002060"/>
              </w:rPr>
            </w:pPr>
            <w:r w:rsidRPr="00400E07">
              <w:rPr>
                <w:color w:val="002060"/>
              </w:rPr>
              <w:t xml:space="preserve">(JESINA S.R.L.) </w:t>
            </w:r>
          </w:p>
        </w:tc>
      </w:tr>
      <w:tr w:rsidR="00A34AC7" w:rsidRPr="00400E07" w14:paraId="6593ACFF" w14:textId="77777777" w:rsidTr="00AD6724">
        <w:tc>
          <w:tcPr>
            <w:tcW w:w="2200" w:type="dxa"/>
            <w:tcMar>
              <w:top w:w="20" w:type="dxa"/>
              <w:left w:w="20" w:type="dxa"/>
              <w:bottom w:w="20" w:type="dxa"/>
              <w:right w:w="20" w:type="dxa"/>
            </w:tcMar>
            <w:vAlign w:val="center"/>
            <w:hideMark/>
          </w:tcPr>
          <w:p w14:paraId="754365F2" w14:textId="77777777" w:rsidR="00A34AC7" w:rsidRPr="00400E07" w:rsidRDefault="00A34AC7" w:rsidP="00AD6724">
            <w:pPr>
              <w:pStyle w:val="movimento"/>
              <w:rPr>
                <w:color w:val="002060"/>
              </w:rPr>
            </w:pPr>
            <w:r w:rsidRPr="00400E07">
              <w:rPr>
                <w:color w:val="002060"/>
              </w:rPr>
              <w:t>TADDEI ALESSIO</w:t>
            </w:r>
          </w:p>
        </w:tc>
        <w:tc>
          <w:tcPr>
            <w:tcW w:w="2200" w:type="dxa"/>
            <w:tcMar>
              <w:top w:w="20" w:type="dxa"/>
              <w:left w:w="20" w:type="dxa"/>
              <w:bottom w:w="20" w:type="dxa"/>
              <w:right w:w="20" w:type="dxa"/>
            </w:tcMar>
            <w:vAlign w:val="center"/>
            <w:hideMark/>
          </w:tcPr>
          <w:p w14:paraId="35AAE42F" w14:textId="77777777" w:rsidR="00A34AC7" w:rsidRPr="00400E07" w:rsidRDefault="00A34AC7" w:rsidP="00AD6724">
            <w:pPr>
              <w:pStyle w:val="movimento2"/>
              <w:rPr>
                <w:color w:val="002060"/>
              </w:rPr>
            </w:pPr>
            <w:r w:rsidRPr="00400E07">
              <w:rPr>
                <w:color w:val="002060"/>
              </w:rPr>
              <w:t xml:space="preserve">(JESINA S.R.L.) </w:t>
            </w:r>
          </w:p>
        </w:tc>
        <w:tc>
          <w:tcPr>
            <w:tcW w:w="800" w:type="dxa"/>
            <w:tcMar>
              <w:top w:w="20" w:type="dxa"/>
              <w:left w:w="20" w:type="dxa"/>
              <w:bottom w:w="20" w:type="dxa"/>
              <w:right w:w="20" w:type="dxa"/>
            </w:tcMar>
            <w:vAlign w:val="center"/>
            <w:hideMark/>
          </w:tcPr>
          <w:p w14:paraId="7800AEDF"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D418C02"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6A51140" w14:textId="77777777" w:rsidR="00A34AC7" w:rsidRPr="00400E07" w:rsidRDefault="00A34AC7" w:rsidP="00AD6724">
            <w:pPr>
              <w:pStyle w:val="movimento2"/>
              <w:rPr>
                <w:color w:val="002060"/>
              </w:rPr>
            </w:pPr>
            <w:r w:rsidRPr="00400E07">
              <w:rPr>
                <w:color w:val="002060"/>
              </w:rPr>
              <w:t> </w:t>
            </w:r>
          </w:p>
        </w:tc>
      </w:tr>
    </w:tbl>
    <w:p w14:paraId="6D60B04A" w14:textId="77777777" w:rsidR="00A34AC7" w:rsidRPr="00400E07" w:rsidRDefault="00A34AC7" w:rsidP="00A34AC7">
      <w:pPr>
        <w:pStyle w:val="titolo10"/>
        <w:rPr>
          <w:rFonts w:eastAsiaTheme="minorEastAsia"/>
          <w:color w:val="002060"/>
        </w:rPr>
      </w:pPr>
      <w:r w:rsidRPr="00400E07">
        <w:rPr>
          <w:color w:val="002060"/>
        </w:rPr>
        <w:t xml:space="preserve">GARE DEL 21/ 4/2026 </w:t>
      </w:r>
    </w:p>
    <w:p w14:paraId="3157F82D" w14:textId="77777777" w:rsidR="00A34AC7" w:rsidRPr="00400E07" w:rsidRDefault="00A34AC7" w:rsidP="00A34AC7">
      <w:pPr>
        <w:pStyle w:val="titolo7a"/>
        <w:rPr>
          <w:color w:val="002060"/>
        </w:rPr>
      </w:pPr>
      <w:r w:rsidRPr="00400E07">
        <w:rPr>
          <w:color w:val="002060"/>
        </w:rPr>
        <w:t xml:space="preserve">PROVVEDIMENTI DISCIPLINARI </w:t>
      </w:r>
    </w:p>
    <w:p w14:paraId="16D8A267" w14:textId="77777777" w:rsidR="00A34AC7" w:rsidRPr="00400E07" w:rsidRDefault="00A34AC7" w:rsidP="00A34AC7">
      <w:pPr>
        <w:pStyle w:val="titolo7b0"/>
        <w:rPr>
          <w:color w:val="002060"/>
        </w:rPr>
      </w:pPr>
      <w:r w:rsidRPr="00400E07">
        <w:rPr>
          <w:color w:val="002060"/>
        </w:rPr>
        <w:t xml:space="preserve">In base alle risultanze degli atti ufficiali sono state deliberate le seguenti sanzioni disciplinari. </w:t>
      </w:r>
    </w:p>
    <w:p w14:paraId="0FDB0AE9" w14:textId="77777777" w:rsidR="00A34AC7" w:rsidRPr="00400E07" w:rsidRDefault="00A34AC7" w:rsidP="00A34AC7">
      <w:pPr>
        <w:pStyle w:val="titolo30"/>
        <w:rPr>
          <w:color w:val="002060"/>
        </w:rPr>
      </w:pPr>
      <w:r w:rsidRPr="00400E07">
        <w:rPr>
          <w:color w:val="002060"/>
        </w:rPr>
        <w:t xml:space="preserve">CALCIATORI NON ESPULSI </w:t>
      </w:r>
    </w:p>
    <w:p w14:paraId="613E36AD" w14:textId="77777777" w:rsidR="00A34AC7" w:rsidRPr="00400E07" w:rsidRDefault="00A34AC7" w:rsidP="00A34AC7">
      <w:pPr>
        <w:pStyle w:val="titolo20"/>
        <w:rPr>
          <w:color w:val="002060"/>
        </w:rPr>
      </w:pPr>
      <w:r w:rsidRPr="00400E0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AC7" w:rsidRPr="00400E07" w14:paraId="2EE4E7D0" w14:textId="77777777" w:rsidTr="00AD6724">
        <w:tc>
          <w:tcPr>
            <w:tcW w:w="2200" w:type="dxa"/>
            <w:tcMar>
              <w:top w:w="20" w:type="dxa"/>
              <w:left w:w="20" w:type="dxa"/>
              <w:bottom w:w="20" w:type="dxa"/>
              <w:right w:w="20" w:type="dxa"/>
            </w:tcMar>
            <w:vAlign w:val="center"/>
            <w:hideMark/>
          </w:tcPr>
          <w:p w14:paraId="2AC4873B" w14:textId="77777777" w:rsidR="00A34AC7" w:rsidRPr="00400E07" w:rsidRDefault="00A34AC7" w:rsidP="00AD6724">
            <w:pPr>
              <w:pStyle w:val="movimento"/>
              <w:rPr>
                <w:color w:val="002060"/>
              </w:rPr>
            </w:pPr>
            <w:r w:rsidRPr="00400E07">
              <w:rPr>
                <w:color w:val="002060"/>
              </w:rPr>
              <w:t>BARONI GIUSEPPE</w:t>
            </w:r>
          </w:p>
        </w:tc>
        <w:tc>
          <w:tcPr>
            <w:tcW w:w="2200" w:type="dxa"/>
            <w:tcMar>
              <w:top w:w="20" w:type="dxa"/>
              <w:left w:w="20" w:type="dxa"/>
              <w:bottom w:w="20" w:type="dxa"/>
              <w:right w:w="20" w:type="dxa"/>
            </w:tcMar>
            <w:vAlign w:val="center"/>
            <w:hideMark/>
          </w:tcPr>
          <w:p w14:paraId="5084A9FD" w14:textId="77777777" w:rsidR="00A34AC7" w:rsidRPr="00400E07" w:rsidRDefault="00A34AC7" w:rsidP="00AD6724">
            <w:pPr>
              <w:pStyle w:val="movimento2"/>
              <w:rPr>
                <w:color w:val="002060"/>
              </w:rPr>
            </w:pPr>
            <w:r w:rsidRPr="00400E07">
              <w:rPr>
                <w:color w:val="002060"/>
              </w:rPr>
              <w:t xml:space="preserve">(CERRETO D ESI ASD) </w:t>
            </w:r>
          </w:p>
        </w:tc>
        <w:tc>
          <w:tcPr>
            <w:tcW w:w="800" w:type="dxa"/>
            <w:tcMar>
              <w:top w:w="20" w:type="dxa"/>
              <w:left w:w="20" w:type="dxa"/>
              <w:bottom w:w="20" w:type="dxa"/>
              <w:right w:w="20" w:type="dxa"/>
            </w:tcMar>
            <w:vAlign w:val="center"/>
            <w:hideMark/>
          </w:tcPr>
          <w:p w14:paraId="0C7A3AA9"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8292083"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6CD1277D" w14:textId="77777777" w:rsidR="00A34AC7" w:rsidRPr="00400E07" w:rsidRDefault="00A34AC7" w:rsidP="00AD6724">
            <w:pPr>
              <w:pStyle w:val="movimento2"/>
              <w:rPr>
                <w:color w:val="002060"/>
              </w:rPr>
            </w:pPr>
            <w:r w:rsidRPr="00400E07">
              <w:rPr>
                <w:color w:val="002060"/>
              </w:rPr>
              <w:t> </w:t>
            </w:r>
          </w:p>
        </w:tc>
      </w:tr>
    </w:tbl>
    <w:p w14:paraId="1E9DE4B7" w14:textId="77777777" w:rsidR="00A34AC7" w:rsidRDefault="00A34AC7" w:rsidP="00A34AC7">
      <w:pPr>
        <w:pStyle w:val="breakline"/>
        <w:rPr>
          <w:color w:val="002060"/>
        </w:rPr>
      </w:pPr>
    </w:p>
    <w:p w14:paraId="2A5C0544" w14:textId="77777777" w:rsidR="00A34AC7" w:rsidRPr="001910FC" w:rsidRDefault="00A34AC7" w:rsidP="00A34AC7">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2742D1CE" w14:textId="77777777" w:rsidR="00A34AC7" w:rsidRPr="001910FC" w:rsidRDefault="00A34AC7" w:rsidP="00A34AC7">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497785FB" w14:textId="77777777" w:rsidR="00A34AC7" w:rsidRPr="00400E07" w:rsidRDefault="00A34AC7" w:rsidP="00A34AC7">
      <w:pPr>
        <w:pStyle w:val="breakline"/>
        <w:rPr>
          <w:rFonts w:eastAsiaTheme="minorEastAsia"/>
          <w:color w:val="002060"/>
        </w:rPr>
      </w:pPr>
    </w:p>
    <w:p w14:paraId="095BC63A" w14:textId="77777777" w:rsidR="00A34AC7" w:rsidRPr="00400E07" w:rsidRDefault="00A34AC7" w:rsidP="00A34AC7">
      <w:pPr>
        <w:pStyle w:val="titoloprinc0"/>
        <w:rPr>
          <w:color w:val="002060"/>
        </w:rPr>
      </w:pPr>
      <w:r w:rsidRPr="00400E07">
        <w:rPr>
          <w:color w:val="002060"/>
        </w:rPr>
        <w:t>CLASSIFICA</w:t>
      </w:r>
    </w:p>
    <w:p w14:paraId="20D062F5" w14:textId="77777777" w:rsidR="00A34AC7" w:rsidRPr="00400E07" w:rsidRDefault="00A34AC7" w:rsidP="00A34AC7">
      <w:pPr>
        <w:pStyle w:val="breakline"/>
        <w:rPr>
          <w:color w:val="002060"/>
        </w:rPr>
      </w:pPr>
    </w:p>
    <w:p w14:paraId="75711A35" w14:textId="77777777" w:rsidR="00A34AC7" w:rsidRPr="00400E07" w:rsidRDefault="00A34AC7" w:rsidP="00A34AC7">
      <w:pPr>
        <w:pStyle w:val="breakline"/>
        <w:rPr>
          <w:color w:val="002060"/>
        </w:rPr>
      </w:pPr>
    </w:p>
    <w:p w14:paraId="0F074EDB" w14:textId="77777777" w:rsidR="00A34AC7" w:rsidRPr="00400E07" w:rsidRDefault="00A34AC7" w:rsidP="00A34AC7">
      <w:pPr>
        <w:pStyle w:val="sottotitolocampionato10"/>
        <w:rPr>
          <w:color w:val="002060"/>
        </w:rPr>
      </w:pPr>
      <w:r w:rsidRPr="00400E0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AC7" w:rsidRPr="00400E07" w14:paraId="450D7803" w14:textId="77777777" w:rsidTr="00AD672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8D4BE" w14:textId="77777777" w:rsidR="00A34AC7" w:rsidRPr="00400E07" w:rsidRDefault="00A34AC7" w:rsidP="00AD6724">
            <w:pPr>
              <w:pStyle w:val="headertabella0"/>
              <w:rPr>
                <w:color w:val="002060"/>
              </w:rPr>
            </w:pPr>
            <w:r w:rsidRPr="00400E0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644CF" w14:textId="77777777" w:rsidR="00A34AC7" w:rsidRPr="00400E07" w:rsidRDefault="00A34AC7" w:rsidP="00AD6724">
            <w:pPr>
              <w:pStyle w:val="headertabella0"/>
              <w:rPr>
                <w:color w:val="002060"/>
              </w:rPr>
            </w:pPr>
            <w:r w:rsidRPr="00400E0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A6D20" w14:textId="77777777" w:rsidR="00A34AC7" w:rsidRPr="00400E07" w:rsidRDefault="00A34AC7" w:rsidP="00AD6724">
            <w:pPr>
              <w:pStyle w:val="headertabella0"/>
              <w:rPr>
                <w:color w:val="002060"/>
              </w:rPr>
            </w:pPr>
            <w:r w:rsidRPr="00400E0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939BE" w14:textId="77777777" w:rsidR="00A34AC7" w:rsidRPr="00400E07" w:rsidRDefault="00A34AC7" w:rsidP="00AD6724">
            <w:pPr>
              <w:pStyle w:val="headertabella0"/>
              <w:rPr>
                <w:color w:val="002060"/>
              </w:rPr>
            </w:pPr>
            <w:r w:rsidRPr="00400E0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9150D" w14:textId="77777777" w:rsidR="00A34AC7" w:rsidRPr="00400E07" w:rsidRDefault="00A34AC7" w:rsidP="00AD6724">
            <w:pPr>
              <w:pStyle w:val="headertabella0"/>
              <w:rPr>
                <w:color w:val="002060"/>
              </w:rPr>
            </w:pPr>
            <w:r w:rsidRPr="00400E0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96432" w14:textId="77777777" w:rsidR="00A34AC7" w:rsidRPr="00400E07" w:rsidRDefault="00A34AC7" w:rsidP="00AD6724">
            <w:pPr>
              <w:pStyle w:val="headertabella0"/>
              <w:rPr>
                <w:color w:val="002060"/>
              </w:rPr>
            </w:pPr>
            <w:r w:rsidRPr="00400E0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5AF27" w14:textId="77777777" w:rsidR="00A34AC7" w:rsidRPr="00400E07" w:rsidRDefault="00A34AC7" w:rsidP="00AD6724">
            <w:pPr>
              <w:pStyle w:val="headertabella0"/>
              <w:rPr>
                <w:color w:val="002060"/>
              </w:rPr>
            </w:pPr>
            <w:r w:rsidRPr="00400E0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D2E9B" w14:textId="77777777" w:rsidR="00A34AC7" w:rsidRPr="00400E07" w:rsidRDefault="00A34AC7" w:rsidP="00AD6724">
            <w:pPr>
              <w:pStyle w:val="headertabella0"/>
              <w:rPr>
                <w:color w:val="002060"/>
              </w:rPr>
            </w:pPr>
            <w:r w:rsidRPr="00400E0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1B611" w14:textId="77777777" w:rsidR="00A34AC7" w:rsidRPr="00400E07" w:rsidRDefault="00A34AC7" w:rsidP="00AD6724">
            <w:pPr>
              <w:pStyle w:val="headertabella0"/>
              <w:rPr>
                <w:color w:val="002060"/>
              </w:rPr>
            </w:pPr>
            <w:r w:rsidRPr="00400E0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28823" w14:textId="77777777" w:rsidR="00A34AC7" w:rsidRPr="00400E07" w:rsidRDefault="00A34AC7" w:rsidP="00AD6724">
            <w:pPr>
              <w:pStyle w:val="headertabella0"/>
              <w:rPr>
                <w:color w:val="002060"/>
              </w:rPr>
            </w:pPr>
            <w:r w:rsidRPr="00400E07">
              <w:rPr>
                <w:color w:val="002060"/>
              </w:rPr>
              <w:t>PE</w:t>
            </w:r>
          </w:p>
        </w:tc>
      </w:tr>
      <w:tr w:rsidR="00A34AC7" w:rsidRPr="00400E07" w14:paraId="3F015BB5" w14:textId="77777777" w:rsidTr="00AD672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C1E801" w14:textId="77777777" w:rsidR="00A34AC7" w:rsidRPr="00400E07" w:rsidRDefault="00A34AC7" w:rsidP="00AD6724">
            <w:pPr>
              <w:pStyle w:val="rowtabella0"/>
              <w:rPr>
                <w:color w:val="002060"/>
              </w:rPr>
            </w:pPr>
            <w:r w:rsidRPr="00400E0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2AD5"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DF742"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7C90"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E7521"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6482"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C89D2" w14:textId="77777777" w:rsidR="00A34AC7" w:rsidRPr="00400E07" w:rsidRDefault="00A34AC7" w:rsidP="00AD6724">
            <w:pPr>
              <w:pStyle w:val="rowtabella0"/>
              <w:jc w:val="center"/>
              <w:rPr>
                <w:color w:val="002060"/>
              </w:rPr>
            </w:pPr>
            <w:r w:rsidRPr="00400E0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018C7"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35BD2" w14:textId="77777777" w:rsidR="00A34AC7" w:rsidRPr="00400E07" w:rsidRDefault="00A34AC7" w:rsidP="00AD6724">
            <w:pPr>
              <w:pStyle w:val="rowtabella0"/>
              <w:jc w:val="center"/>
              <w:rPr>
                <w:color w:val="002060"/>
              </w:rPr>
            </w:pPr>
            <w:r w:rsidRPr="00400E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2C60" w14:textId="77777777" w:rsidR="00A34AC7" w:rsidRPr="00400E07" w:rsidRDefault="00A34AC7" w:rsidP="00AD6724">
            <w:pPr>
              <w:pStyle w:val="rowtabella0"/>
              <w:jc w:val="center"/>
              <w:rPr>
                <w:color w:val="002060"/>
              </w:rPr>
            </w:pPr>
            <w:r w:rsidRPr="00400E07">
              <w:rPr>
                <w:color w:val="002060"/>
              </w:rPr>
              <w:t>0</w:t>
            </w:r>
          </w:p>
        </w:tc>
      </w:tr>
      <w:tr w:rsidR="00A34AC7" w:rsidRPr="00400E07" w14:paraId="4D7073E7"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80539" w14:textId="77777777" w:rsidR="00A34AC7" w:rsidRPr="00400E07" w:rsidRDefault="00A34AC7" w:rsidP="00AD6724">
            <w:pPr>
              <w:pStyle w:val="rowtabella0"/>
              <w:rPr>
                <w:color w:val="002060"/>
              </w:rPr>
            </w:pPr>
            <w:r w:rsidRPr="00400E0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D26B6"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2E723"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A0D72"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29F30"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1C6EE"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9824" w14:textId="77777777" w:rsidR="00A34AC7" w:rsidRPr="00400E07" w:rsidRDefault="00A34AC7" w:rsidP="00AD6724">
            <w:pPr>
              <w:pStyle w:val="rowtabella0"/>
              <w:jc w:val="center"/>
              <w:rPr>
                <w:color w:val="002060"/>
              </w:rPr>
            </w:pPr>
            <w:r w:rsidRPr="00400E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6456"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C071D" w14:textId="77777777" w:rsidR="00A34AC7" w:rsidRPr="00400E07" w:rsidRDefault="00A34AC7" w:rsidP="00AD6724">
            <w:pPr>
              <w:pStyle w:val="rowtabella0"/>
              <w:jc w:val="center"/>
              <w:rPr>
                <w:color w:val="002060"/>
              </w:rPr>
            </w:pPr>
            <w:r w:rsidRPr="00400E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9D580" w14:textId="77777777" w:rsidR="00A34AC7" w:rsidRPr="00400E07" w:rsidRDefault="00A34AC7" w:rsidP="00AD6724">
            <w:pPr>
              <w:pStyle w:val="rowtabella0"/>
              <w:jc w:val="center"/>
              <w:rPr>
                <w:color w:val="002060"/>
              </w:rPr>
            </w:pPr>
            <w:r w:rsidRPr="00400E07">
              <w:rPr>
                <w:color w:val="002060"/>
              </w:rPr>
              <w:t>0</w:t>
            </w:r>
          </w:p>
        </w:tc>
      </w:tr>
      <w:tr w:rsidR="00A34AC7" w:rsidRPr="00400E07" w14:paraId="44833775"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B4E0A" w14:textId="77777777" w:rsidR="00A34AC7" w:rsidRPr="00400E07" w:rsidRDefault="00A34AC7" w:rsidP="00AD6724">
            <w:pPr>
              <w:pStyle w:val="rowtabella0"/>
              <w:rPr>
                <w:color w:val="002060"/>
                <w:lang w:val="es-ES"/>
              </w:rPr>
            </w:pPr>
            <w:r w:rsidRPr="00400E07">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DCFC5"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86F0A"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8AE7F"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B0C24"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D77EC"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9770" w14:textId="77777777" w:rsidR="00A34AC7" w:rsidRPr="00400E07" w:rsidRDefault="00A34AC7" w:rsidP="00AD6724">
            <w:pPr>
              <w:pStyle w:val="rowtabella0"/>
              <w:jc w:val="center"/>
              <w:rPr>
                <w:color w:val="002060"/>
              </w:rPr>
            </w:pPr>
            <w:r w:rsidRPr="00400E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48386"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66B5E"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1DE20" w14:textId="77777777" w:rsidR="00A34AC7" w:rsidRPr="00400E07" w:rsidRDefault="00A34AC7" w:rsidP="00AD6724">
            <w:pPr>
              <w:pStyle w:val="rowtabella0"/>
              <w:jc w:val="center"/>
              <w:rPr>
                <w:color w:val="002060"/>
              </w:rPr>
            </w:pPr>
            <w:r w:rsidRPr="00400E07">
              <w:rPr>
                <w:color w:val="002060"/>
              </w:rPr>
              <w:t>0</w:t>
            </w:r>
          </w:p>
        </w:tc>
      </w:tr>
      <w:tr w:rsidR="00A34AC7" w:rsidRPr="00400E07" w14:paraId="28B85C70"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3686E" w14:textId="77777777" w:rsidR="00A34AC7" w:rsidRPr="00400E07" w:rsidRDefault="00A34AC7" w:rsidP="00AD6724">
            <w:pPr>
              <w:pStyle w:val="rowtabella0"/>
              <w:rPr>
                <w:color w:val="002060"/>
              </w:rPr>
            </w:pPr>
            <w:r w:rsidRPr="00400E07">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A3780"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06F0"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EC12"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B41F0"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4E08"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76B71" w14:textId="77777777" w:rsidR="00A34AC7" w:rsidRPr="00400E07" w:rsidRDefault="00A34AC7" w:rsidP="00AD6724">
            <w:pPr>
              <w:pStyle w:val="rowtabella0"/>
              <w:jc w:val="center"/>
              <w:rPr>
                <w:color w:val="002060"/>
              </w:rPr>
            </w:pPr>
            <w:r w:rsidRPr="00400E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17C0F" w14:textId="77777777" w:rsidR="00A34AC7" w:rsidRPr="00400E07" w:rsidRDefault="00A34AC7" w:rsidP="00AD6724">
            <w:pPr>
              <w:pStyle w:val="rowtabella0"/>
              <w:jc w:val="center"/>
              <w:rPr>
                <w:color w:val="002060"/>
              </w:rPr>
            </w:pPr>
            <w:r w:rsidRPr="00400E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11327" w14:textId="77777777" w:rsidR="00A34AC7" w:rsidRPr="00400E07" w:rsidRDefault="00A34AC7" w:rsidP="00AD6724">
            <w:pPr>
              <w:pStyle w:val="rowtabella0"/>
              <w:jc w:val="center"/>
              <w:rPr>
                <w:color w:val="002060"/>
              </w:rPr>
            </w:pPr>
            <w:r w:rsidRPr="00400E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B8DA" w14:textId="77777777" w:rsidR="00A34AC7" w:rsidRPr="00400E07" w:rsidRDefault="00A34AC7" w:rsidP="00AD6724">
            <w:pPr>
              <w:pStyle w:val="rowtabella0"/>
              <w:jc w:val="center"/>
              <w:rPr>
                <w:color w:val="002060"/>
              </w:rPr>
            </w:pPr>
            <w:r w:rsidRPr="00400E07">
              <w:rPr>
                <w:color w:val="002060"/>
              </w:rPr>
              <w:t>0</w:t>
            </w:r>
          </w:p>
        </w:tc>
      </w:tr>
      <w:tr w:rsidR="00A34AC7" w:rsidRPr="00400E07" w14:paraId="6A8CD61C"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EF4FA" w14:textId="77777777" w:rsidR="00A34AC7" w:rsidRPr="00400E07" w:rsidRDefault="00A34AC7" w:rsidP="00AD6724">
            <w:pPr>
              <w:pStyle w:val="rowtabella0"/>
              <w:rPr>
                <w:color w:val="002060"/>
              </w:rPr>
            </w:pPr>
            <w:r w:rsidRPr="00400E07">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8EED1"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E9328"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02718"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89B16"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26CE4"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2EC3" w14:textId="77777777" w:rsidR="00A34AC7" w:rsidRPr="00400E07" w:rsidRDefault="00A34AC7" w:rsidP="00AD6724">
            <w:pPr>
              <w:pStyle w:val="rowtabella0"/>
              <w:jc w:val="center"/>
              <w:rPr>
                <w:color w:val="002060"/>
              </w:rPr>
            </w:pPr>
            <w:r w:rsidRPr="00400E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6B0B4"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5B645"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E367C" w14:textId="77777777" w:rsidR="00A34AC7" w:rsidRPr="00400E07" w:rsidRDefault="00A34AC7" w:rsidP="00AD6724">
            <w:pPr>
              <w:pStyle w:val="rowtabella0"/>
              <w:jc w:val="center"/>
              <w:rPr>
                <w:color w:val="002060"/>
              </w:rPr>
            </w:pPr>
            <w:r w:rsidRPr="00400E07">
              <w:rPr>
                <w:color w:val="002060"/>
              </w:rPr>
              <w:t>0</w:t>
            </w:r>
          </w:p>
        </w:tc>
      </w:tr>
      <w:tr w:rsidR="00A34AC7" w:rsidRPr="00400E07" w14:paraId="43DA3C36"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EF0AD" w14:textId="77777777" w:rsidR="00A34AC7" w:rsidRPr="00400E07" w:rsidRDefault="00A34AC7" w:rsidP="00AD6724">
            <w:pPr>
              <w:pStyle w:val="rowtabella0"/>
              <w:rPr>
                <w:color w:val="002060"/>
                <w:lang w:val="es-ES"/>
              </w:rPr>
            </w:pPr>
            <w:r w:rsidRPr="00400E0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3FB08"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2481B"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52AB9"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B8E0"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52FA8"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22868"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4F897" w14:textId="77777777" w:rsidR="00A34AC7" w:rsidRPr="00400E07" w:rsidRDefault="00A34AC7" w:rsidP="00AD6724">
            <w:pPr>
              <w:pStyle w:val="rowtabella0"/>
              <w:jc w:val="center"/>
              <w:rPr>
                <w:color w:val="002060"/>
              </w:rPr>
            </w:pPr>
            <w:r w:rsidRPr="00400E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1BEC0" w14:textId="77777777" w:rsidR="00A34AC7" w:rsidRPr="00400E07" w:rsidRDefault="00A34AC7" w:rsidP="00AD6724">
            <w:pPr>
              <w:pStyle w:val="rowtabella0"/>
              <w:jc w:val="center"/>
              <w:rPr>
                <w:color w:val="002060"/>
              </w:rPr>
            </w:pPr>
            <w:r w:rsidRPr="00400E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FBC5D" w14:textId="77777777" w:rsidR="00A34AC7" w:rsidRPr="00400E07" w:rsidRDefault="00A34AC7" w:rsidP="00AD6724">
            <w:pPr>
              <w:pStyle w:val="rowtabella0"/>
              <w:jc w:val="center"/>
              <w:rPr>
                <w:color w:val="002060"/>
              </w:rPr>
            </w:pPr>
            <w:r w:rsidRPr="00400E07">
              <w:rPr>
                <w:color w:val="002060"/>
              </w:rPr>
              <w:t>0</w:t>
            </w:r>
          </w:p>
        </w:tc>
      </w:tr>
      <w:tr w:rsidR="00A34AC7" w:rsidRPr="00400E07" w14:paraId="45A2DBE2"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44CA59" w14:textId="77777777" w:rsidR="00A34AC7" w:rsidRPr="00400E07" w:rsidRDefault="00A34AC7" w:rsidP="00AD6724">
            <w:pPr>
              <w:pStyle w:val="rowtabella0"/>
              <w:rPr>
                <w:color w:val="002060"/>
                <w:lang w:val="es-ES"/>
              </w:rPr>
            </w:pPr>
            <w:r w:rsidRPr="00400E07">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6CEF"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6D3EE"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D39C3"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DC1AF"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C3A3A"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B33E" w14:textId="77777777" w:rsidR="00A34AC7" w:rsidRPr="00400E07" w:rsidRDefault="00A34AC7" w:rsidP="00AD6724">
            <w:pPr>
              <w:pStyle w:val="rowtabella0"/>
              <w:jc w:val="center"/>
              <w:rPr>
                <w:color w:val="002060"/>
              </w:rPr>
            </w:pPr>
            <w:r w:rsidRPr="00400E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301C8" w14:textId="77777777" w:rsidR="00A34AC7" w:rsidRPr="00400E07" w:rsidRDefault="00A34AC7" w:rsidP="00AD6724">
            <w:pPr>
              <w:pStyle w:val="rowtabella0"/>
              <w:jc w:val="center"/>
              <w:rPr>
                <w:color w:val="002060"/>
              </w:rPr>
            </w:pPr>
            <w:r w:rsidRPr="00400E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8083B" w14:textId="77777777" w:rsidR="00A34AC7" w:rsidRPr="00400E07" w:rsidRDefault="00A34AC7" w:rsidP="00AD6724">
            <w:pPr>
              <w:pStyle w:val="rowtabella0"/>
              <w:jc w:val="center"/>
              <w:rPr>
                <w:color w:val="002060"/>
              </w:rPr>
            </w:pPr>
            <w:r w:rsidRPr="00400E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0B094" w14:textId="77777777" w:rsidR="00A34AC7" w:rsidRPr="00400E07" w:rsidRDefault="00A34AC7" w:rsidP="00AD6724">
            <w:pPr>
              <w:pStyle w:val="rowtabella0"/>
              <w:jc w:val="center"/>
              <w:rPr>
                <w:color w:val="002060"/>
              </w:rPr>
            </w:pPr>
            <w:r w:rsidRPr="00400E07">
              <w:rPr>
                <w:color w:val="002060"/>
              </w:rPr>
              <w:t>0</w:t>
            </w:r>
          </w:p>
        </w:tc>
      </w:tr>
      <w:tr w:rsidR="00A34AC7" w:rsidRPr="00400E07" w14:paraId="1ABFD042" w14:textId="77777777" w:rsidTr="00AD672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DA36D6" w14:textId="77777777" w:rsidR="00A34AC7" w:rsidRPr="00400E07" w:rsidRDefault="00A34AC7" w:rsidP="00AD6724">
            <w:pPr>
              <w:pStyle w:val="rowtabella0"/>
              <w:rPr>
                <w:color w:val="002060"/>
              </w:rPr>
            </w:pPr>
            <w:r w:rsidRPr="00400E0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65907"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23E9B"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8AB6"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E501F"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46D3C"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F6492"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223B5" w14:textId="77777777" w:rsidR="00A34AC7" w:rsidRPr="00400E07" w:rsidRDefault="00A34AC7" w:rsidP="00AD6724">
            <w:pPr>
              <w:pStyle w:val="rowtabella0"/>
              <w:jc w:val="center"/>
              <w:rPr>
                <w:color w:val="002060"/>
              </w:rPr>
            </w:pPr>
            <w:r w:rsidRPr="00400E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0BB88" w14:textId="77777777" w:rsidR="00A34AC7" w:rsidRPr="00400E07" w:rsidRDefault="00A34AC7" w:rsidP="00AD6724">
            <w:pPr>
              <w:pStyle w:val="rowtabella0"/>
              <w:jc w:val="center"/>
              <w:rPr>
                <w:color w:val="002060"/>
              </w:rPr>
            </w:pPr>
            <w:r w:rsidRPr="00400E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73602" w14:textId="77777777" w:rsidR="00A34AC7" w:rsidRPr="00400E07" w:rsidRDefault="00A34AC7" w:rsidP="00AD6724">
            <w:pPr>
              <w:pStyle w:val="rowtabella0"/>
              <w:jc w:val="center"/>
              <w:rPr>
                <w:color w:val="002060"/>
              </w:rPr>
            </w:pPr>
            <w:r w:rsidRPr="00400E07">
              <w:rPr>
                <w:color w:val="002060"/>
              </w:rPr>
              <w:t>0</w:t>
            </w:r>
          </w:p>
        </w:tc>
      </w:tr>
    </w:tbl>
    <w:p w14:paraId="4BA52C2C" w14:textId="77777777" w:rsidR="00A34AC7" w:rsidRPr="00400E07" w:rsidRDefault="00A34AC7" w:rsidP="00A34AC7">
      <w:pPr>
        <w:pStyle w:val="breakline"/>
        <w:rPr>
          <w:rFonts w:eastAsiaTheme="minorEastAsia"/>
          <w:color w:val="002060"/>
        </w:rPr>
      </w:pPr>
    </w:p>
    <w:p w14:paraId="1A9C76AB" w14:textId="77777777" w:rsidR="00A34AC7" w:rsidRPr="00400E07" w:rsidRDefault="00A34AC7" w:rsidP="00A34AC7">
      <w:pPr>
        <w:pStyle w:val="breakline"/>
        <w:rPr>
          <w:color w:val="002060"/>
        </w:rPr>
      </w:pPr>
    </w:p>
    <w:p w14:paraId="7F813A0F" w14:textId="77777777" w:rsidR="00A34AC7" w:rsidRPr="00400E07" w:rsidRDefault="00A34AC7" w:rsidP="00A34AC7">
      <w:pPr>
        <w:pStyle w:val="sottotitolocampionato10"/>
        <w:rPr>
          <w:color w:val="002060"/>
        </w:rPr>
      </w:pPr>
      <w:r w:rsidRPr="00400E0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AC7" w:rsidRPr="00400E07" w14:paraId="092C7E88" w14:textId="77777777" w:rsidTr="00AD672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D5DA5" w14:textId="77777777" w:rsidR="00A34AC7" w:rsidRPr="00400E07" w:rsidRDefault="00A34AC7" w:rsidP="00AD6724">
            <w:pPr>
              <w:pStyle w:val="headertabella0"/>
              <w:rPr>
                <w:color w:val="002060"/>
              </w:rPr>
            </w:pPr>
            <w:r w:rsidRPr="00400E0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E30B8" w14:textId="77777777" w:rsidR="00A34AC7" w:rsidRPr="00400E07" w:rsidRDefault="00A34AC7" w:rsidP="00AD6724">
            <w:pPr>
              <w:pStyle w:val="headertabella0"/>
              <w:rPr>
                <w:color w:val="002060"/>
              </w:rPr>
            </w:pPr>
            <w:r w:rsidRPr="00400E0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0025F" w14:textId="77777777" w:rsidR="00A34AC7" w:rsidRPr="00400E07" w:rsidRDefault="00A34AC7" w:rsidP="00AD6724">
            <w:pPr>
              <w:pStyle w:val="headertabella0"/>
              <w:rPr>
                <w:color w:val="002060"/>
              </w:rPr>
            </w:pPr>
            <w:r w:rsidRPr="00400E0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7D658" w14:textId="77777777" w:rsidR="00A34AC7" w:rsidRPr="00400E07" w:rsidRDefault="00A34AC7" w:rsidP="00AD6724">
            <w:pPr>
              <w:pStyle w:val="headertabella0"/>
              <w:rPr>
                <w:color w:val="002060"/>
              </w:rPr>
            </w:pPr>
            <w:r w:rsidRPr="00400E0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6D405" w14:textId="77777777" w:rsidR="00A34AC7" w:rsidRPr="00400E07" w:rsidRDefault="00A34AC7" w:rsidP="00AD6724">
            <w:pPr>
              <w:pStyle w:val="headertabella0"/>
              <w:rPr>
                <w:color w:val="002060"/>
              </w:rPr>
            </w:pPr>
            <w:r w:rsidRPr="00400E0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0ACCA" w14:textId="77777777" w:rsidR="00A34AC7" w:rsidRPr="00400E07" w:rsidRDefault="00A34AC7" w:rsidP="00AD6724">
            <w:pPr>
              <w:pStyle w:val="headertabella0"/>
              <w:rPr>
                <w:color w:val="002060"/>
              </w:rPr>
            </w:pPr>
            <w:r w:rsidRPr="00400E0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1AD94" w14:textId="77777777" w:rsidR="00A34AC7" w:rsidRPr="00400E07" w:rsidRDefault="00A34AC7" w:rsidP="00AD6724">
            <w:pPr>
              <w:pStyle w:val="headertabella0"/>
              <w:rPr>
                <w:color w:val="002060"/>
              </w:rPr>
            </w:pPr>
            <w:r w:rsidRPr="00400E0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CEBB2" w14:textId="77777777" w:rsidR="00A34AC7" w:rsidRPr="00400E07" w:rsidRDefault="00A34AC7" w:rsidP="00AD6724">
            <w:pPr>
              <w:pStyle w:val="headertabella0"/>
              <w:rPr>
                <w:color w:val="002060"/>
              </w:rPr>
            </w:pPr>
            <w:r w:rsidRPr="00400E0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AD8EA" w14:textId="77777777" w:rsidR="00A34AC7" w:rsidRPr="00400E07" w:rsidRDefault="00A34AC7" w:rsidP="00AD6724">
            <w:pPr>
              <w:pStyle w:val="headertabella0"/>
              <w:rPr>
                <w:color w:val="002060"/>
              </w:rPr>
            </w:pPr>
            <w:r w:rsidRPr="00400E0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06D42" w14:textId="77777777" w:rsidR="00A34AC7" w:rsidRPr="00400E07" w:rsidRDefault="00A34AC7" w:rsidP="00AD6724">
            <w:pPr>
              <w:pStyle w:val="headertabella0"/>
              <w:rPr>
                <w:color w:val="002060"/>
              </w:rPr>
            </w:pPr>
            <w:r w:rsidRPr="00400E07">
              <w:rPr>
                <w:color w:val="002060"/>
              </w:rPr>
              <w:t>PE</w:t>
            </w:r>
          </w:p>
        </w:tc>
      </w:tr>
      <w:tr w:rsidR="00A34AC7" w:rsidRPr="00400E07" w14:paraId="3033B2B7" w14:textId="77777777" w:rsidTr="00AD672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FEDD22" w14:textId="77777777" w:rsidR="00A34AC7" w:rsidRPr="00400E07" w:rsidRDefault="00A34AC7" w:rsidP="00AD6724">
            <w:pPr>
              <w:pStyle w:val="rowtabella0"/>
              <w:rPr>
                <w:color w:val="002060"/>
              </w:rPr>
            </w:pPr>
            <w:r w:rsidRPr="00400E0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1DE4"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5AB0A"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F782D"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20C25"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8D151"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2DD28" w14:textId="77777777" w:rsidR="00A34AC7" w:rsidRPr="00400E07" w:rsidRDefault="00A34AC7" w:rsidP="00AD6724">
            <w:pPr>
              <w:pStyle w:val="rowtabella0"/>
              <w:jc w:val="center"/>
              <w:rPr>
                <w:color w:val="002060"/>
              </w:rPr>
            </w:pPr>
            <w:r w:rsidRPr="00400E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FB01"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C4D65" w14:textId="77777777" w:rsidR="00A34AC7" w:rsidRPr="00400E07" w:rsidRDefault="00A34AC7" w:rsidP="00AD6724">
            <w:pPr>
              <w:pStyle w:val="rowtabella0"/>
              <w:jc w:val="center"/>
              <w:rPr>
                <w:color w:val="002060"/>
              </w:rPr>
            </w:pPr>
            <w:r w:rsidRPr="00400E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21B71" w14:textId="77777777" w:rsidR="00A34AC7" w:rsidRPr="00400E07" w:rsidRDefault="00A34AC7" w:rsidP="00AD6724">
            <w:pPr>
              <w:pStyle w:val="rowtabella0"/>
              <w:jc w:val="center"/>
              <w:rPr>
                <w:color w:val="002060"/>
              </w:rPr>
            </w:pPr>
            <w:r w:rsidRPr="00400E07">
              <w:rPr>
                <w:color w:val="002060"/>
              </w:rPr>
              <w:t>0</w:t>
            </w:r>
          </w:p>
        </w:tc>
      </w:tr>
      <w:tr w:rsidR="00A34AC7" w:rsidRPr="00400E07" w14:paraId="5DEE402B"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5BE947" w14:textId="77777777" w:rsidR="00A34AC7" w:rsidRPr="00400E07" w:rsidRDefault="00A34AC7" w:rsidP="00AD6724">
            <w:pPr>
              <w:pStyle w:val="rowtabella0"/>
              <w:rPr>
                <w:color w:val="002060"/>
              </w:rPr>
            </w:pPr>
            <w:r w:rsidRPr="00400E07">
              <w:rPr>
                <w:color w:val="002060"/>
              </w:rPr>
              <w:lastRenderedPageBreak/>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179E"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3E58A"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8A24"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6AF6"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52EB7"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E0A09" w14:textId="77777777" w:rsidR="00A34AC7" w:rsidRPr="00400E07" w:rsidRDefault="00A34AC7" w:rsidP="00AD6724">
            <w:pPr>
              <w:pStyle w:val="rowtabella0"/>
              <w:jc w:val="center"/>
              <w:rPr>
                <w:color w:val="002060"/>
              </w:rPr>
            </w:pPr>
            <w:r w:rsidRPr="00400E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3AFCB" w14:textId="77777777" w:rsidR="00A34AC7" w:rsidRPr="00400E07" w:rsidRDefault="00A34AC7" w:rsidP="00AD6724">
            <w:pPr>
              <w:pStyle w:val="rowtabella0"/>
              <w:jc w:val="center"/>
              <w:rPr>
                <w:color w:val="002060"/>
              </w:rPr>
            </w:pPr>
            <w:r w:rsidRPr="00400E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E540" w14:textId="77777777" w:rsidR="00A34AC7" w:rsidRPr="00400E07" w:rsidRDefault="00A34AC7" w:rsidP="00AD6724">
            <w:pPr>
              <w:pStyle w:val="rowtabella0"/>
              <w:jc w:val="center"/>
              <w:rPr>
                <w:color w:val="002060"/>
              </w:rPr>
            </w:pPr>
            <w:r w:rsidRPr="00400E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8E4F" w14:textId="77777777" w:rsidR="00A34AC7" w:rsidRPr="00400E07" w:rsidRDefault="00A34AC7" w:rsidP="00AD6724">
            <w:pPr>
              <w:pStyle w:val="rowtabella0"/>
              <w:jc w:val="center"/>
              <w:rPr>
                <w:color w:val="002060"/>
              </w:rPr>
            </w:pPr>
            <w:r w:rsidRPr="00400E07">
              <w:rPr>
                <w:color w:val="002060"/>
              </w:rPr>
              <w:t>0</w:t>
            </w:r>
          </w:p>
        </w:tc>
      </w:tr>
      <w:tr w:rsidR="00A34AC7" w:rsidRPr="00400E07" w14:paraId="06421ACA"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2098CD" w14:textId="77777777" w:rsidR="00A34AC7" w:rsidRPr="00400E07" w:rsidRDefault="00A34AC7" w:rsidP="00AD6724">
            <w:pPr>
              <w:pStyle w:val="rowtabella0"/>
              <w:rPr>
                <w:color w:val="002060"/>
              </w:rPr>
            </w:pPr>
            <w:r w:rsidRPr="00400E07">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2A885"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7CB0F"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5E900"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63B7"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63E98"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C2DBB" w14:textId="77777777" w:rsidR="00A34AC7" w:rsidRPr="00400E07" w:rsidRDefault="00A34AC7" w:rsidP="00AD6724">
            <w:pPr>
              <w:pStyle w:val="rowtabella0"/>
              <w:jc w:val="center"/>
              <w:rPr>
                <w:color w:val="002060"/>
              </w:rPr>
            </w:pPr>
            <w:r w:rsidRPr="00400E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3109D"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1AEC" w14:textId="77777777" w:rsidR="00A34AC7" w:rsidRPr="00400E07" w:rsidRDefault="00A34AC7" w:rsidP="00AD6724">
            <w:pPr>
              <w:pStyle w:val="rowtabella0"/>
              <w:jc w:val="center"/>
              <w:rPr>
                <w:color w:val="002060"/>
              </w:rPr>
            </w:pPr>
            <w:r w:rsidRPr="00400E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298F1" w14:textId="77777777" w:rsidR="00A34AC7" w:rsidRPr="00400E07" w:rsidRDefault="00A34AC7" w:rsidP="00AD6724">
            <w:pPr>
              <w:pStyle w:val="rowtabella0"/>
              <w:jc w:val="center"/>
              <w:rPr>
                <w:color w:val="002060"/>
              </w:rPr>
            </w:pPr>
            <w:r w:rsidRPr="00400E07">
              <w:rPr>
                <w:color w:val="002060"/>
              </w:rPr>
              <w:t>0</w:t>
            </w:r>
          </w:p>
        </w:tc>
      </w:tr>
      <w:tr w:rsidR="00A34AC7" w:rsidRPr="00400E07" w14:paraId="022E6B7B"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0A6491" w14:textId="77777777" w:rsidR="00A34AC7" w:rsidRPr="00400E07" w:rsidRDefault="00A34AC7" w:rsidP="00AD6724">
            <w:pPr>
              <w:pStyle w:val="rowtabella0"/>
              <w:rPr>
                <w:color w:val="002060"/>
              </w:rPr>
            </w:pPr>
            <w:r w:rsidRPr="00400E0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0D674"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020CA"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6E0F1"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0452F"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AE86E"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37AF5" w14:textId="77777777" w:rsidR="00A34AC7" w:rsidRPr="00400E07" w:rsidRDefault="00A34AC7" w:rsidP="00AD6724">
            <w:pPr>
              <w:pStyle w:val="rowtabella0"/>
              <w:jc w:val="center"/>
              <w:rPr>
                <w:color w:val="002060"/>
              </w:rPr>
            </w:pPr>
            <w:r w:rsidRPr="00400E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0EF48" w14:textId="77777777" w:rsidR="00A34AC7" w:rsidRPr="00400E07" w:rsidRDefault="00A34AC7" w:rsidP="00AD6724">
            <w:pPr>
              <w:pStyle w:val="rowtabella0"/>
              <w:jc w:val="center"/>
              <w:rPr>
                <w:color w:val="002060"/>
              </w:rPr>
            </w:pPr>
            <w:r w:rsidRPr="00400E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874AD"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0CA51" w14:textId="77777777" w:rsidR="00A34AC7" w:rsidRPr="00400E07" w:rsidRDefault="00A34AC7" w:rsidP="00AD6724">
            <w:pPr>
              <w:pStyle w:val="rowtabella0"/>
              <w:jc w:val="center"/>
              <w:rPr>
                <w:color w:val="002060"/>
              </w:rPr>
            </w:pPr>
            <w:r w:rsidRPr="00400E07">
              <w:rPr>
                <w:color w:val="002060"/>
              </w:rPr>
              <w:t>0</w:t>
            </w:r>
          </w:p>
        </w:tc>
      </w:tr>
      <w:tr w:rsidR="00A34AC7" w:rsidRPr="00400E07" w14:paraId="090F7ED5"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E104B" w14:textId="77777777" w:rsidR="00A34AC7" w:rsidRPr="00400E07" w:rsidRDefault="00A34AC7" w:rsidP="00AD6724">
            <w:pPr>
              <w:pStyle w:val="rowtabella0"/>
              <w:rPr>
                <w:color w:val="002060"/>
              </w:rPr>
            </w:pPr>
            <w:r w:rsidRPr="00400E0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3F971"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55FFB"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00AA8"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5AD24"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1D51"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15ABC"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29B84" w14:textId="77777777" w:rsidR="00A34AC7" w:rsidRPr="00400E07" w:rsidRDefault="00A34AC7" w:rsidP="00AD6724">
            <w:pPr>
              <w:pStyle w:val="rowtabella0"/>
              <w:jc w:val="center"/>
              <w:rPr>
                <w:color w:val="002060"/>
              </w:rPr>
            </w:pPr>
            <w:r w:rsidRPr="00400E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4D9CA"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3F51E" w14:textId="77777777" w:rsidR="00A34AC7" w:rsidRPr="00400E07" w:rsidRDefault="00A34AC7" w:rsidP="00AD6724">
            <w:pPr>
              <w:pStyle w:val="rowtabella0"/>
              <w:jc w:val="center"/>
              <w:rPr>
                <w:color w:val="002060"/>
              </w:rPr>
            </w:pPr>
            <w:r w:rsidRPr="00400E07">
              <w:rPr>
                <w:color w:val="002060"/>
              </w:rPr>
              <w:t>0</w:t>
            </w:r>
          </w:p>
        </w:tc>
      </w:tr>
      <w:tr w:rsidR="00A34AC7" w:rsidRPr="00400E07" w14:paraId="0EFCB0E1"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15977" w14:textId="77777777" w:rsidR="00A34AC7" w:rsidRPr="00400E07" w:rsidRDefault="00A34AC7" w:rsidP="00AD6724">
            <w:pPr>
              <w:pStyle w:val="rowtabella0"/>
              <w:rPr>
                <w:color w:val="002060"/>
              </w:rPr>
            </w:pPr>
            <w:r w:rsidRPr="00400E0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20AE4"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8C72"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0AD0E"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BE268"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96DF9"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CBA28"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E5C0F"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E88E2"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63359" w14:textId="77777777" w:rsidR="00A34AC7" w:rsidRPr="00400E07" w:rsidRDefault="00A34AC7" w:rsidP="00AD6724">
            <w:pPr>
              <w:pStyle w:val="rowtabella0"/>
              <w:jc w:val="center"/>
              <w:rPr>
                <w:color w:val="002060"/>
              </w:rPr>
            </w:pPr>
            <w:r w:rsidRPr="00400E07">
              <w:rPr>
                <w:color w:val="002060"/>
              </w:rPr>
              <w:t>0</w:t>
            </w:r>
          </w:p>
        </w:tc>
      </w:tr>
      <w:tr w:rsidR="00A34AC7" w:rsidRPr="00400E07" w14:paraId="1CD7A7E0"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A6F86" w14:textId="77777777" w:rsidR="00A34AC7" w:rsidRPr="00400E07" w:rsidRDefault="00A34AC7" w:rsidP="00AD6724">
            <w:pPr>
              <w:pStyle w:val="rowtabella0"/>
              <w:rPr>
                <w:color w:val="002060"/>
              </w:rPr>
            </w:pPr>
            <w:r w:rsidRPr="00400E0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51B9C"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0DE6E"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1E29F"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FE499"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19EB8"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2CA38"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483DB" w14:textId="77777777" w:rsidR="00A34AC7" w:rsidRPr="00400E07" w:rsidRDefault="00A34AC7" w:rsidP="00AD6724">
            <w:pPr>
              <w:pStyle w:val="rowtabella0"/>
              <w:jc w:val="center"/>
              <w:rPr>
                <w:color w:val="002060"/>
              </w:rPr>
            </w:pPr>
            <w:r w:rsidRPr="00400E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36DA1" w14:textId="77777777" w:rsidR="00A34AC7" w:rsidRPr="00400E07" w:rsidRDefault="00A34AC7" w:rsidP="00AD6724">
            <w:pPr>
              <w:pStyle w:val="rowtabella0"/>
              <w:jc w:val="center"/>
              <w:rPr>
                <w:color w:val="002060"/>
              </w:rPr>
            </w:pPr>
            <w:r w:rsidRPr="00400E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1AA1B" w14:textId="77777777" w:rsidR="00A34AC7" w:rsidRPr="00400E07" w:rsidRDefault="00A34AC7" w:rsidP="00AD6724">
            <w:pPr>
              <w:pStyle w:val="rowtabella0"/>
              <w:jc w:val="center"/>
              <w:rPr>
                <w:color w:val="002060"/>
              </w:rPr>
            </w:pPr>
            <w:r w:rsidRPr="00400E07">
              <w:rPr>
                <w:color w:val="002060"/>
              </w:rPr>
              <w:t>0</w:t>
            </w:r>
          </w:p>
        </w:tc>
      </w:tr>
      <w:tr w:rsidR="00A34AC7" w:rsidRPr="00400E07" w14:paraId="7DA1B44B" w14:textId="77777777" w:rsidTr="00AD672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4FFC97" w14:textId="77777777" w:rsidR="00A34AC7" w:rsidRPr="00400E07" w:rsidRDefault="00A34AC7" w:rsidP="00AD6724">
            <w:pPr>
              <w:pStyle w:val="rowtabella0"/>
              <w:rPr>
                <w:color w:val="002060"/>
              </w:rPr>
            </w:pPr>
            <w:r w:rsidRPr="00400E0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9F9E2"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42273"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A7D54"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DA67"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87EC"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C2ECC" w14:textId="77777777" w:rsidR="00A34AC7" w:rsidRPr="00400E07" w:rsidRDefault="00A34AC7" w:rsidP="00AD6724">
            <w:pPr>
              <w:pStyle w:val="rowtabella0"/>
              <w:jc w:val="center"/>
              <w:rPr>
                <w:color w:val="002060"/>
              </w:rPr>
            </w:pPr>
            <w:r w:rsidRPr="00400E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BF538" w14:textId="77777777" w:rsidR="00A34AC7" w:rsidRPr="00400E07" w:rsidRDefault="00A34AC7" w:rsidP="00AD6724">
            <w:pPr>
              <w:pStyle w:val="rowtabella0"/>
              <w:jc w:val="center"/>
              <w:rPr>
                <w:color w:val="002060"/>
              </w:rPr>
            </w:pPr>
            <w:r w:rsidRPr="00400E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B2629" w14:textId="77777777" w:rsidR="00A34AC7" w:rsidRPr="00400E07" w:rsidRDefault="00A34AC7" w:rsidP="00AD6724">
            <w:pPr>
              <w:pStyle w:val="rowtabella0"/>
              <w:jc w:val="center"/>
              <w:rPr>
                <w:color w:val="002060"/>
              </w:rPr>
            </w:pPr>
            <w:r w:rsidRPr="00400E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AAF2" w14:textId="77777777" w:rsidR="00A34AC7" w:rsidRPr="00400E07" w:rsidRDefault="00A34AC7" w:rsidP="00AD6724">
            <w:pPr>
              <w:pStyle w:val="rowtabella0"/>
              <w:jc w:val="center"/>
              <w:rPr>
                <w:color w:val="002060"/>
              </w:rPr>
            </w:pPr>
            <w:r w:rsidRPr="00400E07">
              <w:rPr>
                <w:color w:val="002060"/>
              </w:rPr>
              <w:t>0</w:t>
            </w:r>
          </w:p>
        </w:tc>
      </w:tr>
    </w:tbl>
    <w:p w14:paraId="3F8E8BCB" w14:textId="77777777" w:rsidR="00A34AC7" w:rsidRDefault="00A34AC7" w:rsidP="00A34AC7">
      <w:pPr>
        <w:pStyle w:val="breakline"/>
        <w:rPr>
          <w:color w:val="002060"/>
        </w:rPr>
      </w:pPr>
    </w:p>
    <w:p w14:paraId="5A95CFF9" w14:textId="77777777" w:rsidR="00A34AC7" w:rsidRPr="00AE3295" w:rsidRDefault="00A34AC7" w:rsidP="00A34AC7">
      <w:pPr>
        <w:pStyle w:val="TITOLOPRINC"/>
        <w:spacing w:before="0" w:beforeAutospacing="0" w:after="0" w:afterAutospacing="0"/>
        <w:rPr>
          <w:color w:val="002060"/>
        </w:rPr>
      </w:pPr>
      <w:r>
        <w:rPr>
          <w:color w:val="002060"/>
        </w:rPr>
        <w:t>PROGRAMMA GARE</w:t>
      </w:r>
    </w:p>
    <w:p w14:paraId="40586C82" w14:textId="77777777" w:rsidR="00A34AC7" w:rsidRPr="006264ED" w:rsidRDefault="00A34AC7" w:rsidP="00A34AC7">
      <w:pPr>
        <w:pStyle w:val="breakline"/>
        <w:rPr>
          <w:color w:val="002060"/>
        </w:rPr>
      </w:pPr>
    </w:p>
    <w:p w14:paraId="1B478408" w14:textId="77777777" w:rsidR="00A34AC7" w:rsidRPr="006264ED" w:rsidRDefault="00A34AC7" w:rsidP="00A34AC7">
      <w:pPr>
        <w:pStyle w:val="sottotitolocampionato10"/>
        <w:rPr>
          <w:color w:val="002060"/>
        </w:rPr>
      </w:pPr>
      <w:r w:rsidRPr="006264ED">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34AC7" w:rsidRPr="006264ED" w14:paraId="6738274B"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0E15A" w14:textId="77777777" w:rsidR="00A34AC7" w:rsidRPr="006264ED" w:rsidRDefault="00A34AC7"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2073F" w14:textId="77777777" w:rsidR="00A34AC7" w:rsidRPr="006264ED" w:rsidRDefault="00A34AC7"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CD5A6" w14:textId="77777777" w:rsidR="00A34AC7" w:rsidRPr="006264ED" w:rsidRDefault="00A34AC7"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D325E" w14:textId="77777777" w:rsidR="00A34AC7" w:rsidRPr="006264ED" w:rsidRDefault="00A34AC7"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24405" w14:textId="77777777" w:rsidR="00A34AC7" w:rsidRPr="006264ED" w:rsidRDefault="00A34AC7"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86808" w14:textId="77777777" w:rsidR="00A34AC7" w:rsidRPr="006264ED" w:rsidRDefault="00A34AC7"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BCA2E" w14:textId="77777777" w:rsidR="00A34AC7" w:rsidRPr="006264ED" w:rsidRDefault="00A34AC7" w:rsidP="00AD6724">
            <w:pPr>
              <w:pStyle w:val="headertabella0"/>
              <w:rPr>
                <w:color w:val="002060"/>
              </w:rPr>
            </w:pPr>
            <w:r w:rsidRPr="006264ED">
              <w:rPr>
                <w:color w:val="002060"/>
              </w:rPr>
              <w:t>Indirizzo Impianto</w:t>
            </w:r>
          </w:p>
        </w:tc>
      </w:tr>
      <w:tr w:rsidR="00A34AC7" w:rsidRPr="006264ED" w14:paraId="70E241CF" w14:textId="77777777" w:rsidTr="00AD67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484741" w14:textId="77777777" w:rsidR="00A34AC7" w:rsidRPr="006264ED" w:rsidRDefault="00A34AC7" w:rsidP="00AD6724">
            <w:pPr>
              <w:pStyle w:val="rowtabella0"/>
              <w:rPr>
                <w:color w:val="002060"/>
              </w:rPr>
            </w:pPr>
            <w:r w:rsidRPr="006264ED">
              <w:rPr>
                <w:color w:val="002060"/>
              </w:rPr>
              <w:t>CSI GAUDIO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26EBE" w14:textId="77777777" w:rsidR="00A34AC7" w:rsidRPr="006264ED" w:rsidRDefault="00A34AC7" w:rsidP="00AD6724">
            <w:pPr>
              <w:pStyle w:val="rowtabella0"/>
              <w:rPr>
                <w:color w:val="002060"/>
              </w:rPr>
            </w:pPr>
            <w:r w:rsidRPr="006264ED">
              <w:rPr>
                <w:color w:val="002060"/>
              </w:rPr>
              <w:t>CERRETO D ESI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F38AD" w14:textId="77777777" w:rsidR="00A34AC7" w:rsidRPr="006264ED" w:rsidRDefault="00A34AC7" w:rsidP="00AD6724">
            <w:pPr>
              <w:pStyle w:val="rowtabella0"/>
              <w:jc w:val="center"/>
              <w:rPr>
                <w:color w:val="002060"/>
              </w:rPr>
            </w:pPr>
            <w:r w:rsidRPr="006264E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E33E4" w14:textId="77777777" w:rsidR="00A34AC7" w:rsidRPr="006264ED" w:rsidRDefault="00A34AC7" w:rsidP="00AD6724">
            <w:pPr>
              <w:pStyle w:val="rowtabella0"/>
              <w:rPr>
                <w:color w:val="002060"/>
              </w:rPr>
            </w:pPr>
            <w:r w:rsidRPr="006264ED">
              <w:rPr>
                <w:color w:val="002060"/>
              </w:rPr>
              <w:t>26/04/2026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99302" w14:textId="77777777" w:rsidR="00A34AC7" w:rsidRPr="006264ED" w:rsidRDefault="00A34AC7" w:rsidP="00AD6724">
            <w:pPr>
              <w:pStyle w:val="rowtabella0"/>
              <w:rPr>
                <w:color w:val="002060"/>
              </w:rPr>
            </w:pPr>
            <w:r w:rsidRPr="006264ED">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9A41E" w14:textId="77777777" w:rsidR="00A34AC7" w:rsidRPr="006264ED" w:rsidRDefault="00A34AC7" w:rsidP="00AD6724">
            <w:pPr>
              <w:pStyle w:val="rowtabella0"/>
              <w:rPr>
                <w:color w:val="002060"/>
              </w:rPr>
            </w:pPr>
            <w:r w:rsidRPr="006264ED">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9FE6B" w14:textId="77777777" w:rsidR="00A34AC7" w:rsidRPr="006264ED" w:rsidRDefault="00A34AC7" w:rsidP="00AD6724">
            <w:pPr>
              <w:pStyle w:val="rowtabella0"/>
              <w:rPr>
                <w:color w:val="002060"/>
              </w:rPr>
            </w:pPr>
            <w:r w:rsidRPr="006264ED">
              <w:rPr>
                <w:color w:val="002060"/>
              </w:rPr>
              <w:t>VIA DEI TESSITORI</w:t>
            </w:r>
          </w:p>
        </w:tc>
      </w:tr>
      <w:tr w:rsidR="00A34AC7" w:rsidRPr="006264ED" w14:paraId="4C8B6550"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039477" w14:textId="77777777" w:rsidR="00A34AC7" w:rsidRPr="006264ED" w:rsidRDefault="00A34AC7" w:rsidP="00AD6724">
            <w:pPr>
              <w:pStyle w:val="rowtabella0"/>
              <w:rPr>
                <w:color w:val="002060"/>
              </w:rPr>
            </w:pPr>
            <w:r w:rsidRPr="006264ED">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637339" w14:textId="77777777" w:rsidR="00A34AC7" w:rsidRPr="006264ED" w:rsidRDefault="00A34AC7" w:rsidP="00AD6724">
            <w:pPr>
              <w:pStyle w:val="rowtabella0"/>
              <w:rPr>
                <w:color w:val="002060"/>
              </w:rPr>
            </w:pPr>
            <w:r w:rsidRPr="006264ED">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480AF4" w14:textId="77777777" w:rsidR="00A34AC7" w:rsidRPr="006264ED" w:rsidRDefault="00A34AC7"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D903C9" w14:textId="77777777" w:rsidR="00A34AC7" w:rsidRPr="006264ED" w:rsidRDefault="00A34AC7" w:rsidP="00AD6724">
            <w:pPr>
              <w:pStyle w:val="rowtabella0"/>
              <w:rPr>
                <w:color w:val="002060"/>
              </w:rPr>
            </w:pPr>
            <w:r w:rsidRPr="006264ED">
              <w:rPr>
                <w:color w:val="002060"/>
              </w:rPr>
              <w:t>26/04/2026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732B5C" w14:textId="77777777" w:rsidR="00A34AC7" w:rsidRPr="006264ED" w:rsidRDefault="00A34AC7" w:rsidP="00AD6724">
            <w:pPr>
              <w:pStyle w:val="rowtabella0"/>
              <w:rPr>
                <w:color w:val="002060"/>
              </w:rPr>
            </w:pPr>
            <w:r w:rsidRPr="006264ED">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532D22" w14:textId="77777777" w:rsidR="00A34AC7" w:rsidRPr="006264ED" w:rsidRDefault="00A34AC7" w:rsidP="00AD6724">
            <w:pPr>
              <w:pStyle w:val="rowtabella0"/>
              <w:rPr>
                <w:color w:val="002060"/>
              </w:rPr>
            </w:pPr>
            <w:r w:rsidRPr="006264ED">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F73A7B" w14:textId="77777777" w:rsidR="00A34AC7" w:rsidRPr="006264ED" w:rsidRDefault="00A34AC7" w:rsidP="00AD6724">
            <w:pPr>
              <w:pStyle w:val="rowtabella0"/>
              <w:rPr>
                <w:color w:val="002060"/>
              </w:rPr>
            </w:pPr>
            <w:r w:rsidRPr="006264ED">
              <w:rPr>
                <w:color w:val="002060"/>
              </w:rPr>
              <w:t>VIA DELLE ESPOSIZIONI, 33</w:t>
            </w:r>
          </w:p>
        </w:tc>
      </w:tr>
      <w:tr w:rsidR="00A34AC7" w:rsidRPr="006264ED" w14:paraId="0C1B9518"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BA85BB" w14:textId="77777777" w:rsidR="00A34AC7" w:rsidRPr="006264ED" w:rsidRDefault="00A34AC7" w:rsidP="00AD6724">
            <w:pPr>
              <w:pStyle w:val="rowtabella0"/>
              <w:rPr>
                <w:color w:val="002060"/>
              </w:rPr>
            </w:pPr>
            <w:r w:rsidRPr="006264ED">
              <w:rPr>
                <w:color w:val="002060"/>
              </w:rPr>
              <w:t xml:space="preserve">AUDAX 1970 </w:t>
            </w:r>
            <w:proofErr w:type="gramStart"/>
            <w:r w:rsidRPr="006264ED">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A91E58" w14:textId="77777777" w:rsidR="00A34AC7" w:rsidRPr="006264ED" w:rsidRDefault="00A34AC7" w:rsidP="00AD6724">
            <w:pPr>
              <w:pStyle w:val="rowtabella0"/>
              <w:rPr>
                <w:color w:val="002060"/>
              </w:rPr>
            </w:pPr>
            <w:r w:rsidRPr="006264ED">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FDCD6A" w14:textId="77777777" w:rsidR="00A34AC7" w:rsidRPr="006264ED" w:rsidRDefault="00A34AC7"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BE453C" w14:textId="77777777" w:rsidR="00A34AC7" w:rsidRPr="006264ED" w:rsidRDefault="00A34AC7" w:rsidP="00AD6724">
            <w:pPr>
              <w:pStyle w:val="rowtabella0"/>
              <w:rPr>
                <w:color w:val="002060"/>
              </w:rPr>
            </w:pPr>
            <w:r w:rsidRPr="006264ED">
              <w:rPr>
                <w:color w:val="002060"/>
              </w:rPr>
              <w:t>28/04/2026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72D933" w14:textId="77777777" w:rsidR="00A34AC7" w:rsidRPr="006264ED" w:rsidRDefault="00A34AC7" w:rsidP="00AD6724">
            <w:pPr>
              <w:pStyle w:val="rowtabella0"/>
              <w:rPr>
                <w:color w:val="002060"/>
              </w:rPr>
            </w:pPr>
            <w:r w:rsidRPr="006264ED">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36187" w14:textId="77777777" w:rsidR="00A34AC7" w:rsidRPr="006264ED" w:rsidRDefault="00A34AC7" w:rsidP="00AD6724">
            <w:pPr>
              <w:pStyle w:val="rowtabella0"/>
              <w:rPr>
                <w:color w:val="002060"/>
              </w:rPr>
            </w:pPr>
            <w:r w:rsidRPr="006264E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C15660" w14:textId="77777777" w:rsidR="00A34AC7" w:rsidRPr="006264ED" w:rsidRDefault="00A34AC7" w:rsidP="00AD6724">
            <w:pPr>
              <w:pStyle w:val="rowtabella0"/>
              <w:rPr>
                <w:color w:val="002060"/>
              </w:rPr>
            </w:pPr>
            <w:r w:rsidRPr="006264ED">
              <w:rPr>
                <w:color w:val="002060"/>
              </w:rPr>
              <w:t>VIA CELLINI</w:t>
            </w:r>
          </w:p>
        </w:tc>
      </w:tr>
      <w:tr w:rsidR="00A34AC7" w:rsidRPr="006264ED" w14:paraId="0D38525A" w14:textId="77777777" w:rsidTr="00AD67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3362A2" w14:textId="77777777" w:rsidR="00A34AC7" w:rsidRPr="006264ED" w:rsidRDefault="00A34AC7" w:rsidP="00AD6724">
            <w:pPr>
              <w:pStyle w:val="rowtabella0"/>
              <w:rPr>
                <w:color w:val="002060"/>
              </w:rPr>
            </w:pPr>
            <w:r w:rsidRPr="006264ED">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B9B12" w14:textId="77777777" w:rsidR="00A34AC7" w:rsidRPr="006264ED" w:rsidRDefault="00A34AC7" w:rsidP="00AD6724">
            <w:pPr>
              <w:pStyle w:val="rowtabella0"/>
              <w:rPr>
                <w:color w:val="002060"/>
              </w:rPr>
            </w:pPr>
            <w:r w:rsidRPr="006264ED">
              <w:rPr>
                <w:color w:val="002060"/>
              </w:rPr>
              <w:t>ETA BETA F.C.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58E08C" w14:textId="77777777" w:rsidR="00A34AC7" w:rsidRPr="006264ED" w:rsidRDefault="00A34AC7" w:rsidP="00AD6724">
            <w:pPr>
              <w:pStyle w:val="rowtabella0"/>
              <w:jc w:val="center"/>
              <w:rPr>
                <w:color w:val="002060"/>
              </w:rPr>
            </w:pPr>
            <w:r w:rsidRPr="006264E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B40FE" w14:textId="77777777" w:rsidR="00A34AC7" w:rsidRPr="006264ED" w:rsidRDefault="00A34AC7" w:rsidP="00AD6724">
            <w:pPr>
              <w:pStyle w:val="rowtabella0"/>
              <w:rPr>
                <w:color w:val="002060"/>
              </w:rPr>
            </w:pPr>
            <w:r w:rsidRPr="006264ED">
              <w:rPr>
                <w:color w:val="002060"/>
              </w:rPr>
              <w:t>29/04/2026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8F37E" w14:textId="77777777" w:rsidR="00A34AC7" w:rsidRPr="006264ED" w:rsidRDefault="00A34AC7" w:rsidP="00AD6724">
            <w:pPr>
              <w:pStyle w:val="rowtabella0"/>
              <w:rPr>
                <w:color w:val="002060"/>
              </w:rPr>
            </w:pPr>
            <w:r w:rsidRPr="006264ED">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1EA7B" w14:textId="77777777" w:rsidR="00A34AC7" w:rsidRPr="006264ED" w:rsidRDefault="00A34AC7" w:rsidP="00AD6724">
            <w:pPr>
              <w:pStyle w:val="rowtabella0"/>
              <w:rPr>
                <w:color w:val="002060"/>
              </w:rPr>
            </w:pPr>
            <w:r w:rsidRPr="006264ED">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D7C5A" w14:textId="77777777" w:rsidR="00A34AC7" w:rsidRPr="006264ED" w:rsidRDefault="00A34AC7" w:rsidP="00AD6724">
            <w:pPr>
              <w:pStyle w:val="rowtabella0"/>
              <w:rPr>
                <w:color w:val="002060"/>
              </w:rPr>
            </w:pPr>
            <w:r w:rsidRPr="006264ED">
              <w:rPr>
                <w:color w:val="002060"/>
              </w:rPr>
              <w:t xml:space="preserve">VIA </w:t>
            </w:r>
            <w:proofErr w:type="gramStart"/>
            <w:r w:rsidRPr="006264ED">
              <w:rPr>
                <w:color w:val="002060"/>
              </w:rPr>
              <w:t>B.BUOZZI</w:t>
            </w:r>
            <w:proofErr w:type="gramEnd"/>
          </w:p>
        </w:tc>
      </w:tr>
    </w:tbl>
    <w:p w14:paraId="44BC0F60" w14:textId="77777777" w:rsidR="00A34AC7" w:rsidRPr="006264ED" w:rsidRDefault="00A34AC7" w:rsidP="00A34AC7">
      <w:pPr>
        <w:pStyle w:val="breakline"/>
        <w:rPr>
          <w:rFonts w:eastAsiaTheme="minorEastAsia"/>
          <w:color w:val="002060"/>
        </w:rPr>
      </w:pPr>
    </w:p>
    <w:p w14:paraId="7DA6B70E" w14:textId="77777777" w:rsidR="00A34AC7" w:rsidRPr="006264ED" w:rsidRDefault="00A34AC7" w:rsidP="00A34AC7">
      <w:pPr>
        <w:pStyle w:val="breakline"/>
        <w:rPr>
          <w:color w:val="002060"/>
        </w:rPr>
      </w:pPr>
    </w:p>
    <w:p w14:paraId="7FC9847A" w14:textId="77777777" w:rsidR="00A34AC7" w:rsidRPr="006264ED" w:rsidRDefault="00A34AC7" w:rsidP="00A34AC7">
      <w:pPr>
        <w:pStyle w:val="breakline"/>
        <w:rPr>
          <w:color w:val="002060"/>
        </w:rPr>
      </w:pPr>
    </w:p>
    <w:p w14:paraId="70EC27D7" w14:textId="77777777" w:rsidR="00A34AC7" w:rsidRPr="006264ED" w:rsidRDefault="00A34AC7" w:rsidP="00A34AC7">
      <w:pPr>
        <w:pStyle w:val="sottotitolocampionato10"/>
        <w:rPr>
          <w:color w:val="002060"/>
        </w:rPr>
      </w:pPr>
      <w:r w:rsidRPr="006264ED">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98"/>
        <w:gridCol w:w="1552"/>
        <w:gridCol w:w="1542"/>
      </w:tblGrid>
      <w:tr w:rsidR="00A34AC7" w:rsidRPr="006264ED" w14:paraId="0C4091BA"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1561F" w14:textId="77777777" w:rsidR="00A34AC7" w:rsidRPr="006264ED" w:rsidRDefault="00A34AC7"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1B635" w14:textId="77777777" w:rsidR="00A34AC7" w:rsidRPr="006264ED" w:rsidRDefault="00A34AC7"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7EC04" w14:textId="77777777" w:rsidR="00A34AC7" w:rsidRPr="006264ED" w:rsidRDefault="00A34AC7"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62A5A" w14:textId="77777777" w:rsidR="00A34AC7" w:rsidRPr="006264ED" w:rsidRDefault="00A34AC7"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36A75" w14:textId="77777777" w:rsidR="00A34AC7" w:rsidRPr="006264ED" w:rsidRDefault="00A34AC7"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7C0F9" w14:textId="77777777" w:rsidR="00A34AC7" w:rsidRPr="006264ED" w:rsidRDefault="00A34AC7"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312AF" w14:textId="77777777" w:rsidR="00A34AC7" w:rsidRPr="006264ED" w:rsidRDefault="00A34AC7" w:rsidP="00AD6724">
            <w:pPr>
              <w:pStyle w:val="headertabella0"/>
              <w:rPr>
                <w:color w:val="002060"/>
              </w:rPr>
            </w:pPr>
            <w:r w:rsidRPr="006264ED">
              <w:rPr>
                <w:color w:val="002060"/>
              </w:rPr>
              <w:t>Indirizzo Impianto</w:t>
            </w:r>
          </w:p>
        </w:tc>
      </w:tr>
      <w:tr w:rsidR="00A34AC7" w:rsidRPr="006264ED" w14:paraId="5EC00B7F" w14:textId="77777777" w:rsidTr="00AD67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23515B" w14:textId="77777777" w:rsidR="00A34AC7" w:rsidRPr="006264ED" w:rsidRDefault="00A34AC7" w:rsidP="00AD6724">
            <w:pPr>
              <w:pStyle w:val="rowtabella0"/>
              <w:rPr>
                <w:color w:val="002060"/>
              </w:rPr>
            </w:pPr>
            <w:r w:rsidRPr="006264ED">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F4E027" w14:textId="77777777" w:rsidR="00A34AC7" w:rsidRPr="006264ED" w:rsidRDefault="00A34AC7" w:rsidP="00AD6724">
            <w:pPr>
              <w:pStyle w:val="rowtabella0"/>
              <w:rPr>
                <w:color w:val="002060"/>
              </w:rPr>
            </w:pPr>
            <w:r w:rsidRPr="006264ED">
              <w:rPr>
                <w:color w:val="002060"/>
              </w:rPr>
              <w:t>POLISPORTIVA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83F0A" w14:textId="77777777" w:rsidR="00A34AC7" w:rsidRPr="006264ED" w:rsidRDefault="00A34AC7" w:rsidP="00AD6724">
            <w:pPr>
              <w:pStyle w:val="rowtabella0"/>
              <w:jc w:val="center"/>
              <w:rPr>
                <w:color w:val="002060"/>
              </w:rPr>
            </w:pPr>
            <w:r w:rsidRPr="006264E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73AAC" w14:textId="77777777" w:rsidR="00A34AC7" w:rsidRPr="006264ED" w:rsidRDefault="00A34AC7" w:rsidP="00AD6724">
            <w:pPr>
              <w:pStyle w:val="rowtabella0"/>
              <w:rPr>
                <w:color w:val="002060"/>
              </w:rPr>
            </w:pPr>
            <w:r w:rsidRPr="006264ED">
              <w:rPr>
                <w:color w:val="002060"/>
              </w:rPr>
              <w:t>25/04/2026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2C2BB" w14:textId="77777777" w:rsidR="00A34AC7" w:rsidRPr="006264ED" w:rsidRDefault="00A34AC7" w:rsidP="00AD6724">
            <w:pPr>
              <w:pStyle w:val="rowtabella0"/>
              <w:rPr>
                <w:color w:val="002060"/>
              </w:rPr>
            </w:pPr>
            <w:r w:rsidRPr="006264ED">
              <w:rPr>
                <w:color w:val="002060"/>
              </w:rPr>
              <w:t xml:space="preserve">5295 TENSOSTRUTTURA VIA </w:t>
            </w:r>
            <w:proofErr w:type="gramStart"/>
            <w:r w:rsidRPr="006264ED">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56F81" w14:textId="77777777" w:rsidR="00A34AC7" w:rsidRPr="006264ED" w:rsidRDefault="00A34AC7" w:rsidP="00AD6724">
            <w:pPr>
              <w:pStyle w:val="rowtabella0"/>
              <w:rPr>
                <w:color w:val="002060"/>
              </w:rPr>
            </w:pPr>
            <w:r w:rsidRPr="006264ED">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436D2C" w14:textId="77777777" w:rsidR="00A34AC7" w:rsidRPr="006264ED" w:rsidRDefault="00A34AC7" w:rsidP="00AD6724">
            <w:pPr>
              <w:pStyle w:val="rowtabella0"/>
              <w:rPr>
                <w:color w:val="002060"/>
              </w:rPr>
            </w:pPr>
            <w:r w:rsidRPr="006264ED">
              <w:rPr>
                <w:color w:val="002060"/>
              </w:rPr>
              <w:t xml:space="preserve">VIA </w:t>
            </w:r>
            <w:proofErr w:type="gramStart"/>
            <w:r w:rsidRPr="006264ED">
              <w:rPr>
                <w:color w:val="002060"/>
              </w:rPr>
              <w:t>E.MATTEI</w:t>
            </w:r>
            <w:proofErr w:type="gramEnd"/>
          </w:p>
        </w:tc>
      </w:tr>
      <w:tr w:rsidR="00A34AC7" w:rsidRPr="006264ED" w14:paraId="3992AF4E"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85F12A" w14:textId="77777777" w:rsidR="00A34AC7" w:rsidRPr="006264ED" w:rsidRDefault="00A34AC7" w:rsidP="00AD6724">
            <w:pPr>
              <w:pStyle w:val="rowtabella0"/>
              <w:rPr>
                <w:color w:val="002060"/>
              </w:rPr>
            </w:pPr>
            <w:r w:rsidRPr="006264ED">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818C90" w14:textId="77777777" w:rsidR="00A34AC7" w:rsidRPr="006264ED" w:rsidRDefault="00A34AC7" w:rsidP="00AD6724">
            <w:pPr>
              <w:pStyle w:val="rowtabella0"/>
              <w:rPr>
                <w:color w:val="002060"/>
              </w:rPr>
            </w:pPr>
            <w:r w:rsidRPr="006264ED">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FA1B8C" w14:textId="77777777" w:rsidR="00A34AC7" w:rsidRPr="006264ED" w:rsidRDefault="00A34AC7"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FF9C49" w14:textId="77777777" w:rsidR="00A34AC7" w:rsidRPr="006264ED" w:rsidRDefault="00A34AC7" w:rsidP="00AD6724">
            <w:pPr>
              <w:pStyle w:val="rowtabella0"/>
              <w:rPr>
                <w:color w:val="002060"/>
              </w:rPr>
            </w:pPr>
            <w:r w:rsidRPr="006264ED">
              <w:rPr>
                <w:color w:val="002060"/>
              </w:rPr>
              <w:t>26/04/2026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1B4881" w14:textId="77777777" w:rsidR="00A34AC7" w:rsidRPr="006264ED" w:rsidRDefault="00A34AC7" w:rsidP="00AD6724">
            <w:pPr>
              <w:pStyle w:val="rowtabella0"/>
              <w:rPr>
                <w:color w:val="002060"/>
              </w:rPr>
            </w:pPr>
            <w:r w:rsidRPr="006264ED">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B9483F" w14:textId="77777777" w:rsidR="00A34AC7" w:rsidRPr="006264ED" w:rsidRDefault="00A34AC7" w:rsidP="00AD6724">
            <w:pPr>
              <w:pStyle w:val="rowtabella0"/>
              <w:rPr>
                <w:color w:val="002060"/>
              </w:rPr>
            </w:pPr>
            <w:r w:rsidRPr="006264ED">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154206" w14:textId="77777777" w:rsidR="00A34AC7" w:rsidRPr="006264ED" w:rsidRDefault="00A34AC7" w:rsidP="00AD6724">
            <w:pPr>
              <w:pStyle w:val="rowtabella0"/>
              <w:rPr>
                <w:color w:val="002060"/>
              </w:rPr>
            </w:pPr>
            <w:r w:rsidRPr="006264ED">
              <w:rPr>
                <w:color w:val="002060"/>
              </w:rPr>
              <w:t>VIA ROSSINI</w:t>
            </w:r>
          </w:p>
        </w:tc>
      </w:tr>
      <w:tr w:rsidR="00A34AC7" w:rsidRPr="006264ED" w14:paraId="1B1E9C7B" w14:textId="77777777" w:rsidTr="00AD67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5C15FB" w14:textId="77777777" w:rsidR="00A34AC7" w:rsidRPr="006264ED" w:rsidRDefault="00A34AC7" w:rsidP="00AD6724">
            <w:pPr>
              <w:pStyle w:val="rowtabella0"/>
              <w:rPr>
                <w:color w:val="002060"/>
              </w:rPr>
            </w:pPr>
            <w:r w:rsidRPr="006264ED">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42570" w14:textId="77777777" w:rsidR="00A34AC7" w:rsidRPr="006264ED" w:rsidRDefault="00A34AC7" w:rsidP="00AD6724">
            <w:pPr>
              <w:pStyle w:val="rowtabella0"/>
              <w:rPr>
                <w:color w:val="002060"/>
              </w:rPr>
            </w:pPr>
            <w:r w:rsidRPr="006264ED">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CF8B4" w14:textId="77777777" w:rsidR="00A34AC7" w:rsidRPr="006264ED" w:rsidRDefault="00A34AC7" w:rsidP="00AD6724">
            <w:pPr>
              <w:pStyle w:val="rowtabella0"/>
              <w:jc w:val="center"/>
              <w:rPr>
                <w:color w:val="002060"/>
              </w:rPr>
            </w:pPr>
            <w:r w:rsidRPr="006264E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DE204" w14:textId="77777777" w:rsidR="00A34AC7" w:rsidRPr="006264ED" w:rsidRDefault="00A34AC7" w:rsidP="00AD6724">
            <w:pPr>
              <w:pStyle w:val="rowtabella0"/>
              <w:rPr>
                <w:color w:val="002060"/>
              </w:rPr>
            </w:pPr>
            <w:r w:rsidRPr="006264ED">
              <w:rPr>
                <w:color w:val="002060"/>
              </w:rPr>
              <w:t>26/04/2026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47804" w14:textId="77777777" w:rsidR="00A34AC7" w:rsidRPr="006264ED" w:rsidRDefault="00A34AC7" w:rsidP="00AD6724">
            <w:pPr>
              <w:pStyle w:val="rowtabella0"/>
              <w:rPr>
                <w:color w:val="002060"/>
              </w:rPr>
            </w:pPr>
            <w:r w:rsidRPr="006264ED">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4CECA5" w14:textId="77777777" w:rsidR="00A34AC7" w:rsidRPr="006264ED" w:rsidRDefault="00A34AC7" w:rsidP="00AD6724">
            <w:pPr>
              <w:pStyle w:val="rowtabella0"/>
              <w:rPr>
                <w:color w:val="002060"/>
              </w:rPr>
            </w:pPr>
            <w:r w:rsidRPr="006264E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1F62D0" w14:textId="77777777" w:rsidR="00A34AC7" w:rsidRPr="006264ED" w:rsidRDefault="00A34AC7" w:rsidP="00AD6724">
            <w:pPr>
              <w:pStyle w:val="rowtabella0"/>
              <w:rPr>
                <w:color w:val="002060"/>
              </w:rPr>
            </w:pPr>
            <w:r w:rsidRPr="006264ED">
              <w:rPr>
                <w:color w:val="002060"/>
              </w:rPr>
              <w:t>VIA GROTTE DI POSATORA 19/A</w:t>
            </w:r>
          </w:p>
        </w:tc>
      </w:tr>
    </w:tbl>
    <w:p w14:paraId="0065E923" w14:textId="77777777" w:rsidR="00A34AC7" w:rsidRPr="006264ED" w:rsidRDefault="00A34AC7" w:rsidP="00A34AC7">
      <w:pPr>
        <w:pStyle w:val="breakline"/>
        <w:rPr>
          <w:rFonts w:eastAsiaTheme="minorEastAsia"/>
          <w:color w:val="002060"/>
        </w:rPr>
      </w:pPr>
    </w:p>
    <w:p w14:paraId="60AD9E02" w14:textId="77777777" w:rsidR="00A34AC7" w:rsidRPr="00400E07" w:rsidRDefault="00A34AC7" w:rsidP="00A34AC7">
      <w:pPr>
        <w:pStyle w:val="breakline"/>
        <w:rPr>
          <w:rFonts w:eastAsiaTheme="minorEastAsia"/>
          <w:color w:val="002060"/>
        </w:rPr>
      </w:pPr>
    </w:p>
    <w:p w14:paraId="7F9398B4" w14:textId="77777777" w:rsidR="00A34AC7" w:rsidRPr="00400E07" w:rsidRDefault="00A34AC7" w:rsidP="00A34AC7">
      <w:pPr>
        <w:pStyle w:val="breakline"/>
        <w:rPr>
          <w:color w:val="002060"/>
        </w:rPr>
      </w:pPr>
    </w:p>
    <w:p w14:paraId="5C5621C8" w14:textId="77777777" w:rsidR="00A34AC7" w:rsidRPr="00400E07" w:rsidRDefault="00A34AC7" w:rsidP="00A34AC7">
      <w:pPr>
        <w:pStyle w:val="titolocampionato0"/>
        <w:shd w:val="clear" w:color="auto" w:fill="CCCCCC"/>
        <w:spacing w:before="80" w:after="40"/>
        <w:rPr>
          <w:color w:val="002060"/>
        </w:rPr>
      </w:pPr>
      <w:r w:rsidRPr="00400E07">
        <w:rPr>
          <w:color w:val="002060"/>
        </w:rPr>
        <w:t>COPPA PRIMAVERA C5 UNDER 16</w:t>
      </w:r>
    </w:p>
    <w:p w14:paraId="6F5AE12D" w14:textId="77777777" w:rsidR="00A34AC7" w:rsidRPr="00400E07" w:rsidRDefault="00A34AC7" w:rsidP="00A34AC7">
      <w:pPr>
        <w:pStyle w:val="titoloprinc0"/>
        <w:rPr>
          <w:color w:val="002060"/>
        </w:rPr>
      </w:pPr>
      <w:r w:rsidRPr="00400E07">
        <w:rPr>
          <w:color w:val="002060"/>
        </w:rPr>
        <w:t>VARIAZIONI AL PROGRAMMA GARE</w:t>
      </w:r>
    </w:p>
    <w:p w14:paraId="0C7D6E4B" w14:textId="77777777" w:rsidR="00A34AC7" w:rsidRPr="00400E07" w:rsidRDefault="00A34AC7" w:rsidP="00A34AC7">
      <w:pPr>
        <w:pStyle w:val="breakline"/>
        <w:rPr>
          <w:color w:val="002060"/>
        </w:rPr>
      </w:pPr>
    </w:p>
    <w:p w14:paraId="42FCD8EF" w14:textId="77777777" w:rsidR="00A34AC7" w:rsidRPr="00400E07" w:rsidRDefault="00A34AC7" w:rsidP="00A34AC7">
      <w:pPr>
        <w:pStyle w:val="breakline"/>
        <w:rPr>
          <w:color w:val="002060"/>
        </w:rPr>
      </w:pPr>
    </w:p>
    <w:p w14:paraId="59A92EB5" w14:textId="77777777" w:rsidR="00A34AC7" w:rsidRPr="00400E07" w:rsidRDefault="00A34AC7" w:rsidP="00A34AC7">
      <w:pPr>
        <w:pStyle w:val="sottotitolocampionato10"/>
        <w:rPr>
          <w:color w:val="002060"/>
        </w:rPr>
      </w:pPr>
      <w:r w:rsidRPr="00400E0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4AC7" w:rsidRPr="00400E07" w14:paraId="224F9DD2" w14:textId="77777777" w:rsidTr="00AD672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1BD61" w14:textId="77777777" w:rsidR="00A34AC7" w:rsidRPr="00400E07" w:rsidRDefault="00A34AC7" w:rsidP="00AD6724">
            <w:pPr>
              <w:pStyle w:val="headertabella0"/>
              <w:rPr>
                <w:color w:val="002060"/>
              </w:rPr>
            </w:pPr>
            <w:r w:rsidRPr="00400E0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B1419" w14:textId="77777777" w:rsidR="00A34AC7" w:rsidRPr="00400E07" w:rsidRDefault="00A34AC7" w:rsidP="00AD6724">
            <w:pPr>
              <w:pStyle w:val="headertabella0"/>
              <w:rPr>
                <w:color w:val="002060"/>
              </w:rPr>
            </w:pPr>
            <w:r w:rsidRPr="00400E07">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EBF19" w14:textId="77777777" w:rsidR="00A34AC7" w:rsidRPr="00400E07" w:rsidRDefault="00A34AC7" w:rsidP="00AD6724">
            <w:pPr>
              <w:pStyle w:val="headertabella0"/>
              <w:rPr>
                <w:color w:val="002060"/>
              </w:rPr>
            </w:pPr>
            <w:r w:rsidRPr="00400E0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60EE1" w14:textId="77777777" w:rsidR="00A34AC7" w:rsidRPr="00400E07" w:rsidRDefault="00A34AC7" w:rsidP="00AD6724">
            <w:pPr>
              <w:pStyle w:val="headertabella0"/>
              <w:rPr>
                <w:color w:val="002060"/>
              </w:rPr>
            </w:pPr>
            <w:r w:rsidRPr="00400E0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59DAF" w14:textId="77777777" w:rsidR="00A34AC7" w:rsidRPr="00400E07" w:rsidRDefault="00A34AC7" w:rsidP="00AD6724">
            <w:pPr>
              <w:pStyle w:val="headertabella0"/>
              <w:rPr>
                <w:color w:val="002060"/>
              </w:rPr>
            </w:pPr>
            <w:r w:rsidRPr="00400E07">
              <w:rPr>
                <w:color w:val="002060"/>
              </w:rPr>
              <w:t xml:space="preserve">Data </w:t>
            </w:r>
            <w:proofErr w:type="spellStart"/>
            <w:r w:rsidRPr="00400E07">
              <w:rPr>
                <w:color w:val="002060"/>
              </w:rPr>
              <w:t>Orig</w:t>
            </w:r>
            <w:proofErr w:type="spellEnd"/>
            <w:r w:rsidRPr="00400E0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F3B82" w14:textId="77777777" w:rsidR="00A34AC7" w:rsidRPr="00400E07" w:rsidRDefault="00A34AC7" w:rsidP="00AD6724">
            <w:pPr>
              <w:pStyle w:val="headertabella0"/>
              <w:rPr>
                <w:color w:val="002060"/>
              </w:rPr>
            </w:pPr>
            <w:r w:rsidRPr="00400E0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ACA83" w14:textId="77777777" w:rsidR="00A34AC7" w:rsidRPr="00400E07" w:rsidRDefault="00A34AC7" w:rsidP="00AD6724">
            <w:pPr>
              <w:pStyle w:val="headertabella0"/>
              <w:rPr>
                <w:color w:val="002060"/>
              </w:rPr>
            </w:pPr>
            <w:r w:rsidRPr="00400E07">
              <w:rPr>
                <w:color w:val="002060"/>
              </w:rPr>
              <w:t xml:space="preserve">Ora </w:t>
            </w:r>
            <w:proofErr w:type="spellStart"/>
            <w:r w:rsidRPr="00400E07">
              <w:rPr>
                <w:color w:val="002060"/>
              </w:rPr>
              <w:t>Orig</w:t>
            </w:r>
            <w:proofErr w:type="spellEnd"/>
            <w:r w:rsidRPr="00400E0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7C6BA" w14:textId="77777777" w:rsidR="00A34AC7" w:rsidRPr="00400E07" w:rsidRDefault="00A34AC7" w:rsidP="00AD6724">
            <w:pPr>
              <w:pStyle w:val="headertabella0"/>
              <w:rPr>
                <w:color w:val="002060"/>
              </w:rPr>
            </w:pPr>
            <w:r w:rsidRPr="00400E07">
              <w:rPr>
                <w:color w:val="002060"/>
              </w:rPr>
              <w:t>Impianto</w:t>
            </w:r>
          </w:p>
        </w:tc>
      </w:tr>
      <w:tr w:rsidR="00A34AC7" w:rsidRPr="00400E07" w14:paraId="74670575" w14:textId="77777777" w:rsidTr="00AD672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6495E" w14:textId="77777777" w:rsidR="00A34AC7" w:rsidRPr="00A34AC7" w:rsidRDefault="00A34AC7" w:rsidP="00AD6724">
            <w:pPr>
              <w:pStyle w:val="rowtabella0"/>
              <w:rPr>
                <w:color w:val="002060"/>
                <w:highlight w:val="yellow"/>
              </w:rPr>
            </w:pPr>
            <w:r w:rsidRPr="00A34AC7">
              <w:rPr>
                <w:color w:val="002060"/>
                <w:highlight w:val="yellow"/>
              </w:rPr>
              <w:t>25/04/2026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9914F" w14:textId="77777777" w:rsidR="00A34AC7" w:rsidRPr="00A34AC7" w:rsidRDefault="00A34AC7" w:rsidP="00AD6724">
            <w:pPr>
              <w:pStyle w:val="rowtabella0"/>
              <w:jc w:val="center"/>
              <w:rPr>
                <w:color w:val="002060"/>
                <w:highlight w:val="yellow"/>
              </w:rPr>
            </w:pPr>
            <w:r w:rsidRPr="00A34AC7">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86EB2" w14:textId="77777777" w:rsidR="00A34AC7" w:rsidRPr="00A34AC7" w:rsidRDefault="00A34AC7" w:rsidP="00AD6724">
            <w:pPr>
              <w:pStyle w:val="rowtabella0"/>
              <w:rPr>
                <w:color w:val="002060"/>
                <w:highlight w:val="yellow"/>
              </w:rPr>
            </w:pPr>
            <w:r w:rsidRPr="00A34AC7">
              <w:rPr>
                <w:color w:val="002060"/>
                <w:highlight w:val="yellow"/>
              </w:rPr>
              <w:t>CERRETO D ESI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B8B30" w14:textId="77777777" w:rsidR="00A34AC7" w:rsidRPr="00A34AC7" w:rsidRDefault="00A34AC7" w:rsidP="00AD6724">
            <w:pPr>
              <w:pStyle w:val="rowtabella0"/>
              <w:rPr>
                <w:color w:val="002060"/>
                <w:highlight w:val="yellow"/>
              </w:rPr>
            </w:pPr>
            <w:r w:rsidRPr="00A34AC7">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9943" w14:textId="77777777" w:rsidR="00A34AC7" w:rsidRPr="00400E07" w:rsidRDefault="00A34AC7" w:rsidP="00AD672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F7D99" w14:textId="77777777" w:rsidR="00A34AC7" w:rsidRPr="00A34AC7" w:rsidRDefault="00A34AC7" w:rsidP="00AD6724">
            <w:pPr>
              <w:pStyle w:val="rowtabella0"/>
              <w:jc w:val="center"/>
              <w:rPr>
                <w:color w:val="002060"/>
                <w:highlight w:val="yellow"/>
              </w:rPr>
            </w:pPr>
            <w:r w:rsidRPr="00A34AC7">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43C1" w14:textId="77777777" w:rsidR="00A34AC7" w:rsidRPr="00400E07" w:rsidRDefault="00A34AC7" w:rsidP="00AD6724">
            <w:pPr>
              <w:pStyle w:val="rowtabella0"/>
              <w:jc w:val="center"/>
              <w:rPr>
                <w:color w:val="002060"/>
              </w:rPr>
            </w:pPr>
            <w:r w:rsidRPr="00400E07">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E0F8A" w14:textId="77777777" w:rsidR="00A34AC7" w:rsidRPr="00400E07" w:rsidRDefault="00A34AC7" w:rsidP="00AD6724">
            <w:pPr>
              <w:rPr>
                <w:color w:val="002060"/>
              </w:rPr>
            </w:pPr>
          </w:p>
        </w:tc>
      </w:tr>
      <w:tr w:rsidR="00A34AC7" w:rsidRPr="00400E07" w14:paraId="1D7E1D8A" w14:textId="77777777" w:rsidTr="00AD672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6219" w14:textId="77777777" w:rsidR="00A34AC7" w:rsidRPr="00A34AC7" w:rsidRDefault="00A34AC7" w:rsidP="00AD6724">
            <w:pPr>
              <w:pStyle w:val="rowtabella0"/>
              <w:rPr>
                <w:color w:val="002060"/>
                <w:highlight w:val="yellow"/>
              </w:rPr>
            </w:pPr>
            <w:r w:rsidRPr="00A34AC7">
              <w:rPr>
                <w:color w:val="002060"/>
                <w:highlight w:val="yellow"/>
              </w:rPr>
              <w:t>26/04/2026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53805" w14:textId="77777777" w:rsidR="00A34AC7" w:rsidRPr="00A34AC7" w:rsidRDefault="00A34AC7" w:rsidP="00AD6724">
            <w:pPr>
              <w:pStyle w:val="rowtabella0"/>
              <w:jc w:val="center"/>
              <w:rPr>
                <w:color w:val="002060"/>
                <w:highlight w:val="yellow"/>
              </w:rPr>
            </w:pPr>
            <w:r w:rsidRPr="00A34AC7">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2D09C" w14:textId="77777777" w:rsidR="00A34AC7" w:rsidRPr="00A34AC7" w:rsidRDefault="00A34AC7" w:rsidP="00AD6724">
            <w:pPr>
              <w:pStyle w:val="rowtabella0"/>
              <w:rPr>
                <w:color w:val="002060"/>
                <w:highlight w:val="yellow"/>
              </w:rPr>
            </w:pPr>
            <w:r w:rsidRPr="00A34AC7">
              <w:rPr>
                <w:color w:val="002060"/>
                <w:highlight w:val="yellow"/>
              </w:rPr>
              <w:t>BULDOG T.N.T. LUCREZIA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9E4BC" w14:textId="77777777" w:rsidR="00A34AC7" w:rsidRPr="00A34AC7" w:rsidRDefault="00A34AC7" w:rsidP="00AD6724">
            <w:pPr>
              <w:pStyle w:val="rowtabella0"/>
              <w:rPr>
                <w:color w:val="002060"/>
                <w:highlight w:val="yellow"/>
              </w:rPr>
            </w:pPr>
            <w:r w:rsidRPr="00A34AC7">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8E800" w14:textId="77777777" w:rsidR="00A34AC7" w:rsidRPr="00400E07" w:rsidRDefault="00A34AC7" w:rsidP="00AD6724">
            <w:pPr>
              <w:pStyle w:val="rowtabella0"/>
              <w:rPr>
                <w:color w:val="002060"/>
              </w:rPr>
            </w:pPr>
            <w:r w:rsidRPr="00400E07">
              <w:rPr>
                <w:color w:val="002060"/>
              </w:rPr>
              <w:t>25/04/2026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0A77" w14:textId="77777777" w:rsidR="00A34AC7" w:rsidRPr="00A34AC7" w:rsidRDefault="00A34AC7" w:rsidP="00AD6724">
            <w:pPr>
              <w:pStyle w:val="rowtabella0"/>
              <w:jc w:val="center"/>
              <w:rPr>
                <w:color w:val="002060"/>
                <w:highlight w:val="yellow"/>
              </w:rPr>
            </w:pPr>
            <w:r w:rsidRPr="00A34AC7">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32F20" w14:textId="77777777" w:rsidR="00A34AC7" w:rsidRPr="00400E07" w:rsidRDefault="00A34AC7" w:rsidP="00AD6724">
            <w:pPr>
              <w:pStyle w:val="rowtabella0"/>
              <w:jc w:val="center"/>
              <w:rPr>
                <w:color w:val="002060"/>
              </w:rPr>
            </w:pPr>
            <w:r w:rsidRPr="00400E07">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3CBCD" w14:textId="77777777" w:rsidR="00A34AC7" w:rsidRPr="00400E07" w:rsidRDefault="00A34AC7" w:rsidP="00AD6724">
            <w:pPr>
              <w:rPr>
                <w:color w:val="002060"/>
              </w:rPr>
            </w:pPr>
          </w:p>
        </w:tc>
      </w:tr>
      <w:tr w:rsidR="00A34AC7" w:rsidRPr="00400E07" w14:paraId="188CAC2D" w14:textId="77777777" w:rsidTr="00AD672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F51A" w14:textId="77777777" w:rsidR="00A34AC7" w:rsidRPr="00A34AC7" w:rsidRDefault="00A34AC7" w:rsidP="00AD6724">
            <w:pPr>
              <w:pStyle w:val="rowtabella0"/>
              <w:rPr>
                <w:color w:val="002060"/>
                <w:highlight w:val="yellow"/>
              </w:rPr>
            </w:pPr>
            <w:r w:rsidRPr="00A34AC7">
              <w:rPr>
                <w:color w:val="002060"/>
                <w:highlight w:val="yellow"/>
              </w:rPr>
              <w:t>29/04/2026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A23D" w14:textId="77777777" w:rsidR="00A34AC7" w:rsidRPr="00A34AC7" w:rsidRDefault="00A34AC7" w:rsidP="00AD6724">
            <w:pPr>
              <w:pStyle w:val="rowtabella0"/>
              <w:jc w:val="center"/>
              <w:rPr>
                <w:color w:val="002060"/>
                <w:highlight w:val="yellow"/>
              </w:rPr>
            </w:pPr>
            <w:r w:rsidRPr="00A34AC7">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ED60C" w14:textId="77777777" w:rsidR="00A34AC7" w:rsidRPr="00A34AC7" w:rsidRDefault="00A34AC7" w:rsidP="00AD6724">
            <w:pPr>
              <w:pStyle w:val="rowtabella0"/>
              <w:rPr>
                <w:color w:val="002060"/>
                <w:highlight w:val="yellow"/>
              </w:rPr>
            </w:pPr>
            <w:proofErr w:type="gramStart"/>
            <w:r w:rsidRPr="00A34AC7">
              <w:rPr>
                <w:color w:val="002060"/>
                <w:highlight w:val="yellow"/>
              </w:rPr>
              <w:t>CITTA</w:t>
            </w:r>
            <w:proofErr w:type="gramEnd"/>
            <w:r w:rsidRPr="00A34AC7">
              <w:rPr>
                <w:color w:val="002060"/>
                <w:highlight w:val="yellow"/>
              </w:rPr>
              <w:t xml:space="preserve"> DI OSTRA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68D08" w14:textId="77777777" w:rsidR="00A34AC7" w:rsidRPr="00A34AC7" w:rsidRDefault="00A34AC7" w:rsidP="00AD6724">
            <w:pPr>
              <w:pStyle w:val="rowtabella0"/>
              <w:rPr>
                <w:color w:val="002060"/>
                <w:highlight w:val="yellow"/>
              </w:rPr>
            </w:pPr>
            <w:r w:rsidRPr="00A34AC7">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63B8" w14:textId="77777777" w:rsidR="00A34AC7" w:rsidRPr="00400E07" w:rsidRDefault="00A34AC7" w:rsidP="00AD6724">
            <w:pPr>
              <w:pStyle w:val="rowtabella0"/>
              <w:rPr>
                <w:color w:val="002060"/>
              </w:rPr>
            </w:pPr>
            <w:r w:rsidRPr="00400E07">
              <w:rPr>
                <w:color w:val="002060"/>
              </w:rPr>
              <w:t>25/04/2026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74E66" w14:textId="77777777" w:rsidR="00A34AC7" w:rsidRPr="00A34AC7" w:rsidRDefault="00A34AC7" w:rsidP="00AD6724">
            <w:pPr>
              <w:pStyle w:val="rowtabella0"/>
              <w:jc w:val="center"/>
              <w:rPr>
                <w:color w:val="002060"/>
                <w:highlight w:val="yellow"/>
              </w:rPr>
            </w:pPr>
            <w:r w:rsidRPr="00A34AC7">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7A6FA" w14:textId="77777777" w:rsidR="00A34AC7" w:rsidRPr="00400E07" w:rsidRDefault="00A34AC7" w:rsidP="00AD6724">
            <w:pPr>
              <w:pStyle w:val="rowtabella0"/>
              <w:jc w:val="center"/>
              <w:rPr>
                <w:color w:val="002060"/>
              </w:rPr>
            </w:pPr>
            <w:r w:rsidRPr="00400E07">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D8B7B" w14:textId="77777777" w:rsidR="00A34AC7" w:rsidRPr="00400E07" w:rsidRDefault="00A34AC7" w:rsidP="00AD6724">
            <w:pPr>
              <w:rPr>
                <w:color w:val="002060"/>
              </w:rPr>
            </w:pPr>
          </w:p>
        </w:tc>
      </w:tr>
    </w:tbl>
    <w:p w14:paraId="67B6008E" w14:textId="77777777" w:rsidR="00A34AC7" w:rsidRPr="00400E07" w:rsidRDefault="00A34AC7" w:rsidP="00A34AC7">
      <w:pPr>
        <w:pStyle w:val="breakline"/>
        <w:rPr>
          <w:rFonts w:eastAsiaTheme="minorEastAsia"/>
          <w:color w:val="002060"/>
        </w:rPr>
      </w:pPr>
    </w:p>
    <w:p w14:paraId="4C4028FE" w14:textId="77777777" w:rsidR="00A34AC7" w:rsidRPr="00400E07" w:rsidRDefault="00A34AC7" w:rsidP="00A34AC7">
      <w:pPr>
        <w:pStyle w:val="breakline"/>
        <w:rPr>
          <w:color w:val="002060"/>
        </w:rPr>
      </w:pPr>
    </w:p>
    <w:p w14:paraId="54717735" w14:textId="77777777" w:rsidR="00A34AC7" w:rsidRPr="00400E07" w:rsidRDefault="00A34AC7" w:rsidP="00A34AC7">
      <w:pPr>
        <w:pStyle w:val="sottotitolocampionato10"/>
        <w:rPr>
          <w:color w:val="002060"/>
        </w:rPr>
      </w:pPr>
      <w:r w:rsidRPr="00400E0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A34AC7" w:rsidRPr="00400E07" w14:paraId="7531A100" w14:textId="77777777" w:rsidTr="00A34AC7">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70B6A" w14:textId="77777777" w:rsidR="00A34AC7" w:rsidRPr="00400E07" w:rsidRDefault="00A34AC7" w:rsidP="00AD6724">
            <w:pPr>
              <w:pStyle w:val="headertabella0"/>
              <w:rPr>
                <w:color w:val="002060"/>
              </w:rPr>
            </w:pPr>
            <w:r w:rsidRPr="00400E0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DAF35" w14:textId="77777777" w:rsidR="00A34AC7" w:rsidRPr="00400E07" w:rsidRDefault="00A34AC7" w:rsidP="00AD6724">
            <w:pPr>
              <w:pStyle w:val="headertabella0"/>
              <w:rPr>
                <w:color w:val="002060"/>
              </w:rPr>
            </w:pPr>
            <w:r w:rsidRPr="00400E07">
              <w:rPr>
                <w:color w:val="002060"/>
              </w:rPr>
              <w:t>N° Gior.</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76BF4" w14:textId="77777777" w:rsidR="00A34AC7" w:rsidRPr="00400E07" w:rsidRDefault="00A34AC7" w:rsidP="00AD6724">
            <w:pPr>
              <w:pStyle w:val="headertabella0"/>
              <w:rPr>
                <w:color w:val="002060"/>
              </w:rPr>
            </w:pPr>
            <w:r w:rsidRPr="00400E0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55878" w14:textId="77777777" w:rsidR="00A34AC7" w:rsidRPr="00400E07" w:rsidRDefault="00A34AC7" w:rsidP="00AD6724">
            <w:pPr>
              <w:pStyle w:val="headertabella0"/>
              <w:rPr>
                <w:color w:val="002060"/>
              </w:rPr>
            </w:pPr>
            <w:r w:rsidRPr="00400E0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FAB7F" w14:textId="77777777" w:rsidR="00A34AC7" w:rsidRPr="00400E07" w:rsidRDefault="00A34AC7" w:rsidP="00AD6724">
            <w:pPr>
              <w:pStyle w:val="headertabella0"/>
              <w:rPr>
                <w:color w:val="002060"/>
              </w:rPr>
            </w:pPr>
            <w:r w:rsidRPr="00400E07">
              <w:rPr>
                <w:color w:val="002060"/>
              </w:rPr>
              <w:t xml:space="preserve">Data </w:t>
            </w:r>
            <w:proofErr w:type="spellStart"/>
            <w:r w:rsidRPr="00400E07">
              <w:rPr>
                <w:color w:val="002060"/>
              </w:rPr>
              <w:t>Orig</w:t>
            </w:r>
            <w:proofErr w:type="spellEnd"/>
            <w:r w:rsidRPr="00400E0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2C796" w14:textId="77777777" w:rsidR="00A34AC7" w:rsidRPr="00400E07" w:rsidRDefault="00A34AC7" w:rsidP="00AD6724">
            <w:pPr>
              <w:pStyle w:val="headertabella0"/>
              <w:rPr>
                <w:color w:val="002060"/>
              </w:rPr>
            </w:pPr>
            <w:r w:rsidRPr="00400E0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F828D" w14:textId="77777777" w:rsidR="00A34AC7" w:rsidRPr="00400E07" w:rsidRDefault="00A34AC7" w:rsidP="00AD6724">
            <w:pPr>
              <w:pStyle w:val="headertabella0"/>
              <w:rPr>
                <w:color w:val="002060"/>
              </w:rPr>
            </w:pPr>
            <w:r w:rsidRPr="00400E07">
              <w:rPr>
                <w:color w:val="002060"/>
              </w:rPr>
              <w:t xml:space="preserve">Ora </w:t>
            </w:r>
            <w:proofErr w:type="spellStart"/>
            <w:r w:rsidRPr="00400E07">
              <w:rPr>
                <w:color w:val="002060"/>
              </w:rPr>
              <w:t>Orig</w:t>
            </w:r>
            <w:proofErr w:type="spellEnd"/>
            <w:r w:rsidRPr="00400E0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05534" w14:textId="77777777" w:rsidR="00A34AC7" w:rsidRPr="00400E07" w:rsidRDefault="00A34AC7" w:rsidP="00AD6724">
            <w:pPr>
              <w:pStyle w:val="headertabella0"/>
              <w:rPr>
                <w:color w:val="002060"/>
              </w:rPr>
            </w:pPr>
            <w:r w:rsidRPr="00400E07">
              <w:rPr>
                <w:color w:val="002060"/>
              </w:rPr>
              <w:t>Impianto</w:t>
            </w:r>
          </w:p>
        </w:tc>
      </w:tr>
      <w:tr w:rsidR="00A34AC7" w:rsidRPr="00400E07" w14:paraId="4BCF62C6" w14:textId="77777777" w:rsidTr="00A34AC7">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2E8C4" w14:textId="77777777" w:rsidR="00A34AC7" w:rsidRPr="00A34AC7" w:rsidRDefault="00A34AC7" w:rsidP="00AD6724">
            <w:pPr>
              <w:pStyle w:val="rowtabella0"/>
              <w:rPr>
                <w:color w:val="002060"/>
                <w:highlight w:val="yellow"/>
              </w:rPr>
            </w:pPr>
            <w:r w:rsidRPr="00A34AC7">
              <w:rPr>
                <w:color w:val="002060"/>
                <w:highlight w:val="yellow"/>
              </w:rPr>
              <w:t>27/04/2026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89127" w14:textId="77777777" w:rsidR="00A34AC7" w:rsidRPr="00A34AC7" w:rsidRDefault="00A34AC7" w:rsidP="00AD6724">
            <w:pPr>
              <w:pStyle w:val="rowtabella0"/>
              <w:jc w:val="center"/>
              <w:rPr>
                <w:color w:val="002060"/>
                <w:highlight w:val="yellow"/>
              </w:rPr>
            </w:pPr>
            <w:r w:rsidRPr="00A34AC7">
              <w:rPr>
                <w:color w:val="002060"/>
                <w:highlight w:val="yellow"/>
              </w:rPr>
              <w:t>3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58DC" w14:textId="77777777" w:rsidR="00A34AC7" w:rsidRPr="00A34AC7" w:rsidRDefault="00A34AC7" w:rsidP="00AD6724">
            <w:pPr>
              <w:pStyle w:val="rowtabella0"/>
              <w:rPr>
                <w:color w:val="002060"/>
                <w:highlight w:val="yellow"/>
              </w:rPr>
            </w:pPr>
            <w:r w:rsidRPr="00A34AC7">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EEC02" w14:textId="77777777" w:rsidR="00A34AC7" w:rsidRPr="00A34AC7" w:rsidRDefault="00A34AC7" w:rsidP="00AD6724">
            <w:pPr>
              <w:pStyle w:val="rowtabella0"/>
              <w:rPr>
                <w:color w:val="002060"/>
                <w:highlight w:val="yellow"/>
              </w:rPr>
            </w:pPr>
            <w:r w:rsidRPr="00A34AC7">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0B46A" w14:textId="77777777" w:rsidR="00A34AC7" w:rsidRPr="00400E07" w:rsidRDefault="00A34AC7" w:rsidP="00AD6724">
            <w:pPr>
              <w:pStyle w:val="rowtabella0"/>
              <w:rPr>
                <w:color w:val="002060"/>
              </w:rPr>
            </w:pPr>
            <w:r w:rsidRPr="00400E07">
              <w:rPr>
                <w:color w:val="002060"/>
              </w:rPr>
              <w:t>25/04/2026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F604" w14:textId="77777777" w:rsidR="00A34AC7" w:rsidRPr="00400E07" w:rsidRDefault="00A34AC7" w:rsidP="00AD6724">
            <w:pPr>
              <w:pStyle w:val="rowtabella0"/>
              <w:jc w:val="center"/>
              <w:rPr>
                <w:color w:val="002060"/>
              </w:rPr>
            </w:pPr>
            <w:r w:rsidRPr="00A34AC7">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BB113" w14:textId="77777777" w:rsidR="00A34AC7" w:rsidRPr="00400E07" w:rsidRDefault="00A34AC7" w:rsidP="00AD6724">
            <w:pPr>
              <w:pStyle w:val="rowtabella0"/>
              <w:jc w:val="center"/>
              <w:rPr>
                <w:color w:val="002060"/>
              </w:rPr>
            </w:pPr>
            <w:r w:rsidRPr="00400E07">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F386" w14:textId="77777777" w:rsidR="00A34AC7" w:rsidRPr="00400E07" w:rsidRDefault="00A34AC7" w:rsidP="00AD6724">
            <w:pPr>
              <w:rPr>
                <w:color w:val="002060"/>
              </w:rPr>
            </w:pPr>
          </w:p>
        </w:tc>
      </w:tr>
    </w:tbl>
    <w:p w14:paraId="62FFBFDE" w14:textId="77777777" w:rsidR="00A34AC7" w:rsidRPr="00400E07" w:rsidRDefault="00A34AC7" w:rsidP="00A34AC7">
      <w:pPr>
        <w:pStyle w:val="breakline"/>
        <w:rPr>
          <w:rFonts w:eastAsiaTheme="minorEastAsia"/>
          <w:color w:val="002060"/>
        </w:rPr>
      </w:pPr>
    </w:p>
    <w:p w14:paraId="08709DAA" w14:textId="77777777" w:rsidR="00A34AC7" w:rsidRPr="00400E07" w:rsidRDefault="00A34AC7" w:rsidP="00A34AC7">
      <w:pPr>
        <w:pStyle w:val="breakline"/>
        <w:rPr>
          <w:color w:val="002060"/>
        </w:rPr>
      </w:pPr>
    </w:p>
    <w:p w14:paraId="635D3974" w14:textId="77777777" w:rsidR="00A34AC7" w:rsidRPr="00400E07" w:rsidRDefault="00A34AC7" w:rsidP="00A34AC7">
      <w:pPr>
        <w:pStyle w:val="titoloprinc0"/>
        <w:rPr>
          <w:color w:val="002060"/>
        </w:rPr>
      </w:pPr>
      <w:r w:rsidRPr="00400E07">
        <w:rPr>
          <w:color w:val="002060"/>
        </w:rPr>
        <w:t>RISULTATI</w:t>
      </w:r>
    </w:p>
    <w:p w14:paraId="0A7207E9" w14:textId="77777777" w:rsidR="00A34AC7" w:rsidRPr="00400E07" w:rsidRDefault="00A34AC7" w:rsidP="00A34AC7">
      <w:pPr>
        <w:pStyle w:val="breakline"/>
        <w:rPr>
          <w:color w:val="002060"/>
        </w:rPr>
      </w:pPr>
    </w:p>
    <w:p w14:paraId="53A63748" w14:textId="77777777" w:rsidR="00A34AC7" w:rsidRPr="00400E07" w:rsidRDefault="00A34AC7" w:rsidP="00A34AC7">
      <w:pPr>
        <w:pStyle w:val="sottotitolocampionato10"/>
        <w:rPr>
          <w:color w:val="002060"/>
        </w:rPr>
      </w:pPr>
      <w:r w:rsidRPr="00400E07">
        <w:rPr>
          <w:color w:val="002060"/>
        </w:rPr>
        <w:t>RISULTATI UFFICIALI GARE DEL 18/04/2026</w:t>
      </w:r>
    </w:p>
    <w:p w14:paraId="0F895C3A" w14:textId="77777777" w:rsidR="00A34AC7" w:rsidRPr="00A34AC7" w:rsidRDefault="00A34AC7" w:rsidP="00A34AC7">
      <w:pPr>
        <w:pStyle w:val="sottotitolocampionato20"/>
        <w:spacing w:before="0" w:beforeAutospacing="0" w:after="0" w:afterAutospacing="0"/>
        <w:rPr>
          <w:rFonts w:ascii="Arial" w:hAnsi="Arial" w:cs="Arial"/>
          <w:color w:val="002060"/>
          <w:sz w:val="20"/>
          <w:szCs w:val="20"/>
        </w:rPr>
      </w:pPr>
      <w:r w:rsidRPr="00A34AC7">
        <w:rPr>
          <w:rFonts w:ascii="Arial" w:hAnsi="Arial" w:cs="Arial"/>
          <w:color w:val="002060"/>
          <w:sz w:val="20"/>
          <w:szCs w:val="20"/>
        </w:rPr>
        <w:t>Si trascrivono qui di seguito i risultati ufficiali delle gare disputate</w:t>
      </w:r>
    </w:p>
    <w:p w14:paraId="62C3E68C" w14:textId="77777777" w:rsidR="00A34AC7" w:rsidRPr="00400E07" w:rsidRDefault="00A34AC7" w:rsidP="00A34AC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4AC7" w:rsidRPr="00400E07" w14:paraId="70F47662" w14:textId="77777777" w:rsidTr="00AD67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AC7" w:rsidRPr="00400E07" w14:paraId="45A65ABF"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07788" w14:textId="77777777" w:rsidR="00A34AC7" w:rsidRPr="00400E07" w:rsidRDefault="00A34AC7" w:rsidP="00AD6724">
                  <w:pPr>
                    <w:pStyle w:val="headertabella0"/>
                    <w:rPr>
                      <w:color w:val="002060"/>
                    </w:rPr>
                  </w:pPr>
                  <w:r w:rsidRPr="00400E07">
                    <w:rPr>
                      <w:color w:val="002060"/>
                    </w:rPr>
                    <w:t>GIRONE A - 2 Giornata - A</w:t>
                  </w:r>
                </w:p>
              </w:tc>
            </w:tr>
            <w:tr w:rsidR="00A34AC7" w:rsidRPr="00400E07" w14:paraId="2A85C6AB"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F43006" w14:textId="77777777" w:rsidR="00A34AC7" w:rsidRPr="00400E07" w:rsidRDefault="00A34AC7" w:rsidP="00AD6724">
                  <w:pPr>
                    <w:pStyle w:val="rowtabella0"/>
                    <w:rPr>
                      <w:color w:val="002060"/>
                    </w:rPr>
                  </w:pPr>
                  <w:r w:rsidRPr="00400E07">
                    <w:rPr>
                      <w:color w:val="002060"/>
                    </w:rPr>
                    <w:t>(1) 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31977" w14:textId="77777777" w:rsidR="00A34AC7" w:rsidRPr="00400E07" w:rsidRDefault="00A34AC7" w:rsidP="00AD6724">
                  <w:pPr>
                    <w:pStyle w:val="rowtabella0"/>
                    <w:rPr>
                      <w:color w:val="002060"/>
                    </w:rPr>
                  </w:pPr>
                  <w:r w:rsidRPr="00400E07">
                    <w:rPr>
                      <w:color w:val="002060"/>
                    </w:rPr>
                    <w:t>- U.S. FORTUNA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4C86A" w14:textId="77777777" w:rsidR="00A34AC7" w:rsidRPr="00400E07" w:rsidRDefault="00A34AC7" w:rsidP="00AD6724">
                  <w:pPr>
                    <w:pStyle w:val="rowtabella0"/>
                    <w:jc w:val="center"/>
                    <w:rPr>
                      <w:color w:val="002060"/>
                    </w:rPr>
                  </w:pPr>
                  <w:r w:rsidRPr="00400E07">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970B6" w14:textId="77777777" w:rsidR="00A34AC7" w:rsidRPr="00400E07" w:rsidRDefault="00A34AC7" w:rsidP="00AD6724">
                  <w:pPr>
                    <w:pStyle w:val="rowtabella0"/>
                    <w:jc w:val="center"/>
                    <w:rPr>
                      <w:color w:val="002060"/>
                    </w:rPr>
                  </w:pPr>
                  <w:r w:rsidRPr="00400E07">
                    <w:rPr>
                      <w:color w:val="002060"/>
                    </w:rPr>
                    <w:t> </w:t>
                  </w:r>
                </w:p>
              </w:tc>
            </w:tr>
            <w:tr w:rsidR="00A34AC7" w:rsidRPr="00400E07" w14:paraId="4088AB9E"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1A33E4" w14:textId="16E3890B" w:rsidR="00A34AC7" w:rsidRPr="00400E07" w:rsidRDefault="00A34AC7" w:rsidP="00A34AC7">
                  <w:pPr>
                    <w:pStyle w:val="rowtabella0"/>
                    <w:rPr>
                      <w:color w:val="002060"/>
                    </w:rPr>
                  </w:pPr>
                  <w:r w:rsidRPr="00400E07">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57F14" w14:textId="3EA6FEFD" w:rsidR="00A34AC7" w:rsidRPr="00400E07" w:rsidRDefault="00A34AC7" w:rsidP="00A34AC7">
                  <w:pPr>
                    <w:pStyle w:val="rowtabella0"/>
                    <w:rPr>
                      <w:color w:val="002060"/>
                    </w:rPr>
                  </w:pPr>
                  <w:r w:rsidRPr="00400E07">
                    <w:rPr>
                      <w:color w:val="002060"/>
                    </w:rPr>
                    <w:t>- CERRETO D ESI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90685" w14:textId="0160E5BD" w:rsidR="00A34AC7" w:rsidRPr="00400E07" w:rsidRDefault="00A34AC7" w:rsidP="00A34AC7">
                  <w:pPr>
                    <w:pStyle w:val="rowtabella0"/>
                    <w:jc w:val="center"/>
                    <w:rPr>
                      <w:color w:val="002060"/>
                    </w:rPr>
                  </w:pPr>
                  <w:r w:rsidRPr="00400E07">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BF7A7" w14:textId="0769DDC2" w:rsidR="00A34AC7" w:rsidRPr="00400E07" w:rsidRDefault="00A34AC7" w:rsidP="00A34AC7">
                  <w:pPr>
                    <w:pStyle w:val="rowtabella0"/>
                    <w:jc w:val="center"/>
                    <w:rPr>
                      <w:color w:val="002060"/>
                    </w:rPr>
                  </w:pPr>
                  <w:r w:rsidRPr="00400E07">
                    <w:rPr>
                      <w:color w:val="002060"/>
                    </w:rPr>
                    <w:t> </w:t>
                  </w:r>
                </w:p>
              </w:tc>
            </w:tr>
            <w:tr w:rsidR="00A34AC7" w:rsidRPr="00400E07" w14:paraId="09068E71" w14:textId="77777777" w:rsidTr="00AD6724">
              <w:tc>
                <w:tcPr>
                  <w:tcW w:w="4700" w:type="dxa"/>
                  <w:gridSpan w:val="4"/>
                  <w:tcBorders>
                    <w:top w:val="nil"/>
                    <w:left w:val="nil"/>
                    <w:bottom w:val="nil"/>
                    <w:right w:val="nil"/>
                  </w:tcBorders>
                  <w:tcMar>
                    <w:top w:w="20" w:type="dxa"/>
                    <w:left w:w="20" w:type="dxa"/>
                    <w:bottom w:w="20" w:type="dxa"/>
                    <w:right w:w="20" w:type="dxa"/>
                  </w:tcMar>
                  <w:vAlign w:val="center"/>
                  <w:hideMark/>
                </w:tcPr>
                <w:p w14:paraId="562CA018" w14:textId="77777777" w:rsidR="00A34AC7" w:rsidRPr="00400E07" w:rsidRDefault="00A34AC7" w:rsidP="00AD6724">
                  <w:pPr>
                    <w:pStyle w:val="rowtabella0"/>
                    <w:rPr>
                      <w:color w:val="002060"/>
                    </w:rPr>
                  </w:pPr>
                  <w:r w:rsidRPr="00400E07">
                    <w:rPr>
                      <w:color w:val="002060"/>
                    </w:rPr>
                    <w:t>(1) - disputata il 19/04/2026</w:t>
                  </w:r>
                </w:p>
              </w:tc>
            </w:tr>
          </w:tbl>
          <w:p w14:paraId="5B9330BC" w14:textId="77777777" w:rsidR="00A34AC7" w:rsidRPr="00400E07" w:rsidRDefault="00A34AC7" w:rsidP="00AD672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AC7" w:rsidRPr="00400E07" w14:paraId="7045953D"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1722A" w14:textId="77777777" w:rsidR="00A34AC7" w:rsidRPr="00400E07" w:rsidRDefault="00A34AC7" w:rsidP="00AD6724">
                  <w:pPr>
                    <w:pStyle w:val="headertabella0"/>
                    <w:rPr>
                      <w:color w:val="002060"/>
                    </w:rPr>
                  </w:pPr>
                  <w:r w:rsidRPr="00400E07">
                    <w:rPr>
                      <w:color w:val="002060"/>
                    </w:rPr>
                    <w:t>GIRONE B - 2 Giornata - A</w:t>
                  </w:r>
                </w:p>
              </w:tc>
            </w:tr>
            <w:tr w:rsidR="00A34AC7" w:rsidRPr="00400E07" w14:paraId="2F97397B"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7B3926" w14:textId="77777777" w:rsidR="00A34AC7" w:rsidRPr="00400E07" w:rsidRDefault="00A34AC7" w:rsidP="00AD6724">
                  <w:pPr>
                    <w:pStyle w:val="rowtabella0"/>
                    <w:rPr>
                      <w:color w:val="002060"/>
                    </w:rPr>
                  </w:pPr>
                  <w:r w:rsidRPr="00400E07">
                    <w:rPr>
                      <w:color w:val="002060"/>
                    </w:rPr>
                    <w:t>(1) 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4C4789" w14:textId="77777777" w:rsidR="00A34AC7" w:rsidRPr="00400E07" w:rsidRDefault="00A34AC7" w:rsidP="00AD6724">
                  <w:pPr>
                    <w:pStyle w:val="rowtabella0"/>
                    <w:rPr>
                      <w:color w:val="002060"/>
                    </w:rPr>
                  </w:pPr>
                  <w:r w:rsidRPr="00400E07">
                    <w:rPr>
                      <w:color w:val="002060"/>
                    </w:rPr>
                    <w:t>- POLISPORTIVA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13FB8" w14:textId="77777777" w:rsidR="00A34AC7" w:rsidRPr="00400E07" w:rsidRDefault="00A34AC7" w:rsidP="00AD6724">
                  <w:pPr>
                    <w:pStyle w:val="rowtabella0"/>
                    <w:jc w:val="center"/>
                    <w:rPr>
                      <w:color w:val="002060"/>
                    </w:rPr>
                  </w:pPr>
                  <w:r w:rsidRPr="00400E07">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62D5E" w14:textId="77777777" w:rsidR="00A34AC7" w:rsidRPr="00400E07" w:rsidRDefault="00A34AC7" w:rsidP="00AD6724">
                  <w:pPr>
                    <w:pStyle w:val="rowtabella0"/>
                    <w:jc w:val="center"/>
                    <w:rPr>
                      <w:color w:val="002060"/>
                    </w:rPr>
                  </w:pPr>
                  <w:r w:rsidRPr="00400E07">
                    <w:rPr>
                      <w:color w:val="002060"/>
                    </w:rPr>
                    <w:t> </w:t>
                  </w:r>
                </w:p>
              </w:tc>
            </w:tr>
            <w:tr w:rsidR="00A34AC7" w:rsidRPr="00400E07" w14:paraId="544A3998"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84DE5A" w14:textId="77777777" w:rsidR="00A34AC7" w:rsidRPr="00400E07" w:rsidRDefault="00A34AC7" w:rsidP="00AD6724">
                  <w:pPr>
                    <w:pStyle w:val="rowtabella0"/>
                    <w:rPr>
                      <w:color w:val="002060"/>
                    </w:rPr>
                  </w:pPr>
                  <w:r w:rsidRPr="00400E07">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530527" w14:textId="77777777" w:rsidR="00A34AC7" w:rsidRPr="00400E07" w:rsidRDefault="00A34AC7" w:rsidP="00AD6724">
                  <w:pPr>
                    <w:pStyle w:val="rowtabella0"/>
                    <w:rPr>
                      <w:color w:val="002060"/>
                    </w:rPr>
                  </w:pPr>
                  <w:r w:rsidRPr="00400E07">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F97691" w14:textId="77777777" w:rsidR="00A34AC7" w:rsidRPr="00400E07" w:rsidRDefault="00A34AC7" w:rsidP="00AD6724">
                  <w:pPr>
                    <w:pStyle w:val="rowtabella0"/>
                    <w:jc w:val="center"/>
                    <w:rPr>
                      <w:color w:val="002060"/>
                    </w:rPr>
                  </w:pPr>
                  <w:r w:rsidRPr="00400E07">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468ADE" w14:textId="77777777" w:rsidR="00A34AC7" w:rsidRPr="00400E07" w:rsidRDefault="00A34AC7" w:rsidP="00AD6724">
                  <w:pPr>
                    <w:pStyle w:val="rowtabella0"/>
                    <w:jc w:val="center"/>
                    <w:rPr>
                      <w:color w:val="002060"/>
                    </w:rPr>
                  </w:pPr>
                  <w:r w:rsidRPr="00400E07">
                    <w:rPr>
                      <w:color w:val="002060"/>
                    </w:rPr>
                    <w:t> </w:t>
                  </w:r>
                </w:p>
              </w:tc>
            </w:tr>
            <w:tr w:rsidR="00A34AC7" w:rsidRPr="00400E07" w14:paraId="7AAB6955"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9058FB" w14:textId="77777777" w:rsidR="00A34AC7" w:rsidRPr="00400E07" w:rsidRDefault="00A34AC7" w:rsidP="00AD6724">
                  <w:pPr>
                    <w:pStyle w:val="rowtabella0"/>
                    <w:rPr>
                      <w:color w:val="002060"/>
                    </w:rPr>
                  </w:pPr>
                  <w:r w:rsidRPr="00400E07">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B26A14" w14:textId="77777777" w:rsidR="00A34AC7" w:rsidRPr="00400E07" w:rsidRDefault="00A34AC7" w:rsidP="00AD6724">
                  <w:pPr>
                    <w:pStyle w:val="rowtabella0"/>
                    <w:rPr>
                      <w:color w:val="002060"/>
                    </w:rPr>
                  </w:pPr>
                  <w:r w:rsidRPr="00400E07">
                    <w:rPr>
                      <w:color w:val="002060"/>
                    </w:rPr>
                    <w:t>- PASTADICAMERINO GAGLIOLE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9C5363" w14:textId="77777777" w:rsidR="00A34AC7" w:rsidRPr="00400E07" w:rsidRDefault="00A34AC7" w:rsidP="00AD6724">
                  <w:pPr>
                    <w:pStyle w:val="rowtabella0"/>
                    <w:jc w:val="center"/>
                    <w:rPr>
                      <w:color w:val="002060"/>
                    </w:rPr>
                  </w:pPr>
                  <w:r w:rsidRPr="00400E07">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37D9CC" w14:textId="77777777" w:rsidR="00A34AC7" w:rsidRPr="00400E07" w:rsidRDefault="00A34AC7" w:rsidP="00AD6724">
                  <w:pPr>
                    <w:pStyle w:val="rowtabella0"/>
                    <w:jc w:val="center"/>
                    <w:rPr>
                      <w:color w:val="002060"/>
                    </w:rPr>
                  </w:pPr>
                  <w:r w:rsidRPr="00400E07">
                    <w:rPr>
                      <w:color w:val="002060"/>
                    </w:rPr>
                    <w:t> </w:t>
                  </w:r>
                </w:p>
              </w:tc>
            </w:tr>
            <w:tr w:rsidR="00A34AC7" w:rsidRPr="00400E07" w14:paraId="09A6273A"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F4D665" w14:textId="77777777" w:rsidR="00A34AC7" w:rsidRPr="00400E07" w:rsidRDefault="00A34AC7" w:rsidP="00AD6724">
                  <w:pPr>
                    <w:pStyle w:val="rowtabella0"/>
                    <w:rPr>
                      <w:color w:val="002060"/>
                    </w:rPr>
                  </w:pPr>
                  <w:r w:rsidRPr="00400E07">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D1A58C" w14:textId="77777777" w:rsidR="00A34AC7" w:rsidRPr="00400E07" w:rsidRDefault="00A34AC7" w:rsidP="00AD6724">
                  <w:pPr>
                    <w:pStyle w:val="rowtabella0"/>
                    <w:rPr>
                      <w:color w:val="002060"/>
                    </w:rPr>
                  </w:pPr>
                  <w:r w:rsidRPr="00400E07">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8E94A" w14:textId="77777777" w:rsidR="00A34AC7" w:rsidRPr="00400E07" w:rsidRDefault="00A34AC7" w:rsidP="00AD6724">
                  <w:pPr>
                    <w:pStyle w:val="rowtabella0"/>
                    <w:jc w:val="center"/>
                    <w:rPr>
                      <w:color w:val="002060"/>
                    </w:rPr>
                  </w:pPr>
                  <w:r w:rsidRPr="00400E07">
                    <w:rPr>
                      <w:color w:val="002060"/>
                    </w:rPr>
                    <w:t>13 - 1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A986B" w14:textId="77777777" w:rsidR="00A34AC7" w:rsidRPr="00400E07" w:rsidRDefault="00A34AC7" w:rsidP="00AD6724">
                  <w:pPr>
                    <w:pStyle w:val="rowtabella0"/>
                    <w:jc w:val="center"/>
                    <w:rPr>
                      <w:color w:val="002060"/>
                    </w:rPr>
                  </w:pPr>
                  <w:r w:rsidRPr="00400E07">
                    <w:rPr>
                      <w:color w:val="002060"/>
                    </w:rPr>
                    <w:t> </w:t>
                  </w:r>
                </w:p>
              </w:tc>
            </w:tr>
            <w:tr w:rsidR="00A34AC7" w:rsidRPr="00400E07" w14:paraId="76B6B740" w14:textId="77777777" w:rsidTr="00AD6724">
              <w:tc>
                <w:tcPr>
                  <w:tcW w:w="4700" w:type="dxa"/>
                  <w:gridSpan w:val="4"/>
                  <w:tcBorders>
                    <w:top w:val="nil"/>
                    <w:left w:val="nil"/>
                    <w:bottom w:val="nil"/>
                    <w:right w:val="nil"/>
                  </w:tcBorders>
                  <w:tcMar>
                    <w:top w:w="20" w:type="dxa"/>
                    <w:left w:w="20" w:type="dxa"/>
                    <w:bottom w:w="20" w:type="dxa"/>
                    <w:right w:w="20" w:type="dxa"/>
                  </w:tcMar>
                  <w:vAlign w:val="center"/>
                  <w:hideMark/>
                </w:tcPr>
                <w:p w14:paraId="463B9457" w14:textId="77777777" w:rsidR="00A34AC7" w:rsidRPr="00400E07" w:rsidRDefault="00A34AC7" w:rsidP="00AD6724">
                  <w:pPr>
                    <w:pStyle w:val="rowtabella0"/>
                    <w:rPr>
                      <w:color w:val="002060"/>
                    </w:rPr>
                  </w:pPr>
                  <w:r w:rsidRPr="00400E07">
                    <w:rPr>
                      <w:color w:val="002060"/>
                    </w:rPr>
                    <w:t>(1) - disputata il 19/04/2026</w:t>
                  </w:r>
                </w:p>
              </w:tc>
            </w:tr>
          </w:tbl>
          <w:p w14:paraId="5AA116CC" w14:textId="77777777" w:rsidR="00A34AC7" w:rsidRPr="00400E07" w:rsidRDefault="00A34AC7" w:rsidP="00AD6724">
            <w:pPr>
              <w:rPr>
                <w:color w:val="002060"/>
              </w:rPr>
            </w:pPr>
          </w:p>
        </w:tc>
      </w:tr>
    </w:tbl>
    <w:p w14:paraId="6D6E8B7B" w14:textId="77777777" w:rsidR="00A34AC7" w:rsidRPr="00400E07" w:rsidRDefault="00A34AC7" w:rsidP="00A34AC7">
      <w:pPr>
        <w:pStyle w:val="breakline"/>
        <w:rPr>
          <w:rFonts w:eastAsiaTheme="minorEastAsia"/>
          <w:color w:val="002060"/>
        </w:rPr>
      </w:pPr>
    </w:p>
    <w:p w14:paraId="44E9CD84" w14:textId="77777777" w:rsidR="00A34AC7" w:rsidRPr="00400E07" w:rsidRDefault="00A34AC7" w:rsidP="00A34AC7">
      <w:pPr>
        <w:pStyle w:val="breakline"/>
        <w:rPr>
          <w:color w:val="002060"/>
        </w:rPr>
      </w:pPr>
    </w:p>
    <w:p w14:paraId="587E2714" w14:textId="77777777" w:rsidR="00A34AC7" w:rsidRPr="00400E07" w:rsidRDefault="00A34AC7" w:rsidP="00A34AC7">
      <w:pPr>
        <w:pStyle w:val="titoloprinc0"/>
        <w:rPr>
          <w:color w:val="002060"/>
        </w:rPr>
      </w:pPr>
      <w:r w:rsidRPr="00400E07">
        <w:rPr>
          <w:color w:val="002060"/>
        </w:rPr>
        <w:t>GIUDICE SPORTIVO</w:t>
      </w:r>
    </w:p>
    <w:p w14:paraId="7AAE1A35" w14:textId="77777777" w:rsidR="00A34AC7" w:rsidRPr="00400E07" w:rsidRDefault="00A34AC7" w:rsidP="00A34AC7">
      <w:pPr>
        <w:pStyle w:val="diffida"/>
        <w:rPr>
          <w:color w:val="002060"/>
        </w:rPr>
      </w:pPr>
      <w:r w:rsidRPr="00400E07">
        <w:rPr>
          <w:color w:val="002060"/>
        </w:rPr>
        <w:t>Il Giudice Sportivo Avv. Agnese Lazzaretti, con l'assistenza del Segretario Angelo Castellana, nella seduta del 22/04/2026, ha adottato le decisioni che di seguito integralmente si riportano:</w:t>
      </w:r>
    </w:p>
    <w:p w14:paraId="04304B55" w14:textId="77777777" w:rsidR="00A34AC7" w:rsidRPr="00400E07" w:rsidRDefault="00A34AC7" w:rsidP="00A34AC7">
      <w:pPr>
        <w:pStyle w:val="titolo10"/>
        <w:rPr>
          <w:color w:val="002060"/>
        </w:rPr>
      </w:pPr>
      <w:r w:rsidRPr="00400E07">
        <w:rPr>
          <w:color w:val="002060"/>
        </w:rPr>
        <w:t xml:space="preserve">GARE DEL 18/ 4/2026 </w:t>
      </w:r>
    </w:p>
    <w:p w14:paraId="4BC6BAE5" w14:textId="77777777" w:rsidR="00A34AC7" w:rsidRPr="00400E07" w:rsidRDefault="00A34AC7" w:rsidP="00A34AC7">
      <w:pPr>
        <w:pStyle w:val="titolo7a"/>
        <w:rPr>
          <w:color w:val="002060"/>
        </w:rPr>
      </w:pPr>
      <w:r w:rsidRPr="00400E07">
        <w:rPr>
          <w:color w:val="002060"/>
        </w:rPr>
        <w:t xml:space="preserve">PROVVEDIMENTI DISCIPLINARI </w:t>
      </w:r>
    </w:p>
    <w:p w14:paraId="21FCB3D1" w14:textId="77777777" w:rsidR="00A34AC7" w:rsidRPr="00400E07" w:rsidRDefault="00A34AC7" w:rsidP="00A34AC7">
      <w:pPr>
        <w:pStyle w:val="titolo7b0"/>
        <w:rPr>
          <w:color w:val="002060"/>
        </w:rPr>
      </w:pPr>
      <w:r w:rsidRPr="00400E07">
        <w:rPr>
          <w:color w:val="002060"/>
        </w:rPr>
        <w:t xml:space="preserve">In base alle risultanze degli atti ufficiali sono state deliberate le seguenti sanzioni disciplinari. </w:t>
      </w:r>
    </w:p>
    <w:p w14:paraId="768B1D7B" w14:textId="77777777" w:rsidR="00A34AC7" w:rsidRPr="00400E07" w:rsidRDefault="00A34AC7" w:rsidP="00A34AC7">
      <w:pPr>
        <w:pStyle w:val="titolo30"/>
        <w:rPr>
          <w:color w:val="002060"/>
        </w:rPr>
      </w:pPr>
      <w:r w:rsidRPr="00400E07">
        <w:rPr>
          <w:color w:val="002060"/>
        </w:rPr>
        <w:t xml:space="preserve">CALCIATORI NON ESPULSI </w:t>
      </w:r>
    </w:p>
    <w:p w14:paraId="51F6FF9A" w14:textId="77777777" w:rsidR="00A34AC7" w:rsidRPr="00400E07" w:rsidRDefault="00A34AC7" w:rsidP="00A34AC7">
      <w:pPr>
        <w:pStyle w:val="titolo20"/>
        <w:rPr>
          <w:color w:val="002060"/>
        </w:rPr>
      </w:pPr>
      <w:r w:rsidRPr="00400E0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AC7" w:rsidRPr="00400E07" w14:paraId="196E8323" w14:textId="77777777" w:rsidTr="00AD6724">
        <w:tc>
          <w:tcPr>
            <w:tcW w:w="2200" w:type="dxa"/>
            <w:tcMar>
              <w:top w:w="20" w:type="dxa"/>
              <w:left w:w="20" w:type="dxa"/>
              <w:bottom w:w="20" w:type="dxa"/>
              <w:right w:w="20" w:type="dxa"/>
            </w:tcMar>
            <w:vAlign w:val="center"/>
            <w:hideMark/>
          </w:tcPr>
          <w:p w14:paraId="0BB8A3F8" w14:textId="77777777" w:rsidR="00A34AC7" w:rsidRPr="00400E07" w:rsidRDefault="00A34AC7" w:rsidP="00AD6724">
            <w:pPr>
              <w:pStyle w:val="movimento"/>
              <w:rPr>
                <w:color w:val="002060"/>
              </w:rPr>
            </w:pPr>
            <w:r w:rsidRPr="00400E07">
              <w:rPr>
                <w:color w:val="002060"/>
              </w:rPr>
              <w:t>ROMALDINI LORENZO</w:t>
            </w:r>
          </w:p>
        </w:tc>
        <w:tc>
          <w:tcPr>
            <w:tcW w:w="2200" w:type="dxa"/>
            <w:tcMar>
              <w:top w:w="20" w:type="dxa"/>
              <w:left w:w="20" w:type="dxa"/>
              <w:bottom w:w="20" w:type="dxa"/>
              <w:right w:w="20" w:type="dxa"/>
            </w:tcMar>
            <w:vAlign w:val="center"/>
            <w:hideMark/>
          </w:tcPr>
          <w:p w14:paraId="45771F95" w14:textId="77777777" w:rsidR="00A34AC7" w:rsidRPr="00400E07" w:rsidRDefault="00A34AC7" w:rsidP="00AD6724">
            <w:pPr>
              <w:pStyle w:val="movimento2"/>
              <w:rPr>
                <w:color w:val="002060"/>
              </w:rPr>
            </w:pPr>
            <w:r w:rsidRPr="00400E07">
              <w:rPr>
                <w:color w:val="002060"/>
              </w:rPr>
              <w:t xml:space="preserve">(PASTADICAMERINO GAGLIOLE) </w:t>
            </w:r>
          </w:p>
        </w:tc>
        <w:tc>
          <w:tcPr>
            <w:tcW w:w="800" w:type="dxa"/>
            <w:tcMar>
              <w:top w:w="20" w:type="dxa"/>
              <w:left w:w="20" w:type="dxa"/>
              <w:bottom w:w="20" w:type="dxa"/>
              <w:right w:w="20" w:type="dxa"/>
            </w:tcMar>
            <w:vAlign w:val="center"/>
            <w:hideMark/>
          </w:tcPr>
          <w:p w14:paraId="060383B4"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FE04B6F" w14:textId="77777777" w:rsidR="00A34AC7" w:rsidRPr="00400E07" w:rsidRDefault="00A34AC7" w:rsidP="00AD6724">
            <w:pPr>
              <w:pStyle w:val="movimento"/>
              <w:rPr>
                <w:color w:val="002060"/>
              </w:rPr>
            </w:pPr>
            <w:r w:rsidRPr="00400E07">
              <w:rPr>
                <w:color w:val="002060"/>
              </w:rPr>
              <w:t>XHAFERRI LEONARDO</w:t>
            </w:r>
          </w:p>
        </w:tc>
        <w:tc>
          <w:tcPr>
            <w:tcW w:w="2200" w:type="dxa"/>
            <w:tcMar>
              <w:top w:w="20" w:type="dxa"/>
              <w:left w:w="20" w:type="dxa"/>
              <w:bottom w:w="20" w:type="dxa"/>
              <w:right w:w="20" w:type="dxa"/>
            </w:tcMar>
            <w:vAlign w:val="center"/>
            <w:hideMark/>
          </w:tcPr>
          <w:p w14:paraId="6ABAC042" w14:textId="77777777" w:rsidR="00A34AC7" w:rsidRPr="00400E07" w:rsidRDefault="00A34AC7" w:rsidP="00AD6724">
            <w:pPr>
              <w:pStyle w:val="movimento2"/>
              <w:rPr>
                <w:color w:val="002060"/>
              </w:rPr>
            </w:pPr>
            <w:r w:rsidRPr="00400E07">
              <w:rPr>
                <w:color w:val="002060"/>
              </w:rPr>
              <w:t xml:space="preserve">(SPORTING GROTTAMMARE) </w:t>
            </w:r>
          </w:p>
        </w:tc>
      </w:tr>
    </w:tbl>
    <w:p w14:paraId="3FA9A36A" w14:textId="77777777" w:rsidR="00A34AC7" w:rsidRPr="00400E07" w:rsidRDefault="00A34AC7" w:rsidP="00A34AC7">
      <w:pPr>
        <w:pStyle w:val="titolo10"/>
        <w:rPr>
          <w:rFonts w:eastAsiaTheme="minorEastAsia"/>
          <w:color w:val="002060"/>
        </w:rPr>
      </w:pPr>
      <w:r w:rsidRPr="00400E07">
        <w:rPr>
          <w:color w:val="002060"/>
        </w:rPr>
        <w:t xml:space="preserve">GARE DEL 19/ 4/2026 </w:t>
      </w:r>
    </w:p>
    <w:p w14:paraId="69EF0135" w14:textId="77777777" w:rsidR="00A34AC7" w:rsidRPr="00400E07" w:rsidRDefault="00A34AC7" w:rsidP="00A34AC7">
      <w:pPr>
        <w:pStyle w:val="titolo7a"/>
        <w:rPr>
          <w:color w:val="002060"/>
        </w:rPr>
      </w:pPr>
      <w:r w:rsidRPr="00400E07">
        <w:rPr>
          <w:color w:val="002060"/>
        </w:rPr>
        <w:t xml:space="preserve">PROVVEDIMENTI DISCIPLINARI </w:t>
      </w:r>
    </w:p>
    <w:p w14:paraId="110E3715" w14:textId="77777777" w:rsidR="00A34AC7" w:rsidRPr="00400E07" w:rsidRDefault="00A34AC7" w:rsidP="00A34AC7">
      <w:pPr>
        <w:pStyle w:val="titolo7b0"/>
        <w:rPr>
          <w:color w:val="002060"/>
        </w:rPr>
      </w:pPr>
      <w:r w:rsidRPr="00400E07">
        <w:rPr>
          <w:color w:val="002060"/>
        </w:rPr>
        <w:t xml:space="preserve">In base alle risultanze degli atti ufficiali sono state deliberate le seguenti sanzioni disciplinari. </w:t>
      </w:r>
    </w:p>
    <w:p w14:paraId="6963D886" w14:textId="77777777" w:rsidR="00A34AC7" w:rsidRPr="00400E07" w:rsidRDefault="00A34AC7" w:rsidP="00A34AC7">
      <w:pPr>
        <w:pStyle w:val="titolo30"/>
        <w:rPr>
          <w:color w:val="002060"/>
        </w:rPr>
      </w:pPr>
      <w:r w:rsidRPr="00400E07">
        <w:rPr>
          <w:color w:val="002060"/>
        </w:rPr>
        <w:t xml:space="preserve">DIRIGENTI </w:t>
      </w:r>
    </w:p>
    <w:p w14:paraId="367679DA" w14:textId="77777777" w:rsidR="00A34AC7" w:rsidRPr="00400E07" w:rsidRDefault="00A34AC7" w:rsidP="00A34AC7">
      <w:pPr>
        <w:pStyle w:val="titolo20"/>
        <w:rPr>
          <w:color w:val="002060"/>
        </w:rPr>
      </w:pPr>
      <w:r w:rsidRPr="00400E0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AC7" w:rsidRPr="00400E07" w14:paraId="7E03D319" w14:textId="77777777" w:rsidTr="00AD6724">
        <w:tc>
          <w:tcPr>
            <w:tcW w:w="2200" w:type="dxa"/>
            <w:tcMar>
              <w:top w:w="20" w:type="dxa"/>
              <w:left w:w="20" w:type="dxa"/>
              <w:bottom w:w="20" w:type="dxa"/>
              <w:right w:w="20" w:type="dxa"/>
            </w:tcMar>
            <w:vAlign w:val="center"/>
            <w:hideMark/>
          </w:tcPr>
          <w:p w14:paraId="7A2D6C9E" w14:textId="77777777" w:rsidR="00A34AC7" w:rsidRPr="00400E07" w:rsidRDefault="00A34AC7" w:rsidP="00AD6724">
            <w:pPr>
              <w:pStyle w:val="movimento"/>
              <w:rPr>
                <w:color w:val="002060"/>
              </w:rPr>
            </w:pPr>
            <w:r w:rsidRPr="00400E07">
              <w:rPr>
                <w:color w:val="002060"/>
              </w:rPr>
              <w:t>CAPECCI MARIO</w:t>
            </w:r>
          </w:p>
        </w:tc>
        <w:tc>
          <w:tcPr>
            <w:tcW w:w="2200" w:type="dxa"/>
            <w:tcMar>
              <w:top w:w="20" w:type="dxa"/>
              <w:left w:w="20" w:type="dxa"/>
              <w:bottom w:w="20" w:type="dxa"/>
              <w:right w:w="20" w:type="dxa"/>
            </w:tcMar>
            <w:vAlign w:val="center"/>
            <w:hideMark/>
          </w:tcPr>
          <w:p w14:paraId="3BACF417" w14:textId="77777777" w:rsidR="00A34AC7" w:rsidRPr="00400E07" w:rsidRDefault="00A34AC7" w:rsidP="00AD6724">
            <w:pPr>
              <w:pStyle w:val="movimento2"/>
              <w:rPr>
                <w:color w:val="002060"/>
              </w:rPr>
            </w:pPr>
            <w:r w:rsidRPr="00400E07">
              <w:rPr>
                <w:color w:val="002060"/>
              </w:rPr>
              <w:t xml:space="preserve">(POLISPORTIVA RIPATRANSONE) </w:t>
            </w:r>
          </w:p>
        </w:tc>
        <w:tc>
          <w:tcPr>
            <w:tcW w:w="800" w:type="dxa"/>
            <w:tcMar>
              <w:top w:w="20" w:type="dxa"/>
              <w:left w:w="20" w:type="dxa"/>
              <w:bottom w:w="20" w:type="dxa"/>
              <w:right w:w="20" w:type="dxa"/>
            </w:tcMar>
            <w:vAlign w:val="center"/>
            <w:hideMark/>
          </w:tcPr>
          <w:p w14:paraId="751CF895"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3797159"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14FE620A" w14:textId="77777777" w:rsidR="00A34AC7" w:rsidRPr="00400E07" w:rsidRDefault="00A34AC7" w:rsidP="00AD6724">
            <w:pPr>
              <w:pStyle w:val="movimento2"/>
              <w:rPr>
                <w:color w:val="002060"/>
              </w:rPr>
            </w:pPr>
            <w:r w:rsidRPr="00400E07">
              <w:rPr>
                <w:color w:val="002060"/>
              </w:rPr>
              <w:t> </w:t>
            </w:r>
          </w:p>
        </w:tc>
      </w:tr>
    </w:tbl>
    <w:p w14:paraId="73C6727F" w14:textId="77777777" w:rsidR="00A34AC7" w:rsidRPr="00400E07" w:rsidRDefault="00A34AC7" w:rsidP="00A34AC7">
      <w:pPr>
        <w:pStyle w:val="titolo30"/>
        <w:rPr>
          <w:rFonts w:eastAsiaTheme="minorEastAsia"/>
          <w:color w:val="002060"/>
        </w:rPr>
      </w:pPr>
      <w:r w:rsidRPr="00400E07">
        <w:rPr>
          <w:color w:val="002060"/>
        </w:rPr>
        <w:t xml:space="preserve">ALLENATORI </w:t>
      </w:r>
    </w:p>
    <w:p w14:paraId="1F235B43" w14:textId="77777777" w:rsidR="00A34AC7" w:rsidRPr="00400E07" w:rsidRDefault="00A34AC7" w:rsidP="00A34AC7">
      <w:pPr>
        <w:pStyle w:val="titolo20"/>
        <w:rPr>
          <w:color w:val="002060"/>
        </w:rPr>
      </w:pPr>
      <w:r w:rsidRPr="00400E0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AC7" w:rsidRPr="00400E07" w14:paraId="71D1F626" w14:textId="77777777" w:rsidTr="00AD6724">
        <w:tc>
          <w:tcPr>
            <w:tcW w:w="2200" w:type="dxa"/>
            <w:tcMar>
              <w:top w:w="20" w:type="dxa"/>
              <w:left w:w="20" w:type="dxa"/>
              <w:bottom w:w="20" w:type="dxa"/>
              <w:right w:w="20" w:type="dxa"/>
            </w:tcMar>
            <w:vAlign w:val="center"/>
            <w:hideMark/>
          </w:tcPr>
          <w:p w14:paraId="2A70ED30" w14:textId="77777777" w:rsidR="00A34AC7" w:rsidRPr="00400E07" w:rsidRDefault="00A34AC7" w:rsidP="00AD6724">
            <w:pPr>
              <w:pStyle w:val="movimento"/>
              <w:rPr>
                <w:color w:val="002060"/>
              </w:rPr>
            </w:pPr>
            <w:r w:rsidRPr="00400E07">
              <w:rPr>
                <w:color w:val="002060"/>
              </w:rPr>
              <w:t>CAPRITA IONEL-VASILE</w:t>
            </w:r>
          </w:p>
        </w:tc>
        <w:tc>
          <w:tcPr>
            <w:tcW w:w="2200" w:type="dxa"/>
            <w:tcMar>
              <w:top w:w="20" w:type="dxa"/>
              <w:left w:w="20" w:type="dxa"/>
              <w:bottom w:w="20" w:type="dxa"/>
              <w:right w:w="20" w:type="dxa"/>
            </w:tcMar>
            <w:vAlign w:val="center"/>
            <w:hideMark/>
          </w:tcPr>
          <w:p w14:paraId="494807BB" w14:textId="77777777" w:rsidR="00A34AC7" w:rsidRPr="00400E07" w:rsidRDefault="00A34AC7" w:rsidP="00AD6724">
            <w:pPr>
              <w:pStyle w:val="movimento2"/>
              <w:rPr>
                <w:color w:val="002060"/>
              </w:rPr>
            </w:pPr>
            <w:r w:rsidRPr="00400E07">
              <w:rPr>
                <w:color w:val="002060"/>
              </w:rPr>
              <w:t xml:space="preserve">(FIGHT BULLS CORRIDONIA) </w:t>
            </w:r>
          </w:p>
        </w:tc>
        <w:tc>
          <w:tcPr>
            <w:tcW w:w="800" w:type="dxa"/>
            <w:tcMar>
              <w:top w:w="20" w:type="dxa"/>
              <w:left w:w="20" w:type="dxa"/>
              <w:bottom w:w="20" w:type="dxa"/>
              <w:right w:w="20" w:type="dxa"/>
            </w:tcMar>
            <w:vAlign w:val="center"/>
            <w:hideMark/>
          </w:tcPr>
          <w:p w14:paraId="6B5D5ABC"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76EDB46"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72DF0BBB" w14:textId="77777777" w:rsidR="00A34AC7" w:rsidRPr="00400E07" w:rsidRDefault="00A34AC7" w:rsidP="00AD6724">
            <w:pPr>
              <w:pStyle w:val="movimento2"/>
              <w:rPr>
                <w:color w:val="002060"/>
              </w:rPr>
            </w:pPr>
            <w:r w:rsidRPr="00400E07">
              <w:rPr>
                <w:color w:val="002060"/>
              </w:rPr>
              <w:t> </w:t>
            </w:r>
          </w:p>
        </w:tc>
      </w:tr>
    </w:tbl>
    <w:p w14:paraId="1EDCFB54" w14:textId="77777777" w:rsidR="00A34AC7" w:rsidRPr="00400E07" w:rsidRDefault="00A34AC7" w:rsidP="00A34AC7">
      <w:pPr>
        <w:pStyle w:val="titolo30"/>
        <w:rPr>
          <w:rFonts w:eastAsiaTheme="minorEastAsia"/>
          <w:color w:val="002060"/>
        </w:rPr>
      </w:pPr>
      <w:r w:rsidRPr="00400E07">
        <w:rPr>
          <w:color w:val="002060"/>
        </w:rPr>
        <w:t xml:space="preserve">CALCIATORI NON ESPULSI </w:t>
      </w:r>
    </w:p>
    <w:p w14:paraId="1EA2922B" w14:textId="77777777" w:rsidR="00A34AC7" w:rsidRPr="00400E07" w:rsidRDefault="00A34AC7" w:rsidP="00A34AC7">
      <w:pPr>
        <w:pStyle w:val="titolo20"/>
        <w:rPr>
          <w:color w:val="002060"/>
        </w:rPr>
      </w:pPr>
      <w:r w:rsidRPr="00400E0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AC7" w:rsidRPr="00400E07" w14:paraId="7B316CF2" w14:textId="77777777" w:rsidTr="00AD6724">
        <w:tc>
          <w:tcPr>
            <w:tcW w:w="2200" w:type="dxa"/>
            <w:tcMar>
              <w:top w:w="20" w:type="dxa"/>
              <w:left w:w="20" w:type="dxa"/>
              <w:bottom w:w="20" w:type="dxa"/>
              <w:right w:w="20" w:type="dxa"/>
            </w:tcMar>
            <w:vAlign w:val="center"/>
            <w:hideMark/>
          </w:tcPr>
          <w:p w14:paraId="5DCE4E7E" w14:textId="77777777" w:rsidR="00A34AC7" w:rsidRPr="00400E07" w:rsidRDefault="00A34AC7" w:rsidP="00AD6724">
            <w:pPr>
              <w:pStyle w:val="movimento"/>
              <w:rPr>
                <w:color w:val="002060"/>
              </w:rPr>
            </w:pPr>
            <w:r w:rsidRPr="00400E07">
              <w:rPr>
                <w:color w:val="002060"/>
              </w:rPr>
              <w:t>ROMEO VALENTINO</w:t>
            </w:r>
          </w:p>
        </w:tc>
        <w:tc>
          <w:tcPr>
            <w:tcW w:w="2200" w:type="dxa"/>
            <w:tcMar>
              <w:top w:w="20" w:type="dxa"/>
              <w:left w:w="20" w:type="dxa"/>
              <w:bottom w:w="20" w:type="dxa"/>
              <w:right w:w="20" w:type="dxa"/>
            </w:tcMar>
            <w:vAlign w:val="center"/>
            <w:hideMark/>
          </w:tcPr>
          <w:p w14:paraId="4EA60D91" w14:textId="77777777" w:rsidR="00A34AC7" w:rsidRPr="00400E07" w:rsidRDefault="00A34AC7" w:rsidP="00AD6724">
            <w:pPr>
              <w:pStyle w:val="movimento2"/>
              <w:rPr>
                <w:color w:val="002060"/>
              </w:rPr>
            </w:pPr>
            <w:r w:rsidRPr="00400E07">
              <w:rPr>
                <w:color w:val="002060"/>
              </w:rPr>
              <w:t xml:space="preserve">(U.S. FORTUNA FANO) </w:t>
            </w:r>
          </w:p>
        </w:tc>
        <w:tc>
          <w:tcPr>
            <w:tcW w:w="800" w:type="dxa"/>
            <w:tcMar>
              <w:top w:w="20" w:type="dxa"/>
              <w:left w:w="20" w:type="dxa"/>
              <w:bottom w:w="20" w:type="dxa"/>
              <w:right w:w="20" w:type="dxa"/>
            </w:tcMar>
            <w:vAlign w:val="center"/>
            <w:hideMark/>
          </w:tcPr>
          <w:p w14:paraId="53634CB1"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2381F40D"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B7C50B7" w14:textId="77777777" w:rsidR="00A34AC7" w:rsidRPr="00400E07" w:rsidRDefault="00A34AC7" w:rsidP="00AD6724">
            <w:pPr>
              <w:pStyle w:val="movimento2"/>
              <w:rPr>
                <w:color w:val="002060"/>
              </w:rPr>
            </w:pPr>
            <w:r w:rsidRPr="00400E07">
              <w:rPr>
                <w:color w:val="002060"/>
              </w:rPr>
              <w:t> </w:t>
            </w:r>
          </w:p>
        </w:tc>
      </w:tr>
    </w:tbl>
    <w:p w14:paraId="322D7268" w14:textId="77777777" w:rsidR="00A34AC7" w:rsidRPr="00400E07" w:rsidRDefault="00A34AC7" w:rsidP="00A34AC7">
      <w:pPr>
        <w:pStyle w:val="titolo20"/>
        <w:rPr>
          <w:rFonts w:eastAsiaTheme="minorEastAsia"/>
          <w:color w:val="002060"/>
        </w:rPr>
      </w:pPr>
      <w:r w:rsidRPr="00400E0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AC7" w:rsidRPr="00400E07" w14:paraId="061DA5E8" w14:textId="77777777" w:rsidTr="00AD6724">
        <w:tc>
          <w:tcPr>
            <w:tcW w:w="2200" w:type="dxa"/>
            <w:tcMar>
              <w:top w:w="20" w:type="dxa"/>
              <w:left w:w="20" w:type="dxa"/>
              <w:bottom w:w="20" w:type="dxa"/>
              <w:right w:w="20" w:type="dxa"/>
            </w:tcMar>
            <w:vAlign w:val="center"/>
            <w:hideMark/>
          </w:tcPr>
          <w:p w14:paraId="148AC83D" w14:textId="77777777" w:rsidR="00A34AC7" w:rsidRPr="00400E07" w:rsidRDefault="00A34AC7" w:rsidP="00AD6724">
            <w:pPr>
              <w:pStyle w:val="movimento"/>
              <w:rPr>
                <w:color w:val="002060"/>
              </w:rPr>
            </w:pPr>
            <w:r w:rsidRPr="00400E07">
              <w:rPr>
                <w:color w:val="002060"/>
              </w:rPr>
              <w:t>CAVALIERI LORIS</w:t>
            </w:r>
          </w:p>
        </w:tc>
        <w:tc>
          <w:tcPr>
            <w:tcW w:w="2200" w:type="dxa"/>
            <w:tcMar>
              <w:top w:w="20" w:type="dxa"/>
              <w:left w:w="20" w:type="dxa"/>
              <w:bottom w:w="20" w:type="dxa"/>
              <w:right w:w="20" w:type="dxa"/>
            </w:tcMar>
            <w:vAlign w:val="center"/>
            <w:hideMark/>
          </w:tcPr>
          <w:p w14:paraId="2B309870" w14:textId="77777777" w:rsidR="00A34AC7" w:rsidRPr="00400E07" w:rsidRDefault="00A34AC7" w:rsidP="00AD6724">
            <w:pPr>
              <w:pStyle w:val="movimento2"/>
              <w:rPr>
                <w:color w:val="002060"/>
              </w:rPr>
            </w:pPr>
            <w:r w:rsidRPr="00400E07">
              <w:rPr>
                <w:color w:val="002060"/>
              </w:rPr>
              <w:t xml:space="preserve">(FIGHT BULLS CORRIDONIA) </w:t>
            </w:r>
          </w:p>
        </w:tc>
        <w:tc>
          <w:tcPr>
            <w:tcW w:w="800" w:type="dxa"/>
            <w:tcMar>
              <w:top w:w="20" w:type="dxa"/>
              <w:left w:w="20" w:type="dxa"/>
              <w:bottom w:w="20" w:type="dxa"/>
              <w:right w:w="20" w:type="dxa"/>
            </w:tcMar>
            <w:vAlign w:val="center"/>
            <w:hideMark/>
          </w:tcPr>
          <w:p w14:paraId="0254D715"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BCC04AB" w14:textId="77777777" w:rsidR="00A34AC7" w:rsidRPr="00400E07" w:rsidRDefault="00A34AC7" w:rsidP="00AD6724">
            <w:pPr>
              <w:pStyle w:val="movimento"/>
              <w:rPr>
                <w:color w:val="002060"/>
              </w:rPr>
            </w:pPr>
            <w:r w:rsidRPr="00400E07">
              <w:rPr>
                <w:color w:val="002060"/>
              </w:rPr>
              <w:t>PROPERZI MATTEO</w:t>
            </w:r>
          </w:p>
        </w:tc>
        <w:tc>
          <w:tcPr>
            <w:tcW w:w="2200" w:type="dxa"/>
            <w:tcMar>
              <w:top w:w="20" w:type="dxa"/>
              <w:left w:w="20" w:type="dxa"/>
              <w:bottom w:w="20" w:type="dxa"/>
              <w:right w:w="20" w:type="dxa"/>
            </w:tcMar>
            <w:vAlign w:val="center"/>
            <w:hideMark/>
          </w:tcPr>
          <w:p w14:paraId="2CDBC4E7" w14:textId="77777777" w:rsidR="00A34AC7" w:rsidRPr="00400E07" w:rsidRDefault="00A34AC7" w:rsidP="00AD6724">
            <w:pPr>
              <w:pStyle w:val="movimento2"/>
              <w:rPr>
                <w:color w:val="002060"/>
              </w:rPr>
            </w:pPr>
            <w:r w:rsidRPr="00400E07">
              <w:rPr>
                <w:color w:val="002060"/>
              </w:rPr>
              <w:t xml:space="preserve">(FIGHT BULLS CORRIDONIA) </w:t>
            </w:r>
          </w:p>
        </w:tc>
      </w:tr>
      <w:tr w:rsidR="00A34AC7" w:rsidRPr="00400E07" w14:paraId="4BC1EA63" w14:textId="77777777" w:rsidTr="00AD6724">
        <w:tc>
          <w:tcPr>
            <w:tcW w:w="2200" w:type="dxa"/>
            <w:tcMar>
              <w:top w:w="20" w:type="dxa"/>
              <w:left w:w="20" w:type="dxa"/>
              <w:bottom w:w="20" w:type="dxa"/>
              <w:right w:w="20" w:type="dxa"/>
            </w:tcMar>
            <w:vAlign w:val="center"/>
            <w:hideMark/>
          </w:tcPr>
          <w:p w14:paraId="3A727143" w14:textId="77777777" w:rsidR="00A34AC7" w:rsidRPr="00400E07" w:rsidRDefault="00A34AC7" w:rsidP="00AD6724">
            <w:pPr>
              <w:pStyle w:val="movimento"/>
              <w:rPr>
                <w:color w:val="002060"/>
              </w:rPr>
            </w:pPr>
            <w:r w:rsidRPr="00400E07">
              <w:rPr>
                <w:color w:val="002060"/>
              </w:rPr>
              <w:t>K THIRI EMIR</w:t>
            </w:r>
          </w:p>
        </w:tc>
        <w:tc>
          <w:tcPr>
            <w:tcW w:w="2200" w:type="dxa"/>
            <w:tcMar>
              <w:top w:w="20" w:type="dxa"/>
              <w:left w:w="20" w:type="dxa"/>
              <w:bottom w:w="20" w:type="dxa"/>
              <w:right w:w="20" w:type="dxa"/>
            </w:tcMar>
            <w:vAlign w:val="center"/>
            <w:hideMark/>
          </w:tcPr>
          <w:p w14:paraId="536FED78" w14:textId="77777777" w:rsidR="00A34AC7" w:rsidRPr="00400E07" w:rsidRDefault="00A34AC7" w:rsidP="00AD6724">
            <w:pPr>
              <w:pStyle w:val="movimento2"/>
              <w:rPr>
                <w:color w:val="002060"/>
              </w:rPr>
            </w:pPr>
            <w:r w:rsidRPr="00400E07">
              <w:rPr>
                <w:color w:val="002060"/>
              </w:rPr>
              <w:t xml:space="preserve">(POLISPORTIVA RIPATRANSONE) </w:t>
            </w:r>
          </w:p>
        </w:tc>
        <w:tc>
          <w:tcPr>
            <w:tcW w:w="800" w:type="dxa"/>
            <w:tcMar>
              <w:top w:w="20" w:type="dxa"/>
              <w:left w:w="20" w:type="dxa"/>
              <w:bottom w:w="20" w:type="dxa"/>
              <w:right w:w="20" w:type="dxa"/>
            </w:tcMar>
            <w:vAlign w:val="center"/>
            <w:hideMark/>
          </w:tcPr>
          <w:p w14:paraId="07F5F9C0"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027AF679" w14:textId="77777777" w:rsidR="00A34AC7" w:rsidRPr="00400E07" w:rsidRDefault="00A34AC7" w:rsidP="00AD6724">
            <w:pPr>
              <w:pStyle w:val="movimento"/>
              <w:rPr>
                <w:color w:val="002060"/>
              </w:rPr>
            </w:pPr>
            <w:r w:rsidRPr="00400E07">
              <w:rPr>
                <w:color w:val="002060"/>
              </w:rPr>
              <w:t> </w:t>
            </w:r>
          </w:p>
        </w:tc>
        <w:tc>
          <w:tcPr>
            <w:tcW w:w="2200" w:type="dxa"/>
            <w:tcMar>
              <w:top w:w="20" w:type="dxa"/>
              <w:left w:w="20" w:type="dxa"/>
              <w:bottom w:w="20" w:type="dxa"/>
              <w:right w:w="20" w:type="dxa"/>
            </w:tcMar>
            <w:vAlign w:val="center"/>
            <w:hideMark/>
          </w:tcPr>
          <w:p w14:paraId="424E2A84" w14:textId="77777777" w:rsidR="00A34AC7" w:rsidRPr="00400E07" w:rsidRDefault="00A34AC7" w:rsidP="00AD6724">
            <w:pPr>
              <w:pStyle w:val="movimento2"/>
              <w:rPr>
                <w:color w:val="002060"/>
              </w:rPr>
            </w:pPr>
            <w:r w:rsidRPr="00400E07">
              <w:rPr>
                <w:color w:val="002060"/>
              </w:rPr>
              <w:t> </w:t>
            </w:r>
          </w:p>
        </w:tc>
      </w:tr>
    </w:tbl>
    <w:p w14:paraId="6949C00A" w14:textId="77777777" w:rsidR="00A34AC7" w:rsidRDefault="00A34AC7" w:rsidP="00A34AC7">
      <w:pPr>
        <w:pStyle w:val="breakline"/>
        <w:rPr>
          <w:color w:val="002060"/>
        </w:rPr>
      </w:pPr>
    </w:p>
    <w:p w14:paraId="4D5924EF" w14:textId="77777777" w:rsidR="00A34AC7" w:rsidRPr="001910FC" w:rsidRDefault="00A34AC7" w:rsidP="00A34AC7">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6FEAD4D7" w14:textId="77777777" w:rsidR="00A34AC7" w:rsidRPr="001910FC" w:rsidRDefault="00A34AC7" w:rsidP="00A34AC7">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1EF42B27" w14:textId="77777777" w:rsidR="00A34AC7" w:rsidRPr="00400E07" w:rsidRDefault="00A34AC7" w:rsidP="00A34AC7">
      <w:pPr>
        <w:pStyle w:val="breakline"/>
        <w:rPr>
          <w:rFonts w:eastAsiaTheme="minorEastAsia"/>
          <w:color w:val="002060"/>
        </w:rPr>
      </w:pPr>
    </w:p>
    <w:p w14:paraId="18283224" w14:textId="77777777" w:rsidR="00A34AC7" w:rsidRPr="00400E07" w:rsidRDefault="00A34AC7" w:rsidP="00A34AC7">
      <w:pPr>
        <w:pStyle w:val="titoloprinc0"/>
        <w:rPr>
          <w:color w:val="002060"/>
        </w:rPr>
      </w:pPr>
      <w:r w:rsidRPr="00400E07">
        <w:rPr>
          <w:color w:val="002060"/>
        </w:rPr>
        <w:t>CLASSIFICA</w:t>
      </w:r>
    </w:p>
    <w:p w14:paraId="591840AE" w14:textId="77777777" w:rsidR="00A34AC7" w:rsidRPr="00400E07" w:rsidRDefault="00A34AC7" w:rsidP="00A34AC7">
      <w:pPr>
        <w:pStyle w:val="breakline"/>
        <w:rPr>
          <w:color w:val="002060"/>
        </w:rPr>
      </w:pPr>
    </w:p>
    <w:p w14:paraId="1276367E" w14:textId="77777777" w:rsidR="00A34AC7" w:rsidRPr="00400E07" w:rsidRDefault="00A34AC7" w:rsidP="00A34AC7">
      <w:pPr>
        <w:pStyle w:val="breakline"/>
        <w:rPr>
          <w:color w:val="002060"/>
        </w:rPr>
      </w:pPr>
    </w:p>
    <w:p w14:paraId="5C154D19" w14:textId="77777777" w:rsidR="00A34AC7" w:rsidRPr="00400E07" w:rsidRDefault="00A34AC7" w:rsidP="00A34AC7">
      <w:pPr>
        <w:pStyle w:val="sottotitolocampionato10"/>
        <w:rPr>
          <w:color w:val="002060"/>
        </w:rPr>
      </w:pPr>
      <w:r w:rsidRPr="00400E0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AC7" w:rsidRPr="00400E07" w14:paraId="573DD235" w14:textId="77777777" w:rsidTr="00AD672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BA34E" w14:textId="77777777" w:rsidR="00A34AC7" w:rsidRPr="00400E07" w:rsidRDefault="00A34AC7" w:rsidP="00AD6724">
            <w:pPr>
              <w:pStyle w:val="headertabella0"/>
              <w:rPr>
                <w:color w:val="002060"/>
              </w:rPr>
            </w:pPr>
            <w:r w:rsidRPr="00400E0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4BE67" w14:textId="77777777" w:rsidR="00A34AC7" w:rsidRPr="00400E07" w:rsidRDefault="00A34AC7" w:rsidP="00AD6724">
            <w:pPr>
              <w:pStyle w:val="headertabella0"/>
              <w:rPr>
                <w:color w:val="002060"/>
              </w:rPr>
            </w:pPr>
            <w:r w:rsidRPr="00400E0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951CE" w14:textId="77777777" w:rsidR="00A34AC7" w:rsidRPr="00400E07" w:rsidRDefault="00A34AC7" w:rsidP="00AD6724">
            <w:pPr>
              <w:pStyle w:val="headertabella0"/>
              <w:rPr>
                <w:color w:val="002060"/>
              </w:rPr>
            </w:pPr>
            <w:r w:rsidRPr="00400E0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42440" w14:textId="77777777" w:rsidR="00A34AC7" w:rsidRPr="00400E07" w:rsidRDefault="00A34AC7" w:rsidP="00AD6724">
            <w:pPr>
              <w:pStyle w:val="headertabella0"/>
              <w:rPr>
                <w:color w:val="002060"/>
              </w:rPr>
            </w:pPr>
            <w:r w:rsidRPr="00400E0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F91FA" w14:textId="77777777" w:rsidR="00A34AC7" w:rsidRPr="00400E07" w:rsidRDefault="00A34AC7" w:rsidP="00AD6724">
            <w:pPr>
              <w:pStyle w:val="headertabella0"/>
              <w:rPr>
                <w:color w:val="002060"/>
              </w:rPr>
            </w:pPr>
            <w:r w:rsidRPr="00400E0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FFEC8" w14:textId="77777777" w:rsidR="00A34AC7" w:rsidRPr="00400E07" w:rsidRDefault="00A34AC7" w:rsidP="00AD6724">
            <w:pPr>
              <w:pStyle w:val="headertabella0"/>
              <w:rPr>
                <w:color w:val="002060"/>
              </w:rPr>
            </w:pPr>
            <w:r w:rsidRPr="00400E0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E2C20" w14:textId="77777777" w:rsidR="00A34AC7" w:rsidRPr="00400E07" w:rsidRDefault="00A34AC7" w:rsidP="00AD6724">
            <w:pPr>
              <w:pStyle w:val="headertabella0"/>
              <w:rPr>
                <w:color w:val="002060"/>
              </w:rPr>
            </w:pPr>
            <w:r w:rsidRPr="00400E0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FAFED" w14:textId="77777777" w:rsidR="00A34AC7" w:rsidRPr="00400E07" w:rsidRDefault="00A34AC7" w:rsidP="00AD6724">
            <w:pPr>
              <w:pStyle w:val="headertabella0"/>
              <w:rPr>
                <w:color w:val="002060"/>
              </w:rPr>
            </w:pPr>
            <w:r w:rsidRPr="00400E0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CEAF1" w14:textId="77777777" w:rsidR="00A34AC7" w:rsidRPr="00400E07" w:rsidRDefault="00A34AC7" w:rsidP="00AD6724">
            <w:pPr>
              <w:pStyle w:val="headertabella0"/>
              <w:rPr>
                <w:color w:val="002060"/>
              </w:rPr>
            </w:pPr>
            <w:r w:rsidRPr="00400E0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E0335" w14:textId="77777777" w:rsidR="00A34AC7" w:rsidRPr="00400E07" w:rsidRDefault="00A34AC7" w:rsidP="00AD6724">
            <w:pPr>
              <w:pStyle w:val="headertabella0"/>
              <w:rPr>
                <w:color w:val="002060"/>
              </w:rPr>
            </w:pPr>
            <w:r w:rsidRPr="00400E07">
              <w:rPr>
                <w:color w:val="002060"/>
              </w:rPr>
              <w:t>PE</w:t>
            </w:r>
          </w:p>
        </w:tc>
      </w:tr>
      <w:tr w:rsidR="00A34AC7" w:rsidRPr="00400E07" w14:paraId="4AA35782" w14:textId="77777777" w:rsidTr="00AD672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B61FCE" w14:textId="77777777" w:rsidR="00A34AC7" w:rsidRPr="00400E07" w:rsidRDefault="00A34AC7" w:rsidP="00AD6724">
            <w:pPr>
              <w:pStyle w:val="rowtabella0"/>
              <w:rPr>
                <w:color w:val="002060"/>
              </w:rPr>
            </w:pPr>
            <w:r w:rsidRPr="00400E07">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18E5"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FB29"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211EF"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6E6F3"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6CC0D"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EC50B"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A2B49"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B65C2" w14:textId="77777777" w:rsidR="00A34AC7" w:rsidRPr="00400E07" w:rsidRDefault="00A34AC7" w:rsidP="00AD6724">
            <w:pPr>
              <w:pStyle w:val="rowtabella0"/>
              <w:jc w:val="center"/>
              <w:rPr>
                <w:color w:val="002060"/>
              </w:rPr>
            </w:pPr>
            <w:r w:rsidRPr="00400E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C64E" w14:textId="77777777" w:rsidR="00A34AC7" w:rsidRPr="00400E07" w:rsidRDefault="00A34AC7" w:rsidP="00AD6724">
            <w:pPr>
              <w:pStyle w:val="rowtabella0"/>
              <w:jc w:val="center"/>
              <w:rPr>
                <w:color w:val="002060"/>
              </w:rPr>
            </w:pPr>
            <w:r w:rsidRPr="00400E07">
              <w:rPr>
                <w:color w:val="002060"/>
              </w:rPr>
              <w:t>0</w:t>
            </w:r>
          </w:p>
        </w:tc>
      </w:tr>
      <w:tr w:rsidR="00A34AC7" w:rsidRPr="00400E07" w14:paraId="231B7087"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0E067" w14:textId="77777777" w:rsidR="00A34AC7" w:rsidRPr="00400E07" w:rsidRDefault="00A34AC7" w:rsidP="00AD6724">
            <w:pPr>
              <w:pStyle w:val="rowtabella0"/>
              <w:rPr>
                <w:color w:val="002060"/>
              </w:rPr>
            </w:pPr>
            <w:r w:rsidRPr="00400E0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DC8E0"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02427"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996C"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5B959"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4617F"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D40FE" w14:textId="77777777" w:rsidR="00A34AC7" w:rsidRPr="00400E07" w:rsidRDefault="00A34AC7" w:rsidP="00AD6724">
            <w:pPr>
              <w:pStyle w:val="rowtabella0"/>
              <w:jc w:val="center"/>
              <w:rPr>
                <w:color w:val="002060"/>
              </w:rPr>
            </w:pPr>
            <w:r w:rsidRPr="00400E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333DA"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91B64" w14:textId="77777777" w:rsidR="00A34AC7" w:rsidRPr="00400E07" w:rsidRDefault="00A34AC7" w:rsidP="00AD6724">
            <w:pPr>
              <w:pStyle w:val="rowtabella0"/>
              <w:jc w:val="center"/>
              <w:rPr>
                <w:color w:val="002060"/>
              </w:rPr>
            </w:pPr>
            <w:r w:rsidRPr="00400E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CC6F" w14:textId="77777777" w:rsidR="00A34AC7" w:rsidRPr="00400E07" w:rsidRDefault="00A34AC7" w:rsidP="00AD6724">
            <w:pPr>
              <w:pStyle w:val="rowtabella0"/>
              <w:jc w:val="center"/>
              <w:rPr>
                <w:color w:val="002060"/>
              </w:rPr>
            </w:pPr>
            <w:r w:rsidRPr="00400E07">
              <w:rPr>
                <w:color w:val="002060"/>
              </w:rPr>
              <w:t>0</w:t>
            </w:r>
          </w:p>
        </w:tc>
      </w:tr>
      <w:tr w:rsidR="00A34AC7" w:rsidRPr="00400E07" w14:paraId="652ABA3C"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8B957" w14:textId="77777777" w:rsidR="00A34AC7" w:rsidRPr="00400E07" w:rsidRDefault="00A34AC7" w:rsidP="00AD6724">
            <w:pPr>
              <w:pStyle w:val="rowtabella0"/>
              <w:rPr>
                <w:color w:val="002060"/>
              </w:rPr>
            </w:pPr>
            <w:r w:rsidRPr="00400E0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B37B1"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44929"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764CA"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26A62"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7F2A4"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4A87"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0BC9"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09D8"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65A1" w14:textId="77777777" w:rsidR="00A34AC7" w:rsidRPr="00400E07" w:rsidRDefault="00A34AC7" w:rsidP="00AD6724">
            <w:pPr>
              <w:pStyle w:val="rowtabella0"/>
              <w:jc w:val="center"/>
              <w:rPr>
                <w:color w:val="002060"/>
              </w:rPr>
            </w:pPr>
            <w:r w:rsidRPr="00400E07">
              <w:rPr>
                <w:color w:val="002060"/>
              </w:rPr>
              <w:t>0</w:t>
            </w:r>
          </w:p>
        </w:tc>
      </w:tr>
      <w:tr w:rsidR="00A34AC7" w:rsidRPr="00400E07" w14:paraId="4327BB5D"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78D74" w14:textId="77777777" w:rsidR="00A34AC7" w:rsidRPr="00400E07" w:rsidRDefault="00A34AC7" w:rsidP="00AD6724">
            <w:pPr>
              <w:pStyle w:val="rowtabella0"/>
              <w:rPr>
                <w:color w:val="002060"/>
              </w:rPr>
            </w:pPr>
            <w:r w:rsidRPr="00400E07">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A6611"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A8C97"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064C7"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72405"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CC3A"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0A2F0" w14:textId="77777777" w:rsidR="00A34AC7" w:rsidRPr="00400E07" w:rsidRDefault="00A34AC7" w:rsidP="00AD6724">
            <w:pPr>
              <w:pStyle w:val="rowtabella0"/>
              <w:jc w:val="center"/>
              <w:rPr>
                <w:color w:val="002060"/>
              </w:rPr>
            </w:pPr>
            <w:r w:rsidRPr="00400E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B12C" w14:textId="77777777" w:rsidR="00A34AC7" w:rsidRPr="00400E07" w:rsidRDefault="00A34AC7" w:rsidP="00AD6724">
            <w:pPr>
              <w:pStyle w:val="rowtabella0"/>
              <w:jc w:val="center"/>
              <w:rPr>
                <w:color w:val="002060"/>
              </w:rPr>
            </w:pPr>
            <w:r w:rsidRPr="00400E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4B29D"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4EB68" w14:textId="77777777" w:rsidR="00A34AC7" w:rsidRPr="00400E07" w:rsidRDefault="00A34AC7" w:rsidP="00AD6724">
            <w:pPr>
              <w:pStyle w:val="rowtabella0"/>
              <w:jc w:val="center"/>
              <w:rPr>
                <w:color w:val="002060"/>
              </w:rPr>
            </w:pPr>
            <w:r w:rsidRPr="00400E07">
              <w:rPr>
                <w:color w:val="002060"/>
              </w:rPr>
              <w:t>0</w:t>
            </w:r>
          </w:p>
        </w:tc>
      </w:tr>
      <w:tr w:rsidR="00A34AC7" w:rsidRPr="00400E07" w14:paraId="0FA91A37"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4BBCAB" w14:textId="77777777" w:rsidR="00A34AC7" w:rsidRPr="00400E07" w:rsidRDefault="00A34AC7" w:rsidP="00AD6724">
            <w:pPr>
              <w:pStyle w:val="rowtabella0"/>
              <w:rPr>
                <w:color w:val="002060"/>
              </w:rPr>
            </w:pPr>
            <w:r w:rsidRPr="00400E0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1DCD1"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0F899"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DC1AD"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EE40"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FF661"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B94A5" w14:textId="77777777" w:rsidR="00A34AC7" w:rsidRPr="00400E07" w:rsidRDefault="00A34AC7" w:rsidP="00AD6724">
            <w:pPr>
              <w:pStyle w:val="rowtabella0"/>
              <w:jc w:val="center"/>
              <w:rPr>
                <w:color w:val="002060"/>
              </w:rPr>
            </w:pPr>
            <w:r w:rsidRPr="00400E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25AA0" w14:textId="77777777" w:rsidR="00A34AC7" w:rsidRPr="00400E07" w:rsidRDefault="00A34AC7" w:rsidP="00AD6724">
            <w:pPr>
              <w:pStyle w:val="rowtabella0"/>
              <w:jc w:val="center"/>
              <w:rPr>
                <w:color w:val="002060"/>
              </w:rPr>
            </w:pPr>
            <w:r w:rsidRPr="00400E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BA06A"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5D8C1" w14:textId="77777777" w:rsidR="00A34AC7" w:rsidRPr="00400E07" w:rsidRDefault="00A34AC7" w:rsidP="00AD6724">
            <w:pPr>
              <w:pStyle w:val="rowtabella0"/>
              <w:jc w:val="center"/>
              <w:rPr>
                <w:color w:val="002060"/>
              </w:rPr>
            </w:pPr>
            <w:r w:rsidRPr="00400E07">
              <w:rPr>
                <w:color w:val="002060"/>
              </w:rPr>
              <w:t>0</w:t>
            </w:r>
          </w:p>
        </w:tc>
      </w:tr>
      <w:tr w:rsidR="00A34AC7" w:rsidRPr="00400E07" w14:paraId="23E0D132"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F6900" w14:textId="77777777" w:rsidR="00A34AC7" w:rsidRPr="00400E07" w:rsidRDefault="00A34AC7" w:rsidP="00AD6724">
            <w:pPr>
              <w:pStyle w:val="rowtabella0"/>
              <w:rPr>
                <w:color w:val="002060"/>
              </w:rPr>
            </w:pPr>
            <w:r w:rsidRPr="00400E07">
              <w:rPr>
                <w:color w:val="002060"/>
              </w:rPr>
              <w:t xml:space="preserve">A.S.D. </w:t>
            </w:r>
            <w:proofErr w:type="gramStart"/>
            <w:r w:rsidRPr="00400E07">
              <w:rPr>
                <w:color w:val="002060"/>
              </w:rPr>
              <w:t>CITTA</w:t>
            </w:r>
            <w:proofErr w:type="gramEnd"/>
            <w:r w:rsidRPr="00400E07">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C131C"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5DCC2"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D22B"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5B7B4"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54670"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C0C8D"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8391"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45BD"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E4B6F" w14:textId="77777777" w:rsidR="00A34AC7" w:rsidRPr="00400E07" w:rsidRDefault="00A34AC7" w:rsidP="00AD6724">
            <w:pPr>
              <w:pStyle w:val="rowtabella0"/>
              <w:jc w:val="center"/>
              <w:rPr>
                <w:color w:val="002060"/>
              </w:rPr>
            </w:pPr>
            <w:r w:rsidRPr="00400E07">
              <w:rPr>
                <w:color w:val="002060"/>
              </w:rPr>
              <w:t>0</w:t>
            </w:r>
          </w:p>
        </w:tc>
      </w:tr>
      <w:tr w:rsidR="00A34AC7" w:rsidRPr="00400E07" w14:paraId="0C6A220B"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625E9" w14:textId="77777777" w:rsidR="00A34AC7" w:rsidRPr="00400E07" w:rsidRDefault="00A34AC7" w:rsidP="00AD6724">
            <w:pPr>
              <w:pStyle w:val="rowtabella0"/>
              <w:rPr>
                <w:color w:val="002060"/>
                <w:lang w:val="es-ES"/>
              </w:rPr>
            </w:pPr>
            <w:r w:rsidRPr="00400E0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91EB6"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BCF0A"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26F77"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B05B5"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6A7E8"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416C4" w14:textId="77777777" w:rsidR="00A34AC7" w:rsidRPr="00400E07" w:rsidRDefault="00A34AC7" w:rsidP="00AD6724">
            <w:pPr>
              <w:pStyle w:val="rowtabella0"/>
              <w:jc w:val="center"/>
              <w:rPr>
                <w:color w:val="002060"/>
              </w:rPr>
            </w:pPr>
            <w:r w:rsidRPr="00400E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52D7"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8E2B0"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D58F3" w14:textId="77777777" w:rsidR="00A34AC7" w:rsidRPr="00400E07" w:rsidRDefault="00A34AC7" w:rsidP="00AD6724">
            <w:pPr>
              <w:pStyle w:val="rowtabella0"/>
              <w:jc w:val="center"/>
              <w:rPr>
                <w:color w:val="002060"/>
              </w:rPr>
            </w:pPr>
            <w:r w:rsidRPr="00400E07">
              <w:rPr>
                <w:color w:val="002060"/>
              </w:rPr>
              <w:t>0</w:t>
            </w:r>
          </w:p>
        </w:tc>
      </w:tr>
      <w:tr w:rsidR="00A34AC7" w:rsidRPr="00400E07" w14:paraId="4FCE989B"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A8C993" w14:textId="77777777" w:rsidR="00A34AC7" w:rsidRPr="00400E07" w:rsidRDefault="00A34AC7" w:rsidP="00AD6724">
            <w:pPr>
              <w:pStyle w:val="rowtabella0"/>
              <w:rPr>
                <w:color w:val="002060"/>
              </w:rPr>
            </w:pPr>
            <w:r w:rsidRPr="00400E07">
              <w:rPr>
                <w:color w:val="002060"/>
              </w:rPr>
              <w:lastRenderedPageBreak/>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9FFFC"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0DD0"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49EF0"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1FD68"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5CAB"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6E1E9"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5A706"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562ED"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0FE75" w14:textId="77777777" w:rsidR="00A34AC7" w:rsidRPr="00400E07" w:rsidRDefault="00A34AC7" w:rsidP="00AD6724">
            <w:pPr>
              <w:pStyle w:val="rowtabella0"/>
              <w:jc w:val="center"/>
              <w:rPr>
                <w:color w:val="002060"/>
              </w:rPr>
            </w:pPr>
            <w:r w:rsidRPr="00400E07">
              <w:rPr>
                <w:color w:val="002060"/>
              </w:rPr>
              <w:t>0</w:t>
            </w:r>
          </w:p>
        </w:tc>
      </w:tr>
      <w:tr w:rsidR="00A34AC7" w:rsidRPr="00400E07" w14:paraId="0AACDB1B" w14:textId="77777777" w:rsidTr="00AD672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C164CD" w14:textId="77777777" w:rsidR="00A34AC7" w:rsidRPr="00400E07" w:rsidRDefault="00A34AC7" w:rsidP="00AD6724">
            <w:pPr>
              <w:pStyle w:val="rowtabella0"/>
              <w:rPr>
                <w:color w:val="002060"/>
              </w:rPr>
            </w:pPr>
            <w:r w:rsidRPr="00400E0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4D4ED"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97ABE"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67B33"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14BDC"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82C55"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9AAEB"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EE4BF" w14:textId="77777777" w:rsidR="00A34AC7" w:rsidRPr="00400E07" w:rsidRDefault="00A34AC7" w:rsidP="00AD6724">
            <w:pPr>
              <w:pStyle w:val="rowtabella0"/>
              <w:jc w:val="center"/>
              <w:rPr>
                <w:color w:val="002060"/>
              </w:rPr>
            </w:pPr>
            <w:r w:rsidRPr="00400E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A3207" w14:textId="77777777" w:rsidR="00A34AC7" w:rsidRPr="00400E07" w:rsidRDefault="00A34AC7" w:rsidP="00AD6724">
            <w:pPr>
              <w:pStyle w:val="rowtabella0"/>
              <w:jc w:val="center"/>
              <w:rPr>
                <w:color w:val="002060"/>
              </w:rPr>
            </w:pPr>
            <w:r w:rsidRPr="00400E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E0AAF" w14:textId="77777777" w:rsidR="00A34AC7" w:rsidRPr="00400E07" w:rsidRDefault="00A34AC7" w:rsidP="00AD6724">
            <w:pPr>
              <w:pStyle w:val="rowtabella0"/>
              <w:jc w:val="center"/>
              <w:rPr>
                <w:color w:val="002060"/>
              </w:rPr>
            </w:pPr>
            <w:r w:rsidRPr="00400E07">
              <w:rPr>
                <w:color w:val="002060"/>
              </w:rPr>
              <w:t>0</w:t>
            </w:r>
          </w:p>
        </w:tc>
      </w:tr>
    </w:tbl>
    <w:p w14:paraId="245E5448" w14:textId="77777777" w:rsidR="00A34AC7" w:rsidRPr="00400E07" w:rsidRDefault="00A34AC7" w:rsidP="00A34AC7">
      <w:pPr>
        <w:pStyle w:val="breakline"/>
        <w:rPr>
          <w:rFonts w:eastAsiaTheme="minorEastAsia"/>
          <w:color w:val="002060"/>
        </w:rPr>
      </w:pPr>
    </w:p>
    <w:p w14:paraId="51D40DD8" w14:textId="77777777" w:rsidR="00A34AC7" w:rsidRPr="00400E07" w:rsidRDefault="00A34AC7" w:rsidP="00A34AC7">
      <w:pPr>
        <w:pStyle w:val="breakline"/>
        <w:rPr>
          <w:color w:val="002060"/>
        </w:rPr>
      </w:pPr>
    </w:p>
    <w:p w14:paraId="4F240071" w14:textId="77777777" w:rsidR="00A34AC7" w:rsidRPr="00400E07" w:rsidRDefault="00A34AC7" w:rsidP="00A34AC7">
      <w:pPr>
        <w:pStyle w:val="sottotitolocampionato10"/>
        <w:rPr>
          <w:color w:val="002060"/>
        </w:rPr>
      </w:pPr>
      <w:r w:rsidRPr="00400E0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AC7" w:rsidRPr="00400E07" w14:paraId="5389B4BF" w14:textId="77777777" w:rsidTr="00AD672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1DB40" w14:textId="77777777" w:rsidR="00A34AC7" w:rsidRPr="00400E07" w:rsidRDefault="00A34AC7" w:rsidP="00AD6724">
            <w:pPr>
              <w:pStyle w:val="headertabella0"/>
              <w:rPr>
                <w:color w:val="002060"/>
              </w:rPr>
            </w:pPr>
            <w:r w:rsidRPr="00400E0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4E4D1" w14:textId="77777777" w:rsidR="00A34AC7" w:rsidRPr="00400E07" w:rsidRDefault="00A34AC7" w:rsidP="00AD6724">
            <w:pPr>
              <w:pStyle w:val="headertabella0"/>
              <w:rPr>
                <w:color w:val="002060"/>
              </w:rPr>
            </w:pPr>
            <w:r w:rsidRPr="00400E0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AF31B" w14:textId="77777777" w:rsidR="00A34AC7" w:rsidRPr="00400E07" w:rsidRDefault="00A34AC7" w:rsidP="00AD6724">
            <w:pPr>
              <w:pStyle w:val="headertabella0"/>
              <w:rPr>
                <w:color w:val="002060"/>
              </w:rPr>
            </w:pPr>
            <w:r w:rsidRPr="00400E0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D09BC" w14:textId="77777777" w:rsidR="00A34AC7" w:rsidRPr="00400E07" w:rsidRDefault="00A34AC7" w:rsidP="00AD6724">
            <w:pPr>
              <w:pStyle w:val="headertabella0"/>
              <w:rPr>
                <w:color w:val="002060"/>
              </w:rPr>
            </w:pPr>
            <w:r w:rsidRPr="00400E0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B2A3E" w14:textId="77777777" w:rsidR="00A34AC7" w:rsidRPr="00400E07" w:rsidRDefault="00A34AC7" w:rsidP="00AD6724">
            <w:pPr>
              <w:pStyle w:val="headertabella0"/>
              <w:rPr>
                <w:color w:val="002060"/>
              </w:rPr>
            </w:pPr>
            <w:r w:rsidRPr="00400E0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0682A" w14:textId="77777777" w:rsidR="00A34AC7" w:rsidRPr="00400E07" w:rsidRDefault="00A34AC7" w:rsidP="00AD6724">
            <w:pPr>
              <w:pStyle w:val="headertabella0"/>
              <w:rPr>
                <w:color w:val="002060"/>
              </w:rPr>
            </w:pPr>
            <w:r w:rsidRPr="00400E0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8CC5A" w14:textId="77777777" w:rsidR="00A34AC7" w:rsidRPr="00400E07" w:rsidRDefault="00A34AC7" w:rsidP="00AD6724">
            <w:pPr>
              <w:pStyle w:val="headertabella0"/>
              <w:rPr>
                <w:color w:val="002060"/>
              </w:rPr>
            </w:pPr>
            <w:r w:rsidRPr="00400E0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48245" w14:textId="77777777" w:rsidR="00A34AC7" w:rsidRPr="00400E07" w:rsidRDefault="00A34AC7" w:rsidP="00AD6724">
            <w:pPr>
              <w:pStyle w:val="headertabella0"/>
              <w:rPr>
                <w:color w:val="002060"/>
              </w:rPr>
            </w:pPr>
            <w:r w:rsidRPr="00400E0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6685B" w14:textId="77777777" w:rsidR="00A34AC7" w:rsidRPr="00400E07" w:rsidRDefault="00A34AC7" w:rsidP="00AD6724">
            <w:pPr>
              <w:pStyle w:val="headertabella0"/>
              <w:rPr>
                <w:color w:val="002060"/>
              </w:rPr>
            </w:pPr>
            <w:r w:rsidRPr="00400E0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E5C5A" w14:textId="77777777" w:rsidR="00A34AC7" w:rsidRPr="00400E07" w:rsidRDefault="00A34AC7" w:rsidP="00AD6724">
            <w:pPr>
              <w:pStyle w:val="headertabella0"/>
              <w:rPr>
                <w:color w:val="002060"/>
              </w:rPr>
            </w:pPr>
            <w:r w:rsidRPr="00400E07">
              <w:rPr>
                <w:color w:val="002060"/>
              </w:rPr>
              <w:t>PE</w:t>
            </w:r>
          </w:p>
        </w:tc>
      </w:tr>
      <w:tr w:rsidR="00A34AC7" w:rsidRPr="00400E07" w14:paraId="0D281CD7" w14:textId="77777777" w:rsidTr="00AD672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E7EB3C" w14:textId="77777777" w:rsidR="00A34AC7" w:rsidRPr="00400E07" w:rsidRDefault="00A34AC7" w:rsidP="00AD6724">
            <w:pPr>
              <w:pStyle w:val="rowtabella0"/>
              <w:rPr>
                <w:color w:val="002060"/>
              </w:rPr>
            </w:pPr>
            <w:r w:rsidRPr="00400E0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8538F"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A6AF7"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673A6"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F9320"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C1B27"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A698D" w14:textId="77777777" w:rsidR="00A34AC7" w:rsidRPr="00400E07" w:rsidRDefault="00A34AC7" w:rsidP="00AD6724">
            <w:pPr>
              <w:pStyle w:val="rowtabella0"/>
              <w:jc w:val="center"/>
              <w:rPr>
                <w:color w:val="002060"/>
              </w:rPr>
            </w:pPr>
            <w:r w:rsidRPr="00400E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043E0" w14:textId="77777777" w:rsidR="00A34AC7" w:rsidRPr="00400E07" w:rsidRDefault="00A34AC7" w:rsidP="00AD6724">
            <w:pPr>
              <w:pStyle w:val="rowtabella0"/>
              <w:jc w:val="center"/>
              <w:rPr>
                <w:color w:val="002060"/>
              </w:rPr>
            </w:pPr>
            <w:r w:rsidRPr="00400E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8D9AB" w14:textId="77777777" w:rsidR="00A34AC7" w:rsidRPr="00400E07" w:rsidRDefault="00A34AC7" w:rsidP="00AD6724">
            <w:pPr>
              <w:pStyle w:val="rowtabella0"/>
              <w:jc w:val="center"/>
              <w:rPr>
                <w:color w:val="002060"/>
              </w:rPr>
            </w:pPr>
            <w:r w:rsidRPr="00400E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3412C" w14:textId="77777777" w:rsidR="00A34AC7" w:rsidRPr="00400E07" w:rsidRDefault="00A34AC7" w:rsidP="00AD6724">
            <w:pPr>
              <w:pStyle w:val="rowtabella0"/>
              <w:jc w:val="center"/>
              <w:rPr>
                <w:color w:val="002060"/>
              </w:rPr>
            </w:pPr>
            <w:r w:rsidRPr="00400E07">
              <w:rPr>
                <w:color w:val="002060"/>
              </w:rPr>
              <w:t>0</w:t>
            </w:r>
          </w:p>
        </w:tc>
      </w:tr>
      <w:tr w:rsidR="00A34AC7" w:rsidRPr="00400E07" w14:paraId="2E76F61D"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70E4A" w14:textId="77777777" w:rsidR="00A34AC7" w:rsidRPr="00400E07" w:rsidRDefault="00A34AC7" w:rsidP="00AD6724">
            <w:pPr>
              <w:pStyle w:val="rowtabella0"/>
              <w:rPr>
                <w:color w:val="002060"/>
              </w:rPr>
            </w:pPr>
            <w:r w:rsidRPr="00400E0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C10D6" w14:textId="77777777" w:rsidR="00A34AC7" w:rsidRPr="00400E07" w:rsidRDefault="00A34AC7" w:rsidP="00AD6724">
            <w:pPr>
              <w:pStyle w:val="rowtabella0"/>
              <w:jc w:val="center"/>
              <w:rPr>
                <w:color w:val="002060"/>
              </w:rPr>
            </w:pPr>
            <w:r w:rsidRPr="00400E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EC76C"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4071"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61076"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23770"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5A2D9" w14:textId="77777777" w:rsidR="00A34AC7" w:rsidRPr="00400E07" w:rsidRDefault="00A34AC7" w:rsidP="00AD6724">
            <w:pPr>
              <w:pStyle w:val="rowtabella0"/>
              <w:jc w:val="center"/>
              <w:rPr>
                <w:color w:val="002060"/>
              </w:rPr>
            </w:pPr>
            <w:r w:rsidRPr="00400E0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52C89"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A451B" w14:textId="77777777" w:rsidR="00A34AC7" w:rsidRPr="00400E07" w:rsidRDefault="00A34AC7" w:rsidP="00AD6724">
            <w:pPr>
              <w:pStyle w:val="rowtabella0"/>
              <w:jc w:val="center"/>
              <w:rPr>
                <w:color w:val="002060"/>
              </w:rPr>
            </w:pPr>
            <w:r w:rsidRPr="00400E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A05A2" w14:textId="77777777" w:rsidR="00A34AC7" w:rsidRPr="00400E07" w:rsidRDefault="00A34AC7" w:rsidP="00AD6724">
            <w:pPr>
              <w:pStyle w:val="rowtabella0"/>
              <w:jc w:val="center"/>
              <w:rPr>
                <w:color w:val="002060"/>
              </w:rPr>
            </w:pPr>
            <w:r w:rsidRPr="00400E07">
              <w:rPr>
                <w:color w:val="002060"/>
              </w:rPr>
              <w:t>0</w:t>
            </w:r>
          </w:p>
        </w:tc>
      </w:tr>
      <w:tr w:rsidR="00A34AC7" w:rsidRPr="00400E07" w14:paraId="0BCCD2F7"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CC7D58" w14:textId="77777777" w:rsidR="00A34AC7" w:rsidRPr="00400E07" w:rsidRDefault="00A34AC7" w:rsidP="00AD6724">
            <w:pPr>
              <w:pStyle w:val="rowtabella0"/>
              <w:rPr>
                <w:color w:val="002060"/>
              </w:rPr>
            </w:pPr>
            <w:r w:rsidRPr="00400E07">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16565" w14:textId="77777777" w:rsidR="00A34AC7" w:rsidRPr="00400E07" w:rsidRDefault="00A34AC7" w:rsidP="00AD6724">
            <w:pPr>
              <w:pStyle w:val="rowtabella0"/>
              <w:jc w:val="center"/>
              <w:rPr>
                <w:color w:val="002060"/>
              </w:rPr>
            </w:pPr>
            <w:r w:rsidRPr="00400E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BB805"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79FA"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71D80"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7B62"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14E2C" w14:textId="77777777" w:rsidR="00A34AC7" w:rsidRPr="00400E07" w:rsidRDefault="00A34AC7" w:rsidP="00AD6724">
            <w:pPr>
              <w:pStyle w:val="rowtabella0"/>
              <w:jc w:val="center"/>
              <w:rPr>
                <w:color w:val="002060"/>
              </w:rPr>
            </w:pPr>
            <w:r w:rsidRPr="00400E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B338"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83EE3"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1789B" w14:textId="77777777" w:rsidR="00A34AC7" w:rsidRPr="00400E07" w:rsidRDefault="00A34AC7" w:rsidP="00AD6724">
            <w:pPr>
              <w:pStyle w:val="rowtabella0"/>
              <w:jc w:val="center"/>
              <w:rPr>
                <w:color w:val="002060"/>
              </w:rPr>
            </w:pPr>
            <w:r w:rsidRPr="00400E07">
              <w:rPr>
                <w:color w:val="002060"/>
              </w:rPr>
              <w:t>0</w:t>
            </w:r>
          </w:p>
        </w:tc>
      </w:tr>
      <w:tr w:rsidR="00A34AC7" w:rsidRPr="00400E07" w14:paraId="01C0C659"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5FC8F" w14:textId="77777777" w:rsidR="00A34AC7" w:rsidRPr="00400E07" w:rsidRDefault="00A34AC7" w:rsidP="00AD6724">
            <w:pPr>
              <w:pStyle w:val="rowtabella0"/>
              <w:rPr>
                <w:color w:val="002060"/>
              </w:rPr>
            </w:pPr>
            <w:r w:rsidRPr="00400E0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6E7F3"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CFB44"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3D11"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37517"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FCAE0"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6ACD9" w14:textId="77777777" w:rsidR="00A34AC7" w:rsidRPr="00400E07" w:rsidRDefault="00A34AC7" w:rsidP="00AD6724">
            <w:pPr>
              <w:pStyle w:val="rowtabella0"/>
              <w:jc w:val="center"/>
              <w:rPr>
                <w:color w:val="002060"/>
              </w:rPr>
            </w:pPr>
            <w:r w:rsidRPr="00400E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1C086" w14:textId="77777777" w:rsidR="00A34AC7" w:rsidRPr="00400E07" w:rsidRDefault="00A34AC7" w:rsidP="00AD6724">
            <w:pPr>
              <w:pStyle w:val="rowtabella0"/>
              <w:jc w:val="center"/>
              <w:rPr>
                <w:color w:val="002060"/>
              </w:rPr>
            </w:pPr>
            <w:r w:rsidRPr="00400E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974C" w14:textId="77777777" w:rsidR="00A34AC7" w:rsidRPr="00400E07" w:rsidRDefault="00A34AC7" w:rsidP="00AD6724">
            <w:pPr>
              <w:pStyle w:val="rowtabella0"/>
              <w:jc w:val="center"/>
              <w:rPr>
                <w:color w:val="002060"/>
              </w:rPr>
            </w:pPr>
            <w:r w:rsidRPr="00400E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FE994" w14:textId="77777777" w:rsidR="00A34AC7" w:rsidRPr="00400E07" w:rsidRDefault="00A34AC7" w:rsidP="00AD6724">
            <w:pPr>
              <w:pStyle w:val="rowtabella0"/>
              <w:jc w:val="center"/>
              <w:rPr>
                <w:color w:val="002060"/>
              </w:rPr>
            </w:pPr>
            <w:r w:rsidRPr="00400E07">
              <w:rPr>
                <w:color w:val="002060"/>
              </w:rPr>
              <w:t>0</w:t>
            </w:r>
          </w:p>
        </w:tc>
      </w:tr>
      <w:tr w:rsidR="00A34AC7" w:rsidRPr="00400E07" w14:paraId="6E6D53AB"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5EB98" w14:textId="77777777" w:rsidR="00A34AC7" w:rsidRPr="00400E07" w:rsidRDefault="00A34AC7" w:rsidP="00AD6724">
            <w:pPr>
              <w:pStyle w:val="rowtabella0"/>
              <w:rPr>
                <w:color w:val="002060"/>
              </w:rPr>
            </w:pPr>
            <w:r w:rsidRPr="00400E0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06F4"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39C3A"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31E4"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FC2FC"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F824"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5891" w14:textId="77777777" w:rsidR="00A34AC7" w:rsidRPr="00400E07" w:rsidRDefault="00A34AC7" w:rsidP="00AD6724">
            <w:pPr>
              <w:pStyle w:val="rowtabella0"/>
              <w:jc w:val="center"/>
              <w:rPr>
                <w:color w:val="002060"/>
              </w:rPr>
            </w:pPr>
            <w:r w:rsidRPr="00400E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D8433"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563FB"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6AA7" w14:textId="77777777" w:rsidR="00A34AC7" w:rsidRPr="00400E07" w:rsidRDefault="00A34AC7" w:rsidP="00AD6724">
            <w:pPr>
              <w:pStyle w:val="rowtabella0"/>
              <w:jc w:val="center"/>
              <w:rPr>
                <w:color w:val="002060"/>
              </w:rPr>
            </w:pPr>
            <w:r w:rsidRPr="00400E07">
              <w:rPr>
                <w:color w:val="002060"/>
              </w:rPr>
              <w:t>0</w:t>
            </w:r>
          </w:p>
        </w:tc>
      </w:tr>
      <w:tr w:rsidR="00A34AC7" w:rsidRPr="00400E07" w14:paraId="153A5A07"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FC081" w14:textId="77777777" w:rsidR="00A34AC7" w:rsidRPr="00400E07" w:rsidRDefault="00A34AC7" w:rsidP="00AD6724">
            <w:pPr>
              <w:pStyle w:val="rowtabella0"/>
              <w:rPr>
                <w:color w:val="002060"/>
              </w:rPr>
            </w:pPr>
            <w:r w:rsidRPr="00400E0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8F899"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B011"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055A3"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49C5"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F8A2"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35889" w14:textId="77777777" w:rsidR="00A34AC7" w:rsidRPr="00400E07" w:rsidRDefault="00A34AC7" w:rsidP="00AD6724">
            <w:pPr>
              <w:pStyle w:val="rowtabella0"/>
              <w:jc w:val="center"/>
              <w:rPr>
                <w:color w:val="002060"/>
              </w:rPr>
            </w:pPr>
            <w:r w:rsidRPr="00400E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85903" w14:textId="77777777" w:rsidR="00A34AC7" w:rsidRPr="00400E07" w:rsidRDefault="00A34AC7" w:rsidP="00AD6724">
            <w:pPr>
              <w:pStyle w:val="rowtabella0"/>
              <w:jc w:val="center"/>
              <w:rPr>
                <w:color w:val="002060"/>
              </w:rPr>
            </w:pPr>
            <w:r w:rsidRPr="00400E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8860"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C53B" w14:textId="77777777" w:rsidR="00A34AC7" w:rsidRPr="00400E07" w:rsidRDefault="00A34AC7" w:rsidP="00AD6724">
            <w:pPr>
              <w:pStyle w:val="rowtabella0"/>
              <w:jc w:val="center"/>
              <w:rPr>
                <w:color w:val="002060"/>
              </w:rPr>
            </w:pPr>
            <w:r w:rsidRPr="00400E07">
              <w:rPr>
                <w:color w:val="002060"/>
              </w:rPr>
              <w:t>0</w:t>
            </w:r>
          </w:p>
        </w:tc>
      </w:tr>
      <w:tr w:rsidR="00A34AC7" w:rsidRPr="00400E07" w14:paraId="43FCCA6B"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9C801A" w14:textId="77777777" w:rsidR="00A34AC7" w:rsidRPr="00400E07" w:rsidRDefault="00A34AC7" w:rsidP="00AD6724">
            <w:pPr>
              <w:pStyle w:val="rowtabella0"/>
              <w:rPr>
                <w:color w:val="002060"/>
              </w:rPr>
            </w:pPr>
            <w:r w:rsidRPr="00400E07">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B632C"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88765"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F0390"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864EF"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F273"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60682"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4962C" w14:textId="77777777" w:rsidR="00A34AC7" w:rsidRPr="00400E07" w:rsidRDefault="00A34AC7" w:rsidP="00AD6724">
            <w:pPr>
              <w:pStyle w:val="rowtabella0"/>
              <w:jc w:val="center"/>
              <w:rPr>
                <w:color w:val="002060"/>
              </w:rPr>
            </w:pPr>
            <w:r w:rsidRPr="00400E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1F405" w14:textId="77777777" w:rsidR="00A34AC7" w:rsidRPr="00400E07" w:rsidRDefault="00A34AC7" w:rsidP="00AD6724">
            <w:pPr>
              <w:pStyle w:val="rowtabella0"/>
              <w:jc w:val="center"/>
              <w:rPr>
                <w:color w:val="002060"/>
              </w:rPr>
            </w:pPr>
            <w:r w:rsidRPr="00400E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B3C15" w14:textId="77777777" w:rsidR="00A34AC7" w:rsidRPr="00400E07" w:rsidRDefault="00A34AC7" w:rsidP="00AD6724">
            <w:pPr>
              <w:pStyle w:val="rowtabella0"/>
              <w:jc w:val="center"/>
              <w:rPr>
                <w:color w:val="002060"/>
              </w:rPr>
            </w:pPr>
            <w:r w:rsidRPr="00400E07">
              <w:rPr>
                <w:color w:val="002060"/>
              </w:rPr>
              <w:t>0</w:t>
            </w:r>
          </w:p>
        </w:tc>
      </w:tr>
      <w:tr w:rsidR="00A34AC7" w:rsidRPr="00400E07" w14:paraId="14DDCAD8" w14:textId="77777777" w:rsidTr="00AD672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EE4E13" w14:textId="77777777" w:rsidR="00A34AC7" w:rsidRPr="00400E07" w:rsidRDefault="00A34AC7" w:rsidP="00AD6724">
            <w:pPr>
              <w:pStyle w:val="rowtabella0"/>
              <w:rPr>
                <w:color w:val="002060"/>
              </w:rPr>
            </w:pPr>
            <w:r w:rsidRPr="00400E0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1B9F"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E921B"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7ECA6"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E8A26"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6B896"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411BB"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91875" w14:textId="77777777" w:rsidR="00A34AC7" w:rsidRPr="00400E07" w:rsidRDefault="00A34AC7" w:rsidP="00AD6724">
            <w:pPr>
              <w:pStyle w:val="rowtabella0"/>
              <w:jc w:val="center"/>
              <w:rPr>
                <w:color w:val="002060"/>
              </w:rPr>
            </w:pPr>
            <w:r w:rsidRPr="00400E0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C456E" w14:textId="77777777" w:rsidR="00A34AC7" w:rsidRPr="00400E07" w:rsidRDefault="00A34AC7" w:rsidP="00AD6724">
            <w:pPr>
              <w:pStyle w:val="rowtabella0"/>
              <w:jc w:val="center"/>
              <w:rPr>
                <w:color w:val="002060"/>
              </w:rPr>
            </w:pPr>
            <w:r w:rsidRPr="00400E0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0496E" w14:textId="77777777" w:rsidR="00A34AC7" w:rsidRPr="00400E07" w:rsidRDefault="00A34AC7" w:rsidP="00AD6724">
            <w:pPr>
              <w:pStyle w:val="rowtabella0"/>
              <w:jc w:val="center"/>
              <w:rPr>
                <w:color w:val="002060"/>
              </w:rPr>
            </w:pPr>
            <w:r w:rsidRPr="00400E07">
              <w:rPr>
                <w:color w:val="002060"/>
              </w:rPr>
              <w:t>0</w:t>
            </w:r>
          </w:p>
        </w:tc>
      </w:tr>
    </w:tbl>
    <w:p w14:paraId="1BBB77B2" w14:textId="77777777" w:rsidR="00A34AC7" w:rsidRDefault="00A34AC7" w:rsidP="00A34AC7">
      <w:pPr>
        <w:pStyle w:val="breakline"/>
        <w:rPr>
          <w:color w:val="002060"/>
        </w:rPr>
      </w:pPr>
    </w:p>
    <w:p w14:paraId="01EB9620" w14:textId="77777777" w:rsidR="00A34AC7" w:rsidRPr="00AE3295" w:rsidRDefault="00A34AC7" w:rsidP="00A34AC7">
      <w:pPr>
        <w:pStyle w:val="TITOLOPRINC"/>
        <w:spacing w:before="0" w:beforeAutospacing="0" w:after="0" w:afterAutospacing="0"/>
        <w:rPr>
          <w:color w:val="002060"/>
        </w:rPr>
      </w:pPr>
      <w:r>
        <w:rPr>
          <w:color w:val="002060"/>
        </w:rPr>
        <w:t>PROGRAMMA GARE</w:t>
      </w:r>
    </w:p>
    <w:p w14:paraId="45EAEE6A" w14:textId="77777777" w:rsidR="00A34AC7" w:rsidRPr="006264ED" w:rsidRDefault="00A34AC7" w:rsidP="00A34AC7">
      <w:pPr>
        <w:pStyle w:val="breakline"/>
        <w:rPr>
          <w:color w:val="002060"/>
        </w:rPr>
      </w:pPr>
    </w:p>
    <w:p w14:paraId="60C93977" w14:textId="77777777" w:rsidR="00A34AC7" w:rsidRPr="006264ED" w:rsidRDefault="00A34AC7" w:rsidP="00A34AC7">
      <w:pPr>
        <w:pStyle w:val="sottotitolocampionato10"/>
        <w:rPr>
          <w:color w:val="002060"/>
        </w:rPr>
      </w:pPr>
      <w:r w:rsidRPr="006264E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34AC7" w:rsidRPr="006264ED" w14:paraId="65452C95"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E7CB9" w14:textId="77777777" w:rsidR="00A34AC7" w:rsidRPr="006264ED" w:rsidRDefault="00A34AC7"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38DAA" w14:textId="77777777" w:rsidR="00A34AC7" w:rsidRPr="006264ED" w:rsidRDefault="00A34AC7"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E7F0A" w14:textId="77777777" w:rsidR="00A34AC7" w:rsidRPr="006264ED" w:rsidRDefault="00A34AC7"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C52A9" w14:textId="77777777" w:rsidR="00A34AC7" w:rsidRPr="006264ED" w:rsidRDefault="00A34AC7"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C07CB" w14:textId="77777777" w:rsidR="00A34AC7" w:rsidRPr="006264ED" w:rsidRDefault="00A34AC7"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3CDE4" w14:textId="77777777" w:rsidR="00A34AC7" w:rsidRPr="006264ED" w:rsidRDefault="00A34AC7"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E60D2" w14:textId="77777777" w:rsidR="00A34AC7" w:rsidRPr="006264ED" w:rsidRDefault="00A34AC7" w:rsidP="00AD6724">
            <w:pPr>
              <w:pStyle w:val="headertabella0"/>
              <w:rPr>
                <w:color w:val="002060"/>
              </w:rPr>
            </w:pPr>
            <w:r w:rsidRPr="006264ED">
              <w:rPr>
                <w:color w:val="002060"/>
              </w:rPr>
              <w:t>Indirizzo Impianto</w:t>
            </w:r>
          </w:p>
        </w:tc>
      </w:tr>
      <w:tr w:rsidR="00A34AC7" w:rsidRPr="006264ED" w14:paraId="627C9602" w14:textId="77777777" w:rsidTr="00AD672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CC373B" w14:textId="77777777" w:rsidR="00A34AC7" w:rsidRPr="006264ED" w:rsidRDefault="00A34AC7" w:rsidP="00AD6724">
            <w:pPr>
              <w:pStyle w:val="rowtabella0"/>
              <w:rPr>
                <w:color w:val="002060"/>
              </w:rPr>
            </w:pPr>
            <w:proofErr w:type="gramStart"/>
            <w:r w:rsidRPr="006264ED">
              <w:rPr>
                <w:color w:val="002060"/>
              </w:rPr>
              <w:t>CITTA</w:t>
            </w:r>
            <w:proofErr w:type="gramEnd"/>
            <w:r w:rsidRPr="006264ED">
              <w:rPr>
                <w:color w:val="002060"/>
              </w:rPr>
              <w:t xml:space="preserve"> DI OSTRA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6FA9E1" w14:textId="77777777" w:rsidR="00A34AC7" w:rsidRPr="006264ED" w:rsidRDefault="00A34AC7" w:rsidP="00AD6724">
            <w:pPr>
              <w:pStyle w:val="rowtabella0"/>
              <w:rPr>
                <w:color w:val="002060"/>
              </w:rPr>
            </w:pPr>
            <w:r w:rsidRPr="006264ED">
              <w:rPr>
                <w:color w:val="002060"/>
              </w:rPr>
              <w:t>POL.CAGLI SPORT ASSOCIATI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D4CF3D" w14:textId="77777777" w:rsidR="00A34AC7" w:rsidRPr="006264ED" w:rsidRDefault="00A34AC7" w:rsidP="00AD6724">
            <w:pPr>
              <w:pStyle w:val="rowtabella0"/>
              <w:jc w:val="center"/>
              <w:rPr>
                <w:color w:val="002060"/>
              </w:rPr>
            </w:pPr>
            <w:r w:rsidRPr="006264E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1F4156" w14:textId="77777777" w:rsidR="00A34AC7" w:rsidRPr="006264ED" w:rsidRDefault="00A34AC7" w:rsidP="00AD6724">
            <w:pPr>
              <w:pStyle w:val="rowtabella0"/>
              <w:rPr>
                <w:color w:val="002060"/>
              </w:rPr>
            </w:pPr>
            <w:r w:rsidRPr="006264ED">
              <w:rPr>
                <w:color w:val="002060"/>
              </w:rPr>
              <w:t>22/04/2026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1A427A" w14:textId="77777777" w:rsidR="00A34AC7" w:rsidRPr="006264ED" w:rsidRDefault="00A34AC7" w:rsidP="00AD6724">
            <w:pPr>
              <w:pStyle w:val="rowtabella0"/>
              <w:rPr>
                <w:color w:val="002060"/>
              </w:rPr>
            </w:pPr>
            <w:r w:rsidRPr="006264ED">
              <w:rPr>
                <w:color w:val="002060"/>
              </w:rPr>
              <w:t>5080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75320B" w14:textId="77777777" w:rsidR="00A34AC7" w:rsidRPr="006264ED" w:rsidRDefault="00A34AC7" w:rsidP="00AD6724">
            <w:pPr>
              <w:pStyle w:val="rowtabella0"/>
              <w:rPr>
                <w:color w:val="002060"/>
              </w:rPr>
            </w:pPr>
            <w:r w:rsidRPr="006264ED">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0D7CE1" w14:textId="77777777" w:rsidR="00A34AC7" w:rsidRPr="006264ED" w:rsidRDefault="00A34AC7" w:rsidP="00AD6724">
            <w:pPr>
              <w:pStyle w:val="rowtabella0"/>
              <w:rPr>
                <w:color w:val="002060"/>
              </w:rPr>
            </w:pPr>
            <w:r w:rsidRPr="006264ED">
              <w:rPr>
                <w:color w:val="002060"/>
              </w:rPr>
              <w:t>VIA MATTEOTTI</w:t>
            </w:r>
          </w:p>
        </w:tc>
      </w:tr>
    </w:tbl>
    <w:p w14:paraId="6093B57F" w14:textId="77777777" w:rsidR="00A34AC7" w:rsidRPr="006264ED" w:rsidRDefault="00A34AC7" w:rsidP="00A34AC7">
      <w:pPr>
        <w:pStyle w:val="breakline"/>
        <w:rPr>
          <w:rFonts w:eastAsiaTheme="minorEastAsia"/>
          <w:color w:val="002060"/>
        </w:rPr>
      </w:pPr>
    </w:p>
    <w:p w14:paraId="1DA6C31F" w14:textId="77777777" w:rsidR="00A34AC7" w:rsidRPr="006264ED" w:rsidRDefault="00A34AC7" w:rsidP="00A34AC7">
      <w:pPr>
        <w:pStyle w:val="breakline"/>
        <w:rPr>
          <w:color w:val="002060"/>
        </w:rPr>
      </w:pPr>
    </w:p>
    <w:p w14:paraId="21984B03" w14:textId="77777777" w:rsidR="00A34AC7" w:rsidRPr="006264ED" w:rsidRDefault="00A34AC7" w:rsidP="00A34AC7">
      <w:pPr>
        <w:pStyle w:val="breakline"/>
        <w:rPr>
          <w:color w:val="002060"/>
        </w:rPr>
      </w:pPr>
    </w:p>
    <w:p w14:paraId="6A828841" w14:textId="77777777" w:rsidR="00A34AC7" w:rsidRPr="006264ED" w:rsidRDefault="00A34AC7" w:rsidP="00A34AC7">
      <w:pPr>
        <w:pStyle w:val="sottotitolocampionato10"/>
        <w:rPr>
          <w:color w:val="002060"/>
        </w:rPr>
      </w:pPr>
      <w:r w:rsidRPr="006264ED">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A34AC7" w:rsidRPr="006264ED" w14:paraId="5E2B9915"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22179" w14:textId="77777777" w:rsidR="00A34AC7" w:rsidRPr="006264ED" w:rsidRDefault="00A34AC7"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ADC19" w14:textId="77777777" w:rsidR="00A34AC7" w:rsidRPr="006264ED" w:rsidRDefault="00A34AC7"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A8D50" w14:textId="77777777" w:rsidR="00A34AC7" w:rsidRPr="006264ED" w:rsidRDefault="00A34AC7"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C14ED" w14:textId="77777777" w:rsidR="00A34AC7" w:rsidRPr="006264ED" w:rsidRDefault="00A34AC7"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B79EE" w14:textId="77777777" w:rsidR="00A34AC7" w:rsidRPr="006264ED" w:rsidRDefault="00A34AC7"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14AEB" w14:textId="77777777" w:rsidR="00A34AC7" w:rsidRPr="006264ED" w:rsidRDefault="00A34AC7"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400B3" w14:textId="77777777" w:rsidR="00A34AC7" w:rsidRPr="006264ED" w:rsidRDefault="00A34AC7" w:rsidP="00AD6724">
            <w:pPr>
              <w:pStyle w:val="headertabella0"/>
              <w:rPr>
                <w:color w:val="002060"/>
              </w:rPr>
            </w:pPr>
            <w:r w:rsidRPr="006264ED">
              <w:rPr>
                <w:color w:val="002060"/>
              </w:rPr>
              <w:t>Indirizzo Impianto</w:t>
            </w:r>
          </w:p>
        </w:tc>
      </w:tr>
      <w:tr w:rsidR="00A34AC7" w:rsidRPr="006264ED" w14:paraId="5CBED16A" w14:textId="77777777" w:rsidTr="00AD67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9CB476" w14:textId="77777777" w:rsidR="00A34AC7" w:rsidRPr="006264ED" w:rsidRDefault="00A34AC7" w:rsidP="00AD6724">
            <w:pPr>
              <w:pStyle w:val="rowtabella0"/>
              <w:rPr>
                <w:color w:val="002060"/>
              </w:rPr>
            </w:pPr>
            <w:r w:rsidRPr="006264ED">
              <w:rPr>
                <w:color w:val="002060"/>
              </w:rPr>
              <w:t>CERRETO D ESI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C3FA0C" w14:textId="77777777" w:rsidR="00A34AC7" w:rsidRPr="006264ED" w:rsidRDefault="00A34AC7" w:rsidP="00AD6724">
            <w:pPr>
              <w:pStyle w:val="rowtabella0"/>
              <w:rPr>
                <w:color w:val="002060"/>
              </w:rPr>
            </w:pPr>
            <w:r w:rsidRPr="006264ED">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C5668" w14:textId="77777777" w:rsidR="00A34AC7" w:rsidRPr="006264ED" w:rsidRDefault="00A34AC7" w:rsidP="00AD6724">
            <w:pPr>
              <w:pStyle w:val="rowtabella0"/>
              <w:jc w:val="center"/>
              <w:rPr>
                <w:color w:val="002060"/>
              </w:rPr>
            </w:pPr>
            <w:r w:rsidRPr="006264E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BA887" w14:textId="77777777" w:rsidR="00A34AC7" w:rsidRPr="006264ED" w:rsidRDefault="00A34AC7" w:rsidP="00AD6724">
            <w:pPr>
              <w:pStyle w:val="rowtabella0"/>
              <w:rPr>
                <w:color w:val="002060"/>
              </w:rPr>
            </w:pPr>
            <w:r w:rsidRPr="006264ED">
              <w:rPr>
                <w:color w:val="002060"/>
              </w:rPr>
              <w:t>25/04/2026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D073A" w14:textId="77777777" w:rsidR="00A34AC7" w:rsidRPr="006264ED" w:rsidRDefault="00A34AC7" w:rsidP="00AD6724">
            <w:pPr>
              <w:pStyle w:val="rowtabella0"/>
              <w:rPr>
                <w:color w:val="002060"/>
              </w:rPr>
            </w:pPr>
            <w:r w:rsidRPr="006264ED">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B2127" w14:textId="77777777" w:rsidR="00A34AC7" w:rsidRPr="006264ED" w:rsidRDefault="00A34AC7" w:rsidP="00AD6724">
            <w:pPr>
              <w:pStyle w:val="rowtabella0"/>
              <w:rPr>
                <w:color w:val="002060"/>
              </w:rPr>
            </w:pPr>
            <w:r w:rsidRPr="006264ED">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389EB" w14:textId="77777777" w:rsidR="00A34AC7" w:rsidRPr="006264ED" w:rsidRDefault="00A34AC7" w:rsidP="00AD6724">
            <w:pPr>
              <w:pStyle w:val="rowtabella0"/>
              <w:rPr>
                <w:color w:val="002060"/>
              </w:rPr>
            </w:pPr>
            <w:r w:rsidRPr="006264ED">
              <w:rPr>
                <w:color w:val="002060"/>
              </w:rPr>
              <w:t>VIA VERDI</w:t>
            </w:r>
          </w:p>
        </w:tc>
      </w:tr>
      <w:tr w:rsidR="00A34AC7" w:rsidRPr="006264ED" w14:paraId="1A6EE299"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74AF91" w14:textId="77777777" w:rsidR="00A34AC7" w:rsidRPr="006264ED" w:rsidRDefault="00A34AC7" w:rsidP="00AD6724">
            <w:pPr>
              <w:pStyle w:val="rowtabella0"/>
              <w:rPr>
                <w:color w:val="002060"/>
              </w:rPr>
            </w:pPr>
            <w:r w:rsidRPr="006264ED">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802245" w14:textId="77777777" w:rsidR="00A34AC7" w:rsidRPr="006264ED" w:rsidRDefault="00A34AC7" w:rsidP="00AD6724">
            <w:pPr>
              <w:pStyle w:val="rowtabella0"/>
              <w:rPr>
                <w:color w:val="002060"/>
              </w:rPr>
            </w:pPr>
            <w:r w:rsidRPr="006264ED">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AF8DAF" w14:textId="77777777" w:rsidR="00A34AC7" w:rsidRPr="006264ED" w:rsidRDefault="00A34AC7"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DB132A" w14:textId="77777777" w:rsidR="00A34AC7" w:rsidRPr="006264ED" w:rsidRDefault="00A34AC7" w:rsidP="00AD6724">
            <w:pPr>
              <w:pStyle w:val="rowtabella0"/>
              <w:rPr>
                <w:color w:val="002060"/>
              </w:rPr>
            </w:pPr>
            <w:r w:rsidRPr="006264ED">
              <w:rPr>
                <w:color w:val="002060"/>
              </w:rPr>
              <w:t>25/04/2026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7B32FD" w14:textId="77777777" w:rsidR="00A34AC7" w:rsidRPr="006264ED" w:rsidRDefault="00A34AC7" w:rsidP="00AD6724">
            <w:pPr>
              <w:pStyle w:val="rowtabella0"/>
              <w:rPr>
                <w:color w:val="002060"/>
              </w:rPr>
            </w:pPr>
            <w:r w:rsidRPr="006264ED">
              <w:rPr>
                <w:color w:val="002060"/>
              </w:rPr>
              <w:t xml:space="preserve">5454 </w:t>
            </w:r>
            <w:proofErr w:type="gramStart"/>
            <w:r w:rsidRPr="006264ED">
              <w:rPr>
                <w:color w:val="002060"/>
              </w:rPr>
              <w:t>C.COPERTO</w:t>
            </w:r>
            <w:proofErr w:type="gramEnd"/>
            <w:r w:rsidRPr="006264ED">
              <w:rPr>
                <w:color w:val="002060"/>
              </w:rPr>
              <w:t xml:space="preserve"> </w:t>
            </w:r>
            <w:proofErr w:type="gramStart"/>
            <w:r w:rsidRPr="006264ED">
              <w:rPr>
                <w:color w:val="002060"/>
              </w:rPr>
              <w:t>C.TENNIS</w:t>
            </w:r>
            <w:proofErr w:type="gramEnd"/>
            <w:r w:rsidRPr="006264ED">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5FD519" w14:textId="77777777" w:rsidR="00A34AC7" w:rsidRPr="006264ED" w:rsidRDefault="00A34AC7" w:rsidP="00AD6724">
            <w:pPr>
              <w:pStyle w:val="rowtabella0"/>
              <w:rPr>
                <w:color w:val="002060"/>
              </w:rPr>
            </w:pPr>
            <w:r w:rsidRPr="006264ED">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EFAF8" w14:textId="77777777" w:rsidR="00A34AC7" w:rsidRPr="006264ED" w:rsidRDefault="00A34AC7" w:rsidP="00AD6724">
            <w:pPr>
              <w:pStyle w:val="rowtabella0"/>
              <w:rPr>
                <w:color w:val="002060"/>
              </w:rPr>
            </w:pPr>
            <w:r w:rsidRPr="006264ED">
              <w:rPr>
                <w:color w:val="002060"/>
              </w:rPr>
              <w:t>VIA VILLA TOMBARI</w:t>
            </w:r>
          </w:p>
        </w:tc>
      </w:tr>
      <w:tr w:rsidR="00A34AC7" w:rsidRPr="006264ED" w14:paraId="7F4C82EE"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F7CDA4" w14:textId="77777777" w:rsidR="00A34AC7" w:rsidRPr="006264ED" w:rsidRDefault="00A34AC7" w:rsidP="00AD6724">
            <w:pPr>
              <w:pStyle w:val="rowtabella0"/>
              <w:rPr>
                <w:color w:val="002060"/>
              </w:rPr>
            </w:pPr>
            <w:r w:rsidRPr="006264ED">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98E00B" w14:textId="77777777" w:rsidR="00A34AC7" w:rsidRPr="006264ED" w:rsidRDefault="00A34AC7" w:rsidP="00AD6724">
            <w:pPr>
              <w:pStyle w:val="rowtabella0"/>
              <w:rPr>
                <w:color w:val="002060"/>
              </w:rPr>
            </w:pPr>
            <w:r w:rsidRPr="006264ED">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D8138A" w14:textId="77777777" w:rsidR="00A34AC7" w:rsidRPr="006264ED" w:rsidRDefault="00A34AC7"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724D41" w14:textId="77777777" w:rsidR="00A34AC7" w:rsidRPr="006264ED" w:rsidRDefault="00A34AC7" w:rsidP="00AD6724">
            <w:pPr>
              <w:pStyle w:val="rowtabella0"/>
              <w:rPr>
                <w:color w:val="002060"/>
              </w:rPr>
            </w:pPr>
            <w:r w:rsidRPr="006264ED">
              <w:rPr>
                <w:color w:val="002060"/>
              </w:rPr>
              <w:t>26/04/2026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0A9254" w14:textId="77777777" w:rsidR="00A34AC7" w:rsidRPr="006264ED" w:rsidRDefault="00A34AC7" w:rsidP="00AD6724">
            <w:pPr>
              <w:pStyle w:val="rowtabella0"/>
              <w:rPr>
                <w:color w:val="002060"/>
              </w:rPr>
            </w:pPr>
            <w:r w:rsidRPr="006264ED">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9C6095" w14:textId="77777777" w:rsidR="00A34AC7" w:rsidRPr="006264ED" w:rsidRDefault="00A34AC7" w:rsidP="00AD6724">
            <w:pPr>
              <w:pStyle w:val="rowtabella0"/>
              <w:rPr>
                <w:color w:val="002060"/>
              </w:rPr>
            </w:pPr>
            <w:r w:rsidRPr="006264ED">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31F339" w14:textId="77777777" w:rsidR="00A34AC7" w:rsidRPr="006264ED" w:rsidRDefault="00A34AC7" w:rsidP="00AD6724">
            <w:pPr>
              <w:pStyle w:val="rowtabella0"/>
              <w:rPr>
                <w:color w:val="002060"/>
              </w:rPr>
            </w:pPr>
            <w:r w:rsidRPr="006264ED">
              <w:rPr>
                <w:color w:val="002060"/>
              </w:rPr>
              <w:t>VIA NAZARIO SAURO</w:t>
            </w:r>
          </w:p>
        </w:tc>
      </w:tr>
      <w:tr w:rsidR="00A34AC7" w:rsidRPr="006264ED" w14:paraId="30FE4133" w14:textId="77777777" w:rsidTr="00AD67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47F1A0" w14:textId="77777777" w:rsidR="00A34AC7" w:rsidRPr="006264ED" w:rsidRDefault="00A34AC7" w:rsidP="00AD6724">
            <w:pPr>
              <w:pStyle w:val="rowtabella0"/>
              <w:rPr>
                <w:color w:val="002060"/>
              </w:rPr>
            </w:pPr>
            <w:proofErr w:type="gramStart"/>
            <w:r w:rsidRPr="006264ED">
              <w:rPr>
                <w:color w:val="002060"/>
              </w:rPr>
              <w:t>CITTA</w:t>
            </w:r>
            <w:proofErr w:type="gramEnd"/>
            <w:r w:rsidRPr="006264ED">
              <w:rPr>
                <w:color w:val="002060"/>
              </w:rPr>
              <w:t xml:space="preserve"> DI OSTRA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D690F" w14:textId="77777777" w:rsidR="00A34AC7" w:rsidRPr="006264ED" w:rsidRDefault="00A34AC7" w:rsidP="00AD6724">
            <w:pPr>
              <w:pStyle w:val="rowtabella0"/>
              <w:rPr>
                <w:color w:val="002060"/>
              </w:rPr>
            </w:pPr>
            <w:r w:rsidRPr="006264ED">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42770" w14:textId="77777777" w:rsidR="00A34AC7" w:rsidRPr="006264ED" w:rsidRDefault="00A34AC7" w:rsidP="00AD6724">
            <w:pPr>
              <w:pStyle w:val="rowtabella0"/>
              <w:jc w:val="center"/>
              <w:rPr>
                <w:color w:val="002060"/>
              </w:rPr>
            </w:pPr>
            <w:r w:rsidRPr="006264E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9B600" w14:textId="77777777" w:rsidR="00A34AC7" w:rsidRPr="006264ED" w:rsidRDefault="00A34AC7" w:rsidP="00AD6724">
            <w:pPr>
              <w:pStyle w:val="rowtabella0"/>
              <w:rPr>
                <w:color w:val="002060"/>
              </w:rPr>
            </w:pPr>
            <w:r w:rsidRPr="006264ED">
              <w:rPr>
                <w:color w:val="002060"/>
              </w:rPr>
              <w:t>29/04/2026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7EE52" w14:textId="77777777" w:rsidR="00A34AC7" w:rsidRPr="006264ED" w:rsidRDefault="00A34AC7" w:rsidP="00AD6724">
            <w:pPr>
              <w:pStyle w:val="rowtabella0"/>
              <w:rPr>
                <w:color w:val="002060"/>
              </w:rPr>
            </w:pPr>
            <w:r w:rsidRPr="006264ED">
              <w:rPr>
                <w:color w:val="002060"/>
              </w:rPr>
              <w:t>5080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EB533" w14:textId="77777777" w:rsidR="00A34AC7" w:rsidRPr="006264ED" w:rsidRDefault="00A34AC7" w:rsidP="00AD6724">
            <w:pPr>
              <w:pStyle w:val="rowtabella0"/>
              <w:rPr>
                <w:color w:val="002060"/>
              </w:rPr>
            </w:pPr>
            <w:r w:rsidRPr="006264ED">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A5792" w14:textId="77777777" w:rsidR="00A34AC7" w:rsidRPr="006264ED" w:rsidRDefault="00A34AC7" w:rsidP="00AD6724">
            <w:pPr>
              <w:pStyle w:val="rowtabella0"/>
              <w:rPr>
                <w:color w:val="002060"/>
              </w:rPr>
            </w:pPr>
            <w:r w:rsidRPr="006264ED">
              <w:rPr>
                <w:color w:val="002060"/>
              </w:rPr>
              <w:t>VIA MATTEOTTI</w:t>
            </w:r>
          </w:p>
        </w:tc>
      </w:tr>
    </w:tbl>
    <w:p w14:paraId="25180E1B" w14:textId="77777777" w:rsidR="00A34AC7" w:rsidRPr="006264ED" w:rsidRDefault="00A34AC7" w:rsidP="00A34AC7">
      <w:pPr>
        <w:pStyle w:val="breakline"/>
        <w:rPr>
          <w:rFonts w:eastAsiaTheme="minorEastAsia"/>
          <w:color w:val="002060"/>
        </w:rPr>
      </w:pPr>
    </w:p>
    <w:p w14:paraId="26E1EDB6" w14:textId="77777777" w:rsidR="00A34AC7" w:rsidRPr="006264ED" w:rsidRDefault="00A34AC7" w:rsidP="00A34AC7">
      <w:pPr>
        <w:pStyle w:val="breakline"/>
        <w:rPr>
          <w:color w:val="002060"/>
        </w:rPr>
      </w:pPr>
    </w:p>
    <w:p w14:paraId="44693908" w14:textId="77777777" w:rsidR="00A34AC7" w:rsidRPr="006264ED" w:rsidRDefault="00A34AC7" w:rsidP="00A34AC7">
      <w:pPr>
        <w:pStyle w:val="breakline"/>
        <w:rPr>
          <w:color w:val="002060"/>
        </w:rPr>
      </w:pPr>
    </w:p>
    <w:p w14:paraId="13BDC08D" w14:textId="77777777" w:rsidR="00A34AC7" w:rsidRPr="006264ED" w:rsidRDefault="00A34AC7" w:rsidP="00A34AC7">
      <w:pPr>
        <w:pStyle w:val="sottotitolocampionato10"/>
        <w:rPr>
          <w:color w:val="002060"/>
        </w:rPr>
      </w:pPr>
      <w:r w:rsidRPr="006264ED">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31"/>
        <w:gridCol w:w="385"/>
        <w:gridCol w:w="898"/>
        <w:gridCol w:w="1175"/>
        <w:gridCol w:w="1553"/>
        <w:gridCol w:w="1544"/>
      </w:tblGrid>
      <w:tr w:rsidR="00A34AC7" w:rsidRPr="006264ED" w14:paraId="32D9ABC3"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09020" w14:textId="77777777" w:rsidR="00A34AC7" w:rsidRPr="006264ED" w:rsidRDefault="00A34AC7"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61096" w14:textId="77777777" w:rsidR="00A34AC7" w:rsidRPr="006264ED" w:rsidRDefault="00A34AC7"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73929" w14:textId="77777777" w:rsidR="00A34AC7" w:rsidRPr="006264ED" w:rsidRDefault="00A34AC7"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8BE9A" w14:textId="77777777" w:rsidR="00A34AC7" w:rsidRPr="006264ED" w:rsidRDefault="00A34AC7"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4D238" w14:textId="77777777" w:rsidR="00A34AC7" w:rsidRPr="006264ED" w:rsidRDefault="00A34AC7"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171A0" w14:textId="77777777" w:rsidR="00A34AC7" w:rsidRPr="006264ED" w:rsidRDefault="00A34AC7"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10BAC" w14:textId="77777777" w:rsidR="00A34AC7" w:rsidRPr="006264ED" w:rsidRDefault="00A34AC7" w:rsidP="00AD6724">
            <w:pPr>
              <w:pStyle w:val="headertabella0"/>
              <w:rPr>
                <w:color w:val="002060"/>
              </w:rPr>
            </w:pPr>
            <w:r w:rsidRPr="006264ED">
              <w:rPr>
                <w:color w:val="002060"/>
              </w:rPr>
              <w:t>Indirizzo Impianto</w:t>
            </w:r>
          </w:p>
        </w:tc>
      </w:tr>
      <w:tr w:rsidR="00A34AC7" w:rsidRPr="006264ED" w14:paraId="51AFB0CD" w14:textId="77777777" w:rsidTr="00AD67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9F2F5B" w14:textId="77777777" w:rsidR="00A34AC7" w:rsidRPr="006264ED" w:rsidRDefault="00A34AC7" w:rsidP="00AD6724">
            <w:pPr>
              <w:pStyle w:val="rowtabella0"/>
              <w:rPr>
                <w:color w:val="002060"/>
              </w:rPr>
            </w:pPr>
            <w:r w:rsidRPr="006264ED">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895E4" w14:textId="77777777" w:rsidR="00A34AC7" w:rsidRPr="006264ED" w:rsidRDefault="00A34AC7" w:rsidP="00AD6724">
            <w:pPr>
              <w:pStyle w:val="rowtabella0"/>
              <w:rPr>
                <w:color w:val="002060"/>
              </w:rPr>
            </w:pPr>
            <w:r w:rsidRPr="006264ED">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B31E2" w14:textId="77777777" w:rsidR="00A34AC7" w:rsidRPr="006264ED" w:rsidRDefault="00A34AC7" w:rsidP="00AD6724">
            <w:pPr>
              <w:pStyle w:val="rowtabella0"/>
              <w:jc w:val="center"/>
              <w:rPr>
                <w:color w:val="002060"/>
              </w:rPr>
            </w:pPr>
            <w:r w:rsidRPr="006264E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56DDD" w14:textId="77777777" w:rsidR="00A34AC7" w:rsidRPr="006264ED" w:rsidRDefault="00A34AC7" w:rsidP="00AD6724">
            <w:pPr>
              <w:pStyle w:val="rowtabella0"/>
              <w:rPr>
                <w:color w:val="002060"/>
              </w:rPr>
            </w:pPr>
            <w:r w:rsidRPr="006264ED">
              <w:rPr>
                <w:color w:val="002060"/>
              </w:rPr>
              <w:t>25/04/2026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48B0F" w14:textId="77777777" w:rsidR="00A34AC7" w:rsidRPr="006264ED" w:rsidRDefault="00A34AC7" w:rsidP="00AD6724">
            <w:pPr>
              <w:pStyle w:val="rowtabella0"/>
              <w:rPr>
                <w:color w:val="002060"/>
              </w:rPr>
            </w:pPr>
            <w:r w:rsidRPr="006264ED">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774C7" w14:textId="77777777" w:rsidR="00A34AC7" w:rsidRPr="006264ED" w:rsidRDefault="00A34AC7" w:rsidP="00AD6724">
            <w:pPr>
              <w:pStyle w:val="rowtabella0"/>
              <w:rPr>
                <w:color w:val="002060"/>
              </w:rPr>
            </w:pPr>
            <w:r w:rsidRPr="006264E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379DDB" w14:textId="77777777" w:rsidR="00A34AC7" w:rsidRPr="006264ED" w:rsidRDefault="00A34AC7" w:rsidP="00AD6724">
            <w:pPr>
              <w:pStyle w:val="rowtabella0"/>
              <w:rPr>
                <w:color w:val="002060"/>
              </w:rPr>
            </w:pPr>
            <w:r w:rsidRPr="006264ED">
              <w:rPr>
                <w:color w:val="002060"/>
              </w:rPr>
              <w:t>VIA DELLA REPUBBLICA</w:t>
            </w:r>
          </w:p>
        </w:tc>
      </w:tr>
      <w:tr w:rsidR="00A34AC7" w:rsidRPr="006264ED" w14:paraId="0DCF1227"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1E84EF" w14:textId="77777777" w:rsidR="00A34AC7" w:rsidRPr="006264ED" w:rsidRDefault="00A34AC7" w:rsidP="00AD6724">
            <w:pPr>
              <w:pStyle w:val="rowtabella0"/>
              <w:rPr>
                <w:color w:val="002060"/>
              </w:rPr>
            </w:pPr>
            <w:r w:rsidRPr="006264ED">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DEA436" w14:textId="77777777" w:rsidR="00A34AC7" w:rsidRPr="006264ED" w:rsidRDefault="00A34AC7" w:rsidP="00AD6724">
            <w:pPr>
              <w:pStyle w:val="rowtabella0"/>
              <w:rPr>
                <w:color w:val="002060"/>
              </w:rPr>
            </w:pPr>
            <w:r w:rsidRPr="006264ED">
              <w:rPr>
                <w:color w:val="002060"/>
              </w:rPr>
              <w:t>PASTADICAMERINO GAGLIOLE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4E67DD" w14:textId="77777777" w:rsidR="00A34AC7" w:rsidRPr="006264ED" w:rsidRDefault="00A34AC7"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F33E43" w14:textId="77777777" w:rsidR="00A34AC7" w:rsidRPr="006264ED" w:rsidRDefault="00A34AC7" w:rsidP="00AD6724">
            <w:pPr>
              <w:pStyle w:val="rowtabella0"/>
              <w:rPr>
                <w:color w:val="002060"/>
              </w:rPr>
            </w:pPr>
            <w:r w:rsidRPr="006264ED">
              <w:rPr>
                <w:color w:val="002060"/>
              </w:rPr>
              <w:t>25/04/2026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A853EC" w14:textId="77777777" w:rsidR="00A34AC7" w:rsidRPr="006264ED" w:rsidRDefault="00A34AC7" w:rsidP="00AD6724">
            <w:pPr>
              <w:pStyle w:val="rowtabella0"/>
              <w:rPr>
                <w:color w:val="002060"/>
              </w:rPr>
            </w:pPr>
            <w:r w:rsidRPr="006264ED">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A87ECB" w14:textId="77777777" w:rsidR="00A34AC7" w:rsidRPr="006264ED" w:rsidRDefault="00A34AC7" w:rsidP="00AD6724">
            <w:pPr>
              <w:pStyle w:val="rowtabella0"/>
              <w:rPr>
                <w:color w:val="002060"/>
              </w:rPr>
            </w:pPr>
            <w:r w:rsidRPr="006264ED">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15078A" w14:textId="77777777" w:rsidR="00A34AC7" w:rsidRPr="006264ED" w:rsidRDefault="00A34AC7" w:rsidP="00AD6724">
            <w:pPr>
              <w:pStyle w:val="rowtabella0"/>
              <w:rPr>
                <w:color w:val="002060"/>
              </w:rPr>
            </w:pPr>
            <w:r w:rsidRPr="006264ED">
              <w:rPr>
                <w:color w:val="002060"/>
              </w:rPr>
              <w:t>VIA PERTINI</w:t>
            </w:r>
          </w:p>
        </w:tc>
      </w:tr>
      <w:tr w:rsidR="00A34AC7" w:rsidRPr="006264ED" w14:paraId="08DAEB40"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F80D8D" w14:textId="77777777" w:rsidR="00A34AC7" w:rsidRPr="006264ED" w:rsidRDefault="00A34AC7" w:rsidP="00AD6724">
            <w:pPr>
              <w:pStyle w:val="rowtabella0"/>
              <w:rPr>
                <w:color w:val="002060"/>
              </w:rPr>
            </w:pPr>
            <w:r w:rsidRPr="006264ED">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2CBA94" w14:textId="77777777" w:rsidR="00A34AC7" w:rsidRPr="006264ED" w:rsidRDefault="00A34AC7" w:rsidP="00AD6724">
            <w:pPr>
              <w:pStyle w:val="rowtabella0"/>
              <w:rPr>
                <w:color w:val="002060"/>
              </w:rPr>
            </w:pPr>
            <w:r w:rsidRPr="006264ED">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FEB03D" w14:textId="77777777" w:rsidR="00A34AC7" w:rsidRPr="006264ED" w:rsidRDefault="00A34AC7"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BBB9ED" w14:textId="77777777" w:rsidR="00A34AC7" w:rsidRPr="006264ED" w:rsidRDefault="00A34AC7" w:rsidP="00AD6724">
            <w:pPr>
              <w:pStyle w:val="rowtabella0"/>
              <w:rPr>
                <w:color w:val="002060"/>
              </w:rPr>
            </w:pPr>
            <w:r w:rsidRPr="006264ED">
              <w:rPr>
                <w:color w:val="002060"/>
              </w:rPr>
              <w:t>26/04/2026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D8818E" w14:textId="77777777" w:rsidR="00A34AC7" w:rsidRPr="006264ED" w:rsidRDefault="00A34AC7" w:rsidP="00AD6724">
            <w:pPr>
              <w:pStyle w:val="rowtabella0"/>
              <w:rPr>
                <w:color w:val="002060"/>
              </w:rPr>
            </w:pPr>
            <w:r w:rsidRPr="006264ED">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EEF0DD" w14:textId="77777777" w:rsidR="00A34AC7" w:rsidRPr="006264ED" w:rsidRDefault="00A34AC7" w:rsidP="00AD6724">
            <w:pPr>
              <w:pStyle w:val="rowtabella0"/>
              <w:rPr>
                <w:color w:val="002060"/>
              </w:rPr>
            </w:pPr>
            <w:r w:rsidRPr="006264ED">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9B24AE" w14:textId="77777777" w:rsidR="00A34AC7" w:rsidRPr="006264ED" w:rsidRDefault="00A34AC7" w:rsidP="00AD6724">
            <w:pPr>
              <w:pStyle w:val="rowtabella0"/>
              <w:rPr>
                <w:color w:val="002060"/>
              </w:rPr>
            </w:pPr>
            <w:r w:rsidRPr="006264ED">
              <w:rPr>
                <w:color w:val="002060"/>
              </w:rPr>
              <w:t>VIA FONTE ABECETO, 4</w:t>
            </w:r>
          </w:p>
        </w:tc>
      </w:tr>
      <w:tr w:rsidR="00A34AC7" w:rsidRPr="006264ED" w14:paraId="07952E83" w14:textId="77777777" w:rsidTr="00AD67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7FA707" w14:textId="77777777" w:rsidR="00A34AC7" w:rsidRPr="006264ED" w:rsidRDefault="00A34AC7" w:rsidP="00AD6724">
            <w:pPr>
              <w:pStyle w:val="rowtabella0"/>
              <w:rPr>
                <w:color w:val="002060"/>
              </w:rPr>
            </w:pPr>
            <w:r w:rsidRPr="006264ED">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79AE6" w14:textId="77777777" w:rsidR="00A34AC7" w:rsidRPr="006264ED" w:rsidRDefault="00A34AC7" w:rsidP="00AD6724">
            <w:pPr>
              <w:pStyle w:val="rowtabella0"/>
              <w:rPr>
                <w:color w:val="002060"/>
              </w:rPr>
            </w:pPr>
            <w:r w:rsidRPr="006264ED">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E3DD9" w14:textId="77777777" w:rsidR="00A34AC7" w:rsidRPr="006264ED" w:rsidRDefault="00A34AC7" w:rsidP="00AD6724">
            <w:pPr>
              <w:pStyle w:val="rowtabella0"/>
              <w:jc w:val="center"/>
              <w:rPr>
                <w:color w:val="002060"/>
              </w:rPr>
            </w:pPr>
            <w:r w:rsidRPr="006264E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794EF" w14:textId="77777777" w:rsidR="00A34AC7" w:rsidRPr="006264ED" w:rsidRDefault="00A34AC7" w:rsidP="00AD6724">
            <w:pPr>
              <w:pStyle w:val="rowtabella0"/>
              <w:rPr>
                <w:color w:val="002060"/>
              </w:rPr>
            </w:pPr>
            <w:r w:rsidRPr="006264ED">
              <w:rPr>
                <w:color w:val="002060"/>
              </w:rPr>
              <w:t>27/04/2026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96C45" w14:textId="77777777" w:rsidR="00A34AC7" w:rsidRPr="006264ED" w:rsidRDefault="00A34AC7" w:rsidP="00AD6724">
            <w:pPr>
              <w:pStyle w:val="rowtabella0"/>
              <w:rPr>
                <w:color w:val="002060"/>
              </w:rPr>
            </w:pPr>
            <w:r w:rsidRPr="006264ED">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B4591" w14:textId="77777777" w:rsidR="00A34AC7" w:rsidRPr="006264ED" w:rsidRDefault="00A34AC7" w:rsidP="00AD6724">
            <w:pPr>
              <w:pStyle w:val="rowtabella0"/>
              <w:rPr>
                <w:color w:val="002060"/>
              </w:rPr>
            </w:pPr>
            <w:r w:rsidRPr="006264ED">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E8B5D9" w14:textId="77777777" w:rsidR="00A34AC7" w:rsidRPr="006264ED" w:rsidRDefault="00A34AC7" w:rsidP="00AD6724">
            <w:pPr>
              <w:pStyle w:val="rowtabella0"/>
              <w:rPr>
                <w:color w:val="002060"/>
              </w:rPr>
            </w:pPr>
            <w:r w:rsidRPr="006264ED">
              <w:rPr>
                <w:color w:val="002060"/>
              </w:rPr>
              <w:t>VIA ALDO MORO</w:t>
            </w:r>
          </w:p>
        </w:tc>
      </w:tr>
    </w:tbl>
    <w:p w14:paraId="012601A1" w14:textId="77777777" w:rsidR="00A34AC7" w:rsidRPr="00400E07" w:rsidRDefault="00A34AC7" w:rsidP="00A34AC7">
      <w:pPr>
        <w:pStyle w:val="breakline"/>
        <w:rPr>
          <w:rFonts w:eastAsiaTheme="minorEastAsia"/>
          <w:color w:val="002060"/>
        </w:rPr>
      </w:pPr>
    </w:p>
    <w:p w14:paraId="2A192D25" w14:textId="77777777" w:rsidR="00A34AC7" w:rsidRPr="00400E07" w:rsidRDefault="00A34AC7" w:rsidP="00A34AC7">
      <w:pPr>
        <w:pStyle w:val="breakline"/>
        <w:rPr>
          <w:color w:val="002060"/>
        </w:rPr>
      </w:pPr>
    </w:p>
    <w:p w14:paraId="22E5AC00" w14:textId="77777777" w:rsidR="00A34AC7" w:rsidRPr="00400E07" w:rsidRDefault="00A34AC7" w:rsidP="00A34AC7">
      <w:pPr>
        <w:pStyle w:val="titolocampionato0"/>
        <w:shd w:val="clear" w:color="auto" w:fill="CCCCCC"/>
        <w:spacing w:before="80" w:after="40"/>
        <w:rPr>
          <w:color w:val="002060"/>
        </w:rPr>
      </w:pPr>
      <w:r w:rsidRPr="00400E07">
        <w:rPr>
          <w:color w:val="002060"/>
        </w:rPr>
        <w:t>COPPA PRIMAVERA C5 UNDER 14</w:t>
      </w:r>
    </w:p>
    <w:p w14:paraId="60044CE2" w14:textId="77777777" w:rsidR="00A34AC7" w:rsidRPr="00400E07" w:rsidRDefault="00A34AC7" w:rsidP="00A34AC7">
      <w:pPr>
        <w:pStyle w:val="titoloprinc0"/>
        <w:rPr>
          <w:color w:val="002060"/>
        </w:rPr>
      </w:pPr>
      <w:r w:rsidRPr="00400E07">
        <w:rPr>
          <w:color w:val="002060"/>
        </w:rPr>
        <w:t>VARIAZIONI AL PROGRAMMA GARE</w:t>
      </w:r>
    </w:p>
    <w:p w14:paraId="20066A3C" w14:textId="77777777" w:rsidR="00A34AC7" w:rsidRPr="00400E07" w:rsidRDefault="00A34AC7" w:rsidP="00A34AC7">
      <w:pPr>
        <w:pStyle w:val="breakline"/>
        <w:rPr>
          <w:color w:val="002060"/>
        </w:rPr>
      </w:pPr>
    </w:p>
    <w:p w14:paraId="31263FC9" w14:textId="77777777" w:rsidR="00A34AC7" w:rsidRPr="00400E07" w:rsidRDefault="00A34AC7" w:rsidP="00A34AC7">
      <w:pPr>
        <w:pStyle w:val="breakline"/>
        <w:rPr>
          <w:color w:val="002060"/>
        </w:rPr>
      </w:pPr>
    </w:p>
    <w:p w14:paraId="0DD1D379" w14:textId="40B5CD54" w:rsidR="00A34AC7" w:rsidRPr="00400E07" w:rsidRDefault="00A34AC7" w:rsidP="00A34AC7">
      <w:pPr>
        <w:pStyle w:val="sottotitolocampionato10"/>
        <w:rPr>
          <w:color w:val="002060"/>
        </w:rPr>
      </w:pPr>
      <w:r w:rsidRPr="00400E0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4AC7" w:rsidRPr="00400E07" w14:paraId="59C342D1" w14:textId="77777777" w:rsidTr="00A34AC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A7A2F" w14:textId="77777777" w:rsidR="00A34AC7" w:rsidRPr="00400E07" w:rsidRDefault="00A34AC7" w:rsidP="00AD6724">
            <w:pPr>
              <w:pStyle w:val="headertabella0"/>
              <w:rPr>
                <w:color w:val="002060"/>
              </w:rPr>
            </w:pPr>
            <w:r w:rsidRPr="00400E0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E43E0" w14:textId="77777777" w:rsidR="00A34AC7" w:rsidRPr="00400E07" w:rsidRDefault="00A34AC7" w:rsidP="00AD6724">
            <w:pPr>
              <w:pStyle w:val="headertabella0"/>
              <w:rPr>
                <w:color w:val="002060"/>
              </w:rPr>
            </w:pPr>
            <w:r w:rsidRPr="00400E07">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ECA4E" w14:textId="77777777" w:rsidR="00A34AC7" w:rsidRPr="00400E07" w:rsidRDefault="00A34AC7" w:rsidP="00AD6724">
            <w:pPr>
              <w:pStyle w:val="headertabella0"/>
              <w:rPr>
                <w:color w:val="002060"/>
              </w:rPr>
            </w:pPr>
            <w:r w:rsidRPr="00400E0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3FBAF" w14:textId="77777777" w:rsidR="00A34AC7" w:rsidRPr="00400E07" w:rsidRDefault="00A34AC7" w:rsidP="00AD6724">
            <w:pPr>
              <w:pStyle w:val="headertabella0"/>
              <w:rPr>
                <w:color w:val="002060"/>
              </w:rPr>
            </w:pPr>
            <w:r w:rsidRPr="00400E0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B5165" w14:textId="77777777" w:rsidR="00A34AC7" w:rsidRPr="00400E07" w:rsidRDefault="00A34AC7" w:rsidP="00AD6724">
            <w:pPr>
              <w:pStyle w:val="headertabella0"/>
              <w:rPr>
                <w:color w:val="002060"/>
              </w:rPr>
            </w:pPr>
            <w:r w:rsidRPr="00400E07">
              <w:rPr>
                <w:color w:val="002060"/>
              </w:rPr>
              <w:t xml:space="preserve">Data </w:t>
            </w:r>
            <w:proofErr w:type="spellStart"/>
            <w:r w:rsidRPr="00400E07">
              <w:rPr>
                <w:color w:val="002060"/>
              </w:rPr>
              <w:t>Orig</w:t>
            </w:r>
            <w:proofErr w:type="spellEnd"/>
            <w:r w:rsidRPr="00400E0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E9450" w14:textId="77777777" w:rsidR="00A34AC7" w:rsidRPr="00400E07" w:rsidRDefault="00A34AC7" w:rsidP="00AD6724">
            <w:pPr>
              <w:pStyle w:val="headertabella0"/>
              <w:rPr>
                <w:color w:val="002060"/>
              </w:rPr>
            </w:pPr>
            <w:r w:rsidRPr="00400E0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CAE63" w14:textId="77777777" w:rsidR="00A34AC7" w:rsidRPr="00400E07" w:rsidRDefault="00A34AC7" w:rsidP="00AD6724">
            <w:pPr>
              <w:pStyle w:val="headertabella0"/>
              <w:rPr>
                <w:color w:val="002060"/>
              </w:rPr>
            </w:pPr>
            <w:r w:rsidRPr="00400E07">
              <w:rPr>
                <w:color w:val="002060"/>
              </w:rPr>
              <w:t xml:space="preserve">Ora </w:t>
            </w:r>
            <w:proofErr w:type="spellStart"/>
            <w:r w:rsidRPr="00400E07">
              <w:rPr>
                <w:color w:val="002060"/>
              </w:rPr>
              <w:t>Orig</w:t>
            </w:r>
            <w:proofErr w:type="spellEnd"/>
            <w:r w:rsidRPr="00400E0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ABFF7" w14:textId="77777777" w:rsidR="00A34AC7" w:rsidRPr="00400E07" w:rsidRDefault="00A34AC7" w:rsidP="00AD6724">
            <w:pPr>
              <w:pStyle w:val="headertabella0"/>
              <w:rPr>
                <w:color w:val="002060"/>
              </w:rPr>
            </w:pPr>
            <w:r w:rsidRPr="00400E07">
              <w:rPr>
                <w:color w:val="002060"/>
              </w:rPr>
              <w:t>Impianto</w:t>
            </w:r>
          </w:p>
        </w:tc>
      </w:tr>
      <w:tr w:rsidR="00A34AC7" w:rsidRPr="00400E07" w14:paraId="2CA6CF43" w14:textId="77777777" w:rsidTr="00A34AC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AAAC6" w14:textId="77777777" w:rsidR="00A34AC7" w:rsidRPr="00A34AC7" w:rsidRDefault="00A34AC7" w:rsidP="00AD6724">
            <w:pPr>
              <w:pStyle w:val="rowtabella0"/>
              <w:rPr>
                <w:color w:val="002060"/>
                <w:highlight w:val="yellow"/>
              </w:rPr>
            </w:pPr>
            <w:r w:rsidRPr="00A34AC7">
              <w:rPr>
                <w:color w:val="002060"/>
                <w:highlight w:val="yellow"/>
              </w:rPr>
              <w:t>26/04/2026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64FDD" w14:textId="77777777" w:rsidR="00A34AC7" w:rsidRPr="00A34AC7" w:rsidRDefault="00A34AC7" w:rsidP="00AD6724">
            <w:pPr>
              <w:pStyle w:val="rowtabella0"/>
              <w:jc w:val="center"/>
              <w:rPr>
                <w:color w:val="002060"/>
                <w:highlight w:val="yellow"/>
              </w:rPr>
            </w:pPr>
            <w:r w:rsidRPr="00A34AC7">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29445" w14:textId="77777777" w:rsidR="00A34AC7" w:rsidRPr="00A34AC7" w:rsidRDefault="00A34AC7" w:rsidP="00AD6724">
            <w:pPr>
              <w:pStyle w:val="rowtabella0"/>
              <w:rPr>
                <w:color w:val="002060"/>
                <w:highlight w:val="yellow"/>
              </w:rPr>
            </w:pPr>
            <w:r w:rsidRPr="00A34AC7">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F03BE" w14:textId="77777777" w:rsidR="00A34AC7" w:rsidRPr="00A34AC7" w:rsidRDefault="00A34AC7" w:rsidP="00AD6724">
            <w:pPr>
              <w:pStyle w:val="rowtabella0"/>
              <w:rPr>
                <w:color w:val="002060"/>
                <w:highlight w:val="yellow"/>
              </w:rPr>
            </w:pPr>
            <w:r w:rsidRPr="00A34AC7">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F6059" w14:textId="4EEBA215" w:rsidR="00A34AC7" w:rsidRPr="00400E07" w:rsidRDefault="00A34AC7" w:rsidP="00AD672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00562" w14:textId="77777777" w:rsidR="00A34AC7" w:rsidRPr="00400E07" w:rsidRDefault="00A34AC7" w:rsidP="00AD6724">
            <w:pPr>
              <w:pStyle w:val="rowtabella0"/>
              <w:jc w:val="center"/>
              <w:rPr>
                <w:color w:val="002060"/>
              </w:rPr>
            </w:pPr>
            <w:r w:rsidRPr="00A34AC7">
              <w:rPr>
                <w:color w:val="002060"/>
                <w:highlight w:val="yellow"/>
              </w:rPr>
              <w:t>14:00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B4C48" w14:textId="77777777" w:rsidR="00A34AC7" w:rsidRPr="00400E07" w:rsidRDefault="00A34AC7" w:rsidP="00AD6724">
            <w:pPr>
              <w:pStyle w:val="rowtabella0"/>
              <w:jc w:val="center"/>
              <w:rPr>
                <w:color w:val="002060"/>
              </w:rPr>
            </w:pPr>
            <w:r w:rsidRPr="00400E07">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A2B2B" w14:textId="77777777" w:rsidR="00A34AC7" w:rsidRPr="00400E07" w:rsidRDefault="00A34AC7" w:rsidP="00AD6724">
            <w:pPr>
              <w:rPr>
                <w:color w:val="002060"/>
              </w:rPr>
            </w:pPr>
          </w:p>
        </w:tc>
      </w:tr>
    </w:tbl>
    <w:p w14:paraId="3F3AF4C8" w14:textId="77777777" w:rsidR="00A34AC7" w:rsidRPr="00400E07" w:rsidRDefault="00A34AC7" w:rsidP="00A34AC7">
      <w:pPr>
        <w:pStyle w:val="breakline"/>
        <w:rPr>
          <w:rFonts w:eastAsiaTheme="minorEastAsia"/>
          <w:color w:val="002060"/>
        </w:rPr>
      </w:pPr>
    </w:p>
    <w:p w14:paraId="53CD6663" w14:textId="77777777" w:rsidR="00A34AC7" w:rsidRPr="00400E07" w:rsidRDefault="00A34AC7" w:rsidP="00A34AC7">
      <w:pPr>
        <w:pStyle w:val="breakline"/>
        <w:rPr>
          <w:color w:val="002060"/>
        </w:rPr>
      </w:pPr>
    </w:p>
    <w:p w14:paraId="09DDB39E" w14:textId="77777777" w:rsidR="00A34AC7" w:rsidRPr="00400E07" w:rsidRDefault="00A34AC7" w:rsidP="00A34AC7">
      <w:pPr>
        <w:pStyle w:val="titoloprinc0"/>
        <w:rPr>
          <w:color w:val="002060"/>
        </w:rPr>
      </w:pPr>
      <w:r w:rsidRPr="00400E07">
        <w:rPr>
          <w:color w:val="002060"/>
        </w:rPr>
        <w:t>RISULTATI</w:t>
      </w:r>
    </w:p>
    <w:p w14:paraId="19406B19" w14:textId="77777777" w:rsidR="00A34AC7" w:rsidRPr="00400E07" w:rsidRDefault="00A34AC7" w:rsidP="00A34AC7">
      <w:pPr>
        <w:pStyle w:val="breakline"/>
        <w:rPr>
          <w:color w:val="002060"/>
        </w:rPr>
      </w:pPr>
    </w:p>
    <w:p w14:paraId="5759687C" w14:textId="77777777" w:rsidR="00A34AC7" w:rsidRPr="00400E07" w:rsidRDefault="00A34AC7" w:rsidP="00A34AC7">
      <w:pPr>
        <w:pStyle w:val="sottotitolocampionato10"/>
        <w:rPr>
          <w:color w:val="002060"/>
        </w:rPr>
      </w:pPr>
      <w:r w:rsidRPr="00400E07">
        <w:rPr>
          <w:color w:val="002060"/>
        </w:rPr>
        <w:t>RISULTATI UFFICIALI GARE DEL 18/04/2026</w:t>
      </w:r>
    </w:p>
    <w:p w14:paraId="1690B5AA" w14:textId="77777777" w:rsidR="00A34AC7" w:rsidRPr="00A34AC7" w:rsidRDefault="00A34AC7" w:rsidP="00A34AC7">
      <w:pPr>
        <w:pStyle w:val="sottotitolocampionato20"/>
        <w:spacing w:before="0" w:beforeAutospacing="0" w:after="0" w:afterAutospacing="0"/>
        <w:rPr>
          <w:rFonts w:ascii="Arial" w:hAnsi="Arial" w:cs="Arial"/>
          <w:color w:val="002060"/>
          <w:sz w:val="20"/>
          <w:szCs w:val="20"/>
        </w:rPr>
      </w:pPr>
      <w:r w:rsidRPr="00A34AC7">
        <w:rPr>
          <w:rFonts w:ascii="Arial" w:hAnsi="Arial" w:cs="Arial"/>
          <w:color w:val="002060"/>
          <w:sz w:val="20"/>
          <w:szCs w:val="20"/>
        </w:rPr>
        <w:lastRenderedPageBreak/>
        <w:t>Si trascrivono qui di seguito i risultati ufficiali delle gare disputate</w:t>
      </w:r>
    </w:p>
    <w:p w14:paraId="5107BBB2" w14:textId="77777777" w:rsidR="00A34AC7" w:rsidRPr="00400E07" w:rsidRDefault="00A34AC7" w:rsidP="00A34AC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4AC7" w:rsidRPr="00400E07" w14:paraId="0D0D1EA7" w14:textId="77777777" w:rsidTr="00AD67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AC7" w:rsidRPr="00400E07" w14:paraId="2DB1DC5C" w14:textId="77777777" w:rsidTr="00AD67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86971" w14:textId="77777777" w:rsidR="00A34AC7" w:rsidRPr="00400E07" w:rsidRDefault="00A34AC7" w:rsidP="00AD6724">
                  <w:pPr>
                    <w:pStyle w:val="headertabella0"/>
                    <w:rPr>
                      <w:color w:val="002060"/>
                    </w:rPr>
                  </w:pPr>
                  <w:r w:rsidRPr="00400E07">
                    <w:rPr>
                      <w:color w:val="002060"/>
                    </w:rPr>
                    <w:t>GIRONE A - 2 Giornata - A</w:t>
                  </w:r>
                </w:p>
              </w:tc>
            </w:tr>
            <w:tr w:rsidR="00A34AC7" w:rsidRPr="00400E07" w14:paraId="3D47790D" w14:textId="77777777" w:rsidTr="00AD672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5F73C4" w14:textId="77777777" w:rsidR="00A34AC7" w:rsidRPr="00400E07" w:rsidRDefault="00A34AC7" w:rsidP="00AD6724">
                  <w:pPr>
                    <w:pStyle w:val="rowtabella0"/>
                    <w:rPr>
                      <w:color w:val="002060"/>
                    </w:rPr>
                  </w:pPr>
                  <w:r w:rsidRPr="00400E07">
                    <w:rPr>
                      <w:color w:val="002060"/>
                    </w:rPr>
                    <w:t>(1) 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8DE7A" w14:textId="77777777" w:rsidR="00A34AC7" w:rsidRPr="00400E07" w:rsidRDefault="00A34AC7" w:rsidP="00AD6724">
                  <w:pPr>
                    <w:pStyle w:val="rowtabella0"/>
                    <w:rPr>
                      <w:color w:val="002060"/>
                    </w:rPr>
                  </w:pPr>
                  <w:r w:rsidRPr="00400E07">
                    <w:rPr>
                      <w:color w:val="002060"/>
                    </w:rPr>
                    <w:t>- CERRETO D ESI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BB19A" w14:textId="77777777" w:rsidR="00A34AC7" w:rsidRPr="00400E07" w:rsidRDefault="00A34AC7" w:rsidP="00AD6724">
                  <w:pPr>
                    <w:pStyle w:val="rowtabella0"/>
                    <w:jc w:val="center"/>
                    <w:rPr>
                      <w:color w:val="002060"/>
                    </w:rPr>
                  </w:pPr>
                  <w:r w:rsidRPr="00400E07">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9657F" w14:textId="77777777" w:rsidR="00A34AC7" w:rsidRPr="00400E07" w:rsidRDefault="00A34AC7" w:rsidP="00AD6724">
                  <w:pPr>
                    <w:pStyle w:val="rowtabella0"/>
                    <w:jc w:val="center"/>
                    <w:rPr>
                      <w:color w:val="002060"/>
                    </w:rPr>
                  </w:pPr>
                  <w:r w:rsidRPr="00400E07">
                    <w:rPr>
                      <w:color w:val="002060"/>
                    </w:rPr>
                    <w:t> </w:t>
                  </w:r>
                </w:p>
              </w:tc>
            </w:tr>
            <w:tr w:rsidR="00A34AC7" w:rsidRPr="00400E07" w14:paraId="1C8A9AB7" w14:textId="77777777" w:rsidTr="00AD672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FBBF3C" w14:textId="77777777" w:rsidR="00A34AC7" w:rsidRPr="00400E07" w:rsidRDefault="00A34AC7" w:rsidP="00AD6724">
                  <w:pPr>
                    <w:pStyle w:val="rowtabella0"/>
                    <w:rPr>
                      <w:color w:val="002060"/>
                    </w:rPr>
                  </w:pPr>
                  <w:r w:rsidRPr="00400E07">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E466FE" w14:textId="77777777" w:rsidR="00A34AC7" w:rsidRPr="00400E07" w:rsidRDefault="00A34AC7" w:rsidP="00AD6724">
                  <w:pPr>
                    <w:pStyle w:val="rowtabella0"/>
                    <w:rPr>
                      <w:color w:val="002060"/>
                    </w:rPr>
                  </w:pPr>
                  <w:r w:rsidRPr="00400E07">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500466" w14:textId="77777777" w:rsidR="00A34AC7" w:rsidRPr="00400E07" w:rsidRDefault="00A34AC7" w:rsidP="00AD6724">
                  <w:pPr>
                    <w:pStyle w:val="rowtabella0"/>
                    <w:jc w:val="center"/>
                    <w:rPr>
                      <w:color w:val="002060"/>
                    </w:rPr>
                  </w:pPr>
                  <w:r w:rsidRPr="00400E07">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C5ACFF" w14:textId="77777777" w:rsidR="00A34AC7" w:rsidRPr="00400E07" w:rsidRDefault="00A34AC7" w:rsidP="00AD6724">
                  <w:pPr>
                    <w:pStyle w:val="rowtabella0"/>
                    <w:jc w:val="center"/>
                    <w:rPr>
                      <w:color w:val="002060"/>
                    </w:rPr>
                  </w:pPr>
                  <w:r w:rsidRPr="00400E07">
                    <w:rPr>
                      <w:color w:val="002060"/>
                    </w:rPr>
                    <w:t> </w:t>
                  </w:r>
                </w:p>
              </w:tc>
            </w:tr>
            <w:tr w:rsidR="00A34AC7" w:rsidRPr="00400E07" w14:paraId="399B422D" w14:textId="77777777" w:rsidTr="00AD672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5E1D6C" w14:textId="77777777" w:rsidR="00A34AC7" w:rsidRPr="00400E07" w:rsidRDefault="00A34AC7" w:rsidP="00AD6724">
                  <w:pPr>
                    <w:pStyle w:val="rowtabella0"/>
                    <w:rPr>
                      <w:color w:val="002060"/>
                    </w:rPr>
                  </w:pPr>
                  <w:r w:rsidRPr="00400E07">
                    <w:rPr>
                      <w:color w:val="002060"/>
                    </w:rPr>
                    <w:t>CANTINE RIUNITE CSI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B81E4" w14:textId="77777777" w:rsidR="00A34AC7" w:rsidRPr="00400E07" w:rsidRDefault="00A34AC7" w:rsidP="00AD6724">
                  <w:pPr>
                    <w:pStyle w:val="rowtabella0"/>
                    <w:rPr>
                      <w:color w:val="002060"/>
                    </w:rPr>
                  </w:pPr>
                  <w:r w:rsidRPr="00400E07">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2D083" w14:textId="77777777" w:rsidR="00A34AC7" w:rsidRPr="00400E07" w:rsidRDefault="00A34AC7" w:rsidP="00AD6724">
                  <w:pPr>
                    <w:pStyle w:val="rowtabella0"/>
                    <w:jc w:val="center"/>
                    <w:rPr>
                      <w:color w:val="002060"/>
                    </w:rPr>
                  </w:pPr>
                  <w:r w:rsidRPr="00400E07">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5EC68" w14:textId="77777777" w:rsidR="00A34AC7" w:rsidRPr="00400E07" w:rsidRDefault="00A34AC7" w:rsidP="00AD6724">
                  <w:pPr>
                    <w:pStyle w:val="rowtabella0"/>
                    <w:jc w:val="center"/>
                    <w:rPr>
                      <w:color w:val="002060"/>
                    </w:rPr>
                  </w:pPr>
                  <w:r w:rsidRPr="00400E07">
                    <w:rPr>
                      <w:color w:val="002060"/>
                    </w:rPr>
                    <w:t> </w:t>
                  </w:r>
                </w:p>
              </w:tc>
            </w:tr>
            <w:tr w:rsidR="00A34AC7" w:rsidRPr="00400E07" w14:paraId="6F49B0CD" w14:textId="77777777" w:rsidTr="00AD6724">
              <w:tc>
                <w:tcPr>
                  <w:tcW w:w="4700" w:type="dxa"/>
                  <w:gridSpan w:val="4"/>
                  <w:tcBorders>
                    <w:top w:val="nil"/>
                    <w:left w:val="nil"/>
                    <w:bottom w:val="nil"/>
                    <w:right w:val="nil"/>
                  </w:tcBorders>
                  <w:tcMar>
                    <w:top w:w="20" w:type="dxa"/>
                    <w:left w:w="20" w:type="dxa"/>
                    <w:bottom w:w="20" w:type="dxa"/>
                    <w:right w:w="20" w:type="dxa"/>
                  </w:tcMar>
                  <w:vAlign w:val="center"/>
                  <w:hideMark/>
                </w:tcPr>
                <w:p w14:paraId="14467D82" w14:textId="77777777" w:rsidR="00A34AC7" w:rsidRPr="00400E07" w:rsidRDefault="00A34AC7" w:rsidP="00AD6724">
                  <w:pPr>
                    <w:pStyle w:val="rowtabella0"/>
                    <w:rPr>
                      <w:color w:val="002060"/>
                    </w:rPr>
                  </w:pPr>
                  <w:r w:rsidRPr="00400E07">
                    <w:rPr>
                      <w:color w:val="002060"/>
                    </w:rPr>
                    <w:t>(1) - disputata il 21/04/2026</w:t>
                  </w:r>
                </w:p>
              </w:tc>
            </w:tr>
          </w:tbl>
          <w:p w14:paraId="79109ABC" w14:textId="77777777" w:rsidR="00A34AC7" w:rsidRPr="00400E07" w:rsidRDefault="00A34AC7" w:rsidP="00AD6724">
            <w:pPr>
              <w:rPr>
                <w:color w:val="002060"/>
              </w:rPr>
            </w:pPr>
          </w:p>
        </w:tc>
      </w:tr>
    </w:tbl>
    <w:p w14:paraId="4B5DA5FD" w14:textId="77777777" w:rsidR="00A34AC7" w:rsidRPr="00400E07" w:rsidRDefault="00A34AC7" w:rsidP="00A34AC7">
      <w:pPr>
        <w:pStyle w:val="breakline"/>
        <w:rPr>
          <w:rFonts w:eastAsiaTheme="minorEastAsia"/>
          <w:color w:val="002060"/>
        </w:rPr>
      </w:pPr>
    </w:p>
    <w:p w14:paraId="62B5B306" w14:textId="77777777" w:rsidR="00A34AC7" w:rsidRPr="00400E07" w:rsidRDefault="00A34AC7" w:rsidP="00A34AC7">
      <w:pPr>
        <w:pStyle w:val="breakline"/>
        <w:rPr>
          <w:color w:val="002060"/>
        </w:rPr>
      </w:pPr>
    </w:p>
    <w:p w14:paraId="6FA1DE65" w14:textId="77777777" w:rsidR="00A34AC7" w:rsidRPr="00400E07" w:rsidRDefault="00A34AC7" w:rsidP="00A34AC7">
      <w:pPr>
        <w:pStyle w:val="titoloprinc0"/>
        <w:rPr>
          <w:color w:val="002060"/>
        </w:rPr>
      </w:pPr>
      <w:r w:rsidRPr="00400E07">
        <w:rPr>
          <w:color w:val="002060"/>
        </w:rPr>
        <w:t>CLASSIFICA</w:t>
      </w:r>
    </w:p>
    <w:p w14:paraId="2FDDB424" w14:textId="77777777" w:rsidR="00A34AC7" w:rsidRPr="00400E07" w:rsidRDefault="00A34AC7" w:rsidP="00A34AC7">
      <w:pPr>
        <w:pStyle w:val="breakline"/>
        <w:rPr>
          <w:color w:val="002060"/>
        </w:rPr>
      </w:pPr>
    </w:p>
    <w:p w14:paraId="67548ED6" w14:textId="77777777" w:rsidR="00A34AC7" w:rsidRPr="00400E07" w:rsidRDefault="00A34AC7" w:rsidP="00A34AC7">
      <w:pPr>
        <w:pStyle w:val="breakline"/>
        <w:rPr>
          <w:color w:val="002060"/>
        </w:rPr>
      </w:pPr>
    </w:p>
    <w:p w14:paraId="31F885B4" w14:textId="77777777" w:rsidR="00A34AC7" w:rsidRPr="00400E07" w:rsidRDefault="00A34AC7" w:rsidP="00A34AC7">
      <w:pPr>
        <w:pStyle w:val="sottotitolocampionato10"/>
        <w:rPr>
          <w:color w:val="002060"/>
        </w:rPr>
      </w:pPr>
      <w:r w:rsidRPr="00400E0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AC7" w:rsidRPr="00400E07" w14:paraId="069455DA" w14:textId="77777777" w:rsidTr="00AD672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E1BB1" w14:textId="77777777" w:rsidR="00A34AC7" w:rsidRPr="00400E07" w:rsidRDefault="00A34AC7" w:rsidP="00AD6724">
            <w:pPr>
              <w:pStyle w:val="headertabella0"/>
              <w:rPr>
                <w:color w:val="002060"/>
              </w:rPr>
            </w:pPr>
            <w:r w:rsidRPr="00400E0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90BD9" w14:textId="77777777" w:rsidR="00A34AC7" w:rsidRPr="00400E07" w:rsidRDefault="00A34AC7" w:rsidP="00AD6724">
            <w:pPr>
              <w:pStyle w:val="headertabella0"/>
              <w:rPr>
                <w:color w:val="002060"/>
              </w:rPr>
            </w:pPr>
            <w:r w:rsidRPr="00400E0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866A9" w14:textId="77777777" w:rsidR="00A34AC7" w:rsidRPr="00400E07" w:rsidRDefault="00A34AC7" w:rsidP="00AD6724">
            <w:pPr>
              <w:pStyle w:val="headertabella0"/>
              <w:rPr>
                <w:color w:val="002060"/>
              </w:rPr>
            </w:pPr>
            <w:r w:rsidRPr="00400E0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751A3" w14:textId="77777777" w:rsidR="00A34AC7" w:rsidRPr="00400E07" w:rsidRDefault="00A34AC7" w:rsidP="00AD6724">
            <w:pPr>
              <w:pStyle w:val="headertabella0"/>
              <w:rPr>
                <w:color w:val="002060"/>
              </w:rPr>
            </w:pPr>
            <w:r w:rsidRPr="00400E0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3B7F4" w14:textId="77777777" w:rsidR="00A34AC7" w:rsidRPr="00400E07" w:rsidRDefault="00A34AC7" w:rsidP="00AD6724">
            <w:pPr>
              <w:pStyle w:val="headertabella0"/>
              <w:rPr>
                <w:color w:val="002060"/>
              </w:rPr>
            </w:pPr>
            <w:r w:rsidRPr="00400E0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4C808" w14:textId="77777777" w:rsidR="00A34AC7" w:rsidRPr="00400E07" w:rsidRDefault="00A34AC7" w:rsidP="00AD6724">
            <w:pPr>
              <w:pStyle w:val="headertabella0"/>
              <w:rPr>
                <w:color w:val="002060"/>
              </w:rPr>
            </w:pPr>
            <w:r w:rsidRPr="00400E0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AC42E" w14:textId="77777777" w:rsidR="00A34AC7" w:rsidRPr="00400E07" w:rsidRDefault="00A34AC7" w:rsidP="00AD6724">
            <w:pPr>
              <w:pStyle w:val="headertabella0"/>
              <w:rPr>
                <w:color w:val="002060"/>
              </w:rPr>
            </w:pPr>
            <w:r w:rsidRPr="00400E0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4FA7E" w14:textId="77777777" w:rsidR="00A34AC7" w:rsidRPr="00400E07" w:rsidRDefault="00A34AC7" w:rsidP="00AD6724">
            <w:pPr>
              <w:pStyle w:val="headertabella0"/>
              <w:rPr>
                <w:color w:val="002060"/>
              </w:rPr>
            </w:pPr>
            <w:r w:rsidRPr="00400E0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A8F2F" w14:textId="77777777" w:rsidR="00A34AC7" w:rsidRPr="00400E07" w:rsidRDefault="00A34AC7" w:rsidP="00AD6724">
            <w:pPr>
              <w:pStyle w:val="headertabella0"/>
              <w:rPr>
                <w:color w:val="002060"/>
              </w:rPr>
            </w:pPr>
            <w:r w:rsidRPr="00400E0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3EEFE" w14:textId="77777777" w:rsidR="00A34AC7" w:rsidRPr="00400E07" w:rsidRDefault="00A34AC7" w:rsidP="00AD6724">
            <w:pPr>
              <w:pStyle w:val="headertabella0"/>
              <w:rPr>
                <w:color w:val="002060"/>
              </w:rPr>
            </w:pPr>
            <w:r w:rsidRPr="00400E07">
              <w:rPr>
                <w:color w:val="002060"/>
              </w:rPr>
              <w:t>PE</w:t>
            </w:r>
          </w:p>
        </w:tc>
      </w:tr>
      <w:tr w:rsidR="00A34AC7" w:rsidRPr="00400E07" w14:paraId="280A8D0F" w14:textId="77777777" w:rsidTr="00AD672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AE3BEE" w14:textId="77777777" w:rsidR="00A34AC7" w:rsidRPr="00400E07" w:rsidRDefault="00A34AC7" w:rsidP="00AD6724">
            <w:pPr>
              <w:pStyle w:val="rowtabella0"/>
              <w:rPr>
                <w:color w:val="002060"/>
              </w:rPr>
            </w:pPr>
            <w:r w:rsidRPr="00400E0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DC19F"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9D864"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F2FD2"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6DAB"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E25FF"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45831" w14:textId="77777777" w:rsidR="00A34AC7" w:rsidRPr="00400E07" w:rsidRDefault="00A34AC7" w:rsidP="00AD6724">
            <w:pPr>
              <w:pStyle w:val="rowtabella0"/>
              <w:jc w:val="center"/>
              <w:rPr>
                <w:color w:val="002060"/>
              </w:rPr>
            </w:pPr>
            <w:r w:rsidRPr="00400E0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81E41"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D5DE7" w14:textId="77777777" w:rsidR="00A34AC7" w:rsidRPr="00400E07" w:rsidRDefault="00A34AC7" w:rsidP="00AD6724">
            <w:pPr>
              <w:pStyle w:val="rowtabella0"/>
              <w:jc w:val="center"/>
              <w:rPr>
                <w:color w:val="002060"/>
              </w:rPr>
            </w:pPr>
            <w:r w:rsidRPr="00400E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87342" w14:textId="77777777" w:rsidR="00A34AC7" w:rsidRPr="00400E07" w:rsidRDefault="00A34AC7" w:rsidP="00AD6724">
            <w:pPr>
              <w:pStyle w:val="rowtabella0"/>
              <w:jc w:val="center"/>
              <w:rPr>
                <w:color w:val="002060"/>
              </w:rPr>
            </w:pPr>
            <w:r w:rsidRPr="00400E07">
              <w:rPr>
                <w:color w:val="002060"/>
              </w:rPr>
              <w:t>0</w:t>
            </w:r>
          </w:p>
        </w:tc>
      </w:tr>
      <w:tr w:rsidR="00A34AC7" w:rsidRPr="00400E07" w14:paraId="2573C65C"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2495F" w14:textId="77777777" w:rsidR="00A34AC7" w:rsidRPr="00400E07" w:rsidRDefault="00A34AC7" w:rsidP="00AD6724">
            <w:pPr>
              <w:pStyle w:val="rowtabella0"/>
              <w:rPr>
                <w:color w:val="002060"/>
              </w:rPr>
            </w:pPr>
            <w:r w:rsidRPr="00400E0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5A1F2"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291FE"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75EEC"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12634"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361A7"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ECBC" w14:textId="77777777" w:rsidR="00A34AC7" w:rsidRPr="00400E07" w:rsidRDefault="00A34AC7" w:rsidP="00AD6724">
            <w:pPr>
              <w:pStyle w:val="rowtabella0"/>
              <w:jc w:val="center"/>
              <w:rPr>
                <w:color w:val="002060"/>
              </w:rPr>
            </w:pPr>
            <w:r w:rsidRPr="00400E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8A16" w14:textId="77777777" w:rsidR="00A34AC7" w:rsidRPr="00400E07" w:rsidRDefault="00A34AC7" w:rsidP="00AD6724">
            <w:pPr>
              <w:pStyle w:val="rowtabella0"/>
              <w:jc w:val="center"/>
              <w:rPr>
                <w:color w:val="002060"/>
              </w:rPr>
            </w:pPr>
            <w:r w:rsidRPr="00400E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96B20" w14:textId="77777777" w:rsidR="00A34AC7" w:rsidRPr="00400E07" w:rsidRDefault="00A34AC7" w:rsidP="00AD6724">
            <w:pPr>
              <w:pStyle w:val="rowtabella0"/>
              <w:jc w:val="center"/>
              <w:rPr>
                <w:color w:val="002060"/>
              </w:rPr>
            </w:pPr>
            <w:r w:rsidRPr="00400E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F6B4A" w14:textId="77777777" w:rsidR="00A34AC7" w:rsidRPr="00400E07" w:rsidRDefault="00A34AC7" w:rsidP="00AD6724">
            <w:pPr>
              <w:pStyle w:val="rowtabella0"/>
              <w:jc w:val="center"/>
              <w:rPr>
                <w:color w:val="002060"/>
              </w:rPr>
            </w:pPr>
            <w:r w:rsidRPr="00400E07">
              <w:rPr>
                <w:color w:val="002060"/>
              </w:rPr>
              <w:t>0</w:t>
            </w:r>
          </w:p>
        </w:tc>
      </w:tr>
      <w:tr w:rsidR="00A34AC7" w:rsidRPr="00400E07" w14:paraId="5C2E7C18"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D6E0B" w14:textId="77777777" w:rsidR="00A34AC7" w:rsidRPr="00400E07" w:rsidRDefault="00A34AC7" w:rsidP="00AD6724">
            <w:pPr>
              <w:pStyle w:val="rowtabella0"/>
              <w:rPr>
                <w:color w:val="002060"/>
              </w:rPr>
            </w:pPr>
            <w:r w:rsidRPr="00400E07">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385CB"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0A8DE"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B2AAF"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153D6"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A37E6"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F2F67" w14:textId="77777777" w:rsidR="00A34AC7" w:rsidRPr="00400E07" w:rsidRDefault="00A34AC7" w:rsidP="00AD6724">
            <w:pPr>
              <w:pStyle w:val="rowtabella0"/>
              <w:jc w:val="center"/>
              <w:rPr>
                <w:color w:val="002060"/>
              </w:rPr>
            </w:pPr>
            <w:r w:rsidRPr="00400E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A2269"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7057C"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A6341" w14:textId="77777777" w:rsidR="00A34AC7" w:rsidRPr="00400E07" w:rsidRDefault="00A34AC7" w:rsidP="00AD6724">
            <w:pPr>
              <w:pStyle w:val="rowtabella0"/>
              <w:jc w:val="center"/>
              <w:rPr>
                <w:color w:val="002060"/>
              </w:rPr>
            </w:pPr>
            <w:r w:rsidRPr="00400E07">
              <w:rPr>
                <w:color w:val="002060"/>
              </w:rPr>
              <w:t>0</w:t>
            </w:r>
          </w:p>
        </w:tc>
      </w:tr>
      <w:tr w:rsidR="00A34AC7" w:rsidRPr="00400E07" w14:paraId="427F9342"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5B897E" w14:textId="77777777" w:rsidR="00A34AC7" w:rsidRPr="00400E07" w:rsidRDefault="00A34AC7" w:rsidP="00AD6724">
            <w:pPr>
              <w:pStyle w:val="rowtabella0"/>
              <w:rPr>
                <w:color w:val="002060"/>
              </w:rPr>
            </w:pPr>
            <w:r w:rsidRPr="00400E07">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6B2BE"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3E230"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92A00"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CFE51"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54BBC"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2AC3" w14:textId="77777777" w:rsidR="00A34AC7" w:rsidRPr="00400E07" w:rsidRDefault="00A34AC7" w:rsidP="00AD6724">
            <w:pPr>
              <w:pStyle w:val="rowtabella0"/>
              <w:jc w:val="center"/>
              <w:rPr>
                <w:color w:val="002060"/>
              </w:rPr>
            </w:pPr>
            <w:r w:rsidRPr="00400E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04EE8" w14:textId="77777777" w:rsidR="00A34AC7" w:rsidRPr="00400E07" w:rsidRDefault="00A34AC7" w:rsidP="00AD6724">
            <w:pPr>
              <w:pStyle w:val="rowtabella0"/>
              <w:jc w:val="center"/>
              <w:rPr>
                <w:color w:val="002060"/>
              </w:rPr>
            </w:pPr>
            <w:r w:rsidRPr="00400E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12D7" w14:textId="77777777" w:rsidR="00A34AC7" w:rsidRPr="00400E07" w:rsidRDefault="00A34AC7" w:rsidP="00AD6724">
            <w:pPr>
              <w:pStyle w:val="rowtabella0"/>
              <w:jc w:val="center"/>
              <w:rPr>
                <w:color w:val="002060"/>
              </w:rPr>
            </w:pPr>
            <w:r w:rsidRPr="00400E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A5FC" w14:textId="77777777" w:rsidR="00A34AC7" w:rsidRPr="00400E07" w:rsidRDefault="00A34AC7" w:rsidP="00AD6724">
            <w:pPr>
              <w:pStyle w:val="rowtabella0"/>
              <w:jc w:val="center"/>
              <w:rPr>
                <w:color w:val="002060"/>
              </w:rPr>
            </w:pPr>
            <w:r w:rsidRPr="00400E07">
              <w:rPr>
                <w:color w:val="002060"/>
              </w:rPr>
              <w:t>0</w:t>
            </w:r>
          </w:p>
        </w:tc>
      </w:tr>
      <w:tr w:rsidR="00A34AC7" w:rsidRPr="00400E07" w14:paraId="24F9C690"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41153B" w14:textId="77777777" w:rsidR="00A34AC7" w:rsidRPr="00400E07" w:rsidRDefault="00A34AC7" w:rsidP="00AD6724">
            <w:pPr>
              <w:pStyle w:val="rowtabella0"/>
              <w:rPr>
                <w:color w:val="002060"/>
              </w:rPr>
            </w:pPr>
            <w:r w:rsidRPr="00400E0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8527F"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1B8B7"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1182"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7793"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C29F3"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25087"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831A0"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6DC9"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4ADBB" w14:textId="77777777" w:rsidR="00A34AC7" w:rsidRPr="00400E07" w:rsidRDefault="00A34AC7" w:rsidP="00AD6724">
            <w:pPr>
              <w:pStyle w:val="rowtabella0"/>
              <w:jc w:val="center"/>
              <w:rPr>
                <w:color w:val="002060"/>
              </w:rPr>
            </w:pPr>
            <w:r w:rsidRPr="00400E07">
              <w:rPr>
                <w:color w:val="002060"/>
              </w:rPr>
              <w:t>0</w:t>
            </w:r>
          </w:p>
        </w:tc>
      </w:tr>
      <w:tr w:rsidR="00A34AC7" w:rsidRPr="00400E07" w14:paraId="4FEFB63C"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433DCF" w14:textId="77777777" w:rsidR="00A34AC7" w:rsidRPr="00400E07" w:rsidRDefault="00A34AC7" w:rsidP="00AD6724">
            <w:pPr>
              <w:pStyle w:val="rowtabella0"/>
              <w:rPr>
                <w:color w:val="002060"/>
              </w:rPr>
            </w:pPr>
            <w:r w:rsidRPr="00400E0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6EA38"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42CC7"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69E3F"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8318"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1000"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5B97F"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A33C0" w14:textId="77777777" w:rsidR="00A34AC7" w:rsidRPr="00400E07" w:rsidRDefault="00A34AC7" w:rsidP="00AD6724">
            <w:pPr>
              <w:pStyle w:val="rowtabella0"/>
              <w:jc w:val="center"/>
              <w:rPr>
                <w:color w:val="002060"/>
              </w:rPr>
            </w:pPr>
            <w:r w:rsidRPr="00400E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014E7" w14:textId="77777777" w:rsidR="00A34AC7" w:rsidRPr="00400E07" w:rsidRDefault="00A34AC7" w:rsidP="00AD6724">
            <w:pPr>
              <w:pStyle w:val="rowtabella0"/>
              <w:jc w:val="center"/>
              <w:rPr>
                <w:color w:val="002060"/>
              </w:rPr>
            </w:pPr>
            <w:r w:rsidRPr="00400E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EDF0B" w14:textId="77777777" w:rsidR="00A34AC7" w:rsidRPr="00400E07" w:rsidRDefault="00A34AC7" w:rsidP="00AD6724">
            <w:pPr>
              <w:pStyle w:val="rowtabella0"/>
              <w:jc w:val="center"/>
              <w:rPr>
                <w:color w:val="002060"/>
              </w:rPr>
            </w:pPr>
            <w:r w:rsidRPr="00400E07">
              <w:rPr>
                <w:color w:val="002060"/>
              </w:rPr>
              <w:t>0</w:t>
            </w:r>
          </w:p>
        </w:tc>
      </w:tr>
      <w:tr w:rsidR="00A34AC7" w:rsidRPr="00400E07" w14:paraId="195BFEF0"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2F04C6" w14:textId="77777777" w:rsidR="00A34AC7" w:rsidRPr="00400E07" w:rsidRDefault="00A34AC7" w:rsidP="00AD6724">
            <w:pPr>
              <w:pStyle w:val="rowtabella0"/>
              <w:rPr>
                <w:color w:val="002060"/>
              </w:rPr>
            </w:pPr>
            <w:r w:rsidRPr="00400E0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6E5C3"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94EC5"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A8BE"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95E50"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3DC02"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C145E"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6133E" w14:textId="77777777" w:rsidR="00A34AC7" w:rsidRPr="00400E07" w:rsidRDefault="00A34AC7" w:rsidP="00AD6724">
            <w:pPr>
              <w:pStyle w:val="rowtabella0"/>
              <w:jc w:val="center"/>
              <w:rPr>
                <w:color w:val="002060"/>
              </w:rPr>
            </w:pPr>
            <w:r w:rsidRPr="00400E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D1B1A" w14:textId="77777777" w:rsidR="00A34AC7" w:rsidRPr="00400E07" w:rsidRDefault="00A34AC7" w:rsidP="00AD6724">
            <w:pPr>
              <w:pStyle w:val="rowtabella0"/>
              <w:jc w:val="center"/>
              <w:rPr>
                <w:color w:val="002060"/>
              </w:rPr>
            </w:pPr>
            <w:r w:rsidRPr="00400E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5654C" w14:textId="77777777" w:rsidR="00A34AC7" w:rsidRPr="00400E07" w:rsidRDefault="00A34AC7" w:rsidP="00AD6724">
            <w:pPr>
              <w:pStyle w:val="rowtabella0"/>
              <w:jc w:val="center"/>
              <w:rPr>
                <w:color w:val="002060"/>
              </w:rPr>
            </w:pPr>
            <w:r w:rsidRPr="00400E07">
              <w:rPr>
                <w:color w:val="002060"/>
              </w:rPr>
              <w:t>0</w:t>
            </w:r>
          </w:p>
        </w:tc>
      </w:tr>
      <w:tr w:rsidR="00A34AC7" w:rsidRPr="00400E07" w14:paraId="4BA4D282" w14:textId="77777777" w:rsidTr="00AD67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4FF275" w14:textId="77777777" w:rsidR="00A34AC7" w:rsidRPr="00400E07" w:rsidRDefault="00A34AC7" w:rsidP="00AD6724">
            <w:pPr>
              <w:pStyle w:val="rowtabella0"/>
              <w:rPr>
                <w:color w:val="002060"/>
              </w:rPr>
            </w:pPr>
            <w:r w:rsidRPr="00400E0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57854"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F1E0"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0387"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D3420"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5808C" w14:textId="77777777" w:rsidR="00A34AC7" w:rsidRPr="00400E07" w:rsidRDefault="00A34AC7" w:rsidP="00AD6724">
            <w:pPr>
              <w:pStyle w:val="rowtabella0"/>
              <w:jc w:val="center"/>
              <w:rPr>
                <w:color w:val="002060"/>
              </w:rPr>
            </w:pPr>
            <w:r w:rsidRPr="00400E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5B4C"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81D65" w14:textId="77777777" w:rsidR="00A34AC7" w:rsidRPr="00400E07" w:rsidRDefault="00A34AC7" w:rsidP="00AD6724">
            <w:pPr>
              <w:pStyle w:val="rowtabella0"/>
              <w:jc w:val="center"/>
              <w:rPr>
                <w:color w:val="002060"/>
              </w:rPr>
            </w:pPr>
            <w:r w:rsidRPr="00400E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C7AAB" w14:textId="77777777" w:rsidR="00A34AC7" w:rsidRPr="00400E07" w:rsidRDefault="00A34AC7" w:rsidP="00AD6724">
            <w:pPr>
              <w:pStyle w:val="rowtabella0"/>
              <w:jc w:val="center"/>
              <w:rPr>
                <w:color w:val="002060"/>
              </w:rPr>
            </w:pPr>
            <w:r w:rsidRPr="00400E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AB6D4" w14:textId="77777777" w:rsidR="00A34AC7" w:rsidRPr="00400E07" w:rsidRDefault="00A34AC7" w:rsidP="00AD6724">
            <w:pPr>
              <w:pStyle w:val="rowtabella0"/>
              <w:jc w:val="center"/>
              <w:rPr>
                <w:color w:val="002060"/>
              </w:rPr>
            </w:pPr>
            <w:r w:rsidRPr="00400E07">
              <w:rPr>
                <w:color w:val="002060"/>
              </w:rPr>
              <w:t>0</w:t>
            </w:r>
          </w:p>
        </w:tc>
      </w:tr>
      <w:tr w:rsidR="00A34AC7" w:rsidRPr="00400E07" w14:paraId="48340CF9" w14:textId="77777777" w:rsidTr="00AD672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2CA9DC" w14:textId="77777777" w:rsidR="00A34AC7" w:rsidRPr="00400E07" w:rsidRDefault="00A34AC7" w:rsidP="00AD6724">
            <w:pPr>
              <w:pStyle w:val="rowtabella0"/>
              <w:rPr>
                <w:color w:val="002060"/>
              </w:rPr>
            </w:pPr>
            <w:r w:rsidRPr="00400E0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D0E3B"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8E7B"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1BC22"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B27B7"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5644" w14:textId="77777777" w:rsidR="00A34AC7" w:rsidRPr="00400E07" w:rsidRDefault="00A34AC7" w:rsidP="00AD6724">
            <w:pPr>
              <w:pStyle w:val="rowtabella0"/>
              <w:jc w:val="center"/>
              <w:rPr>
                <w:color w:val="002060"/>
              </w:rPr>
            </w:pPr>
            <w:r w:rsidRPr="00400E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D7726" w14:textId="77777777" w:rsidR="00A34AC7" w:rsidRPr="00400E07" w:rsidRDefault="00A34AC7" w:rsidP="00AD6724">
            <w:pPr>
              <w:pStyle w:val="rowtabella0"/>
              <w:jc w:val="center"/>
              <w:rPr>
                <w:color w:val="002060"/>
              </w:rPr>
            </w:pPr>
            <w:r w:rsidRPr="00400E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0BDCE" w14:textId="77777777" w:rsidR="00A34AC7" w:rsidRPr="00400E07" w:rsidRDefault="00A34AC7" w:rsidP="00AD6724">
            <w:pPr>
              <w:pStyle w:val="rowtabella0"/>
              <w:jc w:val="center"/>
              <w:rPr>
                <w:color w:val="002060"/>
              </w:rPr>
            </w:pPr>
            <w:r w:rsidRPr="00400E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E48DF" w14:textId="77777777" w:rsidR="00A34AC7" w:rsidRPr="00400E07" w:rsidRDefault="00A34AC7" w:rsidP="00AD6724">
            <w:pPr>
              <w:pStyle w:val="rowtabella0"/>
              <w:jc w:val="center"/>
              <w:rPr>
                <w:color w:val="002060"/>
              </w:rPr>
            </w:pPr>
            <w:r w:rsidRPr="00400E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E8654" w14:textId="77777777" w:rsidR="00A34AC7" w:rsidRPr="00400E07" w:rsidRDefault="00A34AC7" w:rsidP="00AD6724">
            <w:pPr>
              <w:pStyle w:val="rowtabella0"/>
              <w:jc w:val="center"/>
              <w:rPr>
                <w:color w:val="002060"/>
              </w:rPr>
            </w:pPr>
            <w:r w:rsidRPr="00400E07">
              <w:rPr>
                <w:color w:val="002060"/>
              </w:rPr>
              <w:t>0</w:t>
            </w:r>
          </w:p>
        </w:tc>
      </w:tr>
    </w:tbl>
    <w:p w14:paraId="0FE278BD" w14:textId="77777777" w:rsidR="00A34AC7" w:rsidRDefault="00A34AC7" w:rsidP="00A34AC7">
      <w:pPr>
        <w:pStyle w:val="breakline"/>
        <w:rPr>
          <w:color w:val="002060"/>
        </w:rPr>
      </w:pPr>
    </w:p>
    <w:p w14:paraId="7E3E9AB0" w14:textId="77777777" w:rsidR="00A34AC7" w:rsidRPr="006264ED" w:rsidRDefault="00A34AC7" w:rsidP="00A34AC7">
      <w:pPr>
        <w:pStyle w:val="TITOLOPRINC"/>
        <w:spacing w:before="0" w:beforeAutospacing="0" w:after="0" w:afterAutospacing="0"/>
        <w:rPr>
          <w:color w:val="002060"/>
        </w:rPr>
      </w:pPr>
      <w:r>
        <w:rPr>
          <w:color w:val="002060"/>
        </w:rPr>
        <w:t>PROGRAMMA GARE</w:t>
      </w:r>
    </w:p>
    <w:p w14:paraId="42C13C56" w14:textId="77777777" w:rsidR="00A34AC7" w:rsidRPr="006264ED" w:rsidRDefault="00A34AC7" w:rsidP="00A34AC7">
      <w:pPr>
        <w:pStyle w:val="breakline"/>
        <w:rPr>
          <w:color w:val="002060"/>
        </w:rPr>
      </w:pPr>
    </w:p>
    <w:p w14:paraId="0A348663" w14:textId="77777777" w:rsidR="00A34AC7" w:rsidRPr="006264ED" w:rsidRDefault="00A34AC7" w:rsidP="00A34AC7">
      <w:pPr>
        <w:pStyle w:val="sottotitolocampionato10"/>
        <w:rPr>
          <w:color w:val="002060"/>
        </w:rPr>
      </w:pPr>
      <w:r w:rsidRPr="006264ED">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34AC7" w:rsidRPr="006264ED" w14:paraId="72FB61E8"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440F6" w14:textId="77777777" w:rsidR="00A34AC7" w:rsidRPr="006264ED" w:rsidRDefault="00A34AC7"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CCB4C" w14:textId="77777777" w:rsidR="00A34AC7" w:rsidRPr="006264ED" w:rsidRDefault="00A34AC7"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009B7" w14:textId="77777777" w:rsidR="00A34AC7" w:rsidRPr="006264ED" w:rsidRDefault="00A34AC7"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1628F" w14:textId="77777777" w:rsidR="00A34AC7" w:rsidRPr="006264ED" w:rsidRDefault="00A34AC7"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EE0D1" w14:textId="77777777" w:rsidR="00A34AC7" w:rsidRPr="006264ED" w:rsidRDefault="00A34AC7"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375BB" w14:textId="77777777" w:rsidR="00A34AC7" w:rsidRPr="006264ED" w:rsidRDefault="00A34AC7"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895E6" w14:textId="77777777" w:rsidR="00A34AC7" w:rsidRPr="006264ED" w:rsidRDefault="00A34AC7" w:rsidP="00AD6724">
            <w:pPr>
              <w:pStyle w:val="headertabella0"/>
              <w:rPr>
                <w:color w:val="002060"/>
              </w:rPr>
            </w:pPr>
            <w:r w:rsidRPr="006264ED">
              <w:rPr>
                <w:color w:val="002060"/>
              </w:rPr>
              <w:t>Indirizzo Impianto</w:t>
            </w:r>
          </w:p>
        </w:tc>
      </w:tr>
      <w:tr w:rsidR="00A34AC7" w:rsidRPr="006264ED" w14:paraId="6D23F2BA" w14:textId="77777777" w:rsidTr="00AD672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E7FAD1" w14:textId="77777777" w:rsidR="00A34AC7" w:rsidRPr="006264ED" w:rsidRDefault="00A34AC7" w:rsidP="00AD6724">
            <w:pPr>
              <w:pStyle w:val="rowtabella0"/>
              <w:rPr>
                <w:color w:val="002060"/>
              </w:rPr>
            </w:pPr>
            <w:r w:rsidRPr="006264ED">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8DEF61" w14:textId="77777777" w:rsidR="00A34AC7" w:rsidRPr="006264ED" w:rsidRDefault="00A34AC7" w:rsidP="00AD6724">
            <w:pPr>
              <w:pStyle w:val="rowtabella0"/>
              <w:rPr>
                <w:color w:val="002060"/>
              </w:rPr>
            </w:pPr>
            <w:r w:rsidRPr="006264ED">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2532B5" w14:textId="77777777" w:rsidR="00A34AC7" w:rsidRPr="006264ED" w:rsidRDefault="00A34AC7" w:rsidP="00AD6724">
            <w:pPr>
              <w:pStyle w:val="rowtabella0"/>
              <w:jc w:val="center"/>
              <w:rPr>
                <w:color w:val="002060"/>
              </w:rPr>
            </w:pPr>
            <w:r w:rsidRPr="006264E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1714C2" w14:textId="77777777" w:rsidR="00A34AC7" w:rsidRPr="006264ED" w:rsidRDefault="00A34AC7" w:rsidP="00AD6724">
            <w:pPr>
              <w:pStyle w:val="rowtabella0"/>
              <w:rPr>
                <w:color w:val="002060"/>
              </w:rPr>
            </w:pPr>
            <w:r w:rsidRPr="006264ED">
              <w:rPr>
                <w:color w:val="002060"/>
              </w:rPr>
              <w:t>22/04/2026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42980" w14:textId="77777777" w:rsidR="00A34AC7" w:rsidRPr="006264ED" w:rsidRDefault="00A34AC7" w:rsidP="00AD6724">
            <w:pPr>
              <w:pStyle w:val="rowtabella0"/>
              <w:rPr>
                <w:color w:val="002060"/>
              </w:rPr>
            </w:pPr>
            <w:r w:rsidRPr="006264ED">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38D0DD" w14:textId="77777777" w:rsidR="00A34AC7" w:rsidRPr="006264ED" w:rsidRDefault="00A34AC7" w:rsidP="00AD6724">
            <w:pPr>
              <w:pStyle w:val="rowtabella0"/>
              <w:rPr>
                <w:color w:val="002060"/>
              </w:rPr>
            </w:pPr>
            <w:r w:rsidRPr="006264ED">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B1A56C" w14:textId="77777777" w:rsidR="00A34AC7" w:rsidRPr="006264ED" w:rsidRDefault="00A34AC7" w:rsidP="00AD6724">
            <w:pPr>
              <w:pStyle w:val="rowtabella0"/>
              <w:rPr>
                <w:color w:val="002060"/>
              </w:rPr>
            </w:pPr>
            <w:r w:rsidRPr="006264ED">
              <w:rPr>
                <w:color w:val="002060"/>
              </w:rPr>
              <w:t>VIA NAZARIO SAURO</w:t>
            </w:r>
          </w:p>
        </w:tc>
      </w:tr>
    </w:tbl>
    <w:p w14:paraId="1723C940" w14:textId="77777777" w:rsidR="00A34AC7" w:rsidRPr="006264ED" w:rsidRDefault="00A34AC7" w:rsidP="00A34AC7">
      <w:pPr>
        <w:pStyle w:val="breakline"/>
        <w:rPr>
          <w:rFonts w:eastAsiaTheme="minorEastAsia"/>
          <w:color w:val="002060"/>
        </w:rPr>
      </w:pPr>
    </w:p>
    <w:p w14:paraId="52EC6382" w14:textId="77777777" w:rsidR="00A34AC7" w:rsidRPr="006264ED" w:rsidRDefault="00A34AC7" w:rsidP="00A34AC7">
      <w:pPr>
        <w:pStyle w:val="breakline"/>
        <w:rPr>
          <w:color w:val="002060"/>
        </w:rPr>
      </w:pPr>
    </w:p>
    <w:p w14:paraId="51B24219" w14:textId="77777777" w:rsidR="00A34AC7" w:rsidRPr="006264ED" w:rsidRDefault="00A34AC7" w:rsidP="00A34AC7">
      <w:pPr>
        <w:pStyle w:val="breakline"/>
        <w:rPr>
          <w:color w:val="002060"/>
        </w:rPr>
      </w:pPr>
    </w:p>
    <w:p w14:paraId="3E9EAB0C" w14:textId="77777777" w:rsidR="00A34AC7" w:rsidRPr="006264ED" w:rsidRDefault="00A34AC7" w:rsidP="00A34AC7">
      <w:pPr>
        <w:pStyle w:val="sottotitolocampionato10"/>
        <w:rPr>
          <w:color w:val="002060"/>
        </w:rPr>
      </w:pPr>
      <w:r w:rsidRPr="006264ED">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A34AC7" w:rsidRPr="006264ED" w14:paraId="613D44C5" w14:textId="77777777" w:rsidTr="00AD67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4CFC3" w14:textId="77777777" w:rsidR="00A34AC7" w:rsidRPr="006264ED" w:rsidRDefault="00A34AC7" w:rsidP="00AD6724">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354F8" w14:textId="77777777" w:rsidR="00A34AC7" w:rsidRPr="006264ED" w:rsidRDefault="00A34AC7" w:rsidP="00AD6724">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F5B80" w14:textId="77777777" w:rsidR="00A34AC7" w:rsidRPr="006264ED" w:rsidRDefault="00A34AC7" w:rsidP="00AD6724">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61A30" w14:textId="77777777" w:rsidR="00A34AC7" w:rsidRPr="006264ED" w:rsidRDefault="00A34AC7" w:rsidP="00AD6724">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77CD4" w14:textId="77777777" w:rsidR="00A34AC7" w:rsidRPr="006264ED" w:rsidRDefault="00A34AC7" w:rsidP="00AD6724">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C9F3D" w14:textId="77777777" w:rsidR="00A34AC7" w:rsidRPr="006264ED" w:rsidRDefault="00A34AC7" w:rsidP="00AD6724">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5D948" w14:textId="77777777" w:rsidR="00A34AC7" w:rsidRPr="006264ED" w:rsidRDefault="00A34AC7" w:rsidP="00AD6724">
            <w:pPr>
              <w:pStyle w:val="headertabella0"/>
              <w:rPr>
                <w:color w:val="002060"/>
              </w:rPr>
            </w:pPr>
            <w:r w:rsidRPr="006264ED">
              <w:rPr>
                <w:color w:val="002060"/>
              </w:rPr>
              <w:t>Indirizzo Impianto</w:t>
            </w:r>
          </w:p>
        </w:tc>
      </w:tr>
      <w:tr w:rsidR="00A34AC7" w:rsidRPr="006264ED" w14:paraId="1144F7D3" w14:textId="77777777" w:rsidTr="00AD67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841A74" w14:textId="77777777" w:rsidR="00A34AC7" w:rsidRPr="006264ED" w:rsidRDefault="00A34AC7" w:rsidP="00AD6724">
            <w:pPr>
              <w:pStyle w:val="rowtabella0"/>
              <w:rPr>
                <w:color w:val="002060"/>
              </w:rPr>
            </w:pPr>
            <w:r w:rsidRPr="006264ED">
              <w:rPr>
                <w:color w:val="002060"/>
              </w:rPr>
              <w:t>CERRETO D ESI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78FF0" w14:textId="77777777" w:rsidR="00A34AC7" w:rsidRPr="006264ED" w:rsidRDefault="00A34AC7" w:rsidP="00AD6724">
            <w:pPr>
              <w:pStyle w:val="rowtabella0"/>
              <w:rPr>
                <w:color w:val="002060"/>
              </w:rPr>
            </w:pPr>
            <w:r w:rsidRPr="006264ED">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99BB6" w14:textId="77777777" w:rsidR="00A34AC7" w:rsidRPr="006264ED" w:rsidRDefault="00A34AC7" w:rsidP="00AD6724">
            <w:pPr>
              <w:pStyle w:val="rowtabella0"/>
              <w:jc w:val="center"/>
              <w:rPr>
                <w:color w:val="002060"/>
              </w:rPr>
            </w:pPr>
            <w:r w:rsidRPr="006264E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797CB" w14:textId="77777777" w:rsidR="00A34AC7" w:rsidRPr="006264ED" w:rsidRDefault="00A34AC7" w:rsidP="00AD6724">
            <w:pPr>
              <w:pStyle w:val="rowtabella0"/>
              <w:rPr>
                <w:color w:val="002060"/>
              </w:rPr>
            </w:pPr>
            <w:r w:rsidRPr="006264ED">
              <w:rPr>
                <w:color w:val="002060"/>
              </w:rPr>
              <w:t>25/04/2026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71832" w14:textId="77777777" w:rsidR="00A34AC7" w:rsidRPr="006264ED" w:rsidRDefault="00A34AC7" w:rsidP="00AD6724">
            <w:pPr>
              <w:pStyle w:val="rowtabella0"/>
              <w:rPr>
                <w:color w:val="002060"/>
              </w:rPr>
            </w:pPr>
            <w:r w:rsidRPr="006264ED">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7FAA6" w14:textId="77777777" w:rsidR="00A34AC7" w:rsidRPr="006264ED" w:rsidRDefault="00A34AC7" w:rsidP="00AD6724">
            <w:pPr>
              <w:pStyle w:val="rowtabella0"/>
              <w:rPr>
                <w:color w:val="002060"/>
              </w:rPr>
            </w:pPr>
            <w:r w:rsidRPr="006264ED">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78CE5" w14:textId="77777777" w:rsidR="00A34AC7" w:rsidRPr="006264ED" w:rsidRDefault="00A34AC7" w:rsidP="00AD6724">
            <w:pPr>
              <w:pStyle w:val="rowtabella0"/>
              <w:rPr>
                <w:color w:val="002060"/>
              </w:rPr>
            </w:pPr>
            <w:r w:rsidRPr="006264ED">
              <w:rPr>
                <w:color w:val="002060"/>
              </w:rPr>
              <w:t>VIA VERDI</w:t>
            </w:r>
          </w:p>
        </w:tc>
      </w:tr>
      <w:tr w:rsidR="00A34AC7" w:rsidRPr="006264ED" w14:paraId="2086773D"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E409D5" w14:textId="77777777" w:rsidR="00A34AC7" w:rsidRPr="006264ED" w:rsidRDefault="00A34AC7" w:rsidP="00AD6724">
            <w:pPr>
              <w:pStyle w:val="rowtabella0"/>
              <w:rPr>
                <w:color w:val="002060"/>
              </w:rPr>
            </w:pPr>
            <w:r w:rsidRPr="006264ED">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5A025A" w14:textId="77777777" w:rsidR="00A34AC7" w:rsidRPr="006264ED" w:rsidRDefault="00A34AC7" w:rsidP="00AD6724">
            <w:pPr>
              <w:pStyle w:val="rowtabella0"/>
              <w:rPr>
                <w:color w:val="002060"/>
              </w:rPr>
            </w:pPr>
            <w:r w:rsidRPr="006264ED">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190599" w14:textId="77777777" w:rsidR="00A34AC7" w:rsidRPr="006264ED" w:rsidRDefault="00A34AC7"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F87C52" w14:textId="77777777" w:rsidR="00A34AC7" w:rsidRPr="006264ED" w:rsidRDefault="00A34AC7" w:rsidP="00AD6724">
            <w:pPr>
              <w:pStyle w:val="rowtabella0"/>
              <w:rPr>
                <w:color w:val="002060"/>
              </w:rPr>
            </w:pPr>
            <w:r w:rsidRPr="006264ED">
              <w:rPr>
                <w:color w:val="002060"/>
              </w:rPr>
              <w:t>26/04/2026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64967" w14:textId="77777777" w:rsidR="00A34AC7" w:rsidRPr="006264ED" w:rsidRDefault="00A34AC7" w:rsidP="00AD6724">
            <w:pPr>
              <w:pStyle w:val="rowtabella0"/>
              <w:rPr>
                <w:color w:val="002060"/>
              </w:rPr>
            </w:pPr>
            <w:r w:rsidRPr="006264ED">
              <w:rPr>
                <w:color w:val="002060"/>
              </w:rPr>
              <w:t xml:space="preserve">5295 TENSOSTRUTTURA VIA </w:t>
            </w:r>
            <w:proofErr w:type="gramStart"/>
            <w:r w:rsidRPr="006264ED">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FAD8AC" w14:textId="77777777" w:rsidR="00A34AC7" w:rsidRPr="006264ED" w:rsidRDefault="00A34AC7" w:rsidP="00AD6724">
            <w:pPr>
              <w:pStyle w:val="rowtabella0"/>
              <w:rPr>
                <w:color w:val="002060"/>
              </w:rPr>
            </w:pPr>
            <w:r w:rsidRPr="006264ED">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5719D2" w14:textId="77777777" w:rsidR="00A34AC7" w:rsidRPr="006264ED" w:rsidRDefault="00A34AC7" w:rsidP="00AD6724">
            <w:pPr>
              <w:pStyle w:val="rowtabella0"/>
              <w:rPr>
                <w:color w:val="002060"/>
              </w:rPr>
            </w:pPr>
            <w:r w:rsidRPr="006264ED">
              <w:rPr>
                <w:color w:val="002060"/>
              </w:rPr>
              <w:t xml:space="preserve">VIA </w:t>
            </w:r>
            <w:proofErr w:type="gramStart"/>
            <w:r w:rsidRPr="006264ED">
              <w:rPr>
                <w:color w:val="002060"/>
              </w:rPr>
              <w:t>E.MATTEI</w:t>
            </w:r>
            <w:proofErr w:type="gramEnd"/>
          </w:p>
        </w:tc>
      </w:tr>
      <w:tr w:rsidR="00A34AC7" w:rsidRPr="006264ED" w14:paraId="191376B7" w14:textId="77777777" w:rsidTr="00AD67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9932DA" w14:textId="77777777" w:rsidR="00A34AC7" w:rsidRPr="006264ED" w:rsidRDefault="00A34AC7" w:rsidP="00AD6724">
            <w:pPr>
              <w:pStyle w:val="rowtabella0"/>
              <w:rPr>
                <w:color w:val="002060"/>
              </w:rPr>
            </w:pPr>
            <w:r w:rsidRPr="006264ED">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40D147" w14:textId="77777777" w:rsidR="00A34AC7" w:rsidRPr="006264ED" w:rsidRDefault="00A34AC7" w:rsidP="00AD6724">
            <w:pPr>
              <w:pStyle w:val="rowtabella0"/>
              <w:rPr>
                <w:color w:val="002060"/>
              </w:rPr>
            </w:pPr>
            <w:r w:rsidRPr="006264ED">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A962D7" w14:textId="77777777" w:rsidR="00A34AC7" w:rsidRPr="006264ED" w:rsidRDefault="00A34AC7" w:rsidP="00AD6724">
            <w:pPr>
              <w:pStyle w:val="rowtabella0"/>
              <w:jc w:val="center"/>
              <w:rPr>
                <w:color w:val="002060"/>
              </w:rPr>
            </w:pPr>
            <w:r w:rsidRPr="006264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41A7F9" w14:textId="77777777" w:rsidR="00A34AC7" w:rsidRPr="006264ED" w:rsidRDefault="00A34AC7" w:rsidP="00AD6724">
            <w:pPr>
              <w:pStyle w:val="rowtabella0"/>
              <w:rPr>
                <w:color w:val="002060"/>
              </w:rPr>
            </w:pPr>
            <w:r w:rsidRPr="006264ED">
              <w:rPr>
                <w:color w:val="002060"/>
              </w:rPr>
              <w:t>26/04/2026 14:00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D5DB70" w14:textId="77777777" w:rsidR="00A34AC7" w:rsidRPr="006264ED" w:rsidRDefault="00A34AC7" w:rsidP="00AD6724">
            <w:pPr>
              <w:pStyle w:val="rowtabella0"/>
              <w:rPr>
                <w:color w:val="002060"/>
              </w:rPr>
            </w:pPr>
            <w:r w:rsidRPr="006264ED">
              <w:rPr>
                <w:color w:val="002060"/>
              </w:rPr>
              <w:t xml:space="preserve">5442 TENSOSTRUTTURA </w:t>
            </w:r>
            <w:proofErr w:type="gramStart"/>
            <w:r w:rsidRPr="006264ED">
              <w:rPr>
                <w:color w:val="002060"/>
              </w:rPr>
              <w:t>B.GO</w:t>
            </w:r>
            <w:proofErr w:type="gramEnd"/>
            <w:r w:rsidRPr="006264ED">
              <w:rPr>
                <w:color w:val="002060"/>
              </w:rPr>
              <w:t xml:space="preserve"> </w:t>
            </w:r>
            <w:proofErr w:type="gramStart"/>
            <w:r w:rsidRPr="006264ED">
              <w:rPr>
                <w:color w:val="002060"/>
              </w:rPr>
              <w:t>S.MARIA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504BAD" w14:textId="77777777" w:rsidR="00A34AC7" w:rsidRPr="006264ED" w:rsidRDefault="00A34AC7" w:rsidP="00AD6724">
            <w:pPr>
              <w:pStyle w:val="rowtabella0"/>
              <w:rPr>
                <w:color w:val="002060"/>
              </w:rPr>
            </w:pPr>
            <w:r w:rsidRPr="006264ED">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740C94" w14:textId="77777777" w:rsidR="00A34AC7" w:rsidRPr="006264ED" w:rsidRDefault="00A34AC7" w:rsidP="00AD6724">
            <w:pPr>
              <w:pStyle w:val="rowtabella0"/>
              <w:rPr>
                <w:color w:val="002060"/>
              </w:rPr>
            </w:pPr>
            <w:r w:rsidRPr="006264ED">
              <w:rPr>
                <w:color w:val="002060"/>
              </w:rPr>
              <w:t xml:space="preserve">STRADA DEL FOGLIA - </w:t>
            </w:r>
            <w:proofErr w:type="gramStart"/>
            <w:r w:rsidRPr="006264ED">
              <w:rPr>
                <w:color w:val="002060"/>
              </w:rPr>
              <w:t>B.GO</w:t>
            </w:r>
            <w:proofErr w:type="gramEnd"/>
            <w:r w:rsidRPr="006264ED">
              <w:rPr>
                <w:color w:val="002060"/>
              </w:rPr>
              <w:t xml:space="preserve"> S.MAR</w:t>
            </w:r>
          </w:p>
        </w:tc>
      </w:tr>
      <w:tr w:rsidR="00A34AC7" w:rsidRPr="006264ED" w14:paraId="39B3175A" w14:textId="77777777" w:rsidTr="00AD67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BE0201" w14:textId="77777777" w:rsidR="00A34AC7" w:rsidRPr="006264ED" w:rsidRDefault="00A34AC7" w:rsidP="00AD6724">
            <w:pPr>
              <w:pStyle w:val="rowtabella0"/>
              <w:rPr>
                <w:color w:val="002060"/>
              </w:rPr>
            </w:pPr>
            <w:r w:rsidRPr="006264ED">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5FAAB2" w14:textId="77777777" w:rsidR="00A34AC7" w:rsidRPr="006264ED" w:rsidRDefault="00A34AC7" w:rsidP="00AD6724">
            <w:pPr>
              <w:pStyle w:val="rowtabella0"/>
              <w:rPr>
                <w:color w:val="002060"/>
              </w:rPr>
            </w:pPr>
            <w:r w:rsidRPr="006264ED">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42956" w14:textId="77777777" w:rsidR="00A34AC7" w:rsidRPr="006264ED" w:rsidRDefault="00A34AC7" w:rsidP="00AD6724">
            <w:pPr>
              <w:pStyle w:val="rowtabella0"/>
              <w:jc w:val="center"/>
              <w:rPr>
                <w:color w:val="002060"/>
              </w:rPr>
            </w:pPr>
            <w:r w:rsidRPr="006264E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528456" w14:textId="77777777" w:rsidR="00A34AC7" w:rsidRPr="006264ED" w:rsidRDefault="00A34AC7" w:rsidP="00AD6724">
            <w:pPr>
              <w:pStyle w:val="rowtabella0"/>
              <w:rPr>
                <w:color w:val="002060"/>
              </w:rPr>
            </w:pPr>
            <w:r w:rsidRPr="006264ED">
              <w:rPr>
                <w:color w:val="002060"/>
              </w:rPr>
              <w:t>26/04/2026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BA4A4" w14:textId="77777777" w:rsidR="00A34AC7" w:rsidRPr="006264ED" w:rsidRDefault="00A34AC7" w:rsidP="00AD6724">
            <w:pPr>
              <w:pStyle w:val="rowtabella0"/>
              <w:rPr>
                <w:color w:val="002060"/>
              </w:rPr>
            </w:pPr>
            <w:r w:rsidRPr="006264ED">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819C5" w14:textId="77777777" w:rsidR="00A34AC7" w:rsidRPr="006264ED" w:rsidRDefault="00A34AC7" w:rsidP="00AD6724">
            <w:pPr>
              <w:pStyle w:val="rowtabella0"/>
              <w:rPr>
                <w:color w:val="002060"/>
              </w:rPr>
            </w:pPr>
            <w:r w:rsidRPr="006264E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616D83" w14:textId="77777777" w:rsidR="00A34AC7" w:rsidRPr="006264ED" w:rsidRDefault="00A34AC7" w:rsidP="00AD6724">
            <w:pPr>
              <w:pStyle w:val="rowtabella0"/>
              <w:rPr>
                <w:color w:val="002060"/>
              </w:rPr>
            </w:pPr>
            <w:r w:rsidRPr="006264ED">
              <w:rPr>
                <w:color w:val="002060"/>
              </w:rPr>
              <w:t>VIA VESCOVARA, 7</w:t>
            </w:r>
          </w:p>
        </w:tc>
      </w:tr>
    </w:tbl>
    <w:p w14:paraId="2693AC97" w14:textId="77777777" w:rsidR="00A34AC7" w:rsidRPr="006264ED" w:rsidRDefault="00A34AC7" w:rsidP="00A34AC7">
      <w:pPr>
        <w:pStyle w:val="breakline"/>
        <w:rPr>
          <w:rFonts w:eastAsiaTheme="minorEastAsia"/>
          <w:color w:val="002060"/>
        </w:rPr>
      </w:pPr>
    </w:p>
    <w:p w14:paraId="0A50EEFB" w14:textId="77777777" w:rsidR="00A34AC7" w:rsidRPr="00400E07" w:rsidRDefault="00A34AC7" w:rsidP="00A34AC7">
      <w:pPr>
        <w:pStyle w:val="breakline"/>
        <w:rPr>
          <w:rFonts w:eastAsiaTheme="minorEastAsia"/>
          <w:color w:val="002060"/>
        </w:rPr>
      </w:pPr>
    </w:p>
    <w:p w14:paraId="326B945A" w14:textId="77777777" w:rsidR="00A34AC7" w:rsidRDefault="00A34AC7" w:rsidP="006F53CC">
      <w:pPr>
        <w:pStyle w:val="breakline"/>
        <w:rPr>
          <w:color w:val="002060"/>
        </w:rPr>
      </w:pPr>
    </w:p>
    <w:p w14:paraId="32089DAE" w14:textId="77777777" w:rsidR="00182A8A" w:rsidRDefault="00182A8A" w:rsidP="006F53CC">
      <w:pPr>
        <w:pStyle w:val="breakline"/>
        <w:rPr>
          <w:color w:val="002060"/>
        </w:rPr>
      </w:pPr>
    </w:p>
    <w:p w14:paraId="235B1128" w14:textId="77777777" w:rsidR="00182A8A" w:rsidRPr="00B62EBC" w:rsidRDefault="00182A8A"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660BED25"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390DC8">
        <w:rPr>
          <w:rFonts w:ascii="Arial" w:hAnsi="Arial" w:cs="Arial"/>
          <w:b/>
          <w:bCs/>
          <w:color w:val="002060"/>
        </w:rPr>
        <w:t>04 maggio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lastRenderedPageBreak/>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063375D8" w:rsidR="0022051B" w:rsidRPr="00DE1EF7" w:rsidRDefault="0022051B" w:rsidP="005F1C85">
      <w:pPr>
        <w:pStyle w:val="LndNormale1"/>
        <w:jc w:val="center"/>
        <w:rPr>
          <w:b/>
          <w:color w:val="002060"/>
          <w:u w:val="single"/>
        </w:rPr>
      </w:pPr>
      <w:r w:rsidRPr="00DE1EF7">
        <w:rPr>
          <w:b/>
          <w:color w:val="002060"/>
          <w:u w:val="single"/>
        </w:rPr>
        <w:lastRenderedPageBreak/>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90DC8">
        <w:rPr>
          <w:b/>
          <w:color w:val="002060"/>
          <w:u w:val="single"/>
        </w:rPr>
        <w:t>2</w:t>
      </w:r>
      <w:r w:rsidR="00AC63DE">
        <w:rPr>
          <w:b/>
          <w:color w:val="002060"/>
          <w:u w:val="single"/>
        </w:rPr>
        <w:t>2</w:t>
      </w:r>
      <w:r w:rsidR="003D6BA1">
        <w:rPr>
          <w:b/>
          <w:color w:val="002060"/>
          <w:u w:val="single"/>
        </w:rPr>
        <w:t>/</w:t>
      </w:r>
      <w:r w:rsidR="00F3715D">
        <w:rPr>
          <w:b/>
          <w:color w:val="002060"/>
          <w:u w:val="single"/>
        </w:rPr>
        <w:t>0</w:t>
      </w:r>
      <w:r w:rsidR="00A8479C">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5"/>
      <w:footerReference w:type="even" r:id="rId16"/>
      <w:footerReference w:type="default" r:id="rId17"/>
      <w:headerReference w:type="first" r:id="rId18"/>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32CD5" w14:textId="77777777" w:rsidR="00631FAC" w:rsidRDefault="00631FAC">
      <w:r>
        <w:separator/>
      </w:r>
    </w:p>
  </w:endnote>
  <w:endnote w:type="continuationSeparator" w:id="0">
    <w:p w14:paraId="7AE684BB" w14:textId="77777777" w:rsidR="00631FAC" w:rsidRDefault="00631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5057D84"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10</w:t>
    </w:r>
    <w:r w:rsidR="009A3914">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F961F" w14:textId="77777777" w:rsidR="00631FAC" w:rsidRDefault="00631FAC">
      <w:r>
        <w:separator/>
      </w:r>
    </w:p>
  </w:footnote>
  <w:footnote w:type="continuationSeparator" w:id="0">
    <w:p w14:paraId="2D41691D" w14:textId="77777777" w:rsidR="00631FAC" w:rsidRDefault="00631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8"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2"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5"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34"/>
  </w:num>
  <w:num w:numId="3" w16cid:durableId="57946484">
    <w:abstractNumId w:val="6"/>
  </w:num>
  <w:num w:numId="4" w16cid:durableId="564266614">
    <w:abstractNumId w:val="29"/>
  </w:num>
  <w:num w:numId="5" w16cid:durableId="1249315646">
    <w:abstractNumId w:val="25"/>
  </w:num>
  <w:num w:numId="6" w16cid:durableId="934754267">
    <w:abstractNumId w:val="7"/>
  </w:num>
  <w:num w:numId="7" w16cid:durableId="2088965195">
    <w:abstractNumId w:val="18"/>
  </w:num>
  <w:num w:numId="8" w16cid:durableId="1258707900">
    <w:abstractNumId w:val="35"/>
  </w:num>
  <w:num w:numId="9" w16cid:durableId="1178347381">
    <w:abstractNumId w:val="16"/>
  </w:num>
  <w:num w:numId="10" w16cid:durableId="898786278">
    <w:abstractNumId w:val="27"/>
  </w:num>
  <w:num w:numId="11" w16cid:durableId="494956249">
    <w:abstractNumId w:val="4"/>
  </w:num>
  <w:num w:numId="12" w16cid:durableId="42485999">
    <w:abstractNumId w:val="31"/>
  </w:num>
  <w:num w:numId="13" w16cid:durableId="719942284">
    <w:abstractNumId w:val="33"/>
  </w:num>
  <w:num w:numId="14" w16cid:durableId="441070817">
    <w:abstractNumId w:val="26"/>
  </w:num>
  <w:num w:numId="15" w16cid:durableId="185873864">
    <w:abstractNumId w:val="19"/>
  </w:num>
  <w:num w:numId="16" w16cid:durableId="2025663332">
    <w:abstractNumId w:val="15"/>
  </w:num>
  <w:num w:numId="17" w16cid:durableId="835270767">
    <w:abstractNumId w:val="22"/>
  </w:num>
  <w:num w:numId="18" w16cid:durableId="1125348853">
    <w:abstractNumId w:val="11"/>
  </w:num>
  <w:num w:numId="19" w16cid:durableId="1200316192">
    <w:abstractNumId w:val="20"/>
  </w:num>
  <w:num w:numId="20" w16cid:durableId="1561752122">
    <w:abstractNumId w:val="24"/>
  </w:num>
  <w:num w:numId="21" w16cid:durableId="1582134860">
    <w:abstractNumId w:val="32"/>
  </w:num>
  <w:num w:numId="22" w16cid:durableId="2112506361">
    <w:abstractNumId w:val="8"/>
  </w:num>
  <w:num w:numId="23" w16cid:durableId="747462559">
    <w:abstractNumId w:val="12"/>
  </w:num>
  <w:num w:numId="24" w16cid:durableId="1143424291">
    <w:abstractNumId w:val="13"/>
  </w:num>
  <w:num w:numId="25" w16cid:durableId="1515802342">
    <w:abstractNumId w:val="10"/>
  </w:num>
  <w:num w:numId="26" w16cid:durableId="777599862">
    <w:abstractNumId w:val="0"/>
  </w:num>
  <w:num w:numId="27" w16cid:durableId="1074427556">
    <w:abstractNumId w:val="21"/>
  </w:num>
  <w:num w:numId="28" w16cid:durableId="234822795">
    <w:abstractNumId w:val="14"/>
  </w:num>
  <w:num w:numId="29" w16cid:durableId="2116169793">
    <w:abstractNumId w:val="17"/>
  </w:num>
  <w:num w:numId="30" w16cid:durableId="1052272926">
    <w:abstractNumId w:val="23"/>
  </w:num>
  <w:num w:numId="31" w16cid:durableId="1674992774">
    <w:abstractNumId w:val="5"/>
  </w:num>
  <w:num w:numId="32" w16cid:durableId="497775291">
    <w:abstractNumId w:val="1"/>
  </w:num>
  <w:num w:numId="33" w16cid:durableId="1160734668">
    <w:abstractNumId w:val="30"/>
  </w:num>
  <w:num w:numId="34" w16cid:durableId="571965097">
    <w:abstractNumId w:val="9"/>
  </w:num>
  <w:num w:numId="35" w16cid:durableId="1617522025">
    <w:abstractNumId w:val="2"/>
  </w:num>
  <w:num w:numId="36" w16cid:durableId="384987255">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1FAC"/>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AA8"/>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56C"/>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A7E7E"/>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50653"/>
    <w:rsid w:val="009508DC"/>
    <w:rsid w:val="009509E3"/>
    <w:rsid w:val="00950EE8"/>
    <w:rsid w:val="00951364"/>
    <w:rsid w:val="00951E3F"/>
    <w:rsid w:val="00952551"/>
    <w:rsid w:val="0095274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2052"/>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igc.getyourevent.onlin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gc.getyourevent.onli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vivaticket.com/it/ticket/uefa-futsal-champions-league-finals-pesaro-2026-tournament-pass-8-10-may/29802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ivaticket.com/it/ticket/uefa-futsal-champions-league-finals-pesaro-2026-tournament-pass-8-10-may/298024" TargetMode="External"/><Relationship Id="rId14" Type="http://schemas.openxmlformats.org/officeDocument/2006/relationships/hyperlink" Target="mailto:sportell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518</TotalTime>
  <Pages>39</Pages>
  <Words>13488</Words>
  <Characters>76884</Characters>
  <Application>Microsoft Office Word</Application>
  <DocSecurity>0</DocSecurity>
  <Lines>640</Lines>
  <Paragraphs>180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90192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31</cp:revision>
  <cp:lastPrinted>2026-04-22T15:07:00Z</cp:lastPrinted>
  <dcterms:created xsi:type="dcterms:W3CDTF">2026-04-20T15:08:00Z</dcterms:created>
  <dcterms:modified xsi:type="dcterms:W3CDTF">2026-04-22T15:08:00Z</dcterms:modified>
</cp:coreProperties>
</file>