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C97028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10</w:t>
            </w:r>
            <w:r w:rsidR="00952A69">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390DC8">
              <w:rPr>
                <w:rFonts w:ascii="Arial" w:hAnsi="Arial" w:cs="Arial"/>
                <w:color w:val="002060"/>
                <w:sz w:val="40"/>
                <w:szCs w:val="40"/>
              </w:rPr>
              <w:t>2</w:t>
            </w:r>
            <w:r w:rsidR="00952A69">
              <w:rPr>
                <w:rFonts w:ascii="Arial" w:hAnsi="Arial" w:cs="Arial"/>
                <w:color w:val="002060"/>
                <w:sz w:val="40"/>
                <w:szCs w:val="40"/>
              </w:rPr>
              <w:t>3</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48F43CE"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2155B">
          <w:rPr>
            <w:noProof/>
            <w:webHidden/>
          </w:rPr>
          <w:t>1</w:t>
        </w:r>
        <w:r w:rsidR="00AC19D9" w:rsidRPr="00DE1EF7">
          <w:rPr>
            <w:noProof/>
            <w:webHidden/>
          </w:rPr>
          <w:fldChar w:fldCharType="end"/>
        </w:r>
      </w:hyperlink>
    </w:p>
    <w:p w14:paraId="112EDB38" w14:textId="3AAE3180"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2155B">
          <w:rPr>
            <w:noProof/>
            <w:webHidden/>
          </w:rPr>
          <w:t>1</w:t>
        </w:r>
        <w:r w:rsidRPr="00DE1EF7">
          <w:rPr>
            <w:noProof/>
            <w:webHidden/>
          </w:rPr>
          <w:fldChar w:fldCharType="end"/>
        </w:r>
      </w:hyperlink>
    </w:p>
    <w:p w14:paraId="4D9CAD43" w14:textId="66B63D40"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2155B">
          <w:rPr>
            <w:noProof/>
            <w:webHidden/>
          </w:rPr>
          <w:t>2</w:t>
        </w:r>
        <w:r w:rsidRPr="00DE1EF7">
          <w:rPr>
            <w:noProof/>
            <w:webHidden/>
          </w:rPr>
          <w:fldChar w:fldCharType="end"/>
        </w:r>
      </w:hyperlink>
    </w:p>
    <w:p w14:paraId="0EAFCCD8" w14:textId="6F45649C"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2155B">
          <w:rPr>
            <w:noProof/>
            <w:webHidden/>
          </w:rPr>
          <w:t>2</w:t>
        </w:r>
        <w:r w:rsidRPr="00DE1EF7">
          <w:rPr>
            <w:noProof/>
            <w:webHidden/>
          </w:rPr>
          <w:fldChar w:fldCharType="end"/>
        </w:r>
      </w:hyperlink>
    </w:p>
    <w:p w14:paraId="0952245B" w14:textId="608803F4"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2155B">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46771AA4" w14:textId="5E9BFED1" w:rsidR="0011690E" w:rsidRPr="0011690E" w:rsidRDefault="0011690E" w:rsidP="00586675">
      <w:pPr>
        <w:pStyle w:val="LndNormale1"/>
        <w:rPr>
          <w:b/>
          <w:bCs/>
          <w:color w:val="002060"/>
          <w:sz w:val="28"/>
          <w:szCs w:val="28"/>
        </w:rPr>
      </w:pPr>
      <w:r>
        <w:rPr>
          <w:b/>
          <w:bCs/>
          <w:color w:val="002060"/>
          <w:sz w:val="28"/>
          <w:szCs w:val="28"/>
        </w:rPr>
        <w:t>UEFA FUTSAL</w:t>
      </w:r>
      <w:r w:rsidR="00852DA3">
        <w:rPr>
          <w:b/>
          <w:bCs/>
          <w:color w:val="002060"/>
          <w:sz w:val="28"/>
          <w:szCs w:val="28"/>
        </w:rPr>
        <w:t xml:space="preserve"> CHAMPIONS LEAGUE – ONLINE LA VENDITA DEI BIGLIETTI</w:t>
      </w:r>
    </w:p>
    <w:p w14:paraId="7EB4D111" w14:textId="77777777" w:rsidR="00852DA3" w:rsidRDefault="00852DA3" w:rsidP="0011690E">
      <w:pPr>
        <w:pStyle w:val="LndNormale1"/>
        <w:rPr>
          <w:b/>
          <w:bCs/>
          <w:color w:val="002060"/>
        </w:rPr>
      </w:pPr>
    </w:p>
    <w:p w14:paraId="70D387D8" w14:textId="6A6C660B" w:rsidR="0011690E" w:rsidRPr="0011690E" w:rsidRDefault="00852DA3" w:rsidP="0011690E">
      <w:pPr>
        <w:pStyle w:val="LndNormale1"/>
        <w:rPr>
          <w:color w:val="002060"/>
        </w:rPr>
      </w:pPr>
      <w:r w:rsidRPr="00852DA3">
        <w:rPr>
          <w:color w:val="002060"/>
        </w:rPr>
        <w:t>Fino</w:t>
      </w:r>
      <w:r w:rsidR="0011690E" w:rsidRPr="0011690E">
        <w:rPr>
          <w:color w:val="002060"/>
        </w:rPr>
        <w:t xml:space="preserve"> alle ore 15 del 10 maggio - è aperta la biglietteria su </w:t>
      </w:r>
      <w:hyperlink r:id="rId9" w:history="1">
        <w:r w:rsidR="0011690E" w:rsidRPr="0011690E">
          <w:rPr>
            <w:rStyle w:val="Collegamentoipertestuale"/>
          </w:rPr>
          <w:t>vivaticket.com</w:t>
        </w:r>
      </w:hyperlink>
      <w:r w:rsidR="0011690E" w:rsidRPr="0011690E">
        <w:rPr>
          <w:color w:val="002060"/>
        </w:rPr>
        <w:t>. I biglietti saranno giornalieri (dunque varranno per seguire entrambe le partite di ogni giornata di gare) e sarà possibile acquistare tre tipologie differenti:</w:t>
      </w:r>
    </w:p>
    <w:p w14:paraId="7E0F7069" w14:textId="77777777" w:rsidR="0011690E" w:rsidRPr="0011690E" w:rsidRDefault="0011690E" w:rsidP="0011690E">
      <w:pPr>
        <w:pStyle w:val="LndNormale1"/>
        <w:numPr>
          <w:ilvl w:val="0"/>
          <w:numId w:val="29"/>
        </w:numPr>
        <w:rPr>
          <w:color w:val="002060"/>
        </w:rPr>
      </w:pPr>
      <w:r w:rsidRPr="0011690E">
        <w:rPr>
          <w:color w:val="002060"/>
        </w:rPr>
        <w:t>Semifinali, venerdì 8 maggio: Cartagena-Sporting CP (ore 17:30); Palma Futsal-Etoile Lavalloise (ore 20.30)</w:t>
      </w:r>
    </w:p>
    <w:p w14:paraId="31587198" w14:textId="77777777" w:rsidR="0011690E" w:rsidRPr="0011690E" w:rsidRDefault="0011690E" w:rsidP="0011690E">
      <w:pPr>
        <w:pStyle w:val="LndNormale1"/>
        <w:numPr>
          <w:ilvl w:val="0"/>
          <w:numId w:val="29"/>
        </w:numPr>
        <w:rPr>
          <w:color w:val="002060"/>
        </w:rPr>
      </w:pPr>
      <w:r w:rsidRPr="0011690E">
        <w:rPr>
          <w:color w:val="002060"/>
        </w:rPr>
        <w:t>Finali, domenica 10 maggio: 3° posto (ore 15:00); 1° posto (ore 18:00)</w:t>
      </w:r>
    </w:p>
    <w:p w14:paraId="290A9B07" w14:textId="77777777" w:rsidR="0011690E" w:rsidRPr="0011690E" w:rsidRDefault="0011690E" w:rsidP="0011690E">
      <w:pPr>
        <w:pStyle w:val="LndNormale1"/>
        <w:numPr>
          <w:ilvl w:val="0"/>
          <w:numId w:val="29"/>
        </w:numPr>
        <w:rPr>
          <w:color w:val="002060"/>
        </w:rPr>
      </w:pPr>
      <w:r w:rsidRPr="0011690E">
        <w:rPr>
          <w:color w:val="002060"/>
        </w:rPr>
        <w:t>Semifinali + finali (abbonamento al torneo)</w:t>
      </w:r>
    </w:p>
    <w:p w14:paraId="300C396D" w14:textId="77777777" w:rsidR="0011690E" w:rsidRPr="0011690E" w:rsidRDefault="0011690E" w:rsidP="0011690E">
      <w:pPr>
        <w:pStyle w:val="LndNormale1"/>
        <w:rPr>
          <w:color w:val="002060"/>
        </w:rPr>
      </w:pPr>
      <w:hyperlink r:id="rId10" w:history="1">
        <w:r w:rsidRPr="0011690E">
          <w:rPr>
            <w:rStyle w:val="Collegamentoipertestuale"/>
            <w:b/>
            <w:bCs/>
          </w:rPr>
          <w:t>CLICCA QUI PER ACQUISTARE I BIGLIETTI</w:t>
        </w:r>
      </w:hyperlink>
    </w:p>
    <w:p w14:paraId="5044D9E7" w14:textId="77777777" w:rsidR="00852DA3" w:rsidRDefault="00852DA3" w:rsidP="0011690E">
      <w:pPr>
        <w:pStyle w:val="LndNormale1"/>
        <w:rPr>
          <w:b/>
          <w:bCs/>
          <w:color w:val="002060"/>
        </w:rPr>
      </w:pPr>
    </w:p>
    <w:p w14:paraId="741B8C5B" w14:textId="48250BDC" w:rsidR="0011690E" w:rsidRDefault="0011690E" w:rsidP="0011690E">
      <w:pPr>
        <w:pStyle w:val="LndNormale1"/>
        <w:rPr>
          <w:color w:val="002060"/>
        </w:rPr>
      </w:pPr>
      <w:r w:rsidRPr="0011690E">
        <w:rPr>
          <w:b/>
          <w:bCs/>
          <w:color w:val="002060"/>
        </w:rPr>
        <w:t>PERSONE CON DISABILITÀ</w:t>
      </w:r>
      <w:r w:rsidRPr="0011690E">
        <w:rPr>
          <w:color w:val="002060"/>
        </w:rPr>
        <w:t>. Le persone con disabilità potranno fare richiesta di accredito per le </w:t>
      </w:r>
      <w:r w:rsidRPr="0011690E">
        <w:rPr>
          <w:b/>
          <w:bCs/>
          <w:color w:val="002060"/>
        </w:rPr>
        <w:t>semifinali</w:t>
      </w:r>
      <w:r w:rsidRPr="0011690E">
        <w:rPr>
          <w:color w:val="002060"/>
        </w:rPr>
        <w:t> nel periodo compreso tra giovedì 30 aprile e venerdì 1° maggio (entro le ore 18) fino ad esaurimento dei posti disponibili, e per le </w:t>
      </w:r>
      <w:r w:rsidRPr="0011690E">
        <w:rPr>
          <w:b/>
          <w:bCs/>
          <w:color w:val="002060"/>
        </w:rPr>
        <w:t>finali</w:t>
      </w:r>
      <w:r w:rsidRPr="0011690E">
        <w:rPr>
          <w:color w:val="002060"/>
        </w:rPr>
        <w:t> il giorno di sabato 9 maggio dalle ore 8 alle ore 18.00 collegandosi al link </w:t>
      </w:r>
      <w:hyperlink r:id="rId11" w:history="1">
        <w:r w:rsidRPr="0011690E">
          <w:rPr>
            <w:rStyle w:val="Collegamentoipertestuale"/>
          </w:rPr>
          <w:t>https://figc.getyourevent.online/</w:t>
        </w:r>
      </w:hyperlink>
      <w:r w:rsidRPr="0011690E">
        <w:rPr>
          <w:color w:val="002060"/>
        </w:rPr>
        <w:t>. Alla Futsal Arena di Pesaro sono previsti posti riservati ai tifosi con disabilità a cui è stata riconosciuta un’invalidità civile del 100% con diritto di assistenza continua (condizione che deve essere riportata sul certificato) e ai loro accompagnatori maggiorenni.</w:t>
      </w:r>
    </w:p>
    <w:p w14:paraId="4807E3A4" w14:textId="77777777" w:rsidR="00852DA3" w:rsidRPr="0011690E" w:rsidRDefault="00852DA3" w:rsidP="0011690E">
      <w:pPr>
        <w:pStyle w:val="LndNormale1"/>
        <w:rPr>
          <w:color w:val="002060"/>
        </w:rPr>
      </w:pPr>
    </w:p>
    <w:p w14:paraId="5FE46CAD" w14:textId="77777777" w:rsidR="0011690E" w:rsidRDefault="0011690E" w:rsidP="0011690E">
      <w:pPr>
        <w:pStyle w:val="LndNormale1"/>
        <w:rPr>
          <w:color w:val="002060"/>
        </w:rPr>
      </w:pPr>
      <w:r w:rsidRPr="0011690E">
        <w:rPr>
          <w:b/>
          <w:bCs/>
          <w:color w:val="002060"/>
        </w:rPr>
        <w:lastRenderedPageBreak/>
        <w:t>ACCREDITI MEDIA:</w:t>
      </w:r>
      <w:r w:rsidRPr="0011690E">
        <w:rPr>
          <w:color w:val="002060"/>
        </w:rPr>
        <w:t> Si informano le redazioni che fino alle ore 18 del 10 aprile, sono aperte in via esclusiva sul sistema </w:t>
      </w:r>
      <w:hyperlink r:id="rId12" w:history="1">
        <w:r w:rsidRPr="0011690E">
          <w:rPr>
            <w:rStyle w:val="Collegamentoipertestuale"/>
          </w:rPr>
          <w:t>https://figc.getyourevent.online/</w:t>
        </w:r>
      </w:hyperlink>
      <w:r w:rsidRPr="0011690E">
        <w:rPr>
          <w:color w:val="002060"/>
        </w:rPr>
        <w:t> le operazioni di accreditamento per le Finals di UEFA Futsal Champions League. È possibile formulare la richiesta di accredito dopo aver provveduto alla necessaria registrazione sul portale.</w:t>
      </w:r>
    </w:p>
    <w:p w14:paraId="430AB5C9" w14:textId="77777777" w:rsidR="00852DA3" w:rsidRPr="0011690E" w:rsidRDefault="00852DA3" w:rsidP="0011690E">
      <w:pPr>
        <w:pStyle w:val="LndNormale1"/>
        <w:rPr>
          <w:color w:val="002060"/>
        </w:rPr>
      </w:pPr>
    </w:p>
    <w:p w14:paraId="592A1F29" w14:textId="77777777" w:rsidR="0011690E" w:rsidRDefault="0011690E" w:rsidP="0011690E">
      <w:pPr>
        <w:pStyle w:val="LndNormale1"/>
        <w:jc w:val="left"/>
        <w:rPr>
          <w:color w:val="002060"/>
        </w:rPr>
      </w:pPr>
      <w:r w:rsidRPr="0011690E">
        <w:rPr>
          <w:b/>
          <w:bCs/>
          <w:color w:val="002060"/>
        </w:rPr>
        <w:t>BIGLIETTI E PREZZI</w:t>
      </w:r>
      <w:r w:rsidRPr="0011690E">
        <w:rPr>
          <w:color w:val="002060"/>
        </w:rPr>
        <w:br/>
        <w:t>-Abbonamento al torneo 1^ cat. Euro 20,00</w:t>
      </w:r>
      <w:r w:rsidRPr="0011690E">
        <w:rPr>
          <w:color w:val="002060"/>
        </w:rPr>
        <w:br/>
        <w:t>-Abbonamento al torneo 1^ cat. ridotto Euro 10,00</w:t>
      </w:r>
      <w:r w:rsidRPr="0011690E">
        <w:rPr>
          <w:color w:val="002060"/>
        </w:rPr>
        <w:br/>
        <w:t>-Abbonamento al torneo 2^ cat. Euro 15,00</w:t>
      </w:r>
      <w:r w:rsidRPr="0011690E">
        <w:rPr>
          <w:color w:val="002060"/>
        </w:rPr>
        <w:br/>
        <w:t>-Abbonamento giornaliero Finali 1^ cat. Euro 15,00</w:t>
      </w:r>
      <w:r w:rsidRPr="0011690E">
        <w:rPr>
          <w:color w:val="002060"/>
        </w:rPr>
        <w:br/>
        <w:t>-Abbonamento giornaliero Finali 1^ cat. ridotto Euro 8,00</w:t>
      </w:r>
      <w:r w:rsidRPr="0011690E">
        <w:rPr>
          <w:color w:val="002060"/>
        </w:rPr>
        <w:br/>
        <w:t>-Abbonamento giornaliero Finali 2^ cat. Euro 10,00</w:t>
      </w:r>
      <w:r w:rsidRPr="0011690E">
        <w:rPr>
          <w:color w:val="002060"/>
        </w:rPr>
        <w:br/>
        <w:t>-Abbonamento giornaliero Semifinali 1^ cat. Euro 10,00</w:t>
      </w:r>
      <w:r w:rsidRPr="0011690E">
        <w:rPr>
          <w:color w:val="002060"/>
        </w:rPr>
        <w:br/>
        <w:t>-Abbonamento giornaliero Semifinali 1^ cat. ridotto Euro 5,00</w:t>
      </w:r>
      <w:r w:rsidRPr="0011690E">
        <w:rPr>
          <w:color w:val="002060"/>
        </w:rPr>
        <w:br/>
        <w:t>-Abbonamento giornaliero Semifinali 2^ cat. Euro 7,00</w:t>
      </w:r>
    </w:p>
    <w:p w14:paraId="70AE7E13" w14:textId="77777777" w:rsidR="00852DA3" w:rsidRPr="0011690E" w:rsidRDefault="00852DA3" w:rsidP="0011690E">
      <w:pPr>
        <w:pStyle w:val="LndNormale1"/>
        <w:jc w:val="left"/>
        <w:rPr>
          <w:color w:val="002060"/>
        </w:rPr>
      </w:pPr>
    </w:p>
    <w:p w14:paraId="3FFA3A77" w14:textId="77777777" w:rsidR="0011690E" w:rsidRPr="0011690E" w:rsidRDefault="0011690E" w:rsidP="0011690E">
      <w:pPr>
        <w:pStyle w:val="LndNormale1"/>
        <w:jc w:val="left"/>
        <w:rPr>
          <w:color w:val="002060"/>
        </w:rPr>
      </w:pPr>
      <w:r w:rsidRPr="0011690E">
        <w:rPr>
          <w:b/>
          <w:bCs/>
          <w:color w:val="002060"/>
        </w:rPr>
        <w:t>UEFA FUTSAL CHAMPIONS LEAGUE 2026</w:t>
      </w:r>
      <w:r w:rsidRPr="0011690E">
        <w:rPr>
          <w:b/>
          <w:bCs/>
          <w:color w:val="002060"/>
        </w:rPr>
        <w:br/>
        <w:t>Semifinali, venerdì 8 maggio</w:t>
      </w:r>
      <w:r w:rsidRPr="0011690E">
        <w:rPr>
          <w:color w:val="002060"/>
        </w:rPr>
        <w:br/>
        <w:t>Cartagena Costa Calida-Sporting CP, ore 17.30</w:t>
      </w:r>
      <w:r w:rsidRPr="0011690E">
        <w:rPr>
          <w:color w:val="002060"/>
        </w:rPr>
        <w:br/>
        <w:t>Palma Futsal-Etoile Lavalloise, ore 20.30</w:t>
      </w:r>
    </w:p>
    <w:p w14:paraId="7DA1C783" w14:textId="77777777" w:rsidR="0011690E" w:rsidRPr="0011690E" w:rsidRDefault="0011690E" w:rsidP="0011690E">
      <w:pPr>
        <w:pStyle w:val="LndNormale1"/>
        <w:jc w:val="left"/>
        <w:rPr>
          <w:color w:val="002060"/>
        </w:rPr>
      </w:pPr>
      <w:r w:rsidRPr="0011690E">
        <w:rPr>
          <w:b/>
          <w:bCs/>
          <w:color w:val="002060"/>
        </w:rPr>
        <w:t>Finali, domenica 10 maggio</w:t>
      </w:r>
      <w:r w:rsidRPr="0011690E">
        <w:rPr>
          <w:color w:val="002060"/>
        </w:rPr>
        <w:br/>
        <w:t>3° posto, ore 15</w:t>
      </w:r>
      <w:r w:rsidRPr="0011690E">
        <w:rPr>
          <w:color w:val="002060"/>
        </w:rPr>
        <w:br/>
        <w:t>1° posto, ore 18</w:t>
      </w:r>
    </w:p>
    <w:p w14:paraId="1E98B72C" w14:textId="77777777" w:rsidR="0011690E" w:rsidRDefault="0011690E" w:rsidP="00586675">
      <w:pPr>
        <w:pStyle w:val="LndNormale1"/>
        <w:rPr>
          <w:color w:val="002060"/>
        </w:rPr>
      </w:pPr>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3"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265594DE" w14:textId="77777777" w:rsidR="005136C7" w:rsidRPr="005136C7" w:rsidRDefault="005136C7" w:rsidP="005136C7">
      <w:pPr>
        <w:pStyle w:val="LndNormale1"/>
        <w:jc w:val="center"/>
        <w:rPr>
          <w:b/>
          <w:color w:val="002060"/>
          <w:sz w:val="28"/>
          <w:szCs w:val="28"/>
          <w:u w:val="single"/>
        </w:rPr>
      </w:pPr>
      <w:r w:rsidRPr="005136C7">
        <w:rPr>
          <w:b/>
          <w:color w:val="002060"/>
          <w:sz w:val="28"/>
          <w:szCs w:val="28"/>
          <w:u w:val="single"/>
        </w:rPr>
        <w:t>ASSEMBLEA STRAORDINARIA</w:t>
      </w:r>
    </w:p>
    <w:p w14:paraId="061A4EFA" w14:textId="77777777" w:rsidR="005136C7" w:rsidRPr="005136C7" w:rsidRDefault="005136C7" w:rsidP="005136C7">
      <w:pPr>
        <w:pStyle w:val="LndNormale1"/>
        <w:rPr>
          <w:color w:val="002060"/>
        </w:rPr>
      </w:pPr>
    </w:p>
    <w:p w14:paraId="7EF6303D" w14:textId="38FF994E" w:rsidR="005136C7" w:rsidRPr="000B7784" w:rsidRDefault="000541FF" w:rsidP="000541FF">
      <w:pPr>
        <w:pStyle w:val="LndNormale1"/>
        <w:rPr>
          <w:b/>
          <w:bCs/>
          <w:color w:val="002060"/>
          <w:u w:val="single"/>
        </w:rPr>
      </w:pPr>
      <w:r w:rsidRPr="000B7784">
        <w:rPr>
          <w:color w:val="002060"/>
        </w:rPr>
        <w:t>Si ricorda a tutte le Società che per il giorno</w:t>
      </w:r>
      <w:r w:rsidRPr="000B7784">
        <w:rPr>
          <w:b/>
          <w:bCs/>
          <w:color w:val="002060"/>
        </w:rPr>
        <w:t xml:space="preserve"> Martedì 05 Maggio 2026 </w:t>
      </w:r>
      <w:r w:rsidRPr="000B7784">
        <w:rPr>
          <w:color w:val="002060"/>
        </w:rPr>
        <w:t>presso la</w:t>
      </w:r>
      <w:r w:rsidRPr="000B7784">
        <w:rPr>
          <w:b/>
          <w:bCs/>
          <w:color w:val="002060"/>
        </w:rPr>
        <w:t xml:space="preserve"> Sala delle Riunioni del C.R. Marche è convocata l</w:t>
      </w:r>
      <w:r w:rsidR="005136C7" w:rsidRPr="000B7784">
        <w:rPr>
          <w:b/>
          <w:bCs/>
          <w:color w:val="002060"/>
        </w:rPr>
        <w:t>’Assemblea Straordinaria del Comitato Regionale Marche</w:t>
      </w:r>
      <w:r w:rsidRPr="000B7784">
        <w:rPr>
          <w:b/>
          <w:bCs/>
          <w:color w:val="002060"/>
        </w:rPr>
        <w:t>.</w:t>
      </w:r>
    </w:p>
    <w:p w14:paraId="54143582" w14:textId="77777777" w:rsidR="005136C7" w:rsidRDefault="005136C7" w:rsidP="0047674B">
      <w:pPr>
        <w:pStyle w:val="LndNormale1"/>
        <w:rPr>
          <w:rFonts w:cs="Arial"/>
          <w:color w:val="002060"/>
          <w:szCs w:val="22"/>
        </w:rPr>
      </w:pPr>
    </w:p>
    <w:p w14:paraId="304F335A" w14:textId="3746B96F" w:rsidR="000541FF" w:rsidRDefault="000541FF" w:rsidP="0047674B">
      <w:pPr>
        <w:pStyle w:val="LndNormale1"/>
        <w:rPr>
          <w:rFonts w:cs="Arial"/>
          <w:color w:val="002060"/>
          <w:szCs w:val="22"/>
        </w:rPr>
      </w:pPr>
      <w:r>
        <w:rPr>
          <w:rFonts w:cs="Arial"/>
          <w:color w:val="002060"/>
          <w:szCs w:val="22"/>
        </w:rPr>
        <w:t>Si raccomanda la massima partecipazione di tutte le Società aventi diritto di voto.</w:t>
      </w:r>
    </w:p>
    <w:p w14:paraId="1A5A9A96" w14:textId="77777777" w:rsidR="000541FF" w:rsidRDefault="000541FF" w:rsidP="005136C7">
      <w:pPr>
        <w:pStyle w:val="LndNormale1"/>
        <w:rPr>
          <w:i/>
          <w:iCs/>
          <w:color w:val="002060"/>
        </w:rPr>
      </w:pPr>
    </w:p>
    <w:p w14:paraId="5655EBCB" w14:textId="07B087E9" w:rsidR="005136C7" w:rsidRDefault="000541FF" w:rsidP="005136C7">
      <w:pPr>
        <w:pStyle w:val="LndNormale1"/>
        <w:rPr>
          <w:i/>
          <w:iCs/>
          <w:color w:val="002060"/>
        </w:rPr>
      </w:pPr>
      <w:r>
        <w:rPr>
          <w:i/>
          <w:iCs/>
          <w:color w:val="002060"/>
        </w:rPr>
        <w:t xml:space="preserve">L’indizione dell’Assemblea è pubblicata sul </w:t>
      </w:r>
      <w:r w:rsidR="005136C7" w:rsidRPr="00787534">
        <w:rPr>
          <w:i/>
          <w:iCs/>
          <w:color w:val="002060"/>
        </w:rPr>
        <w:t>Comunciato Ufficiale</w:t>
      </w:r>
      <w:r w:rsidR="005136C7">
        <w:rPr>
          <w:i/>
          <w:iCs/>
          <w:color w:val="002060"/>
        </w:rPr>
        <w:t xml:space="preserve"> n° 211 del 15/04/2026 Comitato Regionale Marche</w:t>
      </w:r>
      <w:r>
        <w:rPr>
          <w:i/>
          <w:iCs/>
          <w:color w:val="002060"/>
        </w:rPr>
        <w:t>.</w:t>
      </w:r>
    </w:p>
    <w:p w14:paraId="6AC000B5" w14:textId="77777777" w:rsidR="00C75522" w:rsidRPr="00787534" w:rsidRDefault="00C75522" w:rsidP="005136C7">
      <w:pPr>
        <w:pStyle w:val="LndNormale1"/>
        <w:rPr>
          <w:i/>
          <w:iCs/>
          <w:color w:val="002060"/>
        </w:rPr>
      </w:pPr>
    </w:p>
    <w:p w14:paraId="74114A22" w14:textId="14DDA4A6" w:rsidR="005136C7" w:rsidRPr="00C75522" w:rsidRDefault="00C75522" w:rsidP="00C75522">
      <w:pPr>
        <w:pStyle w:val="LndNormale1"/>
        <w:jc w:val="center"/>
        <w:rPr>
          <w:rFonts w:cs="Arial"/>
          <w:color w:val="002060"/>
          <w:sz w:val="28"/>
          <w:szCs w:val="28"/>
        </w:rPr>
      </w:pPr>
      <w:r w:rsidRPr="00C75522">
        <w:rPr>
          <w:rFonts w:cs="Arial"/>
          <w:color w:val="002060"/>
          <w:sz w:val="28"/>
          <w:szCs w:val="28"/>
        </w:rPr>
        <w:t>*     *     *</w:t>
      </w:r>
    </w:p>
    <w:p w14:paraId="7AE8B0A9" w14:textId="77777777" w:rsidR="00C75522" w:rsidRDefault="00C75522" w:rsidP="0047674B">
      <w:pPr>
        <w:pStyle w:val="LndNormale1"/>
        <w:rPr>
          <w:rFonts w:cs="Arial"/>
          <w:color w:val="002060"/>
          <w:szCs w:val="22"/>
        </w:rPr>
      </w:pPr>
    </w:p>
    <w:p w14:paraId="02A1D332"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 xml:space="preserve">A margine dell’Assemblea Straordinaria del Comitato Regionale Marche, convocata con CU n. 211 del 15.04.2026 per il 5.5.2026, si terrà la riunione delle Società di cui all’art. 18, comma 10, del </w:t>
      </w:r>
      <w:r w:rsidRPr="00C75522">
        <w:rPr>
          <w:rFonts w:ascii="Arial" w:hAnsi="Arial" w:cs="Arial"/>
          <w:color w:val="002060"/>
          <w:sz w:val="22"/>
          <w:szCs w:val="22"/>
        </w:rPr>
        <w:lastRenderedPageBreak/>
        <w:t>Regolamento della Lega Nazionale Dilettanti per esaminare e discutere la relazione di medio periodo del Consiglio Direttivo del Comitato.</w:t>
      </w:r>
    </w:p>
    <w:p w14:paraId="38CF17AC" w14:textId="77777777" w:rsidR="00C75522" w:rsidRDefault="00C75522" w:rsidP="0047674B">
      <w:pPr>
        <w:pStyle w:val="LndNormale1"/>
        <w:rPr>
          <w:rFonts w:cs="Arial"/>
          <w:color w:val="002060"/>
          <w:szCs w:val="22"/>
        </w:rPr>
      </w:pPr>
    </w:p>
    <w:p w14:paraId="6E7430D7" w14:textId="77777777" w:rsidR="005136C7" w:rsidRDefault="005136C7"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45FD0B19" w14:textId="77777777" w:rsidR="003A02FF" w:rsidRDefault="003A02FF" w:rsidP="00387589">
      <w:pPr>
        <w:pStyle w:val="LndNormale1"/>
        <w:rPr>
          <w:color w:val="002060"/>
        </w:rPr>
      </w:pPr>
    </w:p>
    <w:p w14:paraId="5BDE287A" w14:textId="7E53F472" w:rsidR="003A02FF" w:rsidRPr="00C27E5A" w:rsidRDefault="003A02FF" w:rsidP="003A02FF">
      <w:pPr>
        <w:pStyle w:val="LndNormale1"/>
        <w:rPr>
          <w:b/>
          <w:color w:val="002060"/>
          <w:sz w:val="28"/>
          <w:szCs w:val="28"/>
        </w:rPr>
      </w:pPr>
      <w:r>
        <w:rPr>
          <w:b/>
          <w:color w:val="002060"/>
          <w:sz w:val="28"/>
          <w:szCs w:val="28"/>
        </w:rPr>
        <w:t>CAMPIONATI SERIE C1, SERIE C2, SERIE D, FEMMINILE: GARE PLAY OFF E PLAY OUT IN PROGRAMMA VENERDI’ 8 MAGGIO 2026</w:t>
      </w:r>
    </w:p>
    <w:p w14:paraId="74C3B6D2" w14:textId="77777777" w:rsidR="003A02FF" w:rsidRPr="00C27E5A" w:rsidRDefault="003A02FF" w:rsidP="003A02FF">
      <w:pPr>
        <w:pStyle w:val="LndNormale1"/>
        <w:rPr>
          <w:color w:val="002060"/>
        </w:rPr>
      </w:pPr>
    </w:p>
    <w:p w14:paraId="1EA0E181" w14:textId="5E7ED990" w:rsidR="003A02FF" w:rsidRPr="003A02FF" w:rsidRDefault="003A02FF" w:rsidP="003A02FF">
      <w:pPr>
        <w:pStyle w:val="LndNormale1"/>
        <w:rPr>
          <w:color w:val="002060"/>
        </w:rPr>
      </w:pPr>
      <w:r>
        <w:rPr>
          <w:color w:val="002060"/>
        </w:rPr>
        <w:t xml:space="preserve">Preso atto che </w:t>
      </w:r>
      <w:r w:rsidRPr="006C3072">
        <w:rPr>
          <w:color w:val="002060"/>
          <w:u w:val="single"/>
        </w:rPr>
        <w:t>Venerdì 8 Maggio 2026</w:t>
      </w:r>
      <w:r>
        <w:rPr>
          <w:color w:val="002060"/>
        </w:rPr>
        <w:t xml:space="preserve"> a Pesaro si disputeranno le </w:t>
      </w:r>
      <w:r w:rsidRPr="003A02FF">
        <w:rPr>
          <w:color w:val="002060"/>
        </w:rPr>
        <w:t xml:space="preserve">Final Four della </w:t>
      </w:r>
      <w:r w:rsidRPr="006C3072">
        <w:rPr>
          <w:color w:val="002060"/>
          <w:u w:val="single"/>
        </w:rPr>
        <w:t>Uefa Futsal Champions League</w:t>
      </w:r>
      <w:r>
        <w:rPr>
          <w:color w:val="002060"/>
        </w:rPr>
        <w:t xml:space="preserve">, considerata l’eccezionalità e l’importanza dell’evento, </w:t>
      </w:r>
      <w:r w:rsidRPr="006C3072">
        <w:rPr>
          <w:b/>
          <w:bCs/>
          <w:color w:val="002060"/>
        </w:rPr>
        <w:t>le gare di play off e play out</w:t>
      </w:r>
      <w:r>
        <w:rPr>
          <w:color w:val="002060"/>
        </w:rPr>
        <w:t xml:space="preserve"> </w:t>
      </w:r>
      <w:r w:rsidR="006C3072">
        <w:rPr>
          <w:color w:val="002060"/>
        </w:rPr>
        <w:t xml:space="preserve">dei campionati in epigrafe, saranno calendarizzate d’ufficio </w:t>
      </w:r>
      <w:r w:rsidR="006C3072" w:rsidRPr="006C3072">
        <w:rPr>
          <w:b/>
          <w:bCs/>
          <w:color w:val="002060"/>
        </w:rPr>
        <w:t>SABATO 9 MAGGIO 2026</w:t>
      </w:r>
      <w:r w:rsidR="006C3072">
        <w:rPr>
          <w:color w:val="002060"/>
        </w:rPr>
        <w:t xml:space="preserve"> alle </w:t>
      </w:r>
      <w:r w:rsidR="006C3072" w:rsidRPr="006C3072">
        <w:rPr>
          <w:b/>
          <w:bCs/>
          <w:color w:val="002060"/>
        </w:rPr>
        <w:t>ore 15:00</w:t>
      </w:r>
      <w:r w:rsidR="006C3072">
        <w:rPr>
          <w:color w:val="002060"/>
        </w:rPr>
        <w:t>.</w:t>
      </w:r>
    </w:p>
    <w:p w14:paraId="4D322043" w14:textId="77777777" w:rsidR="00CE69A8" w:rsidRDefault="00CE69A8" w:rsidP="00387589">
      <w:pPr>
        <w:pStyle w:val="LndNormale1"/>
        <w:rPr>
          <w:color w:val="002060"/>
        </w:rPr>
      </w:pPr>
    </w:p>
    <w:p w14:paraId="345CBA90" w14:textId="77777777" w:rsidR="00980361" w:rsidRDefault="00980361" w:rsidP="00387589">
      <w:pPr>
        <w:pStyle w:val="LndNormale1"/>
        <w:rPr>
          <w:color w:val="002060"/>
        </w:rPr>
      </w:pPr>
    </w:p>
    <w:p w14:paraId="6B73DE0E" w14:textId="29837BCC" w:rsidR="006738D3" w:rsidRPr="009D6EE5" w:rsidRDefault="006738D3" w:rsidP="006738D3">
      <w:pPr>
        <w:pStyle w:val="LndNormale1"/>
        <w:rPr>
          <w:b/>
          <w:bCs/>
          <w:color w:val="002060"/>
          <w:sz w:val="28"/>
          <w:szCs w:val="28"/>
        </w:rPr>
      </w:pPr>
      <w:r>
        <w:rPr>
          <w:b/>
          <w:bCs/>
          <w:color w:val="002060"/>
          <w:sz w:val="28"/>
          <w:szCs w:val="28"/>
        </w:rPr>
        <w:t>6</w:t>
      </w:r>
      <w:r>
        <w:rPr>
          <w:b/>
          <w:bCs/>
          <w:color w:val="002060"/>
          <w:sz w:val="28"/>
          <w:szCs w:val="28"/>
        </w:rPr>
        <w:t>2</w:t>
      </w:r>
      <w:r>
        <w:rPr>
          <w:b/>
          <w:bCs/>
          <w:color w:val="002060"/>
          <w:sz w:val="28"/>
          <w:szCs w:val="28"/>
        </w:rPr>
        <w:t>° TORNEO DELLE REGIONI – RAPPRESENTATIVE REGIONALI</w:t>
      </w:r>
    </w:p>
    <w:p w14:paraId="571AB0C0" w14:textId="77777777" w:rsidR="006738D3" w:rsidRDefault="006738D3" w:rsidP="006738D3">
      <w:pPr>
        <w:pStyle w:val="LndNormale1"/>
        <w:rPr>
          <w:color w:val="002060"/>
        </w:rPr>
      </w:pPr>
    </w:p>
    <w:p w14:paraId="35FBA4B8" w14:textId="21653C22" w:rsidR="006738D3" w:rsidRDefault="006738D3" w:rsidP="006738D3">
      <w:pPr>
        <w:pStyle w:val="LndNormale1"/>
        <w:rPr>
          <w:color w:val="002060"/>
        </w:rPr>
      </w:pPr>
      <w:r>
        <w:rPr>
          <w:color w:val="002060"/>
        </w:rPr>
        <w:t>Organigramma delle Rappresentative Regionali Marchigiane che partecipano alla 6</w:t>
      </w:r>
      <w:r>
        <w:rPr>
          <w:color w:val="002060"/>
        </w:rPr>
        <w:t>2</w:t>
      </w:r>
      <w:r>
        <w:rPr>
          <w:color w:val="002060"/>
        </w:rPr>
        <w:t xml:space="preserve">^ edizione del Torneo delle Regioni in programma </w:t>
      </w:r>
      <w:r>
        <w:rPr>
          <w:color w:val="002060"/>
        </w:rPr>
        <w:t>nel Lazio</w:t>
      </w:r>
      <w:r>
        <w:rPr>
          <w:color w:val="002060"/>
        </w:rPr>
        <w:t xml:space="preserve"> dal 24 aprile all’01 maggio 202</w:t>
      </w:r>
      <w:r>
        <w:rPr>
          <w:color w:val="002060"/>
        </w:rPr>
        <w:t>6</w:t>
      </w:r>
      <w:r>
        <w:rPr>
          <w:color w:val="002060"/>
        </w:rPr>
        <w:t>.</w:t>
      </w:r>
    </w:p>
    <w:p w14:paraId="74E51371" w14:textId="77777777" w:rsidR="00980361" w:rsidRPr="00980361" w:rsidRDefault="00980361" w:rsidP="00980361">
      <w:pPr>
        <w:pStyle w:val="Nessunaspaziatura"/>
        <w:rPr>
          <w:rFonts w:ascii="Arial" w:hAnsi="Arial" w:cs="Arial"/>
          <w:b/>
          <w:color w:val="002060"/>
          <w:highlight w:val="yellow"/>
        </w:rPr>
      </w:pPr>
    </w:p>
    <w:p w14:paraId="6823A95C" w14:textId="44675FFC" w:rsidR="00980361" w:rsidRPr="006738D3" w:rsidRDefault="00980361" w:rsidP="00980361">
      <w:pPr>
        <w:pStyle w:val="LndNormale1"/>
        <w:ind w:left="4245" w:hanging="4245"/>
        <w:rPr>
          <w:color w:val="002060"/>
        </w:rPr>
      </w:pPr>
      <w:r w:rsidRPr="006738D3">
        <w:rPr>
          <w:b/>
          <w:bCs/>
          <w:color w:val="002060"/>
        </w:rPr>
        <w:t>ACLI AUDAX MONTECOSARO C5</w:t>
      </w:r>
      <w:r w:rsidRPr="006738D3">
        <w:rPr>
          <w:b/>
          <w:bCs/>
          <w:color w:val="002060"/>
        </w:rPr>
        <w:tab/>
      </w:r>
      <w:r w:rsidRPr="006738D3">
        <w:rPr>
          <w:color w:val="002060"/>
        </w:rPr>
        <w:t>COZZOLINO Jose</w:t>
      </w:r>
      <w:r w:rsidR="005326C5">
        <w:rPr>
          <w:color w:val="002060"/>
        </w:rPr>
        <w:t>ph</w:t>
      </w:r>
    </w:p>
    <w:p w14:paraId="3B2529AE" w14:textId="591B712C" w:rsidR="00980361" w:rsidRPr="006738D3" w:rsidRDefault="00980361" w:rsidP="00980361">
      <w:pPr>
        <w:pStyle w:val="LndNormale1"/>
        <w:ind w:left="4245" w:hanging="4245"/>
        <w:rPr>
          <w:color w:val="002060"/>
        </w:rPr>
      </w:pPr>
      <w:r w:rsidRPr="006738D3">
        <w:rPr>
          <w:b/>
          <w:bCs/>
          <w:color w:val="002060"/>
        </w:rPr>
        <w:t>ACSS MONDOLFO C5</w:t>
      </w:r>
      <w:r w:rsidRPr="006738D3">
        <w:rPr>
          <w:color w:val="002060"/>
        </w:rPr>
        <w:tab/>
        <w:t>BALDUCCI Elia, FURLANI Diego, MARANGIO Matteo, ORCIANI Stefano, RAMOSCELLI Jacopo, TOMASSINI Nicolas</w:t>
      </w:r>
    </w:p>
    <w:p w14:paraId="1BBCCA56" w14:textId="77777777" w:rsidR="00980361" w:rsidRPr="006738D3" w:rsidRDefault="00980361" w:rsidP="00980361">
      <w:pPr>
        <w:pStyle w:val="LndNormale1"/>
        <w:ind w:left="4245" w:hanging="4245"/>
        <w:rPr>
          <w:color w:val="002060"/>
        </w:rPr>
      </w:pPr>
      <w:r w:rsidRPr="006738D3">
        <w:rPr>
          <w:b/>
          <w:bCs/>
          <w:color w:val="002060"/>
        </w:rPr>
        <w:t>CERRETO D’ESI C5 A.S.D.</w:t>
      </w:r>
      <w:r w:rsidRPr="006738D3">
        <w:rPr>
          <w:b/>
          <w:bCs/>
          <w:color w:val="002060"/>
        </w:rPr>
        <w:tab/>
      </w:r>
      <w:r w:rsidRPr="006738D3">
        <w:rPr>
          <w:color w:val="002060"/>
        </w:rPr>
        <w:t>LIPPERA Tommaso</w:t>
      </w:r>
      <w:r w:rsidRPr="006738D3">
        <w:rPr>
          <w:color w:val="002060"/>
          <w:shd w:val="clear" w:color="auto" w:fill="FFFF00"/>
        </w:rPr>
        <w:t xml:space="preserve"> </w:t>
      </w:r>
    </w:p>
    <w:p w14:paraId="34AAFBB7" w14:textId="77777777" w:rsidR="00980361" w:rsidRPr="006738D3" w:rsidRDefault="00980361" w:rsidP="00980361">
      <w:pPr>
        <w:pStyle w:val="LndNormale1"/>
        <w:ind w:left="4245" w:hanging="4245"/>
        <w:rPr>
          <w:color w:val="002060"/>
        </w:rPr>
      </w:pPr>
      <w:r w:rsidRPr="006738D3">
        <w:rPr>
          <w:b/>
          <w:bCs/>
          <w:color w:val="002060"/>
        </w:rPr>
        <w:t>CHIARAVALLE FUTSAL</w:t>
      </w:r>
      <w:r w:rsidRPr="006738D3">
        <w:rPr>
          <w:b/>
          <w:bCs/>
          <w:color w:val="002060"/>
        </w:rPr>
        <w:tab/>
      </w:r>
      <w:r w:rsidRPr="006738D3">
        <w:rPr>
          <w:color w:val="002060"/>
        </w:rPr>
        <w:t>CARDINALETTI Nicolò</w:t>
      </w:r>
    </w:p>
    <w:p w14:paraId="1E877758" w14:textId="77777777" w:rsidR="00980361" w:rsidRPr="006738D3" w:rsidRDefault="00980361" w:rsidP="00980361">
      <w:pPr>
        <w:pStyle w:val="LndNormale1"/>
        <w:ind w:left="4245" w:hanging="4245"/>
        <w:rPr>
          <w:color w:val="002060"/>
        </w:rPr>
      </w:pPr>
      <w:r w:rsidRPr="006738D3">
        <w:rPr>
          <w:b/>
          <w:bCs/>
          <w:color w:val="002060"/>
        </w:rPr>
        <w:t>FUTSAL CAMPIGLIONE</w:t>
      </w:r>
      <w:r w:rsidRPr="006738D3">
        <w:rPr>
          <w:b/>
          <w:bCs/>
          <w:color w:val="002060"/>
        </w:rPr>
        <w:tab/>
      </w:r>
      <w:r w:rsidRPr="006738D3">
        <w:rPr>
          <w:color w:val="002060"/>
        </w:rPr>
        <w:t>RICCI Matteo</w:t>
      </w:r>
    </w:p>
    <w:p w14:paraId="5D9EE371" w14:textId="45A62AD8" w:rsidR="006738D3" w:rsidRPr="006738D3" w:rsidRDefault="006738D3" w:rsidP="00980361">
      <w:pPr>
        <w:pStyle w:val="LndNormale1"/>
        <w:ind w:left="4245" w:hanging="4245"/>
        <w:rPr>
          <w:color w:val="002060"/>
        </w:rPr>
      </w:pPr>
      <w:r w:rsidRPr="006738D3">
        <w:rPr>
          <w:b/>
          <w:bCs/>
          <w:color w:val="002060"/>
        </w:rPr>
        <w:t>FUTSAL VIRE GEOSISTEM ASD</w:t>
      </w:r>
      <w:r w:rsidRPr="006738D3">
        <w:rPr>
          <w:b/>
          <w:bCs/>
          <w:color w:val="002060"/>
        </w:rPr>
        <w:tab/>
      </w:r>
      <w:r w:rsidRPr="006738D3">
        <w:rPr>
          <w:color w:val="002060"/>
        </w:rPr>
        <w:t>CICOGNA Lorenzo</w:t>
      </w:r>
    </w:p>
    <w:p w14:paraId="4DFA38F8" w14:textId="0CD189C4" w:rsidR="00980361" w:rsidRPr="006738D3" w:rsidRDefault="00980361" w:rsidP="00980361">
      <w:pPr>
        <w:pStyle w:val="LndNormale1"/>
        <w:ind w:left="4245" w:hanging="4245"/>
        <w:rPr>
          <w:color w:val="002060"/>
        </w:rPr>
      </w:pPr>
      <w:r w:rsidRPr="006738D3">
        <w:rPr>
          <w:b/>
          <w:bCs/>
          <w:color w:val="002060"/>
        </w:rPr>
        <w:t>MANTOVANI C5</w:t>
      </w:r>
      <w:r w:rsidRPr="006738D3">
        <w:rPr>
          <w:b/>
          <w:bCs/>
          <w:color w:val="002060"/>
        </w:rPr>
        <w:tab/>
      </w:r>
      <w:r w:rsidRPr="006738D3">
        <w:rPr>
          <w:color w:val="002060"/>
        </w:rPr>
        <w:t>GIGANTE Nicolas</w:t>
      </w:r>
    </w:p>
    <w:p w14:paraId="13685F4F" w14:textId="77777777" w:rsidR="00980361" w:rsidRDefault="00980361" w:rsidP="00980361">
      <w:pPr>
        <w:pStyle w:val="Nessunaspaziatura"/>
        <w:ind w:left="4245" w:hanging="4245"/>
        <w:jc w:val="both"/>
        <w:rPr>
          <w:rFonts w:ascii="Arial" w:hAnsi="Arial" w:cs="Arial"/>
          <w:bCs/>
          <w:iCs/>
          <w:color w:val="002060"/>
        </w:rPr>
      </w:pPr>
    </w:p>
    <w:p w14:paraId="1B3CF817" w14:textId="3F64A49E" w:rsidR="006738D3" w:rsidRPr="00E95AE8" w:rsidRDefault="006738D3" w:rsidP="006738D3">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r>
      <w:r>
        <w:rPr>
          <w:rFonts w:ascii="Arial" w:hAnsi="Arial" w:cs="Arial"/>
          <w:color w:val="002060"/>
        </w:rPr>
        <w:t>ZAMPOLINI Michele</w:t>
      </w:r>
    </w:p>
    <w:p w14:paraId="7560BCEE" w14:textId="77777777" w:rsidR="006738D3" w:rsidRPr="006738D3" w:rsidRDefault="006738D3" w:rsidP="00980361">
      <w:pPr>
        <w:pStyle w:val="Nessunaspaziatura"/>
        <w:ind w:left="4245" w:hanging="4245"/>
        <w:jc w:val="both"/>
        <w:rPr>
          <w:rFonts w:ascii="Arial" w:hAnsi="Arial" w:cs="Arial"/>
          <w:bCs/>
          <w:iCs/>
          <w:color w:val="002060"/>
        </w:rPr>
      </w:pPr>
    </w:p>
    <w:p w14:paraId="4355CB9B" w14:textId="77777777" w:rsidR="00980361" w:rsidRPr="006738D3" w:rsidRDefault="00980361" w:rsidP="00980361">
      <w:pPr>
        <w:pStyle w:val="Nessunaspaziatura"/>
        <w:jc w:val="center"/>
        <w:rPr>
          <w:rFonts w:ascii="Arial" w:hAnsi="Arial" w:cs="Arial"/>
          <w:b/>
          <w:color w:val="002060"/>
          <w:sz w:val="26"/>
          <w:szCs w:val="26"/>
          <w:u w:val="single"/>
        </w:rPr>
      </w:pPr>
      <w:r w:rsidRPr="006738D3">
        <w:rPr>
          <w:rFonts w:ascii="Arial" w:hAnsi="Arial" w:cs="Arial"/>
          <w:b/>
          <w:color w:val="002060"/>
          <w:sz w:val="26"/>
          <w:szCs w:val="26"/>
          <w:u w:val="single"/>
        </w:rPr>
        <w:t>RAPPRESENTATIVA REGIONALE CALCIO A CINQUE FEMMINILE</w:t>
      </w:r>
    </w:p>
    <w:p w14:paraId="4D70D864" w14:textId="77777777" w:rsidR="00980361" w:rsidRPr="006738D3" w:rsidRDefault="00980361" w:rsidP="00980361">
      <w:pPr>
        <w:pStyle w:val="Nessunaspaziatura"/>
        <w:jc w:val="center"/>
        <w:rPr>
          <w:rFonts w:ascii="Arial" w:hAnsi="Arial" w:cs="Arial"/>
          <w:b/>
          <w:color w:val="002060"/>
          <w:sz w:val="24"/>
          <w:szCs w:val="24"/>
          <w:u w:val="single"/>
        </w:rPr>
      </w:pPr>
    </w:p>
    <w:p w14:paraId="626E6412" w14:textId="77777777" w:rsidR="00980361" w:rsidRPr="006738D3" w:rsidRDefault="00980361" w:rsidP="00980361">
      <w:pPr>
        <w:pStyle w:val="LndNormale1"/>
        <w:ind w:left="4245" w:hanging="4245"/>
        <w:rPr>
          <w:color w:val="002060"/>
        </w:rPr>
      </w:pPr>
      <w:r w:rsidRPr="006738D3">
        <w:rPr>
          <w:b/>
          <w:bCs/>
          <w:color w:val="002060"/>
        </w:rPr>
        <w:t>ACSS MONDOLFO C5</w:t>
      </w:r>
      <w:r w:rsidRPr="006738D3">
        <w:rPr>
          <w:b/>
          <w:bCs/>
          <w:color w:val="002060"/>
        </w:rPr>
        <w:tab/>
      </w:r>
      <w:r w:rsidRPr="006738D3">
        <w:rPr>
          <w:b/>
          <w:bCs/>
          <w:color w:val="002060"/>
        </w:rPr>
        <w:tab/>
      </w:r>
      <w:r w:rsidRPr="006738D3">
        <w:rPr>
          <w:color w:val="002060"/>
        </w:rPr>
        <w:t>PRINCIPI Martina</w:t>
      </w:r>
    </w:p>
    <w:p w14:paraId="4001F79B" w14:textId="77777777" w:rsidR="00980361" w:rsidRPr="006738D3" w:rsidRDefault="00980361" w:rsidP="00980361">
      <w:pPr>
        <w:pStyle w:val="LndNormale1"/>
        <w:ind w:left="4245" w:hanging="4245"/>
        <w:rPr>
          <w:color w:val="002060"/>
        </w:rPr>
      </w:pPr>
      <w:r w:rsidRPr="006738D3">
        <w:rPr>
          <w:b/>
          <w:bCs/>
          <w:color w:val="002060"/>
        </w:rPr>
        <w:t>C.U.S. CAMERINO A.S.D.</w:t>
      </w:r>
      <w:r w:rsidRPr="006738D3">
        <w:rPr>
          <w:b/>
          <w:bCs/>
          <w:color w:val="002060"/>
        </w:rPr>
        <w:tab/>
      </w:r>
      <w:r w:rsidRPr="006738D3">
        <w:rPr>
          <w:color w:val="002060"/>
        </w:rPr>
        <w:t>BIANCHINI Elena, PARASCANDOLA Alessia</w:t>
      </w:r>
    </w:p>
    <w:p w14:paraId="2684D2D2" w14:textId="77777777" w:rsidR="00980361" w:rsidRPr="006738D3" w:rsidRDefault="00980361" w:rsidP="00980361">
      <w:pPr>
        <w:pStyle w:val="LndNormale1"/>
        <w:ind w:left="4245" w:hanging="4245"/>
        <w:rPr>
          <w:color w:val="002060"/>
        </w:rPr>
      </w:pPr>
      <w:r w:rsidRPr="006738D3">
        <w:rPr>
          <w:b/>
          <w:bCs/>
          <w:color w:val="002060"/>
        </w:rPr>
        <w:t>CENTRO SPORTIVO SUASA</w:t>
      </w:r>
      <w:r w:rsidRPr="006738D3">
        <w:rPr>
          <w:b/>
          <w:bCs/>
          <w:color w:val="002060"/>
        </w:rPr>
        <w:tab/>
      </w:r>
      <w:r w:rsidRPr="006738D3">
        <w:rPr>
          <w:color w:val="002060"/>
        </w:rPr>
        <w:t>GABBIANELLI Sofia</w:t>
      </w:r>
    </w:p>
    <w:p w14:paraId="50989024" w14:textId="77777777" w:rsidR="00980361" w:rsidRPr="006738D3" w:rsidRDefault="00980361" w:rsidP="00980361">
      <w:pPr>
        <w:pStyle w:val="LndNormale1"/>
        <w:ind w:left="4245" w:hanging="4245"/>
        <w:rPr>
          <w:color w:val="002060"/>
        </w:rPr>
      </w:pPr>
      <w:r w:rsidRPr="006738D3">
        <w:rPr>
          <w:b/>
          <w:bCs/>
          <w:color w:val="002060"/>
        </w:rPr>
        <w:t>GRADARA CALCIO</w:t>
      </w:r>
      <w:r w:rsidRPr="006738D3">
        <w:rPr>
          <w:b/>
          <w:bCs/>
          <w:color w:val="002060"/>
        </w:rPr>
        <w:tab/>
      </w:r>
      <w:r w:rsidRPr="006738D3">
        <w:rPr>
          <w:color w:val="002060"/>
        </w:rPr>
        <w:t>FARA Alice</w:t>
      </w:r>
    </w:p>
    <w:p w14:paraId="07DE845B" w14:textId="77777777" w:rsidR="00980361" w:rsidRPr="006738D3" w:rsidRDefault="00980361" w:rsidP="00980361">
      <w:pPr>
        <w:pStyle w:val="LndNormale1"/>
        <w:ind w:left="4245" w:hanging="4245"/>
        <w:rPr>
          <w:b/>
          <w:bCs/>
          <w:color w:val="002060"/>
        </w:rPr>
      </w:pPr>
      <w:r w:rsidRPr="006738D3">
        <w:rPr>
          <w:b/>
          <w:bCs/>
          <w:color w:val="002060"/>
        </w:rPr>
        <w:lastRenderedPageBreak/>
        <w:t>MR.SANGIORGESE CALCIO1922</w:t>
      </w:r>
      <w:r w:rsidRPr="006738D3">
        <w:rPr>
          <w:b/>
          <w:bCs/>
          <w:color w:val="002060"/>
        </w:rPr>
        <w:tab/>
      </w:r>
      <w:r w:rsidRPr="006738D3">
        <w:rPr>
          <w:color w:val="002060"/>
        </w:rPr>
        <w:t>TORREGIANI Alessia</w:t>
      </w:r>
    </w:p>
    <w:p w14:paraId="7E885146" w14:textId="77777777" w:rsidR="00980361" w:rsidRPr="006738D3" w:rsidRDefault="00980361" w:rsidP="00980361">
      <w:pPr>
        <w:pStyle w:val="LndNormale1"/>
        <w:ind w:left="4245" w:hanging="4245"/>
        <w:rPr>
          <w:color w:val="002060"/>
        </w:rPr>
      </w:pPr>
      <w:r w:rsidRPr="006738D3">
        <w:rPr>
          <w:b/>
          <w:bCs/>
          <w:color w:val="002060"/>
        </w:rPr>
        <w:t>PIANDIROSE</w:t>
      </w:r>
      <w:r w:rsidRPr="006738D3">
        <w:rPr>
          <w:b/>
          <w:bCs/>
          <w:color w:val="002060"/>
        </w:rPr>
        <w:tab/>
      </w:r>
      <w:r w:rsidRPr="006738D3">
        <w:rPr>
          <w:b/>
          <w:bCs/>
          <w:color w:val="002060"/>
        </w:rPr>
        <w:tab/>
      </w:r>
      <w:r w:rsidRPr="006738D3">
        <w:rPr>
          <w:color w:val="002060"/>
        </w:rPr>
        <w:t>SILVESTRINI Monica</w:t>
      </w:r>
    </w:p>
    <w:p w14:paraId="4EA2EFCD" w14:textId="77777777" w:rsidR="00980361" w:rsidRPr="006738D3" w:rsidRDefault="00980361" w:rsidP="00980361">
      <w:pPr>
        <w:pStyle w:val="LndNormale1"/>
        <w:ind w:left="4245" w:hanging="4245"/>
        <w:rPr>
          <w:color w:val="002060"/>
        </w:rPr>
      </w:pPr>
      <w:r w:rsidRPr="006738D3">
        <w:rPr>
          <w:b/>
          <w:bCs/>
          <w:color w:val="002060"/>
        </w:rPr>
        <w:t>RIPABERARDA</w:t>
      </w:r>
      <w:r w:rsidRPr="006738D3">
        <w:rPr>
          <w:color w:val="002060"/>
        </w:rPr>
        <w:tab/>
        <w:t>ANGELINI Beatrice</w:t>
      </w:r>
    </w:p>
    <w:p w14:paraId="5BD67199" w14:textId="77777777" w:rsidR="00980361" w:rsidRPr="006738D3" w:rsidRDefault="00980361" w:rsidP="00980361">
      <w:pPr>
        <w:pStyle w:val="LndNormale1"/>
        <w:ind w:left="4245" w:hanging="4245"/>
        <w:rPr>
          <w:color w:val="002060"/>
        </w:rPr>
      </w:pPr>
      <w:r w:rsidRPr="006738D3">
        <w:rPr>
          <w:b/>
          <w:bCs/>
          <w:color w:val="002060"/>
        </w:rPr>
        <w:t>STAFFOLO C5</w:t>
      </w:r>
      <w:r w:rsidRPr="006738D3">
        <w:rPr>
          <w:b/>
          <w:bCs/>
          <w:color w:val="002060"/>
        </w:rPr>
        <w:tab/>
      </w:r>
      <w:r w:rsidRPr="006738D3">
        <w:rPr>
          <w:color w:val="002060"/>
        </w:rPr>
        <w:t>DURANTE Elisa</w:t>
      </w:r>
    </w:p>
    <w:p w14:paraId="4CD0EA86" w14:textId="77777777" w:rsidR="00980361" w:rsidRPr="006738D3" w:rsidRDefault="00980361" w:rsidP="00980361">
      <w:pPr>
        <w:pStyle w:val="LndNormale1"/>
        <w:ind w:left="4245" w:hanging="4245"/>
        <w:rPr>
          <w:color w:val="002060"/>
        </w:rPr>
      </w:pPr>
      <w:r w:rsidRPr="006738D3">
        <w:rPr>
          <w:b/>
          <w:bCs/>
          <w:color w:val="002060"/>
        </w:rPr>
        <w:t>TRODICA FUTSAL</w:t>
      </w:r>
      <w:r w:rsidRPr="006738D3">
        <w:rPr>
          <w:color w:val="002060"/>
        </w:rPr>
        <w:tab/>
        <w:t>CRISPINI Chiara</w:t>
      </w:r>
    </w:p>
    <w:p w14:paraId="05C1FEC2" w14:textId="77777777" w:rsidR="00980361" w:rsidRPr="006738D3" w:rsidRDefault="00980361" w:rsidP="00980361">
      <w:pPr>
        <w:pStyle w:val="LndNormale1"/>
        <w:ind w:left="4245" w:hanging="4245"/>
        <w:rPr>
          <w:color w:val="002060"/>
        </w:rPr>
      </w:pPr>
      <w:r w:rsidRPr="006738D3">
        <w:rPr>
          <w:b/>
          <w:bCs/>
          <w:color w:val="002060"/>
        </w:rPr>
        <w:t>U.MANDOLESI CALCIO</w:t>
      </w:r>
      <w:r w:rsidRPr="006738D3">
        <w:rPr>
          <w:color w:val="002060"/>
        </w:rPr>
        <w:tab/>
        <w:t>DEL GATTO Nicole, FERRETTI Alessandra</w:t>
      </w:r>
    </w:p>
    <w:p w14:paraId="7E57176A" w14:textId="77777777" w:rsidR="00980361" w:rsidRDefault="00980361" w:rsidP="00980361">
      <w:pPr>
        <w:pStyle w:val="LndNormale1"/>
        <w:ind w:left="4245" w:hanging="4245"/>
        <w:rPr>
          <w:color w:val="002060"/>
        </w:rPr>
      </w:pPr>
    </w:p>
    <w:p w14:paraId="12A57E5B" w14:textId="77777777" w:rsidR="006738D3" w:rsidRPr="00E95AE8" w:rsidRDefault="006738D3" w:rsidP="006738D3">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r>
      <w:r>
        <w:rPr>
          <w:rFonts w:ascii="Arial" w:hAnsi="Arial" w:cs="Arial"/>
          <w:color w:val="002060"/>
        </w:rPr>
        <w:t>BARGONI Enzo</w:t>
      </w:r>
    </w:p>
    <w:p w14:paraId="6E2A2D86" w14:textId="77777777" w:rsidR="00980361" w:rsidRPr="006738D3" w:rsidRDefault="00980361" w:rsidP="00980361">
      <w:pPr>
        <w:pStyle w:val="LndNormale1"/>
        <w:rPr>
          <w:color w:val="002060"/>
        </w:rPr>
      </w:pPr>
    </w:p>
    <w:p w14:paraId="63215CCC" w14:textId="77777777" w:rsidR="00980361" w:rsidRPr="006738D3" w:rsidRDefault="00980361" w:rsidP="00980361">
      <w:pPr>
        <w:pStyle w:val="Nessunaspaziatura"/>
        <w:jc w:val="center"/>
        <w:rPr>
          <w:rFonts w:ascii="Arial" w:hAnsi="Arial" w:cs="Arial"/>
          <w:b/>
          <w:color w:val="002060"/>
          <w:sz w:val="26"/>
          <w:szCs w:val="26"/>
          <w:u w:val="single"/>
        </w:rPr>
      </w:pPr>
      <w:r w:rsidRPr="006738D3">
        <w:rPr>
          <w:rFonts w:ascii="Arial" w:hAnsi="Arial" w:cs="Arial"/>
          <w:b/>
          <w:color w:val="002060"/>
          <w:sz w:val="26"/>
          <w:szCs w:val="26"/>
          <w:u w:val="single"/>
        </w:rPr>
        <w:t>RAPPRESENTATIVA REGIONALE CALCIO A CINQUE UNDER 17</w:t>
      </w:r>
    </w:p>
    <w:p w14:paraId="11F1E656" w14:textId="77777777" w:rsidR="00980361" w:rsidRPr="006738D3" w:rsidRDefault="00980361" w:rsidP="00980361">
      <w:pPr>
        <w:pStyle w:val="Nessunaspaziatura"/>
        <w:jc w:val="center"/>
        <w:rPr>
          <w:rFonts w:ascii="Arial" w:hAnsi="Arial" w:cs="Arial"/>
          <w:b/>
          <w:color w:val="002060"/>
          <w:sz w:val="24"/>
          <w:szCs w:val="24"/>
          <w:u w:val="single"/>
        </w:rPr>
      </w:pPr>
    </w:p>
    <w:p w14:paraId="598DD20A" w14:textId="77777777" w:rsidR="00980361" w:rsidRPr="006738D3" w:rsidRDefault="00980361" w:rsidP="00980361">
      <w:pPr>
        <w:pStyle w:val="LndNormale1"/>
        <w:ind w:left="4245" w:hanging="4245"/>
        <w:rPr>
          <w:color w:val="002060"/>
        </w:rPr>
      </w:pPr>
      <w:r w:rsidRPr="006738D3">
        <w:rPr>
          <w:b/>
          <w:bCs/>
          <w:color w:val="002060"/>
        </w:rPr>
        <w:t>ACLI AUDAX MONTECOSARO C5</w:t>
      </w:r>
      <w:r w:rsidRPr="006738D3">
        <w:rPr>
          <w:b/>
          <w:bCs/>
          <w:color w:val="002060"/>
        </w:rPr>
        <w:tab/>
      </w:r>
      <w:r w:rsidRPr="006738D3">
        <w:rPr>
          <w:color w:val="002060"/>
        </w:rPr>
        <w:t>SCIAMANNA Marco</w:t>
      </w:r>
    </w:p>
    <w:p w14:paraId="30BFAC3D" w14:textId="77777777" w:rsidR="00980361" w:rsidRPr="006738D3" w:rsidRDefault="00980361" w:rsidP="00980361">
      <w:pPr>
        <w:pStyle w:val="LndNormale1"/>
        <w:ind w:left="4245" w:hanging="4245"/>
        <w:rPr>
          <w:color w:val="002060"/>
        </w:rPr>
      </w:pPr>
      <w:r w:rsidRPr="006738D3">
        <w:rPr>
          <w:b/>
          <w:bCs/>
          <w:color w:val="002060"/>
        </w:rPr>
        <w:t>ACSS MONDOLFO C5</w:t>
      </w:r>
      <w:r w:rsidRPr="006738D3">
        <w:rPr>
          <w:color w:val="002060"/>
        </w:rPr>
        <w:tab/>
        <w:t>BORDONI Luca, LONGARINI Matteo, SEBASTIANELLI Leonardo</w:t>
      </w:r>
    </w:p>
    <w:p w14:paraId="443F7B7F" w14:textId="77777777" w:rsidR="00980361" w:rsidRPr="006738D3" w:rsidRDefault="00980361" w:rsidP="00980361">
      <w:pPr>
        <w:pStyle w:val="LndNormale1"/>
        <w:ind w:left="4245" w:hanging="4245"/>
        <w:rPr>
          <w:color w:val="002060"/>
        </w:rPr>
      </w:pPr>
      <w:r w:rsidRPr="006738D3">
        <w:rPr>
          <w:b/>
          <w:bCs/>
          <w:color w:val="002060"/>
        </w:rPr>
        <w:t>BULDOG T.N.T. LUCREZIA</w:t>
      </w:r>
      <w:r w:rsidRPr="006738D3">
        <w:rPr>
          <w:b/>
          <w:bCs/>
          <w:color w:val="002060"/>
        </w:rPr>
        <w:tab/>
      </w:r>
      <w:r w:rsidRPr="006738D3">
        <w:rPr>
          <w:color w:val="002060"/>
        </w:rPr>
        <w:t>SABBATINI Mattia</w:t>
      </w:r>
    </w:p>
    <w:p w14:paraId="5271A116" w14:textId="77777777" w:rsidR="00980361" w:rsidRPr="006738D3" w:rsidRDefault="00980361" w:rsidP="00980361">
      <w:pPr>
        <w:pStyle w:val="LndNormale1"/>
        <w:ind w:left="4245" w:hanging="4245"/>
        <w:rPr>
          <w:color w:val="002060"/>
        </w:rPr>
      </w:pPr>
      <w:r w:rsidRPr="006738D3">
        <w:rPr>
          <w:b/>
          <w:bCs/>
          <w:color w:val="002060"/>
        </w:rPr>
        <w:t>C.U.S. ANCONA</w:t>
      </w:r>
      <w:r w:rsidRPr="006738D3">
        <w:rPr>
          <w:b/>
          <w:bCs/>
          <w:color w:val="002060"/>
        </w:rPr>
        <w:tab/>
      </w:r>
      <w:r w:rsidRPr="006738D3">
        <w:rPr>
          <w:color w:val="002060"/>
        </w:rPr>
        <w:t>DE CAPUA Mattia, UMILE Samuele</w:t>
      </w:r>
    </w:p>
    <w:p w14:paraId="6C3D9CAF" w14:textId="77777777" w:rsidR="00980361" w:rsidRPr="006738D3" w:rsidRDefault="00980361" w:rsidP="00980361">
      <w:pPr>
        <w:pStyle w:val="LndNormale1"/>
        <w:ind w:left="4245" w:hanging="4245"/>
        <w:rPr>
          <w:color w:val="002060"/>
        </w:rPr>
      </w:pPr>
      <w:r w:rsidRPr="006738D3">
        <w:rPr>
          <w:b/>
          <w:bCs/>
          <w:color w:val="002060"/>
        </w:rPr>
        <w:t>CALCIO A 5 CORINALDO</w:t>
      </w:r>
      <w:r w:rsidRPr="006738D3">
        <w:rPr>
          <w:b/>
          <w:bCs/>
          <w:color w:val="002060"/>
        </w:rPr>
        <w:tab/>
      </w:r>
      <w:r w:rsidRPr="006738D3">
        <w:rPr>
          <w:color w:val="002060"/>
        </w:rPr>
        <w:t>DISCEPOLI Daniel</w:t>
      </w:r>
    </w:p>
    <w:p w14:paraId="12B0E1A9" w14:textId="77777777" w:rsidR="00980361" w:rsidRPr="006738D3" w:rsidRDefault="00980361" w:rsidP="00980361">
      <w:pPr>
        <w:pStyle w:val="LndNormale1"/>
        <w:ind w:left="4245" w:hanging="4245"/>
        <w:rPr>
          <w:b/>
          <w:bCs/>
          <w:color w:val="002060"/>
        </w:rPr>
      </w:pPr>
      <w:r w:rsidRPr="006738D3">
        <w:rPr>
          <w:b/>
          <w:bCs/>
          <w:color w:val="002060"/>
        </w:rPr>
        <w:t>FUTSAL VIRE GEOSISTEM ASD</w:t>
      </w:r>
      <w:r w:rsidRPr="006738D3">
        <w:rPr>
          <w:b/>
          <w:bCs/>
          <w:color w:val="002060"/>
        </w:rPr>
        <w:tab/>
      </w:r>
      <w:r w:rsidRPr="006738D3">
        <w:rPr>
          <w:color w:val="002060"/>
        </w:rPr>
        <w:t>ALFONSI Daniele, DANESI Kevin</w:t>
      </w:r>
    </w:p>
    <w:p w14:paraId="26CDBC14" w14:textId="77777777" w:rsidR="00980361" w:rsidRPr="006738D3" w:rsidRDefault="00980361" w:rsidP="00980361">
      <w:pPr>
        <w:pStyle w:val="LndNormale1"/>
        <w:ind w:left="4245" w:hanging="4245"/>
        <w:rPr>
          <w:b/>
          <w:bCs/>
          <w:color w:val="002060"/>
        </w:rPr>
      </w:pPr>
      <w:r w:rsidRPr="006738D3">
        <w:rPr>
          <w:b/>
          <w:bCs/>
          <w:color w:val="002060"/>
        </w:rPr>
        <w:t>ITALSERVICE C5</w:t>
      </w:r>
      <w:r w:rsidRPr="006738D3">
        <w:rPr>
          <w:b/>
          <w:bCs/>
          <w:color w:val="002060"/>
        </w:rPr>
        <w:tab/>
      </w:r>
      <w:r w:rsidRPr="006738D3">
        <w:rPr>
          <w:color w:val="002060"/>
        </w:rPr>
        <w:t>TIJU Filippo</w:t>
      </w:r>
    </w:p>
    <w:p w14:paraId="3DB52122" w14:textId="77777777" w:rsidR="00980361" w:rsidRPr="006738D3" w:rsidRDefault="00980361" w:rsidP="00980361">
      <w:pPr>
        <w:pStyle w:val="LndNormale1"/>
        <w:ind w:left="4245" w:hanging="4245"/>
        <w:rPr>
          <w:color w:val="002060"/>
        </w:rPr>
      </w:pPr>
      <w:r w:rsidRPr="006738D3">
        <w:rPr>
          <w:b/>
          <w:bCs/>
          <w:color w:val="002060"/>
        </w:rPr>
        <w:t>REAL SAN GIORGIO</w:t>
      </w:r>
      <w:r w:rsidRPr="006738D3">
        <w:rPr>
          <w:b/>
          <w:bCs/>
          <w:color w:val="002060"/>
        </w:rPr>
        <w:tab/>
      </w:r>
      <w:r w:rsidRPr="006738D3">
        <w:rPr>
          <w:color w:val="002060"/>
        </w:rPr>
        <w:t>DELPIZZO SCHVEITZER Davi</w:t>
      </w:r>
    </w:p>
    <w:p w14:paraId="68C4F555" w14:textId="77777777" w:rsidR="00980361" w:rsidRDefault="00980361" w:rsidP="00980361">
      <w:pPr>
        <w:pStyle w:val="LndNormale1"/>
        <w:rPr>
          <w:rFonts w:cs="Arial"/>
          <w:color w:val="002060"/>
          <w:szCs w:val="22"/>
        </w:rPr>
      </w:pPr>
    </w:p>
    <w:p w14:paraId="1245D786" w14:textId="77777777" w:rsidR="006738D3" w:rsidRPr="00E95AE8" w:rsidRDefault="006738D3" w:rsidP="006738D3">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r>
      <w:r>
        <w:rPr>
          <w:rFonts w:ascii="Arial" w:hAnsi="Arial" w:cs="Arial"/>
          <w:color w:val="002060"/>
        </w:rPr>
        <w:t>DOMINICI Luca</w:t>
      </w:r>
    </w:p>
    <w:p w14:paraId="6704B1DE" w14:textId="77777777" w:rsidR="00980361" w:rsidRPr="006738D3" w:rsidRDefault="00980361" w:rsidP="00980361">
      <w:pPr>
        <w:pStyle w:val="LndNormale1"/>
        <w:rPr>
          <w:rFonts w:cs="Arial"/>
          <w:szCs w:val="22"/>
        </w:rPr>
      </w:pPr>
    </w:p>
    <w:p w14:paraId="3A287262" w14:textId="77777777" w:rsidR="00980361" w:rsidRPr="006738D3" w:rsidRDefault="00980361" w:rsidP="00980361">
      <w:pPr>
        <w:pStyle w:val="Nessunaspaziatura"/>
        <w:jc w:val="center"/>
        <w:rPr>
          <w:rFonts w:ascii="Arial" w:hAnsi="Arial" w:cs="Arial"/>
          <w:b/>
          <w:color w:val="002060"/>
          <w:sz w:val="26"/>
          <w:szCs w:val="26"/>
          <w:u w:val="single"/>
        </w:rPr>
      </w:pPr>
      <w:r w:rsidRPr="006738D3">
        <w:rPr>
          <w:rFonts w:ascii="Arial" w:hAnsi="Arial" w:cs="Arial"/>
          <w:b/>
          <w:color w:val="002060"/>
          <w:sz w:val="26"/>
          <w:szCs w:val="26"/>
          <w:u w:val="single"/>
        </w:rPr>
        <w:t>RAPPRESENTATIVA REGIONALE CALCIO A CINQUE UNDER 15</w:t>
      </w:r>
    </w:p>
    <w:p w14:paraId="3CB8E02F" w14:textId="77777777" w:rsidR="00980361" w:rsidRPr="006738D3" w:rsidRDefault="00980361" w:rsidP="00980361">
      <w:pPr>
        <w:pStyle w:val="Nessunaspaziatura"/>
        <w:jc w:val="center"/>
        <w:rPr>
          <w:rFonts w:ascii="Arial" w:hAnsi="Arial" w:cs="Arial"/>
          <w:b/>
          <w:color w:val="002060"/>
          <w:sz w:val="24"/>
          <w:szCs w:val="24"/>
          <w:u w:val="single"/>
        </w:rPr>
      </w:pPr>
    </w:p>
    <w:p w14:paraId="000D0A99" w14:textId="77777777" w:rsidR="00980361" w:rsidRPr="006738D3" w:rsidRDefault="00980361" w:rsidP="00980361">
      <w:pPr>
        <w:pStyle w:val="LndNormale1"/>
        <w:ind w:left="4245" w:hanging="4245"/>
        <w:rPr>
          <w:color w:val="002060"/>
        </w:rPr>
      </w:pPr>
      <w:r w:rsidRPr="006738D3">
        <w:rPr>
          <w:b/>
          <w:bCs/>
          <w:color w:val="002060"/>
        </w:rPr>
        <w:t>ACSS MONDOLFO C5</w:t>
      </w:r>
      <w:r w:rsidRPr="006738D3">
        <w:rPr>
          <w:color w:val="002060"/>
        </w:rPr>
        <w:tab/>
        <w:t>CARLONI Riccardo, DONATI Gianluca, FABRIZI Elia, LUCCHETTI Marco, PESARESI Emanuele, TARSI Marco</w:t>
      </w:r>
    </w:p>
    <w:p w14:paraId="0F5C32BA" w14:textId="77777777" w:rsidR="00980361" w:rsidRPr="006738D3" w:rsidRDefault="00980361" w:rsidP="00980361">
      <w:pPr>
        <w:pStyle w:val="LndNormale1"/>
        <w:ind w:left="4245" w:hanging="4245"/>
        <w:rPr>
          <w:color w:val="002060"/>
        </w:rPr>
      </w:pPr>
      <w:r w:rsidRPr="006738D3">
        <w:rPr>
          <w:b/>
          <w:bCs/>
          <w:color w:val="002060"/>
        </w:rPr>
        <w:t>ASCOLI CALCIO A 5</w:t>
      </w:r>
      <w:r w:rsidRPr="006738D3">
        <w:rPr>
          <w:b/>
          <w:bCs/>
          <w:color w:val="002060"/>
        </w:rPr>
        <w:tab/>
      </w:r>
      <w:r w:rsidRPr="006738D3">
        <w:rPr>
          <w:color w:val="002060"/>
        </w:rPr>
        <w:t>GUTIERREZ DURANTE Yan Lucca</w:t>
      </w:r>
    </w:p>
    <w:p w14:paraId="5F12C450" w14:textId="77777777" w:rsidR="00980361" w:rsidRPr="006738D3" w:rsidRDefault="00980361" w:rsidP="00980361">
      <w:pPr>
        <w:pStyle w:val="LndNormale1"/>
        <w:ind w:left="4245" w:hanging="4245"/>
        <w:rPr>
          <w:color w:val="002060"/>
        </w:rPr>
      </w:pPr>
      <w:r w:rsidRPr="006738D3">
        <w:rPr>
          <w:b/>
          <w:bCs/>
          <w:color w:val="002060"/>
        </w:rPr>
        <w:t>BULDOG T.N.T. LUCREZIA</w:t>
      </w:r>
      <w:r w:rsidRPr="006738D3">
        <w:rPr>
          <w:b/>
          <w:bCs/>
          <w:color w:val="002060"/>
        </w:rPr>
        <w:tab/>
      </w:r>
      <w:r w:rsidRPr="006738D3">
        <w:rPr>
          <w:color w:val="002060"/>
        </w:rPr>
        <w:t>CATALANI Manuel, LEPRETTI Lorenzo</w:t>
      </w:r>
    </w:p>
    <w:p w14:paraId="6E022824" w14:textId="77777777" w:rsidR="00980361" w:rsidRPr="006738D3" w:rsidRDefault="00980361" w:rsidP="00980361">
      <w:pPr>
        <w:pStyle w:val="LndNormale1"/>
        <w:ind w:left="4245" w:hanging="4245"/>
        <w:rPr>
          <w:color w:val="002060"/>
        </w:rPr>
      </w:pPr>
      <w:r w:rsidRPr="006738D3">
        <w:rPr>
          <w:b/>
          <w:bCs/>
          <w:color w:val="002060"/>
        </w:rPr>
        <w:t>CALCIO A 5 CORINALDO</w:t>
      </w:r>
      <w:r w:rsidRPr="006738D3">
        <w:rPr>
          <w:b/>
          <w:bCs/>
          <w:color w:val="002060"/>
        </w:rPr>
        <w:tab/>
      </w:r>
      <w:r w:rsidRPr="006738D3">
        <w:rPr>
          <w:color w:val="002060"/>
        </w:rPr>
        <w:t>MASSIMI Matteo</w:t>
      </w:r>
    </w:p>
    <w:p w14:paraId="63CAD71A" w14:textId="77777777" w:rsidR="00980361" w:rsidRPr="006738D3" w:rsidRDefault="00980361" w:rsidP="00980361">
      <w:pPr>
        <w:pStyle w:val="LndNormale1"/>
        <w:ind w:left="4245" w:hanging="4245"/>
        <w:rPr>
          <w:b/>
          <w:bCs/>
          <w:color w:val="002060"/>
        </w:rPr>
      </w:pPr>
      <w:r w:rsidRPr="006738D3">
        <w:rPr>
          <w:b/>
          <w:bCs/>
          <w:color w:val="002060"/>
        </w:rPr>
        <w:t>CERRETO D’ESI ASD</w:t>
      </w:r>
      <w:r w:rsidRPr="006738D3">
        <w:rPr>
          <w:b/>
          <w:bCs/>
          <w:color w:val="002060"/>
        </w:rPr>
        <w:tab/>
      </w:r>
      <w:r w:rsidRPr="006738D3">
        <w:rPr>
          <w:color w:val="002060"/>
        </w:rPr>
        <w:tab/>
        <w:t>ANTINORI Alex</w:t>
      </w:r>
    </w:p>
    <w:p w14:paraId="77AADB2E" w14:textId="77777777" w:rsidR="00980361" w:rsidRPr="00944164" w:rsidRDefault="00980361" w:rsidP="00980361">
      <w:pPr>
        <w:pStyle w:val="LndNormale1"/>
        <w:ind w:left="4245" w:hanging="4245"/>
        <w:rPr>
          <w:b/>
          <w:bCs/>
          <w:color w:val="002060"/>
        </w:rPr>
      </w:pPr>
      <w:r w:rsidRPr="006738D3">
        <w:rPr>
          <w:b/>
          <w:bCs/>
          <w:color w:val="002060"/>
        </w:rPr>
        <w:t>ITALSERVICE C5</w:t>
      </w:r>
      <w:r w:rsidRPr="006738D3">
        <w:rPr>
          <w:b/>
          <w:bCs/>
          <w:color w:val="002060"/>
        </w:rPr>
        <w:tab/>
      </w:r>
      <w:r w:rsidRPr="006738D3">
        <w:rPr>
          <w:color w:val="002060"/>
        </w:rPr>
        <w:t>BORDONI Davide</w:t>
      </w:r>
    </w:p>
    <w:p w14:paraId="70A772A3" w14:textId="77777777" w:rsidR="00980361" w:rsidRDefault="00980361" w:rsidP="00980361">
      <w:pPr>
        <w:pStyle w:val="Nessunaspaziatura"/>
        <w:ind w:left="4245" w:hanging="4245"/>
        <w:jc w:val="both"/>
        <w:rPr>
          <w:rFonts w:ascii="Arial" w:hAnsi="Arial" w:cs="Arial"/>
          <w:bCs/>
          <w:iCs/>
          <w:color w:val="002060"/>
        </w:rPr>
      </w:pPr>
    </w:p>
    <w:p w14:paraId="10C5B4C1" w14:textId="77777777" w:rsidR="006738D3" w:rsidRPr="00E95AE8" w:rsidRDefault="006738D3" w:rsidP="006738D3">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r>
      <w:r>
        <w:rPr>
          <w:rFonts w:ascii="Arial" w:hAnsi="Arial" w:cs="Arial"/>
          <w:color w:val="002060"/>
        </w:rPr>
        <w:t>DITOMMASO Giovanni</w:t>
      </w:r>
    </w:p>
    <w:p w14:paraId="092CA514" w14:textId="77777777" w:rsidR="006738D3" w:rsidRPr="00CD5233" w:rsidRDefault="006738D3" w:rsidP="00980361">
      <w:pPr>
        <w:pStyle w:val="Nessunaspaziatura"/>
        <w:ind w:left="4245" w:hanging="4245"/>
        <w:jc w:val="both"/>
        <w:rPr>
          <w:rFonts w:ascii="Arial" w:hAnsi="Arial" w:cs="Arial"/>
          <w:bCs/>
          <w:iCs/>
          <w:color w:val="002060"/>
        </w:rPr>
      </w:pPr>
    </w:p>
    <w:p w14:paraId="62E5CC07" w14:textId="77777777" w:rsidR="00980361" w:rsidRPr="00CD5233" w:rsidRDefault="00980361" w:rsidP="00980361">
      <w:pPr>
        <w:pStyle w:val="Nessunaspaziatura"/>
        <w:jc w:val="both"/>
        <w:rPr>
          <w:rFonts w:ascii="Arial" w:hAnsi="Arial" w:cs="Arial"/>
          <w:color w:val="002060"/>
        </w:rPr>
      </w:pPr>
      <w:r w:rsidRPr="00CD5233">
        <w:rPr>
          <w:rFonts w:ascii="Arial" w:hAnsi="Arial" w:cs="Arial"/>
          <w:color w:val="002060"/>
        </w:rPr>
        <w:t>Dirigente Responsabile</w:t>
      </w:r>
      <w:r w:rsidRPr="00CD5233">
        <w:rPr>
          <w:rFonts w:ascii="Arial" w:hAnsi="Arial" w:cs="Arial"/>
          <w:color w:val="002060"/>
        </w:rPr>
        <w:tab/>
      </w:r>
      <w:r w:rsidRPr="00CD5233">
        <w:rPr>
          <w:rFonts w:ascii="Arial" w:hAnsi="Arial" w:cs="Arial"/>
          <w:color w:val="002060"/>
        </w:rPr>
        <w:tab/>
      </w:r>
      <w:r w:rsidRPr="00CD5233">
        <w:rPr>
          <w:rFonts w:ascii="Arial" w:hAnsi="Arial" w:cs="Arial"/>
          <w:color w:val="002060"/>
        </w:rPr>
        <w:tab/>
        <w:t>CAPRETTI Marco</w:t>
      </w:r>
    </w:p>
    <w:p w14:paraId="5A272058" w14:textId="5145D158" w:rsidR="00E54CD2" w:rsidRDefault="00E54CD2" w:rsidP="00E54CD2">
      <w:pPr>
        <w:pStyle w:val="Nessunaspaziatura"/>
        <w:ind w:left="4240" w:hanging="4240"/>
        <w:rPr>
          <w:rFonts w:ascii="Arial" w:hAnsi="Arial" w:cs="Arial"/>
          <w:color w:val="002060"/>
        </w:rPr>
      </w:pPr>
      <w:r>
        <w:rPr>
          <w:rFonts w:ascii="Arial" w:hAnsi="Arial" w:cs="Arial"/>
          <w:color w:val="002060"/>
        </w:rPr>
        <w:t>Dirigenti Accompagnatori</w:t>
      </w:r>
      <w:r>
        <w:rPr>
          <w:rFonts w:ascii="Arial" w:hAnsi="Arial" w:cs="Arial"/>
          <w:color w:val="002060"/>
        </w:rPr>
        <w:tab/>
      </w:r>
      <w:r w:rsidR="00E50A43">
        <w:rPr>
          <w:rFonts w:ascii="Arial" w:hAnsi="Arial" w:cs="Arial"/>
          <w:color w:val="002060"/>
        </w:rPr>
        <w:t xml:space="preserve">BATTISTINI Francesco, </w:t>
      </w:r>
      <w:r>
        <w:rPr>
          <w:rFonts w:ascii="Arial" w:hAnsi="Arial" w:cs="Arial"/>
          <w:color w:val="002060"/>
        </w:rPr>
        <w:t xml:space="preserve">BOIANI Paolo, </w:t>
      </w:r>
      <w:r>
        <w:rPr>
          <w:rFonts w:ascii="Arial" w:hAnsi="Arial" w:cs="Arial"/>
          <w:color w:val="002060"/>
        </w:rPr>
        <w:t>GIACOMETTI Michele, PACENTI Paolo</w:t>
      </w:r>
    </w:p>
    <w:p w14:paraId="025DAF61" w14:textId="77777777" w:rsidR="00980361" w:rsidRPr="00CD5233" w:rsidRDefault="00980361" w:rsidP="00980361">
      <w:pPr>
        <w:pStyle w:val="Nessunaspaziatura"/>
        <w:ind w:left="4240" w:hanging="4240"/>
        <w:jc w:val="both"/>
        <w:rPr>
          <w:rFonts w:ascii="Arial" w:hAnsi="Arial" w:cs="Arial"/>
          <w:color w:val="002060"/>
        </w:rPr>
      </w:pPr>
      <w:r w:rsidRPr="00CD5233">
        <w:rPr>
          <w:rFonts w:ascii="Arial" w:hAnsi="Arial" w:cs="Arial"/>
          <w:color w:val="002060"/>
        </w:rPr>
        <w:t>Preparatore dei Portieri</w:t>
      </w:r>
      <w:r w:rsidRPr="00CD5233">
        <w:rPr>
          <w:rFonts w:ascii="Arial" w:hAnsi="Arial" w:cs="Arial"/>
          <w:color w:val="002060"/>
        </w:rPr>
        <w:tab/>
      </w:r>
      <w:r w:rsidRPr="00CD5233">
        <w:rPr>
          <w:rFonts w:ascii="Arial" w:hAnsi="Arial" w:cs="Arial"/>
          <w:color w:val="002060"/>
        </w:rPr>
        <w:tab/>
        <w:t>COPPARI Marco</w:t>
      </w:r>
    </w:p>
    <w:p w14:paraId="1BD0D711" w14:textId="77777777" w:rsidR="00E54CD2" w:rsidRDefault="00E54CD2" w:rsidP="00E54CD2">
      <w:pPr>
        <w:pStyle w:val="Nessunaspaziatura"/>
        <w:ind w:left="4240" w:hanging="4240"/>
        <w:rPr>
          <w:rFonts w:ascii="Arial" w:hAnsi="Arial" w:cs="Arial"/>
          <w:color w:val="002060"/>
        </w:rPr>
      </w:pPr>
      <w:r>
        <w:rPr>
          <w:rFonts w:ascii="Arial" w:hAnsi="Arial" w:cs="Arial"/>
          <w:color w:val="002060"/>
        </w:rPr>
        <w:t>Medico</w:t>
      </w:r>
      <w:r>
        <w:rPr>
          <w:rFonts w:ascii="Arial" w:hAnsi="Arial" w:cs="Arial"/>
          <w:color w:val="002060"/>
        </w:rPr>
        <w:tab/>
      </w:r>
      <w:r>
        <w:rPr>
          <w:rFonts w:ascii="Arial" w:hAnsi="Arial" w:cs="Arial"/>
          <w:color w:val="002060"/>
        </w:rPr>
        <w:tab/>
        <w:t>MANTOVANI Paolo</w:t>
      </w:r>
    </w:p>
    <w:p w14:paraId="35D777BA" w14:textId="77777777" w:rsidR="00E54CD2" w:rsidRDefault="00E54CD2" w:rsidP="00E54CD2">
      <w:pPr>
        <w:pStyle w:val="Nessunaspaziatura"/>
        <w:ind w:left="4240" w:hanging="4240"/>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PAPETTI Christian, PERUCCI Michele, PIGNOCCHI Letizia</w:t>
      </w:r>
    </w:p>
    <w:p w14:paraId="4820F8F6" w14:textId="5E153841" w:rsidR="00E50A43" w:rsidRDefault="00E50A43" w:rsidP="00E50A43">
      <w:pPr>
        <w:pStyle w:val="Nessunaspaziatura"/>
        <w:ind w:left="3540" w:hanging="3540"/>
        <w:jc w:val="both"/>
        <w:rPr>
          <w:rFonts w:ascii="Arial" w:hAnsi="Arial" w:cs="Arial"/>
          <w:color w:val="002060"/>
        </w:rPr>
      </w:pPr>
      <w:r>
        <w:rPr>
          <w:rFonts w:ascii="Arial" w:hAnsi="Arial" w:cs="Arial"/>
          <w:color w:val="002060"/>
        </w:rPr>
        <w:t>Responsabile Logistica</w:t>
      </w:r>
      <w:r>
        <w:rPr>
          <w:rFonts w:ascii="Arial" w:hAnsi="Arial" w:cs="Arial"/>
          <w:color w:val="002060"/>
        </w:rPr>
        <w:tab/>
      </w:r>
      <w:r>
        <w:rPr>
          <w:rFonts w:ascii="Arial" w:hAnsi="Arial" w:cs="Arial"/>
          <w:color w:val="002060"/>
        </w:rPr>
        <w:tab/>
        <w:t>MENGHINI Lamberto</w:t>
      </w:r>
    </w:p>
    <w:p w14:paraId="55FA2BA8" w14:textId="6A47309D" w:rsidR="00980361" w:rsidRDefault="00980361" w:rsidP="00980361">
      <w:pPr>
        <w:pStyle w:val="Nessunaspaziatura"/>
        <w:ind w:left="3540" w:hanging="3540"/>
        <w:jc w:val="both"/>
        <w:rPr>
          <w:rFonts w:ascii="Arial" w:hAnsi="Arial" w:cs="Arial"/>
          <w:color w:val="002060"/>
        </w:rPr>
      </w:pPr>
      <w:r w:rsidRPr="00CD5233">
        <w:rPr>
          <w:rFonts w:ascii="Arial" w:hAnsi="Arial" w:cs="Arial"/>
          <w:color w:val="002060"/>
        </w:rPr>
        <w:t>Segretario</w:t>
      </w:r>
      <w:r w:rsidRPr="00CD5233">
        <w:rPr>
          <w:rFonts w:ascii="Arial" w:hAnsi="Arial" w:cs="Arial"/>
          <w:color w:val="002060"/>
        </w:rPr>
        <w:tab/>
      </w:r>
      <w:r w:rsidRPr="00CD5233">
        <w:rPr>
          <w:rFonts w:ascii="Arial" w:hAnsi="Arial" w:cs="Arial"/>
          <w:color w:val="002060"/>
        </w:rPr>
        <w:tab/>
        <w:t>TORRESI Alver</w:t>
      </w:r>
    </w:p>
    <w:p w14:paraId="015F92B0" w14:textId="77777777" w:rsidR="00E54CD2" w:rsidRDefault="00E54CD2" w:rsidP="00E54CD2">
      <w:pPr>
        <w:pStyle w:val="Nessunaspaziatura"/>
        <w:ind w:left="3540" w:hanging="3540"/>
        <w:rPr>
          <w:rFonts w:ascii="Arial" w:hAnsi="Arial" w:cs="Arial"/>
          <w:color w:val="002060"/>
        </w:rPr>
      </w:pPr>
      <w:r>
        <w:rPr>
          <w:rFonts w:ascii="Arial" w:hAnsi="Arial" w:cs="Arial"/>
          <w:color w:val="002060"/>
        </w:rPr>
        <w:t>Addetto Stampa</w:t>
      </w:r>
      <w:r>
        <w:rPr>
          <w:rFonts w:ascii="Arial" w:hAnsi="Arial" w:cs="Arial"/>
          <w:color w:val="002060"/>
        </w:rPr>
        <w:tab/>
      </w:r>
      <w:r>
        <w:rPr>
          <w:rFonts w:ascii="Arial" w:hAnsi="Arial" w:cs="Arial"/>
          <w:color w:val="002060"/>
        </w:rPr>
        <w:tab/>
        <w:t>MAGNARELLI Matteo</w:t>
      </w:r>
    </w:p>
    <w:p w14:paraId="68B8847B" w14:textId="77777777" w:rsidR="00980361" w:rsidRDefault="00980361" w:rsidP="00387589">
      <w:pPr>
        <w:pStyle w:val="LndNormale1"/>
        <w:rPr>
          <w:color w:val="002060"/>
        </w:rPr>
      </w:pPr>
    </w:p>
    <w:p w14:paraId="7F9CEA9D" w14:textId="77777777" w:rsidR="00D407D5" w:rsidRPr="00D407D5" w:rsidRDefault="00D407D5"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lastRenderedPageBreak/>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0481DBF" w14:textId="77777777" w:rsidR="006F53CC" w:rsidRDefault="006F53CC" w:rsidP="006F53CC">
      <w:pPr>
        <w:pStyle w:val="breakline"/>
        <w:rPr>
          <w:color w:val="002060"/>
        </w:rPr>
      </w:pPr>
    </w:p>
    <w:p w14:paraId="4C86FF13" w14:textId="0D624BCE" w:rsidR="009D57AE" w:rsidRPr="00400E07" w:rsidRDefault="009D57AE" w:rsidP="009D57AE">
      <w:pPr>
        <w:pStyle w:val="titolocampionato0"/>
        <w:shd w:val="clear" w:color="auto" w:fill="CCCCCC"/>
        <w:spacing w:before="80" w:after="40"/>
        <w:rPr>
          <w:color w:val="002060"/>
        </w:rPr>
      </w:pPr>
      <w:r>
        <w:rPr>
          <w:color w:val="002060"/>
        </w:rPr>
        <w:t>PLAY OFF CALCIO A 5 SERIE “D”</w:t>
      </w:r>
    </w:p>
    <w:p w14:paraId="71F44F85" w14:textId="77777777" w:rsidR="009D57AE" w:rsidRPr="00400E07" w:rsidRDefault="009D57AE" w:rsidP="009D57AE">
      <w:pPr>
        <w:pStyle w:val="titoloprinc0"/>
        <w:rPr>
          <w:color w:val="002060"/>
        </w:rPr>
      </w:pPr>
      <w:r w:rsidRPr="00400E07">
        <w:rPr>
          <w:color w:val="002060"/>
        </w:rPr>
        <w:t>VARIAZIONI AL PROGRAMMA GARE</w:t>
      </w:r>
    </w:p>
    <w:p w14:paraId="449B966E" w14:textId="77777777" w:rsidR="009D57AE" w:rsidRPr="00400E07" w:rsidRDefault="009D57AE" w:rsidP="009D57AE">
      <w:pPr>
        <w:pStyle w:val="breakline"/>
        <w:rPr>
          <w:color w:val="002060"/>
        </w:rPr>
      </w:pPr>
    </w:p>
    <w:p w14:paraId="1FE6D035" w14:textId="77777777" w:rsidR="009D57AE" w:rsidRPr="00400E07" w:rsidRDefault="009D57AE" w:rsidP="009D57AE">
      <w:pPr>
        <w:pStyle w:val="breakline"/>
        <w:rPr>
          <w:color w:val="002060"/>
        </w:rPr>
      </w:pPr>
    </w:p>
    <w:p w14:paraId="74CE3759" w14:textId="4185D4C9" w:rsidR="009D57AE" w:rsidRPr="00400E07" w:rsidRDefault="009D57AE" w:rsidP="009D57AE">
      <w:pPr>
        <w:pStyle w:val="sottotitolocampionato10"/>
        <w:rPr>
          <w:color w:val="002060"/>
        </w:rPr>
      </w:pPr>
      <w:r>
        <w:rPr>
          <w:color w:val="002060"/>
        </w:rPr>
        <w:t xml:space="preserve">PLAY OFF </w:t>
      </w:r>
      <w:r w:rsidRPr="00400E07">
        <w:rPr>
          <w:color w:val="002060"/>
        </w:rPr>
        <w:t xml:space="preserve">GIRONE </w:t>
      </w:r>
      <w:r>
        <w:rPr>
          <w:color w:val="002060"/>
        </w:rPr>
        <w:t>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D57AE" w:rsidRPr="00400E07" w14:paraId="4B82BD9F" w14:textId="77777777" w:rsidTr="008A69D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E5715" w14:textId="77777777" w:rsidR="009D57AE" w:rsidRPr="00400E07" w:rsidRDefault="009D57AE" w:rsidP="008A69D0">
            <w:pPr>
              <w:pStyle w:val="headertabella0"/>
              <w:rPr>
                <w:color w:val="002060"/>
              </w:rPr>
            </w:pPr>
            <w:r w:rsidRPr="00400E0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F7CF2" w14:textId="77777777" w:rsidR="009D57AE" w:rsidRPr="00400E07" w:rsidRDefault="009D57AE" w:rsidP="008A69D0">
            <w:pPr>
              <w:pStyle w:val="headertabella0"/>
              <w:rPr>
                <w:color w:val="002060"/>
              </w:rPr>
            </w:pPr>
            <w:r w:rsidRPr="00400E0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93238" w14:textId="77777777" w:rsidR="009D57AE" w:rsidRPr="00400E07" w:rsidRDefault="009D57AE" w:rsidP="008A69D0">
            <w:pPr>
              <w:pStyle w:val="headertabella0"/>
              <w:rPr>
                <w:color w:val="002060"/>
              </w:rPr>
            </w:pPr>
            <w:r w:rsidRPr="00400E0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8742C" w14:textId="77777777" w:rsidR="009D57AE" w:rsidRPr="00400E07" w:rsidRDefault="009D57AE" w:rsidP="008A69D0">
            <w:pPr>
              <w:pStyle w:val="headertabella0"/>
              <w:rPr>
                <w:color w:val="002060"/>
              </w:rPr>
            </w:pPr>
            <w:r w:rsidRPr="00400E0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D900E" w14:textId="77777777" w:rsidR="009D57AE" w:rsidRPr="00400E07" w:rsidRDefault="009D57AE" w:rsidP="008A69D0">
            <w:pPr>
              <w:pStyle w:val="headertabella0"/>
              <w:rPr>
                <w:color w:val="002060"/>
              </w:rPr>
            </w:pPr>
            <w:r w:rsidRPr="00400E07">
              <w:rPr>
                <w:color w:val="002060"/>
              </w:rPr>
              <w:t xml:space="preserve">Data </w:t>
            </w:r>
            <w:proofErr w:type="spellStart"/>
            <w:r w:rsidRPr="00400E07">
              <w:rPr>
                <w:color w:val="002060"/>
              </w:rPr>
              <w:t>Orig</w:t>
            </w:r>
            <w:proofErr w:type="spellEnd"/>
            <w:r w:rsidRPr="00400E0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C3B48" w14:textId="77777777" w:rsidR="009D57AE" w:rsidRPr="00400E07" w:rsidRDefault="009D57AE" w:rsidP="008A69D0">
            <w:pPr>
              <w:pStyle w:val="headertabella0"/>
              <w:rPr>
                <w:color w:val="002060"/>
              </w:rPr>
            </w:pPr>
            <w:r w:rsidRPr="00400E0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B1CF5" w14:textId="77777777" w:rsidR="009D57AE" w:rsidRPr="00400E07" w:rsidRDefault="009D57AE" w:rsidP="008A69D0">
            <w:pPr>
              <w:pStyle w:val="headertabella0"/>
              <w:rPr>
                <w:color w:val="002060"/>
              </w:rPr>
            </w:pPr>
            <w:r w:rsidRPr="00400E07">
              <w:rPr>
                <w:color w:val="002060"/>
              </w:rPr>
              <w:t xml:space="preserve">Ora </w:t>
            </w:r>
            <w:proofErr w:type="spellStart"/>
            <w:r w:rsidRPr="00400E07">
              <w:rPr>
                <w:color w:val="002060"/>
              </w:rPr>
              <w:t>Orig</w:t>
            </w:r>
            <w:proofErr w:type="spellEnd"/>
            <w:r w:rsidRPr="00400E0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2E11C" w14:textId="77777777" w:rsidR="009D57AE" w:rsidRPr="00400E07" w:rsidRDefault="009D57AE" w:rsidP="008A69D0">
            <w:pPr>
              <w:pStyle w:val="headertabella0"/>
              <w:rPr>
                <w:color w:val="002060"/>
              </w:rPr>
            </w:pPr>
            <w:r w:rsidRPr="00400E07">
              <w:rPr>
                <w:color w:val="002060"/>
              </w:rPr>
              <w:t>Impianto</w:t>
            </w:r>
          </w:p>
        </w:tc>
      </w:tr>
      <w:tr w:rsidR="009D57AE" w:rsidRPr="00400E07" w14:paraId="6C74249C" w14:textId="77777777" w:rsidTr="008A69D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84313" w14:textId="20C2F3D1" w:rsidR="009D57AE" w:rsidRPr="00A34AC7" w:rsidRDefault="009D57AE" w:rsidP="008A69D0">
            <w:pPr>
              <w:pStyle w:val="rowtabella0"/>
              <w:rPr>
                <w:color w:val="002060"/>
                <w:highlight w:val="yellow"/>
              </w:rPr>
            </w:pPr>
            <w:r>
              <w:rPr>
                <w:color w:val="002060"/>
                <w:highlight w:val="yellow"/>
              </w:rPr>
              <w:t>30/04/2026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216C8" w14:textId="4AADB8CA" w:rsidR="009D57AE" w:rsidRPr="00A34AC7" w:rsidRDefault="009D57AE" w:rsidP="008A69D0">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0B931" w14:textId="6047480F" w:rsidR="009D57AE" w:rsidRPr="00A34AC7" w:rsidRDefault="009D57AE" w:rsidP="008A69D0">
            <w:pPr>
              <w:pStyle w:val="rowtabella0"/>
              <w:rPr>
                <w:color w:val="002060"/>
                <w:highlight w:val="yellow"/>
              </w:rPr>
            </w:pPr>
            <w:r>
              <w:rPr>
                <w:color w:val="002060"/>
                <w:highlight w:val="yellow"/>
              </w:rPr>
              <w:t>CASTORANESE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D7208" w14:textId="20578490" w:rsidR="009D57AE" w:rsidRPr="00A34AC7" w:rsidRDefault="009D57AE" w:rsidP="008A69D0">
            <w:pPr>
              <w:pStyle w:val="rowtabella0"/>
              <w:rPr>
                <w:color w:val="002060"/>
                <w:highlight w:val="yellow"/>
              </w:rPr>
            </w:pPr>
            <w:r>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C5F97" w14:textId="1E99D53F" w:rsidR="009D57AE" w:rsidRPr="00400E07" w:rsidRDefault="009D57AE" w:rsidP="008A69D0">
            <w:pPr>
              <w:pStyle w:val="rowtabella0"/>
              <w:rPr>
                <w:color w:val="002060"/>
              </w:rPr>
            </w:pPr>
            <w:r>
              <w:rPr>
                <w:color w:val="002060"/>
              </w:rPr>
              <w:t>01/05/2026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C1704" w14:textId="70DB54E3" w:rsidR="009D57AE" w:rsidRPr="00A34AC7" w:rsidRDefault="009D57AE" w:rsidP="008A69D0">
            <w:pPr>
              <w:pStyle w:val="rowtabella0"/>
              <w:jc w:val="center"/>
              <w:rPr>
                <w:color w:val="002060"/>
                <w:highlight w:val="yellow"/>
              </w:rPr>
            </w:pPr>
            <w:r>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BFBA0" w14:textId="30CFAB93" w:rsidR="009D57AE" w:rsidRPr="00400E07" w:rsidRDefault="009D57AE" w:rsidP="008A69D0">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0F6AD" w14:textId="77777777" w:rsidR="009D57AE" w:rsidRPr="00400E07" w:rsidRDefault="009D57AE" w:rsidP="008A69D0">
            <w:pPr>
              <w:rPr>
                <w:color w:val="002060"/>
              </w:rPr>
            </w:pPr>
          </w:p>
        </w:tc>
      </w:tr>
      <w:tr w:rsidR="009D57AE" w:rsidRPr="00400E07" w14:paraId="55385166" w14:textId="77777777" w:rsidTr="008A69D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6E79A" w14:textId="2F8D3E6A" w:rsidR="009D57AE" w:rsidRPr="00A34AC7" w:rsidRDefault="009D57AE" w:rsidP="009D57AE">
            <w:pPr>
              <w:pStyle w:val="rowtabella0"/>
              <w:rPr>
                <w:color w:val="002060"/>
                <w:highlight w:val="yellow"/>
              </w:rPr>
            </w:pPr>
            <w:r>
              <w:rPr>
                <w:color w:val="002060"/>
                <w:highlight w:val="yellow"/>
              </w:rPr>
              <w:t>30/04/2026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FC7ED" w14:textId="58A044D1" w:rsidR="009D57AE" w:rsidRPr="00A34AC7" w:rsidRDefault="009D57AE" w:rsidP="009D57AE">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5A5CB" w14:textId="71C7E642" w:rsidR="009D57AE" w:rsidRPr="00A34AC7" w:rsidRDefault="009D57AE" w:rsidP="009D57AE">
            <w:pPr>
              <w:pStyle w:val="rowtabella0"/>
              <w:rPr>
                <w:color w:val="002060"/>
                <w:highlight w:val="yellow"/>
              </w:rPr>
            </w:pPr>
            <w:r>
              <w:rPr>
                <w:color w:val="002060"/>
                <w:highlight w:val="yellow"/>
              </w:rPr>
              <w:t>DURANTINA SANTA CECILIA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6164A" w14:textId="14844174" w:rsidR="009D57AE" w:rsidRPr="00A34AC7" w:rsidRDefault="009D57AE" w:rsidP="009D57AE">
            <w:pPr>
              <w:pStyle w:val="rowtabella0"/>
              <w:rPr>
                <w:color w:val="002060"/>
                <w:highlight w:val="yellow"/>
              </w:rPr>
            </w:pPr>
            <w:r>
              <w:rPr>
                <w:color w:val="002060"/>
                <w:highlight w:val="yellow"/>
              </w:rPr>
              <w:t>CIARNIN</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201E8" w14:textId="210D90CE" w:rsidR="009D57AE" w:rsidRPr="00400E07" w:rsidRDefault="009D57AE" w:rsidP="009D57AE">
            <w:pPr>
              <w:pStyle w:val="rowtabella0"/>
              <w:rPr>
                <w:color w:val="002060"/>
              </w:rPr>
            </w:pPr>
            <w:r>
              <w:rPr>
                <w:color w:val="002060"/>
              </w:rPr>
              <w:t>01/05/2026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FDFD8" w14:textId="63E11770" w:rsidR="009D57AE" w:rsidRPr="00A34AC7" w:rsidRDefault="009D57AE" w:rsidP="009D57AE">
            <w:pPr>
              <w:pStyle w:val="rowtabella0"/>
              <w:jc w:val="center"/>
              <w:rPr>
                <w:color w:val="002060"/>
                <w:highlight w:val="yellow"/>
              </w:rPr>
            </w:pPr>
            <w:r>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B5502" w14:textId="0D800675" w:rsidR="009D57AE" w:rsidRPr="00400E07" w:rsidRDefault="009D57AE" w:rsidP="009D57AE">
            <w:pPr>
              <w:pStyle w:val="rowtabella0"/>
              <w:jc w:val="center"/>
              <w:rPr>
                <w:color w:val="002060"/>
              </w:rPr>
            </w:pPr>
            <w:r>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90B03" w14:textId="77777777" w:rsidR="009D57AE" w:rsidRPr="00400E07" w:rsidRDefault="009D57AE" w:rsidP="009D57AE">
            <w:pPr>
              <w:rPr>
                <w:color w:val="002060"/>
              </w:rPr>
            </w:pPr>
          </w:p>
        </w:tc>
      </w:tr>
      <w:tr w:rsidR="009D57AE" w:rsidRPr="00400E07" w14:paraId="75489B08" w14:textId="77777777" w:rsidTr="008A69D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5D6B" w14:textId="66CF758B" w:rsidR="009D57AE" w:rsidRPr="00A34AC7" w:rsidRDefault="009D57AE" w:rsidP="009D57AE">
            <w:pPr>
              <w:pStyle w:val="rowtabella0"/>
              <w:rPr>
                <w:color w:val="002060"/>
                <w:highlight w:val="yellow"/>
              </w:rPr>
            </w:pPr>
            <w:r>
              <w:rPr>
                <w:color w:val="002060"/>
                <w:highlight w:val="yellow"/>
              </w:rPr>
              <w:t>30/04/2026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B7D9" w14:textId="23A18597" w:rsidR="009D57AE" w:rsidRPr="00A34AC7" w:rsidRDefault="009D57AE" w:rsidP="009D57AE">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E1E9" w14:textId="3C6DDC3A" w:rsidR="009D57AE" w:rsidRPr="00A34AC7" w:rsidRDefault="009D57AE" w:rsidP="009D57AE">
            <w:pPr>
              <w:pStyle w:val="rowtabella0"/>
              <w:rPr>
                <w:color w:val="002060"/>
                <w:highlight w:val="yellow"/>
              </w:rPr>
            </w:pPr>
            <w:r>
              <w:rPr>
                <w:color w:val="002060"/>
                <w:highlight w:val="yellow"/>
              </w:rPr>
              <w:t>MONTECCHIO SPORT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9EEE" w14:textId="1CAD0CF1" w:rsidR="009D57AE" w:rsidRPr="00A34AC7" w:rsidRDefault="009D57AE" w:rsidP="009D57AE">
            <w:pPr>
              <w:pStyle w:val="rowtabella0"/>
              <w:rPr>
                <w:color w:val="002060"/>
                <w:highlight w:val="yellow"/>
              </w:rPr>
            </w:pPr>
            <w:r>
              <w:rPr>
                <w:color w:val="002060"/>
                <w:highlight w:val="yellow"/>
              </w:rPr>
              <w:t>URBINO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F0E5" w14:textId="151F1CD0" w:rsidR="009D57AE" w:rsidRPr="00400E07" w:rsidRDefault="009D57AE" w:rsidP="009D57AE">
            <w:pPr>
              <w:pStyle w:val="rowtabella0"/>
              <w:rPr>
                <w:color w:val="002060"/>
              </w:rPr>
            </w:pPr>
            <w:r>
              <w:rPr>
                <w:color w:val="002060"/>
              </w:rPr>
              <w:t>01/05/2026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5244" w14:textId="2C4C0D67" w:rsidR="009D57AE" w:rsidRPr="00400E07" w:rsidRDefault="009D57AE" w:rsidP="009D57AE">
            <w:pPr>
              <w:pStyle w:val="rowtabella0"/>
              <w:jc w:val="center"/>
              <w:rPr>
                <w:color w:val="002060"/>
              </w:rPr>
            </w:pPr>
            <w:r>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C2B5" w14:textId="29F5F53B" w:rsidR="009D57AE" w:rsidRPr="00400E07" w:rsidRDefault="009D57AE" w:rsidP="009D57AE">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88F2" w14:textId="77777777" w:rsidR="009D57AE" w:rsidRPr="00400E07" w:rsidRDefault="009D57AE" w:rsidP="009D57AE">
            <w:pPr>
              <w:rPr>
                <w:color w:val="002060"/>
              </w:rPr>
            </w:pPr>
          </w:p>
        </w:tc>
      </w:tr>
    </w:tbl>
    <w:p w14:paraId="0C08E6B2" w14:textId="77777777" w:rsidR="009D57AE" w:rsidRDefault="009D57AE" w:rsidP="006F53CC">
      <w:pPr>
        <w:pStyle w:val="breakline"/>
        <w:rPr>
          <w:color w:val="002060"/>
        </w:rPr>
      </w:pPr>
    </w:p>
    <w:p w14:paraId="748A3736" w14:textId="77777777" w:rsidR="009D57AE" w:rsidRDefault="009D57AE" w:rsidP="006F53CC">
      <w:pPr>
        <w:pStyle w:val="breakline"/>
        <w:rPr>
          <w:color w:val="002060"/>
        </w:rPr>
      </w:pPr>
    </w:p>
    <w:p w14:paraId="0F018191" w14:textId="77777777" w:rsidR="006E3500" w:rsidRPr="006E3500" w:rsidRDefault="006E3500" w:rsidP="006E3500">
      <w:pPr>
        <w:pStyle w:val="titolocampionato0"/>
        <w:shd w:val="clear" w:color="auto" w:fill="CCCCCC"/>
        <w:spacing w:before="80" w:after="40"/>
        <w:rPr>
          <w:color w:val="002060"/>
        </w:rPr>
      </w:pPr>
      <w:r w:rsidRPr="006E3500">
        <w:rPr>
          <w:color w:val="002060"/>
        </w:rPr>
        <w:t>COPPA PRIMAVERA C5 UNDER 16</w:t>
      </w:r>
    </w:p>
    <w:p w14:paraId="47D445D5" w14:textId="77777777" w:rsidR="006E3500" w:rsidRPr="006E3500" w:rsidRDefault="006E3500" w:rsidP="006E3500">
      <w:pPr>
        <w:pStyle w:val="titoloprinc0"/>
        <w:rPr>
          <w:color w:val="002060"/>
        </w:rPr>
      </w:pPr>
      <w:r w:rsidRPr="006E3500">
        <w:rPr>
          <w:color w:val="002060"/>
        </w:rPr>
        <w:t>RISULTATI</w:t>
      </w:r>
    </w:p>
    <w:p w14:paraId="3587D206" w14:textId="77777777" w:rsidR="006E3500" w:rsidRPr="006E3500" w:rsidRDefault="006E3500" w:rsidP="006E3500">
      <w:pPr>
        <w:pStyle w:val="breakline"/>
        <w:rPr>
          <w:color w:val="002060"/>
        </w:rPr>
      </w:pPr>
    </w:p>
    <w:p w14:paraId="3690FB42" w14:textId="77777777" w:rsidR="006E3500" w:rsidRPr="006E3500" w:rsidRDefault="006E3500" w:rsidP="006E3500">
      <w:pPr>
        <w:pStyle w:val="sottotitolocampionato10"/>
        <w:rPr>
          <w:color w:val="002060"/>
        </w:rPr>
      </w:pPr>
      <w:r w:rsidRPr="006E3500">
        <w:rPr>
          <w:color w:val="002060"/>
        </w:rPr>
        <w:t>RISULTATI UFFICIALI GARE DEL 22/04/2026</w:t>
      </w:r>
    </w:p>
    <w:p w14:paraId="7303ECF6" w14:textId="77777777" w:rsidR="006E3500" w:rsidRPr="006E3500" w:rsidRDefault="006E3500" w:rsidP="006E3500">
      <w:pPr>
        <w:pStyle w:val="sottotitolocampionato20"/>
        <w:spacing w:before="0" w:beforeAutospacing="0" w:after="0" w:afterAutospacing="0"/>
        <w:rPr>
          <w:rFonts w:ascii="Arial" w:hAnsi="Arial" w:cs="Arial"/>
          <w:color w:val="002060"/>
          <w:sz w:val="20"/>
          <w:szCs w:val="20"/>
        </w:rPr>
      </w:pPr>
      <w:r w:rsidRPr="006E3500">
        <w:rPr>
          <w:rFonts w:ascii="Arial" w:hAnsi="Arial" w:cs="Arial"/>
          <w:color w:val="002060"/>
          <w:sz w:val="20"/>
          <w:szCs w:val="20"/>
        </w:rPr>
        <w:t>Si trascrivono qui di seguito i risultati ufficiali delle gare disputate</w:t>
      </w:r>
    </w:p>
    <w:p w14:paraId="78A69F56" w14:textId="77777777" w:rsidR="006E3500" w:rsidRPr="006E3500" w:rsidRDefault="006E3500" w:rsidP="006E350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3500" w:rsidRPr="006E3500" w14:paraId="5F9DEE3C" w14:textId="77777777" w:rsidTr="008A69D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3500" w:rsidRPr="006E3500" w14:paraId="291FC42A" w14:textId="77777777" w:rsidTr="008A69D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B9DC1" w14:textId="77777777" w:rsidR="006E3500" w:rsidRPr="006E3500" w:rsidRDefault="006E3500" w:rsidP="008A69D0">
                  <w:pPr>
                    <w:pStyle w:val="headertabella0"/>
                    <w:rPr>
                      <w:color w:val="002060"/>
                    </w:rPr>
                  </w:pPr>
                  <w:r w:rsidRPr="006E3500">
                    <w:rPr>
                      <w:color w:val="002060"/>
                    </w:rPr>
                    <w:t>GIRONE A - 1 Giornata - A</w:t>
                  </w:r>
                </w:p>
              </w:tc>
            </w:tr>
            <w:tr w:rsidR="006E3500" w:rsidRPr="006E3500" w14:paraId="301C1A5E" w14:textId="77777777" w:rsidTr="008A69D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B54AF0" w14:textId="77777777" w:rsidR="006E3500" w:rsidRPr="006E3500" w:rsidRDefault="006E3500" w:rsidP="008A69D0">
                  <w:pPr>
                    <w:pStyle w:val="rowtabella0"/>
                    <w:rPr>
                      <w:color w:val="002060"/>
                    </w:rPr>
                  </w:pPr>
                  <w:r w:rsidRPr="006E3500">
                    <w:rPr>
                      <w:color w:val="002060"/>
                    </w:rPr>
                    <w:t>CITTA DI OSTRA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89E32" w14:textId="77777777" w:rsidR="006E3500" w:rsidRPr="006E3500" w:rsidRDefault="006E3500" w:rsidP="008A69D0">
                  <w:pPr>
                    <w:pStyle w:val="rowtabella0"/>
                    <w:rPr>
                      <w:color w:val="002060"/>
                    </w:rPr>
                  </w:pPr>
                  <w:r w:rsidRPr="006E3500">
                    <w:rPr>
                      <w:color w:val="002060"/>
                    </w:rPr>
                    <w:t>- POL.CAGLI SPORT ASSOCIATI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A9C92B" w14:textId="77777777" w:rsidR="006E3500" w:rsidRPr="006E3500" w:rsidRDefault="006E3500" w:rsidP="008A69D0">
                  <w:pPr>
                    <w:pStyle w:val="rowtabella0"/>
                    <w:jc w:val="center"/>
                    <w:rPr>
                      <w:color w:val="002060"/>
                    </w:rPr>
                  </w:pPr>
                  <w:r w:rsidRPr="006E3500">
                    <w:rPr>
                      <w:color w:val="002060"/>
                    </w:rPr>
                    <w:t>5 - 6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974AC3" w14:textId="77777777" w:rsidR="006E3500" w:rsidRPr="006E3500" w:rsidRDefault="006E3500" w:rsidP="008A69D0">
                  <w:pPr>
                    <w:pStyle w:val="rowtabella0"/>
                    <w:jc w:val="center"/>
                    <w:rPr>
                      <w:color w:val="002060"/>
                    </w:rPr>
                  </w:pPr>
                  <w:r w:rsidRPr="006E3500">
                    <w:rPr>
                      <w:color w:val="002060"/>
                    </w:rPr>
                    <w:t> </w:t>
                  </w:r>
                </w:p>
              </w:tc>
            </w:tr>
          </w:tbl>
          <w:p w14:paraId="412C67FB" w14:textId="77777777" w:rsidR="006E3500" w:rsidRPr="006E3500" w:rsidRDefault="006E3500" w:rsidP="008A69D0">
            <w:pPr>
              <w:rPr>
                <w:color w:val="002060"/>
              </w:rPr>
            </w:pPr>
          </w:p>
        </w:tc>
      </w:tr>
    </w:tbl>
    <w:p w14:paraId="48C95CC5" w14:textId="77777777" w:rsidR="006E3500" w:rsidRPr="006E3500" w:rsidRDefault="006E3500" w:rsidP="006E3500">
      <w:pPr>
        <w:pStyle w:val="breakline"/>
        <w:rPr>
          <w:rFonts w:eastAsiaTheme="minorEastAsia"/>
          <w:color w:val="002060"/>
        </w:rPr>
      </w:pPr>
    </w:p>
    <w:p w14:paraId="6FF8DDC3" w14:textId="77777777" w:rsidR="006E3500" w:rsidRPr="006E3500" w:rsidRDefault="006E3500" w:rsidP="006E3500">
      <w:pPr>
        <w:pStyle w:val="breakline"/>
        <w:rPr>
          <w:color w:val="002060"/>
        </w:rPr>
      </w:pPr>
    </w:p>
    <w:p w14:paraId="396066C5" w14:textId="77777777" w:rsidR="006E3500" w:rsidRPr="006E3500" w:rsidRDefault="006E3500" w:rsidP="006E3500">
      <w:pPr>
        <w:pStyle w:val="titoloprinc0"/>
        <w:rPr>
          <w:color w:val="002060"/>
        </w:rPr>
      </w:pPr>
      <w:r w:rsidRPr="006E3500">
        <w:rPr>
          <w:color w:val="002060"/>
        </w:rPr>
        <w:t>CLASSIFICA</w:t>
      </w:r>
    </w:p>
    <w:p w14:paraId="425360D1" w14:textId="77777777" w:rsidR="006E3500" w:rsidRPr="006E3500" w:rsidRDefault="006E3500" w:rsidP="006E3500">
      <w:pPr>
        <w:pStyle w:val="breakline"/>
        <w:rPr>
          <w:color w:val="002060"/>
        </w:rPr>
      </w:pPr>
    </w:p>
    <w:p w14:paraId="13B6162F" w14:textId="77777777" w:rsidR="006E3500" w:rsidRPr="006E3500" w:rsidRDefault="006E3500" w:rsidP="006E3500">
      <w:pPr>
        <w:pStyle w:val="breakline"/>
        <w:rPr>
          <w:color w:val="002060"/>
        </w:rPr>
      </w:pPr>
    </w:p>
    <w:p w14:paraId="4B7DBDE6" w14:textId="77777777" w:rsidR="006E3500" w:rsidRPr="006E3500" w:rsidRDefault="006E3500" w:rsidP="006E3500">
      <w:pPr>
        <w:pStyle w:val="sottotitolocampionato10"/>
        <w:rPr>
          <w:color w:val="002060"/>
        </w:rPr>
      </w:pPr>
      <w:r w:rsidRPr="006E350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3500" w:rsidRPr="006E3500" w14:paraId="1FC15C55" w14:textId="77777777" w:rsidTr="008A69D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AFC91" w14:textId="77777777" w:rsidR="006E3500" w:rsidRPr="006E3500" w:rsidRDefault="006E3500" w:rsidP="008A69D0">
            <w:pPr>
              <w:pStyle w:val="headertabella0"/>
              <w:rPr>
                <w:color w:val="002060"/>
              </w:rPr>
            </w:pPr>
            <w:r w:rsidRPr="006E350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8229D" w14:textId="77777777" w:rsidR="006E3500" w:rsidRPr="006E3500" w:rsidRDefault="006E3500" w:rsidP="008A69D0">
            <w:pPr>
              <w:pStyle w:val="headertabella0"/>
              <w:rPr>
                <w:color w:val="002060"/>
              </w:rPr>
            </w:pPr>
            <w:r w:rsidRPr="006E350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4B601" w14:textId="77777777" w:rsidR="006E3500" w:rsidRPr="006E3500" w:rsidRDefault="006E3500" w:rsidP="008A69D0">
            <w:pPr>
              <w:pStyle w:val="headertabella0"/>
              <w:rPr>
                <w:color w:val="002060"/>
              </w:rPr>
            </w:pPr>
            <w:r w:rsidRPr="006E350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71D74" w14:textId="77777777" w:rsidR="006E3500" w:rsidRPr="006E3500" w:rsidRDefault="006E3500" w:rsidP="008A69D0">
            <w:pPr>
              <w:pStyle w:val="headertabella0"/>
              <w:rPr>
                <w:color w:val="002060"/>
              </w:rPr>
            </w:pPr>
            <w:r w:rsidRPr="006E350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1C3DC" w14:textId="77777777" w:rsidR="006E3500" w:rsidRPr="006E3500" w:rsidRDefault="006E3500" w:rsidP="008A69D0">
            <w:pPr>
              <w:pStyle w:val="headertabella0"/>
              <w:rPr>
                <w:color w:val="002060"/>
              </w:rPr>
            </w:pPr>
            <w:r w:rsidRPr="006E350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384CC" w14:textId="77777777" w:rsidR="006E3500" w:rsidRPr="006E3500" w:rsidRDefault="006E3500" w:rsidP="008A69D0">
            <w:pPr>
              <w:pStyle w:val="headertabella0"/>
              <w:rPr>
                <w:color w:val="002060"/>
              </w:rPr>
            </w:pPr>
            <w:r w:rsidRPr="006E350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A5096" w14:textId="77777777" w:rsidR="006E3500" w:rsidRPr="006E3500" w:rsidRDefault="006E3500" w:rsidP="008A69D0">
            <w:pPr>
              <w:pStyle w:val="headertabella0"/>
              <w:rPr>
                <w:color w:val="002060"/>
              </w:rPr>
            </w:pPr>
            <w:r w:rsidRPr="006E350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27976" w14:textId="77777777" w:rsidR="006E3500" w:rsidRPr="006E3500" w:rsidRDefault="006E3500" w:rsidP="008A69D0">
            <w:pPr>
              <w:pStyle w:val="headertabella0"/>
              <w:rPr>
                <w:color w:val="002060"/>
              </w:rPr>
            </w:pPr>
            <w:r w:rsidRPr="006E350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A7E28" w14:textId="77777777" w:rsidR="006E3500" w:rsidRPr="006E3500" w:rsidRDefault="006E3500" w:rsidP="008A69D0">
            <w:pPr>
              <w:pStyle w:val="headertabella0"/>
              <w:rPr>
                <w:color w:val="002060"/>
              </w:rPr>
            </w:pPr>
            <w:r w:rsidRPr="006E350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699A7" w14:textId="77777777" w:rsidR="006E3500" w:rsidRPr="006E3500" w:rsidRDefault="006E3500" w:rsidP="008A69D0">
            <w:pPr>
              <w:pStyle w:val="headertabella0"/>
              <w:rPr>
                <w:color w:val="002060"/>
              </w:rPr>
            </w:pPr>
            <w:r w:rsidRPr="006E3500">
              <w:rPr>
                <w:color w:val="002060"/>
              </w:rPr>
              <w:t>PE</w:t>
            </w:r>
          </w:p>
        </w:tc>
      </w:tr>
      <w:tr w:rsidR="006E3500" w:rsidRPr="006E3500" w14:paraId="78669A89" w14:textId="77777777" w:rsidTr="008A69D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FFF95A" w14:textId="77777777" w:rsidR="006E3500" w:rsidRPr="006E3500" w:rsidRDefault="006E3500" w:rsidP="008A69D0">
            <w:pPr>
              <w:pStyle w:val="rowtabella0"/>
              <w:rPr>
                <w:color w:val="002060"/>
              </w:rPr>
            </w:pPr>
            <w:r w:rsidRPr="006E3500">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CEAF"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D303"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DFD9"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565CB"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EEE0C"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F8E8"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BF1D"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3856B" w14:textId="77777777" w:rsidR="006E3500" w:rsidRPr="006E3500" w:rsidRDefault="006E3500" w:rsidP="008A69D0">
            <w:pPr>
              <w:pStyle w:val="rowtabella0"/>
              <w:jc w:val="center"/>
              <w:rPr>
                <w:color w:val="002060"/>
              </w:rPr>
            </w:pPr>
            <w:r w:rsidRPr="006E35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1118" w14:textId="77777777" w:rsidR="006E3500" w:rsidRPr="006E3500" w:rsidRDefault="006E3500" w:rsidP="008A69D0">
            <w:pPr>
              <w:pStyle w:val="rowtabella0"/>
              <w:jc w:val="center"/>
              <w:rPr>
                <w:color w:val="002060"/>
              </w:rPr>
            </w:pPr>
            <w:r w:rsidRPr="006E3500">
              <w:rPr>
                <w:color w:val="002060"/>
              </w:rPr>
              <w:t>0</w:t>
            </w:r>
          </w:p>
        </w:tc>
      </w:tr>
      <w:tr w:rsidR="006E3500" w:rsidRPr="006E3500" w14:paraId="6213F4A4"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36B4A" w14:textId="77777777" w:rsidR="006E3500" w:rsidRPr="006E3500" w:rsidRDefault="006E3500" w:rsidP="008A69D0">
            <w:pPr>
              <w:pStyle w:val="rowtabella0"/>
              <w:rPr>
                <w:color w:val="002060"/>
              </w:rPr>
            </w:pPr>
            <w:r w:rsidRPr="006E350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7B08E"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CF3AE"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D279E"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7DDE"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A5A3A"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6632" w14:textId="77777777" w:rsidR="006E3500" w:rsidRPr="006E3500" w:rsidRDefault="006E3500" w:rsidP="008A69D0">
            <w:pPr>
              <w:pStyle w:val="rowtabella0"/>
              <w:jc w:val="center"/>
              <w:rPr>
                <w:color w:val="002060"/>
              </w:rPr>
            </w:pPr>
            <w:r w:rsidRPr="006E350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6136"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B0E50" w14:textId="77777777" w:rsidR="006E3500" w:rsidRPr="006E3500" w:rsidRDefault="006E3500" w:rsidP="008A69D0">
            <w:pPr>
              <w:pStyle w:val="rowtabella0"/>
              <w:jc w:val="center"/>
              <w:rPr>
                <w:color w:val="002060"/>
              </w:rPr>
            </w:pPr>
            <w:r w:rsidRPr="006E35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E7A8" w14:textId="77777777" w:rsidR="006E3500" w:rsidRPr="006E3500" w:rsidRDefault="006E3500" w:rsidP="008A69D0">
            <w:pPr>
              <w:pStyle w:val="rowtabella0"/>
              <w:jc w:val="center"/>
              <w:rPr>
                <w:color w:val="002060"/>
              </w:rPr>
            </w:pPr>
            <w:r w:rsidRPr="006E3500">
              <w:rPr>
                <w:color w:val="002060"/>
              </w:rPr>
              <w:t>0</w:t>
            </w:r>
          </w:p>
        </w:tc>
      </w:tr>
      <w:tr w:rsidR="006E3500" w:rsidRPr="006E3500" w14:paraId="5B466652"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D24E6" w14:textId="77777777" w:rsidR="006E3500" w:rsidRPr="006E3500" w:rsidRDefault="006E3500" w:rsidP="008A69D0">
            <w:pPr>
              <w:pStyle w:val="rowtabella0"/>
              <w:rPr>
                <w:color w:val="002060"/>
              </w:rPr>
            </w:pPr>
            <w:r w:rsidRPr="006E350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65EB"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C476"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9F69"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4FFE"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9CBE"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D3DB"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4032"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16428"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0988" w14:textId="77777777" w:rsidR="006E3500" w:rsidRPr="006E3500" w:rsidRDefault="006E3500" w:rsidP="008A69D0">
            <w:pPr>
              <w:pStyle w:val="rowtabella0"/>
              <w:jc w:val="center"/>
              <w:rPr>
                <w:color w:val="002060"/>
              </w:rPr>
            </w:pPr>
            <w:r w:rsidRPr="006E3500">
              <w:rPr>
                <w:color w:val="002060"/>
              </w:rPr>
              <w:t>0</w:t>
            </w:r>
          </w:p>
        </w:tc>
      </w:tr>
      <w:tr w:rsidR="006E3500" w:rsidRPr="006E3500" w14:paraId="6343E2E5"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02F4E" w14:textId="77777777" w:rsidR="006E3500" w:rsidRPr="006E3500" w:rsidRDefault="006E3500" w:rsidP="008A69D0">
            <w:pPr>
              <w:pStyle w:val="rowtabella0"/>
              <w:rPr>
                <w:color w:val="002060"/>
              </w:rPr>
            </w:pPr>
            <w:r w:rsidRPr="006E3500">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A32B"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78EAC"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459C"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4570"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DCBD"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0CA9" w14:textId="77777777" w:rsidR="006E3500" w:rsidRPr="006E3500" w:rsidRDefault="006E3500" w:rsidP="008A69D0">
            <w:pPr>
              <w:pStyle w:val="rowtabella0"/>
              <w:jc w:val="center"/>
              <w:rPr>
                <w:color w:val="002060"/>
              </w:rPr>
            </w:pPr>
            <w:r w:rsidRPr="006E350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8C9B" w14:textId="77777777" w:rsidR="006E3500" w:rsidRPr="006E3500" w:rsidRDefault="006E3500" w:rsidP="008A69D0">
            <w:pPr>
              <w:pStyle w:val="rowtabella0"/>
              <w:jc w:val="center"/>
              <w:rPr>
                <w:color w:val="002060"/>
              </w:rPr>
            </w:pPr>
            <w:r w:rsidRPr="006E350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5EEA6"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3610" w14:textId="77777777" w:rsidR="006E3500" w:rsidRPr="006E3500" w:rsidRDefault="006E3500" w:rsidP="008A69D0">
            <w:pPr>
              <w:pStyle w:val="rowtabella0"/>
              <w:jc w:val="center"/>
              <w:rPr>
                <w:color w:val="002060"/>
              </w:rPr>
            </w:pPr>
            <w:r w:rsidRPr="006E3500">
              <w:rPr>
                <w:color w:val="002060"/>
              </w:rPr>
              <w:t>0</w:t>
            </w:r>
          </w:p>
        </w:tc>
      </w:tr>
      <w:tr w:rsidR="006E3500" w:rsidRPr="006E3500" w14:paraId="37376511"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4584A" w14:textId="77777777" w:rsidR="006E3500" w:rsidRPr="006E3500" w:rsidRDefault="006E3500" w:rsidP="008A69D0">
            <w:pPr>
              <w:pStyle w:val="rowtabella0"/>
              <w:rPr>
                <w:color w:val="002060"/>
              </w:rPr>
            </w:pPr>
            <w:r w:rsidRPr="006E350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BD458"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F60E"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558DD"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F180F"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E85D"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2DCD" w14:textId="77777777" w:rsidR="006E3500" w:rsidRPr="006E3500" w:rsidRDefault="006E3500" w:rsidP="008A69D0">
            <w:pPr>
              <w:pStyle w:val="rowtabella0"/>
              <w:jc w:val="center"/>
              <w:rPr>
                <w:color w:val="002060"/>
              </w:rPr>
            </w:pPr>
            <w:r w:rsidRPr="006E350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6C82C" w14:textId="77777777" w:rsidR="006E3500" w:rsidRPr="006E3500" w:rsidRDefault="006E3500" w:rsidP="008A69D0">
            <w:pPr>
              <w:pStyle w:val="rowtabella0"/>
              <w:jc w:val="center"/>
              <w:rPr>
                <w:color w:val="002060"/>
              </w:rPr>
            </w:pPr>
            <w:r w:rsidRPr="006E35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0A64"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5FF7" w14:textId="77777777" w:rsidR="006E3500" w:rsidRPr="006E3500" w:rsidRDefault="006E3500" w:rsidP="008A69D0">
            <w:pPr>
              <w:pStyle w:val="rowtabella0"/>
              <w:jc w:val="center"/>
              <w:rPr>
                <w:color w:val="002060"/>
              </w:rPr>
            </w:pPr>
            <w:r w:rsidRPr="006E3500">
              <w:rPr>
                <w:color w:val="002060"/>
              </w:rPr>
              <w:t>0</w:t>
            </w:r>
          </w:p>
        </w:tc>
      </w:tr>
      <w:tr w:rsidR="006E3500" w:rsidRPr="006E3500" w14:paraId="360F8D7E"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D0AF3" w14:textId="77777777" w:rsidR="006E3500" w:rsidRPr="006E3500" w:rsidRDefault="006E3500" w:rsidP="008A69D0">
            <w:pPr>
              <w:pStyle w:val="rowtabella0"/>
              <w:rPr>
                <w:color w:val="002060"/>
              </w:rPr>
            </w:pPr>
            <w:r w:rsidRPr="006E350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FAF2"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FA9E"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5E09"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F428E"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1FC5"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4AEC5" w14:textId="77777777" w:rsidR="006E3500" w:rsidRPr="006E3500" w:rsidRDefault="006E3500" w:rsidP="008A69D0">
            <w:pPr>
              <w:pStyle w:val="rowtabella0"/>
              <w:jc w:val="center"/>
              <w:rPr>
                <w:color w:val="002060"/>
              </w:rPr>
            </w:pPr>
            <w:r w:rsidRPr="006E35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18C1D" w14:textId="77777777" w:rsidR="006E3500" w:rsidRPr="006E3500" w:rsidRDefault="006E3500" w:rsidP="008A69D0">
            <w:pPr>
              <w:pStyle w:val="rowtabella0"/>
              <w:jc w:val="center"/>
              <w:rPr>
                <w:color w:val="002060"/>
              </w:rPr>
            </w:pPr>
            <w:r w:rsidRPr="006E350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9187E"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5916" w14:textId="77777777" w:rsidR="006E3500" w:rsidRPr="006E3500" w:rsidRDefault="006E3500" w:rsidP="008A69D0">
            <w:pPr>
              <w:pStyle w:val="rowtabella0"/>
              <w:jc w:val="center"/>
              <w:rPr>
                <w:color w:val="002060"/>
              </w:rPr>
            </w:pPr>
            <w:r w:rsidRPr="006E3500">
              <w:rPr>
                <w:color w:val="002060"/>
              </w:rPr>
              <w:t>0</w:t>
            </w:r>
          </w:p>
        </w:tc>
      </w:tr>
      <w:tr w:rsidR="006E3500" w:rsidRPr="006E3500" w14:paraId="418E60E6"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3E5EE" w14:textId="77777777" w:rsidR="006E3500" w:rsidRPr="006E3500" w:rsidRDefault="006E3500" w:rsidP="008A69D0">
            <w:pPr>
              <w:pStyle w:val="rowtabella0"/>
              <w:rPr>
                <w:color w:val="002060"/>
              </w:rPr>
            </w:pPr>
            <w:r w:rsidRPr="006E3500">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960E"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7293"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42ED"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5498D"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7CB0"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5D4E" w14:textId="77777777" w:rsidR="006E3500" w:rsidRPr="006E3500" w:rsidRDefault="006E3500" w:rsidP="008A69D0">
            <w:pPr>
              <w:pStyle w:val="rowtabella0"/>
              <w:jc w:val="center"/>
              <w:rPr>
                <w:color w:val="002060"/>
              </w:rPr>
            </w:pPr>
            <w:r w:rsidRPr="006E35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4C5A" w14:textId="77777777" w:rsidR="006E3500" w:rsidRPr="006E3500" w:rsidRDefault="006E3500" w:rsidP="008A69D0">
            <w:pPr>
              <w:pStyle w:val="rowtabella0"/>
              <w:jc w:val="center"/>
              <w:rPr>
                <w:color w:val="002060"/>
              </w:rPr>
            </w:pPr>
            <w:r w:rsidRPr="006E35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22CA"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703B" w14:textId="77777777" w:rsidR="006E3500" w:rsidRPr="006E3500" w:rsidRDefault="006E3500" w:rsidP="008A69D0">
            <w:pPr>
              <w:pStyle w:val="rowtabella0"/>
              <w:jc w:val="center"/>
              <w:rPr>
                <w:color w:val="002060"/>
              </w:rPr>
            </w:pPr>
            <w:r w:rsidRPr="006E3500">
              <w:rPr>
                <w:color w:val="002060"/>
              </w:rPr>
              <w:t>0</w:t>
            </w:r>
          </w:p>
        </w:tc>
      </w:tr>
      <w:tr w:rsidR="006E3500" w:rsidRPr="006E3500" w14:paraId="5A8ADDE1"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82CC0" w14:textId="77777777" w:rsidR="006E3500" w:rsidRPr="006E3500" w:rsidRDefault="006E3500" w:rsidP="008A69D0">
            <w:pPr>
              <w:pStyle w:val="rowtabella0"/>
              <w:rPr>
                <w:color w:val="002060"/>
                <w:lang w:val="es-ES"/>
              </w:rPr>
            </w:pPr>
            <w:r w:rsidRPr="006E350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8962"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40F4"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AE01"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01C48"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9A750"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6189" w14:textId="77777777" w:rsidR="006E3500" w:rsidRPr="006E3500" w:rsidRDefault="006E3500" w:rsidP="008A69D0">
            <w:pPr>
              <w:pStyle w:val="rowtabella0"/>
              <w:jc w:val="center"/>
              <w:rPr>
                <w:color w:val="002060"/>
              </w:rPr>
            </w:pPr>
            <w:r w:rsidRPr="006E35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E8476"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657B"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E584" w14:textId="77777777" w:rsidR="006E3500" w:rsidRPr="006E3500" w:rsidRDefault="006E3500" w:rsidP="008A69D0">
            <w:pPr>
              <w:pStyle w:val="rowtabella0"/>
              <w:jc w:val="center"/>
              <w:rPr>
                <w:color w:val="002060"/>
              </w:rPr>
            </w:pPr>
            <w:r w:rsidRPr="006E3500">
              <w:rPr>
                <w:color w:val="002060"/>
              </w:rPr>
              <w:t>0</w:t>
            </w:r>
          </w:p>
        </w:tc>
      </w:tr>
      <w:tr w:rsidR="006E3500" w:rsidRPr="006E3500" w14:paraId="007507CE" w14:textId="77777777" w:rsidTr="008A69D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6EF45B" w14:textId="77777777" w:rsidR="006E3500" w:rsidRPr="006E3500" w:rsidRDefault="006E3500" w:rsidP="008A69D0">
            <w:pPr>
              <w:pStyle w:val="rowtabella0"/>
              <w:rPr>
                <w:color w:val="002060"/>
              </w:rPr>
            </w:pPr>
            <w:r w:rsidRPr="006E350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104F3"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B978"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2E63F"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7B476"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E7D7"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D5D4"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C2518" w14:textId="77777777" w:rsidR="006E3500" w:rsidRPr="006E3500" w:rsidRDefault="006E3500" w:rsidP="008A69D0">
            <w:pPr>
              <w:pStyle w:val="rowtabella0"/>
              <w:jc w:val="center"/>
              <w:rPr>
                <w:color w:val="002060"/>
              </w:rPr>
            </w:pPr>
            <w:r w:rsidRPr="006E350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E5F4" w14:textId="77777777" w:rsidR="006E3500" w:rsidRPr="006E3500" w:rsidRDefault="006E3500" w:rsidP="008A69D0">
            <w:pPr>
              <w:pStyle w:val="rowtabella0"/>
              <w:jc w:val="center"/>
              <w:rPr>
                <w:color w:val="002060"/>
              </w:rPr>
            </w:pPr>
            <w:r w:rsidRPr="006E350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B27B" w14:textId="77777777" w:rsidR="006E3500" w:rsidRPr="006E3500" w:rsidRDefault="006E3500" w:rsidP="008A69D0">
            <w:pPr>
              <w:pStyle w:val="rowtabella0"/>
              <w:jc w:val="center"/>
              <w:rPr>
                <w:color w:val="002060"/>
              </w:rPr>
            </w:pPr>
            <w:r w:rsidRPr="006E3500">
              <w:rPr>
                <w:color w:val="002060"/>
              </w:rPr>
              <w:t>0</w:t>
            </w:r>
          </w:p>
        </w:tc>
      </w:tr>
    </w:tbl>
    <w:p w14:paraId="24B92BA0" w14:textId="77777777" w:rsidR="006E3500" w:rsidRPr="006E3500" w:rsidRDefault="006E3500" w:rsidP="006E3500">
      <w:pPr>
        <w:pStyle w:val="breakline"/>
        <w:rPr>
          <w:rFonts w:eastAsiaTheme="minorEastAsia"/>
          <w:color w:val="002060"/>
        </w:rPr>
      </w:pPr>
    </w:p>
    <w:p w14:paraId="6ECB5F08" w14:textId="77777777" w:rsidR="006E3500" w:rsidRPr="006E3500" w:rsidRDefault="006E3500" w:rsidP="006E3500">
      <w:pPr>
        <w:pStyle w:val="breakline"/>
        <w:rPr>
          <w:color w:val="002060"/>
        </w:rPr>
      </w:pPr>
    </w:p>
    <w:p w14:paraId="0B09AD4F" w14:textId="77777777" w:rsidR="006E3500" w:rsidRPr="006E3500" w:rsidRDefault="006E3500" w:rsidP="006E3500">
      <w:pPr>
        <w:pStyle w:val="sottotitolocampionato10"/>
        <w:rPr>
          <w:color w:val="002060"/>
        </w:rPr>
      </w:pPr>
      <w:r w:rsidRPr="006E350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3500" w:rsidRPr="006E3500" w14:paraId="4825CE15" w14:textId="77777777" w:rsidTr="008A69D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A6115" w14:textId="77777777" w:rsidR="006E3500" w:rsidRPr="006E3500" w:rsidRDefault="006E3500" w:rsidP="008A69D0">
            <w:pPr>
              <w:pStyle w:val="headertabella0"/>
              <w:rPr>
                <w:color w:val="002060"/>
              </w:rPr>
            </w:pPr>
            <w:r w:rsidRPr="006E350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B0AA3" w14:textId="77777777" w:rsidR="006E3500" w:rsidRPr="006E3500" w:rsidRDefault="006E3500" w:rsidP="008A69D0">
            <w:pPr>
              <w:pStyle w:val="headertabella0"/>
              <w:rPr>
                <w:color w:val="002060"/>
              </w:rPr>
            </w:pPr>
            <w:r w:rsidRPr="006E350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40F46" w14:textId="77777777" w:rsidR="006E3500" w:rsidRPr="006E3500" w:rsidRDefault="006E3500" w:rsidP="008A69D0">
            <w:pPr>
              <w:pStyle w:val="headertabella0"/>
              <w:rPr>
                <w:color w:val="002060"/>
              </w:rPr>
            </w:pPr>
            <w:r w:rsidRPr="006E350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A8DE1" w14:textId="77777777" w:rsidR="006E3500" w:rsidRPr="006E3500" w:rsidRDefault="006E3500" w:rsidP="008A69D0">
            <w:pPr>
              <w:pStyle w:val="headertabella0"/>
              <w:rPr>
                <w:color w:val="002060"/>
              </w:rPr>
            </w:pPr>
            <w:r w:rsidRPr="006E350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1B2F9" w14:textId="77777777" w:rsidR="006E3500" w:rsidRPr="006E3500" w:rsidRDefault="006E3500" w:rsidP="008A69D0">
            <w:pPr>
              <w:pStyle w:val="headertabella0"/>
              <w:rPr>
                <w:color w:val="002060"/>
              </w:rPr>
            </w:pPr>
            <w:r w:rsidRPr="006E350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BF890" w14:textId="77777777" w:rsidR="006E3500" w:rsidRPr="006E3500" w:rsidRDefault="006E3500" w:rsidP="008A69D0">
            <w:pPr>
              <w:pStyle w:val="headertabella0"/>
              <w:rPr>
                <w:color w:val="002060"/>
              </w:rPr>
            </w:pPr>
            <w:r w:rsidRPr="006E350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B7AB0" w14:textId="77777777" w:rsidR="006E3500" w:rsidRPr="006E3500" w:rsidRDefault="006E3500" w:rsidP="008A69D0">
            <w:pPr>
              <w:pStyle w:val="headertabella0"/>
              <w:rPr>
                <w:color w:val="002060"/>
              </w:rPr>
            </w:pPr>
            <w:r w:rsidRPr="006E350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E8BA1" w14:textId="77777777" w:rsidR="006E3500" w:rsidRPr="006E3500" w:rsidRDefault="006E3500" w:rsidP="008A69D0">
            <w:pPr>
              <w:pStyle w:val="headertabella0"/>
              <w:rPr>
                <w:color w:val="002060"/>
              </w:rPr>
            </w:pPr>
            <w:r w:rsidRPr="006E350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F633A" w14:textId="77777777" w:rsidR="006E3500" w:rsidRPr="006E3500" w:rsidRDefault="006E3500" w:rsidP="008A69D0">
            <w:pPr>
              <w:pStyle w:val="headertabella0"/>
              <w:rPr>
                <w:color w:val="002060"/>
              </w:rPr>
            </w:pPr>
            <w:r w:rsidRPr="006E350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E6358" w14:textId="77777777" w:rsidR="006E3500" w:rsidRPr="006E3500" w:rsidRDefault="006E3500" w:rsidP="008A69D0">
            <w:pPr>
              <w:pStyle w:val="headertabella0"/>
              <w:rPr>
                <w:color w:val="002060"/>
              </w:rPr>
            </w:pPr>
            <w:r w:rsidRPr="006E3500">
              <w:rPr>
                <w:color w:val="002060"/>
              </w:rPr>
              <w:t>PE</w:t>
            </w:r>
          </w:p>
        </w:tc>
      </w:tr>
      <w:tr w:rsidR="006E3500" w:rsidRPr="006E3500" w14:paraId="564462AE" w14:textId="77777777" w:rsidTr="008A69D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5FCE6C" w14:textId="77777777" w:rsidR="006E3500" w:rsidRPr="006E3500" w:rsidRDefault="006E3500" w:rsidP="008A69D0">
            <w:pPr>
              <w:pStyle w:val="rowtabella0"/>
              <w:rPr>
                <w:color w:val="002060"/>
              </w:rPr>
            </w:pPr>
            <w:r w:rsidRPr="006E350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FA6D"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DE60"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B3E3"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5C8FB"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23E4"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D273" w14:textId="77777777" w:rsidR="006E3500" w:rsidRPr="006E3500" w:rsidRDefault="006E3500" w:rsidP="008A69D0">
            <w:pPr>
              <w:pStyle w:val="rowtabella0"/>
              <w:jc w:val="center"/>
              <w:rPr>
                <w:color w:val="002060"/>
              </w:rPr>
            </w:pPr>
            <w:r w:rsidRPr="006E350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398D" w14:textId="77777777" w:rsidR="006E3500" w:rsidRPr="006E3500" w:rsidRDefault="006E3500" w:rsidP="008A69D0">
            <w:pPr>
              <w:pStyle w:val="rowtabella0"/>
              <w:jc w:val="center"/>
              <w:rPr>
                <w:color w:val="002060"/>
              </w:rPr>
            </w:pPr>
            <w:r w:rsidRPr="006E350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BC3C4" w14:textId="77777777" w:rsidR="006E3500" w:rsidRPr="006E3500" w:rsidRDefault="006E3500" w:rsidP="008A69D0">
            <w:pPr>
              <w:pStyle w:val="rowtabella0"/>
              <w:jc w:val="center"/>
              <w:rPr>
                <w:color w:val="002060"/>
              </w:rPr>
            </w:pPr>
            <w:r w:rsidRPr="006E35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2579" w14:textId="77777777" w:rsidR="006E3500" w:rsidRPr="006E3500" w:rsidRDefault="006E3500" w:rsidP="008A69D0">
            <w:pPr>
              <w:pStyle w:val="rowtabella0"/>
              <w:jc w:val="center"/>
              <w:rPr>
                <w:color w:val="002060"/>
              </w:rPr>
            </w:pPr>
            <w:r w:rsidRPr="006E3500">
              <w:rPr>
                <w:color w:val="002060"/>
              </w:rPr>
              <w:t>0</w:t>
            </w:r>
          </w:p>
        </w:tc>
      </w:tr>
      <w:tr w:rsidR="006E3500" w:rsidRPr="006E3500" w14:paraId="39A54F01"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A913E" w14:textId="77777777" w:rsidR="006E3500" w:rsidRPr="006E3500" w:rsidRDefault="006E3500" w:rsidP="008A69D0">
            <w:pPr>
              <w:pStyle w:val="rowtabella0"/>
              <w:rPr>
                <w:color w:val="002060"/>
              </w:rPr>
            </w:pPr>
            <w:r w:rsidRPr="006E350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BDCF" w14:textId="77777777" w:rsidR="006E3500" w:rsidRPr="006E3500" w:rsidRDefault="006E3500" w:rsidP="008A69D0">
            <w:pPr>
              <w:pStyle w:val="rowtabella0"/>
              <w:jc w:val="center"/>
              <w:rPr>
                <w:color w:val="002060"/>
              </w:rPr>
            </w:pPr>
            <w:r w:rsidRPr="006E35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87035"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A26E"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53580"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21350"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DD86" w14:textId="77777777" w:rsidR="006E3500" w:rsidRPr="006E3500" w:rsidRDefault="006E3500" w:rsidP="008A69D0">
            <w:pPr>
              <w:pStyle w:val="rowtabella0"/>
              <w:jc w:val="center"/>
              <w:rPr>
                <w:color w:val="002060"/>
              </w:rPr>
            </w:pPr>
            <w:r w:rsidRPr="006E350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2204"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C01B" w14:textId="77777777" w:rsidR="006E3500" w:rsidRPr="006E3500" w:rsidRDefault="006E3500" w:rsidP="008A69D0">
            <w:pPr>
              <w:pStyle w:val="rowtabella0"/>
              <w:jc w:val="center"/>
              <w:rPr>
                <w:color w:val="002060"/>
              </w:rPr>
            </w:pPr>
            <w:r w:rsidRPr="006E35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9EAD" w14:textId="77777777" w:rsidR="006E3500" w:rsidRPr="006E3500" w:rsidRDefault="006E3500" w:rsidP="008A69D0">
            <w:pPr>
              <w:pStyle w:val="rowtabella0"/>
              <w:jc w:val="center"/>
              <w:rPr>
                <w:color w:val="002060"/>
              </w:rPr>
            </w:pPr>
            <w:r w:rsidRPr="006E3500">
              <w:rPr>
                <w:color w:val="002060"/>
              </w:rPr>
              <w:t>0</w:t>
            </w:r>
          </w:p>
        </w:tc>
      </w:tr>
      <w:tr w:rsidR="006E3500" w:rsidRPr="006E3500" w14:paraId="070210BA"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4B275" w14:textId="77777777" w:rsidR="006E3500" w:rsidRPr="006E3500" w:rsidRDefault="006E3500" w:rsidP="008A69D0">
            <w:pPr>
              <w:pStyle w:val="rowtabella0"/>
              <w:rPr>
                <w:color w:val="002060"/>
              </w:rPr>
            </w:pPr>
            <w:r w:rsidRPr="006E3500">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EE4DC" w14:textId="77777777" w:rsidR="006E3500" w:rsidRPr="006E3500" w:rsidRDefault="006E3500" w:rsidP="008A69D0">
            <w:pPr>
              <w:pStyle w:val="rowtabella0"/>
              <w:jc w:val="center"/>
              <w:rPr>
                <w:color w:val="002060"/>
              </w:rPr>
            </w:pPr>
            <w:r w:rsidRPr="006E35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81CB"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3996"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1E9D"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2EE5"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FA6F" w14:textId="77777777" w:rsidR="006E3500" w:rsidRPr="006E3500" w:rsidRDefault="006E3500" w:rsidP="008A69D0">
            <w:pPr>
              <w:pStyle w:val="rowtabella0"/>
              <w:jc w:val="center"/>
              <w:rPr>
                <w:color w:val="002060"/>
              </w:rPr>
            </w:pPr>
            <w:r w:rsidRPr="006E35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35E3"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1CD5"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E946" w14:textId="77777777" w:rsidR="006E3500" w:rsidRPr="006E3500" w:rsidRDefault="006E3500" w:rsidP="008A69D0">
            <w:pPr>
              <w:pStyle w:val="rowtabella0"/>
              <w:jc w:val="center"/>
              <w:rPr>
                <w:color w:val="002060"/>
              </w:rPr>
            </w:pPr>
            <w:r w:rsidRPr="006E3500">
              <w:rPr>
                <w:color w:val="002060"/>
              </w:rPr>
              <w:t>0</w:t>
            </w:r>
          </w:p>
        </w:tc>
      </w:tr>
      <w:tr w:rsidR="006E3500" w:rsidRPr="006E3500" w14:paraId="72C48874"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8716E" w14:textId="77777777" w:rsidR="006E3500" w:rsidRPr="006E3500" w:rsidRDefault="006E3500" w:rsidP="008A69D0">
            <w:pPr>
              <w:pStyle w:val="rowtabella0"/>
              <w:rPr>
                <w:color w:val="002060"/>
              </w:rPr>
            </w:pPr>
            <w:r w:rsidRPr="006E350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7C33"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9874"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E7195"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39FE"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AF73"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89103" w14:textId="77777777" w:rsidR="006E3500" w:rsidRPr="006E3500" w:rsidRDefault="006E3500" w:rsidP="008A69D0">
            <w:pPr>
              <w:pStyle w:val="rowtabella0"/>
              <w:jc w:val="center"/>
              <w:rPr>
                <w:color w:val="002060"/>
              </w:rPr>
            </w:pPr>
            <w:r w:rsidRPr="006E350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0FCF" w14:textId="77777777" w:rsidR="006E3500" w:rsidRPr="006E3500" w:rsidRDefault="006E3500" w:rsidP="008A69D0">
            <w:pPr>
              <w:pStyle w:val="rowtabella0"/>
              <w:jc w:val="center"/>
              <w:rPr>
                <w:color w:val="002060"/>
              </w:rPr>
            </w:pPr>
            <w:r w:rsidRPr="006E35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B4B5F" w14:textId="77777777" w:rsidR="006E3500" w:rsidRPr="006E3500" w:rsidRDefault="006E3500" w:rsidP="008A69D0">
            <w:pPr>
              <w:pStyle w:val="rowtabella0"/>
              <w:jc w:val="center"/>
              <w:rPr>
                <w:color w:val="002060"/>
              </w:rPr>
            </w:pPr>
            <w:r w:rsidRPr="006E35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46D1" w14:textId="77777777" w:rsidR="006E3500" w:rsidRPr="006E3500" w:rsidRDefault="006E3500" w:rsidP="008A69D0">
            <w:pPr>
              <w:pStyle w:val="rowtabella0"/>
              <w:jc w:val="center"/>
              <w:rPr>
                <w:color w:val="002060"/>
              </w:rPr>
            </w:pPr>
            <w:r w:rsidRPr="006E3500">
              <w:rPr>
                <w:color w:val="002060"/>
              </w:rPr>
              <w:t>0</w:t>
            </w:r>
          </w:p>
        </w:tc>
      </w:tr>
      <w:tr w:rsidR="006E3500" w:rsidRPr="006E3500" w14:paraId="5647CA9C"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3C3BF" w14:textId="77777777" w:rsidR="006E3500" w:rsidRPr="006E3500" w:rsidRDefault="006E3500" w:rsidP="008A69D0">
            <w:pPr>
              <w:pStyle w:val="rowtabella0"/>
              <w:rPr>
                <w:color w:val="002060"/>
              </w:rPr>
            </w:pPr>
            <w:r w:rsidRPr="006E3500">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6F19"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DD8A"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A73C"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9A29"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D1048"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5786" w14:textId="77777777" w:rsidR="006E3500" w:rsidRPr="006E3500" w:rsidRDefault="006E3500" w:rsidP="008A69D0">
            <w:pPr>
              <w:pStyle w:val="rowtabella0"/>
              <w:jc w:val="center"/>
              <w:rPr>
                <w:color w:val="002060"/>
              </w:rPr>
            </w:pPr>
            <w:r w:rsidRPr="006E35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8073"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B4A2"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2AA9A" w14:textId="77777777" w:rsidR="006E3500" w:rsidRPr="006E3500" w:rsidRDefault="006E3500" w:rsidP="008A69D0">
            <w:pPr>
              <w:pStyle w:val="rowtabella0"/>
              <w:jc w:val="center"/>
              <w:rPr>
                <w:color w:val="002060"/>
              </w:rPr>
            </w:pPr>
            <w:r w:rsidRPr="006E3500">
              <w:rPr>
                <w:color w:val="002060"/>
              </w:rPr>
              <w:t>0</w:t>
            </w:r>
          </w:p>
        </w:tc>
      </w:tr>
      <w:tr w:rsidR="006E3500" w:rsidRPr="006E3500" w14:paraId="23B806DD"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49578" w14:textId="77777777" w:rsidR="006E3500" w:rsidRPr="006E3500" w:rsidRDefault="006E3500" w:rsidP="008A69D0">
            <w:pPr>
              <w:pStyle w:val="rowtabella0"/>
              <w:rPr>
                <w:color w:val="002060"/>
              </w:rPr>
            </w:pPr>
            <w:r w:rsidRPr="006E350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6EB6B"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4501"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E2F19"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B5F7"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7D14"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3286" w14:textId="77777777" w:rsidR="006E3500" w:rsidRPr="006E3500" w:rsidRDefault="006E3500" w:rsidP="008A69D0">
            <w:pPr>
              <w:pStyle w:val="rowtabella0"/>
              <w:jc w:val="center"/>
              <w:rPr>
                <w:color w:val="002060"/>
              </w:rPr>
            </w:pPr>
            <w:r w:rsidRPr="006E35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F260" w14:textId="77777777" w:rsidR="006E3500" w:rsidRPr="006E3500" w:rsidRDefault="006E3500" w:rsidP="008A69D0">
            <w:pPr>
              <w:pStyle w:val="rowtabella0"/>
              <w:jc w:val="center"/>
              <w:rPr>
                <w:color w:val="002060"/>
              </w:rPr>
            </w:pPr>
            <w:r w:rsidRPr="006E35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59D1"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7407" w14:textId="77777777" w:rsidR="006E3500" w:rsidRPr="006E3500" w:rsidRDefault="006E3500" w:rsidP="008A69D0">
            <w:pPr>
              <w:pStyle w:val="rowtabella0"/>
              <w:jc w:val="center"/>
              <w:rPr>
                <w:color w:val="002060"/>
              </w:rPr>
            </w:pPr>
            <w:r w:rsidRPr="006E3500">
              <w:rPr>
                <w:color w:val="002060"/>
              </w:rPr>
              <w:t>0</w:t>
            </w:r>
          </w:p>
        </w:tc>
      </w:tr>
      <w:tr w:rsidR="006E3500" w:rsidRPr="006E3500" w14:paraId="08A9CB9B"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C095A" w14:textId="77777777" w:rsidR="006E3500" w:rsidRPr="006E3500" w:rsidRDefault="006E3500" w:rsidP="008A69D0">
            <w:pPr>
              <w:pStyle w:val="rowtabella0"/>
              <w:rPr>
                <w:color w:val="002060"/>
              </w:rPr>
            </w:pPr>
            <w:r w:rsidRPr="006E3500">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9CF6"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545FC"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AC5D"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4121"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648F"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860F"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CB8F" w14:textId="77777777" w:rsidR="006E3500" w:rsidRPr="006E3500" w:rsidRDefault="006E3500" w:rsidP="008A69D0">
            <w:pPr>
              <w:pStyle w:val="rowtabella0"/>
              <w:jc w:val="center"/>
              <w:rPr>
                <w:color w:val="002060"/>
              </w:rPr>
            </w:pPr>
            <w:r w:rsidRPr="006E35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0C2E" w14:textId="77777777" w:rsidR="006E3500" w:rsidRPr="006E3500" w:rsidRDefault="006E3500" w:rsidP="008A69D0">
            <w:pPr>
              <w:pStyle w:val="rowtabella0"/>
              <w:jc w:val="center"/>
              <w:rPr>
                <w:color w:val="002060"/>
              </w:rPr>
            </w:pPr>
            <w:r w:rsidRPr="006E35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3BBE" w14:textId="77777777" w:rsidR="006E3500" w:rsidRPr="006E3500" w:rsidRDefault="006E3500" w:rsidP="008A69D0">
            <w:pPr>
              <w:pStyle w:val="rowtabella0"/>
              <w:jc w:val="center"/>
              <w:rPr>
                <w:color w:val="002060"/>
              </w:rPr>
            </w:pPr>
            <w:r w:rsidRPr="006E3500">
              <w:rPr>
                <w:color w:val="002060"/>
              </w:rPr>
              <w:t>0</w:t>
            </w:r>
          </w:p>
        </w:tc>
      </w:tr>
      <w:tr w:rsidR="006E3500" w:rsidRPr="006E3500" w14:paraId="1DFB6D49" w14:textId="77777777" w:rsidTr="008A69D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F4BC24" w14:textId="77777777" w:rsidR="006E3500" w:rsidRPr="006E3500" w:rsidRDefault="006E3500" w:rsidP="008A69D0">
            <w:pPr>
              <w:pStyle w:val="rowtabella0"/>
              <w:rPr>
                <w:color w:val="002060"/>
              </w:rPr>
            </w:pPr>
            <w:r w:rsidRPr="006E350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B22D"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6759"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BD0A"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FE47"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B4DF"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A900"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449B" w14:textId="77777777" w:rsidR="006E3500" w:rsidRPr="006E3500" w:rsidRDefault="006E3500" w:rsidP="008A69D0">
            <w:pPr>
              <w:pStyle w:val="rowtabella0"/>
              <w:jc w:val="center"/>
              <w:rPr>
                <w:color w:val="002060"/>
              </w:rPr>
            </w:pPr>
            <w:r w:rsidRPr="006E350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E5D2" w14:textId="77777777" w:rsidR="006E3500" w:rsidRPr="006E3500" w:rsidRDefault="006E3500" w:rsidP="008A69D0">
            <w:pPr>
              <w:pStyle w:val="rowtabella0"/>
              <w:jc w:val="center"/>
              <w:rPr>
                <w:color w:val="002060"/>
              </w:rPr>
            </w:pPr>
            <w:r w:rsidRPr="006E350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E7857" w14:textId="77777777" w:rsidR="006E3500" w:rsidRPr="006E3500" w:rsidRDefault="006E3500" w:rsidP="008A69D0">
            <w:pPr>
              <w:pStyle w:val="rowtabella0"/>
              <w:jc w:val="center"/>
              <w:rPr>
                <w:color w:val="002060"/>
              </w:rPr>
            </w:pPr>
            <w:r w:rsidRPr="006E3500">
              <w:rPr>
                <w:color w:val="002060"/>
              </w:rPr>
              <w:t>0</w:t>
            </w:r>
          </w:p>
        </w:tc>
      </w:tr>
    </w:tbl>
    <w:p w14:paraId="519C4E87" w14:textId="77777777" w:rsidR="006E3500" w:rsidRPr="006E3500" w:rsidRDefault="006E3500" w:rsidP="006E3500">
      <w:pPr>
        <w:pStyle w:val="breakline"/>
        <w:rPr>
          <w:rFonts w:eastAsiaTheme="minorEastAsia"/>
          <w:color w:val="002060"/>
        </w:rPr>
      </w:pPr>
    </w:p>
    <w:p w14:paraId="747D760B" w14:textId="77777777" w:rsidR="006E3500" w:rsidRPr="006E3500" w:rsidRDefault="006E3500" w:rsidP="006E3500">
      <w:pPr>
        <w:pStyle w:val="breakline"/>
        <w:rPr>
          <w:color w:val="002060"/>
        </w:rPr>
      </w:pPr>
    </w:p>
    <w:p w14:paraId="0C267E82" w14:textId="77777777" w:rsidR="006E3500" w:rsidRPr="006E3500" w:rsidRDefault="006E3500" w:rsidP="006E3500">
      <w:pPr>
        <w:pStyle w:val="titolocampionato0"/>
        <w:shd w:val="clear" w:color="auto" w:fill="CCCCCC"/>
        <w:spacing w:before="80" w:after="40"/>
        <w:rPr>
          <w:color w:val="002060"/>
        </w:rPr>
      </w:pPr>
      <w:r w:rsidRPr="006E3500">
        <w:rPr>
          <w:color w:val="002060"/>
        </w:rPr>
        <w:t>COPPA PRIMAVERA C5 UNDER 14</w:t>
      </w:r>
    </w:p>
    <w:p w14:paraId="3BCFF41A" w14:textId="77777777" w:rsidR="006E3500" w:rsidRPr="006E3500" w:rsidRDefault="006E3500" w:rsidP="006E3500">
      <w:pPr>
        <w:pStyle w:val="titoloprinc0"/>
        <w:rPr>
          <w:color w:val="002060"/>
        </w:rPr>
      </w:pPr>
      <w:r w:rsidRPr="006E3500">
        <w:rPr>
          <w:color w:val="002060"/>
        </w:rPr>
        <w:t>RISULTATI</w:t>
      </w:r>
    </w:p>
    <w:p w14:paraId="33D47019" w14:textId="77777777" w:rsidR="006E3500" w:rsidRPr="006E3500" w:rsidRDefault="006E3500" w:rsidP="006E3500">
      <w:pPr>
        <w:pStyle w:val="breakline"/>
        <w:rPr>
          <w:color w:val="002060"/>
        </w:rPr>
      </w:pPr>
    </w:p>
    <w:p w14:paraId="77DD4313" w14:textId="77777777" w:rsidR="006E3500" w:rsidRPr="006E3500" w:rsidRDefault="006E3500" w:rsidP="006E3500">
      <w:pPr>
        <w:pStyle w:val="sottotitolocampionato10"/>
        <w:rPr>
          <w:color w:val="002060"/>
        </w:rPr>
      </w:pPr>
      <w:r w:rsidRPr="006E3500">
        <w:rPr>
          <w:color w:val="002060"/>
        </w:rPr>
        <w:lastRenderedPageBreak/>
        <w:t>RISULTATI UFFICIALI GARE DEL 22/04/2026</w:t>
      </w:r>
    </w:p>
    <w:p w14:paraId="7E63217D" w14:textId="77777777" w:rsidR="006E3500" w:rsidRPr="006E3500" w:rsidRDefault="006E3500" w:rsidP="006E3500">
      <w:pPr>
        <w:pStyle w:val="sottotitolocampionato20"/>
        <w:spacing w:before="0" w:beforeAutospacing="0" w:after="0" w:afterAutospacing="0"/>
        <w:rPr>
          <w:rFonts w:ascii="Arial" w:hAnsi="Arial" w:cs="Arial"/>
          <w:color w:val="002060"/>
          <w:sz w:val="20"/>
          <w:szCs w:val="20"/>
        </w:rPr>
      </w:pPr>
      <w:r w:rsidRPr="006E3500">
        <w:rPr>
          <w:rFonts w:ascii="Arial" w:hAnsi="Arial" w:cs="Arial"/>
          <w:color w:val="002060"/>
          <w:sz w:val="20"/>
          <w:szCs w:val="20"/>
        </w:rPr>
        <w:t>Si trascrivono qui di seguito i risultati ufficiali delle gare disputate</w:t>
      </w:r>
    </w:p>
    <w:p w14:paraId="3C08C6B3" w14:textId="77777777" w:rsidR="006E3500" w:rsidRPr="006E3500" w:rsidRDefault="006E3500" w:rsidP="006E350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3500" w:rsidRPr="006E3500" w14:paraId="7343C082" w14:textId="77777777" w:rsidTr="008A69D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3500" w:rsidRPr="006E3500" w14:paraId="32D50C76" w14:textId="77777777" w:rsidTr="008A69D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B9878" w14:textId="77777777" w:rsidR="006E3500" w:rsidRPr="006E3500" w:rsidRDefault="006E3500" w:rsidP="008A69D0">
                  <w:pPr>
                    <w:pStyle w:val="headertabella0"/>
                    <w:rPr>
                      <w:color w:val="002060"/>
                    </w:rPr>
                  </w:pPr>
                  <w:r w:rsidRPr="006E3500">
                    <w:rPr>
                      <w:color w:val="002060"/>
                    </w:rPr>
                    <w:t>GIRONE A - 2 Giornata - A</w:t>
                  </w:r>
                </w:p>
              </w:tc>
            </w:tr>
            <w:tr w:rsidR="006E3500" w:rsidRPr="006E3500" w14:paraId="05B782FD" w14:textId="77777777" w:rsidTr="008A69D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4BCEAE" w14:textId="77777777" w:rsidR="006E3500" w:rsidRPr="006E3500" w:rsidRDefault="006E3500" w:rsidP="008A69D0">
                  <w:pPr>
                    <w:pStyle w:val="rowtabella0"/>
                    <w:rPr>
                      <w:color w:val="002060"/>
                    </w:rPr>
                  </w:pPr>
                  <w:r w:rsidRPr="006E3500">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44AB73" w14:textId="77777777" w:rsidR="006E3500" w:rsidRPr="006E3500" w:rsidRDefault="006E3500" w:rsidP="008A69D0">
                  <w:pPr>
                    <w:pStyle w:val="rowtabella0"/>
                    <w:rPr>
                      <w:color w:val="002060"/>
                    </w:rPr>
                  </w:pPr>
                  <w:r w:rsidRPr="006E3500">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722421" w14:textId="77777777" w:rsidR="006E3500" w:rsidRPr="006E3500" w:rsidRDefault="006E3500" w:rsidP="008A69D0">
                  <w:pPr>
                    <w:pStyle w:val="rowtabella0"/>
                    <w:jc w:val="center"/>
                    <w:rPr>
                      <w:color w:val="002060"/>
                    </w:rPr>
                  </w:pPr>
                  <w:r w:rsidRPr="006E3500">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0FF85" w14:textId="77777777" w:rsidR="006E3500" w:rsidRPr="006E3500" w:rsidRDefault="006E3500" w:rsidP="008A69D0">
                  <w:pPr>
                    <w:pStyle w:val="rowtabella0"/>
                    <w:jc w:val="center"/>
                    <w:rPr>
                      <w:color w:val="002060"/>
                    </w:rPr>
                  </w:pPr>
                  <w:r w:rsidRPr="006E3500">
                    <w:rPr>
                      <w:color w:val="002060"/>
                    </w:rPr>
                    <w:t> </w:t>
                  </w:r>
                </w:p>
              </w:tc>
            </w:tr>
          </w:tbl>
          <w:p w14:paraId="6C28C613" w14:textId="77777777" w:rsidR="006E3500" w:rsidRPr="006E3500" w:rsidRDefault="006E3500" w:rsidP="008A69D0">
            <w:pPr>
              <w:rPr>
                <w:color w:val="002060"/>
              </w:rPr>
            </w:pPr>
          </w:p>
        </w:tc>
      </w:tr>
    </w:tbl>
    <w:p w14:paraId="093D33F1" w14:textId="77777777" w:rsidR="006E3500" w:rsidRPr="006E3500" w:rsidRDefault="006E3500" w:rsidP="006E3500">
      <w:pPr>
        <w:pStyle w:val="breakline"/>
        <w:rPr>
          <w:rFonts w:eastAsiaTheme="minorEastAsia"/>
          <w:color w:val="002060"/>
        </w:rPr>
      </w:pPr>
    </w:p>
    <w:p w14:paraId="0BFE49A5" w14:textId="77777777" w:rsidR="006E3500" w:rsidRPr="006E3500" w:rsidRDefault="006E3500" w:rsidP="006E3500">
      <w:pPr>
        <w:pStyle w:val="breakline"/>
        <w:rPr>
          <w:color w:val="002060"/>
        </w:rPr>
      </w:pPr>
    </w:p>
    <w:p w14:paraId="355BEF0C" w14:textId="77777777" w:rsidR="006E3500" w:rsidRPr="006E3500" w:rsidRDefault="006E3500" w:rsidP="006E3500">
      <w:pPr>
        <w:pStyle w:val="titoloprinc0"/>
        <w:rPr>
          <w:color w:val="002060"/>
        </w:rPr>
      </w:pPr>
      <w:r w:rsidRPr="006E3500">
        <w:rPr>
          <w:color w:val="002060"/>
        </w:rPr>
        <w:t>CLASSIFICA</w:t>
      </w:r>
    </w:p>
    <w:p w14:paraId="22EE6A5D" w14:textId="77777777" w:rsidR="006E3500" w:rsidRPr="006E3500" w:rsidRDefault="006E3500" w:rsidP="006E3500">
      <w:pPr>
        <w:pStyle w:val="breakline"/>
        <w:rPr>
          <w:color w:val="002060"/>
        </w:rPr>
      </w:pPr>
    </w:p>
    <w:p w14:paraId="2F7344CF" w14:textId="77777777" w:rsidR="006E3500" w:rsidRPr="006E3500" w:rsidRDefault="006E3500" w:rsidP="006E3500">
      <w:pPr>
        <w:pStyle w:val="breakline"/>
        <w:rPr>
          <w:color w:val="002060"/>
        </w:rPr>
      </w:pPr>
    </w:p>
    <w:p w14:paraId="74237690" w14:textId="77777777" w:rsidR="006E3500" w:rsidRPr="006E3500" w:rsidRDefault="006E3500" w:rsidP="006E3500">
      <w:pPr>
        <w:pStyle w:val="sottotitolocampionato10"/>
        <w:rPr>
          <w:color w:val="002060"/>
        </w:rPr>
      </w:pPr>
      <w:r w:rsidRPr="006E350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3500" w:rsidRPr="006E3500" w14:paraId="713F7007" w14:textId="77777777" w:rsidTr="008A69D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86974" w14:textId="77777777" w:rsidR="006E3500" w:rsidRPr="006E3500" w:rsidRDefault="006E3500" w:rsidP="008A69D0">
            <w:pPr>
              <w:pStyle w:val="headertabella0"/>
              <w:rPr>
                <w:color w:val="002060"/>
              </w:rPr>
            </w:pPr>
            <w:r w:rsidRPr="006E350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2336B" w14:textId="77777777" w:rsidR="006E3500" w:rsidRPr="006E3500" w:rsidRDefault="006E3500" w:rsidP="008A69D0">
            <w:pPr>
              <w:pStyle w:val="headertabella0"/>
              <w:rPr>
                <w:color w:val="002060"/>
              </w:rPr>
            </w:pPr>
            <w:r w:rsidRPr="006E350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B9D7D" w14:textId="77777777" w:rsidR="006E3500" w:rsidRPr="006E3500" w:rsidRDefault="006E3500" w:rsidP="008A69D0">
            <w:pPr>
              <w:pStyle w:val="headertabella0"/>
              <w:rPr>
                <w:color w:val="002060"/>
              </w:rPr>
            </w:pPr>
            <w:r w:rsidRPr="006E350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58394" w14:textId="77777777" w:rsidR="006E3500" w:rsidRPr="006E3500" w:rsidRDefault="006E3500" w:rsidP="008A69D0">
            <w:pPr>
              <w:pStyle w:val="headertabella0"/>
              <w:rPr>
                <w:color w:val="002060"/>
              </w:rPr>
            </w:pPr>
            <w:r w:rsidRPr="006E350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57CF7" w14:textId="77777777" w:rsidR="006E3500" w:rsidRPr="006E3500" w:rsidRDefault="006E3500" w:rsidP="008A69D0">
            <w:pPr>
              <w:pStyle w:val="headertabella0"/>
              <w:rPr>
                <w:color w:val="002060"/>
              </w:rPr>
            </w:pPr>
            <w:r w:rsidRPr="006E350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7CC0B" w14:textId="77777777" w:rsidR="006E3500" w:rsidRPr="006E3500" w:rsidRDefault="006E3500" w:rsidP="008A69D0">
            <w:pPr>
              <w:pStyle w:val="headertabella0"/>
              <w:rPr>
                <w:color w:val="002060"/>
              </w:rPr>
            </w:pPr>
            <w:r w:rsidRPr="006E350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BCAAB" w14:textId="77777777" w:rsidR="006E3500" w:rsidRPr="006E3500" w:rsidRDefault="006E3500" w:rsidP="008A69D0">
            <w:pPr>
              <w:pStyle w:val="headertabella0"/>
              <w:rPr>
                <w:color w:val="002060"/>
              </w:rPr>
            </w:pPr>
            <w:r w:rsidRPr="006E350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AC196" w14:textId="77777777" w:rsidR="006E3500" w:rsidRPr="006E3500" w:rsidRDefault="006E3500" w:rsidP="008A69D0">
            <w:pPr>
              <w:pStyle w:val="headertabella0"/>
              <w:rPr>
                <w:color w:val="002060"/>
              </w:rPr>
            </w:pPr>
            <w:r w:rsidRPr="006E350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16B90" w14:textId="77777777" w:rsidR="006E3500" w:rsidRPr="006E3500" w:rsidRDefault="006E3500" w:rsidP="008A69D0">
            <w:pPr>
              <w:pStyle w:val="headertabella0"/>
              <w:rPr>
                <w:color w:val="002060"/>
              </w:rPr>
            </w:pPr>
            <w:r w:rsidRPr="006E350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84583" w14:textId="77777777" w:rsidR="006E3500" w:rsidRPr="006E3500" w:rsidRDefault="006E3500" w:rsidP="008A69D0">
            <w:pPr>
              <w:pStyle w:val="headertabella0"/>
              <w:rPr>
                <w:color w:val="002060"/>
              </w:rPr>
            </w:pPr>
            <w:r w:rsidRPr="006E3500">
              <w:rPr>
                <w:color w:val="002060"/>
              </w:rPr>
              <w:t>PE</w:t>
            </w:r>
          </w:p>
        </w:tc>
      </w:tr>
      <w:tr w:rsidR="006E3500" w:rsidRPr="006E3500" w14:paraId="3CA1127B" w14:textId="77777777" w:rsidTr="008A69D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B9BAA6" w14:textId="77777777" w:rsidR="006E3500" w:rsidRPr="006E3500" w:rsidRDefault="006E3500" w:rsidP="008A69D0">
            <w:pPr>
              <w:pStyle w:val="rowtabella0"/>
              <w:rPr>
                <w:color w:val="002060"/>
              </w:rPr>
            </w:pPr>
            <w:r w:rsidRPr="006E350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40C1"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0CC6"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DC78B"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0181"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7BD1"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DE57B" w14:textId="77777777" w:rsidR="006E3500" w:rsidRPr="006E3500" w:rsidRDefault="006E3500" w:rsidP="008A69D0">
            <w:pPr>
              <w:pStyle w:val="rowtabella0"/>
              <w:jc w:val="center"/>
              <w:rPr>
                <w:color w:val="002060"/>
              </w:rPr>
            </w:pPr>
            <w:r w:rsidRPr="006E350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7061"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92B21" w14:textId="77777777" w:rsidR="006E3500" w:rsidRPr="006E3500" w:rsidRDefault="006E3500" w:rsidP="008A69D0">
            <w:pPr>
              <w:pStyle w:val="rowtabella0"/>
              <w:jc w:val="center"/>
              <w:rPr>
                <w:color w:val="002060"/>
              </w:rPr>
            </w:pPr>
            <w:r w:rsidRPr="006E350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6E6D" w14:textId="77777777" w:rsidR="006E3500" w:rsidRPr="006E3500" w:rsidRDefault="006E3500" w:rsidP="008A69D0">
            <w:pPr>
              <w:pStyle w:val="rowtabella0"/>
              <w:jc w:val="center"/>
              <w:rPr>
                <w:color w:val="002060"/>
              </w:rPr>
            </w:pPr>
            <w:r w:rsidRPr="006E3500">
              <w:rPr>
                <w:color w:val="002060"/>
              </w:rPr>
              <w:t>0</w:t>
            </w:r>
          </w:p>
        </w:tc>
      </w:tr>
      <w:tr w:rsidR="006E3500" w:rsidRPr="006E3500" w14:paraId="071CEF46"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ECC15" w14:textId="77777777" w:rsidR="006E3500" w:rsidRPr="006E3500" w:rsidRDefault="006E3500" w:rsidP="008A69D0">
            <w:pPr>
              <w:pStyle w:val="rowtabella0"/>
              <w:rPr>
                <w:color w:val="002060"/>
              </w:rPr>
            </w:pPr>
            <w:r w:rsidRPr="006E350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7FB7A"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337D"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16C7"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BE5D"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C91C"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EA0D" w14:textId="77777777" w:rsidR="006E3500" w:rsidRPr="006E3500" w:rsidRDefault="006E3500" w:rsidP="008A69D0">
            <w:pPr>
              <w:pStyle w:val="rowtabella0"/>
              <w:jc w:val="center"/>
              <w:rPr>
                <w:color w:val="002060"/>
              </w:rPr>
            </w:pPr>
            <w:r w:rsidRPr="006E350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B504" w14:textId="77777777" w:rsidR="006E3500" w:rsidRPr="006E3500" w:rsidRDefault="006E3500" w:rsidP="008A69D0">
            <w:pPr>
              <w:pStyle w:val="rowtabella0"/>
              <w:jc w:val="center"/>
              <w:rPr>
                <w:color w:val="002060"/>
              </w:rPr>
            </w:pPr>
            <w:r w:rsidRPr="006E35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0816" w14:textId="77777777" w:rsidR="006E3500" w:rsidRPr="006E3500" w:rsidRDefault="006E3500" w:rsidP="008A69D0">
            <w:pPr>
              <w:pStyle w:val="rowtabella0"/>
              <w:jc w:val="center"/>
              <w:rPr>
                <w:color w:val="002060"/>
              </w:rPr>
            </w:pPr>
            <w:r w:rsidRPr="006E35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FF38" w14:textId="77777777" w:rsidR="006E3500" w:rsidRPr="006E3500" w:rsidRDefault="006E3500" w:rsidP="008A69D0">
            <w:pPr>
              <w:pStyle w:val="rowtabella0"/>
              <w:jc w:val="center"/>
              <w:rPr>
                <w:color w:val="002060"/>
              </w:rPr>
            </w:pPr>
            <w:r w:rsidRPr="006E3500">
              <w:rPr>
                <w:color w:val="002060"/>
              </w:rPr>
              <w:t>0</w:t>
            </w:r>
          </w:p>
        </w:tc>
      </w:tr>
      <w:tr w:rsidR="006E3500" w:rsidRPr="006E3500" w14:paraId="750F6975"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4016E" w14:textId="77777777" w:rsidR="006E3500" w:rsidRPr="006E3500" w:rsidRDefault="006E3500" w:rsidP="008A69D0">
            <w:pPr>
              <w:pStyle w:val="rowtabella0"/>
              <w:rPr>
                <w:color w:val="002060"/>
              </w:rPr>
            </w:pPr>
            <w:r w:rsidRPr="006E3500">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D139"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3FB7"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1850"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87DD1"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A314"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FC2D" w14:textId="77777777" w:rsidR="006E3500" w:rsidRPr="006E3500" w:rsidRDefault="006E3500" w:rsidP="008A69D0">
            <w:pPr>
              <w:pStyle w:val="rowtabella0"/>
              <w:jc w:val="center"/>
              <w:rPr>
                <w:color w:val="002060"/>
              </w:rPr>
            </w:pPr>
            <w:r w:rsidRPr="006E35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0FE1"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1A29"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84E45" w14:textId="77777777" w:rsidR="006E3500" w:rsidRPr="006E3500" w:rsidRDefault="006E3500" w:rsidP="008A69D0">
            <w:pPr>
              <w:pStyle w:val="rowtabella0"/>
              <w:jc w:val="center"/>
              <w:rPr>
                <w:color w:val="002060"/>
              </w:rPr>
            </w:pPr>
            <w:r w:rsidRPr="006E3500">
              <w:rPr>
                <w:color w:val="002060"/>
              </w:rPr>
              <w:t>0</w:t>
            </w:r>
          </w:p>
        </w:tc>
      </w:tr>
      <w:tr w:rsidR="006E3500" w:rsidRPr="006E3500" w14:paraId="02B2BE7A"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D96C7" w14:textId="77777777" w:rsidR="006E3500" w:rsidRPr="006E3500" w:rsidRDefault="006E3500" w:rsidP="008A69D0">
            <w:pPr>
              <w:pStyle w:val="rowtabella0"/>
              <w:rPr>
                <w:color w:val="002060"/>
              </w:rPr>
            </w:pPr>
            <w:r w:rsidRPr="006E350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3214"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DE64"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73DA"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43DA7"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DFC6"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E79EE"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98D9" w14:textId="77777777" w:rsidR="006E3500" w:rsidRPr="006E3500" w:rsidRDefault="006E3500" w:rsidP="008A69D0">
            <w:pPr>
              <w:pStyle w:val="rowtabella0"/>
              <w:jc w:val="center"/>
              <w:rPr>
                <w:color w:val="002060"/>
              </w:rPr>
            </w:pPr>
            <w:r w:rsidRPr="006E35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7A32"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C74D" w14:textId="77777777" w:rsidR="006E3500" w:rsidRPr="006E3500" w:rsidRDefault="006E3500" w:rsidP="008A69D0">
            <w:pPr>
              <w:pStyle w:val="rowtabella0"/>
              <w:jc w:val="center"/>
              <w:rPr>
                <w:color w:val="002060"/>
              </w:rPr>
            </w:pPr>
            <w:r w:rsidRPr="006E3500">
              <w:rPr>
                <w:color w:val="002060"/>
              </w:rPr>
              <w:t>0</w:t>
            </w:r>
          </w:p>
        </w:tc>
      </w:tr>
      <w:tr w:rsidR="006E3500" w:rsidRPr="006E3500" w14:paraId="42E7FAEF"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1F835" w14:textId="77777777" w:rsidR="006E3500" w:rsidRPr="006E3500" w:rsidRDefault="006E3500" w:rsidP="008A69D0">
            <w:pPr>
              <w:pStyle w:val="rowtabella0"/>
              <w:rPr>
                <w:color w:val="002060"/>
              </w:rPr>
            </w:pPr>
            <w:r w:rsidRPr="006E3500">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BD156"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B70C"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02ED"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2774"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44018"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9FFA" w14:textId="77777777" w:rsidR="006E3500" w:rsidRPr="006E3500" w:rsidRDefault="006E3500" w:rsidP="008A69D0">
            <w:pPr>
              <w:pStyle w:val="rowtabella0"/>
              <w:jc w:val="center"/>
              <w:rPr>
                <w:color w:val="002060"/>
              </w:rPr>
            </w:pPr>
            <w:r w:rsidRPr="006E35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509B1" w14:textId="77777777" w:rsidR="006E3500" w:rsidRPr="006E3500" w:rsidRDefault="006E3500" w:rsidP="008A69D0">
            <w:pPr>
              <w:pStyle w:val="rowtabella0"/>
              <w:jc w:val="center"/>
              <w:rPr>
                <w:color w:val="002060"/>
              </w:rPr>
            </w:pPr>
            <w:r w:rsidRPr="006E35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BD44" w14:textId="77777777" w:rsidR="006E3500" w:rsidRPr="006E3500" w:rsidRDefault="006E3500" w:rsidP="008A69D0">
            <w:pPr>
              <w:pStyle w:val="rowtabella0"/>
              <w:jc w:val="center"/>
              <w:rPr>
                <w:color w:val="002060"/>
              </w:rPr>
            </w:pPr>
            <w:r w:rsidRPr="006E35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BE1C" w14:textId="77777777" w:rsidR="006E3500" w:rsidRPr="006E3500" w:rsidRDefault="006E3500" w:rsidP="008A69D0">
            <w:pPr>
              <w:pStyle w:val="rowtabella0"/>
              <w:jc w:val="center"/>
              <w:rPr>
                <w:color w:val="002060"/>
              </w:rPr>
            </w:pPr>
            <w:r w:rsidRPr="006E3500">
              <w:rPr>
                <w:color w:val="002060"/>
              </w:rPr>
              <w:t>0</w:t>
            </w:r>
          </w:p>
        </w:tc>
      </w:tr>
      <w:tr w:rsidR="006E3500" w:rsidRPr="006E3500" w14:paraId="5F1FB17F"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27698" w14:textId="77777777" w:rsidR="006E3500" w:rsidRPr="006E3500" w:rsidRDefault="006E3500" w:rsidP="008A69D0">
            <w:pPr>
              <w:pStyle w:val="rowtabella0"/>
              <w:rPr>
                <w:color w:val="002060"/>
              </w:rPr>
            </w:pPr>
            <w:r w:rsidRPr="006E350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81E9"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6F34"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1A7F"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56AD"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EAD5"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F23B" w14:textId="77777777" w:rsidR="006E3500" w:rsidRPr="006E3500" w:rsidRDefault="006E3500" w:rsidP="008A69D0">
            <w:pPr>
              <w:pStyle w:val="rowtabella0"/>
              <w:jc w:val="center"/>
              <w:rPr>
                <w:color w:val="002060"/>
              </w:rPr>
            </w:pPr>
            <w:r w:rsidRPr="006E35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376DC" w14:textId="77777777" w:rsidR="006E3500" w:rsidRPr="006E3500" w:rsidRDefault="006E3500" w:rsidP="008A69D0">
            <w:pPr>
              <w:pStyle w:val="rowtabella0"/>
              <w:jc w:val="center"/>
              <w:rPr>
                <w:color w:val="002060"/>
              </w:rPr>
            </w:pPr>
            <w:r w:rsidRPr="006E350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9CF3"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91DF8" w14:textId="77777777" w:rsidR="006E3500" w:rsidRPr="006E3500" w:rsidRDefault="006E3500" w:rsidP="008A69D0">
            <w:pPr>
              <w:pStyle w:val="rowtabella0"/>
              <w:jc w:val="center"/>
              <w:rPr>
                <w:color w:val="002060"/>
              </w:rPr>
            </w:pPr>
            <w:r w:rsidRPr="006E3500">
              <w:rPr>
                <w:color w:val="002060"/>
              </w:rPr>
              <w:t>0</w:t>
            </w:r>
          </w:p>
        </w:tc>
      </w:tr>
      <w:tr w:rsidR="006E3500" w:rsidRPr="006E3500" w14:paraId="036F5ABB"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E93F75" w14:textId="77777777" w:rsidR="006E3500" w:rsidRPr="006E3500" w:rsidRDefault="006E3500" w:rsidP="008A69D0">
            <w:pPr>
              <w:pStyle w:val="rowtabella0"/>
              <w:rPr>
                <w:color w:val="002060"/>
              </w:rPr>
            </w:pPr>
            <w:r w:rsidRPr="006E3500">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620A"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011B"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6318"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53FB"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89DE"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AE0A4"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C900" w14:textId="77777777" w:rsidR="006E3500" w:rsidRPr="006E3500" w:rsidRDefault="006E3500" w:rsidP="008A69D0">
            <w:pPr>
              <w:pStyle w:val="rowtabella0"/>
              <w:jc w:val="center"/>
              <w:rPr>
                <w:color w:val="002060"/>
              </w:rPr>
            </w:pPr>
            <w:r w:rsidRPr="006E350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BB2C" w14:textId="77777777" w:rsidR="006E3500" w:rsidRPr="006E3500" w:rsidRDefault="006E3500" w:rsidP="008A69D0">
            <w:pPr>
              <w:pStyle w:val="rowtabella0"/>
              <w:jc w:val="center"/>
              <w:rPr>
                <w:color w:val="002060"/>
              </w:rPr>
            </w:pPr>
            <w:r w:rsidRPr="006E35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6D56" w14:textId="77777777" w:rsidR="006E3500" w:rsidRPr="006E3500" w:rsidRDefault="006E3500" w:rsidP="008A69D0">
            <w:pPr>
              <w:pStyle w:val="rowtabella0"/>
              <w:jc w:val="center"/>
              <w:rPr>
                <w:color w:val="002060"/>
              </w:rPr>
            </w:pPr>
            <w:r w:rsidRPr="006E3500">
              <w:rPr>
                <w:color w:val="002060"/>
              </w:rPr>
              <w:t>0</w:t>
            </w:r>
          </w:p>
        </w:tc>
      </w:tr>
      <w:tr w:rsidR="006E3500" w:rsidRPr="006E3500" w14:paraId="02D7B50F" w14:textId="77777777" w:rsidTr="008A69D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86D48" w14:textId="77777777" w:rsidR="006E3500" w:rsidRPr="006E3500" w:rsidRDefault="006E3500" w:rsidP="008A69D0">
            <w:pPr>
              <w:pStyle w:val="rowtabella0"/>
              <w:rPr>
                <w:color w:val="002060"/>
              </w:rPr>
            </w:pPr>
            <w:r w:rsidRPr="006E350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4996"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BE96"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31B9"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046A6"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309E0" w14:textId="77777777" w:rsidR="006E3500" w:rsidRPr="006E3500" w:rsidRDefault="006E3500" w:rsidP="008A69D0">
            <w:pPr>
              <w:pStyle w:val="rowtabella0"/>
              <w:jc w:val="center"/>
              <w:rPr>
                <w:color w:val="002060"/>
              </w:rPr>
            </w:pPr>
            <w:r w:rsidRPr="006E35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995D"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4718" w14:textId="77777777" w:rsidR="006E3500" w:rsidRPr="006E3500" w:rsidRDefault="006E3500" w:rsidP="008A69D0">
            <w:pPr>
              <w:pStyle w:val="rowtabella0"/>
              <w:jc w:val="center"/>
              <w:rPr>
                <w:color w:val="002060"/>
              </w:rPr>
            </w:pPr>
            <w:r w:rsidRPr="006E35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A5A68" w14:textId="77777777" w:rsidR="006E3500" w:rsidRPr="006E3500" w:rsidRDefault="006E3500" w:rsidP="008A69D0">
            <w:pPr>
              <w:pStyle w:val="rowtabella0"/>
              <w:jc w:val="center"/>
              <w:rPr>
                <w:color w:val="002060"/>
              </w:rPr>
            </w:pPr>
            <w:r w:rsidRPr="006E35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16D5" w14:textId="77777777" w:rsidR="006E3500" w:rsidRPr="006E3500" w:rsidRDefault="006E3500" w:rsidP="008A69D0">
            <w:pPr>
              <w:pStyle w:val="rowtabella0"/>
              <w:jc w:val="center"/>
              <w:rPr>
                <w:color w:val="002060"/>
              </w:rPr>
            </w:pPr>
            <w:r w:rsidRPr="006E3500">
              <w:rPr>
                <w:color w:val="002060"/>
              </w:rPr>
              <w:t>0</w:t>
            </w:r>
          </w:p>
        </w:tc>
      </w:tr>
      <w:tr w:rsidR="006E3500" w:rsidRPr="006E3500" w14:paraId="24B6FD6B" w14:textId="77777777" w:rsidTr="008A69D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49C576" w14:textId="77777777" w:rsidR="006E3500" w:rsidRPr="006E3500" w:rsidRDefault="006E3500" w:rsidP="008A69D0">
            <w:pPr>
              <w:pStyle w:val="rowtabella0"/>
              <w:rPr>
                <w:color w:val="002060"/>
              </w:rPr>
            </w:pPr>
            <w:r w:rsidRPr="006E350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FE83"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AC61"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AEFA"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66F7"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CE9C5" w14:textId="77777777" w:rsidR="006E3500" w:rsidRPr="006E3500" w:rsidRDefault="006E3500" w:rsidP="008A69D0">
            <w:pPr>
              <w:pStyle w:val="rowtabella0"/>
              <w:jc w:val="center"/>
              <w:rPr>
                <w:color w:val="002060"/>
              </w:rPr>
            </w:pPr>
            <w:r w:rsidRPr="006E35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114D1" w14:textId="77777777" w:rsidR="006E3500" w:rsidRPr="006E3500" w:rsidRDefault="006E3500" w:rsidP="008A69D0">
            <w:pPr>
              <w:pStyle w:val="rowtabella0"/>
              <w:jc w:val="center"/>
              <w:rPr>
                <w:color w:val="002060"/>
              </w:rPr>
            </w:pPr>
            <w:r w:rsidRPr="006E35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5F22" w14:textId="77777777" w:rsidR="006E3500" w:rsidRPr="006E3500" w:rsidRDefault="006E3500" w:rsidP="008A69D0">
            <w:pPr>
              <w:pStyle w:val="rowtabella0"/>
              <w:jc w:val="center"/>
              <w:rPr>
                <w:color w:val="002060"/>
              </w:rPr>
            </w:pPr>
            <w:r w:rsidRPr="006E35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6097" w14:textId="77777777" w:rsidR="006E3500" w:rsidRPr="006E3500" w:rsidRDefault="006E3500" w:rsidP="008A69D0">
            <w:pPr>
              <w:pStyle w:val="rowtabella0"/>
              <w:jc w:val="center"/>
              <w:rPr>
                <w:color w:val="002060"/>
              </w:rPr>
            </w:pPr>
            <w:r w:rsidRPr="006E35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42E09" w14:textId="77777777" w:rsidR="006E3500" w:rsidRPr="006E3500" w:rsidRDefault="006E3500" w:rsidP="008A69D0">
            <w:pPr>
              <w:pStyle w:val="rowtabella0"/>
              <w:jc w:val="center"/>
              <w:rPr>
                <w:color w:val="002060"/>
              </w:rPr>
            </w:pPr>
            <w:r w:rsidRPr="006E3500">
              <w:rPr>
                <w:color w:val="002060"/>
              </w:rPr>
              <w:t>0</w:t>
            </w:r>
          </w:p>
        </w:tc>
      </w:tr>
    </w:tbl>
    <w:p w14:paraId="2C5C330A" w14:textId="77777777" w:rsidR="007D6499" w:rsidRPr="006E3500" w:rsidRDefault="007D6499" w:rsidP="007D6499">
      <w:pPr>
        <w:pStyle w:val="breakline"/>
        <w:rPr>
          <w:color w:val="002060"/>
        </w:rPr>
      </w:pPr>
    </w:p>
    <w:p w14:paraId="2D1C3401" w14:textId="77777777" w:rsidR="007D6499" w:rsidRPr="006E3500" w:rsidRDefault="007D6499" w:rsidP="006F53CC">
      <w:pPr>
        <w:pStyle w:val="breakline"/>
        <w:rPr>
          <w:rFonts w:eastAsiaTheme="minorEastAsia"/>
          <w:color w:val="002060"/>
        </w:rPr>
      </w:pPr>
    </w:p>
    <w:p w14:paraId="326B945A" w14:textId="77777777" w:rsidR="00A34AC7" w:rsidRDefault="00A34AC7" w:rsidP="006F53CC">
      <w:pPr>
        <w:pStyle w:val="breakline"/>
        <w:rPr>
          <w:color w:val="002060"/>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660BED25"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390DC8">
        <w:rPr>
          <w:rFonts w:ascii="Arial" w:hAnsi="Arial" w:cs="Arial"/>
          <w:b/>
          <w:bCs/>
          <w:color w:val="002060"/>
        </w:rPr>
        <w:t>04 maggio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4FD78515"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90DC8">
        <w:rPr>
          <w:b/>
          <w:color w:val="002060"/>
          <w:u w:val="single"/>
        </w:rPr>
        <w:t>2</w:t>
      </w:r>
      <w:r w:rsidR="00021A99">
        <w:rPr>
          <w:b/>
          <w:color w:val="002060"/>
          <w:u w:val="single"/>
        </w:rPr>
        <w:t>3</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3B02F" w14:textId="77777777" w:rsidR="00956D50" w:rsidRDefault="00956D50">
      <w:r>
        <w:separator/>
      </w:r>
    </w:p>
  </w:endnote>
  <w:endnote w:type="continuationSeparator" w:id="0">
    <w:p w14:paraId="48D2811E" w14:textId="77777777" w:rsidR="00956D50" w:rsidRDefault="00956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E2FA51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10</w:t>
    </w:r>
    <w:r w:rsidR="00952A69">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B2C2F" w14:textId="77777777" w:rsidR="00956D50" w:rsidRDefault="00956D50">
      <w:r>
        <w:separator/>
      </w:r>
    </w:p>
  </w:footnote>
  <w:footnote w:type="continuationSeparator" w:id="0">
    <w:p w14:paraId="6DC60BEB" w14:textId="77777777" w:rsidR="00956D50" w:rsidRDefault="00956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8"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5"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34"/>
  </w:num>
  <w:num w:numId="3" w16cid:durableId="57946484">
    <w:abstractNumId w:val="6"/>
  </w:num>
  <w:num w:numId="4" w16cid:durableId="564266614">
    <w:abstractNumId w:val="29"/>
  </w:num>
  <w:num w:numId="5" w16cid:durableId="1249315646">
    <w:abstractNumId w:val="25"/>
  </w:num>
  <w:num w:numId="6" w16cid:durableId="934754267">
    <w:abstractNumId w:val="7"/>
  </w:num>
  <w:num w:numId="7" w16cid:durableId="2088965195">
    <w:abstractNumId w:val="18"/>
  </w:num>
  <w:num w:numId="8" w16cid:durableId="1258707900">
    <w:abstractNumId w:val="35"/>
  </w:num>
  <w:num w:numId="9" w16cid:durableId="1178347381">
    <w:abstractNumId w:val="16"/>
  </w:num>
  <w:num w:numId="10" w16cid:durableId="898786278">
    <w:abstractNumId w:val="27"/>
  </w:num>
  <w:num w:numId="11" w16cid:durableId="494956249">
    <w:abstractNumId w:val="4"/>
  </w:num>
  <w:num w:numId="12" w16cid:durableId="42485999">
    <w:abstractNumId w:val="31"/>
  </w:num>
  <w:num w:numId="13" w16cid:durableId="719942284">
    <w:abstractNumId w:val="33"/>
  </w:num>
  <w:num w:numId="14" w16cid:durableId="441070817">
    <w:abstractNumId w:val="26"/>
  </w:num>
  <w:num w:numId="15" w16cid:durableId="185873864">
    <w:abstractNumId w:val="19"/>
  </w:num>
  <w:num w:numId="16" w16cid:durableId="2025663332">
    <w:abstractNumId w:val="15"/>
  </w:num>
  <w:num w:numId="17" w16cid:durableId="835270767">
    <w:abstractNumId w:val="22"/>
  </w:num>
  <w:num w:numId="18" w16cid:durableId="1125348853">
    <w:abstractNumId w:val="11"/>
  </w:num>
  <w:num w:numId="19" w16cid:durableId="1200316192">
    <w:abstractNumId w:val="20"/>
  </w:num>
  <w:num w:numId="20" w16cid:durableId="1561752122">
    <w:abstractNumId w:val="24"/>
  </w:num>
  <w:num w:numId="21" w16cid:durableId="1582134860">
    <w:abstractNumId w:val="32"/>
  </w:num>
  <w:num w:numId="22" w16cid:durableId="2112506361">
    <w:abstractNumId w:val="8"/>
  </w:num>
  <w:num w:numId="23" w16cid:durableId="747462559">
    <w:abstractNumId w:val="12"/>
  </w:num>
  <w:num w:numId="24" w16cid:durableId="1143424291">
    <w:abstractNumId w:val="13"/>
  </w:num>
  <w:num w:numId="25" w16cid:durableId="1515802342">
    <w:abstractNumId w:val="10"/>
  </w:num>
  <w:num w:numId="26" w16cid:durableId="777599862">
    <w:abstractNumId w:val="0"/>
  </w:num>
  <w:num w:numId="27" w16cid:durableId="1074427556">
    <w:abstractNumId w:val="21"/>
  </w:num>
  <w:num w:numId="28" w16cid:durableId="234822795">
    <w:abstractNumId w:val="14"/>
  </w:num>
  <w:num w:numId="29" w16cid:durableId="2116169793">
    <w:abstractNumId w:val="17"/>
  </w:num>
  <w:num w:numId="30" w16cid:durableId="1052272926">
    <w:abstractNumId w:val="23"/>
  </w:num>
  <w:num w:numId="31" w16cid:durableId="1674992774">
    <w:abstractNumId w:val="5"/>
  </w:num>
  <w:num w:numId="32" w16cid:durableId="497775291">
    <w:abstractNumId w:val="1"/>
  </w:num>
  <w:num w:numId="33" w16cid:durableId="1160734668">
    <w:abstractNumId w:val="30"/>
  </w:num>
  <w:num w:numId="34" w16cid:durableId="571965097">
    <w:abstractNumId w:val="9"/>
  </w:num>
  <w:num w:numId="35" w16cid:durableId="1617522025">
    <w:abstractNumId w:val="2"/>
  </w:num>
  <w:num w:numId="36" w16cid:durableId="38498725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gc.getyourevent.onlin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getyourevent.onl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vivaticket.com/it/ticket/uefa-futsal-champions-league-finals-pesaro-2026-tournament-pass-8-10-may/29802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ivaticket.com/it/ticket/uefa-futsal-champions-league-finals-pesaro-2026-tournament-pass-8-10-may/298024" TargetMode="External"/><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239</TotalTime>
  <Pages>7</Pages>
  <Words>2024</Words>
  <Characters>11539</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13536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12</cp:revision>
  <cp:lastPrinted>2026-04-22T15:07:00Z</cp:lastPrinted>
  <dcterms:created xsi:type="dcterms:W3CDTF">2026-04-23T08:58:00Z</dcterms:created>
  <dcterms:modified xsi:type="dcterms:W3CDTF">2026-04-23T13:18:00Z</dcterms:modified>
</cp:coreProperties>
</file>