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B472DE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2B4C41">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2B4C41">
              <w:rPr>
                <w:rFonts w:ascii="Arial" w:hAnsi="Arial" w:cs="Arial"/>
                <w:color w:val="002060"/>
                <w:sz w:val="40"/>
                <w:szCs w:val="40"/>
              </w:rPr>
              <w:t>30</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C79992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70F53">
          <w:rPr>
            <w:noProof/>
            <w:webHidden/>
          </w:rPr>
          <w:t>1</w:t>
        </w:r>
        <w:r w:rsidR="00AC19D9" w:rsidRPr="00DE1EF7">
          <w:rPr>
            <w:noProof/>
            <w:webHidden/>
          </w:rPr>
          <w:fldChar w:fldCharType="end"/>
        </w:r>
      </w:hyperlink>
    </w:p>
    <w:p w14:paraId="112EDB38" w14:textId="2948427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70F53">
          <w:rPr>
            <w:noProof/>
            <w:webHidden/>
          </w:rPr>
          <w:t>1</w:t>
        </w:r>
        <w:r w:rsidRPr="00DE1EF7">
          <w:rPr>
            <w:noProof/>
            <w:webHidden/>
          </w:rPr>
          <w:fldChar w:fldCharType="end"/>
        </w:r>
      </w:hyperlink>
    </w:p>
    <w:p w14:paraId="4D9CAD43" w14:textId="5827FE17"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70F53">
          <w:rPr>
            <w:noProof/>
            <w:webHidden/>
          </w:rPr>
          <w:t>2</w:t>
        </w:r>
        <w:r w:rsidRPr="00DE1EF7">
          <w:rPr>
            <w:noProof/>
            <w:webHidden/>
          </w:rPr>
          <w:fldChar w:fldCharType="end"/>
        </w:r>
      </w:hyperlink>
    </w:p>
    <w:p w14:paraId="0EAFCCD8" w14:textId="1B6537A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70F53">
          <w:rPr>
            <w:noProof/>
            <w:webHidden/>
          </w:rPr>
          <w:t>2</w:t>
        </w:r>
        <w:r w:rsidRPr="00DE1EF7">
          <w:rPr>
            <w:noProof/>
            <w:webHidden/>
          </w:rPr>
          <w:fldChar w:fldCharType="end"/>
        </w:r>
      </w:hyperlink>
    </w:p>
    <w:p w14:paraId="0952245B" w14:textId="46257A06"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70F5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433A6FD" w14:textId="77777777" w:rsidR="005B050E" w:rsidRDefault="005B050E"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061A4EFA" w14:textId="77777777" w:rsidR="005136C7" w:rsidRPr="005136C7" w:rsidRDefault="005136C7" w:rsidP="005136C7">
      <w:pPr>
        <w:pStyle w:val="LndNormale1"/>
        <w:rPr>
          <w:color w:val="002060"/>
        </w:rPr>
      </w:pPr>
    </w:p>
    <w:p w14:paraId="7EF6303D" w14:textId="38FF994E" w:rsidR="005136C7" w:rsidRPr="000B7784" w:rsidRDefault="000541FF" w:rsidP="000541FF">
      <w:pPr>
        <w:pStyle w:val="LndNormale1"/>
        <w:rPr>
          <w:b/>
          <w:bCs/>
          <w:color w:val="002060"/>
          <w:u w:val="single"/>
        </w:rPr>
      </w:pPr>
      <w:r w:rsidRPr="000B7784">
        <w:rPr>
          <w:color w:val="002060"/>
        </w:rPr>
        <w:t>Si ricorda a tutte le Società che per il giorno</w:t>
      </w:r>
      <w:r w:rsidRPr="000B7784">
        <w:rPr>
          <w:b/>
          <w:bCs/>
          <w:color w:val="002060"/>
        </w:rPr>
        <w:t xml:space="preserve"> Martedì 05 Maggio 2026 </w:t>
      </w:r>
      <w:r w:rsidRPr="000B7784">
        <w:rPr>
          <w:color w:val="002060"/>
        </w:rPr>
        <w:t>presso la</w:t>
      </w:r>
      <w:r w:rsidRPr="000B7784">
        <w:rPr>
          <w:b/>
          <w:bCs/>
          <w:color w:val="002060"/>
        </w:rPr>
        <w:t xml:space="preserve"> Sala delle Riunioni del C.R. Marche è convocata l</w:t>
      </w:r>
      <w:r w:rsidR="005136C7" w:rsidRPr="000B7784">
        <w:rPr>
          <w:b/>
          <w:bCs/>
          <w:color w:val="002060"/>
        </w:rPr>
        <w:t>’Assemblea Straordinaria del Comitato Regionale Marche</w:t>
      </w:r>
      <w:r w:rsidRPr="000B7784">
        <w:rPr>
          <w:b/>
          <w:bCs/>
          <w:color w:val="002060"/>
        </w:rPr>
        <w:t>.</w:t>
      </w:r>
    </w:p>
    <w:p w14:paraId="54143582" w14:textId="77777777" w:rsidR="005136C7" w:rsidRDefault="005136C7" w:rsidP="0047674B">
      <w:pPr>
        <w:pStyle w:val="LndNormale1"/>
        <w:rPr>
          <w:rFonts w:cs="Arial"/>
          <w:color w:val="002060"/>
          <w:szCs w:val="22"/>
        </w:rPr>
      </w:pPr>
    </w:p>
    <w:p w14:paraId="304F335A" w14:textId="3746B96F" w:rsidR="000541FF" w:rsidRDefault="000541FF" w:rsidP="0047674B">
      <w:pPr>
        <w:pStyle w:val="LndNormale1"/>
        <w:rPr>
          <w:rFonts w:cs="Arial"/>
          <w:color w:val="002060"/>
          <w:szCs w:val="22"/>
        </w:rPr>
      </w:pPr>
      <w:r>
        <w:rPr>
          <w:rFonts w:cs="Arial"/>
          <w:color w:val="002060"/>
          <w:szCs w:val="22"/>
        </w:rPr>
        <w:t>Si raccomanda la massima partecipazione di tutte le Società aventi diritto di voto.</w:t>
      </w:r>
    </w:p>
    <w:p w14:paraId="1A5A9A96" w14:textId="77777777" w:rsidR="000541FF" w:rsidRDefault="000541FF" w:rsidP="005136C7">
      <w:pPr>
        <w:pStyle w:val="LndNormale1"/>
        <w:rPr>
          <w:i/>
          <w:iCs/>
          <w:color w:val="002060"/>
        </w:rPr>
      </w:pPr>
    </w:p>
    <w:p w14:paraId="5655EBCB" w14:textId="07B087E9" w:rsidR="005136C7" w:rsidRDefault="000541FF" w:rsidP="005136C7">
      <w:pPr>
        <w:pStyle w:val="LndNormale1"/>
        <w:rPr>
          <w:i/>
          <w:iCs/>
          <w:color w:val="002060"/>
        </w:rPr>
      </w:pPr>
      <w:r>
        <w:rPr>
          <w:i/>
          <w:iCs/>
          <w:color w:val="002060"/>
        </w:rPr>
        <w:t xml:space="preserve">L’indizione dell’Assemblea è pubblicata sul </w:t>
      </w:r>
      <w:r w:rsidR="005136C7" w:rsidRPr="00787534">
        <w:rPr>
          <w:i/>
          <w:iCs/>
          <w:color w:val="002060"/>
        </w:rPr>
        <w:t>Comunciato Ufficiale</w:t>
      </w:r>
      <w:r w:rsidR="005136C7">
        <w:rPr>
          <w:i/>
          <w:iCs/>
          <w:color w:val="002060"/>
        </w:rPr>
        <w:t xml:space="preserve"> n° 211 del 15/04/2026 Comitato Regionale Marche</w:t>
      </w:r>
      <w:r>
        <w:rPr>
          <w:i/>
          <w:iCs/>
          <w:color w:val="002060"/>
        </w:rPr>
        <w:t>.</w:t>
      </w:r>
    </w:p>
    <w:p w14:paraId="6AC000B5" w14:textId="77777777" w:rsidR="00C75522" w:rsidRPr="00787534" w:rsidRDefault="00C75522" w:rsidP="005136C7">
      <w:pPr>
        <w:pStyle w:val="LndNormale1"/>
        <w:rPr>
          <w:i/>
          <w:iCs/>
          <w:color w:val="002060"/>
        </w:rPr>
      </w:pPr>
    </w:p>
    <w:p w14:paraId="74114A22" w14:textId="14DDA4A6" w:rsidR="005136C7" w:rsidRPr="00C75522" w:rsidRDefault="00C75522" w:rsidP="00C75522">
      <w:pPr>
        <w:pStyle w:val="LndNormale1"/>
        <w:jc w:val="center"/>
        <w:rPr>
          <w:rFonts w:cs="Arial"/>
          <w:color w:val="002060"/>
          <w:sz w:val="28"/>
          <w:szCs w:val="28"/>
        </w:rPr>
      </w:pPr>
      <w:r w:rsidRPr="00C75522">
        <w:rPr>
          <w:rFonts w:cs="Arial"/>
          <w:color w:val="002060"/>
          <w:sz w:val="28"/>
          <w:szCs w:val="28"/>
        </w:rPr>
        <w:t>*     *     *</w:t>
      </w:r>
    </w:p>
    <w:p w14:paraId="7AE8B0A9" w14:textId="77777777" w:rsidR="00C75522" w:rsidRDefault="00C75522" w:rsidP="0047674B">
      <w:pPr>
        <w:pStyle w:val="LndNormale1"/>
        <w:rPr>
          <w:rFonts w:cs="Arial"/>
          <w:color w:val="002060"/>
          <w:szCs w:val="22"/>
        </w:rPr>
      </w:pPr>
    </w:p>
    <w:p w14:paraId="02A1D332"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A margine dell’Assemblea Straordinaria del Comitato Regionale Marche, convocata con CU n. 211 del 15.04.2026 per il 5.5.2026, si terrà la riunione delle Società di cui all’art. 18, comma 10, del </w:t>
      </w:r>
      <w:r w:rsidRPr="00C75522">
        <w:rPr>
          <w:rFonts w:ascii="Arial" w:hAnsi="Arial" w:cs="Arial"/>
          <w:color w:val="002060"/>
          <w:sz w:val="22"/>
          <w:szCs w:val="22"/>
        </w:rPr>
        <w:lastRenderedPageBreak/>
        <w:t>Regolamento della Lega Nazionale Dilettanti per esaminare e discutere la relazione di medio periodo del Consiglio Direttivo del Comitato.</w:t>
      </w:r>
    </w:p>
    <w:p w14:paraId="38CF17AC" w14:textId="77777777" w:rsidR="00C75522" w:rsidRDefault="00C75522"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5BDE287A" w14:textId="7E53F472" w:rsidR="003A02FF" w:rsidRPr="00C27E5A" w:rsidRDefault="003A02FF" w:rsidP="003A02FF">
      <w:pPr>
        <w:pStyle w:val="LndNormale1"/>
        <w:rPr>
          <w:b/>
          <w:color w:val="002060"/>
          <w:sz w:val="28"/>
          <w:szCs w:val="28"/>
        </w:rPr>
      </w:pPr>
      <w:r>
        <w:rPr>
          <w:b/>
          <w:color w:val="002060"/>
          <w:sz w:val="28"/>
          <w:szCs w:val="28"/>
        </w:rPr>
        <w:t>CAMPIONATI SERIE C1, SERIE C2, SERIE D, FEMMINILE: GARE PLAY OFF E PLAY OUT IN PROGRAMMA VENERDI’ 8 MAGGIO 2026</w:t>
      </w:r>
    </w:p>
    <w:p w14:paraId="74C3B6D2" w14:textId="77777777" w:rsidR="003A02FF" w:rsidRPr="00C27E5A" w:rsidRDefault="003A02FF" w:rsidP="003A02FF">
      <w:pPr>
        <w:pStyle w:val="LndNormale1"/>
        <w:rPr>
          <w:color w:val="002060"/>
        </w:rPr>
      </w:pPr>
    </w:p>
    <w:p w14:paraId="1EA0E181" w14:textId="5E7ED990" w:rsidR="003A02FF" w:rsidRPr="003A02FF" w:rsidRDefault="003A02FF" w:rsidP="003A02FF">
      <w:pPr>
        <w:pStyle w:val="LndNormale1"/>
        <w:rPr>
          <w:color w:val="002060"/>
        </w:rPr>
      </w:pPr>
      <w:r>
        <w:rPr>
          <w:color w:val="002060"/>
        </w:rPr>
        <w:t xml:space="preserve">Preso atto che </w:t>
      </w:r>
      <w:r w:rsidRPr="006C3072">
        <w:rPr>
          <w:color w:val="002060"/>
          <w:u w:val="single"/>
        </w:rPr>
        <w:t>Venerdì 8 Maggio 2026</w:t>
      </w:r>
      <w:r>
        <w:rPr>
          <w:color w:val="002060"/>
        </w:rPr>
        <w:t xml:space="preserve"> a Pesaro si disputeranno le </w:t>
      </w:r>
      <w:r w:rsidRPr="003A02FF">
        <w:rPr>
          <w:color w:val="002060"/>
        </w:rPr>
        <w:t xml:space="preserve">Final Four della </w:t>
      </w:r>
      <w:r w:rsidRPr="006C3072">
        <w:rPr>
          <w:color w:val="002060"/>
          <w:u w:val="single"/>
        </w:rPr>
        <w:t>Uefa Futsal Champions League</w:t>
      </w:r>
      <w:r>
        <w:rPr>
          <w:color w:val="002060"/>
        </w:rPr>
        <w:t xml:space="preserve">, considerata l’eccezionalità e l’importanza dell’evento, </w:t>
      </w:r>
      <w:r w:rsidRPr="006C3072">
        <w:rPr>
          <w:b/>
          <w:bCs/>
          <w:color w:val="002060"/>
        </w:rPr>
        <w:t>le gare di play off e play out</w:t>
      </w:r>
      <w:r>
        <w:rPr>
          <w:color w:val="002060"/>
        </w:rPr>
        <w:t xml:space="preserve"> </w:t>
      </w:r>
      <w:r w:rsidR="006C3072">
        <w:rPr>
          <w:color w:val="002060"/>
        </w:rPr>
        <w:t xml:space="preserve">dei campionati in epigrafe, saranno calendarizzate d’ufficio </w:t>
      </w:r>
      <w:r w:rsidR="006C3072" w:rsidRPr="006C3072">
        <w:rPr>
          <w:b/>
          <w:bCs/>
          <w:color w:val="002060"/>
        </w:rPr>
        <w:t>SABATO 9 MAGGIO 2026</w:t>
      </w:r>
      <w:r w:rsidR="006C3072">
        <w:rPr>
          <w:color w:val="002060"/>
        </w:rPr>
        <w:t xml:space="preserve"> alle </w:t>
      </w:r>
      <w:r w:rsidR="006C3072" w:rsidRPr="006C3072">
        <w:rPr>
          <w:b/>
          <w:bCs/>
          <w:color w:val="002060"/>
        </w:rPr>
        <w:t>ore 15:00</w:t>
      </w:r>
      <w:r w:rsidR="006C3072">
        <w:rPr>
          <w:color w:val="002060"/>
        </w:rPr>
        <w:t>.</w:t>
      </w:r>
    </w:p>
    <w:p w14:paraId="4D322043" w14:textId="77777777" w:rsidR="00CE69A8" w:rsidRPr="005B050E" w:rsidRDefault="00CE69A8" w:rsidP="00387589">
      <w:pPr>
        <w:pStyle w:val="LndNormale1"/>
        <w:rPr>
          <w:color w:val="002060"/>
        </w:rPr>
      </w:pPr>
    </w:p>
    <w:p w14:paraId="1862F7D1" w14:textId="77777777" w:rsidR="005B050E" w:rsidRPr="005B050E" w:rsidRDefault="005B050E" w:rsidP="00387589">
      <w:pPr>
        <w:pStyle w:val="LndNormale1"/>
        <w:rPr>
          <w:color w:val="002060"/>
        </w:rPr>
      </w:pPr>
    </w:p>
    <w:p w14:paraId="511A65A9" w14:textId="77777777" w:rsidR="005B050E" w:rsidRPr="005B050E" w:rsidRDefault="005B050E" w:rsidP="005B050E">
      <w:pPr>
        <w:rPr>
          <w:rFonts w:ascii="Arial" w:hAnsi="Arial" w:cs="Arial"/>
          <w:b/>
          <w:color w:val="002060"/>
          <w:sz w:val="28"/>
          <w:szCs w:val="28"/>
        </w:rPr>
      </w:pPr>
      <w:r w:rsidRPr="005B050E">
        <w:rPr>
          <w:rFonts w:ascii="Arial" w:hAnsi="Arial" w:cs="Arial"/>
          <w:b/>
          <w:color w:val="002060"/>
          <w:sz w:val="28"/>
          <w:szCs w:val="28"/>
        </w:rPr>
        <w:t>BEACH</w:t>
      </w:r>
      <w:r w:rsidRPr="005B050E">
        <w:rPr>
          <w:rFonts w:ascii="Arial" w:hAnsi="Arial" w:cs="Arial"/>
          <w:b/>
          <w:color w:val="002060"/>
          <w:spacing w:val="-4"/>
          <w:sz w:val="28"/>
          <w:szCs w:val="28"/>
        </w:rPr>
        <w:t xml:space="preserve"> </w:t>
      </w:r>
      <w:r w:rsidRPr="005B050E">
        <w:rPr>
          <w:rFonts w:ascii="Arial" w:hAnsi="Arial" w:cs="Arial"/>
          <w:b/>
          <w:color w:val="002060"/>
          <w:spacing w:val="-2"/>
          <w:sz w:val="28"/>
          <w:szCs w:val="28"/>
        </w:rPr>
        <w:t>SOCCER</w:t>
      </w:r>
    </w:p>
    <w:p w14:paraId="7CBAE486" w14:textId="77777777" w:rsidR="005B050E" w:rsidRPr="005B050E" w:rsidRDefault="005B050E" w:rsidP="005B050E">
      <w:pPr>
        <w:rPr>
          <w:rFonts w:ascii="Arial" w:hAnsi="Arial" w:cs="Arial"/>
          <w:b/>
          <w:color w:val="002060"/>
          <w:sz w:val="22"/>
          <w:szCs w:val="22"/>
          <w:u w:val="single"/>
        </w:rPr>
      </w:pPr>
    </w:p>
    <w:p w14:paraId="28DDEA9B" w14:textId="77777777" w:rsidR="005B050E" w:rsidRPr="005B050E" w:rsidRDefault="005B050E" w:rsidP="005B050E">
      <w:pPr>
        <w:rPr>
          <w:rFonts w:ascii="Arial" w:hAnsi="Arial" w:cs="Arial"/>
          <w:b/>
          <w:color w:val="002060"/>
          <w:sz w:val="22"/>
          <w:szCs w:val="22"/>
          <w:u w:val="single"/>
        </w:rPr>
      </w:pPr>
      <w:r w:rsidRPr="005B050E">
        <w:rPr>
          <w:rFonts w:ascii="Arial" w:hAnsi="Arial" w:cs="Arial"/>
          <w:b/>
          <w:color w:val="002060"/>
          <w:sz w:val="22"/>
          <w:szCs w:val="22"/>
          <w:u w:val="single"/>
        </w:rPr>
        <w:t>Fase Regionale Campionato</w:t>
      </w:r>
      <w:r w:rsidRPr="005B050E">
        <w:rPr>
          <w:rFonts w:ascii="Arial" w:hAnsi="Arial" w:cs="Arial"/>
          <w:b/>
          <w:color w:val="002060"/>
          <w:spacing w:val="-5"/>
          <w:sz w:val="22"/>
          <w:szCs w:val="22"/>
          <w:u w:val="single"/>
        </w:rPr>
        <w:t xml:space="preserve"> </w:t>
      </w:r>
      <w:r w:rsidRPr="005B050E">
        <w:rPr>
          <w:rFonts w:ascii="Arial" w:hAnsi="Arial" w:cs="Arial"/>
          <w:b/>
          <w:color w:val="002060"/>
          <w:sz w:val="22"/>
          <w:szCs w:val="22"/>
          <w:u w:val="single"/>
        </w:rPr>
        <w:t>Serie</w:t>
      </w:r>
      <w:r w:rsidRPr="005B050E">
        <w:rPr>
          <w:rFonts w:ascii="Arial" w:hAnsi="Arial" w:cs="Arial"/>
          <w:b/>
          <w:color w:val="002060"/>
          <w:spacing w:val="-9"/>
          <w:sz w:val="22"/>
          <w:szCs w:val="22"/>
          <w:u w:val="single"/>
        </w:rPr>
        <w:t xml:space="preserve"> </w:t>
      </w:r>
      <w:r w:rsidRPr="005B050E">
        <w:rPr>
          <w:rFonts w:ascii="Arial" w:hAnsi="Arial" w:cs="Arial"/>
          <w:b/>
          <w:color w:val="002060"/>
          <w:sz w:val="22"/>
          <w:szCs w:val="22"/>
          <w:u w:val="single"/>
        </w:rPr>
        <w:t>B –</w:t>
      </w:r>
      <w:r w:rsidRPr="005B050E">
        <w:rPr>
          <w:rFonts w:ascii="Arial" w:hAnsi="Arial" w:cs="Arial"/>
          <w:b/>
          <w:color w:val="002060"/>
          <w:spacing w:val="-8"/>
          <w:sz w:val="22"/>
          <w:szCs w:val="22"/>
          <w:u w:val="single"/>
        </w:rPr>
        <w:t xml:space="preserve"> </w:t>
      </w:r>
      <w:r w:rsidRPr="005B050E">
        <w:rPr>
          <w:rFonts w:ascii="Arial" w:hAnsi="Arial" w:cs="Arial"/>
          <w:b/>
          <w:color w:val="002060"/>
          <w:sz w:val="22"/>
          <w:szCs w:val="22"/>
          <w:u w:val="single"/>
        </w:rPr>
        <w:t>Stagione Sportiva 2025-2026</w:t>
      </w:r>
    </w:p>
    <w:p w14:paraId="647E14CC"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Il Comitato Regionale Marche, di concerto con il Dipartimento Beach Soccer, organizza il </w:t>
      </w:r>
      <w:proofErr w:type="gramStart"/>
      <w:r w:rsidRPr="005B050E">
        <w:rPr>
          <w:rFonts w:ascii="Arial" w:hAnsi="Arial" w:cs="Arial"/>
          <w:color w:val="002060"/>
        </w:rPr>
        <w:t>3°</w:t>
      </w:r>
      <w:proofErr w:type="gramEnd"/>
      <w:r w:rsidRPr="005B050E">
        <w:rPr>
          <w:rFonts w:ascii="Arial" w:hAnsi="Arial" w:cs="Arial"/>
          <w:color w:val="002060"/>
        </w:rPr>
        <w:t xml:space="preserve"> </w:t>
      </w:r>
      <w:r w:rsidRPr="005B050E">
        <w:rPr>
          <w:rFonts w:ascii="Arial" w:hAnsi="Arial" w:cs="Arial"/>
          <w:b/>
          <w:bCs/>
          <w:color w:val="002060"/>
        </w:rPr>
        <w:t>Campionato Regionale di Serie B</w:t>
      </w:r>
      <w:r w:rsidRPr="005B050E">
        <w:rPr>
          <w:rFonts w:ascii="Arial" w:hAnsi="Arial" w:cs="Arial"/>
          <w:color w:val="002060"/>
        </w:rPr>
        <w:t xml:space="preserve"> di tale attività.</w:t>
      </w:r>
    </w:p>
    <w:p w14:paraId="53F0C3CE"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Lo svolgimento del Campionato sarà subordinato all’iscrizione di almeno </w:t>
      </w:r>
      <w:proofErr w:type="gramStart"/>
      <w:r w:rsidRPr="005B050E">
        <w:rPr>
          <w:rFonts w:ascii="Arial" w:hAnsi="Arial" w:cs="Arial"/>
          <w:color w:val="002060"/>
        </w:rPr>
        <w:t>4</w:t>
      </w:r>
      <w:proofErr w:type="gramEnd"/>
      <w:r w:rsidRPr="005B050E">
        <w:rPr>
          <w:rFonts w:ascii="Arial" w:hAnsi="Arial" w:cs="Arial"/>
          <w:color w:val="002060"/>
        </w:rPr>
        <w:t xml:space="preserve"> squadre e la vincente potrà partecipare alla Fase Nazionale di detto campionato, confrontandosi con le vincenti degli altri Comitati Regionali per l’ammissione alla Poule Promozione Serie “A” Nazionale.</w:t>
      </w:r>
    </w:p>
    <w:p w14:paraId="56948CAD"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La località e le date di svolgimento del Campionato saranno definiti a seconda delle iscrizioni, fermo restando che l’inizio dell’attività Regionale è fissata per il 21 </w:t>
      </w:r>
      <w:proofErr w:type="gramStart"/>
      <w:r w:rsidRPr="005B050E">
        <w:rPr>
          <w:rFonts w:ascii="Arial" w:hAnsi="Arial" w:cs="Arial"/>
          <w:color w:val="002060"/>
        </w:rPr>
        <w:t>Giugno</w:t>
      </w:r>
      <w:proofErr w:type="gramEnd"/>
      <w:r w:rsidRPr="005B050E">
        <w:rPr>
          <w:rFonts w:ascii="Arial" w:hAnsi="Arial" w:cs="Arial"/>
          <w:color w:val="002060"/>
        </w:rPr>
        <w:t xml:space="preserve"> 2026.</w:t>
      </w:r>
    </w:p>
    <w:p w14:paraId="1BE5B6B2"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La partecipazione al suddetto Campionato è completamente </w:t>
      </w:r>
      <w:r w:rsidRPr="005B050E">
        <w:rPr>
          <w:rFonts w:ascii="Arial" w:hAnsi="Arial" w:cs="Arial"/>
          <w:b/>
          <w:bCs/>
          <w:color w:val="002060"/>
        </w:rPr>
        <w:t>GRATUITA</w:t>
      </w:r>
      <w:r w:rsidRPr="005B050E">
        <w:rPr>
          <w:rFonts w:ascii="Arial" w:hAnsi="Arial" w:cs="Arial"/>
          <w:color w:val="002060"/>
        </w:rPr>
        <w:t xml:space="preserve"> per le società.</w:t>
      </w:r>
    </w:p>
    <w:p w14:paraId="569E8914"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Il tesseramento dei calciatori sarà effettuato tramite Tessere per l’Attività Ricreativa ed Amatoriale dal costo di 6,00€ cadauna.</w:t>
      </w:r>
    </w:p>
    <w:p w14:paraId="1AFDA9DF"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Potranno essere tesserati tutti i soggetti di età non inferiore ai 15 anni. </w:t>
      </w:r>
    </w:p>
    <w:p w14:paraId="106A8F2E"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Per i calciatori già tesserati con Società della L.N.D. è necessario il regolare nulla osta concesso dalla Società di appartenenza, qualora sia diversa dalla società che partecipa al Campionato.</w:t>
      </w:r>
    </w:p>
    <w:p w14:paraId="63038FE8"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Il vincolo di tesseramento per il Campionato di Beach Soccer è limitato alla durata delle manifestazioni e non pregiudica diverso ed eventuale vincolo contemporaneo dello stesso calciatore.</w:t>
      </w:r>
    </w:p>
    <w:p w14:paraId="1AB499F7"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1D8354AD" w14:textId="77777777" w:rsidR="005B050E" w:rsidRPr="005B050E" w:rsidRDefault="005B050E" w:rsidP="005B050E">
      <w:pPr>
        <w:pStyle w:val="Corpotesto"/>
        <w:spacing w:after="0"/>
        <w:rPr>
          <w:rFonts w:ascii="Arial" w:hAnsi="Arial" w:cs="Arial"/>
          <w:color w:val="002060"/>
        </w:rPr>
      </w:pPr>
    </w:p>
    <w:p w14:paraId="52543050" w14:textId="77777777" w:rsidR="005B050E" w:rsidRPr="005B050E" w:rsidRDefault="005B050E" w:rsidP="005B050E">
      <w:pPr>
        <w:pStyle w:val="Titolo1"/>
        <w:spacing w:before="0" w:after="0"/>
        <w:rPr>
          <w:color w:val="002060"/>
          <w:sz w:val="22"/>
          <w:szCs w:val="22"/>
          <w:u w:val="single"/>
        </w:rPr>
      </w:pPr>
      <w:bookmarkStart w:id="6" w:name="_Toc228290434"/>
      <w:bookmarkStart w:id="7" w:name="_Toc228361813"/>
      <w:r w:rsidRPr="005B050E">
        <w:rPr>
          <w:color w:val="002060"/>
          <w:sz w:val="22"/>
          <w:szCs w:val="22"/>
          <w:u w:val="single"/>
        </w:rPr>
        <w:t>Modalità</w:t>
      </w:r>
      <w:r w:rsidRPr="005B050E">
        <w:rPr>
          <w:color w:val="002060"/>
          <w:spacing w:val="-5"/>
          <w:sz w:val="22"/>
          <w:szCs w:val="22"/>
          <w:u w:val="single"/>
        </w:rPr>
        <w:t xml:space="preserve"> </w:t>
      </w:r>
      <w:r w:rsidRPr="005B050E">
        <w:rPr>
          <w:color w:val="002060"/>
          <w:sz w:val="22"/>
          <w:szCs w:val="22"/>
          <w:u w:val="single"/>
        </w:rPr>
        <w:t>di</w:t>
      </w:r>
      <w:r w:rsidRPr="005B050E">
        <w:rPr>
          <w:color w:val="002060"/>
          <w:spacing w:val="-6"/>
          <w:sz w:val="22"/>
          <w:szCs w:val="22"/>
          <w:u w:val="single"/>
        </w:rPr>
        <w:t xml:space="preserve"> </w:t>
      </w:r>
      <w:r w:rsidRPr="005B050E">
        <w:rPr>
          <w:color w:val="002060"/>
          <w:spacing w:val="-2"/>
          <w:sz w:val="22"/>
          <w:szCs w:val="22"/>
          <w:u w:val="single"/>
        </w:rPr>
        <w:t>iscrizione</w:t>
      </w:r>
      <w:bookmarkEnd w:id="6"/>
      <w:bookmarkEnd w:id="7"/>
    </w:p>
    <w:p w14:paraId="02CE4123"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Le Società che desiderano partecipare al suddetto campionato dovranno far pervenire una prima mail di adesione al campionato indirizzandola </w:t>
      </w:r>
      <w:r w:rsidRPr="005B050E">
        <w:rPr>
          <w:rFonts w:ascii="Arial" w:hAnsi="Arial" w:cs="Arial"/>
          <w:b/>
          <w:bCs/>
          <w:color w:val="002060"/>
        </w:rPr>
        <w:t>r.giantomassi@lnd.it</w:t>
      </w:r>
      <w:r w:rsidRPr="005B050E">
        <w:rPr>
          <w:rFonts w:ascii="Arial" w:hAnsi="Arial" w:cs="Arial"/>
          <w:color w:val="002060"/>
        </w:rPr>
        <w:t xml:space="preserve"> entro</w:t>
      </w:r>
      <w:r w:rsidRPr="005B050E">
        <w:rPr>
          <w:rFonts w:ascii="Arial" w:hAnsi="Arial" w:cs="Arial"/>
          <w:color w:val="002060"/>
          <w:spacing w:val="-4"/>
        </w:rPr>
        <w:t xml:space="preserve"> </w:t>
      </w:r>
      <w:r w:rsidRPr="005B050E">
        <w:rPr>
          <w:rFonts w:ascii="Arial" w:hAnsi="Arial" w:cs="Arial"/>
          <w:color w:val="002060"/>
        </w:rPr>
        <w:t>il</w:t>
      </w:r>
      <w:r w:rsidRPr="005B050E">
        <w:rPr>
          <w:rFonts w:ascii="Arial" w:hAnsi="Arial" w:cs="Arial"/>
          <w:color w:val="002060"/>
          <w:spacing w:val="-5"/>
        </w:rPr>
        <w:t xml:space="preserve"> </w:t>
      </w:r>
      <w:r w:rsidRPr="005B050E">
        <w:rPr>
          <w:rFonts w:ascii="Arial" w:hAnsi="Arial" w:cs="Arial"/>
          <w:color w:val="002060"/>
        </w:rPr>
        <w:t>termine</w:t>
      </w:r>
      <w:r w:rsidRPr="005B050E">
        <w:rPr>
          <w:rFonts w:ascii="Arial" w:hAnsi="Arial" w:cs="Arial"/>
          <w:color w:val="002060"/>
          <w:spacing w:val="-6"/>
        </w:rPr>
        <w:t xml:space="preserve"> </w:t>
      </w:r>
      <w:r w:rsidRPr="005B050E">
        <w:rPr>
          <w:rFonts w:ascii="Arial" w:hAnsi="Arial" w:cs="Arial"/>
          <w:color w:val="002060"/>
        </w:rPr>
        <w:t>di</w:t>
      </w:r>
      <w:r w:rsidRPr="005B050E">
        <w:rPr>
          <w:rFonts w:ascii="Arial" w:hAnsi="Arial" w:cs="Arial"/>
          <w:color w:val="002060"/>
          <w:spacing w:val="-5"/>
        </w:rPr>
        <w:t xml:space="preserve"> </w:t>
      </w:r>
      <w:r w:rsidRPr="005B050E">
        <w:rPr>
          <w:rFonts w:ascii="Arial" w:hAnsi="Arial" w:cs="Arial"/>
          <w:b/>
          <w:bCs/>
          <w:color w:val="002060"/>
        </w:rPr>
        <w:t>20 MAGGIO 2026.</w:t>
      </w:r>
    </w:p>
    <w:p w14:paraId="3DA5878C"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u w:val="single"/>
        </w:rPr>
        <w:t>IL</w:t>
      </w:r>
      <w:r w:rsidRPr="005B050E">
        <w:rPr>
          <w:rFonts w:ascii="Arial" w:hAnsi="Arial" w:cs="Arial"/>
          <w:color w:val="002060"/>
          <w:spacing w:val="-12"/>
          <w:u w:val="single"/>
        </w:rPr>
        <w:t xml:space="preserve"> </w:t>
      </w:r>
      <w:r w:rsidRPr="005B050E">
        <w:rPr>
          <w:rFonts w:ascii="Arial" w:hAnsi="Arial" w:cs="Arial"/>
          <w:color w:val="002060"/>
          <w:u w:val="single"/>
        </w:rPr>
        <w:t>REGOLAMENTO</w:t>
      </w:r>
      <w:r w:rsidRPr="005B050E">
        <w:rPr>
          <w:rFonts w:ascii="Arial" w:hAnsi="Arial" w:cs="Arial"/>
          <w:color w:val="002060"/>
          <w:spacing w:val="-5"/>
          <w:u w:val="single"/>
        </w:rPr>
        <w:t xml:space="preserve"> </w:t>
      </w:r>
      <w:r w:rsidRPr="005B050E">
        <w:rPr>
          <w:rFonts w:ascii="Arial" w:hAnsi="Arial" w:cs="Arial"/>
          <w:color w:val="002060"/>
          <w:u w:val="single"/>
        </w:rPr>
        <w:t>DEL</w:t>
      </w:r>
      <w:r w:rsidRPr="005B050E">
        <w:rPr>
          <w:rFonts w:ascii="Arial" w:hAnsi="Arial" w:cs="Arial"/>
          <w:color w:val="002060"/>
          <w:spacing w:val="-5"/>
          <w:u w:val="single"/>
        </w:rPr>
        <w:t xml:space="preserve"> </w:t>
      </w:r>
      <w:r w:rsidRPr="005B050E">
        <w:rPr>
          <w:rFonts w:ascii="Arial" w:hAnsi="Arial" w:cs="Arial"/>
          <w:color w:val="002060"/>
          <w:u w:val="single"/>
        </w:rPr>
        <w:t>SUDDETTO</w:t>
      </w:r>
      <w:r w:rsidRPr="005B050E">
        <w:rPr>
          <w:rFonts w:ascii="Arial" w:hAnsi="Arial" w:cs="Arial"/>
          <w:color w:val="002060"/>
          <w:spacing w:val="-5"/>
          <w:u w:val="single"/>
        </w:rPr>
        <w:t xml:space="preserve"> </w:t>
      </w:r>
      <w:r w:rsidRPr="005B050E">
        <w:rPr>
          <w:rFonts w:ascii="Arial" w:hAnsi="Arial" w:cs="Arial"/>
          <w:color w:val="002060"/>
          <w:u w:val="single"/>
        </w:rPr>
        <w:t>TORNEO</w:t>
      </w:r>
      <w:r w:rsidRPr="005B050E">
        <w:rPr>
          <w:rFonts w:ascii="Arial" w:hAnsi="Arial" w:cs="Arial"/>
          <w:color w:val="002060"/>
          <w:spacing w:val="-6"/>
          <w:u w:val="single"/>
        </w:rPr>
        <w:t xml:space="preserve"> </w:t>
      </w:r>
      <w:r w:rsidRPr="005B050E">
        <w:rPr>
          <w:rFonts w:ascii="Arial" w:hAnsi="Arial" w:cs="Arial"/>
          <w:color w:val="002060"/>
          <w:u w:val="single"/>
        </w:rPr>
        <w:t>SARA’</w:t>
      </w:r>
      <w:r w:rsidRPr="005B050E">
        <w:rPr>
          <w:rFonts w:ascii="Arial" w:hAnsi="Arial" w:cs="Arial"/>
          <w:color w:val="002060"/>
          <w:spacing w:val="-10"/>
          <w:u w:val="single"/>
        </w:rPr>
        <w:t xml:space="preserve"> </w:t>
      </w:r>
      <w:r w:rsidRPr="005B050E">
        <w:rPr>
          <w:rFonts w:ascii="Arial" w:hAnsi="Arial" w:cs="Arial"/>
          <w:color w:val="002060"/>
          <w:u w:val="single"/>
        </w:rPr>
        <w:t>PUBBLICATO</w:t>
      </w:r>
      <w:r w:rsidRPr="005B050E">
        <w:rPr>
          <w:rFonts w:ascii="Arial" w:hAnsi="Arial" w:cs="Arial"/>
          <w:color w:val="002060"/>
          <w:spacing w:val="-10"/>
          <w:u w:val="single"/>
        </w:rPr>
        <w:t xml:space="preserve"> </w:t>
      </w:r>
      <w:r w:rsidRPr="005B050E">
        <w:rPr>
          <w:rFonts w:ascii="Arial" w:hAnsi="Arial" w:cs="Arial"/>
          <w:color w:val="002060"/>
          <w:u w:val="single"/>
        </w:rPr>
        <w:t>SU</w:t>
      </w:r>
      <w:r w:rsidRPr="005B050E">
        <w:rPr>
          <w:rFonts w:ascii="Arial" w:hAnsi="Arial" w:cs="Arial"/>
          <w:color w:val="002060"/>
          <w:spacing w:val="-6"/>
          <w:u w:val="single"/>
        </w:rPr>
        <w:t xml:space="preserve"> </w:t>
      </w:r>
      <w:r w:rsidRPr="005B050E">
        <w:rPr>
          <w:rFonts w:ascii="Arial" w:hAnsi="Arial" w:cs="Arial"/>
          <w:color w:val="002060"/>
          <w:u w:val="single"/>
        </w:rPr>
        <w:t>PROSSIMO</w:t>
      </w:r>
      <w:r w:rsidRPr="005B050E">
        <w:rPr>
          <w:rFonts w:ascii="Arial" w:hAnsi="Arial" w:cs="Arial"/>
          <w:color w:val="002060"/>
          <w:spacing w:val="-10"/>
          <w:u w:val="single"/>
        </w:rPr>
        <w:t xml:space="preserve"> </w:t>
      </w:r>
      <w:r w:rsidRPr="005B050E">
        <w:rPr>
          <w:rFonts w:ascii="Arial" w:hAnsi="Arial" w:cs="Arial"/>
          <w:color w:val="002060"/>
          <w:spacing w:val="-2"/>
          <w:u w:val="single"/>
        </w:rPr>
        <w:t>COMUNICATO</w:t>
      </w:r>
    </w:p>
    <w:p w14:paraId="68DBBE24" w14:textId="77777777" w:rsidR="005B050E" w:rsidRDefault="005B050E" w:rsidP="00387589">
      <w:pPr>
        <w:pStyle w:val="LndNormale1"/>
        <w:rPr>
          <w:color w:val="002060"/>
        </w:rPr>
      </w:pPr>
    </w:p>
    <w:p w14:paraId="345CBA90" w14:textId="77777777" w:rsidR="00980361" w:rsidRDefault="00980361"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66697A6C" w14:textId="77777777" w:rsidR="00631D3D" w:rsidRDefault="00631D3D" w:rsidP="006F53CC">
      <w:pPr>
        <w:pStyle w:val="breakline"/>
        <w:rPr>
          <w:color w:val="002060"/>
        </w:rPr>
      </w:pPr>
    </w:p>
    <w:p w14:paraId="66DD65D7" w14:textId="77777777" w:rsidR="00A94709" w:rsidRPr="00BC2F63" w:rsidRDefault="00A94709" w:rsidP="00A94709">
      <w:pPr>
        <w:pStyle w:val="titolocampionato0"/>
        <w:shd w:val="clear" w:color="auto" w:fill="CCCCCC"/>
        <w:spacing w:before="80" w:after="40"/>
        <w:rPr>
          <w:color w:val="002060"/>
        </w:rPr>
      </w:pPr>
      <w:r w:rsidRPr="00BC2F63">
        <w:rPr>
          <w:color w:val="002060"/>
        </w:rPr>
        <w:t>CALCIO A CINQUE SERIE C2</w:t>
      </w:r>
    </w:p>
    <w:p w14:paraId="5CE7D171" w14:textId="77777777" w:rsidR="00A94709" w:rsidRPr="006952CC" w:rsidRDefault="00A94709" w:rsidP="00A94709">
      <w:pPr>
        <w:pStyle w:val="titoloprinc0"/>
        <w:rPr>
          <w:color w:val="002060"/>
        </w:rPr>
      </w:pPr>
      <w:r w:rsidRPr="006952CC">
        <w:rPr>
          <w:color w:val="002060"/>
        </w:rPr>
        <w:t>VARIAZIONI AL PROGRAMMA GARE</w:t>
      </w:r>
    </w:p>
    <w:p w14:paraId="445ABC55" w14:textId="77777777" w:rsidR="00A94709" w:rsidRPr="006952CC" w:rsidRDefault="00A94709" w:rsidP="00A94709">
      <w:pPr>
        <w:pStyle w:val="breakline"/>
        <w:rPr>
          <w:color w:val="002060"/>
        </w:rPr>
      </w:pPr>
    </w:p>
    <w:p w14:paraId="67F7F260" w14:textId="77777777" w:rsidR="00A94709" w:rsidRPr="006952CC" w:rsidRDefault="00A94709" w:rsidP="00A94709">
      <w:pPr>
        <w:pStyle w:val="breakline"/>
        <w:rPr>
          <w:color w:val="002060"/>
        </w:rPr>
      </w:pPr>
    </w:p>
    <w:p w14:paraId="2E1A437D" w14:textId="390553F6" w:rsidR="00A94709" w:rsidRPr="006952CC" w:rsidRDefault="00A94709" w:rsidP="00A94709">
      <w:pPr>
        <w:pStyle w:val="sottotitolocampionato10"/>
        <w:rPr>
          <w:color w:val="002060"/>
        </w:rPr>
      </w:pPr>
      <w:r>
        <w:rPr>
          <w:color w:val="002060"/>
        </w:rPr>
        <w:t xml:space="preserve">PLAY OFF </w:t>
      </w:r>
      <w:r w:rsidRPr="006952CC">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94709" w:rsidRPr="006952CC" w14:paraId="73AF9AA9" w14:textId="77777777" w:rsidTr="003343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DA7E" w14:textId="77777777" w:rsidR="00A94709" w:rsidRPr="006952CC" w:rsidRDefault="00A94709" w:rsidP="003343C6">
            <w:pPr>
              <w:pStyle w:val="headertabella0"/>
              <w:rPr>
                <w:color w:val="002060"/>
              </w:rPr>
            </w:pPr>
            <w:r w:rsidRPr="006952C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9E393" w14:textId="77777777" w:rsidR="00A94709" w:rsidRPr="006952CC" w:rsidRDefault="00A94709" w:rsidP="003343C6">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C430A" w14:textId="77777777" w:rsidR="00A94709" w:rsidRPr="006952CC" w:rsidRDefault="00A94709" w:rsidP="003343C6">
            <w:pPr>
              <w:pStyle w:val="headertabella0"/>
              <w:rPr>
                <w:color w:val="002060"/>
              </w:rPr>
            </w:pPr>
            <w:r w:rsidRPr="006952C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498CC" w14:textId="77777777" w:rsidR="00A94709" w:rsidRPr="006952CC" w:rsidRDefault="00A94709" w:rsidP="003343C6">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8C80" w14:textId="77777777" w:rsidR="00A94709" w:rsidRPr="006952CC" w:rsidRDefault="00A94709" w:rsidP="003343C6">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8BB6D" w14:textId="77777777" w:rsidR="00A94709" w:rsidRPr="006952CC" w:rsidRDefault="00A94709" w:rsidP="003343C6">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B35E3" w14:textId="77777777" w:rsidR="00A94709" w:rsidRPr="006952CC" w:rsidRDefault="00A94709" w:rsidP="003343C6">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F37E2" w14:textId="77777777" w:rsidR="00A94709" w:rsidRPr="006952CC" w:rsidRDefault="00A94709" w:rsidP="003343C6">
            <w:pPr>
              <w:pStyle w:val="headertabella0"/>
              <w:rPr>
                <w:color w:val="002060"/>
              </w:rPr>
            </w:pPr>
            <w:r w:rsidRPr="006952CC">
              <w:rPr>
                <w:color w:val="002060"/>
              </w:rPr>
              <w:t>Impianto</w:t>
            </w:r>
          </w:p>
        </w:tc>
      </w:tr>
      <w:tr w:rsidR="00A94709" w:rsidRPr="006952CC" w14:paraId="2FB7B98F" w14:textId="77777777" w:rsidTr="003343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4320" w14:textId="7DD1C847" w:rsidR="00A94709" w:rsidRPr="00325D0D" w:rsidRDefault="00A94709" w:rsidP="003343C6">
            <w:pPr>
              <w:pStyle w:val="rowtabella0"/>
              <w:rPr>
                <w:color w:val="002060"/>
                <w:highlight w:val="yellow"/>
              </w:rPr>
            </w:pPr>
            <w:r w:rsidRPr="00325D0D">
              <w:rPr>
                <w:color w:val="002060"/>
                <w:highlight w:val="yellow"/>
              </w:rPr>
              <w:t>0</w:t>
            </w:r>
            <w:r>
              <w:rPr>
                <w:color w:val="002060"/>
                <w:highlight w:val="yellow"/>
              </w:rPr>
              <w:t>8</w:t>
            </w:r>
            <w:r w:rsidRPr="00325D0D">
              <w:rPr>
                <w:color w:val="002060"/>
                <w:highlight w:val="yellow"/>
              </w:rPr>
              <w:t>/05/2026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F487" w14:textId="77777777" w:rsidR="00A94709" w:rsidRPr="00325D0D" w:rsidRDefault="00A94709" w:rsidP="003343C6">
            <w:pPr>
              <w:pStyle w:val="rowtabella0"/>
              <w:jc w:val="center"/>
              <w:rPr>
                <w:color w:val="002060"/>
                <w:highlight w:val="yellow"/>
              </w:rPr>
            </w:pPr>
            <w:r w:rsidRPr="00325D0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809C" w14:textId="5C04D6AF" w:rsidR="00A94709" w:rsidRPr="00325D0D" w:rsidRDefault="00A94709" w:rsidP="003343C6">
            <w:pPr>
              <w:pStyle w:val="rowtabella0"/>
              <w:rPr>
                <w:color w:val="002060"/>
                <w:highlight w:val="yellow"/>
              </w:rPr>
            </w:pPr>
            <w:r>
              <w:rPr>
                <w:color w:val="002060"/>
                <w:highlight w:val="yellow"/>
              </w:rPr>
              <w:t>PIANACCIO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C8E6" w14:textId="59C17AA6" w:rsidR="00A94709" w:rsidRPr="00325D0D" w:rsidRDefault="00A94709" w:rsidP="003343C6">
            <w:pPr>
              <w:pStyle w:val="rowtabella0"/>
              <w:rPr>
                <w:color w:val="002060"/>
                <w:highlight w:val="yellow"/>
              </w:rPr>
            </w:pPr>
            <w:r>
              <w:rPr>
                <w:color w:val="002060"/>
                <w:highlight w:val="yellow"/>
              </w:rPr>
              <w:t>POLISPORTIVA ROSSO BLU</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EC82" w14:textId="66740A55" w:rsidR="00A94709" w:rsidRPr="00A94709" w:rsidRDefault="00A94709" w:rsidP="003343C6">
            <w:pPr>
              <w:rPr>
                <w:rFonts w:ascii="Arial" w:hAnsi="Arial" w:cs="Arial"/>
                <w:color w:val="002060"/>
                <w:sz w:val="12"/>
                <w:szCs w:val="12"/>
              </w:rPr>
            </w:pPr>
            <w:r w:rsidRPr="00A94709">
              <w:rPr>
                <w:rFonts w:ascii="Arial" w:hAnsi="Arial" w:cs="Arial"/>
                <w:color w:val="002060"/>
                <w:sz w:val="12"/>
                <w:szCs w:val="12"/>
              </w:rPr>
              <w:t>09/05/2026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FF9B" w14:textId="0034FBF8" w:rsidR="00A94709" w:rsidRPr="00A94709" w:rsidRDefault="00A94709" w:rsidP="003343C6">
            <w:pPr>
              <w:pStyle w:val="rowtabella0"/>
              <w:jc w:val="center"/>
              <w:rPr>
                <w:color w:val="002060"/>
                <w:highlight w:val="yellow"/>
              </w:rPr>
            </w:pPr>
            <w:r w:rsidRPr="00A94709">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C8FC" w14:textId="21F887DE" w:rsidR="00A94709" w:rsidRPr="006952CC" w:rsidRDefault="00A94709" w:rsidP="003343C6">
            <w:pPr>
              <w:pStyle w:val="rowtabella0"/>
              <w:jc w:val="center"/>
              <w:rPr>
                <w:color w:val="002060"/>
              </w:rPr>
            </w:pPr>
            <w:r>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1FC7" w14:textId="77777777" w:rsidR="00A94709" w:rsidRPr="006952CC" w:rsidRDefault="00A94709" w:rsidP="003343C6">
            <w:pPr>
              <w:rPr>
                <w:color w:val="002060"/>
              </w:rPr>
            </w:pPr>
          </w:p>
        </w:tc>
      </w:tr>
    </w:tbl>
    <w:p w14:paraId="3656797E" w14:textId="77777777" w:rsidR="00A94709" w:rsidRDefault="00A94709" w:rsidP="00A94709">
      <w:pPr>
        <w:pStyle w:val="Corpodeltesto21"/>
        <w:rPr>
          <w:rFonts w:ascii="Arial" w:hAnsi="Arial" w:cs="Arial"/>
          <w:color w:val="002060"/>
          <w:sz w:val="22"/>
        </w:rPr>
      </w:pPr>
    </w:p>
    <w:p w14:paraId="44FADC2C" w14:textId="77777777" w:rsidR="00A94709" w:rsidRDefault="00A94709" w:rsidP="006F53CC">
      <w:pPr>
        <w:pStyle w:val="breakline"/>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2BD95046" w14:textId="77777777" w:rsidR="00817682" w:rsidRDefault="00817682" w:rsidP="00817682">
      <w:pPr>
        <w:pStyle w:val="LndNormale1"/>
        <w:rPr>
          <w:color w:val="002060"/>
        </w:rPr>
      </w:pPr>
      <w:r>
        <w:rPr>
          <w:color w:val="002060"/>
        </w:rPr>
        <w:t>Il Titolo Regionale di Calcio a Cinque Serie D è riservato alle squadre vincenti i rispettivi gironi come di seguito riportato:</w:t>
      </w:r>
    </w:p>
    <w:p w14:paraId="4AE955A9" w14:textId="77777777" w:rsidR="00817682"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5EACFC54"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D5905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Vincente girone “B”</w:t>
      </w:r>
      <w:r>
        <w:rPr>
          <w:rFonts w:ascii="Arial" w:hAnsi="Arial" w:cs="Arial"/>
          <w:b/>
          <w:bCs/>
          <w:color w:val="002060"/>
          <w:sz w:val="22"/>
          <w:szCs w:val="22"/>
        </w:rPr>
        <w:tab/>
      </w:r>
      <w:r>
        <w:rPr>
          <w:rFonts w:ascii="Arial" w:hAnsi="Arial" w:cs="Arial"/>
          <w:b/>
          <w:bCs/>
          <w:color w:val="002060"/>
          <w:sz w:val="22"/>
          <w:szCs w:val="22"/>
        </w:rPr>
        <w:tab/>
        <w:t>Vincente girone “C”</w:t>
      </w:r>
    </w:p>
    <w:p w14:paraId="4B3A70B2" w14:textId="77777777" w:rsidR="00817682" w:rsidRDefault="00817682" w:rsidP="00817682">
      <w:pPr>
        <w:pStyle w:val="breakline"/>
        <w:jc w:val="both"/>
        <w:rPr>
          <w:rFonts w:ascii="Arial" w:hAnsi="Arial" w:cs="Arial"/>
          <w:b/>
          <w:bCs/>
          <w:color w:val="002060"/>
          <w:sz w:val="22"/>
          <w:szCs w:val="22"/>
        </w:rPr>
      </w:pPr>
    </w:p>
    <w:p w14:paraId="1C0229C5"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1A091A8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Pr>
          <w:rFonts w:ascii="Arial" w:hAnsi="Arial" w:cs="Arial"/>
          <w:b/>
          <w:bCs/>
          <w:color w:val="002060"/>
          <w:sz w:val="22"/>
          <w:szCs w:val="22"/>
        </w:rPr>
        <w:tab/>
      </w:r>
      <w:r>
        <w:rPr>
          <w:rFonts w:ascii="Arial" w:hAnsi="Arial" w:cs="Arial"/>
          <w:b/>
          <w:bCs/>
          <w:color w:val="002060"/>
          <w:sz w:val="22"/>
          <w:szCs w:val="22"/>
        </w:rPr>
        <w:tab/>
        <w:t>Vincente girone “E”</w:t>
      </w:r>
      <w:r>
        <w:rPr>
          <w:rFonts w:ascii="Arial" w:hAnsi="Arial" w:cs="Arial"/>
          <w:b/>
          <w:bCs/>
          <w:color w:val="002060"/>
          <w:sz w:val="22"/>
          <w:szCs w:val="22"/>
        </w:rPr>
        <w:tab/>
      </w:r>
      <w:r>
        <w:rPr>
          <w:rFonts w:ascii="Arial" w:hAnsi="Arial" w:cs="Arial"/>
          <w:b/>
          <w:bCs/>
          <w:color w:val="002060"/>
          <w:sz w:val="22"/>
          <w:szCs w:val="22"/>
        </w:rPr>
        <w:tab/>
        <w:t>Vincente girone “F”</w:t>
      </w:r>
    </w:p>
    <w:p w14:paraId="6A4B43BE" w14:textId="77777777" w:rsidR="00817682" w:rsidRDefault="00817682" w:rsidP="00817682">
      <w:pPr>
        <w:pStyle w:val="breakline"/>
        <w:jc w:val="both"/>
        <w:rPr>
          <w:rFonts w:ascii="Arial" w:hAnsi="Arial" w:cs="Arial"/>
          <w:b/>
          <w:bCs/>
          <w:color w:val="002060"/>
          <w:sz w:val="22"/>
          <w:szCs w:val="22"/>
        </w:rPr>
      </w:pPr>
    </w:p>
    <w:p w14:paraId="6472D1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23E1B049" w14:textId="77777777" w:rsidR="00817682" w:rsidRPr="00FF5521" w:rsidRDefault="00817682" w:rsidP="00817682">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è stata determinata in base al sorteggio effettuato il giorno </w:t>
      </w:r>
      <w:r>
        <w:rPr>
          <w:rFonts w:ascii="Arial" w:hAnsi="Arial" w:cs="Arial"/>
          <w:i/>
          <w:iCs/>
          <w:color w:val="002060"/>
          <w:sz w:val="22"/>
          <w:szCs w:val="22"/>
        </w:rPr>
        <w:t>20</w:t>
      </w:r>
      <w:r w:rsidRPr="00FF5521">
        <w:rPr>
          <w:rFonts w:ascii="Arial" w:hAnsi="Arial" w:cs="Arial"/>
          <w:i/>
          <w:iCs/>
          <w:color w:val="002060"/>
          <w:sz w:val="22"/>
          <w:szCs w:val="22"/>
        </w:rPr>
        <w:t>/04/202</w:t>
      </w:r>
      <w:r>
        <w:rPr>
          <w:rFonts w:ascii="Arial" w:hAnsi="Arial" w:cs="Arial"/>
          <w:i/>
          <w:iCs/>
          <w:color w:val="002060"/>
          <w:sz w:val="22"/>
          <w:szCs w:val="22"/>
        </w:rPr>
        <w:t>6</w:t>
      </w:r>
      <w:r w:rsidRPr="00FF5521">
        <w:rPr>
          <w:rFonts w:ascii="Arial" w:hAnsi="Arial" w:cs="Arial"/>
          <w:i/>
          <w:iCs/>
          <w:color w:val="002060"/>
          <w:sz w:val="22"/>
          <w:szCs w:val="22"/>
        </w:rPr>
        <w:t xml:space="preserve"> in modalità on-line dal Comitato Regionale Marche.</w:t>
      </w:r>
    </w:p>
    <w:p w14:paraId="2434B856" w14:textId="77777777" w:rsidR="00817682" w:rsidRDefault="00817682" w:rsidP="00817682">
      <w:pPr>
        <w:pStyle w:val="breakline"/>
        <w:jc w:val="both"/>
        <w:rPr>
          <w:rFonts w:ascii="Arial" w:hAnsi="Arial" w:cs="Arial"/>
          <w:b/>
          <w:bCs/>
          <w:color w:val="002060"/>
          <w:sz w:val="22"/>
          <w:szCs w:val="22"/>
        </w:rPr>
      </w:pPr>
    </w:p>
    <w:p w14:paraId="15909097" w14:textId="77777777" w:rsidR="00817682" w:rsidRDefault="00817682" w:rsidP="0081768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Triangolare “1”</w:t>
      </w:r>
    </w:p>
    <w:p w14:paraId="6607A00F"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t>ore 21:30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FUTSAL ANCONA – FABRIANO CALCIO A 5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4CE4C0D8" w14:textId="2329CD8B" w:rsidR="00817682" w:rsidRDefault="00761DC9" w:rsidP="00817682">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817682" w:rsidRPr="000F41BE">
        <w:rPr>
          <w:rFonts w:ascii="Arial" w:hAnsi="Arial" w:cs="Arial"/>
          <w:b/>
          <w:bCs/>
          <w:color w:val="002060"/>
          <w:sz w:val="22"/>
          <w:szCs w:val="22"/>
        </w:rPr>
        <w:tab/>
      </w:r>
      <w:r w:rsidR="00817682">
        <w:rPr>
          <w:rFonts w:ascii="Arial" w:hAnsi="Arial" w:cs="Arial"/>
          <w:b/>
          <w:bCs/>
          <w:color w:val="002060"/>
          <w:sz w:val="22"/>
          <w:szCs w:val="22"/>
        </w:rPr>
        <w:t>Triangolare “2”</w:t>
      </w:r>
    </w:p>
    <w:p w14:paraId="7EC6FDB3" w14:textId="29AED8A1"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lastRenderedPageBreak/>
        <w:tab/>
      </w:r>
      <w:r>
        <w:rPr>
          <w:rFonts w:ascii="Arial" w:hAnsi="Arial" w:cs="Arial"/>
          <w:b/>
          <w:bCs/>
          <w:color w:val="002060"/>
          <w:sz w:val="22"/>
          <w:szCs w:val="22"/>
        </w:rPr>
        <w:tab/>
      </w:r>
      <w:r w:rsidR="00761DC9">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FUTSAL OTTRANO – MANSARDA PAGLIARE</w:t>
      </w:r>
      <w:r w:rsidR="00761DC9">
        <w:rPr>
          <w:rFonts w:ascii="Arial" w:hAnsi="Arial" w:cs="Arial"/>
          <w:b/>
          <w:bCs/>
          <w:color w:val="002060"/>
          <w:sz w:val="22"/>
          <w:szCs w:val="22"/>
        </w:rPr>
        <w:t xml:space="preserve"> 7-2</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67FFE4C0" w14:textId="7CAD44C2" w:rsidR="00761DC9" w:rsidRDefault="00817682" w:rsidP="00817682">
      <w:pPr>
        <w:pStyle w:val="LndNormale1"/>
        <w:rPr>
          <w:b/>
          <w:bCs/>
          <w:color w:val="002060"/>
          <w:szCs w:val="22"/>
        </w:rPr>
      </w:pPr>
      <w:r w:rsidRPr="000F41BE">
        <w:rPr>
          <w:b/>
          <w:bCs/>
          <w:color w:val="002060"/>
          <w:szCs w:val="22"/>
        </w:rPr>
        <w:t>II^ giornata</w:t>
      </w:r>
      <w:r>
        <w:rPr>
          <w:b/>
          <w:bCs/>
          <w:color w:val="002060"/>
          <w:szCs w:val="22"/>
        </w:rPr>
        <w:tab/>
      </w:r>
      <w:r w:rsidRPr="000F41BE">
        <w:rPr>
          <w:b/>
          <w:bCs/>
          <w:color w:val="002060"/>
          <w:szCs w:val="22"/>
        </w:rPr>
        <w:t xml:space="preserve">Venerdì </w:t>
      </w:r>
      <w:r>
        <w:rPr>
          <w:b/>
          <w:bCs/>
          <w:color w:val="002060"/>
          <w:szCs w:val="22"/>
        </w:rPr>
        <w:t>15/05/2026</w:t>
      </w:r>
      <w:r>
        <w:rPr>
          <w:b/>
          <w:bCs/>
          <w:color w:val="002060"/>
          <w:szCs w:val="22"/>
        </w:rPr>
        <w:tab/>
      </w:r>
      <w:r>
        <w:rPr>
          <w:b/>
          <w:bCs/>
          <w:color w:val="002060"/>
          <w:szCs w:val="22"/>
        </w:rPr>
        <w:tab/>
      </w:r>
      <w:r w:rsidR="00761DC9">
        <w:rPr>
          <w:b/>
          <w:bCs/>
          <w:color w:val="002060"/>
          <w:szCs w:val="22"/>
        </w:rPr>
        <w:t>Triangolare “1”</w:t>
      </w:r>
    </w:p>
    <w:p w14:paraId="171E9E08" w14:textId="33B95508" w:rsidR="00817682" w:rsidRDefault="00817682" w:rsidP="00761DC9">
      <w:pPr>
        <w:pStyle w:val="LndNormale1"/>
        <w:ind w:left="3540" w:firstLine="708"/>
        <w:rPr>
          <w:i/>
          <w:iCs/>
          <w:color w:val="002060"/>
        </w:rPr>
      </w:pPr>
      <w:r w:rsidRPr="000C5A61">
        <w:rPr>
          <w:i/>
          <w:iCs/>
          <w:color w:val="002060"/>
        </w:rPr>
        <w:t xml:space="preserve">Nella seconda giornata riposerà la squadra che ha vinto la </w:t>
      </w:r>
    </w:p>
    <w:p w14:paraId="0CA15BBF" w14:textId="77777777" w:rsidR="00817682" w:rsidRPr="000C5A61" w:rsidRDefault="00817682" w:rsidP="00817682">
      <w:pPr>
        <w:pStyle w:val="LndNormale1"/>
        <w:ind w:left="4248"/>
        <w:rPr>
          <w:i/>
          <w:iCs/>
          <w:color w:val="002060"/>
        </w:rPr>
      </w:pPr>
      <w:r w:rsidRPr="000C5A61">
        <w:rPr>
          <w:i/>
          <w:iCs/>
          <w:color w:val="002060"/>
        </w:rPr>
        <w:t>prima gara o, in caso di pareggio, quella che ha disputato la prima gara in trasferta;</w:t>
      </w:r>
    </w:p>
    <w:p w14:paraId="254962C3" w14:textId="77777777" w:rsidR="00817682" w:rsidRDefault="00817682" w:rsidP="00817682">
      <w:pPr>
        <w:pStyle w:val="breakline"/>
        <w:jc w:val="both"/>
        <w:rPr>
          <w:rFonts w:ascii="Arial" w:hAnsi="Arial" w:cs="Arial"/>
          <w:b/>
          <w:bCs/>
          <w:color w:val="002060"/>
          <w:sz w:val="22"/>
          <w:szCs w:val="22"/>
        </w:rPr>
      </w:pPr>
    </w:p>
    <w:p w14:paraId="79C2537E" w14:textId="25F79231" w:rsidR="00761DC9" w:rsidRDefault="00761DC9" w:rsidP="00761DC9">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Triangolare “2”</w:t>
      </w:r>
    </w:p>
    <w:p w14:paraId="2F0A0ED2" w14:textId="7DD3F8BB" w:rsidR="00761DC9" w:rsidRDefault="00761DC9" w:rsidP="00761DC9">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MANSARDA PAGLIARE</w:t>
      </w:r>
      <w:r>
        <w:rPr>
          <w:rFonts w:ascii="Arial" w:hAnsi="Arial" w:cs="Arial"/>
          <w:b/>
          <w:bCs/>
          <w:color w:val="002060"/>
          <w:sz w:val="22"/>
          <w:szCs w:val="22"/>
        </w:rPr>
        <w:t xml:space="preserve"> – SPORTING GROTTAMMARE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OTTRANO</w:t>
      </w:r>
    </w:p>
    <w:p w14:paraId="26599441" w14:textId="2FE7667B" w:rsidR="00761DC9" w:rsidRPr="000F41BE" w:rsidRDefault="00761DC9" w:rsidP="00817682">
      <w:pPr>
        <w:pStyle w:val="breakline"/>
        <w:jc w:val="both"/>
        <w:rPr>
          <w:rFonts w:ascii="Arial" w:hAnsi="Arial" w:cs="Arial"/>
          <w:b/>
          <w:bCs/>
          <w:color w:val="002060"/>
          <w:sz w:val="22"/>
          <w:szCs w:val="22"/>
        </w:rPr>
      </w:pPr>
    </w:p>
    <w:p w14:paraId="1975CCFB" w14:textId="46DFAA33" w:rsidR="00761DC9" w:rsidRPr="00761DC9" w:rsidRDefault="00817682" w:rsidP="00761DC9">
      <w:pPr>
        <w:pStyle w:val="LndNormale1"/>
        <w:rPr>
          <w:b/>
          <w:bCs/>
          <w:color w:val="002060"/>
          <w:szCs w:val="22"/>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 xml:space="preserve">   </w:t>
      </w:r>
      <w:r w:rsidRPr="000F41BE">
        <w:rPr>
          <w:rFonts w:cs="Arial"/>
          <w:b/>
          <w:bCs/>
          <w:color w:val="002060"/>
          <w:szCs w:val="22"/>
        </w:rPr>
        <w:t xml:space="preserve">Venerdì </w:t>
      </w:r>
      <w:r>
        <w:rPr>
          <w:rFonts w:cs="Arial"/>
          <w:b/>
          <w:bCs/>
          <w:color w:val="002060"/>
          <w:szCs w:val="22"/>
        </w:rPr>
        <w:t>22/05/2026</w:t>
      </w:r>
      <w:r>
        <w:rPr>
          <w:rFonts w:cs="Arial"/>
          <w:b/>
          <w:bCs/>
          <w:color w:val="002060"/>
          <w:szCs w:val="22"/>
        </w:rPr>
        <w:tab/>
      </w:r>
      <w:r w:rsidR="00761DC9">
        <w:rPr>
          <w:rFonts w:cs="Arial"/>
          <w:b/>
          <w:bCs/>
          <w:color w:val="002060"/>
          <w:szCs w:val="22"/>
        </w:rPr>
        <w:tab/>
      </w:r>
      <w:r w:rsidR="00761DC9">
        <w:rPr>
          <w:b/>
          <w:bCs/>
          <w:color w:val="002060"/>
          <w:szCs w:val="22"/>
        </w:rPr>
        <w:t>Triangolare “1”</w:t>
      </w:r>
    </w:p>
    <w:p w14:paraId="0B5EAB69" w14:textId="356C5E98" w:rsidR="00817682" w:rsidRDefault="00817682" w:rsidP="00761DC9">
      <w:pPr>
        <w:pStyle w:val="breakline"/>
        <w:ind w:left="4253" w:hanging="5"/>
        <w:jc w:val="both"/>
        <w:rPr>
          <w:rFonts w:ascii="Arial" w:hAnsi="Arial" w:cs="Arial"/>
          <w:i/>
          <w:iCs/>
          <w:color w:val="002060"/>
          <w:sz w:val="22"/>
          <w:szCs w:val="22"/>
        </w:rPr>
      </w:pP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6A069D82" w14:textId="77777777" w:rsidR="00761DC9" w:rsidRDefault="00761DC9" w:rsidP="00761DC9">
      <w:pPr>
        <w:pStyle w:val="breakline"/>
        <w:ind w:left="4253" w:hanging="5"/>
        <w:jc w:val="both"/>
        <w:rPr>
          <w:rFonts w:ascii="Arial" w:hAnsi="Arial" w:cs="Arial"/>
          <w:i/>
          <w:iCs/>
          <w:color w:val="002060"/>
          <w:sz w:val="22"/>
          <w:szCs w:val="22"/>
        </w:rPr>
      </w:pPr>
    </w:p>
    <w:p w14:paraId="26861BE4" w14:textId="77777777" w:rsidR="00761DC9" w:rsidRDefault="00761DC9" w:rsidP="00761DC9">
      <w:pPr>
        <w:pStyle w:val="breakline"/>
        <w:ind w:left="3540" w:firstLine="708"/>
        <w:jc w:val="both"/>
        <w:rPr>
          <w:rFonts w:ascii="Arial" w:hAnsi="Arial" w:cs="Arial"/>
          <w:b/>
          <w:bCs/>
          <w:color w:val="002060"/>
          <w:sz w:val="22"/>
          <w:szCs w:val="22"/>
        </w:rPr>
      </w:pPr>
      <w:r>
        <w:rPr>
          <w:rFonts w:ascii="Arial" w:hAnsi="Arial" w:cs="Arial"/>
          <w:b/>
          <w:bCs/>
          <w:color w:val="002060"/>
          <w:sz w:val="22"/>
          <w:szCs w:val="22"/>
        </w:rPr>
        <w:t>Triangolare “2”</w:t>
      </w:r>
    </w:p>
    <w:p w14:paraId="3BA56D65" w14:textId="56DCE283" w:rsidR="00761DC9" w:rsidRDefault="00761DC9" w:rsidP="00761DC9">
      <w:pPr>
        <w:pStyle w:val="breakline"/>
        <w:ind w:left="4253" w:hanging="5"/>
        <w:jc w:val="both"/>
        <w:rPr>
          <w:rFonts w:ascii="Arial" w:hAnsi="Arial" w:cs="Arial"/>
          <w:b/>
          <w:bCs/>
          <w:color w:val="002060"/>
          <w:sz w:val="22"/>
          <w:szCs w:val="22"/>
        </w:rPr>
      </w:pPr>
      <w:r>
        <w:rPr>
          <w:rFonts w:ascii="Arial" w:hAnsi="Arial" w:cs="Arial"/>
          <w:b/>
          <w:bCs/>
          <w:color w:val="002060"/>
          <w:sz w:val="22"/>
          <w:szCs w:val="22"/>
        </w:rPr>
        <w:t>SPORTING GROTTAMMARE</w:t>
      </w:r>
      <w:r>
        <w:rPr>
          <w:rFonts w:ascii="Arial" w:hAnsi="Arial" w:cs="Arial"/>
          <w:b/>
          <w:bCs/>
          <w:color w:val="002060"/>
          <w:sz w:val="22"/>
          <w:szCs w:val="22"/>
        </w:rPr>
        <w:t xml:space="preserve"> – FUTSAL OTTRANO</w:t>
      </w:r>
      <w:r>
        <w:rPr>
          <w:rFonts w:ascii="Arial" w:hAnsi="Arial" w:cs="Arial"/>
          <w:b/>
          <w:bCs/>
          <w:color w:val="002060"/>
          <w:sz w:val="22"/>
          <w:szCs w:val="22"/>
        </w:rPr>
        <w:tab/>
      </w:r>
    </w:p>
    <w:p w14:paraId="0BA828C0" w14:textId="54A55CC9" w:rsidR="00761DC9" w:rsidRPr="00060960" w:rsidRDefault="00761DC9" w:rsidP="00761DC9">
      <w:pPr>
        <w:pStyle w:val="breakline"/>
        <w:ind w:left="4253" w:hanging="5"/>
        <w:jc w:val="both"/>
        <w:rPr>
          <w:rFonts w:ascii="Arial" w:hAnsi="Arial" w:cs="Arial"/>
          <w:i/>
          <w:i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MANSARDA PAGLIARE</w:t>
      </w:r>
    </w:p>
    <w:p w14:paraId="49E28315" w14:textId="77777777" w:rsidR="00817682" w:rsidRDefault="00817682" w:rsidP="00817682">
      <w:pPr>
        <w:pStyle w:val="breakline"/>
        <w:rPr>
          <w:color w:val="002060"/>
        </w:rPr>
      </w:pPr>
    </w:p>
    <w:p w14:paraId="186CAD99" w14:textId="77777777" w:rsidR="006A1E46" w:rsidRDefault="006A1E46" w:rsidP="00817682">
      <w:pPr>
        <w:pStyle w:val="breakline"/>
        <w:rPr>
          <w:color w:val="002060"/>
        </w:rPr>
      </w:pPr>
    </w:p>
    <w:p w14:paraId="11CB8F5A" w14:textId="77777777" w:rsidR="00817682" w:rsidRPr="009C21FC" w:rsidRDefault="00817682" w:rsidP="00817682">
      <w:pPr>
        <w:pStyle w:val="LndNormale1"/>
        <w:rPr>
          <w:b/>
          <w:bCs/>
          <w:color w:val="002060"/>
        </w:rPr>
      </w:pPr>
      <w:r w:rsidRPr="009C21FC">
        <w:rPr>
          <w:b/>
          <w:bCs/>
          <w:color w:val="002060"/>
        </w:rPr>
        <w:t>CLASSIFICA</w:t>
      </w:r>
    </w:p>
    <w:p w14:paraId="4947378D"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4C2AFD7B"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284B28AF"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6664829C"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38F38DFD" w14:textId="77777777" w:rsidR="00817682" w:rsidRPr="000C5A61" w:rsidRDefault="00817682" w:rsidP="00817682">
      <w:pPr>
        <w:pStyle w:val="LndNormale1"/>
        <w:rPr>
          <w:color w:val="002060"/>
        </w:rPr>
      </w:pPr>
    </w:p>
    <w:p w14:paraId="729AEB4A" w14:textId="77777777" w:rsidR="00817682" w:rsidRPr="000C5A61" w:rsidRDefault="00817682" w:rsidP="00817682">
      <w:pPr>
        <w:pStyle w:val="LndNormale1"/>
        <w:rPr>
          <w:color w:val="002060"/>
        </w:rPr>
      </w:pPr>
      <w:r w:rsidRPr="000C5A61">
        <w:rPr>
          <w:color w:val="002060"/>
        </w:rPr>
        <w:t>Per la classifica di ogni girone si terrà conto:</w:t>
      </w:r>
    </w:p>
    <w:p w14:paraId="3C41618E" w14:textId="77777777" w:rsidR="00817682" w:rsidRPr="000C5A61" w:rsidRDefault="00817682" w:rsidP="00817682">
      <w:pPr>
        <w:pStyle w:val="LndNormale1"/>
        <w:rPr>
          <w:color w:val="002060"/>
        </w:rPr>
      </w:pPr>
      <w:r w:rsidRPr="000C5A61">
        <w:rPr>
          <w:color w:val="002060"/>
        </w:rPr>
        <w:t>a) dei punti ottenuti negli incontri disputati;</w:t>
      </w:r>
    </w:p>
    <w:p w14:paraId="33485F2D" w14:textId="77777777" w:rsidR="00817682" w:rsidRPr="000C5A61" w:rsidRDefault="00817682" w:rsidP="00817682">
      <w:pPr>
        <w:pStyle w:val="LndNormale1"/>
        <w:rPr>
          <w:color w:val="002060"/>
        </w:rPr>
      </w:pPr>
      <w:r w:rsidRPr="000C5A61">
        <w:rPr>
          <w:color w:val="002060"/>
        </w:rPr>
        <w:t>b) della migliore differenza reti;</w:t>
      </w:r>
    </w:p>
    <w:p w14:paraId="7A780BF9" w14:textId="77777777" w:rsidR="00817682" w:rsidRDefault="00817682" w:rsidP="00817682">
      <w:pPr>
        <w:pStyle w:val="LndNormale1"/>
        <w:rPr>
          <w:color w:val="002060"/>
        </w:rPr>
      </w:pPr>
      <w:r w:rsidRPr="000C5A61">
        <w:rPr>
          <w:color w:val="002060"/>
        </w:rPr>
        <w:t>c) del maggior numero di reti segnate;</w:t>
      </w:r>
    </w:p>
    <w:p w14:paraId="6A704C5C" w14:textId="77777777" w:rsidR="00817682" w:rsidRDefault="00817682" w:rsidP="00817682">
      <w:pPr>
        <w:pStyle w:val="LndNormale1"/>
        <w:rPr>
          <w:color w:val="002060"/>
        </w:rPr>
      </w:pPr>
      <w:r>
        <w:rPr>
          <w:color w:val="002060"/>
        </w:rPr>
        <w:t>d) della graduatoria della Coppa Disciplina del Triangolare per il Titolo Regionale;</w:t>
      </w:r>
    </w:p>
    <w:p w14:paraId="712E5DD4"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1AD28A40" w14:textId="77777777" w:rsidR="00817682" w:rsidRPr="005A4012" w:rsidRDefault="00817682" w:rsidP="00817682">
      <w:pPr>
        <w:pStyle w:val="breakline"/>
        <w:ind w:left="4253" w:hanging="4248"/>
        <w:jc w:val="both"/>
        <w:rPr>
          <w:rFonts w:ascii="Arial" w:hAnsi="Arial" w:cs="Arial"/>
          <w:color w:val="002060"/>
          <w:sz w:val="22"/>
          <w:szCs w:val="22"/>
        </w:rPr>
      </w:pPr>
    </w:p>
    <w:p w14:paraId="1A0E72DF" w14:textId="77777777" w:rsidR="00817682" w:rsidRPr="00724CF4"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759A2A3" w14:textId="77777777" w:rsidR="00817682" w:rsidRDefault="00817682" w:rsidP="0081768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xml:space="preserve"> </w:t>
      </w:r>
      <w:r w:rsidRPr="000F070E">
        <w:rPr>
          <w:rFonts w:ascii="Arial" w:hAnsi="Arial" w:cs="Arial"/>
          <w:b/>
          <w:bCs/>
          <w:color w:val="002060"/>
          <w:sz w:val="22"/>
          <w:szCs w:val="22"/>
        </w:rPr>
        <w:t>sul campo della vincente il Triangolare “</w:t>
      </w:r>
      <w:r>
        <w:rPr>
          <w:rFonts w:ascii="Arial" w:hAnsi="Arial" w:cs="Arial"/>
          <w:b/>
          <w:bCs/>
          <w:color w:val="002060"/>
          <w:sz w:val="22"/>
          <w:szCs w:val="22"/>
        </w:rPr>
        <w:t>2</w:t>
      </w:r>
      <w:r w:rsidRPr="000F070E">
        <w:rPr>
          <w:rFonts w:ascii="Arial" w:hAnsi="Arial" w:cs="Arial"/>
          <w:b/>
          <w:bCs/>
          <w:color w:val="002060"/>
          <w:sz w:val="22"/>
          <w:szCs w:val="22"/>
        </w:rPr>
        <w:t>”</w:t>
      </w:r>
      <w:r>
        <w:rPr>
          <w:rFonts w:ascii="Arial" w:hAnsi="Arial" w:cs="Arial"/>
          <w:color w:val="002060"/>
          <w:sz w:val="22"/>
          <w:szCs w:val="22"/>
        </w:rPr>
        <w:t xml:space="preserve"> come da sorteggio effettuato il 20/04/2026.</w:t>
      </w:r>
    </w:p>
    <w:p w14:paraId="04C127F4" w14:textId="77777777" w:rsidR="00817682" w:rsidRDefault="00817682" w:rsidP="0081768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265BDD" w14:textId="77777777" w:rsidR="00817682" w:rsidRDefault="00817682" w:rsidP="00817682">
      <w:pPr>
        <w:pStyle w:val="Corpodeltesto21"/>
        <w:rPr>
          <w:rFonts w:ascii="Arial" w:hAnsi="Arial" w:cs="Arial"/>
          <w:color w:val="002060"/>
          <w:sz w:val="22"/>
        </w:rPr>
      </w:pPr>
    </w:p>
    <w:p w14:paraId="18843701" w14:textId="77777777" w:rsidR="00050796" w:rsidRPr="00302704" w:rsidRDefault="00050796" w:rsidP="00050796">
      <w:pPr>
        <w:pStyle w:val="titoloprinc0"/>
        <w:rPr>
          <w:color w:val="002060"/>
        </w:rPr>
      </w:pPr>
      <w:r w:rsidRPr="00302704">
        <w:rPr>
          <w:color w:val="002060"/>
        </w:rPr>
        <w:t>RISULTATI</w:t>
      </w:r>
    </w:p>
    <w:p w14:paraId="233EE015" w14:textId="77777777" w:rsidR="00050796" w:rsidRPr="00302704" w:rsidRDefault="00050796" w:rsidP="00050796">
      <w:pPr>
        <w:pStyle w:val="breakline"/>
        <w:rPr>
          <w:color w:val="002060"/>
        </w:rPr>
      </w:pPr>
    </w:p>
    <w:p w14:paraId="3E273A61" w14:textId="77777777" w:rsidR="00050796" w:rsidRPr="00302704" w:rsidRDefault="00050796" w:rsidP="00050796">
      <w:pPr>
        <w:pStyle w:val="sottotitolocampionato10"/>
        <w:rPr>
          <w:color w:val="002060"/>
        </w:rPr>
      </w:pPr>
      <w:r w:rsidRPr="00302704">
        <w:rPr>
          <w:color w:val="002060"/>
        </w:rPr>
        <w:t>RISULTATI UFFICIALI GARE DEL 29/04/2026</w:t>
      </w:r>
    </w:p>
    <w:p w14:paraId="67793342" w14:textId="77777777" w:rsidR="00050796" w:rsidRPr="00050796" w:rsidRDefault="00050796" w:rsidP="00050796">
      <w:pPr>
        <w:pStyle w:val="sottotitolocampionato20"/>
        <w:spacing w:before="0" w:beforeAutospacing="0" w:after="0" w:afterAutospacing="0"/>
        <w:rPr>
          <w:rFonts w:ascii="Arial" w:hAnsi="Arial" w:cs="Arial"/>
          <w:color w:val="002060"/>
          <w:sz w:val="20"/>
          <w:szCs w:val="20"/>
        </w:rPr>
      </w:pPr>
      <w:r w:rsidRPr="00050796">
        <w:rPr>
          <w:rFonts w:ascii="Arial" w:hAnsi="Arial" w:cs="Arial"/>
          <w:color w:val="002060"/>
          <w:sz w:val="20"/>
          <w:szCs w:val="20"/>
        </w:rPr>
        <w:t>Si trascrivono qui di seguito i risultati ufficiali delle gare disputate</w:t>
      </w:r>
    </w:p>
    <w:p w14:paraId="0C9B5A38" w14:textId="77777777" w:rsidR="00050796" w:rsidRPr="00302704" w:rsidRDefault="00050796" w:rsidP="00050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0796" w:rsidRPr="00302704" w14:paraId="2E90AD5E" w14:textId="77777777" w:rsidTr="003343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0796" w:rsidRPr="00302704" w14:paraId="4FE22F02" w14:textId="77777777" w:rsidTr="003343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0C494" w14:textId="77777777" w:rsidR="00050796" w:rsidRPr="00302704" w:rsidRDefault="00050796" w:rsidP="003343C6">
                  <w:pPr>
                    <w:pStyle w:val="headertabella0"/>
                    <w:rPr>
                      <w:color w:val="002060"/>
                    </w:rPr>
                  </w:pPr>
                  <w:r w:rsidRPr="00302704">
                    <w:rPr>
                      <w:color w:val="002060"/>
                    </w:rPr>
                    <w:t>GIRONE 2 - 1 Giornata - A</w:t>
                  </w:r>
                </w:p>
              </w:tc>
            </w:tr>
            <w:tr w:rsidR="00050796" w:rsidRPr="00302704" w14:paraId="0547F619" w14:textId="77777777" w:rsidTr="003343C6">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3234B2" w14:textId="77777777" w:rsidR="00050796" w:rsidRPr="00302704" w:rsidRDefault="00050796" w:rsidP="003343C6">
                  <w:pPr>
                    <w:pStyle w:val="rowtabella0"/>
                    <w:rPr>
                      <w:color w:val="002060"/>
                    </w:rPr>
                  </w:pPr>
                  <w:r w:rsidRPr="00302704">
                    <w:rPr>
                      <w:color w:val="002060"/>
                    </w:rPr>
                    <w:t>FUTSAL OTTRANO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1C69C1" w14:textId="77777777" w:rsidR="00050796" w:rsidRPr="00302704" w:rsidRDefault="00050796" w:rsidP="003343C6">
                  <w:pPr>
                    <w:pStyle w:val="rowtabella0"/>
                    <w:rPr>
                      <w:color w:val="002060"/>
                    </w:rPr>
                  </w:pPr>
                  <w:r w:rsidRPr="00302704">
                    <w:rPr>
                      <w:color w:val="002060"/>
                    </w:rPr>
                    <w:t>- MANSARDA PAGLIARE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1E9D4" w14:textId="77777777" w:rsidR="00050796" w:rsidRPr="00302704" w:rsidRDefault="00050796" w:rsidP="003343C6">
                  <w:pPr>
                    <w:pStyle w:val="rowtabella0"/>
                    <w:jc w:val="center"/>
                    <w:rPr>
                      <w:color w:val="002060"/>
                    </w:rPr>
                  </w:pPr>
                  <w:r w:rsidRPr="00302704">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44640" w14:textId="77777777" w:rsidR="00050796" w:rsidRPr="00302704" w:rsidRDefault="00050796" w:rsidP="003343C6">
                  <w:pPr>
                    <w:pStyle w:val="rowtabella0"/>
                    <w:jc w:val="center"/>
                    <w:rPr>
                      <w:color w:val="002060"/>
                    </w:rPr>
                  </w:pPr>
                  <w:r w:rsidRPr="00302704">
                    <w:rPr>
                      <w:color w:val="002060"/>
                    </w:rPr>
                    <w:t> </w:t>
                  </w:r>
                </w:p>
              </w:tc>
            </w:tr>
          </w:tbl>
          <w:p w14:paraId="34B8BF53" w14:textId="77777777" w:rsidR="00050796" w:rsidRPr="00302704" w:rsidRDefault="00050796" w:rsidP="003343C6">
            <w:pPr>
              <w:rPr>
                <w:color w:val="002060"/>
              </w:rPr>
            </w:pPr>
          </w:p>
        </w:tc>
      </w:tr>
    </w:tbl>
    <w:p w14:paraId="7F57BD4C" w14:textId="77777777" w:rsidR="00050796" w:rsidRPr="00302704" w:rsidRDefault="00050796" w:rsidP="00050796">
      <w:pPr>
        <w:pStyle w:val="breakline"/>
        <w:rPr>
          <w:rFonts w:eastAsiaTheme="minorEastAsia"/>
          <w:color w:val="002060"/>
        </w:rPr>
      </w:pPr>
    </w:p>
    <w:p w14:paraId="6405F7C1" w14:textId="77777777" w:rsidR="00050796" w:rsidRPr="00302704" w:rsidRDefault="00050796" w:rsidP="00050796">
      <w:pPr>
        <w:pStyle w:val="breakline"/>
        <w:rPr>
          <w:color w:val="002060"/>
        </w:rPr>
      </w:pPr>
    </w:p>
    <w:p w14:paraId="53FE9D93" w14:textId="77777777" w:rsidR="00050796" w:rsidRPr="00302704" w:rsidRDefault="00050796" w:rsidP="00050796">
      <w:pPr>
        <w:pStyle w:val="titoloprinc0"/>
        <w:rPr>
          <w:color w:val="002060"/>
        </w:rPr>
      </w:pPr>
      <w:r w:rsidRPr="00302704">
        <w:rPr>
          <w:color w:val="002060"/>
        </w:rPr>
        <w:t>GIUDICE SPORTIVO</w:t>
      </w:r>
    </w:p>
    <w:p w14:paraId="69EFF0E8" w14:textId="77777777" w:rsidR="00050796" w:rsidRPr="00302704" w:rsidRDefault="00050796" w:rsidP="00050796">
      <w:pPr>
        <w:pStyle w:val="diffida"/>
        <w:rPr>
          <w:color w:val="002060"/>
        </w:rPr>
      </w:pPr>
      <w:r w:rsidRPr="00302704">
        <w:rPr>
          <w:color w:val="002060"/>
        </w:rPr>
        <w:t>Il Giudice Sportivo Avv. Agnese Lazzaretti, con l'assistenza del Segretario Angelo Castellana, nella seduta del 30/04/2026, ha adottato le decisioni che di seguito integralmente si riportano:</w:t>
      </w:r>
    </w:p>
    <w:p w14:paraId="34F9F2B0" w14:textId="77777777" w:rsidR="00050796" w:rsidRPr="00302704" w:rsidRDefault="00050796" w:rsidP="00050796">
      <w:pPr>
        <w:pStyle w:val="titolo10"/>
        <w:rPr>
          <w:color w:val="002060"/>
        </w:rPr>
      </w:pPr>
      <w:r w:rsidRPr="00302704">
        <w:rPr>
          <w:color w:val="002060"/>
        </w:rPr>
        <w:lastRenderedPageBreak/>
        <w:t xml:space="preserve">GARE DEL 29/ 4/2026 </w:t>
      </w:r>
    </w:p>
    <w:p w14:paraId="73E00DD2" w14:textId="77777777" w:rsidR="00050796" w:rsidRPr="00302704" w:rsidRDefault="00050796" w:rsidP="00050796">
      <w:pPr>
        <w:pStyle w:val="titolo7a"/>
        <w:rPr>
          <w:color w:val="002060"/>
        </w:rPr>
      </w:pPr>
      <w:r w:rsidRPr="00302704">
        <w:rPr>
          <w:color w:val="002060"/>
        </w:rPr>
        <w:t xml:space="preserve">PROVVEDIMENTI DISCIPLINARI </w:t>
      </w:r>
    </w:p>
    <w:p w14:paraId="757F20DB" w14:textId="77777777" w:rsidR="00050796" w:rsidRPr="00302704" w:rsidRDefault="00050796" w:rsidP="00050796">
      <w:pPr>
        <w:pStyle w:val="titolo7b0"/>
        <w:rPr>
          <w:color w:val="002060"/>
        </w:rPr>
      </w:pPr>
      <w:r w:rsidRPr="00302704">
        <w:rPr>
          <w:color w:val="002060"/>
        </w:rPr>
        <w:t xml:space="preserve">In base alle risultanze degli atti ufficiali sono state deliberate le seguenti sanzioni disciplinari. </w:t>
      </w:r>
    </w:p>
    <w:p w14:paraId="291C5D3B" w14:textId="77777777" w:rsidR="00050796" w:rsidRPr="00302704" w:rsidRDefault="00050796" w:rsidP="00050796">
      <w:pPr>
        <w:pStyle w:val="titolo30"/>
        <w:rPr>
          <w:color w:val="002060"/>
        </w:rPr>
      </w:pPr>
      <w:r w:rsidRPr="00302704">
        <w:rPr>
          <w:color w:val="002060"/>
        </w:rPr>
        <w:t xml:space="preserve">CALCIATORI NON ESPULSI </w:t>
      </w:r>
    </w:p>
    <w:p w14:paraId="40317B06" w14:textId="77777777" w:rsidR="00050796" w:rsidRPr="00302704" w:rsidRDefault="00050796" w:rsidP="00050796">
      <w:pPr>
        <w:pStyle w:val="titolo20"/>
        <w:rPr>
          <w:color w:val="002060"/>
        </w:rPr>
      </w:pPr>
      <w:r w:rsidRPr="0030270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0796" w:rsidRPr="00302704" w14:paraId="41313A7F" w14:textId="77777777" w:rsidTr="003343C6">
        <w:tc>
          <w:tcPr>
            <w:tcW w:w="2200" w:type="dxa"/>
            <w:tcMar>
              <w:top w:w="20" w:type="dxa"/>
              <w:left w:w="20" w:type="dxa"/>
              <w:bottom w:w="20" w:type="dxa"/>
              <w:right w:w="20" w:type="dxa"/>
            </w:tcMar>
            <w:vAlign w:val="center"/>
            <w:hideMark/>
          </w:tcPr>
          <w:p w14:paraId="45495FCF" w14:textId="77777777" w:rsidR="00050796" w:rsidRPr="00302704" w:rsidRDefault="00050796" w:rsidP="003343C6">
            <w:pPr>
              <w:pStyle w:val="movimento"/>
              <w:rPr>
                <w:color w:val="002060"/>
              </w:rPr>
            </w:pPr>
            <w:r w:rsidRPr="00302704">
              <w:rPr>
                <w:color w:val="002060"/>
              </w:rPr>
              <w:t>FELICI ANDREA</w:t>
            </w:r>
          </w:p>
        </w:tc>
        <w:tc>
          <w:tcPr>
            <w:tcW w:w="2200" w:type="dxa"/>
            <w:tcMar>
              <w:top w:w="20" w:type="dxa"/>
              <w:left w:w="20" w:type="dxa"/>
              <w:bottom w:w="20" w:type="dxa"/>
              <w:right w:w="20" w:type="dxa"/>
            </w:tcMar>
            <w:vAlign w:val="center"/>
            <w:hideMark/>
          </w:tcPr>
          <w:p w14:paraId="2AED5EBE" w14:textId="77777777" w:rsidR="00050796" w:rsidRPr="00302704" w:rsidRDefault="00050796" w:rsidP="003343C6">
            <w:pPr>
              <w:pStyle w:val="movimento2"/>
              <w:rPr>
                <w:color w:val="002060"/>
              </w:rPr>
            </w:pPr>
            <w:r w:rsidRPr="00302704">
              <w:rPr>
                <w:color w:val="002060"/>
              </w:rPr>
              <w:t xml:space="preserve">(FUTSAL OTTRANO) </w:t>
            </w:r>
          </w:p>
        </w:tc>
        <w:tc>
          <w:tcPr>
            <w:tcW w:w="800" w:type="dxa"/>
            <w:tcMar>
              <w:top w:w="20" w:type="dxa"/>
              <w:left w:w="20" w:type="dxa"/>
              <w:bottom w:w="20" w:type="dxa"/>
              <w:right w:w="20" w:type="dxa"/>
            </w:tcMar>
            <w:vAlign w:val="center"/>
            <w:hideMark/>
          </w:tcPr>
          <w:p w14:paraId="6F5870FE" w14:textId="77777777" w:rsidR="00050796" w:rsidRPr="00302704" w:rsidRDefault="00050796" w:rsidP="003343C6">
            <w:pPr>
              <w:pStyle w:val="movimento"/>
              <w:rPr>
                <w:color w:val="002060"/>
              </w:rPr>
            </w:pPr>
            <w:r w:rsidRPr="00302704">
              <w:rPr>
                <w:color w:val="002060"/>
              </w:rPr>
              <w:t> </w:t>
            </w:r>
          </w:p>
        </w:tc>
        <w:tc>
          <w:tcPr>
            <w:tcW w:w="2200" w:type="dxa"/>
            <w:tcMar>
              <w:top w:w="20" w:type="dxa"/>
              <w:left w:w="20" w:type="dxa"/>
              <w:bottom w:w="20" w:type="dxa"/>
              <w:right w:w="20" w:type="dxa"/>
            </w:tcMar>
            <w:vAlign w:val="center"/>
            <w:hideMark/>
          </w:tcPr>
          <w:p w14:paraId="2EF3B58A" w14:textId="77777777" w:rsidR="00050796" w:rsidRPr="00302704" w:rsidRDefault="00050796" w:rsidP="003343C6">
            <w:pPr>
              <w:pStyle w:val="movimento"/>
              <w:rPr>
                <w:color w:val="002060"/>
              </w:rPr>
            </w:pPr>
            <w:r w:rsidRPr="00302704">
              <w:rPr>
                <w:color w:val="002060"/>
              </w:rPr>
              <w:t>LEONETTI MATTEO</w:t>
            </w:r>
          </w:p>
        </w:tc>
        <w:tc>
          <w:tcPr>
            <w:tcW w:w="2200" w:type="dxa"/>
            <w:tcMar>
              <w:top w:w="20" w:type="dxa"/>
              <w:left w:w="20" w:type="dxa"/>
              <w:bottom w:w="20" w:type="dxa"/>
              <w:right w:w="20" w:type="dxa"/>
            </w:tcMar>
            <w:vAlign w:val="center"/>
            <w:hideMark/>
          </w:tcPr>
          <w:p w14:paraId="56882CF3" w14:textId="77777777" w:rsidR="00050796" w:rsidRPr="00302704" w:rsidRDefault="00050796" w:rsidP="003343C6">
            <w:pPr>
              <w:pStyle w:val="movimento2"/>
              <w:rPr>
                <w:color w:val="002060"/>
              </w:rPr>
            </w:pPr>
            <w:r w:rsidRPr="00302704">
              <w:rPr>
                <w:color w:val="002060"/>
              </w:rPr>
              <w:t xml:space="preserve">(MANSARDA PAGLIARE) </w:t>
            </w:r>
          </w:p>
        </w:tc>
      </w:tr>
    </w:tbl>
    <w:p w14:paraId="189DFA46" w14:textId="77777777" w:rsidR="00050796" w:rsidRDefault="00050796" w:rsidP="00050796">
      <w:pPr>
        <w:pStyle w:val="breakline"/>
        <w:rPr>
          <w:color w:val="002060"/>
        </w:rPr>
      </w:pPr>
    </w:p>
    <w:p w14:paraId="7F9704A0" w14:textId="77777777" w:rsidR="00050796" w:rsidRPr="001910FC" w:rsidRDefault="00050796" w:rsidP="00050796">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F996CFA" w14:textId="77777777" w:rsidR="00050796" w:rsidRPr="001910FC" w:rsidRDefault="00050796" w:rsidP="00050796">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E204F04" w14:textId="77777777" w:rsidR="00050796" w:rsidRDefault="00050796" w:rsidP="00817682">
      <w:pPr>
        <w:pStyle w:val="Corpodeltesto21"/>
        <w:rPr>
          <w:rFonts w:ascii="Arial" w:hAnsi="Arial" w:cs="Arial"/>
          <w:color w:val="002060"/>
          <w:sz w:val="22"/>
        </w:rPr>
      </w:pPr>
    </w:p>
    <w:p w14:paraId="3DBEC946" w14:textId="77777777" w:rsidR="00050796" w:rsidRPr="00302704" w:rsidRDefault="00050796" w:rsidP="00050796">
      <w:pPr>
        <w:pStyle w:val="titolocampionato0"/>
        <w:shd w:val="clear" w:color="auto" w:fill="CCCCCC"/>
        <w:spacing w:before="80" w:after="40"/>
        <w:rPr>
          <w:color w:val="002060"/>
        </w:rPr>
      </w:pPr>
      <w:r w:rsidRPr="00302704">
        <w:rPr>
          <w:color w:val="002060"/>
        </w:rPr>
        <w:t>COPPA PRIMAVERA C5 UNDER 18</w:t>
      </w:r>
    </w:p>
    <w:p w14:paraId="5B3C547A" w14:textId="77777777" w:rsidR="00050796" w:rsidRPr="00302704" w:rsidRDefault="00050796" w:rsidP="00050796">
      <w:pPr>
        <w:pStyle w:val="titoloprinc0"/>
        <w:rPr>
          <w:color w:val="002060"/>
        </w:rPr>
      </w:pPr>
      <w:r w:rsidRPr="00302704">
        <w:rPr>
          <w:color w:val="002060"/>
        </w:rPr>
        <w:t>RISULTATI</w:t>
      </w:r>
    </w:p>
    <w:p w14:paraId="3481A230" w14:textId="77777777" w:rsidR="00050796" w:rsidRPr="00302704" w:rsidRDefault="00050796" w:rsidP="00050796">
      <w:pPr>
        <w:pStyle w:val="breakline"/>
        <w:rPr>
          <w:color w:val="002060"/>
        </w:rPr>
      </w:pPr>
    </w:p>
    <w:p w14:paraId="6C37EB6B" w14:textId="77777777" w:rsidR="00050796" w:rsidRPr="00302704" w:rsidRDefault="00050796" w:rsidP="00050796">
      <w:pPr>
        <w:pStyle w:val="sottotitolocampionato10"/>
        <w:rPr>
          <w:color w:val="002060"/>
        </w:rPr>
      </w:pPr>
      <w:r w:rsidRPr="00302704">
        <w:rPr>
          <w:color w:val="002060"/>
        </w:rPr>
        <w:t>RISULTATI UFFICIALI GARE DEL 29/04/2026</w:t>
      </w:r>
    </w:p>
    <w:p w14:paraId="4D3E3B63" w14:textId="77777777" w:rsidR="00050796" w:rsidRPr="00050796" w:rsidRDefault="00050796" w:rsidP="00050796">
      <w:pPr>
        <w:pStyle w:val="sottotitolocampionato20"/>
        <w:spacing w:before="0" w:beforeAutospacing="0" w:after="0" w:afterAutospacing="0"/>
        <w:rPr>
          <w:rFonts w:ascii="Arial" w:hAnsi="Arial" w:cs="Arial"/>
          <w:color w:val="002060"/>
          <w:sz w:val="20"/>
          <w:szCs w:val="20"/>
        </w:rPr>
      </w:pPr>
      <w:r w:rsidRPr="00050796">
        <w:rPr>
          <w:rFonts w:ascii="Arial" w:hAnsi="Arial" w:cs="Arial"/>
          <w:color w:val="002060"/>
          <w:sz w:val="20"/>
          <w:szCs w:val="20"/>
        </w:rPr>
        <w:t>Si trascrivono qui di seguito i risultati ufficiali delle gare disputate</w:t>
      </w:r>
    </w:p>
    <w:p w14:paraId="5783E7A7" w14:textId="77777777" w:rsidR="00050796" w:rsidRPr="00302704" w:rsidRDefault="00050796" w:rsidP="00050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0796" w:rsidRPr="00302704" w14:paraId="3AAA17C9" w14:textId="77777777" w:rsidTr="003343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0796" w:rsidRPr="00302704" w14:paraId="0B1B0AED" w14:textId="77777777" w:rsidTr="003343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ADE9C" w14:textId="77777777" w:rsidR="00050796" w:rsidRPr="00302704" w:rsidRDefault="00050796" w:rsidP="003343C6">
                  <w:pPr>
                    <w:pStyle w:val="headertabella0"/>
                    <w:rPr>
                      <w:color w:val="002060"/>
                    </w:rPr>
                  </w:pPr>
                  <w:r w:rsidRPr="00302704">
                    <w:rPr>
                      <w:color w:val="002060"/>
                    </w:rPr>
                    <w:t>GIRONE A - 3 Giornata - A</w:t>
                  </w:r>
                </w:p>
              </w:tc>
            </w:tr>
            <w:tr w:rsidR="00050796" w:rsidRPr="00302704" w14:paraId="56E0C6B2" w14:textId="77777777" w:rsidTr="003343C6">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7ECA24" w14:textId="77777777" w:rsidR="00050796" w:rsidRPr="00302704" w:rsidRDefault="00050796" w:rsidP="003343C6">
                  <w:pPr>
                    <w:pStyle w:val="rowtabella0"/>
                    <w:rPr>
                      <w:color w:val="002060"/>
                    </w:rPr>
                  </w:pPr>
                  <w:r w:rsidRPr="00302704">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D88B7" w14:textId="77777777" w:rsidR="00050796" w:rsidRPr="00302704" w:rsidRDefault="00050796" w:rsidP="003343C6">
                  <w:pPr>
                    <w:pStyle w:val="rowtabella0"/>
                    <w:rPr>
                      <w:color w:val="002060"/>
                    </w:rPr>
                  </w:pPr>
                  <w:r w:rsidRPr="00302704">
                    <w:rPr>
                      <w:color w:val="002060"/>
                    </w:rPr>
                    <w:t>- ETA BETA F.C.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2B2D0" w14:textId="77777777" w:rsidR="00050796" w:rsidRPr="00302704" w:rsidRDefault="00050796" w:rsidP="003343C6">
                  <w:pPr>
                    <w:pStyle w:val="rowtabella0"/>
                    <w:jc w:val="center"/>
                    <w:rPr>
                      <w:color w:val="002060"/>
                    </w:rPr>
                  </w:pPr>
                  <w:r w:rsidRPr="00302704">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62C9B4" w14:textId="77777777" w:rsidR="00050796" w:rsidRPr="00302704" w:rsidRDefault="00050796" w:rsidP="003343C6">
                  <w:pPr>
                    <w:pStyle w:val="rowtabella0"/>
                    <w:jc w:val="center"/>
                    <w:rPr>
                      <w:color w:val="002060"/>
                    </w:rPr>
                  </w:pPr>
                  <w:r w:rsidRPr="00302704">
                    <w:rPr>
                      <w:color w:val="002060"/>
                    </w:rPr>
                    <w:t> </w:t>
                  </w:r>
                </w:p>
              </w:tc>
            </w:tr>
          </w:tbl>
          <w:p w14:paraId="08337F5F" w14:textId="77777777" w:rsidR="00050796" w:rsidRPr="00302704" w:rsidRDefault="00050796" w:rsidP="003343C6">
            <w:pPr>
              <w:rPr>
                <w:color w:val="002060"/>
              </w:rPr>
            </w:pPr>
          </w:p>
        </w:tc>
      </w:tr>
    </w:tbl>
    <w:p w14:paraId="2A5F3D4F" w14:textId="77777777" w:rsidR="00050796" w:rsidRPr="00302704" w:rsidRDefault="00050796" w:rsidP="00050796">
      <w:pPr>
        <w:pStyle w:val="breakline"/>
        <w:rPr>
          <w:rFonts w:eastAsiaTheme="minorEastAsia"/>
          <w:color w:val="002060"/>
        </w:rPr>
      </w:pPr>
    </w:p>
    <w:p w14:paraId="22BFB786" w14:textId="77777777" w:rsidR="00050796" w:rsidRPr="00302704" w:rsidRDefault="00050796" w:rsidP="00050796">
      <w:pPr>
        <w:pStyle w:val="breakline"/>
        <w:rPr>
          <w:color w:val="002060"/>
        </w:rPr>
      </w:pPr>
    </w:p>
    <w:p w14:paraId="2FF04F85" w14:textId="77777777" w:rsidR="00050796" w:rsidRPr="00302704" w:rsidRDefault="00050796" w:rsidP="00050796">
      <w:pPr>
        <w:pStyle w:val="titoloprinc0"/>
        <w:rPr>
          <w:color w:val="002060"/>
        </w:rPr>
      </w:pPr>
      <w:r w:rsidRPr="00302704">
        <w:rPr>
          <w:color w:val="002060"/>
        </w:rPr>
        <w:t>GIUDICE SPORTIVO</w:t>
      </w:r>
    </w:p>
    <w:p w14:paraId="312771DE" w14:textId="77777777" w:rsidR="00050796" w:rsidRPr="00302704" w:rsidRDefault="00050796" w:rsidP="00050796">
      <w:pPr>
        <w:pStyle w:val="diffida"/>
        <w:rPr>
          <w:color w:val="002060"/>
        </w:rPr>
      </w:pPr>
      <w:r w:rsidRPr="00302704">
        <w:rPr>
          <w:color w:val="002060"/>
        </w:rPr>
        <w:t>Il Giudice Sportivo Avv. Agnese Lazzaretti, con l'assistenza del Segretario Angelo Castellana, nella seduta del 30/04/2026, ha adottato le decisioni che di seguito integralmente si riportano:</w:t>
      </w:r>
    </w:p>
    <w:p w14:paraId="51480F3D" w14:textId="77777777" w:rsidR="00050796" w:rsidRPr="00302704" w:rsidRDefault="00050796" w:rsidP="00050796">
      <w:pPr>
        <w:pStyle w:val="titolo10"/>
        <w:rPr>
          <w:color w:val="002060"/>
        </w:rPr>
      </w:pPr>
      <w:r w:rsidRPr="00302704">
        <w:rPr>
          <w:color w:val="002060"/>
        </w:rPr>
        <w:t xml:space="preserve">GARE DEL 29/ 4/2026 </w:t>
      </w:r>
    </w:p>
    <w:p w14:paraId="547D7CD6" w14:textId="77777777" w:rsidR="00050796" w:rsidRPr="00302704" w:rsidRDefault="00050796" w:rsidP="00050796">
      <w:pPr>
        <w:pStyle w:val="titolo7a"/>
        <w:rPr>
          <w:color w:val="002060"/>
        </w:rPr>
      </w:pPr>
      <w:r w:rsidRPr="00302704">
        <w:rPr>
          <w:color w:val="002060"/>
        </w:rPr>
        <w:t xml:space="preserve">PROVVEDIMENTI DISCIPLINARI </w:t>
      </w:r>
    </w:p>
    <w:p w14:paraId="6D2B0A3C" w14:textId="77777777" w:rsidR="00050796" w:rsidRPr="00302704" w:rsidRDefault="00050796" w:rsidP="00050796">
      <w:pPr>
        <w:pStyle w:val="titolo7b0"/>
        <w:rPr>
          <w:color w:val="002060"/>
        </w:rPr>
      </w:pPr>
      <w:r w:rsidRPr="00302704">
        <w:rPr>
          <w:color w:val="002060"/>
        </w:rPr>
        <w:t xml:space="preserve">In base alle risultanze degli atti ufficiali sono state deliberate le seguenti sanzioni disciplinari. </w:t>
      </w:r>
    </w:p>
    <w:p w14:paraId="2734A09A" w14:textId="77777777" w:rsidR="00050796" w:rsidRPr="00302704" w:rsidRDefault="00050796" w:rsidP="00050796">
      <w:pPr>
        <w:pStyle w:val="titolo30"/>
        <w:rPr>
          <w:color w:val="002060"/>
        </w:rPr>
      </w:pPr>
      <w:r w:rsidRPr="00302704">
        <w:rPr>
          <w:color w:val="002060"/>
        </w:rPr>
        <w:t xml:space="preserve">CALCIATORI NON ESPULSI </w:t>
      </w:r>
    </w:p>
    <w:p w14:paraId="2901F0B7" w14:textId="77777777" w:rsidR="00050796" w:rsidRPr="00302704" w:rsidRDefault="00050796" w:rsidP="00050796">
      <w:pPr>
        <w:pStyle w:val="titolo20"/>
        <w:rPr>
          <w:color w:val="002060"/>
        </w:rPr>
      </w:pPr>
      <w:r w:rsidRPr="0030270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0796" w:rsidRPr="00302704" w14:paraId="223374F2" w14:textId="77777777" w:rsidTr="003343C6">
        <w:tc>
          <w:tcPr>
            <w:tcW w:w="2200" w:type="dxa"/>
            <w:tcMar>
              <w:top w:w="20" w:type="dxa"/>
              <w:left w:w="20" w:type="dxa"/>
              <w:bottom w:w="20" w:type="dxa"/>
              <w:right w:w="20" w:type="dxa"/>
            </w:tcMar>
            <w:vAlign w:val="center"/>
            <w:hideMark/>
          </w:tcPr>
          <w:p w14:paraId="4A7C5BDF" w14:textId="77777777" w:rsidR="00050796" w:rsidRPr="00302704" w:rsidRDefault="00050796" w:rsidP="003343C6">
            <w:pPr>
              <w:pStyle w:val="movimento"/>
              <w:rPr>
                <w:color w:val="002060"/>
              </w:rPr>
            </w:pPr>
            <w:r w:rsidRPr="00302704">
              <w:rPr>
                <w:color w:val="002060"/>
              </w:rPr>
              <w:t>PRETI MIRCO</w:t>
            </w:r>
          </w:p>
        </w:tc>
        <w:tc>
          <w:tcPr>
            <w:tcW w:w="2200" w:type="dxa"/>
            <w:tcMar>
              <w:top w:w="20" w:type="dxa"/>
              <w:left w:w="20" w:type="dxa"/>
              <w:bottom w:w="20" w:type="dxa"/>
              <w:right w:w="20" w:type="dxa"/>
            </w:tcMar>
            <w:vAlign w:val="center"/>
            <w:hideMark/>
          </w:tcPr>
          <w:p w14:paraId="1FDD471D" w14:textId="77777777" w:rsidR="00050796" w:rsidRPr="00302704" w:rsidRDefault="00050796" w:rsidP="003343C6">
            <w:pPr>
              <w:pStyle w:val="movimento2"/>
              <w:rPr>
                <w:color w:val="002060"/>
              </w:rPr>
            </w:pPr>
            <w:r w:rsidRPr="00302704">
              <w:rPr>
                <w:color w:val="002060"/>
              </w:rPr>
              <w:t xml:space="preserve">(ETA BETA F.C. FANO) </w:t>
            </w:r>
          </w:p>
        </w:tc>
        <w:tc>
          <w:tcPr>
            <w:tcW w:w="800" w:type="dxa"/>
            <w:tcMar>
              <w:top w:w="20" w:type="dxa"/>
              <w:left w:w="20" w:type="dxa"/>
              <w:bottom w:w="20" w:type="dxa"/>
              <w:right w:w="20" w:type="dxa"/>
            </w:tcMar>
            <w:vAlign w:val="center"/>
            <w:hideMark/>
          </w:tcPr>
          <w:p w14:paraId="06FDF9DB" w14:textId="77777777" w:rsidR="00050796" w:rsidRPr="00302704" w:rsidRDefault="00050796" w:rsidP="003343C6">
            <w:pPr>
              <w:pStyle w:val="movimento"/>
              <w:rPr>
                <w:color w:val="002060"/>
              </w:rPr>
            </w:pPr>
            <w:r w:rsidRPr="00302704">
              <w:rPr>
                <w:color w:val="002060"/>
              </w:rPr>
              <w:t> </w:t>
            </w:r>
          </w:p>
        </w:tc>
        <w:tc>
          <w:tcPr>
            <w:tcW w:w="2200" w:type="dxa"/>
            <w:tcMar>
              <w:top w:w="20" w:type="dxa"/>
              <w:left w:w="20" w:type="dxa"/>
              <w:bottom w:w="20" w:type="dxa"/>
              <w:right w:w="20" w:type="dxa"/>
            </w:tcMar>
            <w:vAlign w:val="center"/>
            <w:hideMark/>
          </w:tcPr>
          <w:p w14:paraId="586703A0" w14:textId="77777777" w:rsidR="00050796" w:rsidRPr="00302704" w:rsidRDefault="00050796" w:rsidP="003343C6">
            <w:pPr>
              <w:pStyle w:val="movimento"/>
              <w:rPr>
                <w:color w:val="002060"/>
              </w:rPr>
            </w:pPr>
            <w:r w:rsidRPr="00302704">
              <w:rPr>
                <w:color w:val="002060"/>
              </w:rPr>
              <w:t>CIPRIANI GABRIELE</w:t>
            </w:r>
          </w:p>
        </w:tc>
        <w:tc>
          <w:tcPr>
            <w:tcW w:w="2200" w:type="dxa"/>
            <w:tcMar>
              <w:top w:w="20" w:type="dxa"/>
              <w:left w:w="20" w:type="dxa"/>
              <w:bottom w:w="20" w:type="dxa"/>
              <w:right w:w="20" w:type="dxa"/>
            </w:tcMar>
            <w:vAlign w:val="center"/>
            <w:hideMark/>
          </w:tcPr>
          <w:p w14:paraId="0302EC64" w14:textId="77777777" w:rsidR="00050796" w:rsidRPr="00302704" w:rsidRDefault="00050796" w:rsidP="003343C6">
            <w:pPr>
              <w:pStyle w:val="movimento2"/>
              <w:rPr>
                <w:color w:val="002060"/>
              </w:rPr>
            </w:pPr>
            <w:r w:rsidRPr="00302704">
              <w:rPr>
                <w:color w:val="002060"/>
              </w:rPr>
              <w:t xml:space="preserve">(REAL FABRIANO) </w:t>
            </w:r>
          </w:p>
        </w:tc>
      </w:tr>
      <w:tr w:rsidR="00050796" w:rsidRPr="00302704" w14:paraId="0F3BC87E" w14:textId="77777777" w:rsidTr="003343C6">
        <w:tc>
          <w:tcPr>
            <w:tcW w:w="2200" w:type="dxa"/>
            <w:tcMar>
              <w:top w:w="20" w:type="dxa"/>
              <w:left w:w="20" w:type="dxa"/>
              <w:bottom w:w="20" w:type="dxa"/>
              <w:right w:w="20" w:type="dxa"/>
            </w:tcMar>
            <w:vAlign w:val="center"/>
            <w:hideMark/>
          </w:tcPr>
          <w:p w14:paraId="2B1A3FBC" w14:textId="77777777" w:rsidR="00050796" w:rsidRPr="00302704" w:rsidRDefault="00050796" w:rsidP="003343C6">
            <w:pPr>
              <w:pStyle w:val="movimento"/>
              <w:rPr>
                <w:color w:val="002060"/>
              </w:rPr>
            </w:pPr>
            <w:r w:rsidRPr="00302704">
              <w:rPr>
                <w:color w:val="002060"/>
              </w:rPr>
              <w:t>COFANI MANUEL</w:t>
            </w:r>
          </w:p>
        </w:tc>
        <w:tc>
          <w:tcPr>
            <w:tcW w:w="2200" w:type="dxa"/>
            <w:tcMar>
              <w:top w:w="20" w:type="dxa"/>
              <w:left w:w="20" w:type="dxa"/>
              <w:bottom w:w="20" w:type="dxa"/>
              <w:right w:w="20" w:type="dxa"/>
            </w:tcMar>
            <w:vAlign w:val="center"/>
            <w:hideMark/>
          </w:tcPr>
          <w:p w14:paraId="290BD548" w14:textId="77777777" w:rsidR="00050796" w:rsidRPr="00302704" w:rsidRDefault="00050796" w:rsidP="003343C6">
            <w:pPr>
              <w:pStyle w:val="movimento2"/>
              <w:rPr>
                <w:color w:val="002060"/>
              </w:rPr>
            </w:pPr>
            <w:r w:rsidRPr="00302704">
              <w:rPr>
                <w:color w:val="002060"/>
              </w:rPr>
              <w:t xml:space="preserve">(REAL FABRIANO) </w:t>
            </w:r>
          </w:p>
        </w:tc>
        <w:tc>
          <w:tcPr>
            <w:tcW w:w="800" w:type="dxa"/>
            <w:tcMar>
              <w:top w:w="20" w:type="dxa"/>
              <w:left w:w="20" w:type="dxa"/>
              <w:bottom w:w="20" w:type="dxa"/>
              <w:right w:w="20" w:type="dxa"/>
            </w:tcMar>
            <w:vAlign w:val="center"/>
            <w:hideMark/>
          </w:tcPr>
          <w:p w14:paraId="4601F7A8" w14:textId="77777777" w:rsidR="00050796" w:rsidRPr="00302704" w:rsidRDefault="00050796" w:rsidP="003343C6">
            <w:pPr>
              <w:pStyle w:val="movimento"/>
              <w:rPr>
                <w:color w:val="002060"/>
              </w:rPr>
            </w:pPr>
            <w:r w:rsidRPr="00302704">
              <w:rPr>
                <w:color w:val="002060"/>
              </w:rPr>
              <w:t> </w:t>
            </w:r>
          </w:p>
        </w:tc>
        <w:tc>
          <w:tcPr>
            <w:tcW w:w="2200" w:type="dxa"/>
            <w:tcMar>
              <w:top w:w="20" w:type="dxa"/>
              <w:left w:w="20" w:type="dxa"/>
              <w:bottom w:w="20" w:type="dxa"/>
              <w:right w:w="20" w:type="dxa"/>
            </w:tcMar>
            <w:vAlign w:val="center"/>
            <w:hideMark/>
          </w:tcPr>
          <w:p w14:paraId="5486D354" w14:textId="77777777" w:rsidR="00050796" w:rsidRPr="00302704" w:rsidRDefault="00050796" w:rsidP="003343C6">
            <w:pPr>
              <w:pStyle w:val="movimento"/>
              <w:rPr>
                <w:color w:val="002060"/>
              </w:rPr>
            </w:pPr>
            <w:r w:rsidRPr="00302704">
              <w:rPr>
                <w:color w:val="002060"/>
              </w:rPr>
              <w:t> </w:t>
            </w:r>
          </w:p>
        </w:tc>
        <w:tc>
          <w:tcPr>
            <w:tcW w:w="2200" w:type="dxa"/>
            <w:tcMar>
              <w:top w:w="20" w:type="dxa"/>
              <w:left w:w="20" w:type="dxa"/>
              <w:bottom w:w="20" w:type="dxa"/>
              <w:right w:w="20" w:type="dxa"/>
            </w:tcMar>
            <w:vAlign w:val="center"/>
            <w:hideMark/>
          </w:tcPr>
          <w:p w14:paraId="53661B8D" w14:textId="77777777" w:rsidR="00050796" w:rsidRPr="00302704" w:rsidRDefault="00050796" w:rsidP="003343C6">
            <w:pPr>
              <w:pStyle w:val="movimento2"/>
              <w:rPr>
                <w:color w:val="002060"/>
              </w:rPr>
            </w:pPr>
            <w:r w:rsidRPr="00302704">
              <w:rPr>
                <w:color w:val="002060"/>
              </w:rPr>
              <w:t> </w:t>
            </w:r>
          </w:p>
        </w:tc>
      </w:tr>
    </w:tbl>
    <w:p w14:paraId="03873C34" w14:textId="77777777" w:rsidR="00050796" w:rsidRDefault="00050796" w:rsidP="00050796">
      <w:pPr>
        <w:pStyle w:val="breakline"/>
        <w:rPr>
          <w:color w:val="002060"/>
        </w:rPr>
      </w:pPr>
    </w:p>
    <w:p w14:paraId="761D53BB" w14:textId="77777777" w:rsidR="00050796" w:rsidRPr="001910FC" w:rsidRDefault="00050796" w:rsidP="00050796">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E2219A7" w14:textId="77777777" w:rsidR="00050796" w:rsidRPr="001910FC" w:rsidRDefault="00050796" w:rsidP="00050796">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D3F0B16" w14:textId="77777777" w:rsidR="00050796" w:rsidRPr="00302704" w:rsidRDefault="00050796" w:rsidP="00050796">
      <w:pPr>
        <w:pStyle w:val="breakline"/>
        <w:rPr>
          <w:rFonts w:eastAsiaTheme="minorEastAsia"/>
          <w:color w:val="002060"/>
        </w:rPr>
      </w:pPr>
    </w:p>
    <w:p w14:paraId="569928A7" w14:textId="77777777" w:rsidR="00050796" w:rsidRPr="00302704" w:rsidRDefault="00050796" w:rsidP="00050796">
      <w:pPr>
        <w:pStyle w:val="titoloprinc0"/>
        <w:rPr>
          <w:color w:val="002060"/>
        </w:rPr>
      </w:pPr>
      <w:r w:rsidRPr="00302704">
        <w:rPr>
          <w:color w:val="002060"/>
        </w:rPr>
        <w:t>CLASSIFICA</w:t>
      </w:r>
    </w:p>
    <w:p w14:paraId="4CB96A74" w14:textId="77777777" w:rsidR="00050796" w:rsidRPr="00302704" w:rsidRDefault="00050796" w:rsidP="00050796">
      <w:pPr>
        <w:pStyle w:val="breakline"/>
        <w:rPr>
          <w:color w:val="002060"/>
        </w:rPr>
      </w:pPr>
    </w:p>
    <w:p w14:paraId="0035D18A" w14:textId="77777777" w:rsidR="00050796" w:rsidRPr="00302704" w:rsidRDefault="00050796" w:rsidP="00050796">
      <w:pPr>
        <w:pStyle w:val="breakline"/>
        <w:rPr>
          <w:color w:val="002060"/>
        </w:rPr>
      </w:pPr>
    </w:p>
    <w:p w14:paraId="2BB4561A" w14:textId="77777777" w:rsidR="00050796" w:rsidRPr="00302704" w:rsidRDefault="00050796" w:rsidP="00050796">
      <w:pPr>
        <w:pStyle w:val="sottotitolocampionato10"/>
        <w:rPr>
          <w:color w:val="002060"/>
        </w:rPr>
      </w:pPr>
      <w:r w:rsidRPr="0030270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0796" w:rsidRPr="00302704" w14:paraId="6468E30E" w14:textId="77777777" w:rsidTr="003343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7FB6A" w14:textId="77777777" w:rsidR="00050796" w:rsidRPr="00302704" w:rsidRDefault="00050796" w:rsidP="003343C6">
            <w:pPr>
              <w:pStyle w:val="headertabella0"/>
              <w:rPr>
                <w:color w:val="002060"/>
              </w:rPr>
            </w:pPr>
            <w:r w:rsidRPr="003027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4DCD0" w14:textId="77777777" w:rsidR="00050796" w:rsidRPr="00302704" w:rsidRDefault="00050796" w:rsidP="003343C6">
            <w:pPr>
              <w:pStyle w:val="headertabella0"/>
              <w:rPr>
                <w:color w:val="002060"/>
              </w:rPr>
            </w:pPr>
            <w:r w:rsidRPr="003027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7E017" w14:textId="77777777" w:rsidR="00050796" w:rsidRPr="00302704" w:rsidRDefault="00050796" w:rsidP="003343C6">
            <w:pPr>
              <w:pStyle w:val="headertabella0"/>
              <w:rPr>
                <w:color w:val="002060"/>
              </w:rPr>
            </w:pPr>
            <w:r w:rsidRPr="003027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CCBF6" w14:textId="77777777" w:rsidR="00050796" w:rsidRPr="00302704" w:rsidRDefault="00050796" w:rsidP="003343C6">
            <w:pPr>
              <w:pStyle w:val="headertabella0"/>
              <w:rPr>
                <w:color w:val="002060"/>
              </w:rPr>
            </w:pPr>
            <w:r w:rsidRPr="003027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99515" w14:textId="77777777" w:rsidR="00050796" w:rsidRPr="00302704" w:rsidRDefault="00050796" w:rsidP="003343C6">
            <w:pPr>
              <w:pStyle w:val="headertabella0"/>
              <w:rPr>
                <w:color w:val="002060"/>
              </w:rPr>
            </w:pPr>
            <w:r w:rsidRPr="003027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8EBA5" w14:textId="77777777" w:rsidR="00050796" w:rsidRPr="00302704" w:rsidRDefault="00050796" w:rsidP="003343C6">
            <w:pPr>
              <w:pStyle w:val="headertabella0"/>
              <w:rPr>
                <w:color w:val="002060"/>
              </w:rPr>
            </w:pPr>
            <w:r w:rsidRPr="003027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4E870" w14:textId="77777777" w:rsidR="00050796" w:rsidRPr="00302704" w:rsidRDefault="00050796" w:rsidP="003343C6">
            <w:pPr>
              <w:pStyle w:val="headertabella0"/>
              <w:rPr>
                <w:color w:val="002060"/>
              </w:rPr>
            </w:pPr>
            <w:r w:rsidRPr="003027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6062D" w14:textId="77777777" w:rsidR="00050796" w:rsidRPr="00302704" w:rsidRDefault="00050796" w:rsidP="003343C6">
            <w:pPr>
              <w:pStyle w:val="headertabella0"/>
              <w:rPr>
                <w:color w:val="002060"/>
              </w:rPr>
            </w:pPr>
            <w:r w:rsidRPr="003027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7BEFE" w14:textId="77777777" w:rsidR="00050796" w:rsidRPr="00302704" w:rsidRDefault="00050796" w:rsidP="003343C6">
            <w:pPr>
              <w:pStyle w:val="headertabella0"/>
              <w:rPr>
                <w:color w:val="002060"/>
              </w:rPr>
            </w:pPr>
            <w:r w:rsidRPr="003027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6FD85" w14:textId="77777777" w:rsidR="00050796" w:rsidRPr="00302704" w:rsidRDefault="00050796" w:rsidP="003343C6">
            <w:pPr>
              <w:pStyle w:val="headertabella0"/>
              <w:rPr>
                <w:color w:val="002060"/>
              </w:rPr>
            </w:pPr>
            <w:r w:rsidRPr="00302704">
              <w:rPr>
                <w:color w:val="002060"/>
              </w:rPr>
              <w:t>PE</w:t>
            </w:r>
          </w:p>
        </w:tc>
      </w:tr>
      <w:tr w:rsidR="00050796" w:rsidRPr="00302704" w14:paraId="62858F58" w14:textId="77777777" w:rsidTr="003343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DB8726" w14:textId="77777777" w:rsidR="00050796" w:rsidRPr="00302704" w:rsidRDefault="00050796" w:rsidP="003343C6">
            <w:pPr>
              <w:pStyle w:val="rowtabella0"/>
              <w:rPr>
                <w:color w:val="002060"/>
              </w:rPr>
            </w:pPr>
            <w:r w:rsidRPr="0030270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8855"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0250"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0A44E"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3E19"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FF00"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8C80"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DABF"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BFD5" w14:textId="77777777" w:rsidR="00050796" w:rsidRPr="00302704" w:rsidRDefault="00050796" w:rsidP="003343C6">
            <w:pPr>
              <w:pStyle w:val="rowtabella0"/>
              <w:jc w:val="center"/>
              <w:rPr>
                <w:color w:val="002060"/>
              </w:rPr>
            </w:pPr>
            <w:r w:rsidRPr="003027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1E2D" w14:textId="77777777" w:rsidR="00050796" w:rsidRPr="00302704" w:rsidRDefault="00050796" w:rsidP="003343C6">
            <w:pPr>
              <w:pStyle w:val="rowtabella0"/>
              <w:jc w:val="center"/>
              <w:rPr>
                <w:color w:val="002060"/>
              </w:rPr>
            </w:pPr>
            <w:r w:rsidRPr="00302704">
              <w:rPr>
                <w:color w:val="002060"/>
              </w:rPr>
              <w:t>0</w:t>
            </w:r>
          </w:p>
        </w:tc>
      </w:tr>
      <w:tr w:rsidR="00050796" w:rsidRPr="00302704" w14:paraId="07E34ADF"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90B7F" w14:textId="77777777" w:rsidR="00050796" w:rsidRPr="00302704" w:rsidRDefault="00050796" w:rsidP="003343C6">
            <w:pPr>
              <w:pStyle w:val="rowtabella0"/>
              <w:rPr>
                <w:color w:val="002060"/>
              </w:rPr>
            </w:pPr>
            <w:r w:rsidRPr="0030270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C985"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F0F9"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4B77"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C0E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A832"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56F1" w14:textId="77777777" w:rsidR="00050796" w:rsidRPr="00302704" w:rsidRDefault="00050796" w:rsidP="003343C6">
            <w:pPr>
              <w:pStyle w:val="rowtabella0"/>
              <w:jc w:val="center"/>
              <w:rPr>
                <w:color w:val="002060"/>
              </w:rPr>
            </w:pPr>
            <w:r w:rsidRPr="0030270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07B0"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9DE4" w14:textId="77777777" w:rsidR="00050796" w:rsidRPr="00302704" w:rsidRDefault="00050796" w:rsidP="003343C6">
            <w:pPr>
              <w:pStyle w:val="rowtabella0"/>
              <w:jc w:val="center"/>
              <w:rPr>
                <w:color w:val="002060"/>
              </w:rPr>
            </w:pPr>
            <w:r w:rsidRPr="003027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FB16" w14:textId="77777777" w:rsidR="00050796" w:rsidRPr="00302704" w:rsidRDefault="00050796" w:rsidP="003343C6">
            <w:pPr>
              <w:pStyle w:val="rowtabella0"/>
              <w:jc w:val="center"/>
              <w:rPr>
                <w:color w:val="002060"/>
              </w:rPr>
            </w:pPr>
            <w:r w:rsidRPr="00302704">
              <w:rPr>
                <w:color w:val="002060"/>
              </w:rPr>
              <w:t>0</w:t>
            </w:r>
          </w:p>
        </w:tc>
      </w:tr>
      <w:tr w:rsidR="00050796" w:rsidRPr="00302704" w14:paraId="26C31260"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BF241" w14:textId="77777777" w:rsidR="00050796" w:rsidRPr="00302704" w:rsidRDefault="00050796" w:rsidP="003343C6">
            <w:pPr>
              <w:pStyle w:val="rowtabella0"/>
              <w:rPr>
                <w:color w:val="002060"/>
              </w:rPr>
            </w:pPr>
            <w:r w:rsidRPr="00302704">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65A8"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A0CB"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5F85"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27A4"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8C82"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071B"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7346"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1475"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7FAE" w14:textId="77777777" w:rsidR="00050796" w:rsidRPr="00302704" w:rsidRDefault="00050796" w:rsidP="003343C6">
            <w:pPr>
              <w:pStyle w:val="rowtabella0"/>
              <w:jc w:val="center"/>
              <w:rPr>
                <w:color w:val="002060"/>
              </w:rPr>
            </w:pPr>
            <w:r w:rsidRPr="00302704">
              <w:rPr>
                <w:color w:val="002060"/>
              </w:rPr>
              <w:t>0</w:t>
            </w:r>
          </w:p>
        </w:tc>
      </w:tr>
      <w:tr w:rsidR="00050796" w:rsidRPr="00302704" w14:paraId="78BDC4EF"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4B063" w14:textId="77777777" w:rsidR="00050796" w:rsidRPr="00302704" w:rsidRDefault="00050796" w:rsidP="003343C6">
            <w:pPr>
              <w:pStyle w:val="rowtabella0"/>
              <w:rPr>
                <w:color w:val="002060"/>
              </w:rPr>
            </w:pPr>
            <w:r w:rsidRPr="00302704">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92B1"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6A24"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B8C0"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7723"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6E4F"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7216" w14:textId="77777777" w:rsidR="00050796" w:rsidRPr="00302704" w:rsidRDefault="00050796" w:rsidP="003343C6">
            <w:pPr>
              <w:pStyle w:val="rowtabella0"/>
              <w:jc w:val="center"/>
              <w:rPr>
                <w:color w:val="002060"/>
              </w:rPr>
            </w:pPr>
            <w:r w:rsidRPr="003027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A854"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A5C2"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FE6E" w14:textId="77777777" w:rsidR="00050796" w:rsidRPr="00302704" w:rsidRDefault="00050796" w:rsidP="003343C6">
            <w:pPr>
              <w:pStyle w:val="rowtabella0"/>
              <w:jc w:val="center"/>
              <w:rPr>
                <w:color w:val="002060"/>
              </w:rPr>
            </w:pPr>
            <w:r w:rsidRPr="00302704">
              <w:rPr>
                <w:color w:val="002060"/>
              </w:rPr>
              <w:t>0</w:t>
            </w:r>
          </w:p>
        </w:tc>
      </w:tr>
      <w:tr w:rsidR="00050796" w:rsidRPr="00302704" w14:paraId="7458EEC9"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8F226" w14:textId="77777777" w:rsidR="00050796" w:rsidRPr="00302704" w:rsidRDefault="00050796" w:rsidP="003343C6">
            <w:pPr>
              <w:pStyle w:val="rowtabella0"/>
              <w:rPr>
                <w:color w:val="002060"/>
              </w:rPr>
            </w:pPr>
            <w:r w:rsidRPr="0030270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4FE1"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4DCB"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4388"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89B5"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9B4D"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BBCE"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97B8"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22511"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D1FE" w14:textId="77777777" w:rsidR="00050796" w:rsidRPr="00302704" w:rsidRDefault="00050796" w:rsidP="003343C6">
            <w:pPr>
              <w:pStyle w:val="rowtabella0"/>
              <w:jc w:val="center"/>
              <w:rPr>
                <w:color w:val="002060"/>
              </w:rPr>
            </w:pPr>
            <w:r w:rsidRPr="00302704">
              <w:rPr>
                <w:color w:val="002060"/>
              </w:rPr>
              <w:t>0</w:t>
            </w:r>
          </w:p>
        </w:tc>
      </w:tr>
      <w:tr w:rsidR="00050796" w:rsidRPr="00302704" w14:paraId="5AF47E1A"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D9C58" w14:textId="77777777" w:rsidR="00050796" w:rsidRPr="00302704" w:rsidRDefault="00050796" w:rsidP="003343C6">
            <w:pPr>
              <w:pStyle w:val="rowtabella0"/>
              <w:rPr>
                <w:color w:val="002060"/>
              </w:rPr>
            </w:pPr>
            <w:r w:rsidRPr="0030270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9117"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173E"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70FA"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FD4A"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CAE4"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397D"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2DC7"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1313"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630B" w14:textId="77777777" w:rsidR="00050796" w:rsidRPr="00302704" w:rsidRDefault="00050796" w:rsidP="003343C6">
            <w:pPr>
              <w:pStyle w:val="rowtabella0"/>
              <w:jc w:val="center"/>
              <w:rPr>
                <w:color w:val="002060"/>
              </w:rPr>
            </w:pPr>
            <w:r w:rsidRPr="00302704">
              <w:rPr>
                <w:color w:val="002060"/>
              </w:rPr>
              <w:t>0</w:t>
            </w:r>
          </w:p>
        </w:tc>
      </w:tr>
      <w:tr w:rsidR="00050796" w:rsidRPr="00302704" w14:paraId="16F4920F"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694DE" w14:textId="77777777" w:rsidR="00050796" w:rsidRPr="00302704" w:rsidRDefault="00050796" w:rsidP="003343C6">
            <w:pPr>
              <w:pStyle w:val="rowtabella0"/>
              <w:rPr>
                <w:color w:val="002060"/>
              </w:rPr>
            </w:pPr>
            <w:r w:rsidRPr="0030270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F84A"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2173"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0834"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7B0C"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5221"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A7C80"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2366" w14:textId="77777777" w:rsidR="00050796" w:rsidRPr="00302704" w:rsidRDefault="00050796" w:rsidP="003343C6">
            <w:pPr>
              <w:pStyle w:val="rowtabella0"/>
              <w:jc w:val="center"/>
              <w:rPr>
                <w:color w:val="002060"/>
              </w:rPr>
            </w:pPr>
            <w:r w:rsidRPr="003027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E549"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E435" w14:textId="77777777" w:rsidR="00050796" w:rsidRPr="00302704" w:rsidRDefault="00050796" w:rsidP="003343C6">
            <w:pPr>
              <w:pStyle w:val="rowtabella0"/>
              <w:jc w:val="center"/>
              <w:rPr>
                <w:color w:val="002060"/>
              </w:rPr>
            </w:pPr>
            <w:r w:rsidRPr="00302704">
              <w:rPr>
                <w:color w:val="002060"/>
              </w:rPr>
              <w:t>0</w:t>
            </w:r>
          </w:p>
        </w:tc>
      </w:tr>
      <w:tr w:rsidR="00050796" w:rsidRPr="00302704" w14:paraId="3ECA549D" w14:textId="77777777" w:rsidTr="003343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9403E5" w14:textId="77777777" w:rsidR="00050796" w:rsidRPr="00302704" w:rsidRDefault="00050796" w:rsidP="003343C6">
            <w:pPr>
              <w:pStyle w:val="rowtabella0"/>
              <w:rPr>
                <w:color w:val="002060"/>
              </w:rPr>
            </w:pPr>
            <w:r w:rsidRPr="00302704">
              <w:rPr>
                <w:color w:val="002060"/>
              </w:rPr>
              <w:t xml:space="preserve">G.S. AUDAX 1970 </w:t>
            </w:r>
            <w:proofErr w:type="gramStart"/>
            <w:r w:rsidRPr="0030270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35BE"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93C9"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7715"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6481"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76B7"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19C2"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E1B2" w14:textId="77777777" w:rsidR="00050796" w:rsidRPr="00302704" w:rsidRDefault="00050796" w:rsidP="003343C6">
            <w:pPr>
              <w:pStyle w:val="rowtabella0"/>
              <w:jc w:val="center"/>
              <w:rPr>
                <w:color w:val="002060"/>
              </w:rPr>
            </w:pPr>
            <w:r w:rsidRPr="0030270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48AC"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D49C" w14:textId="77777777" w:rsidR="00050796" w:rsidRPr="00302704" w:rsidRDefault="00050796" w:rsidP="003343C6">
            <w:pPr>
              <w:pStyle w:val="rowtabella0"/>
              <w:jc w:val="center"/>
              <w:rPr>
                <w:color w:val="002060"/>
              </w:rPr>
            </w:pPr>
            <w:r w:rsidRPr="00302704">
              <w:rPr>
                <w:color w:val="002060"/>
              </w:rPr>
              <w:t>0</w:t>
            </w:r>
          </w:p>
        </w:tc>
      </w:tr>
    </w:tbl>
    <w:p w14:paraId="731CF31C" w14:textId="77777777" w:rsidR="00050796" w:rsidRPr="00302704" w:rsidRDefault="00050796" w:rsidP="00050796">
      <w:pPr>
        <w:pStyle w:val="breakline"/>
        <w:rPr>
          <w:rFonts w:eastAsiaTheme="minorEastAsia"/>
          <w:color w:val="002060"/>
        </w:rPr>
      </w:pPr>
    </w:p>
    <w:p w14:paraId="38A75E7A" w14:textId="77777777" w:rsidR="00050796" w:rsidRPr="00302704" w:rsidRDefault="00050796" w:rsidP="00050796">
      <w:pPr>
        <w:pStyle w:val="breakline"/>
        <w:rPr>
          <w:color w:val="002060"/>
        </w:rPr>
      </w:pPr>
    </w:p>
    <w:p w14:paraId="07E037FB" w14:textId="77777777" w:rsidR="00050796" w:rsidRPr="00302704" w:rsidRDefault="00050796" w:rsidP="00050796">
      <w:pPr>
        <w:pStyle w:val="sottotitolocampionato10"/>
        <w:rPr>
          <w:color w:val="002060"/>
        </w:rPr>
      </w:pPr>
      <w:r w:rsidRPr="0030270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0796" w:rsidRPr="00302704" w14:paraId="6B4D1FBF" w14:textId="77777777" w:rsidTr="003343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03A80" w14:textId="77777777" w:rsidR="00050796" w:rsidRPr="00302704" w:rsidRDefault="00050796" w:rsidP="003343C6">
            <w:pPr>
              <w:pStyle w:val="headertabella0"/>
              <w:rPr>
                <w:color w:val="002060"/>
              </w:rPr>
            </w:pPr>
            <w:r w:rsidRPr="00302704">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21AF" w14:textId="77777777" w:rsidR="00050796" w:rsidRPr="00302704" w:rsidRDefault="00050796" w:rsidP="003343C6">
            <w:pPr>
              <w:pStyle w:val="headertabella0"/>
              <w:rPr>
                <w:color w:val="002060"/>
              </w:rPr>
            </w:pPr>
            <w:r w:rsidRPr="003027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6009A" w14:textId="77777777" w:rsidR="00050796" w:rsidRPr="00302704" w:rsidRDefault="00050796" w:rsidP="003343C6">
            <w:pPr>
              <w:pStyle w:val="headertabella0"/>
              <w:rPr>
                <w:color w:val="002060"/>
              </w:rPr>
            </w:pPr>
            <w:r w:rsidRPr="003027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1FF78" w14:textId="77777777" w:rsidR="00050796" w:rsidRPr="00302704" w:rsidRDefault="00050796" w:rsidP="003343C6">
            <w:pPr>
              <w:pStyle w:val="headertabella0"/>
              <w:rPr>
                <w:color w:val="002060"/>
              </w:rPr>
            </w:pPr>
            <w:r w:rsidRPr="003027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6B2C" w14:textId="77777777" w:rsidR="00050796" w:rsidRPr="00302704" w:rsidRDefault="00050796" w:rsidP="003343C6">
            <w:pPr>
              <w:pStyle w:val="headertabella0"/>
              <w:rPr>
                <w:color w:val="002060"/>
              </w:rPr>
            </w:pPr>
            <w:r w:rsidRPr="003027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642E2" w14:textId="77777777" w:rsidR="00050796" w:rsidRPr="00302704" w:rsidRDefault="00050796" w:rsidP="003343C6">
            <w:pPr>
              <w:pStyle w:val="headertabella0"/>
              <w:rPr>
                <w:color w:val="002060"/>
              </w:rPr>
            </w:pPr>
            <w:r w:rsidRPr="003027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0D862" w14:textId="77777777" w:rsidR="00050796" w:rsidRPr="00302704" w:rsidRDefault="00050796" w:rsidP="003343C6">
            <w:pPr>
              <w:pStyle w:val="headertabella0"/>
              <w:rPr>
                <w:color w:val="002060"/>
              </w:rPr>
            </w:pPr>
            <w:r w:rsidRPr="003027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9D9E2" w14:textId="77777777" w:rsidR="00050796" w:rsidRPr="00302704" w:rsidRDefault="00050796" w:rsidP="003343C6">
            <w:pPr>
              <w:pStyle w:val="headertabella0"/>
              <w:rPr>
                <w:color w:val="002060"/>
              </w:rPr>
            </w:pPr>
            <w:r w:rsidRPr="003027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86202" w14:textId="77777777" w:rsidR="00050796" w:rsidRPr="00302704" w:rsidRDefault="00050796" w:rsidP="003343C6">
            <w:pPr>
              <w:pStyle w:val="headertabella0"/>
              <w:rPr>
                <w:color w:val="002060"/>
              </w:rPr>
            </w:pPr>
            <w:r w:rsidRPr="003027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B554" w14:textId="77777777" w:rsidR="00050796" w:rsidRPr="00302704" w:rsidRDefault="00050796" w:rsidP="003343C6">
            <w:pPr>
              <w:pStyle w:val="headertabella0"/>
              <w:rPr>
                <w:color w:val="002060"/>
              </w:rPr>
            </w:pPr>
            <w:r w:rsidRPr="00302704">
              <w:rPr>
                <w:color w:val="002060"/>
              </w:rPr>
              <w:t>PE</w:t>
            </w:r>
          </w:p>
        </w:tc>
      </w:tr>
      <w:tr w:rsidR="00050796" w:rsidRPr="00302704" w14:paraId="53D6B3B3" w14:textId="77777777" w:rsidTr="003343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7C020" w14:textId="77777777" w:rsidR="00050796" w:rsidRPr="00302704" w:rsidRDefault="00050796" w:rsidP="003343C6">
            <w:pPr>
              <w:pStyle w:val="rowtabella0"/>
              <w:rPr>
                <w:color w:val="002060"/>
              </w:rPr>
            </w:pPr>
            <w:r w:rsidRPr="0030270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4817"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8A9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ED2C"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5F71"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3D36"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EBDA" w14:textId="77777777" w:rsidR="00050796" w:rsidRPr="00302704" w:rsidRDefault="00050796" w:rsidP="003343C6">
            <w:pPr>
              <w:pStyle w:val="rowtabella0"/>
              <w:jc w:val="center"/>
              <w:rPr>
                <w:color w:val="002060"/>
              </w:rPr>
            </w:pPr>
            <w:r w:rsidRPr="003027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DC9D"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6BBE"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49C5" w14:textId="77777777" w:rsidR="00050796" w:rsidRPr="00302704" w:rsidRDefault="00050796" w:rsidP="003343C6">
            <w:pPr>
              <w:pStyle w:val="rowtabella0"/>
              <w:jc w:val="center"/>
              <w:rPr>
                <w:color w:val="002060"/>
              </w:rPr>
            </w:pPr>
            <w:r w:rsidRPr="00302704">
              <w:rPr>
                <w:color w:val="002060"/>
              </w:rPr>
              <w:t>0</w:t>
            </w:r>
          </w:p>
        </w:tc>
      </w:tr>
      <w:tr w:rsidR="00050796" w:rsidRPr="00302704" w14:paraId="1660440F"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8CF83" w14:textId="77777777" w:rsidR="00050796" w:rsidRPr="00302704" w:rsidRDefault="00050796" w:rsidP="003343C6">
            <w:pPr>
              <w:pStyle w:val="rowtabella0"/>
              <w:rPr>
                <w:color w:val="002060"/>
              </w:rPr>
            </w:pPr>
            <w:r w:rsidRPr="0030270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CD99"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4DE9"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A9A1"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51FE"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4236"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C94A" w14:textId="77777777" w:rsidR="00050796" w:rsidRPr="00302704" w:rsidRDefault="00050796" w:rsidP="003343C6">
            <w:pPr>
              <w:pStyle w:val="rowtabella0"/>
              <w:jc w:val="center"/>
              <w:rPr>
                <w:color w:val="002060"/>
              </w:rPr>
            </w:pPr>
            <w:r w:rsidRPr="003027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F426" w14:textId="77777777" w:rsidR="00050796" w:rsidRPr="00302704" w:rsidRDefault="00050796" w:rsidP="003343C6">
            <w:pPr>
              <w:pStyle w:val="rowtabella0"/>
              <w:jc w:val="center"/>
              <w:rPr>
                <w:color w:val="002060"/>
              </w:rPr>
            </w:pPr>
            <w:r w:rsidRPr="003027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3C3B"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88E2" w14:textId="77777777" w:rsidR="00050796" w:rsidRPr="00302704" w:rsidRDefault="00050796" w:rsidP="003343C6">
            <w:pPr>
              <w:pStyle w:val="rowtabella0"/>
              <w:jc w:val="center"/>
              <w:rPr>
                <w:color w:val="002060"/>
              </w:rPr>
            </w:pPr>
            <w:r w:rsidRPr="00302704">
              <w:rPr>
                <w:color w:val="002060"/>
              </w:rPr>
              <w:t>0</w:t>
            </w:r>
          </w:p>
        </w:tc>
      </w:tr>
      <w:tr w:rsidR="00050796" w:rsidRPr="00302704" w14:paraId="17B0381D"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FB3F7" w14:textId="77777777" w:rsidR="00050796" w:rsidRPr="00302704" w:rsidRDefault="00050796" w:rsidP="003343C6">
            <w:pPr>
              <w:pStyle w:val="rowtabella0"/>
              <w:rPr>
                <w:color w:val="002060"/>
              </w:rPr>
            </w:pPr>
            <w:r w:rsidRPr="0030270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CD45"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8EEF"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298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5364"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042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8044"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8A78"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E84C"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891E" w14:textId="77777777" w:rsidR="00050796" w:rsidRPr="00302704" w:rsidRDefault="00050796" w:rsidP="003343C6">
            <w:pPr>
              <w:pStyle w:val="rowtabella0"/>
              <w:jc w:val="center"/>
              <w:rPr>
                <w:color w:val="002060"/>
              </w:rPr>
            </w:pPr>
            <w:r w:rsidRPr="00302704">
              <w:rPr>
                <w:color w:val="002060"/>
              </w:rPr>
              <w:t>0</w:t>
            </w:r>
          </w:p>
        </w:tc>
      </w:tr>
      <w:tr w:rsidR="00050796" w:rsidRPr="00302704" w14:paraId="08E6760A"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57FE2" w14:textId="77777777" w:rsidR="00050796" w:rsidRPr="00302704" w:rsidRDefault="00050796" w:rsidP="003343C6">
            <w:pPr>
              <w:pStyle w:val="rowtabella0"/>
              <w:rPr>
                <w:color w:val="002060"/>
              </w:rPr>
            </w:pPr>
            <w:r w:rsidRPr="00302704">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E8A6"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298F"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132A"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FF48"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62DF"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C632" w14:textId="77777777" w:rsidR="00050796" w:rsidRPr="00302704" w:rsidRDefault="00050796" w:rsidP="003343C6">
            <w:pPr>
              <w:pStyle w:val="rowtabella0"/>
              <w:jc w:val="center"/>
              <w:rPr>
                <w:color w:val="002060"/>
              </w:rPr>
            </w:pPr>
            <w:r w:rsidRPr="003027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6D6A"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6216"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B319" w14:textId="77777777" w:rsidR="00050796" w:rsidRPr="00302704" w:rsidRDefault="00050796" w:rsidP="003343C6">
            <w:pPr>
              <w:pStyle w:val="rowtabella0"/>
              <w:jc w:val="center"/>
              <w:rPr>
                <w:color w:val="002060"/>
              </w:rPr>
            </w:pPr>
            <w:r w:rsidRPr="00302704">
              <w:rPr>
                <w:color w:val="002060"/>
              </w:rPr>
              <w:t>0</w:t>
            </w:r>
          </w:p>
        </w:tc>
      </w:tr>
      <w:tr w:rsidR="00050796" w:rsidRPr="00302704" w14:paraId="6EF7641B"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B1AB4" w14:textId="77777777" w:rsidR="00050796" w:rsidRPr="00302704" w:rsidRDefault="00050796" w:rsidP="003343C6">
            <w:pPr>
              <w:pStyle w:val="rowtabella0"/>
              <w:rPr>
                <w:color w:val="002060"/>
              </w:rPr>
            </w:pPr>
            <w:r w:rsidRPr="0030270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204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99DD"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8B1A"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39C9"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CFF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87C1" w14:textId="77777777" w:rsidR="00050796" w:rsidRPr="00302704" w:rsidRDefault="00050796" w:rsidP="003343C6">
            <w:pPr>
              <w:pStyle w:val="rowtabella0"/>
              <w:jc w:val="center"/>
              <w:rPr>
                <w:color w:val="002060"/>
              </w:rPr>
            </w:pPr>
            <w:r w:rsidRPr="003027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AEDD" w14:textId="77777777" w:rsidR="00050796" w:rsidRPr="00302704" w:rsidRDefault="00050796" w:rsidP="003343C6">
            <w:pPr>
              <w:pStyle w:val="rowtabella0"/>
              <w:jc w:val="center"/>
              <w:rPr>
                <w:color w:val="002060"/>
              </w:rPr>
            </w:pPr>
            <w:r w:rsidRPr="003027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0D29"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88C32" w14:textId="77777777" w:rsidR="00050796" w:rsidRPr="00302704" w:rsidRDefault="00050796" w:rsidP="003343C6">
            <w:pPr>
              <w:pStyle w:val="rowtabella0"/>
              <w:jc w:val="center"/>
              <w:rPr>
                <w:color w:val="002060"/>
              </w:rPr>
            </w:pPr>
            <w:r w:rsidRPr="00302704">
              <w:rPr>
                <w:color w:val="002060"/>
              </w:rPr>
              <w:t>0</w:t>
            </w:r>
          </w:p>
        </w:tc>
      </w:tr>
      <w:tr w:rsidR="00050796" w:rsidRPr="00302704" w14:paraId="2C38EDAA"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84916" w14:textId="77777777" w:rsidR="00050796" w:rsidRPr="00302704" w:rsidRDefault="00050796" w:rsidP="003343C6">
            <w:pPr>
              <w:pStyle w:val="rowtabella0"/>
              <w:rPr>
                <w:color w:val="002060"/>
              </w:rPr>
            </w:pPr>
            <w:r w:rsidRPr="0030270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8C69"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738F"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FF80"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C770"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E9C8"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6C2E" w14:textId="77777777" w:rsidR="00050796" w:rsidRPr="00302704" w:rsidRDefault="00050796" w:rsidP="003343C6">
            <w:pPr>
              <w:pStyle w:val="rowtabella0"/>
              <w:jc w:val="center"/>
              <w:rPr>
                <w:color w:val="002060"/>
              </w:rPr>
            </w:pPr>
            <w:r w:rsidRPr="003027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0856"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AD19"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7A77" w14:textId="77777777" w:rsidR="00050796" w:rsidRPr="00302704" w:rsidRDefault="00050796" w:rsidP="003343C6">
            <w:pPr>
              <w:pStyle w:val="rowtabella0"/>
              <w:jc w:val="center"/>
              <w:rPr>
                <w:color w:val="002060"/>
              </w:rPr>
            </w:pPr>
            <w:r w:rsidRPr="00302704">
              <w:rPr>
                <w:color w:val="002060"/>
              </w:rPr>
              <w:t>0</w:t>
            </w:r>
          </w:p>
        </w:tc>
      </w:tr>
      <w:tr w:rsidR="00050796" w:rsidRPr="00302704" w14:paraId="05152BC9"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262B5" w14:textId="77777777" w:rsidR="00050796" w:rsidRPr="00302704" w:rsidRDefault="00050796" w:rsidP="003343C6">
            <w:pPr>
              <w:pStyle w:val="rowtabella0"/>
              <w:rPr>
                <w:color w:val="002060"/>
              </w:rPr>
            </w:pPr>
            <w:r w:rsidRPr="0030270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8C5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2C70"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87D3"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79E7"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5B00"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DECD"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231B"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AB56"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C4A0" w14:textId="77777777" w:rsidR="00050796" w:rsidRPr="00302704" w:rsidRDefault="00050796" w:rsidP="003343C6">
            <w:pPr>
              <w:pStyle w:val="rowtabella0"/>
              <w:jc w:val="center"/>
              <w:rPr>
                <w:color w:val="002060"/>
              </w:rPr>
            </w:pPr>
            <w:r w:rsidRPr="00302704">
              <w:rPr>
                <w:color w:val="002060"/>
              </w:rPr>
              <w:t>0</w:t>
            </w:r>
          </w:p>
        </w:tc>
      </w:tr>
      <w:tr w:rsidR="00050796" w:rsidRPr="00302704" w14:paraId="7B438DB6" w14:textId="77777777" w:rsidTr="003343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D62AA" w14:textId="77777777" w:rsidR="00050796" w:rsidRPr="00302704" w:rsidRDefault="00050796" w:rsidP="003343C6">
            <w:pPr>
              <w:pStyle w:val="rowtabella0"/>
              <w:rPr>
                <w:color w:val="002060"/>
              </w:rPr>
            </w:pPr>
            <w:r w:rsidRPr="0030270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C06B"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863D"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A2EF"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7D52"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8C1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AF10"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EF0C"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9154" w14:textId="77777777" w:rsidR="00050796" w:rsidRPr="00302704" w:rsidRDefault="00050796" w:rsidP="003343C6">
            <w:pPr>
              <w:pStyle w:val="rowtabella0"/>
              <w:jc w:val="center"/>
              <w:rPr>
                <w:color w:val="002060"/>
              </w:rPr>
            </w:pPr>
            <w:r w:rsidRPr="003027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018F" w14:textId="77777777" w:rsidR="00050796" w:rsidRPr="00302704" w:rsidRDefault="00050796" w:rsidP="003343C6">
            <w:pPr>
              <w:pStyle w:val="rowtabella0"/>
              <w:jc w:val="center"/>
              <w:rPr>
                <w:color w:val="002060"/>
              </w:rPr>
            </w:pPr>
            <w:r w:rsidRPr="00302704">
              <w:rPr>
                <w:color w:val="002060"/>
              </w:rPr>
              <w:t>0</w:t>
            </w:r>
          </w:p>
        </w:tc>
      </w:tr>
    </w:tbl>
    <w:p w14:paraId="69A069E1" w14:textId="77777777" w:rsidR="00050796" w:rsidRPr="00302704" w:rsidRDefault="00050796" w:rsidP="00050796">
      <w:pPr>
        <w:pStyle w:val="breakline"/>
        <w:rPr>
          <w:rFonts w:eastAsiaTheme="minorEastAsia"/>
          <w:color w:val="002060"/>
        </w:rPr>
      </w:pPr>
    </w:p>
    <w:p w14:paraId="4A0AC783" w14:textId="77777777" w:rsidR="00050796" w:rsidRPr="00302704" w:rsidRDefault="00050796" w:rsidP="00050796">
      <w:pPr>
        <w:pStyle w:val="breakline"/>
        <w:rPr>
          <w:color w:val="002060"/>
        </w:rPr>
      </w:pPr>
    </w:p>
    <w:p w14:paraId="1A94C036" w14:textId="77777777" w:rsidR="00050796" w:rsidRPr="00302704" w:rsidRDefault="00050796" w:rsidP="00050796">
      <w:pPr>
        <w:pStyle w:val="titolocampionato0"/>
        <w:shd w:val="clear" w:color="auto" w:fill="CCCCCC"/>
        <w:spacing w:before="80" w:after="40"/>
        <w:rPr>
          <w:color w:val="002060"/>
        </w:rPr>
      </w:pPr>
      <w:r w:rsidRPr="00302704">
        <w:rPr>
          <w:color w:val="002060"/>
        </w:rPr>
        <w:t>COPPA PRIMAVERA C5 UNDER 16</w:t>
      </w:r>
    </w:p>
    <w:p w14:paraId="579EA65E" w14:textId="77777777" w:rsidR="00050796" w:rsidRPr="00302704" w:rsidRDefault="00050796" w:rsidP="00050796">
      <w:pPr>
        <w:pStyle w:val="titoloprinc0"/>
        <w:rPr>
          <w:color w:val="002060"/>
        </w:rPr>
      </w:pPr>
      <w:r w:rsidRPr="00302704">
        <w:rPr>
          <w:color w:val="002060"/>
        </w:rPr>
        <w:t>RISULTATI</w:t>
      </w:r>
    </w:p>
    <w:p w14:paraId="7C613A50" w14:textId="77777777" w:rsidR="00050796" w:rsidRPr="00302704" w:rsidRDefault="00050796" w:rsidP="00050796">
      <w:pPr>
        <w:pStyle w:val="breakline"/>
        <w:rPr>
          <w:color w:val="002060"/>
        </w:rPr>
      </w:pPr>
    </w:p>
    <w:p w14:paraId="39070AEB" w14:textId="77777777" w:rsidR="00050796" w:rsidRPr="00302704" w:rsidRDefault="00050796" w:rsidP="00050796">
      <w:pPr>
        <w:pStyle w:val="sottotitolocampionato10"/>
        <w:rPr>
          <w:color w:val="002060"/>
        </w:rPr>
      </w:pPr>
      <w:r w:rsidRPr="00302704">
        <w:rPr>
          <w:color w:val="002060"/>
        </w:rPr>
        <w:t>RISULTATI UFFICIALI GARE DEL 29/04/2026</w:t>
      </w:r>
    </w:p>
    <w:p w14:paraId="5E3ABCF3" w14:textId="77777777" w:rsidR="00050796" w:rsidRPr="00050796" w:rsidRDefault="00050796" w:rsidP="00050796">
      <w:pPr>
        <w:pStyle w:val="sottotitolocampionato20"/>
        <w:spacing w:before="0" w:beforeAutospacing="0" w:after="0" w:afterAutospacing="0"/>
        <w:rPr>
          <w:rFonts w:ascii="Arial" w:hAnsi="Arial" w:cs="Arial"/>
          <w:color w:val="002060"/>
          <w:sz w:val="20"/>
          <w:szCs w:val="20"/>
        </w:rPr>
      </w:pPr>
      <w:r w:rsidRPr="00050796">
        <w:rPr>
          <w:rFonts w:ascii="Arial" w:hAnsi="Arial" w:cs="Arial"/>
          <w:color w:val="002060"/>
          <w:sz w:val="20"/>
          <w:szCs w:val="20"/>
        </w:rPr>
        <w:t>Si trascrivono qui di seguito i risultati ufficiali delle gare disputate</w:t>
      </w:r>
    </w:p>
    <w:p w14:paraId="0E6F9F7B" w14:textId="77777777" w:rsidR="00050796" w:rsidRPr="00302704" w:rsidRDefault="00050796" w:rsidP="00050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50796" w:rsidRPr="00302704" w14:paraId="6D5C83C3" w14:textId="77777777" w:rsidTr="003343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0796" w:rsidRPr="00302704" w14:paraId="7397A603" w14:textId="77777777" w:rsidTr="003343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5E60E" w14:textId="77777777" w:rsidR="00050796" w:rsidRPr="00302704" w:rsidRDefault="00050796" w:rsidP="003343C6">
                  <w:pPr>
                    <w:pStyle w:val="headertabella0"/>
                    <w:rPr>
                      <w:color w:val="002060"/>
                    </w:rPr>
                  </w:pPr>
                  <w:r w:rsidRPr="00302704">
                    <w:rPr>
                      <w:color w:val="002060"/>
                    </w:rPr>
                    <w:t>GIRONE A - 3 Giornata - A</w:t>
                  </w:r>
                </w:p>
              </w:tc>
            </w:tr>
            <w:tr w:rsidR="00050796" w:rsidRPr="00302704" w14:paraId="726A0B4E" w14:textId="77777777" w:rsidTr="003343C6">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C8B5C1" w14:textId="77777777" w:rsidR="00050796" w:rsidRPr="00302704" w:rsidRDefault="00050796" w:rsidP="003343C6">
                  <w:pPr>
                    <w:pStyle w:val="rowtabella0"/>
                    <w:rPr>
                      <w:color w:val="002060"/>
                    </w:rPr>
                  </w:pPr>
                  <w:proofErr w:type="gramStart"/>
                  <w:r w:rsidRPr="00302704">
                    <w:rPr>
                      <w:color w:val="002060"/>
                    </w:rPr>
                    <w:t>CITTA</w:t>
                  </w:r>
                  <w:proofErr w:type="gramEnd"/>
                  <w:r w:rsidRPr="00302704">
                    <w:rPr>
                      <w:color w:val="002060"/>
                    </w:rPr>
                    <w:t xml:space="preserve">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17FE8" w14:textId="77777777" w:rsidR="00050796" w:rsidRPr="00302704" w:rsidRDefault="00050796" w:rsidP="003343C6">
                  <w:pPr>
                    <w:pStyle w:val="rowtabella0"/>
                    <w:rPr>
                      <w:color w:val="002060"/>
                    </w:rPr>
                  </w:pPr>
                  <w:r w:rsidRPr="00302704">
                    <w:rPr>
                      <w:color w:val="002060"/>
                    </w:rPr>
                    <w:t>- FFJ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4DC78" w14:textId="77777777" w:rsidR="00050796" w:rsidRPr="00302704" w:rsidRDefault="00050796" w:rsidP="003343C6">
                  <w:pPr>
                    <w:pStyle w:val="rowtabella0"/>
                    <w:jc w:val="center"/>
                    <w:rPr>
                      <w:color w:val="002060"/>
                    </w:rPr>
                  </w:pPr>
                  <w:r w:rsidRPr="00302704">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AC4BA" w14:textId="77777777" w:rsidR="00050796" w:rsidRPr="00302704" w:rsidRDefault="00050796" w:rsidP="003343C6">
                  <w:pPr>
                    <w:pStyle w:val="rowtabella0"/>
                    <w:jc w:val="center"/>
                    <w:rPr>
                      <w:color w:val="002060"/>
                    </w:rPr>
                  </w:pPr>
                  <w:r w:rsidRPr="00302704">
                    <w:rPr>
                      <w:color w:val="002060"/>
                    </w:rPr>
                    <w:t> </w:t>
                  </w:r>
                </w:p>
              </w:tc>
            </w:tr>
          </w:tbl>
          <w:p w14:paraId="69409337" w14:textId="77777777" w:rsidR="00050796" w:rsidRPr="00302704" w:rsidRDefault="00050796" w:rsidP="003343C6">
            <w:pPr>
              <w:rPr>
                <w:color w:val="002060"/>
              </w:rPr>
            </w:pPr>
          </w:p>
        </w:tc>
      </w:tr>
    </w:tbl>
    <w:p w14:paraId="1137C76E" w14:textId="77777777" w:rsidR="00050796" w:rsidRPr="00302704" w:rsidRDefault="00050796" w:rsidP="00050796">
      <w:pPr>
        <w:pStyle w:val="breakline"/>
        <w:rPr>
          <w:rFonts w:eastAsiaTheme="minorEastAsia"/>
          <w:color w:val="002060"/>
        </w:rPr>
      </w:pPr>
    </w:p>
    <w:p w14:paraId="23EA768B" w14:textId="77777777" w:rsidR="00050796" w:rsidRPr="00302704" w:rsidRDefault="00050796" w:rsidP="00050796">
      <w:pPr>
        <w:pStyle w:val="breakline"/>
        <w:rPr>
          <w:color w:val="002060"/>
        </w:rPr>
      </w:pPr>
    </w:p>
    <w:p w14:paraId="74D27315" w14:textId="77777777" w:rsidR="00050796" w:rsidRPr="00302704" w:rsidRDefault="00050796" w:rsidP="00050796">
      <w:pPr>
        <w:pStyle w:val="titoloprinc0"/>
        <w:rPr>
          <w:color w:val="002060"/>
        </w:rPr>
      </w:pPr>
      <w:r w:rsidRPr="00302704">
        <w:rPr>
          <w:color w:val="002060"/>
        </w:rPr>
        <w:t>GIUDICE SPORTIVO</w:t>
      </w:r>
    </w:p>
    <w:p w14:paraId="4895DC7F" w14:textId="77777777" w:rsidR="00050796" w:rsidRPr="00302704" w:rsidRDefault="00050796" w:rsidP="00050796">
      <w:pPr>
        <w:pStyle w:val="diffida"/>
        <w:rPr>
          <w:color w:val="002060"/>
        </w:rPr>
      </w:pPr>
      <w:r w:rsidRPr="00302704">
        <w:rPr>
          <w:color w:val="002060"/>
        </w:rPr>
        <w:t>Il Giudice Sportivo Avv. Agnese Lazzaretti, con l'assistenza del Segretario Angelo Castellana, nella seduta del 30/04/2026, ha adottato le decisioni che di seguito integralmente si riportano:</w:t>
      </w:r>
    </w:p>
    <w:p w14:paraId="3838D552" w14:textId="77777777" w:rsidR="00050796" w:rsidRPr="00302704" w:rsidRDefault="00050796" w:rsidP="00050796">
      <w:pPr>
        <w:pStyle w:val="titolo10"/>
        <w:rPr>
          <w:color w:val="002060"/>
        </w:rPr>
      </w:pPr>
      <w:r w:rsidRPr="00302704">
        <w:rPr>
          <w:color w:val="002060"/>
        </w:rPr>
        <w:t xml:space="preserve">GARE DEL 29/ 4/2026 </w:t>
      </w:r>
    </w:p>
    <w:p w14:paraId="775C74D1" w14:textId="77777777" w:rsidR="00050796" w:rsidRPr="00302704" w:rsidRDefault="00050796" w:rsidP="00050796">
      <w:pPr>
        <w:pStyle w:val="titolo7a"/>
        <w:rPr>
          <w:color w:val="002060"/>
        </w:rPr>
      </w:pPr>
      <w:r w:rsidRPr="00302704">
        <w:rPr>
          <w:color w:val="002060"/>
        </w:rPr>
        <w:t xml:space="preserve">PROVVEDIMENTI DISCIPLINARI </w:t>
      </w:r>
    </w:p>
    <w:p w14:paraId="30FA6173" w14:textId="77777777" w:rsidR="00050796" w:rsidRPr="00302704" w:rsidRDefault="00050796" w:rsidP="00050796">
      <w:pPr>
        <w:pStyle w:val="titolo7b0"/>
        <w:rPr>
          <w:color w:val="002060"/>
        </w:rPr>
      </w:pPr>
      <w:r w:rsidRPr="00302704">
        <w:rPr>
          <w:color w:val="002060"/>
        </w:rPr>
        <w:t xml:space="preserve">In base alle risultanze degli atti ufficiali sono state deliberate le seguenti sanzioni disciplinari. </w:t>
      </w:r>
    </w:p>
    <w:p w14:paraId="1079456F" w14:textId="77777777" w:rsidR="00050796" w:rsidRPr="00302704" w:rsidRDefault="00050796" w:rsidP="00050796">
      <w:pPr>
        <w:pStyle w:val="titolo30"/>
        <w:rPr>
          <w:color w:val="002060"/>
        </w:rPr>
      </w:pPr>
      <w:r w:rsidRPr="00302704">
        <w:rPr>
          <w:color w:val="002060"/>
        </w:rPr>
        <w:t xml:space="preserve">CALCIATORI NON ESPULSI </w:t>
      </w:r>
    </w:p>
    <w:p w14:paraId="17695FD6" w14:textId="77777777" w:rsidR="00050796" w:rsidRPr="00302704" w:rsidRDefault="00050796" w:rsidP="00050796">
      <w:pPr>
        <w:pStyle w:val="titolo20"/>
        <w:rPr>
          <w:color w:val="002060"/>
        </w:rPr>
      </w:pPr>
      <w:r w:rsidRPr="0030270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0796" w:rsidRPr="00302704" w14:paraId="269BD3E7" w14:textId="77777777" w:rsidTr="003343C6">
        <w:tc>
          <w:tcPr>
            <w:tcW w:w="2200" w:type="dxa"/>
            <w:tcMar>
              <w:top w:w="20" w:type="dxa"/>
              <w:left w:w="20" w:type="dxa"/>
              <w:bottom w:w="20" w:type="dxa"/>
              <w:right w:w="20" w:type="dxa"/>
            </w:tcMar>
            <w:vAlign w:val="center"/>
            <w:hideMark/>
          </w:tcPr>
          <w:p w14:paraId="408E442C" w14:textId="77777777" w:rsidR="00050796" w:rsidRPr="00302704" w:rsidRDefault="00050796" w:rsidP="003343C6">
            <w:pPr>
              <w:pStyle w:val="movimento"/>
              <w:rPr>
                <w:color w:val="002060"/>
              </w:rPr>
            </w:pPr>
            <w:r w:rsidRPr="00302704">
              <w:rPr>
                <w:color w:val="002060"/>
              </w:rPr>
              <w:t>BRIZZI FEDERICO</w:t>
            </w:r>
          </w:p>
        </w:tc>
        <w:tc>
          <w:tcPr>
            <w:tcW w:w="2200" w:type="dxa"/>
            <w:tcMar>
              <w:top w:w="20" w:type="dxa"/>
              <w:left w:w="20" w:type="dxa"/>
              <w:bottom w:w="20" w:type="dxa"/>
              <w:right w:w="20" w:type="dxa"/>
            </w:tcMar>
            <w:vAlign w:val="center"/>
            <w:hideMark/>
          </w:tcPr>
          <w:p w14:paraId="2CDA2500" w14:textId="77777777" w:rsidR="00050796" w:rsidRPr="00302704" w:rsidRDefault="00050796" w:rsidP="003343C6">
            <w:pPr>
              <w:pStyle w:val="movimento2"/>
              <w:rPr>
                <w:color w:val="002060"/>
              </w:rPr>
            </w:pPr>
            <w:r w:rsidRPr="00302704">
              <w:rPr>
                <w:color w:val="002060"/>
              </w:rPr>
              <w:t xml:space="preserve">(FFJ CALCIO A 5) </w:t>
            </w:r>
          </w:p>
        </w:tc>
        <w:tc>
          <w:tcPr>
            <w:tcW w:w="800" w:type="dxa"/>
            <w:tcMar>
              <w:top w:w="20" w:type="dxa"/>
              <w:left w:w="20" w:type="dxa"/>
              <w:bottom w:w="20" w:type="dxa"/>
              <w:right w:w="20" w:type="dxa"/>
            </w:tcMar>
            <w:vAlign w:val="center"/>
            <w:hideMark/>
          </w:tcPr>
          <w:p w14:paraId="47CA42BF" w14:textId="77777777" w:rsidR="00050796" w:rsidRPr="00302704" w:rsidRDefault="00050796" w:rsidP="003343C6">
            <w:pPr>
              <w:pStyle w:val="movimento"/>
              <w:rPr>
                <w:color w:val="002060"/>
              </w:rPr>
            </w:pPr>
            <w:r w:rsidRPr="00302704">
              <w:rPr>
                <w:color w:val="002060"/>
              </w:rPr>
              <w:t> </w:t>
            </w:r>
          </w:p>
        </w:tc>
        <w:tc>
          <w:tcPr>
            <w:tcW w:w="2200" w:type="dxa"/>
            <w:tcMar>
              <w:top w:w="20" w:type="dxa"/>
              <w:left w:w="20" w:type="dxa"/>
              <w:bottom w:w="20" w:type="dxa"/>
              <w:right w:w="20" w:type="dxa"/>
            </w:tcMar>
            <w:vAlign w:val="center"/>
            <w:hideMark/>
          </w:tcPr>
          <w:p w14:paraId="356F79BF" w14:textId="77777777" w:rsidR="00050796" w:rsidRPr="00302704" w:rsidRDefault="00050796" w:rsidP="003343C6">
            <w:pPr>
              <w:pStyle w:val="movimento"/>
              <w:rPr>
                <w:color w:val="002060"/>
              </w:rPr>
            </w:pPr>
            <w:r w:rsidRPr="00302704">
              <w:rPr>
                <w:color w:val="002060"/>
              </w:rPr>
              <w:t>ROSATI ANDREA</w:t>
            </w:r>
          </w:p>
        </w:tc>
        <w:tc>
          <w:tcPr>
            <w:tcW w:w="2200" w:type="dxa"/>
            <w:tcMar>
              <w:top w:w="20" w:type="dxa"/>
              <w:left w:w="20" w:type="dxa"/>
              <w:bottom w:w="20" w:type="dxa"/>
              <w:right w:w="20" w:type="dxa"/>
            </w:tcMar>
            <w:vAlign w:val="center"/>
            <w:hideMark/>
          </w:tcPr>
          <w:p w14:paraId="109E5E7E" w14:textId="77777777" w:rsidR="00050796" w:rsidRPr="00302704" w:rsidRDefault="00050796" w:rsidP="003343C6">
            <w:pPr>
              <w:pStyle w:val="movimento2"/>
              <w:rPr>
                <w:color w:val="002060"/>
              </w:rPr>
            </w:pPr>
            <w:r w:rsidRPr="00302704">
              <w:rPr>
                <w:color w:val="002060"/>
              </w:rPr>
              <w:t xml:space="preserve">(FFJ CALCIO A 5) </w:t>
            </w:r>
          </w:p>
        </w:tc>
      </w:tr>
    </w:tbl>
    <w:p w14:paraId="431D0D60" w14:textId="77777777" w:rsidR="00050796" w:rsidRDefault="00050796" w:rsidP="00050796">
      <w:pPr>
        <w:pStyle w:val="breakline"/>
        <w:rPr>
          <w:color w:val="002060"/>
        </w:rPr>
      </w:pPr>
    </w:p>
    <w:p w14:paraId="4C96E827" w14:textId="77777777" w:rsidR="00050796" w:rsidRPr="001910FC" w:rsidRDefault="00050796" w:rsidP="00050796">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454F68F" w14:textId="77777777" w:rsidR="00050796" w:rsidRPr="001910FC" w:rsidRDefault="00050796" w:rsidP="00050796">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A83B659" w14:textId="77777777" w:rsidR="00050796" w:rsidRPr="00302704" w:rsidRDefault="00050796" w:rsidP="00050796">
      <w:pPr>
        <w:pStyle w:val="breakline"/>
        <w:rPr>
          <w:rFonts w:eastAsiaTheme="minorEastAsia"/>
          <w:color w:val="002060"/>
        </w:rPr>
      </w:pPr>
    </w:p>
    <w:p w14:paraId="09F74B7A" w14:textId="77777777" w:rsidR="00050796" w:rsidRPr="00302704" w:rsidRDefault="00050796" w:rsidP="00050796">
      <w:pPr>
        <w:pStyle w:val="titoloprinc0"/>
        <w:rPr>
          <w:color w:val="002060"/>
        </w:rPr>
      </w:pPr>
      <w:r w:rsidRPr="00302704">
        <w:rPr>
          <w:color w:val="002060"/>
        </w:rPr>
        <w:t>CLASSIFICA</w:t>
      </w:r>
    </w:p>
    <w:p w14:paraId="6F17444F" w14:textId="77777777" w:rsidR="00050796" w:rsidRPr="00302704" w:rsidRDefault="00050796" w:rsidP="00050796">
      <w:pPr>
        <w:pStyle w:val="breakline"/>
        <w:rPr>
          <w:color w:val="002060"/>
        </w:rPr>
      </w:pPr>
    </w:p>
    <w:p w14:paraId="6AA4855B" w14:textId="77777777" w:rsidR="00050796" w:rsidRPr="00302704" w:rsidRDefault="00050796" w:rsidP="00050796">
      <w:pPr>
        <w:pStyle w:val="breakline"/>
        <w:rPr>
          <w:color w:val="002060"/>
        </w:rPr>
      </w:pPr>
    </w:p>
    <w:p w14:paraId="449CDB3C" w14:textId="77777777" w:rsidR="00050796" w:rsidRPr="00302704" w:rsidRDefault="00050796" w:rsidP="00050796">
      <w:pPr>
        <w:pStyle w:val="sottotitolocampionato10"/>
        <w:rPr>
          <w:color w:val="002060"/>
        </w:rPr>
      </w:pPr>
      <w:r w:rsidRPr="0030270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0796" w:rsidRPr="00302704" w14:paraId="1B9E1239" w14:textId="77777777" w:rsidTr="003343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36B35" w14:textId="77777777" w:rsidR="00050796" w:rsidRPr="00302704" w:rsidRDefault="00050796" w:rsidP="003343C6">
            <w:pPr>
              <w:pStyle w:val="headertabella0"/>
              <w:rPr>
                <w:color w:val="002060"/>
              </w:rPr>
            </w:pPr>
            <w:r w:rsidRPr="003027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4A4FF" w14:textId="77777777" w:rsidR="00050796" w:rsidRPr="00302704" w:rsidRDefault="00050796" w:rsidP="003343C6">
            <w:pPr>
              <w:pStyle w:val="headertabella0"/>
              <w:rPr>
                <w:color w:val="002060"/>
              </w:rPr>
            </w:pPr>
            <w:r w:rsidRPr="003027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B52F" w14:textId="77777777" w:rsidR="00050796" w:rsidRPr="00302704" w:rsidRDefault="00050796" w:rsidP="003343C6">
            <w:pPr>
              <w:pStyle w:val="headertabella0"/>
              <w:rPr>
                <w:color w:val="002060"/>
              </w:rPr>
            </w:pPr>
            <w:r w:rsidRPr="003027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5B128" w14:textId="77777777" w:rsidR="00050796" w:rsidRPr="00302704" w:rsidRDefault="00050796" w:rsidP="003343C6">
            <w:pPr>
              <w:pStyle w:val="headertabella0"/>
              <w:rPr>
                <w:color w:val="002060"/>
              </w:rPr>
            </w:pPr>
            <w:r w:rsidRPr="003027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005B" w14:textId="77777777" w:rsidR="00050796" w:rsidRPr="00302704" w:rsidRDefault="00050796" w:rsidP="003343C6">
            <w:pPr>
              <w:pStyle w:val="headertabella0"/>
              <w:rPr>
                <w:color w:val="002060"/>
              </w:rPr>
            </w:pPr>
            <w:r w:rsidRPr="003027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7F13" w14:textId="77777777" w:rsidR="00050796" w:rsidRPr="00302704" w:rsidRDefault="00050796" w:rsidP="003343C6">
            <w:pPr>
              <w:pStyle w:val="headertabella0"/>
              <w:rPr>
                <w:color w:val="002060"/>
              </w:rPr>
            </w:pPr>
            <w:r w:rsidRPr="003027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3B17A" w14:textId="77777777" w:rsidR="00050796" w:rsidRPr="00302704" w:rsidRDefault="00050796" w:rsidP="003343C6">
            <w:pPr>
              <w:pStyle w:val="headertabella0"/>
              <w:rPr>
                <w:color w:val="002060"/>
              </w:rPr>
            </w:pPr>
            <w:r w:rsidRPr="003027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C6A4A" w14:textId="77777777" w:rsidR="00050796" w:rsidRPr="00302704" w:rsidRDefault="00050796" w:rsidP="003343C6">
            <w:pPr>
              <w:pStyle w:val="headertabella0"/>
              <w:rPr>
                <w:color w:val="002060"/>
              </w:rPr>
            </w:pPr>
            <w:r w:rsidRPr="003027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71F9" w14:textId="77777777" w:rsidR="00050796" w:rsidRPr="00302704" w:rsidRDefault="00050796" w:rsidP="003343C6">
            <w:pPr>
              <w:pStyle w:val="headertabella0"/>
              <w:rPr>
                <w:color w:val="002060"/>
              </w:rPr>
            </w:pPr>
            <w:r w:rsidRPr="003027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362D" w14:textId="77777777" w:rsidR="00050796" w:rsidRPr="00302704" w:rsidRDefault="00050796" w:rsidP="003343C6">
            <w:pPr>
              <w:pStyle w:val="headertabella0"/>
              <w:rPr>
                <w:color w:val="002060"/>
              </w:rPr>
            </w:pPr>
            <w:r w:rsidRPr="00302704">
              <w:rPr>
                <w:color w:val="002060"/>
              </w:rPr>
              <w:t>PE</w:t>
            </w:r>
          </w:p>
        </w:tc>
      </w:tr>
      <w:tr w:rsidR="00050796" w:rsidRPr="00302704" w14:paraId="743129E3" w14:textId="77777777" w:rsidTr="003343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DDF30" w14:textId="77777777" w:rsidR="00050796" w:rsidRPr="00302704" w:rsidRDefault="00050796" w:rsidP="003343C6">
            <w:pPr>
              <w:pStyle w:val="rowtabella0"/>
              <w:rPr>
                <w:color w:val="002060"/>
              </w:rPr>
            </w:pPr>
            <w:r w:rsidRPr="0030270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FD0A"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6936"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0AC4"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EC59"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08CC"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3440" w14:textId="77777777" w:rsidR="00050796" w:rsidRPr="00302704" w:rsidRDefault="00050796" w:rsidP="003343C6">
            <w:pPr>
              <w:pStyle w:val="rowtabella0"/>
              <w:jc w:val="center"/>
              <w:rPr>
                <w:color w:val="002060"/>
              </w:rPr>
            </w:pPr>
            <w:r w:rsidRPr="003027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79A7"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E5FF"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1172" w14:textId="77777777" w:rsidR="00050796" w:rsidRPr="00302704" w:rsidRDefault="00050796" w:rsidP="003343C6">
            <w:pPr>
              <w:pStyle w:val="rowtabella0"/>
              <w:jc w:val="center"/>
              <w:rPr>
                <w:color w:val="002060"/>
              </w:rPr>
            </w:pPr>
            <w:r w:rsidRPr="00302704">
              <w:rPr>
                <w:color w:val="002060"/>
              </w:rPr>
              <w:t>0</w:t>
            </w:r>
          </w:p>
        </w:tc>
      </w:tr>
      <w:tr w:rsidR="00050796" w:rsidRPr="00302704" w14:paraId="5CE94553"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0E3C0" w14:textId="77777777" w:rsidR="00050796" w:rsidRPr="00302704" w:rsidRDefault="00050796" w:rsidP="003343C6">
            <w:pPr>
              <w:pStyle w:val="rowtabella0"/>
              <w:rPr>
                <w:color w:val="002060"/>
              </w:rPr>
            </w:pPr>
            <w:r w:rsidRPr="0030270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0103"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95C6"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A3EC"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6A27"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36B4"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7DBD" w14:textId="77777777" w:rsidR="00050796" w:rsidRPr="00302704" w:rsidRDefault="00050796" w:rsidP="003343C6">
            <w:pPr>
              <w:pStyle w:val="rowtabella0"/>
              <w:jc w:val="center"/>
              <w:rPr>
                <w:color w:val="002060"/>
              </w:rPr>
            </w:pPr>
            <w:r w:rsidRPr="003027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C081"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1703" w14:textId="77777777" w:rsidR="00050796" w:rsidRPr="00302704" w:rsidRDefault="00050796" w:rsidP="003343C6">
            <w:pPr>
              <w:pStyle w:val="rowtabella0"/>
              <w:jc w:val="center"/>
              <w:rPr>
                <w:color w:val="002060"/>
              </w:rPr>
            </w:pPr>
            <w:r w:rsidRPr="003027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BB8F" w14:textId="77777777" w:rsidR="00050796" w:rsidRPr="00302704" w:rsidRDefault="00050796" w:rsidP="003343C6">
            <w:pPr>
              <w:pStyle w:val="rowtabella0"/>
              <w:jc w:val="center"/>
              <w:rPr>
                <w:color w:val="002060"/>
              </w:rPr>
            </w:pPr>
            <w:r w:rsidRPr="00302704">
              <w:rPr>
                <w:color w:val="002060"/>
              </w:rPr>
              <w:t>0</w:t>
            </w:r>
          </w:p>
        </w:tc>
      </w:tr>
      <w:tr w:rsidR="00050796" w:rsidRPr="00302704" w14:paraId="38D97219"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55BF6" w14:textId="77777777" w:rsidR="00050796" w:rsidRPr="00302704" w:rsidRDefault="00050796" w:rsidP="003343C6">
            <w:pPr>
              <w:pStyle w:val="rowtabella0"/>
              <w:rPr>
                <w:color w:val="002060"/>
              </w:rPr>
            </w:pPr>
            <w:r w:rsidRPr="0030270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F243" w14:textId="77777777" w:rsidR="00050796" w:rsidRPr="00302704" w:rsidRDefault="00050796" w:rsidP="003343C6">
            <w:pPr>
              <w:pStyle w:val="rowtabella0"/>
              <w:jc w:val="center"/>
              <w:rPr>
                <w:color w:val="002060"/>
              </w:rPr>
            </w:pPr>
            <w:r w:rsidRPr="003027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E4F4"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6512"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23C0"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7023"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E46E"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1139"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9991"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0BB2" w14:textId="77777777" w:rsidR="00050796" w:rsidRPr="00302704" w:rsidRDefault="00050796" w:rsidP="003343C6">
            <w:pPr>
              <w:pStyle w:val="rowtabella0"/>
              <w:jc w:val="center"/>
              <w:rPr>
                <w:color w:val="002060"/>
              </w:rPr>
            </w:pPr>
            <w:r w:rsidRPr="00302704">
              <w:rPr>
                <w:color w:val="002060"/>
              </w:rPr>
              <w:t>0</w:t>
            </w:r>
          </w:p>
        </w:tc>
      </w:tr>
      <w:tr w:rsidR="00050796" w:rsidRPr="00302704" w14:paraId="09039CD4"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AF909" w14:textId="77777777" w:rsidR="00050796" w:rsidRPr="00302704" w:rsidRDefault="00050796" w:rsidP="003343C6">
            <w:pPr>
              <w:pStyle w:val="rowtabella0"/>
              <w:rPr>
                <w:color w:val="002060"/>
              </w:rPr>
            </w:pPr>
            <w:r w:rsidRPr="0030270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7A7B"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7A9B"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4F71"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98A9"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79D7"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FCE8"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14EB"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3D88"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7327" w14:textId="77777777" w:rsidR="00050796" w:rsidRPr="00302704" w:rsidRDefault="00050796" w:rsidP="003343C6">
            <w:pPr>
              <w:pStyle w:val="rowtabella0"/>
              <w:jc w:val="center"/>
              <w:rPr>
                <w:color w:val="002060"/>
              </w:rPr>
            </w:pPr>
            <w:r w:rsidRPr="00302704">
              <w:rPr>
                <w:color w:val="002060"/>
              </w:rPr>
              <w:t>0</w:t>
            </w:r>
          </w:p>
        </w:tc>
      </w:tr>
      <w:tr w:rsidR="00050796" w:rsidRPr="00302704" w14:paraId="56FF5580"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415A7" w14:textId="77777777" w:rsidR="00050796" w:rsidRPr="00302704" w:rsidRDefault="00050796" w:rsidP="003343C6">
            <w:pPr>
              <w:pStyle w:val="rowtabella0"/>
              <w:rPr>
                <w:color w:val="002060"/>
              </w:rPr>
            </w:pPr>
            <w:r w:rsidRPr="0030270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A10E"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5374"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59EB"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3881"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862D"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59F8"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4F0B" w14:textId="77777777" w:rsidR="00050796" w:rsidRPr="00302704" w:rsidRDefault="00050796" w:rsidP="003343C6">
            <w:pPr>
              <w:pStyle w:val="rowtabella0"/>
              <w:jc w:val="center"/>
              <w:rPr>
                <w:color w:val="002060"/>
              </w:rPr>
            </w:pPr>
            <w:r w:rsidRPr="003027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2B92"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39F5" w14:textId="77777777" w:rsidR="00050796" w:rsidRPr="00302704" w:rsidRDefault="00050796" w:rsidP="003343C6">
            <w:pPr>
              <w:pStyle w:val="rowtabella0"/>
              <w:jc w:val="center"/>
              <w:rPr>
                <w:color w:val="002060"/>
              </w:rPr>
            </w:pPr>
            <w:r w:rsidRPr="00302704">
              <w:rPr>
                <w:color w:val="002060"/>
              </w:rPr>
              <w:t>0</w:t>
            </w:r>
          </w:p>
        </w:tc>
      </w:tr>
      <w:tr w:rsidR="00050796" w:rsidRPr="00302704" w14:paraId="4C54C3CD"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0061D" w14:textId="77777777" w:rsidR="00050796" w:rsidRPr="00302704" w:rsidRDefault="00050796" w:rsidP="003343C6">
            <w:pPr>
              <w:pStyle w:val="rowtabella0"/>
              <w:rPr>
                <w:color w:val="002060"/>
              </w:rPr>
            </w:pPr>
            <w:r w:rsidRPr="0030270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4E9D"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D332"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103D"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9BD4A"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A482"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0D42" w14:textId="77777777" w:rsidR="00050796" w:rsidRPr="00302704" w:rsidRDefault="00050796" w:rsidP="003343C6">
            <w:pPr>
              <w:pStyle w:val="rowtabella0"/>
              <w:jc w:val="center"/>
              <w:rPr>
                <w:color w:val="002060"/>
              </w:rPr>
            </w:pPr>
            <w:r w:rsidRPr="003027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6462" w14:textId="77777777" w:rsidR="00050796" w:rsidRPr="00302704" w:rsidRDefault="00050796" w:rsidP="003343C6">
            <w:pPr>
              <w:pStyle w:val="rowtabella0"/>
              <w:jc w:val="center"/>
              <w:rPr>
                <w:color w:val="002060"/>
              </w:rPr>
            </w:pPr>
            <w:r w:rsidRPr="003027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E169"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362DF" w14:textId="77777777" w:rsidR="00050796" w:rsidRPr="00302704" w:rsidRDefault="00050796" w:rsidP="003343C6">
            <w:pPr>
              <w:pStyle w:val="rowtabella0"/>
              <w:jc w:val="center"/>
              <w:rPr>
                <w:color w:val="002060"/>
              </w:rPr>
            </w:pPr>
            <w:r w:rsidRPr="00302704">
              <w:rPr>
                <w:color w:val="002060"/>
              </w:rPr>
              <w:t>0</w:t>
            </w:r>
          </w:p>
        </w:tc>
      </w:tr>
      <w:tr w:rsidR="00050796" w:rsidRPr="00302704" w14:paraId="2C8D5840"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8718D" w14:textId="77777777" w:rsidR="00050796" w:rsidRPr="00302704" w:rsidRDefault="00050796" w:rsidP="003343C6">
            <w:pPr>
              <w:pStyle w:val="rowtabella0"/>
              <w:rPr>
                <w:color w:val="002060"/>
              </w:rPr>
            </w:pPr>
            <w:r w:rsidRPr="0030270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2581"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CCA8"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408A"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E379"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5DAA"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3240"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A5E2"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8067"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DD31" w14:textId="77777777" w:rsidR="00050796" w:rsidRPr="00302704" w:rsidRDefault="00050796" w:rsidP="003343C6">
            <w:pPr>
              <w:pStyle w:val="rowtabella0"/>
              <w:jc w:val="center"/>
              <w:rPr>
                <w:color w:val="002060"/>
              </w:rPr>
            </w:pPr>
            <w:r w:rsidRPr="00302704">
              <w:rPr>
                <w:color w:val="002060"/>
              </w:rPr>
              <w:t>0</w:t>
            </w:r>
          </w:p>
        </w:tc>
      </w:tr>
      <w:tr w:rsidR="00050796" w:rsidRPr="00302704" w14:paraId="3521EC6E"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F529C" w14:textId="77777777" w:rsidR="00050796" w:rsidRPr="00302704" w:rsidRDefault="00050796" w:rsidP="003343C6">
            <w:pPr>
              <w:pStyle w:val="rowtabella0"/>
              <w:rPr>
                <w:color w:val="002060"/>
              </w:rPr>
            </w:pPr>
            <w:r w:rsidRPr="00302704">
              <w:rPr>
                <w:color w:val="002060"/>
              </w:rPr>
              <w:t xml:space="preserve">A.S.D. </w:t>
            </w:r>
            <w:proofErr w:type="gramStart"/>
            <w:r w:rsidRPr="00302704">
              <w:rPr>
                <w:color w:val="002060"/>
              </w:rPr>
              <w:t>CITTA</w:t>
            </w:r>
            <w:proofErr w:type="gramEnd"/>
            <w:r w:rsidRPr="0030270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0FD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F3BC"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4439"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4F8C7"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BB5E"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CD28" w14:textId="77777777" w:rsidR="00050796" w:rsidRPr="00302704" w:rsidRDefault="00050796" w:rsidP="003343C6">
            <w:pPr>
              <w:pStyle w:val="rowtabella0"/>
              <w:jc w:val="center"/>
              <w:rPr>
                <w:color w:val="002060"/>
              </w:rPr>
            </w:pPr>
            <w:r w:rsidRPr="003027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405D"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F88A"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AE49" w14:textId="77777777" w:rsidR="00050796" w:rsidRPr="00302704" w:rsidRDefault="00050796" w:rsidP="003343C6">
            <w:pPr>
              <w:pStyle w:val="rowtabella0"/>
              <w:jc w:val="center"/>
              <w:rPr>
                <w:color w:val="002060"/>
              </w:rPr>
            </w:pPr>
            <w:r w:rsidRPr="00302704">
              <w:rPr>
                <w:color w:val="002060"/>
              </w:rPr>
              <w:t>0</w:t>
            </w:r>
          </w:p>
        </w:tc>
      </w:tr>
      <w:tr w:rsidR="00050796" w:rsidRPr="00302704" w14:paraId="1581DC0E" w14:textId="77777777" w:rsidTr="003343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7FD7E" w14:textId="77777777" w:rsidR="00050796" w:rsidRPr="00302704" w:rsidRDefault="00050796" w:rsidP="003343C6">
            <w:pPr>
              <w:pStyle w:val="rowtabella0"/>
              <w:rPr>
                <w:color w:val="002060"/>
              </w:rPr>
            </w:pPr>
            <w:r w:rsidRPr="0030270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BA32"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C78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B587"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BEF4"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785A"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C2C7"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1AF8"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6B4B" w14:textId="77777777" w:rsidR="00050796" w:rsidRPr="00302704" w:rsidRDefault="00050796" w:rsidP="003343C6">
            <w:pPr>
              <w:pStyle w:val="rowtabella0"/>
              <w:jc w:val="center"/>
              <w:rPr>
                <w:color w:val="002060"/>
              </w:rPr>
            </w:pPr>
            <w:r w:rsidRPr="003027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F5DB" w14:textId="77777777" w:rsidR="00050796" w:rsidRPr="00302704" w:rsidRDefault="00050796" w:rsidP="003343C6">
            <w:pPr>
              <w:pStyle w:val="rowtabella0"/>
              <w:jc w:val="center"/>
              <w:rPr>
                <w:color w:val="002060"/>
              </w:rPr>
            </w:pPr>
            <w:r w:rsidRPr="00302704">
              <w:rPr>
                <w:color w:val="002060"/>
              </w:rPr>
              <w:t>0</w:t>
            </w:r>
          </w:p>
        </w:tc>
      </w:tr>
    </w:tbl>
    <w:p w14:paraId="31E3C48D" w14:textId="77777777" w:rsidR="00050796" w:rsidRPr="00302704" w:rsidRDefault="00050796" w:rsidP="00050796">
      <w:pPr>
        <w:pStyle w:val="breakline"/>
        <w:rPr>
          <w:rFonts w:eastAsiaTheme="minorEastAsia"/>
          <w:color w:val="002060"/>
        </w:rPr>
      </w:pPr>
    </w:p>
    <w:p w14:paraId="09F8294C" w14:textId="77777777" w:rsidR="00050796" w:rsidRPr="00302704" w:rsidRDefault="00050796" w:rsidP="00050796">
      <w:pPr>
        <w:pStyle w:val="breakline"/>
        <w:rPr>
          <w:color w:val="002060"/>
        </w:rPr>
      </w:pPr>
    </w:p>
    <w:p w14:paraId="1054F472" w14:textId="77777777" w:rsidR="00050796" w:rsidRPr="00302704" w:rsidRDefault="00050796" w:rsidP="00050796">
      <w:pPr>
        <w:pStyle w:val="sottotitolocampionato10"/>
        <w:rPr>
          <w:color w:val="002060"/>
        </w:rPr>
      </w:pPr>
      <w:r w:rsidRPr="0030270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0796" w:rsidRPr="00302704" w14:paraId="6C5C8109" w14:textId="77777777" w:rsidTr="003343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76DB" w14:textId="77777777" w:rsidR="00050796" w:rsidRPr="00302704" w:rsidRDefault="00050796" w:rsidP="003343C6">
            <w:pPr>
              <w:pStyle w:val="headertabella0"/>
              <w:rPr>
                <w:color w:val="002060"/>
              </w:rPr>
            </w:pPr>
            <w:r w:rsidRPr="003027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6874C" w14:textId="77777777" w:rsidR="00050796" w:rsidRPr="00302704" w:rsidRDefault="00050796" w:rsidP="003343C6">
            <w:pPr>
              <w:pStyle w:val="headertabella0"/>
              <w:rPr>
                <w:color w:val="002060"/>
              </w:rPr>
            </w:pPr>
            <w:r w:rsidRPr="003027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1635A" w14:textId="77777777" w:rsidR="00050796" w:rsidRPr="00302704" w:rsidRDefault="00050796" w:rsidP="003343C6">
            <w:pPr>
              <w:pStyle w:val="headertabella0"/>
              <w:rPr>
                <w:color w:val="002060"/>
              </w:rPr>
            </w:pPr>
            <w:r w:rsidRPr="003027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D2706" w14:textId="77777777" w:rsidR="00050796" w:rsidRPr="00302704" w:rsidRDefault="00050796" w:rsidP="003343C6">
            <w:pPr>
              <w:pStyle w:val="headertabella0"/>
              <w:rPr>
                <w:color w:val="002060"/>
              </w:rPr>
            </w:pPr>
            <w:r w:rsidRPr="003027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ED4E9" w14:textId="77777777" w:rsidR="00050796" w:rsidRPr="00302704" w:rsidRDefault="00050796" w:rsidP="003343C6">
            <w:pPr>
              <w:pStyle w:val="headertabella0"/>
              <w:rPr>
                <w:color w:val="002060"/>
              </w:rPr>
            </w:pPr>
            <w:r w:rsidRPr="003027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AF6A4" w14:textId="77777777" w:rsidR="00050796" w:rsidRPr="00302704" w:rsidRDefault="00050796" w:rsidP="003343C6">
            <w:pPr>
              <w:pStyle w:val="headertabella0"/>
              <w:rPr>
                <w:color w:val="002060"/>
              </w:rPr>
            </w:pPr>
            <w:r w:rsidRPr="003027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4BF22" w14:textId="77777777" w:rsidR="00050796" w:rsidRPr="00302704" w:rsidRDefault="00050796" w:rsidP="003343C6">
            <w:pPr>
              <w:pStyle w:val="headertabella0"/>
              <w:rPr>
                <w:color w:val="002060"/>
              </w:rPr>
            </w:pPr>
            <w:r w:rsidRPr="003027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2EC2" w14:textId="77777777" w:rsidR="00050796" w:rsidRPr="00302704" w:rsidRDefault="00050796" w:rsidP="003343C6">
            <w:pPr>
              <w:pStyle w:val="headertabella0"/>
              <w:rPr>
                <w:color w:val="002060"/>
              </w:rPr>
            </w:pPr>
            <w:r w:rsidRPr="003027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F6CD2" w14:textId="77777777" w:rsidR="00050796" w:rsidRPr="00302704" w:rsidRDefault="00050796" w:rsidP="003343C6">
            <w:pPr>
              <w:pStyle w:val="headertabella0"/>
              <w:rPr>
                <w:color w:val="002060"/>
              </w:rPr>
            </w:pPr>
            <w:r w:rsidRPr="003027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E6B71" w14:textId="77777777" w:rsidR="00050796" w:rsidRPr="00302704" w:rsidRDefault="00050796" w:rsidP="003343C6">
            <w:pPr>
              <w:pStyle w:val="headertabella0"/>
              <w:rPr>
                <w:color w:val="002060"/>
              </w:rPr>
            </w:pPr>
            <w:r w:rsidRPr="00302704">
              <w:rPr>
                <w:color w:val="002060"/>
              </w:rPr>
              <w:t>PE</w:t>
            </w:r>
          </w:p>
        </w:tc>
      </w:tr>
      <w:tr w:rsidR="00050796" w:rsidRPr="00302704" w14:paraId="1204D99A" w14:textId="77777777" w:rsidTr="003343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F3A8E" w14:textId="77777777" w:rsidR="00050796" w:rsidRPr="00302704" w:rsidRDefault="00050796" w:rsidP="003343C6">
            <w:pPr>
              <w:pStyle w:val="rowtabella0"/>
              <w:rPr>
                <w:color w:val="002060"/>
              </w:rPr>
            </w:pPr>
            <w:r w:rsidRPr="0030270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3A9F"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A1D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1BF5"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7845"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C90F"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FDB3" w14:textId="77777777" w:rsidR="00050796" w:rsidRPr="00302704" w:rsidRDefault="00050796" w:rsidP="003343C6">
            <w:pPr>
              <w:pStyle w:val="rowtabella0"/>
              <w:jc w:val="center"/>
              <w:rPr>
                <w:color w:val="002060"/>
              </w:rPr>
            </w:pPr>
            <w:r w:rsidRPr="003027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66D1"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088A" w14:textId="77777777" w:rsidR="00050796" w:rsidRPr="00302704" w:rsidRDefault="00050796" w:rsidP="003343C6">
            <w:pPr>
              <w:pStyle w:val="rowtabella0"/>
              <w:jc w:val="center"/>
              <w:rPr>
                <w:color w:val="002060"/>
              </w:rPr>
            </w:pPr>
            <w:r w:rsidRPr="003027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5AD7" w14:textId="77777777" w:rsidR="00050796" w:rsidRPr="00302704" w:rsidRDefault="00050796" w:rsidP="003343C6">
            <w:pPr>
              <w:pStyle w:val="rowtabella0"/>
              <w:jc w:val="center"/>
              <w:rPr>
                <w:color w:val="002060"/>
              </w:rPr>
            </w:pPr>
            <w:r w:rsidRPr="00302704">
              <w:rPr>
                <w:color w:val="002060"/>
              </w:rPr>
              <w:t>0</w:t>
            </w:r>
          </w:p>
        </w:tc>
      </w:tr>
      <w:tr w:rsidR="00050796" w:rsidRPr="00302704" w14:paraId="28DC0805"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CA736" w14:textId="77777777" w:rsidR="00050796" w:rsidRPr="00302704" w:rsidRDefault="00050796" w:rsidP="003343C6">
            <w:pPr>
              <w:pStyle w:val="rowtabella0"/>
              <w:rPr>
                <w:color w:val="002060"/>
              </w:rPr>
            </w:pPr>
            <w:r w:rsidRPr="0030270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9A48"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A9EC"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C6E8"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9C01"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B784"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2509" w14:textId="77777777" w:rsidR="00050796" w:rsidRPr="00302704" w:rsidRDefault="00050796" w:rsidP="003343C6">
            <w:pPr>
              <w:pStyle w:val="rowtabella0"/>
              <w:jc w:val="center"/>
              <w:rPr>
                <w:color w:val="002060"/>
              </w:rPr>
            </w:pPr>
            <w:r w:rsidRPr="003027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9B31"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873D"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D9DE" w14:textId="77777777" w:rsidR="00050796" w:rsidRPr="00302704" w:rsidRDefault="00050796" w:rsidP="003343C6">
            <w:pPr>
              <w:pStyle w:val="rowtabella0"/>
              <w:jc w:val="center"/>
              <w:rPr>
                <w:color w:val="002060"/>
              </w:rPr>
            </w:pPr>
            <w:r w:rsidRPr="00302704">
              <w:rPr>
                <w:color w:val="002060"/>
              </w:rPr>
              <w:t>0</w:t>
            </w:r>
          </w:p>
        </w:tc>
      </w:tr>
      <w:tr w:rsidR="00050796" w:rsidRPr="00302704" w14:paraId="01CFDBB9"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C70A6" w14:textId="77777777" w:rsidR="00050796" w:rsidRPr="00302704" w:rsidRDefault="00050796" w:rsidP="003343C6">
            <w:pPr>
              <w:pStyle w:val="rowtabella0"/>
              <w:rPr>
                <w:color w:val="002060"/>
              </w:rPr>
            </w:pPr>
            <w:r w:rsidRPr="0030270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590F"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7C9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E5DA"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C817"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09C6"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CEAB" w14:textId="77777777" w:rsidR="00050796" w:rsidRPr="00302704" w:rsidRDefault="00050796" w:rsidP="003343C6">
            <w:pPr>
              <w:pStyle w:val="rowtabella0"/>
              <w:jc w:val="center"/>
              <w:rPr>
                <w:color w:val="002060"/>
              </w:rPr>
            </w:pPr>
            <w:r w:rsidRPr="003027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3284"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B4DC"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63FE" w14:textId="77777777" w:rsidR="00050796" w:rsidRPr="00302704" w:rsidRDefault="00050796" w:rsidP="003343C6">
            <w:pPr>
              <w:pStyle w:val="rowtabella0"/>
              <w:jc w:val="center"/>
              <w:rPr>
                <w:color w:val="002060"/>
              </w:rPr>
            </w:pPr>
            <w:r w:rsidRPr="00302704">
              <w:rPr>
                <w:color w:val="002060"/>
              </w:rPr>
              <w:t>0</w:t>
            </w:r>
          </w:p>
        </w:tc>
      </w:tr>
      <w:tr w:rsidR="00050796" w:rsidRPr="00302704" w14:paraId="5F6A68A1"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CF085" w14:textId="77777777" w:rsidR="00050796" w:rsidRPr="00302704" w:rsidRDefault="00050796" w:rsidP="003343C6">
            <w:pPr>
              <w:pStyle w:val="rowtabella0"/>
              <w:rPr>
                <w:color w:val="002060"/>
              </w:rPr>
            </w:pPr>
            <w:r w:rsidRPr="0030270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ED85"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D192"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A81A"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D405"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B735"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3B9B"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6A7F" w14:textId="77777777" w:rsidR="00050796" w:rsidRPr="00302704" w:rsidRDefault="00050796" w:rsidP="003343C6">
            <w:pPr>
              <w:pStyle w:val="rowtabella0"/>
              <w:jc w:val="center"/>
              <w:rPr>
                <w:color w:val="002060"/>
              </w:rPr>
            </w:pPr>
            <w:r w:rsidRPr="003027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6506" w14:textId="77777777" w:rsidR="00050796" w:rsidRPr="00302704" w:rsidRDefault="00050796" w:rsidP="003343C6">
            <w:pPr>
              <w:pStyle w:val="rowtabella0"/>
              <w:jc w:val="center"/>
              <w:rPr>
                <w:color w:val="002060"/>
              </w:rPr>
            </w:pPr>
            <w:r w:rsidRPr="003027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7DAE" w14:textId="77777777" w:rsidR="00050796" w:rsidRPr="00302704" w:rsidRDefault="00050796" w:rsidP="003343C6">
            <w:pPr>
              <w:pStyle w:val="rowtabella0"/>
              <w:jc w:val="center"/>
              <w:rPr>
                <w:color w:val="002060"/>
              </w:rPr>
            </w:pPr>
            <w:r w:rsidRPr="00302704">
              <w:rPr>
                <w:color w:val="002060"/>
              </w:rPr>
              <w:t>0</w:t>
            </w:r>
          </w:p>
        </w:tc>
      </w:tr>
      <w:tr w:rsidR="00050796" w:rsidRPr="00302704" w14:paraId="47A82D99"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CE253" w14:textId="77777777" w:rsidR="00050796" w:rsidRPr="00302704" w:rsidRDefault="00050796" w:rsidP="003343C6">
            <w:pPr>
              <w:pStyle w:val="rowtabella0"/>
              <w:rPr>
                <w:color w:val="002060"/>
              </w:rPr>
            </w:pPr>
            <w:r w:rsidRPr="0030270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4AF8"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C425"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6DD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FBD7"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3149"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909D"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C1BC" w14:textId="77777777" w:rsidR="00050796" w:rsidRPr="00302704" w:rsidRDefault="00050796" w:rsidP="003343C6">
            <w:pPr>
              <w:pStyle w:val="rowtabella0"/>
              <w:jc w:val="center"/>
              <w:rPr>
                <w:color w:val="002060"/>
              </w:rPr>
            </w:pPr>
            <w:r w:rsidRPr="003027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15F3"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DE26" w14:textId="77777777" w:rsidR="00050796" w:rsidRPr="00302704" w:rsidRDefault="00050796" w:rsidP="003343C6">
            <w:pPr>
              <w:pStyle w:val="rowtabella0"/>
              <w:jc w:val="center"/>
              <w:rPr>
                <w:color w:val="002060"/>
              </w:rPr>
            </w:pPr>
            <w:r w:rsidRPr="00302704">
              <w:rPr>
                <w:color w:val="002060"/>
              </w:rPr>
              <w:t>0</w:t>
            </w:r>
          </w:p>
        </w:tc>
      </w:tr>
      <w:tr w:rsidR="00050796" w:rsidRPr="00302704" w14:paraId="7F5C5F11"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A1F99" w14:textId="77777777" w:rsidR="00050796" w:rsidRPr="00302704" w:rsidRDefault="00050796" w:rsidP="003343C6">
            <w:pPr>
              <w:pStyle w:val="rowtabella0"/>
              <w:rPr>
                <w:color w:val="002060"/>
              </w:rPr>
            </w:pPr>
            <w:r w:rsidRPr="00302704">
              <w:rPr>
                <w:color w:val="002060"/>
              </w:rPr>
              <w:lastRenderedPageBreak/>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0254"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30E0"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CB7A"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F9D0"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6905"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B119" w14:textId="77777777" w:rsidR="00050796" w:rsidRPr="00302704" w:rsidRDefault="00050796" w:rsidP="003343C6">
            <w:pPr>
              <w:pStyle w:val="rowtabella0"/>
              <w:jc w:val="center"/>
              <w:rPr>
                <w:color w:val="002060"/>
              </w:rPr>
            </w:pPr>
            <w:r w:rsidRPr="003027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BC1D" w14:textId="77777777" w:rsidR="00050796" w:rsidRPr="00302704" w:rsidRDefault="00050796" w:rsidP="003343C6">
            <w:pPr>
              <w:pStyle w:val="rowtabella0"/>
              <w:jc w:val="center"/>
              <w:rPr>
                <w:color w:val="002060"/>
              </w:rPr>
            </w:pPr>
            <w:r w:rsidRPr="003027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6893"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8030" w14:textId="77777777" w:rsidR="00050796" w:rsidRPr="00302704" w:rsidRDefault="00050796" w:rsidP="003343C6">
            <w:pPr>
              <w:pStyle w:val="rowtabella0"/>
              <w:jc w:val="center"/>
              <w:rPr>
                <w:color w:val="002060"/>
              </w:rPr>
            </w:pPr>
            <w:r w:rsidRPr="00302704">
              <w:rPr>
                <w:color w:val="002060"/>
              </w:rPr>
              <w:t>0</w:t>
            </w:r>
          </w:p>
        </w:tc>
      </w:tr>
      <w:tr w:rsidR="00050796" w:rsidRPr="00302704" w14:paraId="1835E080" w14:textId="77777777" w:rsidTr="003343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800C5" w14:textId="77777777" w:rsidR="00050796" w:rsidRPr="00302704" w:rsidRDefault="00050796" w:rsidP="003343C6">
            <w:pPr>
              <w:pStyle w:val="rowtabella0"/>
              <w:rPr>
                <w:color w:val="002060"/>
              </w:rPr>
            </w:pPr>
            <w:r w:rsidRPr="0030270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4721"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945B"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38F5" w14:textId="77777777" w:rsidR="00050796" w:rsidRPr="00302704" w:rsidRDefault="00050796" w:rsidP="003343C6">
            <w:pPr>
              <w:pStyle w:val="rowtabella0"/>
              <w:jc w:val="center"/>
              <w:rPr>
                <w:color w:val="002060"/>
              </w:rPr>
            </w:pPr>
            <w:r w:rsidRPr="003027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D6F0"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770D" w14:textId="77777777" w:rsidR="00050796" w:rsidRPr="00302704" w:rsidRDefault="00050796" w:rsidP="003343C6">
            <w:pPr>
              <w:pStyle w:val="rowtabella0"/>
              <w:jc w:val="center"/>
              <w:rPr>
                <w:color w:val="002060"/>
              </w:rPr>
            </w:pPr>
            <w:r w:rsidRPr="003027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FA99" w14:textId="77777777" w:rsidR="00050796" w:rsidRPr="00302704" w:rsidRDefault="00050796" w:rsidP="003343C6">
            <w:pPr>
              <w:pStyle w:val="rowtabella0"/>
              <w:jc w:val="center"/>
              <w:rPr>
                <w:color w:val="002060"/>
              </w:rPr>
            </w:pPr>
            <w:r w:rsidRPr="003027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A75B" w14:textId="77777777" w:rsidR="00050796" w:rsidRPr="00302704" w:rsidRDefault="00050796" w:rsidP="003343C6">
            <w:pPr>
              <w:pStyle w:val="rowtabella0"/>
              <w:jc w:val="center"/>
              <w:rPr>
                <w:color w:val="002060"/>
              </w:rPr>
            </w:pPr>
            <w:r w:rsidRPr="003027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3DD9" w14:textId="77777777" w:rsidR="00050796" w:rsidRPr="00302704" w:rsidRDefault="00050796" w:rsidP="003343C6">
            <w:pPr>
              <w:pStyle w:val="rowtabella0"/>
              <w:jc w:val="center"/>
              <w:rPr>
                <w:color w:val="002060"/>
              </w:rPr>
            </w:pPr>
            <w:r w:rsidRPr="003027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AE56" w14:textId="77777777" w:rsidR="00050796" w:rsidRPr="00302704" w:rsidRDefault="00050796" w:rsidP="003343C6">
            <w:pPr>
              <w:pStyle w:val="rowtabella0"/>
              <w:jc w:val="center"/>
              <w:rPr>
                <w:color w:val="002060"/>
              </w:rPr>
            </w:pPr>
            <w:r w:rsidRPr="00302704">
              <w:rPr>
                <w:color w:val="002060"/>
              </w:rPr>
              <w:t>0</w:t>
            </w:r>
          </w:p>
        </w:tc>
      </w:tr>
      <w:tr w:rsidR="00050796" w:rsidRPr="00302704" w14:paraId="0D156DB5" w14:textId="77777777" w:rsidTr="003343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25E5F" w14:textId="77777777" w:rsidR="00050796" w:rsidRPr="00302704" w:rsidRDefault="00050796" w:rsidP="003343C6">
            <w:pPr>
              <w:pStyle w:val="rowtabella0"/>
              <w:rPr>
                <w:color w:val="002060"/>
              </w:rPr>
            </w:pPr>
            <w:r w:rsidRPr="0030270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547B"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B0BA"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9256"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9AA6" w14:textId="77777777" w:rsidR="00050796" w:rsidRPr="00302704" w:rsidRDefault="00050796" w:rsidP="003343C6">
            <w:pPr>
              <w:pStyle w:val="rowtabella0"/>
              <w:jc w:val="center"/>
              <w:rPr>
                <w:color w:val="002060"/>
              </w:rPr>
            </w:pPr>
            <w:r w:rsidRPr="003027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AEFE" w14:textId="77777777" w:rsidR="00050796" w:rsidRPr="00302704" w:rsidRDefault="00050796" w:rsidP="003343C6">
            <w:pPr>
              <w:pStyle w:val="rowtabella0"/>
              <w:jc w:val="center"/>
              <w:rPr>
                <w:color w:val="002060"/>
              </w:rPr>
            </w:pPr>
            <w:r w:rsidRPr="003027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1433" w14:textId="77777777" w:rsidR="00050796" w:rsidRPr="00302704" w:rsidRDefault="00050796" w:rsidP="003343C6">
            <w:pPr>
              <w:pStyle w:val="rowtabella0"/>
              <w:jc w:val="center"/>
              <w:rPr>
                <w:color w:val="002060"/>
              </w:rPr>
            </w:pPr>
            <w:r w:rsidRPr="003027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BEC6" w14:textId="77777777" w:rsidR="00050796" w:rsidRPr="00302704" w:rsidRDefault="00050796" w:rsidP="003343C6">
            <w:pPr>
              <w:pStyle w:val="rowtabella0"/>
              <w:jc w:val="center"/>
              <w:rPr>
                <w:color w:val="002060"/>
              </w:rPr>
            </w:pPr>
            <w:r w:rsidRPr="0030270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6807" w14:textId="77777777" w:rsidR="00050796" w:rsidRPr="00302704" w:rsidRDefault="00050796" w:rsidP="003343C6">
            <w:pPr>
              <w:pStyle w:val="rowtabella0"/>
              <w:jc w:val="center"/>
              <w:rPr>
                <w:color w:val="002060"/>
              </w:rPr>
            </w:pPr>
            <w:r w:rsidRPr="003027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B3ED" w14:textId="77777777" w:rsidR="00050796" w:rsidRPr="00302704" w:rsidRDefault="00050796" w:rsidP="003343C6">
            <w:pPr>
              <w:pStyle w:val="rowtabella0"/>
              <w:jc w:val="center"/>
              <w:rPr>
                <w:color w:val="002060"/>
              </w:rPr>
            </w:pPr>
            <w:r w:rsidRPr="00302704">
              <w:rPr>
                <w:color w:val="002060"/>
              </w:rPr>
              <w:t>0</w:t>
            </w:r>
          </w:p>
        </w:tc>
      </w:tr>
    </w:tbl>
    <w:p w14:paraId="0A1E6DBB" w14:textId="77777777" w:rsidR="00050796" w:rsidRPr="00302704" w:rsidRDefault="00050796" w:rsidP="00050796">
      <w:pPr>
        <w:pStyle w:val="breakline"/>
        <w:rPr>
          <w:rFonts w:eastAsiaTheme="minorEastAsia"/>
          <w:color w:val="002060"/>
        </w:rPr>
      </w:pPr>
    </w:p>
    <w:p w14:paraId="6D5DACE5" w14:textId="77777777" w:rsidR="00050796" w:rsidRDefault="00050796" w:rsidP="00817682">
      <w:pPr>
        <w:pStyle w:val="Corpodeltesto21"/>
        <w:rPr>
          <w:rFonts w:ascii="Arial" w:hAnsi="Arial" w:cs="Arial"/>
          <w:color w:val="002060"/>
          <w:sz w:val="22"/>
        </w:rPr>
      </w:pPr>
    </w:p>
    <w:p w14:paraId="5463B566" w14:textId="77777777" w:rsidR="00817682" w:rsidRDefault="00817682" w:rsidP="00817682">
      <w:pPr>
        <w:pStyle w:val="breakline"/>
        <w:rPr>
          <w:color w:val="002060"/>
        </w:rPr>
      </w:pPr>
    </w:p>
    <w:p w14:paraId="2D1AD0D3" w14:textId="77777777" w:rsidR="00050796" w:rsidRDefault="00050796" w:rsidP="00817682">
      <w:pPr>
        <w:pStyle w:val="breakline"/>
        <w:rPr>
          <w:color w:val="002060"/>
        </w:rPr>
      </w:pPr>
    </w:p>
    <w:p w14:paraId="75AF89BE" w14:textId="77777777" w:rsidR="00050796" w:rsidRDefault="00050796"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008E5AC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17682">
        <w:rPr>
          <w:rFonts w:ascii="Arial" w:hAnsi="Arial" w:cs="Arial"/>
          <w:b/>
          <w:bCs/>
          <w:color w:val="002060"/>
        </w:rPr>
        <w:t>11</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681F7FD"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61DC9">
        <w:rPr>
          <w:b/>
          <w:color w:val="002060"/>
          <w:u w:val="single"/>
        </w:rPr>
        <w:t>30</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A8F66" w14:textId="77777777" w:rsidR="007C13C8" w:rsidRDefault="007C13C8">
      <w:r>
        <w:separator/>
      </w:r>
    </w:p>
  </w:endnote>
  <w:endnote w:type="continuationSeparator" w:id="0">
    <w:p w14:paraId="18B6DEE1" w14:textId="77777777" w:rsidR="007C13C8" w:rsidRDefault="007C1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676495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761DC9">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29274" w14:textId="77777777" w:rsidR="007C13C8" w:rsidRDefault="007C13C8">
      <w:r>
        <w:separator/>
      </w:r>
    </w:p>
  </w:footnote>
  <w:footnote w:type="continuationSeparator" w:id="0">
    <w:p w14:paraId="25256A05" w14:textId="77777777" w:rsidR="007C13C8" w:rsidRDefault="007C1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796"/>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4C41"/>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3EE"/>
    <w:rsid w:val="003204C2"/>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3"/>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3F6"/>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47C28"/>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1DC9"/>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C8"/>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709"/>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5A8"/>
    <w:rsid w:val="00FB0810"/>
    <w:rsid w:val="00FB0AAF"/>
    <w:rsid w:val="00FB0AF3"/>
    <w:rsid w:val="00FB0F63"/>
    <w:rsid w:val="00FB1473"/>
    <w:rsid w:val="00FB33EA"/>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9</Pages>
  <Words>2692</Words>
  <Characters>15348</Characters>
  <Application>Microsoft Office Word</Application>
  <DocSecurity>0</DocSecurity>
  <Lines>127</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18004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2026-04-30T14:24:00Z</cp:lastPrinted>
  <dcterms:created xsi:type="dcterms:W3CDTF">2026-04-30T14:24:00Z</dcterms:created>
  <dcterms:modified xsi:type="dcterms:W3CDTF">2026-04-30T14:24:00Z</dcterms:modified>
</cp:coreProperties>
</file>