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1443A0E5"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AF46EE">
              <w:rPr>
                <w:rFonts w:ascii="Arial" w:hAnsi="Arial" w:cs="Arial"/>
                <w:color w:val="002060"/>
                <w:sz w:val="40"/>
                <w:szCs w:val="40"/>
              </w:rPr>
              <w:t>9</w:t>
            </w:r>
            <w:r w:rsidR="00DF3F88">
              <w:rPr>
                <w:rFonts w:ascii="Arial" w:hAnsi="Arial" w:cs="Arial"/>
                <w:color w:val="002060"/>
                <w:sz w:val="40"/>
                <w:szCs w:val="40"/>
              </w:rPr>
              <w:t>8</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DF3F88">
              <w:rPr>
                <w:rFonts w:ascii="Arial" w:hAnsi="Arial" w:cs="Arial"/>
                <w:color w:val="002060"/>
                <w:sz w:val="40"/>
                <w:szCs w:val="40"/>
              </w:rPr>
              <w:t>01</w:t>
            </w:r>
            <w:r w:rsidR="00580BE5">
              <w:rPr>
                <w:rFonts w:ascii="Arial" w:hAnsi="Arial" w:cs="Arial"/>
                <w:color w:val="002060"/>
                <w:sz w:val="40"/>
                <w:szCs w:val="40"/>
              </w:rPr>
              <w:t>/</w:t>
            </w:r>
            <w:r w:rsidR="00F3715D">
              <w:rPr>
                <w:rFonts w:ascii="Arial" w:hAnsi="Arial" w:cs="Arial"/>
                <w:color w:val="002060"/>
                <w:sz w:val="40"/>
                <w:szCs w:val="40"/>
              </w:rPr>
              <w:t>0</w:t>
            </w:r>
            <w:r w:rsidR="00DF3F88">
              <w:rPr>
                <w:rFonts w:ascii="Arial" w:hAnsi="Arial" w:cs="Arial"/>
                <w:color w:val="002060"/>
                <w:sz w:val="40"/>
                <w:szCs w:val="40"/>
              </w:rPr>
              <w:t>4</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803E72"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25C16650" w:rsidR="00AC19D9" w:rsidRPr="00DE1EF7" w:rsidRDefault="00FD0027" w:rsidP="00DE0AD3">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A10584">
          <w:rPr>
            <w:noProof/>
            <w:webHidden/>
          </w:rPr>
          <w:t>1</w:t>
        </w:r>
        <w:r w:rsidR="00AC19D9" w:rsidRPr="00DE1EF7">
          <w:rPr>
            <w:noProof/>
            <w:webHidden/>
          </w:rPr>
          <w:fldChar w:fldCharType="end"/>
        </w:r>
      </w:hyperlink>
    </w:p>
    <w:p w14:paraId="112EDB38" w14:textId="6D8B206B" w:rsidR="00AC19D9" w:rsidRPr="00DE1EF7" w:rsidRDefault="00AC19D9" w:rsidP="00DE0AD3">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A10584">
          <w:rPr>
            <w:noProof/>
            <w:webHidden/>
          </w:rPr>
          <w:t>1</w:t>
        </w:r>
        <w:r w:rsidRPr="00DE1EF7">
          <w:rPr>
            <w:noProof/>
            <w:webHidden/>
          </w:rPr>
          <w:fldChar w:fldCharType="end"/>
        </w:r>
      </w:hyperlink>
    </w:p>
    <w:p w14:paraId="4D9CAD43" w14:textId="5C74F395" w:rsidR="00AC19D9" w:rsidRPr="00DE1EF7" w:rsidRDefault="00AC19D9" w:rsidP="00DE0AD3">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A10584">
          <w:rPr>
            <w:noProof/>
            <w:webHidden/>
          </w:rPr>
          <w:t>1</w:t>
        </w:r>
        <w:r w:rsidRPr="00DE1EF7">
          <w:rPr>
            <w:noProof/>
            <w:webHidden/>
          </w:rPr>
          <w:fldChar w:fldCharType="end"/>
        </w:r>
      </w:hyperlink>
    </w:p>
    <w:p w14:paraId="0EAFCCD8" w14:textId="6DB5AAAF" w:rsidR="00AC19D9" w:rsidRPr="00DE1EF7" w:rsidRDefault="00AC19D9" w:rsidP="00DE0AD3">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A10584">
          <w:rPr>
            <w:noProof/>
            <w:webHidden/>
          </w:rPr>
          <w:t>1</w:t>
        </w:r>
        <w:r w:rsidRPr="00DE1EF7">
          <w:rPr>
            <w:noProof/>
            <w:webHidden/>
          </w:rPr>
          <w:fldChar w:fldCharType="end"/>
        </w:r>
      </w:hyperlink>
    </w:p>
    <w:p w14:paraId="0952245B" w14:textId="6005557E" w:rsidR="00AC19D9" w:rsidRPr="00DE1EF7" w:rsidRDefault="00AC19D9" w:rsidP="00DE0AD3">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A10584">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2F456FC1" w14:textId="77777777" w:rsidR="001D3E72" w:rsidRDefault="001D3E72"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E907EDC" w14:textId="23DBF692" w:rsidR="00203697" w:rsidRDefault="00947C7D" w:rsidP="00947C7D">
      <w:pPr>
        <w:tabs>
          <w:tab w:val="left" w:pos="1260"/>
        </w:tabs>
        <w:rPr>
          <w:rFonts w:ascii="Arial" w:hAnsi="Arial" w:cs="Arial"/>
          <w:color w:val="002060"/>
          <w:sz w:val="22"/>
          <w:szCs w:val="22"/>
        </w:rPr>
      </w:pPr>
      <w:r w:rsidRPr="00947C7D">
        <w:rPr>
          <w:rFonts w:ascii="Arial" w:hAnsi="Arial" w:cs="Arial"/>
          <w:color w:val="002060"/>
          <w:sz w:val="22"/>
          <w:szCs w:val="22"/>
        </w:rPr>
        <w:tab/>
      </w:r>
    </w:p>
    <w:p w14:paraId="2973021E" w14:textId="77777777" w:rsidR="003D1451" w:rsidRPr="003D1451" w:rsidRDefault="003D1451" w:rsidP="003D1451">
      <w:pPr>
        <w:pStyle w:val="LndNormale1"/>
        <w:rPr>
          <w:b/>
          <w:color w:val="002060"/>
          <w:sz w:val="28"/>
          <w:szCs w:val="28"/>
        </w:rPr>
      </w:pPr>
      <w:r w:rsidRPr="003D1451">
        <w:rPr>
          <w:b/>
          <w:color w:val="002060"/>
          <w:sz w:val="28"/>
          <w:szCs w:val="28"/>
        </w:rPr>
        <w:t>CIRCOLARE N. 37 DEL 30.03.2026</w:t>
      </w:r>
    </w:p>
    <w:p w14:paraId="2B655070" w14:textId="77777777" w:rsidR="003D1451" w:rsidRDefault="003D1451" w:rsidP="003D1451">
      <w:pPr>
        <w:pStyle w:val="LndNormale1"/>
        <w:rPr>
          <w:color w:val="002060"/>
        </w:rPr>
      </w:pPr>
    </w:p>
    <w:p w14:paraId="3C250447" w14:textId="5D9800D8" w:rsidR="003D1451" w:rsidRPr="003D1451" w:rsidRDefault="003D1451" w:rsidP="003D1451">
      <w:pPr>
        <w:pStyle w:val="LndNormale1"/>
        <w:rPr>
          <w:color w:val="002060"/>
        </w:rPr>
      </w:pPr>
      <w:r w:rsidRPr="003D1451">
        <w:rPr>
          <w:color w:val="002060"/>
        </w:rPr>
        <w:t>Si pubblica, per opportuna conoscenza, copa della Circolare n. 10-2026 elaborata dal Centro Studi Tributari della L.N.D., avente per oggetto:</w:t>
      </w:r>
    </w:p>
    <w:p w14:paraId="7321E74A" w14:textId="77777777" w:rsidR="003D1451" w:rsidRPr="003D1451" w:rsidRDefault="003D1451" w:rsidP="003D1451">
      <w:pPr>
        <w:pStyle w:val="Nessunaspaziatura"/>
        <w:jc w:val="both"/>
        <w:rPr>
          <w:rFonts w:ascii="Arial" w:hAnsi="Arial" w:cs="Arial"/>
          <w:b/>
          <w:i/>
          <w:color w:val="002060"/>
        </w:rPr>
      </w:pPr>
      <w:r w:rsidRPr="003D1451">
        <w:rPr>
          <w:rFonts w:ascii="Arial" w:hAnsi="Arial" w:cs="Arial"/>
          <w:b/>
          <w:i/>
          <w:color w:val="002060"/>
        </w:rPr>
        <w:t>“Decreto – Legge n. 38 del 27 marzo 2026, recante disposizioni urgenti in materia fiscale ed economica”</w:t>
      </w:r>
    </w:p>
    <w:p w14:paraId="5A2DC888" w14:textId="77777777" w:rsidR="003D1451" w:rsidRDefault="003D1451" w:rsidP="00947C7D">
      <w:pPr>
        <w:tabs>
          <w:tab w:val="left" w:pos="1260"/>
        </w:tabs>
        <w:rPr>
          <w:rFonts w:ascii="Arial" w:hAnsi="Arial" w:cs="Arial"/>
          <w:color w:val="002060"/>
          <w:sz w:val="22"/>
          <w:szCs w:val="22"/>
        </w:rPr>
      </w:pPr>
    </w:p>
    <w:p w14:paraId="656246B1" w14:textId="77777777" w:rsidR="003D1451" w:rsidRPr="003D1451" w:rsidRDefault="003D1451" w:rsidP="00947C7D">
      <w:pPr>
        <w:tabs>
          <w:tab w:val="left" w:pos="1260"/>
        </w:tabs>
        <w:rPr>
          <w:rFonts w:ascii="Arial" w:hAnsi="Arial" w:cs="Arial"/>
          <w:color w:val="002060"/>
          <w:sz w:val="22"/>
          <w:szCs w:val="22"/>
        </w:rPr>
      </w:pPr>
    </w:p>
    <w:p w14:paraId="32409364" w14:textId="3BBA8DF8" w:rsidR="00522122" w:rsidRPr="00072256" w:rsidRDefault="00BC5DCA" w:rsidP="00072256">
      <w:pPr>
        <w:pStyle w:val="TITOLOCAMPIONATO"/>
        <w:shd w:val="clear" w:color="auto" w:fill="002060"/>
        <w:spacing w:before="0" w:beforeAutospacing="0" w:after="0" w:afterAutospacing="0"/>
        <w:rPr>
          <w:color w:val="FFFFFF" w:themeColor="background1"/>
        </w:rPr>
      </w:pPr>
      <w:bookmarkStart w:id="3" w:name="_Toc536439831"/>
      <w:bookmarkStart w:id="4" w:name="_Toc66891193"/>
      <w:r>
        <w:rPr>
          <w:color w:val="FFFFFF" w:themeColor="background1"/>
        </w:rPr>
        <w:t xml:space="preserve">COMUNICAZIONI </w:t>
      </w:r>
      <w:r w:rsidR="00CB0BB9" w:rsidRPr="00DE1EF7">
        <w:rPr>
          <w:color w:val="FFFFFF" w:themeColor="background1"/>
        </w:rPr>
        <w:t>DELLA DIVISIONE CALCIO A CINQUE</w:t>
      </w:r>
      <w:bookmarkEnd w:id="3"/>
      <w:bookmarkEnd w:id="4"/>
    </w:p>
    <w:p w14:paraId="457BB2AD" w14:textId="77777777" w:rsidR="00CD7BAB" w:rsidRDefault="00CD7BAB"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w:t>
      </w:r>
      <w:r w:rsidRPr="00DE1EF7">
        <w:rPr>
          <w:color w:val="002060"/>
          <w:sz w:val="26"/>
          <w:szCs w:val="26"/>
        </w:rPr>
        <w:lastRenderedPageBreak/>
        <w:t xml:space="preserve">di utilizzare la casella e-mail comunicata all'atto dell'iscrizione per ogni tipo di comunicazione verso il Comitato Regionale Marche. </w:t>
      </w:r>
    </w:p>
    <w:p w14:paraId="2CC646F3" w14:textId="77777777" w:rsidR="00CB507D" w:rsidRDefault="00CB507D" w:rsidP="0047674B">
      <w:pPr>
        <w:pStyle w:val="LndNormale1"/>
        <w:rPr>
          <w:rFonts w:cs="Arial"/>
          <w:color w:val="002060"/>
          <w:szCs w:val="22"/>
        </w:rPr>
      </w:pPr>
    </w:p>
    <w:p w14:paraId="7F9F86B0" w14:textId="77777777" w:rsidR="003D1451" w:rsidRDefault="003D1451" w:rsidP="0047674B">
      <w:pPr>
        <w:pStyle w:val="LndNormale1"/>
        <w:rPr>
          <w:rFonts w:cs="Arial"/>
          <w:color w:val="002060"/>
          <w:szCs w:val="22"/>
        </w:rPr>
      </w:pPr>
    </w:p>
    <w:p w14:paraId="4DACE37A" w14:textId="77777777" w:rsidR="003D1451" w:rsidRPr="003D1451" w:rsidRDefault="003D1451" w:rsidP="003D1451">
      <w:pPr>
        <w:pStyle w:val="Titolo2"/>
        <w:spacing w:before="0" w:after="0"/>
        <w:jc w:val="center"/>
        <w:rPr>
          <w:i w:val="0"/>
          <w:color w:val="002060"/>
          <w:u w:val="single"/>
        </w:rPr>
      </w:pPr>
      <w:bookmarkStart w:id="6" w:name="_Toc131606722"/>
      <w:r w:rsidRPr="003D1451">
        <w:rPr>
          <w:i w:val="0"/>
          <w:color w:val="002060"/>
          <w:u w:val="single"/>
        </w:rPr>
        <w:t>Messaggio augurale del Presidente del Comitato Regionale Marche</w:t>
      </w:r>
      <w:bookmarkEnd w:id="6"/>
    </w:p>
    <w:p w14:paraId="7C9F9F4D" w14:textId="77777777" w:rsidR="003D1451" w:rsidRPr="003D1451" w:rsidRDefault="003D1451" w:rsidP="003D1451">
      <w:pPr>
        <w:rPr>
          <w:color w:val="002060"/>
        </w:rPr>
      </w:pPr>
    </w:p>
    <w:p w14:paraId="12AF40F7" w14:textId="77777777" w:rsidR="003D1451" w:rsidRPr="003D1451" w:rsidRDefault="003D1451" w:rsidP="003D1451">
      <w:pPr>
        <w:jc w:val="center"/>
        <w:rPr>
          <w:rFonts w:ascii="Arial" w:hAnsi="Arial" w:cs="Arial"/>
          <w:b/>
          <w:i/>
          <w:color w:val="002060"/>
          <w:sz w:val="32"/>
          <w:szCs w:val="32"/>
        </w:rPr>
      </w:pPr>
      <w:r w:rsidRPr="003D1451">
        <w:rPr>
          <w:rFonts w:ascii="Arial" w:hAnsi="Arial" w:cs="Arial"/>
          <w:b/>
          <w:i/>
          <w:color w:val="002060"/>
          <w:sz w:val="32"/>
          <w:szCs w:val="32"/>
        </w:rPr>
        <w:t>BUONA PASQUA</w:t>
      </w:r>
    </w:p>
    <w:p w14:paraId="685BFE19" w14:textId="77777777" w:rsidR="003D1451" w:rsidRPr="003D1451" w:rsidRDefault="003D1451" w:rsidP="003D1451">
      <w:pPr>
        <w:jc w:val="center"/>
        <w:rPr>
          <w:rFonts w:ascii="Arial" w:hAnsi="Arial" w:cs="Arial"/>
          <w:b/>
          <w:i/>
          <w:color w:val="002060"/>
          <w:sz w:val="32"/>
          <w:szCs w:val="32"/>
        </w:rPr>
      </w:pPr>
      <w:r w:rsidRPr="003D1451">
        <w:rPr>
          <w:rFonts w:ascii="Arial" w:hAnsi="Arial" w:cs="Arial"/>
          <w:b/>
          <w:i/>
          <w:color w:val="002060"/>
          <w:sz w:val="32"/>
          <w:szCs w:val="32"/>
        </w:rPr>
        <w:t xml:space="preserve"> </w:t>
      </w:r>
    </w:p>
    <w:p w14:paraId="2C2FF208" w14:textId="77777777" w:rsidR="003D1451" w:rsidRPr="003D1451" w:rsidRDefault="003D1451" w:rsidP="003D1451">
      <w:pPr>
        <w:rPr>
          <w:rFonts w:ascii="Arial" w:hAnsi="Arial" w:cs="Arial"/>
          <w:b/>
          <w:color w:val="002060"/>
          <w:sz w:val="24"/>
          <w:szCs w:val="24"/>
        </w:rPr>
      </w:pPr>
      <w:r w:rsidRPr="003D1451">
        <w:rPr>
          <w:rFonts w:ascii="Arial" w:hAnsi="Arial" w:cs="Arial"/>
          <w:b/>
          <w:color w:val="002060"/>
          <w:sz w:val="24"/>
          <w:szCs w:val="24"/>
        </w:rPr>
        <w:t>Nell’augurio di Buona Pasqua, personale e dell’intero Comitato Regionale che mi onoro di presiedere, indirizzato a tutte le Componenti e alle Istituzioni, oltre ad interpretarne il senso più vero ed autentico, desidero caricarlo di forza e impegno particolari affinché con la PASQUA 2026 vengano raggiunti gli obiettivi desiderati.</w:t>
      </w:r>
      <w:r w:rsidRPr="003D1451">
        <w:rPr>
          <w:rFonts w:ascii="Arial" w:hAnsi="Arial" w:cs="Arial"/>
          <w:b/>
          <w:color w:val="002060"/>
          <w:sz w:val="24"/>
          <w:szCs w:val="24"/>
        </w:rPr>
        <w:tab/>
      </w:r>
      <w:r w:rsidRPr="003D1451">
        <w:rPr>
          <w:rFonts w:ascii="Arial" w:hAnsi="Arial" w:cs="Arial"/>
          <w:b/>
          <w:color w:val="002060"/>
          <w:sz w:val="24"/>
          <w:szCs w:val="24"/>
        </w:rPr>
        <w:tab/>
      </w:r>
      <w:r w:rsidRPr="003D1451">
        <w:rPr>
          <w:rFonts w:ascii="Arial" w:hAnsi="Arial" w:cs="Arial"/>
          <w:b/>
          <w:color w:val="002060"/>
          <w:sz w:val="24"/>
          <w:szCs w:val="24"/>
        </w:rPr>
        <w:tab/>
      </w:r>
      <w:r w:rsidRPr="003D1451">
        <w:rPr>
          <w:rFonts w:ascii="Arial" w:hAnsi="Arial" w:cs="Arial"/>
          <w:b/>
          <w:color w:val="002060"/>
          <w:sz w:val="24"/>
          <w:szCs w:val="24"/>
        </w:rPr>
        <w:tab/>
      </w:r>
      <w:r w:rsidRPr="003D1451">
        <w:rPr>
          <w:rFonts w:ascii="Arial" w:hAnsi="Arial" w:cs="Arial"/>
          <w:b/>
          <w:color w:val="002060"/>
          <w:sz w:val="24"/>
          <w:szCs w:val="24"/>
        </w:rPr>
        <w:tab/>
      </w:r>
      <w:r w:rsidRPr="003D1451">
        <w:rPr>
          <w:rFonts w:ascii="Arial" w:hAnsi="Arial" w:cs="Arial"/>
          <w:b/>
          <w:color w:val="002060"/>
          <w:sz w:val="24"/>
          <w:szCs w:val="24"/>
        </w:rPr>
        <w:tab/>
      </w:r>
      <w:r w:rsidRPr="003D1451">
        <w:rPr>
          <w:rFonts w:ascii="Arial" w:hAnsi="Arial" w:cs="Arial"/>
          <w:b/>
          <w:color w:val="002060"/>
          <w:sz w:val="24"/>
          <w:szCs w:val="24"/>
        </w:rPr>
        <w:tab/>
      </w:r>
    </w:p>
    <w:p w14:paraId="4664D46E" w14:textId="77777777" w:rsidR="003D1451" w:rsidRPr="003D1451" w:rsidRDefault="003D1451" w:rsidP="003D1451">
      <w:pPr>
        <w:ind w:left="5664" w:firstLine="708"/>
        <w:rPr>
          <w:rFonts w:ascii="Arial" w:hAnsi="Arial" w:cs="Arial"/>
          <w:b/>
          <w:i/>
          <w:color w:val="002060"/>
          <w:sz w:val="24"/>
          <w:szCs w:val="24"/>
        </w:rPr>
      </w:pPr>
      <w:r w:rsidRPr="003D1451">
        <w:rPr>
          <w:rFonts w:ascii="Arial" w:hAnsi="Arial" w:cs="Arial"/>
          <w:b/>
          <w:i/>
          <w:color w:val="002060"/>
          <w:sz w:val="24"/>
          <w:szCs w:val="24"/>
        </w:rPr>
        <w:t>Ivo Panichi</w:t>
      </w:r>
    </w:p>
    <w:p w14:paraId="57AF3F00" w14:textId="77777777" w:rsidR="00FD482F" w:rsidRDefault="00FD482F" w:rsidP="003D1451">
      <w:pPr>
        <w:pStyle w:val="LndNormale1"/>
        <w:rPr>
          <w:rFonts w:cs="Arial"/>
          <w:color w:val="002060"/>
          <w:szCs w:val="22"/>
        </w:rPr>
      </w:pPr>
    </w:p>
    <w:p w14:paraId="2221CED2" w14:textId="77777777" w:rsidR="003D1451" w:rsidRPr="003D1451" w:rsidRDefault="003D1451" w:rsidP="003D1451">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52A9F160" w14:textId="77777777" w:rsidR="00387589" w:rsidRPr="00BD7780" w:rsidRDefault="00387589" w:rsidP="00387589">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C9DDFE4" w14:textId="77777777" w:rsidR="00387589" w:rsidRDefault="00387589" w:rsidP="00387589">
      <w:pPr>
        <w:rPr>
          <w:rFonts w:ascii="Arial" w:hAnsi="Arial" w:cs="Arial"/>
          <w:color w:val="002060"/>
          <w:sz w:val="22"/>
          <w:szCs w:val="22"/>
        </w:rPr>
      </w:pPr>
    </w:p>
    <w:p w14:paraId="79EB78DF" w14:textId="77777777" w:rsidR="002A0BC0" w:rsidRPr="00F20898" w:rsidRDefault="002A0BC0" w:rsidP="00387589">
      <w:pPr>
        <w:rPr>
          <w:rFonts w:ascii="Arial" w:hAnsi="Arial" w:cs="Arial"/>
          <w:color w:val="002060"/>
          <w:sz w:val="22"/>
          <w:szCs w:val="22"/>
        </w:rPr>
      </w:pPr>
    </w:p>
    <w:p w14:paraId="5FD8A22A" w14:textId="77777777" w:rsidR="00387589" w:rsidRPr="00A21490" w:rsidRDefault="00387589" w:rsidP="00387589">
      <w:pPr>
        <w:pStyle w:val="LndNormale1"/>
        <w:rPr>
          <w:b/>
          <w:color w:val="002060"/>
          <w:sz w:val="28"/>
          <w:szCs w:val="28"/>
        </w:rPr>
      </w:pPr>
      <w:r w:rsidRPr="00A21490">
        <w:rPr>
          <w:b/>
          <w:color w:val="002060"/>
          <w:sz w:val="28"/>
          <w:szCs w:val="28"/>
        </w:rPr>
        <w:t>CALCIATORI FORMATI IN ITALIA</w:t>
      </w:r>
    </w:p>
    <w:p w14:paraId="14D1FC67" w14:textId="77777777" w:rsidR="00387589" w:rsidRPr="00A21490" w:rsidRDefault="00387589" w:rsidP="00387589">
      <w:pPr>
        <w:pStyle w:val="LndNormale1"/>
        <w:rPr>
          <w:color w:val="002060"/>
        </w:rPr>
      </w:pPr>
    </w:p>
    <w:p w14:paraId="56CCB869" w14:textId="77777777" w:rsidR="00387589" w:rsidRPr="00A21490" w:rsidRDefault="00387589" w:rsidP="00387589">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06CB6871" w14:textId="77777777" w:rsidR="00387589" w:rsidRPr="00A21490" w:rsidRDefault="00387589" w:rsidP="00387589">
      <w:pPr>
        <w:pStyle w:val="LndNormale1"/>
        <w:rPr>
          <w:color w:val="002060"/>
        </w:rPr>
      </w:pPr>
    </w:p>
    <w:p w14:paraId="447277CA" w14:textId="77777777" w:rsidR="00387589" w:rsidRPr="00A21490" w:rsidRDefault="00387589" w:rsidP="00387589">
      <w:pPr>
        <w:pStyle w:val="LndNormale1"/>
        <w:rPr>
          <w:color w:val="002060"/>
        </w:rPr>
      </w:pPr>
      <w:r w:rsidRPr="00A21490">
        <w:rPr>
          <w:color w:val="002060"/>
        </w:rPr>
        <w:t xml:space="preserve">Per giocatori “formati” si intendono quei giocatori che abbiano almeno una delle caratteristiche di seguito indicate: </w:t>
      </w:r>
    </w:p>
    <w:p w14:paraId="766A57D2"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68B81284"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78AB3C46" w14:textId="77777777" w:rsidR="00387589" w:rsidRPr="00A21490" w:rsidRDefault="00387589" w:rsidP="00387589">
      <w:pPr>
        <w:pStyle w:val="LndNormale1"/>
        <w:numPr>
          <w:ilvl w:val="0"/>
          <w:numId w:val="8"/>
        </w:numPr>
        <w:rPr>
          <w:color w:val="002060"/>
        </w:rPr>
      </w:pPr>
      <w:r w:rsidRPr="00A21490">
        <w:rPr>
          <w:color w:val="002060"/>
        </w:rPr>
        <w:t>siano stat</w:t>
      </w:r>
      <w:r>
        <w:rPr>
          <w:color w:val="002060"/>
        </w:rPr>
        <w:t>i</w:t>
      </w:r>
      <w:r w:rsidRPr="00A21490">
        <w:rPr>
          <w:color w:val="002060"/>
        </w:rPr>
        <w:t xml:space="preserve"> tesserat</w:t>
      </w:r>
      <w:r>
        <w:rPr>
          <w:color w:val="002060"/>
        </w:rPr>
        <w:t>i</w:t>
      </w:r>
      <w:r w:rsidRPr="00A21490">
        <w:rPr>
          <w:color w:val="002060"/>
        </w:rPr>
        <w:t xml:space="preserve"> per la FIGC prima del compimento del 14° anno di età con tesseramento valido non revocato e/o non annullato; </w:t>
      </w:r>
    </w:p>
    <w:p w14:paraId="5C343FF7" w14:textId="77777777" w:rsidR="00387589" w:rsidRPr="00A21490" w:rsidRDefault="00387589" w:rsidP="00387589">
      <w:pPr>
        <w:pStyle w:val="LndNormale1"/>
        <w:numPr>
          <w:ilvl w:val="0"/>
          <w:numId w:val="8"/>
        </w:numPr>
        <w:rPr>
          <w:color w:val="002060"/>
        </w:rPr>
      </w:pPr>
      <w:r w:rsidRPr="00A21490">
        <w:rPr>
          <w:color w:val="002060"/>
        </w:rPr>
        <w:t xml:space="preserve">risultino residenti in Italia precedentemente al compimento del 10° anno di età. </w:t>
      </w:r>
    </w:p>
    <w:p w14:paraId="5B86CE5B" w14:textId="77777777" w:rsidR="00387589" w:rsidRPr="00A21490" w:rsidRDefault="00387589" w:rsidP="00387589">
      <w:pPr>
        <w:pStyle w:val="LndNormale1"/>
        <w:rPr>
          <w:color w:val="002060"/>
        </w:rPr>
      </w:pPr>
    </w:p>
    <w:p w14:paraId="5DA75AEA" w14:textId="77777777" w:rsidR="00387589" w:rsidRPr="00A21490" w:rsidRDefault="00387589" w:rsidP="00387589">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7857A563" w14:textId="77777777" w:rsidR="00387589" w:rsidRPr="00A21490" w:rsidRDefault="00387589" w:rsidP="00387589">
      <w:pPr>
        <w:pStyle w:val="LndNormale1"/>
        <w:rPr>
          <w:color w:val="002060"/>
        </w:rPr>
      </w:pPr>
      <w:r w:rsidRPr="00A21490">
        <w:rPr>
          <w:color w:val="002060"/>
        </w:rPr>
        <w:lastRenderedPageBreak/>
        <w:t>Qualora un calciatore non abbia la qualifica di “Calciatore formato in Italia”, ma sia in possesso dei requisiti richiesti, le Società possono richiederla secondo la seguente procedura:</w:t>
      </w:r>
    </w:p>
    <w:p w14:paraId="5570B3C2" w14:textId="77777777" w:rsidR="00387589" w:rsidRPr="00A21490" w:rsidRDefault="00387589" w:rsidP="00387589">
      <w:pPr>
        <w:pStyle w:val="LndNormale1"/>
        <w:rPr>
          <w:color w:val="002060"/>
        </w:rPr>
      </w:pPr>
    </w:p>
    <w:p w14:paraId="5FAD0FC9" w14:textId="77777777" w:rsidR="00387589" w:rsidRPr="00A21490" w:rsidRDefault="00387589" w:rsidP="00387589">
      <w:pPr>
        <w:pStyle w:val="LndNormale1"/>
        <w:rPr>
          <w:color w:val="002060"/>
        </w:rPr>
      </w:pPr>
      <w:r w:rsidRPr="00A21490">
        <w:rPr>
          <w:b/>
          <w:bCs/>
          <w:color w:val="002060"/>
        </w:rPr>
        <w:t>MODALITA’ RICHIESTA QUALIFICA DI “CALCIATORE FORMATO IN ITALIA”</w:t>
      </w:r>
    </w:p>
    <w:p w14:paraId="0D438AF5" w14:textId="77777777" w:rsidR="00387589" w:rsidRPr="00A21490" w:rsidRDefault="00387589" w:rsidP="00387589">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733692EC" w14:textId="77777777" w:rsidR="00387589" w:rsidRPr="00A21490" w:rsidRDefault="00387589" w:rsidP="00387589">
      <w:pPr>
        <w:pStyle w:val="LndNormale1"/>
        <w:jc w:val="left"/>
        <w:rPr>
          <w:color w:val="002060"/>
        </w:rPr>
      </w:pPr>
      <w:r w:rsidRPr="00A21490">
        <w:rPr>
          <w:color w:val="002060"/>
        </w:rPr>
        <w:t>Per richiedere tale qualifica devono procedere come segue:</w:t>
      </w:r>
    </w:p>
    <w:p w14:paraId="0FAF513D" w14:textId="77777777" w:rsidR="00387589" w:rsidRPr="00A21490" w:rsidRDefault="00387589" w:rsidP="00387589">
      <w:pPr>
        <w:pStyle w:val="LndNormale1"/>
        <w:numPr>
          <w:ilvl w:val="0"/>
          <w:numId w:val="6"/>
        </w:numPr>
        <w:jc w:val="left"/>
        <w:rPr>
          <w:color w:val="002060"/>
        </w:rPr>
      </w:pPr>
      <w:r w:rsidRPr="00A21490">
        <w:rPr>
          <w:color w:val="002060"/>
        </w:rPr>
        <w:t>entrare nella riservata Area Società</w:t>
      </w:r>
    </w:p>
    <w:p w14:paraId="53CC3B0B" w14:textId="77777777" w:rsidR="00387589" w:rsidRPr="00A21490" w:rsidRDefault="00387589" w:rsidP="00387589">
      <w:pPr>
        <w:pStyle w:val="LndNormale1"/>
        <w:numPr>
          <w:ilvl w:val="0"/>
          <w:numId w:val="6"/>
        </w:numPr>
        <w:jc w:val="left"/>
        <w:rPr>
          <w:color w:val="002060"/>
        </w:rPr>
      </w:pPr>
      <w:r w:rsidRPr="00A21490">
        <w:rPr>
          <w:color w:val="002060"/>
        </w:rPr>
        <w:t>scegliere la tendina “Tesseramento dilettanti”</w:t>
      </w:r>
    </w:p>
    <w:p w14:paraId="5D020370" w14:textId="77777777" w:rsidR="00387589" w:rsidRPr="00A21490" w:rsidRDefault="00387589" w:rsidP="00387589">
      <w:pPr>
        <w:pStyle w:val="LndNormale1"/>
        <w:numPr>
          <w:ilvl w:val="0"/>
          <w:numId w:val="6"/>
        </w:numPr>
        <w:jc w:val="left"/>
        <w:rPr>
          <w:color w:val="002060"/>
        </w:rPr>
      </w:pPr>
      <w:r w:rsidRPr="00A21490">
        <w:rPr>
          <w:color w:val="002060"/>
        </w:rPr>
        <w:t>scegliere l’opzione “Dichiarazione Residenza Calciatori per Formazione”</w:t>
      </w:r>
    </w:p>
    <w:p w14:paraId="314AD5DA" w14:textId="77777777" w:rsidR="00387589" w:rsidRPr="00A21490" w:rsidRDefault="00387589" w:rsidP="00387589">
      <w:pPr>
        <w:pStyle w:val="LndNormale1"/>
        <w:numPr>
          <w:ilvl w:val="0"/>
          <w:numId w:val="6"/>
        </w:numPr>
        <w:jc w:val="left"/>
        <w:rPr>
          <w:color w:val="002060"/>
        </w:rPr>
      </w:pPr>
      <w:r w:rsidRPr="00A21490">
        <w:rPr>
          <w:color w:val="002060"/>
        </w:rPr>
        <w:t>selezionare il calciatore ed inserire la data di inizio della residenza in Italia</w:t>
      </w:r>
    </w:p>
    <w:p w14:paraId="1EFAD0D5" w14:textId="77777777" w:rsidR="00387589" w:rsidRPr="00A21490" w:rsidRDefault="00387589" w:rsidP="00387589">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172A3D8B" w14:textId="77777777" w:rsidR="00387589" w:rsidRPr="00A21490" w:rsidRDefault="00387589" w:rsidP="00387589">
      <w:pPr>
        <w:pStyle w:val="LndNormale1"/>
        <w:numPr>
          <w:ilvl w:val="0"/>
          <w:numId w:val="6"/>
        </w:numPr>
        <w:jc w:val="left"/>
        <w:rPr>
          <w:color w:val="002060"/>
        </w:rPr>
      </w:pPr>
      <w:r w:rsidRPr="00A21490">
        <w:rPr>
          <w:color w:val="002060"/>
        </w:rPr>
        <w:t>firmare elettronicamente la pratica</w:t>
      </w:r>
    </w:p>
    <w:p w14:paraId="4A87BFE2" w14:textId="77777777" w:rsidR="00387589" w:rsidRPr="00A21490" w:rsidRDefault="00387589" w:rsidP="00387589">
      <w:pPr>
        <w:pStyle w:val="LndNormale1"/>
        <w:rPr>
          <w:color w:val="002060"/>
        </w:rPr>
      </w:pPr>
      <w:r w:rsidRPr="00A21490">
        <w:rPr>
          <w:color w:val="002060"/>
        </w:rPr>
        <w:br/>
      </w:r>
      <w:r w:rsidRPr="00A21490">
        <w:rPr>
          <w:b/>
          <w:bCs/>
          <w:color w:val="002060"/>
        </w:rPr>
        <w:t>CONVALIDA DELLA PRATICA</w:t>
      </w:r>
    </w:p>
    <w:p w14:paraId="54D91864" w14:textId="77777777" w:rsidR="00387589" w:rsidRDefault="00387589" w:rsidP="00387589">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2789A59F" w14:textId="77777777" w:rsidR="00387589" w:rsidRPr="00BD6718" w:rsidRDefault="00387589" w:rsidP="00387589">
      <w:pPr>
        <w:pStyle w:val="LndNormale1"/>
        <w:rPr>
          <w:color w:val="002060"/>
        </w:rPr>
      </w:pPr>
    </w:p>
    <w:p w14:paraId="66A390D0" w14:textId="77777777" w:rsidR="00387589" w:rsidRPr="00BD6718" w:rsidRDefault="00387589" w:rsidP="00387589">
      <w:pPr>
        <w:pStyle w:val="LndNormale1"/>
        <w:rPr>
          <w:color w:val="002060"/>
        </w:rPr>
      </w:pPr>
    </w:p>
    <w:p w14:paraId="3772E65F" w14:textId="77777777" w:rsidR="00A71D90" w:rsidRPr="00971EDE" w:rsidRDefault="00A71D90" w:rsidP="00A71D90">
      <w:pPr>
        <w:pStyle w:val="LndNormale1"/>
        <w:rPr>
          <w:b/>
          <w:color w:val="002060"/>
          <w:sz w:val="28"/>
          <w:szCs w:val="28"/>
        </w:rPr>
      </w:pPr>
      <w:r>
        <w:rPr>
          <w:b/>
          <w:color w:val="002060"/>
          <w:sz w:val="28"/>
          <w:szCs w:val="28"/>
        </w:rPr>
        <w:t>DISTINTA DI GARA</w:t>
      </w:r>
    </w:p>
    <w:p w14:paraId="4DFCA21A" w14:textId="77777777" w:rsidR="00A71D90" w:rsidRDefault="00A71D90" w:rsidP="00A71D90">
      <w:pPr>
        <w:pStyle w:val="LndNormale1"/>
        <w:rPr>
          <w:color w:val="002060"/>
        </w:rPr>
      </w:pPr>
    </w:p>
    <w:p w14:paraId="6FE3A63F" w14:textId="77777777" w:rsidR="00A71D90" w:rsidRPr="00ED564A" w:rsidRDefault="00A71D90" w:rsidP="00A71D90">
      <w:pPr>
        <w:pStyle w:val="LndNormale1"/>
        <w:rPr>
          <w:b/>
          <w:bCs/>
          <w:color w:val="002060"/>
        </w:rPr>
      </w:pPr>
      <w:r w:rsidRPr="00502A16">
        <w:rPr>
          <w:b/>
          <w:bCs/>
          <w:color w:val="002060"/>
          <w:highlight w:val="yellow"/>
        </w:rPr>
        <w:t>Si fa presente a tutte le Società che dal 7 gennaio 2026 è obbligatoria la presentazione della distinta on-line estratta dall’apposita area Società LND.</w:t>
      </w:r>
      <w:r w:rsidRPr="00ED564A">
        <w:rPr>
          <w:b/>
          <w:bCs/>
          <w:color w:val="002060"/>
        </w:rPr>
        <w:t xml:space="preserve"> </w:t>
      </w:r>
    </w:p>
    <w:p w14:paraId="0B6DA0D2" w14:textId="77777777" w:rsidR="00A71D90" w:rsidRDefault="00A71D90" w:rsidP="00A71D90">
      <w:pPr>
        <w:pStyle w:val="LndNormale1"/>
        <w:rPr>
          <w:color w:val="002060"/>
        </w:rPr>
      </w:pPr>
    </w:p>
    <w:p w14:paraId="07BF5B5B" w14:textId="77777777" w:rsidR="00A71D90" w:rsidRPr="001328E4" w:rsidRDefault="00A71D90" w:rsidP="00A71D90">
      <w:pPr>
        <w:pStyle w:val="LndNormale1"/>
        <w:rPr>
          <w:b/>
          <w:bCs/>
          <w:color w:val="002060"/>
        </w:rPr>
      </w:pPr>
      <w:r w:rsidRPr="001328E4">
        <w:rPr>
          <w:b/>
          <w:bCs/>
          <w:color w:val="002060"/>
        </w:rPr>
        <w:t>MODALITA’ DI COMPILAZIONE DISTINTA ONLINE</w:t>
      </w:r>
    </w:p>
    <w:p w14:paraId="532054F9" w14:textId="77777777" w:rsidR="00A71D90" w:rsidRDefault="00A71D90" w:rsidP="00A71D90">
      <w:pPr>
        <w:pStyle w:val="LndNormale1"/>
        <w:rPr>
          <w:color w:val="002060"/>
        </w:rPr>
      </w:pPr>
      <w:r>
        <w:rPr>
          <w:color w:val="002060"/>
        </w:rPr>
        <w:t>A</w:t>
      </w:r>
      <w:r w:rsidRPr="001328E4">
        <w:rPr>
          <w:color w:val="002060"/>
        </w:rPr>
        <w:t>ll’interno della propria </w:t>
      </w:r>
      <w:r w:rsidRPr="001328E4">
        <w:rPr>
          <w:b/>
          <w:bCs/>
          <w:color w:val="002060"/>
        </w:rPr>
        <w:t>Area L.N.D. riservata</w:t>
      </w:r>
      <w:r w:rsidRPr="001328E4">
        <w:rPr>
          <w:color w:val="002060"/>
        </w:rPr>
        <w:t> (</w:t>
      </w:r>
      <w:hyperlink r:id="rId10" w:history="1">
        <w:r w:rsidRPr="001328E4">
          <w:rPr>
            <w:rStyle w:val="Collegamentoipertestuale"/>
          </w:rPr>
          <w:t>https://iscrizioni.lnd.it/</w:t>
        </w:r>
      </w:hyperlink>
      <w:r w:rsidRPr="001328E4">
        <w:rPr>
          <w:color w:val="002060"/>
        </w:rPr>
        <w:t>) è presente la funzione “</w:t>
      </w:r>
      <w:r w:rsidRPr="001328E4">
        <w:rPr>
          <w:b/>
          <w:bCs/>
          <w:color w:val="002060"/>
        </w:rPr>
        <w:t>Liste di presentazione</w:t>
      </w:r>
      <w:r w:rsidRPr="001328E4">
        <w:rPr>
          <w:color w:val="002060"/>
        </w:rPr>
        <w:t>” che permette la creazione delle cosiddette </w:t>
      </w:r>
      <w:r w:rsidRPr="001328E4">
        <w:rPr>
          <w:b/>
          <w:bCs/>
          <w:color w:val="002060"/>
        </w:rPr>
        <w:t>distinte di gara</w:t>
      </w:r>
      <w:r w:rsidRPr="001328E4">
        <w:rPr>
          <w:color w:val="002060"/>
        </w:rPr>
        <w:t> dei Campionati ai quali la Società risulti iscritta.</w:t>
      </w:r>
    </w:p>
    <w:p w14:paraId="1A68C706" w14:textId="77777777" w:rsidR="00A71D90" w:rsidRPr="00E31DFE" w:rsidRDefault="00A71D90" w:rsidP="00A71D90">
      <w:pPr>
        <w:pStyle w:val="LndNormale1"/>
        <w:rPr>
          <w:color w:val="002060"/>
        </w:rPr>
      </w:pPr>
      <w:r>
        <w:rPr>
          <w:color w:val="002060"/>
        </w:rPr>
        <w:t>Dal</w:t>
      </w:r>
      <w:r w:rsidRPr="00E31DFE">
        <w:rPr>
          <w:color w:val="002060"/>
        </w:rPr>
        <w:t xml:space="preserve"> menù </w:t>
      </w:r>
      <w:r w:rsidRPr="00E31DFE">
        <w:rPr>
          <w:b/>
          <w:bCs/>
          <w:i/>
          <w:iCs/>
          <w:color w:val="002060"/>
        </w:rPr>
        <w:t>Liste di presentazione</w:t>
      </w:r>
      <w:r w:rsidRPr="00E31DFE">
        <w:rPr>
          <w:color w:val="002060"/>
        </w:rPr>
        <w:t> cliccando </w:t>
      </w:r>
      <w:r w:rsidRPr="00E31DFE">
        <w:rPr>
          <w:b/>
          <w:bCs/>
          <w:i/>
          <w:iCs/>
          <w:color w:val="002060"/>
        </w:rPr>
        <w:t>Campionati Regionali e Provinciali</w:t>
      </w:r>
      <w:r w:rsidRPr="00E31DFE">
        <w:rPr>
          <w:color w:val="002060"/>
        </w:rPr>
        <w:t> verranno elencati tutti i Campionati ai quali la Società partecipa, selezionando l’icona con il pallone per la quale si desidera generare il documento, comparirà il calendario completo del Campionato scelto.</w:t>
      </w:r>
    </w:p>
    <w:p w14:paraId="40A8009B" w14:textId="77777777" w:rsidR="00A71D90" w:rsidRPr="00E31DFE" w:rsidRDefault="00A71D90" w:rsidP="00A71D90">
      <w:pPr>
        <w:pStyle w:val="LndNormale1"/>
        <w:rPr>
          <w:color w:val="002060"/>
        </w:rPr>
      </w:pPr>
      <w:r w:rsidRPr="00E31DFE">
        <w:rPr>
          <w:color w:val="002060"/>
        </w:rPr>
        <w:t>Cliccando l’</w:t>
      </w:r>
      <w:r w:rsidRPr="00E31DFE">
        <w:rPr>
          <w:b/>
          <w:bCs/>
          <w:color w:val="002060"/>
        </w:rPr>
        <w:t>icona blu</w:t>
      </w:r>
      <w:r w:rsidRPr="00E31DFE">
        <w:rPr>
          <w:color w:val="002060"/>
        </w:rPr>
        <w:t> con il </w:t>
      </w:r>
      <w:r w:rsidRPr="00E31DFE">
        <w:rPr>
          <w:b/>
          <w:bCs/>
          <w:color w:val="002060"/>
        </w:rPr>
        <w:t>simbolo +</w:t>
      </w:r>
      <w:r w:rsidRPr="00E31DFE">
        <w:rPr>
          <w:color w:val="002060"/>
        </w:rPr>
        <w:t> a fianco della relativa gara per la quale si vuole compilare la distinta, si accederà alla pagina in cui sarà possibile selezionare dal menù a sinistra gli </w:t>
      </w:r>
      <w:r w:rsidRPr="00E31DFE">
        <w:rPr>
          <w:b/>
          <w:bCs/>
          <w:color w:val="002060"/>
        </w:rPr>
        <w:t>atleti presenti nel proprio organico</w:t>
      </w:r>
      <w:r w:rsidRPr="00E31DFE">
        <w:rPr>
          <w:color w:val="002060"/>
        </w:rPr>
        <w:t>, nell’ordine numerico progressivo di maglia richiesto dal documento (numero 1, 2, 3 etc…).</w:t>
      </w:r>
    </w:p>
    <w:p w14:paraId="082C0278" w14:textId="77777777" w:rsidR="00A71D90" w:rsidRPr="00E31DFE" w:rsidRDefault="00A71D90" w:rsidP="00A71D90">
      <w:pPr>
        <w:pStyle w:val="LndNormale1"/>
        <w:rPr>
          <w:color w:val="002060"/>
        </w:rPr>
      </w:pPr>
      <w:r w:rsidRPr="00E31DFE">
        <w:rPr>
          <w:color w:val="002060"/>
        </w:rPr>
        <w:t>Una volta selezionato, il calciatore verrà in automatico trasferito sulla distinta in fase di creazione, presente alla destra dello schermo. Selezionati tutti i calciatori da inserire nella distinta e, indicati anche gli atleti che svolgono il ruolo di capitano e vice capitano con la relativa spunta inserita in prossimità della voce </w:t>
      </w:r>
      <w:r w:rsidRPr="00E31DFE">
        <w:rPr>
          <w:b/>
          <w:bCs/>
          <w:color w:val="002060"/>
        </w:rPr>
        <w:t>“Cap.”</w:t>
      </w:r>
      <w:r w:rsidRPr="00E31DFE">
        <w:rPr>
          <w:color w:val="002060"/>
        </w:rPr>
        <w:t> e </w:t>
      </w:r>
      <w:r w:rsidRPr="00E31DFE">
        <w:rPr>
          <w:b/>
          <w:bCs/>
          <w:color w:val="002060"/>
        </w:rPr>
        <w:t>“V.Cap.”</w:t>
      </w:r>
      <w:r w:rsidRPr="00E31DFE">
        <w:rPr>
          <w:color w:val="002060"/>
        </w:rPr>
        <w:t>, cliccando sull’icona blu </w:t>
      </w:r>
      <w:r w:rsidRPr="00E31DFE">
        <w:rPr>
          <w:b/>
          <w:bCs/>
          <w:color w:val="002060"/>
        </w:rPr>
        <w:t>-&gt;</w:t>
      </w:r>
      <w:r w:rsidRPr="00E31DFE">
        <w:rPr>
          <w:color w:val="002060"/>
        </w:rPr>
        <w:t> presente nel menù in alto a destra, si passerà alla schermata in cui inserire le persone che accederanno al terreno di gioco (Allenatore, Allenatore in seconda, Dirigente Accompagnatore, Medico etc…).</w:t>
      </w:r>
    </w:p>
    <w:p w14:paraId="1B676600" w14:textId="77777777" w:rsidR="00A71D90" w:rsidRPr="00E31DFE" w:rsidRDefault="00A71D90" w:rsidP="00A71D90">
      <w:pPr>
        <w:pStyle w:val="LndNormale1"/>
        <w:rPr>
          <w:color w:val="002060"/>
        </w:rPr>
      </w:pPr>
      <w:r w:rsidRPr="00E31DFE">
        <w:rPr>
          <w:color w:val="002060"/>
        </w:rPr>
        <w:t>Tramite il </w:t>
      </w:r>
      <w:r w:rsidRPr="00E31DFE">
        <w:rPr>
          <w:b/>
          <w:bCs/>
          <w:color w:val="002060"/>
        </w:rPr>
        <w:t>menù a tendina</w:t>
      </w:r>
      <w:r w:rsidRPr="00E31DFE">
        <w:rPr>
          <w:color w:val="002060"/>
        </w:rPr>
        <w:t> in corrispondenza dell’incarico si potrà, quindi, scegliere il proprio tesserato che andrà a ricoprire il relativo ruolo.</w:t>
      </w:r>
    </w:p>
    <w:p w14:paraId="68C0CE83" w14:textId="77777777" w:rsidR="00A71D90" w:rsidRPr="00A14A22" w:rsidRDefault="00A71D90" w:rsidP="00A71D90">
      <w:pPr>
        <w:pStyle w:val="LndNormale1"/>
        <w:rPr>
          <w:color w:val="002060"/>
          <w:szCs w:val="22"/>
        </w:rPr>
      </w:pPr>
      <w:r w:rsidRPr="00E31DFE">
        <w:rPr>
          <w:color w:val="002060"/>
        </w:rPr>
        <w:t>Terminato l’inserimento dei suddetti nominativi, sarà sufficiente cliccare sul tasto “</w:t>
      </w:r>
      <w:r w:rsidRPr="00E31DFE">
        <w:rPr>
          <w:b/>
          <w:bCs/>
          <w:color w:val="002060"/>
        </w:rPr>
        <w:t>salva e stampa</w:t>
      </w:r>
      <w:r w:rsidRPr="00E31DFE">
        <w:rPr>
          <w:color w:val="002060"/>
        </w:rPr>
        <w:t xml:space="preserve">”, presente in calce alla pagina, per generare il documento di gara da sottoscrivere e consegnare il giorno </w:t>
      </w:r>
      <w:r w:rsidRPr="00A14A22">
        <w:rPr>
          <w:color w:val="002060"/>
          <w:szCs w:val="22"/>
        </w:rPr>
        <w:t>della gara.</w:t>
      </w:r>
    </w:p>
    <w:p w14:paraId="47030541" w14:textId="77777777" w:rsidR="00387589" w:rsidRDefault="00387589" w:rsidP="0047674B">
      <w:pPr>
        <w:pStyle w:val="LndNormale1"/>
        <w:rPr>
          <w:rFonts w:cs="Arial"/>
          <w:color w:val="002060"/>
          <w:szCs w:val="22"/>
        </w:rPr>
      </w:pPr>
    </w:p>
    <w:p w14:paraId="526CD18A" w14:textId="77777777" w:rsidR="0068577F" w:rsidRDefault="0068577F" w:rsidP="0047674B">
      <w:pPr>
        <w:pStyle w:val="LndNormale1"/>
        <w:rPr>
          <w:rFonts w:cs="Arial"/>
          <w:color w:val="002060"/>
          <w:szCs w:val="22"/>
        </w:rPr>
      </w:pPr>
    </w:p>
    <w:p w14:paraId="371A9FF4" w14:textId="21A7FE2E" w:rsidR="0068577F" w:rsidRPr="00A21490" w:rsidRDefault="0068577F" w:rsidP="0068577F">
      <w:pPr>
        <w:pStyle w:val="LndNormale1"/>
        <w:rPr>
          <w:b/>
          <w:color w:val="002060"/>
          <w:sz w:val="28"/>
          <w:szCs w:val="28"/>
        </w:rPr>
      </w:pPr>
      <w:r>
        <w:rPr>
          <w:b/>
          <w:color w:val="002060"/>
          <w:sz w:val="28"/>
          <w:szCs w:val="28"/>
        </w:rPr>
        <w:t>BANDO CORSO ALLENATORE UEFA FUTSAL B</w:t>
      </w:r>
    </w:p>
    <w:p w14:paraId="137714F2" w14:textId="77777777" w:rsidR="0068577F" w:rsidRPr="00A21490" w:rsidRDefault="0068577F" w:rsidP="0068577F">
      <w:pPr>
        <w:pStyle w:val="LndNormale1"/>
        <w:rPr>
          <w:color w:val="002060"/>
        </w:rPr>
      </w:pPr>
    </w:p>
    <w:p w14:paraId="40AD11E5" w14:textId="7E7147AD" w:rsidR="0068577F" w:rsidRPr="0068577F" w:rsidRDefault="0068577F" w:rsidP="0068577F">
      <w:pPr>
        <w:pStyle w:val="LndNormale1"/>
        <w:rPr>
          <w:b/>
          <w:bCs/>
          <w:color w:val="002060"/>
        </w:rPr>
      </w:pPr>
      <w:r w:rsidRPr="0068577F">
        <w:rPr>
          <w:b/>
          <w:bCs/>
          <w:color w:val="002060"/>
        </w:rPr>
        <w:t xml:space="preserve">In allegato si trasmette il </w:t>
      </w:r>
      <w:r>
        <w:rPr>
          <w:b/>
          <w:bCs/>
          <w:color w:val="002060"/>
        </w:rPr>
        <w:t>b</w:t>
      </w:r>
      <w:r w:rsidRPr="0068577F">
        <w:rPr>
          <w:b/>
          <w:bCs/>
          <w:color w:val="002060"/>
        </w:rPr>
        <w:t>ando di ammissione al Corso per l’abilitazione ad Allenatore UEFA FUTSAL B che si svolgerà ad Ancona dall’11/5/2026 al 04/07/2026.</w:t>
      </w:r>
    </w:p>
    <w:p w14:paraId="2AC0877D" w14:textId="4A944E84" w:rsidR="0068577F" w:rsidRDefault="0068577F" w:rsidP="0068577F">
      <w:pPr>
        <w:pStyle w:val="LndNormale1"/>
        <w:rPr>
          <w:rFonts w:cs="Arial"/>
          <w:color w:val="002060"/>
          <w:szCs w:val="22"/>
        </w:rPr>
      </w:pPr>
    </w:p>
    <w:p w14:paraId="5CA6956D" w14:textId="77777777" w:rsidR="003D1451" w:rsidRDefault="003D1451" w:rsidP="0068577F">
      <w:pPr>
        <w:pStyle w:val="LndNormale1"/>
        <w:rPr>
          <w:rFonts w:cs="Arial"/>
          <w:color w:val="002060"/>
          <w:szCs w:val="22"/>
        </w:rPr>
      </w:pPr>
    </w:p>
    <w:p w14:paraId="40A5CE5F" w14:textId="77777777" w:rsidR="003D1451" w:rsidRPr="003D1451" w:rsidRDefault="003D1451" w:rsidP="003D1451">
      <w:pPr>
        <w:rPr>
          <w:rFonts w:ascii="Arial" w:hAnsi="Arial" w:cs="Arial"/>
          <w:b/>
          <w:color w:val="002060"/>
          <w:sz w:val="28"/>
          <w:szCs w:val="28"/>
        </w:rPr>
      </w:pPr>
      <w:r w:rsidRPr="003D1451">
        <w:rPr>
          <w:rFonts w:ascii="Arial" w:hAnsi="Arial" w:cs="Arial"/>
          <w:b/>
          <w:color w:val="002060"/>
          <w:sz w:val="28"/>
          <w:szCs w:val="28"/>
        </w:rPr>
        <w:t>COMUNICAZIONI CONI</w:t>
      </w:r>
    </w:p>
    <w:p w14:paraId="33EAFA97" w14:textId="77777777" w:rsidR="003D1451" w:rsidRPr="003D1451" w:rsidRDefault="003D1451" w:rsidP="003D1451">
      <w:pPr>
        <w:rPr>
          <w:rFonts w:ascii="Arial" w:hAnsi="Arial" w:cs="Arial"/>
          <w:color w:val="002060"/>
          <w:sz w:val="22"/>
          <w:szCs w:val="22"/>
        </w:rPr>
      </w:pPr>
    </w:p>
    <w:p w14:paraId="589C31CB" w14:textId="77777777" w:rsidR="003D1451" w:rsidRPr="003D1451" w:rsidRDefault="003D1451" w:rsidP="003D1451">
      <w:pPr>
        <w:rPr>
          <w:rFonts w:ascii="Arial" w:hAnsi="Arial" w:cs="Arial"/>
          <w:b/>
          <w:color w:val="002060"/>
          <w:sz w:val="22"/>
          <w:szCs w:val="22"/>
          <w:u w:val="single"/>
        </w:rPr>
      </w:pPr>
      <w:r w:rsidRPr="003D1451">
        <w:rPr>
          <w:rFonts w:ascii="Arial" w:hAnsi="Arial" w:cs="Arial"/>
          <w:b/>
          <w:color w:val="002060"/>
          <w:sz w:val="22"/>
          <w:szCs w:val="22"/>
          <w:u w:val="single"/>
        </w:rPr>
        <w:t>Circolare esplicativa 5 per mille, anno 2026</w:t>
      </w:r>
    </w:p>
    <w:p w14:paraId="7B2F28C3" w14:textId="77777777" w:rsidR="003D1451" w:rsidRPr="003D1451" w:rsidRDefault="003D1451" w:rsidP="003D1451">
      <w:pPr>
        <w:rPr>
          <w:rFonts w:ascii="Arial" w:hAnsi="Arial" w:cs="Arial"/>
          <w:color w:val="002060"/>
          <w:sz w:val="22"/>
          <w:szCs w:val="22"/>
        </w:rPr>
      </w:pPr>
      <w:r w:rsidRPr="003D1451">
        <w:rPr>
          <w:rFonts w:ascii="Arial" w:hAnsi="Arial" w:cs="Arial"/>
          <w:color w:val="002060"/>
          <w:sz w:val="22"/>
          <w:szCs w:val="22"/>
        </w:rPr>
        <w:t>Si allega la circolare in epigrafe predisposta dal Comitato Regionale Marche CONI.</w:t>
      </w:r>
    </w:p>
    <w:p w14:paraId="5B3BAFE2" w14:textId="77777777" w:rsidR="003D1451" w:rsidRPr="003D1451" w:rsidRDefault="003D1451" w:rsidP="003D1451">
      <w:pPr>
        <w:rPr>
          <w:rFonts w:ascii="Arial" w:hAnsi="Arial" w:cs="Arial"/>
          <w:color w:val="002060"/>
          <w:sz w:val="22"/>
          <w:szCs w:val="22"/>
        </w:rPr>
      </w:pPr>
      <w:r w:rsidRPr="003D1451">
        <w:rPr>
          <w:rFonts w:ascii="Arial" w:hAnsi="Arial" w:cs="Arial"/>
          <w:color w:val="002060"/>
          <w:sz w:val="22"/>
          <w:szCs w:val="22"/>
        </w:rPr>
        <w:t>La stessa è consultabile anche sul sito CONI Marche al seguente link:</w:t>
      </w:r>
    </w:p>
    <w:p w14:paraId="1BD75249" w14:textId="77777777" w:rsidR="003D1451" w:rsidRPr="003D1451" w:rsidRDefault="003D1451" w:rsidP="003D1451">
      <w:pPr>
        <w:rPr>
          <w:rFonts w:ascii="Arial" w:hAnsi="Arial" w:cs="Arial"/>
          <w:color w:val="002060"/>
          <w:sz w:val="22"/>
          <w:szCs w:val="22"/>
          <w:u w:val="single"/>
        </w:rPr>
      </w:pPr>
      <w:r w:rsidRPr="003D1451">
        <w:rPr>
          <w:rFonts w:ascii="Arial" w:hAnsi="Arial" w:cs="Arial"/>
          <w:color w:val="002060"/>
          <w:sz w:val="22"/>
          <w:szCs w:val="22"/>
          <w:u w:val="single"/>
        </w:rPr>
        <w:t xml:space="preserve">5 per </w:t>
      </w:r>
      <w:proofErr w:type="gramStart"/>
      <w:r w:rsidRPr="003D1451">
        <w:rPr>
          <w:rFonts w:ascii="Arial" w:hAnsi="Arial" w:cs="Arial"/>
          <w:color w:val="002060"/>
          <w:sz w:val="22"/>
          <w:szCs w:val="22"/>
          <w:u w:val="single"/>
        </w:rPr>
        <w:t>mille anno</w:t>
      </w:r>
      <w:proofErr w:type="gramEnd"/>
      <w:r w:rsidRPr="003D1451">
        <w:rPr>
          <w:rFonts w:ascii="Arial" w:hAnsi="Arial" w:cs="Arial"/>
          <w:color w:val="002060"/>
          <w:sz w:val="22"/>
          <w:szCs w:val="22"/>
          <w:u w:val="single"/>
        </w:rPr>
        <w:t xml:space="preserve"> 2026 – circolare esplicativa</w:t>
      </w:r>
    </w:p>
    <w:p w14:paraId="1BFFD547" w14:textId="77777777" w:rsidR="003D1451" w:rsidRPr="003D1451" w:rsidRDefault="003D1451" w:rsidP="0068577F">
      <w:pPr>
        <w:pStyle w:val="LndNormale1"/>
        <w:rPr>
          <w:rFonts w:cs="Arial"/>
          <w:color w:val="002060"/>
          <w:szCs w:val="22"/>
        </w:rPr>
      </w:pPr>
    </w:p>
    <w:p w14:paraId="026B19D6" w14:textId="77777777" w:rsidR="009F60E8" w:rsidRPr="003D1451" w:rsidRDefault="009F60E8" w:rsidP="0047674B">
      <w:pPr>
        <w:pStyle w:val="LndNormale1"/>
        <w:rPr>
          <w:rFonts w:cs="Arial"/>
          <w:color w:val="002060"/>
          <w:szCs w:val="22"/>
        </w:rPr>
      </w:pPr>
    </w:p>
    <w:p w14:paraId="2D830D34" w14:textId="77777777" w:rsidR="009F60E8" w:rsidRPr="0081656C" w:rsidRDefault="009F60E8" w:rsidP="009F60E8">
      <w:pPr>
        <w:pStyle w:val="LndNormale1"/>
        <w:rPr>
          <w:b/>
          <w:color w:val="002060"/>
          <w:sz w:val="28"/>
          <w:szCs w:val="28"/>
        </w:rPr>
      </w:pPr>
      <w:r w:rsidRPr="0081656C">
        <w:rPr>
          <w:b/>
          <w:color w:val="002060"/>
          <w:sz w:val="28"/>
          <w:szCs w:val="28"/>
        </w:rPr>
        <w:t>ANNULLAMENTO TESSERAMENTI ANNUALI (SGS)</w:t>
      </w:r>
    </w:p>
    <w:p w14:paraId="179E5D0F" w14:textId="77777777" w:rsidR="009F60E8" w:rsidRPr="0081656C" w:rsidRDefault="009F60E8" w:rsidP="009F60E8">
      <w:pPr>
        <w:pStyle w:val="LndNormale1"/>
        <w:rPr>
          <w:color w:val="002060"/>
        </w:rPr>
      </w:pPr>
    </w:p>
    <w:p w14:paraId="3164C1C5" w14:textId="77777777" w:rsidR="009F60E8" w:rsidRPr="0081656C" w:rsidRDefault="009F60E8" w:rsidP="009F60E8">
      <w:pPr>
        <w:pStyle w:val="LndNormale1"/>
        <w:rPr>
          <w:color w:val="002060"/>
        </w:rPr>
      </w:pPr>
      <w:r w:rsidRPr="0081656C">
        <w:rPr>
          <w:color w:val="002060"/>
        </w:rPr>
        <w:t>Vista la richiesta di svincolo per inattività ai sensi dell’art. 109 delle NOIF, presentate dagli esercenti la potestà genitoriale, esperiti i dovuti accertamenti, si procede allo svincolo dei seguenti calciatori/calciatrici:</w:t>
      </w:r>
    </w:p>
    <w:p w14:paraId="016A7AB0" w14:textId="77777777" w:rsidR="009F60E8" w:rsidRPr="0081656C" w:rsidRDefault="009F60E8" w:rsidP="009F60E8">
      <w:pPr>
        <w:pStyle w:val="LndNormale1"/>
        <w:rPr>
          <w:b/>
          <w:color w:val="002060"/>
        </w:rPr>
      </w:pPr>
      <w:r w:rsidRPr="0081656C">
        <w:rPr>
          <w:b/>
          <w:color w:val="002060"/>
        </w:rPr>
        <w:t>FERRATO SAMUEL</w:t>
      </w:r>
      <w:r w:rsidRPr="0081656C">
        <w:rPr>
          <w:b/>
          <w:color w:val="002060"/>
        </w:rPr>
        <w:tab/>
      </w:r>
      <w:r w:rsidRPr="0081656C">
        <w:rPr>
          <w:b/>
          <w:color w:val="002060"/>
        </w:rPr>
        <w:tab/>
        <w:t xml:space="preserve">nato 03.12.2009 </w:t>
      </w:r>
      <w:r w:rsidRPr="0081656C">
        <w:rPr>
          <w:b/>
          <w:color w:val="002060"/>
        </w:rPr>
        <w:tab/>
        <w:t>59.058 U.S. CASTELFRETTESE A.S.D.</w:t>
      </w:r>
    </w:p>
    <w:p w14:paraId="6CF1566D" w14:textId="77777777" w:rsidR="009F60E8" w:rsidRPr="0081656C" w:rsidRDefault="009F60E8" w:rsidP="009F60E8">
      <w:pPr>
        <w:pStyle w:val="LndNormale1"/>
        <w:rPr>
          <w:b/>
          <w:color w:val="002060"/>
        </w:rPr>
      </w:pPr>
      <w:r w:rsidRPr="0081656C">
        <w:rPr>
          <w:b/>
          <w:color w:val="002060"/>
        </w:rPr>
        <w:t>TONUCCI JACOPO</w:t>
      </w:r>
      <w:r w:rsidRPr="0081656C">
        <w:rPr>
          <w:b/>
          <w:color w:val="002060"/>
        </w:rPr>
        <w:tab/>
      </w:r>
      <w:r w:rsidRPr="0081656C">
        <w:rPr>
          <w:b/>
          <w:color w:val="002060"/>
        </w:rPr>
        <w:tab/>
        <w:t>nato 30.11.2013</w:t>
      </w:r>
      <w:r w:rsidRPr="0081656C">
        <w:rPr>
          <w:b/>
          <w:color w:val="002060"/>
        </w:rPr>
        <w:tab/>
        <w:t>61.487 VIS PESARO DAL 1898 SRL</w:t>
      </w:r>
    </w:p>
    <w:p w14:paraId="018D7F0D" w14:textId="77777777" w:rsidR="009F60E8" w:rsidRPr="0081656C" w:rsidRDefault="009F60E8" w:rsidP="009F60E8">
      <w:pPr>
        <w:pStyle w:val="LndNormale1"/>
        <w:rPr>
          <w:b/>
          <w:color w:val="002060"/>
        </w:rPr>
      </w:pPr>
      <w:r w:rsidRPr="0081656C">
        <w:rPr>
          <w:b/>
          <w:color w:val="002060"/>
        </w:rPr>
        <w:t>MURESAN DENIS ALESS</w:t>
      </w:r>
      <w:r w:rsidRPr="0081656C">
        <w:rPr>
          <w:b/>
          <w:color w:val="002060"/>
        </w:rPr>
        <w:tab/>
        <w:t>nato 05.03.2012</w:t>
      </w:r>
      <w:r w:rsidRPr="0081656C">
        <w:rPr>
          <w:b/>
          <w:color w:val="002060"/>
        </w:rPr>
        <w:tab/>
        <w:t>80.938 A.S.D. MONTECASSIANO CALCIO</w:t>
      </w:r>
    </w:p>
    <w:p w14:paraId="021EDA28" w14:textId="74A3F490" w:rsidR="0081656C" w:rsidRPr="0081656C" w:rsidRDefault="0081656C" w:rsidP="0081656C">
      <w:pPr>
        <w:pStyle w:val="LndNormale1"/>
        <w:rPr>
          <w:b/>
          <w:color w:val="002060"/>
        </w:rPr>
      </w:pPr>
      <w:r w:rsidRPr="0081656C">
        <w:rPr>
          <w:b/>
          <w:color w:val="002060"/>
        </w:rPr>
        <w:t>RECINTI PIETRO</w:t>
      </w:r>
      <w:r w:rsidRPr="0081656C">
        <w:rPr>
          <w:b/>
          <w:color w:val="002060"/>
        </w:rPr>
        <w:tab/>
      </w:r>
      <w:r>
        <w:rPr>
          <w:b/>
          <w:color w:val="002060"/>
        </w:rPr>
        <w:tab/>
      </w:r>
      <w:r w:rsidRPr="0081656C">
        <w:rPr>
          <w:b/>
          <w:color w:val="002060"/>
        </w:rPr>
        <w:t xml:space="preserve">nato 22.04.2011 </w:t>
      </w:r>
      <w:r w:rsidRPr="0081656C">
        <w:rPr>
          <w:b/>
          <w:color w:val="002060"/>
        </w:rPr>
        <w:tab/>
        <w:t xml:space="preserve">935.982 S.S.D. ACADEMY C.F.C. SRL SSD  </w:t>
      </w:r>
    </w:p>
    <w:p w14:paraId="3D958E5B" w14:textId="77777777" w:rsidR="009F60E8" w:rsidRPr="003D1451" w:rsidRDefault="009F60E8" w:rsidP="0047674B">
      <w:pPr>
        <w:pStyle w:val="LndNormale1"/>
        <w:rPr>
          <w:rFonts w:cs="Arial"/>
          <w:color w:val="002060"/>
          <w:szCs w:val="22"/>
        </w:rPr>
      </w:pPr>
    </w:p>
    <w:p w14:paraId="1CB8DA46" w14:textId="77777777" w:rsidR="003D1451" w:rsidRPr="003D1451" w:rsidRDefault="003D1451" w:rsidP="0047674B">
      <w:pPr>
        <w:pStyle w:val="LndNormale1"/>
        <w:rPr>
          <w:rFonts w:cs="Arial"/>
          <w:color w:val="002060"/>
          <w:szCs w:val="22"/>
        </w:rPr>
      </w:pPr>
    </w:p>
    <w:p w14:paraId="07CD6EAB" w14:textId="77777777" w:rsidR="003D1451" w:rsidRPr="003D1451" w:rsidRDefault="003D1451" w:rsidP="003D1451">
      <w:pPr>
        <w:pStyle w:val="LndNormale1"/>
        <w:rPr>
          <w:b/>
          <w:color w:val="002060"/>
          <w:sz w:val="28"/>
          <w:szCs w:val="28"/>
        </w:rPr>
      </w:pPr>
      <w:r w:rsidRPr="003D1451">
        <w:rPr>
          <w:b/>
          <w:color w:val="002060"/>
          <w:sz w:val="28"/>
          <w:szCs w:val="28"/>
        </w:rPr>
        <w:t>ANNULLAMENTO CARTA ASS.VA PICCOLI AMICI – PRIMI CALCI</w:t>
      </w:r>
    </w:p>
    <w:p w14:paraId="6F1B585B" w14:textId="77777777" w:rsidR="003D1451" w:rsidRPr="003D1451" w:rsidRDefault="003D1451" w:rsidP="003D1451">
      <w:pPr>
        <w:pStyle w:val="LndNormale1"/>
        <w:rPr>
          <w:color w:val="002060"/>
          <w:szCs w:val="22"/>
        </w:rPr>
      </w:pPr>
    </w:p>
    <w:p w14:paraId="07198AC8" w14:textId="77777777" w:rsidR="003D1451" w:rsidRPr="003D1451" w:rsidRDefault="003D1451" w:rsidP="003D1451">
      <w:pPr>
        <w:pStyle w:val="LndNormale1"/>
        <w:rPr>
          <w:color w:val="002060"/>
          <w:szCs w:val="22"/>
        </w:rPr>
      </w:pPr>
      <w:r w:rsidRPr="003D1451">
        <w:rPr>
          <w:color w:val="002060"/>
          <w:szCs w:val="22"/>
        </w:rPr>
        <w:t xml:space="preserve">Vista la richiesta avnazata, si procede all’annullamento della “Carta Assicurativa” Piccoli Amici – </w:t>
      </w:r>
    </w:p>
    <w:p w14:paraId="79EDC789" w14:textId="77777777" w:rsidR="003D1451" w:rsidRPr="003D1451" w:rsidRDefault="003D1451" w:rsidP="003D1451">
      <w:pPr>
        <w:pStyle w:val="LndNormale1"/>
        <w:rPr>
          <w:b/>
          <w:color w:val="002060"/>
          <w:szCs w:val="22"/>
        </w:rPr>
      </w:pPr>
      <w:r w:rsidRPr="003D1451">
        <w:rPr>
          <w:b/>
          <w:color w:val="002060"/>
          <w:szCs w:val="22"/>
        </w:rPr>
        <w:t>GJEKO DIEGO</w:t>
      </w:r>
      <w:r w:rsidRPr="003D1451">
        <w:rPr>
          <w:b/>
          <w:color w:val="002060"/>
          <w:szCs w:val="22"/>
        </w:rPr>
        <w:tab/>
        <w:t>nato 16.03.2020</w:t>
      </w:r>
      <w:r w:rsidRPr="003D1451">
        <w:rPr>
          <w:b/>
          <w:color w:val="002060"/>
          <w:szCs w:val="22"/>
        </w:rPr>
        <w:tab/>
        <w:t>917.164 C.S.   LORETO A.S.D.</w:t>
      </w:r>
    </w:p>
    <w:p w14:paraId="135D9297" w14:textId="77777777" w:rsidR="003D1451" w:rsidRPr="003D1451" w:rsidRDefault="003D1451" w:rsidP="0047674B">
      <w:pPr>
        <w:pStyle w:val="LndNormale1"/>
        <w:rPr>
          <w:rFonts w:cs="Arial"/>
          <w:color w:val="002060"/>
          <w:szCs w:val="22"/>
        </w:rPr>
      </w:pPr>
    </w:p>
    <w:p w14:paraId="441F8D49" w14:textId="77777777" w:rsidR="0081656C" w:rsidRPr="003D1451" w:rsidRDefault="0081656C" w:rsidP="0047674B">
      <w:pPr>
        <w:pStyle w:val="LndNormale1"/>
        <w:rPr>
          <w:rFonts w:cs="Arial"/>
          <w:color w:val="002060"/>
          <w:szCs w:val="22"/>
        </w:rPr>
      </w:pPr>
    </w:p>
    <w:p w14:paraId="0EA1D54D" w14:textId="77777777" w:rsidR="009F60E8" w:rsidRPr="0081656C" w:rsidRDefault="009F60E8" w:rsidP="009F60E8">
      <w:pPr>
        <w:pStyle w:val="LndNormale1"/>
        <w:rPr>
          <w:b/>
          <w:color w:val="002060"/>
          <w:sz w:val="28"/>
          <w:szCs w:val="28"/>
        </w:rPr>
      </w:pPr>
      <w:r w:rsidRPr="0081656C">
        <w:rPr>
          <w:b/>
          <w:color w:val="002060"/>
          <w:sz w:val="28"/>
          <w:szCs w:val="28"/>
        </w:rPr>
        <w:t>SVINCOLI EX ART. 117 BIS NOIF</w:t>
      </w:r>
    </w:p>
    <w:p w14:paraId="71809B39" w14:textId="77777777" w:rsidR="009F60E8" w:rsidRPr="0081656C" w:rsidRDefault="009F60E8" w:rsidP="009F60E8">
      <w:pPr>
        <w:rPr>
          <w:rFonts w:ascii="Arial" w:hAnsi="Arial" w:cs="Arial"/>
          <w:color w:val="002060"/>
          <w:sz w:val="22"/>
          <w:szCs w:val="22"/>
        </w:rPr>
      </w:pPr>
    </w:p>
    <w:p w14:paraId="6DCFD902" w14:textId="77777777" w:rsidR="009F60E8" w:rsidRPr="0081656C" w:rsidRDefault="009F60E8" w:rsidP="009F60E8">
      <w:pPr>
        <w:pStyle w:val="LndNormale1"/>
        <w:rPr>
          <w:b/>
          <w:color w:val="002060"/>
        </w:rPr>
      </w:pPr>
      <w:r w:rsidRPr="0081656C">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81656C">
        <w:rPr>
          <w:b/>
          <w:color w:val="002060"/>
        </w:rPr>
        <w:t>26.03.2026:</w:t>
      </w:r>
    </w:p>
    <w:tbl>
      <w:tblPr>
        <w:tblW w:w="0" w:type="auto"/>
        <w:tblLook w:val="04A0" w:firstRow="1" w:lastRow="0" w:firstColumn="1" w:lastColumn="0" w:noHBand="0" w:noVBand="1"/>
      </w:tblPr>
      <w:tblGrid>
        <w:gridCol w:w="1265"/>
        <w:gridCol w:w="2756"/>
        <w:gridCol w:w="1273"/>
        <w:gridCol w:w="1182"/>
        <w:gridCol w:w="3436"/>
      </w:tblGrid>
      <w:tr w:rsidR="0081656C" w:rsidRPr="0081656C" w14:paraId="3247B86C" w14:textId="77777777" w:rsidTr="00BB2792">
        <w:tc>
          <w:tcPr>
            <w:tcW w:w="1265" w:type="dxa"/>
            <w:tcBorders>
              <w:top w:val="single" w:sz="4" w:space="0" w:color="auto"/>
              <w:left w:val="single" w:sz="4" w:space="0" w:color="auto"/>
              <w:bottom w:val="single" w:sz="4" w:space="0" w:color="auto"/>
              <w:right w:val="single" w:sz="4" w:space="0" w:color="auto"/>
            </w:tcBorders>
            <w:hideMark/>
          </w:tcPr>
          <w:p w14:paraId="59C512F1" w14:textId="77777777" w:rsidR="009F60E8" w:rsidRPr="0081656C" w:rsidRDefault="009F60E8" w:rsidP="00BB2792">
            <w:pPr>
              <w:pStyle w:val="LndNormale1"/>
              <w:jc w:val="center"/>
              <w:rPr>
                <w:color w:val="002060"/>
              </w:rPr>
            </w:pPr>
            <w:r w:rsidRPr="0081656C">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78749312" w14:textId="77777777" w:rsidR="009F60E8" w:rsidRPr="0081656C" w:rsidRDefault="009F60E8" w:rsidP="00BB2792">
            <w:pPr>
              <w:pStyle w:val="LndNormale1"/>
              <w:jc w:val="center"/>
              <w:rPr>
                <w:color w:val="002060"/>
              </w:rPr>
            </w:pPr>
            <w:r w:rsidRPr="0081656C">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2B3B0C7B" w14:textId="77777777" w:rsidR="009F60E8" w:rsidRPr="0081656C" w:rsidRDefault="009F60E8" w:rsidP="00BB2792">
            <w:pPr>
              <w:pStyle w:val="LndNormale1"/>
              <w:jc w:val="center"/>
              <w:rPr>
                <w:color w:val="002060"/>
              </w:rPr>
            </w:pPr>
            <w:r w:rsidRPr="0081656C">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135A9697" w14:textId="77777777" w:rsidR="009F60E8" w:rsidRPr="0081656C" w:rsidRDefault="009F60E8" w:rsidP="00BB2792">
            <w:pPr>
              <w:pStyle w:val="LndNormale1"/>
              <w:jc w:val="center"/>
              <w:rPr>
                <w:color w:val="002060"/>
              </w:rPr>
            </w:pPr>
            <w:r w:rsidRPr="0081656C">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154FD269" w14:textId="77777777" w:rsidR="009F60E8" w:rsidRPr="0081656C" w:rsidRDefault="009F60E8" w:rsidP="00BB2792">
            <w:pPr>
              <w:pStyle w:val="LndNormale1"/>
              <w:jc w:val="center"/>
              <w:rPr>
                <w:color w:val="002060"/>
              </w:rPr>
            </w:pPr>
            <w:r w:rsidRPr="0081656C">
              <w:rPr>
                <w:color w:val="002060"/>
              </w:rPr>
              <w:t>Società</w:t>
            </w:r>
          </w:p>
        </w:tc>
      </w:tr>
      <w:tr w:rsidR="0081656C" w:rsidRPr="0081656C" w14:paraId="4DF4564D" w14:textId="77777777" w:rsidTr="00BB2792">
        <w:tc>
          <w:tcPr>
            <w:tcW w:w="1265" w:type="dxa"/>
            <w:tcBorders>
              <w:top w:val="single" w:sz="4" w:space="0" w:color="auto"/>
              <w:left w:val="single" w:sz="4" w:space="0" w:color="auto"/>
              <w:bottom w:val="single" w:sz="4" w:space="0" w:color="auto"/>
              <w:right w:val="single" w:sz="4" w:space="0" w:color="auto"/>
            </w:tcBorders>
          </w:tcPr>
          <w:p w14:paraId="047ADC82" w14:textId="77777777" w:rsidR="009F60E8" w:rsidRPr="0081656C" w:rsidRDefault="009F60E8" w:rsidP="00BB2792">
            <w:pPr>
              <w:pStyle w:val="LndNormale1"/>
              <w:rPr>
                <w:color w:val="002060"/>
                <w:sz w:val="20"/>
              </w:rPr>
            </w:pPr>
            <w:r w:rsidRPr="0081656C">
              <w:rPr>
                <w:color w:val="002060"/>
                <w:sz w:val="20"/>
              </w:rPr>
              <w:t>3684488</w:t>
            </w:r>
          </w:p>
        </w:tc>
        <w:tc>
          <w:tcPr>
            <w:tcW w:w="2756" w:type="dxa"/>
            <w:tcBorders>
              <w:top w:val="single" w:sz="4" w:space="0" w:color="auto"/>
              <w:left w:val="single" w:sz="4" w:space="0" w:color="auto"/>
              <w:bottom w:val="single" w:sz="4" w:space="0" w:color="auto"/>
              <w:right w:val="single" w:sz="4" w:space="0" w:color="auto"/>
            </w:tcBorders>
          </w:tcPr>
          <w:p w14:paraId="786A0F76" w14:textId="77777777" w:rsidR="009F60E8" w:rsidRPr="0081656C" w:rsidRDefault="009F60E8" w:rsidP="00BB2792">
            <w:pPr>
              <w:pStyle w:val="LndNormale1"/>
              <w:rPr>
                <w:color w:val="002060"/>
                <w:sz w:val="20"/>
              </w:rPr>
            </w:pPr>
            <w:r w:rsidRPr="0081656C">
              <w:rPr>
                <w:color w:val="002060"/>
                <w:sz w:val="20"/>
              </w:rPr>
              <w:t>TOSO JASON</w:t>
            </w:r>
          </w:p>
        </w:tc>
        <w:tc>
          <w:tcPr>
            <w:tcW w:w="1273" w:type="dxa"/>
            <w:tcBorders>
              <w:top w:val="single" w:sz="4" w:space="0" w:color="auto"/>
              <w:left w:val="single" w:sz="4" w:space="0" w:color="auto"/>
              <w:bottom w:val="single" w:sz="4" w:space="0" w:color="auto"/>
              <w:right w:val="single" w:sz="4" w:space="0" w:color="auto"/>
            </w:tcBorders>
          </w:tcPr>
          <w:p w14:paraId="17E01077" w14:textId="77777777" w:rsidR="009F60E8" w:rsidRPr="0081656C" w:rsidRDefault="009F60E8" w:rsidP="00BB2792">
            <w:pPr>
              <w:pStyle w:val="LndNormale1"/>
              <w:rPr>
                <w:color w:val="002060"/>
                <w:sz w:val="20"/>
              </w:rPr>
            </w:pPr>
            <w:r w:rsidRPr="0081656C">
              <w:rPr>
                <w:color w:val="002060"/>
                <w:sz w:val="20"/>
              </w:rPr>
              <w:t>13.08.1986</w:t>
            </w:r>
          </w:p>
        </w:tc>
        <w:tc>
          <w:tcPr>
            <w:tcW w:w="1182" w:type="dxa"/>
            <w:tcBorders>
              <w:top w:val="single" w:sz="4" w:space="0" w:color="auto"/>
              <w:left w:val="single" w:sz="4" w:space="0" w:color="auto"/>
              <w:bottom w:val="single" w:sz="4" w:space="0" w:color="auto"/>
              <w:right w:val="single" w:sz="4" w:space="0" w:color="auto"/>
            </w:tcBorders>
          </w:tcPr>
          <w:p w14:paraId="09E45C9B" w14:textId="77777777" w:rsidR="009F60E8" w:rsidRPr="0081656C" w:rsidRDefault="009F60E8" w:rsidP="00BB2792">
            <w:pPr>
              <w:pStyle w:val="LndNormale1"/>
              <w:jc w:val="left"/>
              <w:rPr>
                <w:color w:val="002060"/>
                <w:sz w:val="20"/>
              </w:rPr>
            </w:pPr>
            <w:r w:rsidRPr="0081656C">
              <w:rPr>
                <w:color w:val="002060"/>
                <w:sz w:val="20"/>
              </w:rPr>
              <w:t>963314</w:t>
            </w:r>
          </w:p>
        </w:tc>
        <w:tc>
          <w:tcPr>
            <w:tcW w:w="3436" w:type="dxa"/>
            <w:tcBorders>
              <w:top w:val="single" w:sz="4" w:space="0" w:color="auto"/>
              <w:left w:val="single" w:sz="4" w:space="0" w:color="auto"/>
              <w:bottom w:val="single" w:sz="4" w:space="0" w:color="auto"/>
              <w:right w:val="single" w:sz="4" w:space="0" w:color="auto"/>
            </w:tcBorders>
          </w:tcPr>
          <w:p w14:paraId="18C162B4" w14:textId="77777777" w:rsidR="009F60E8" w:rsidRPr="0081656C" w:rsidRDefault="009F60E8" w:rsidP="00BB2792">
            <w:pPr>
              <w:pStyle w:val="LndNormale1"/>
              <w:jc w:val="left"/>
              <w:rPr>
                <w:color w:val="002060"/>
                <w:sz w:val="20"/>
                <w:lang w:val="en-US"/>
              </w:rPr>
            </w:pPr>
            <w:r w:rsidRPr="0081656C">
              <w:rPr>
                <w:color w:val="002060"/>
                <w:sz w:val="20"/>
                <w:lang w:val="en-US"/>
              </w:rPr>
              <w:t>A.S.D. POL. PETRUS</w:t>
            </w:r>
          </w:p>
        </w:tc>
      </w:tr>
    </w:tbl>
    <w:p w14:paraId="319FA9AE" w14:textId="77777777" w:rsidR="009F60E8" w:rsidRPr="0081656C" w:rsidRDefault="009F60E8" w:rsidP="009F60E8">
      <w:pPr>
        <w:rPr>
          <w:rFonts w:ascii="Arial" w:hAnsi="Arial" w:cs="Arial"/>
          <w:b/>
          <w:color w:val="002060"/>
          <w:sz w:val="22"/>
          <w:szCs w:val="22"/>
          <w:u w:val="single"/>
          <w:lang w:val="en-US"/>
        </w:rPr>
      </w:pPr>
    </w:p>
    <w:p w14:paraId="553D4CA7" w14:textId="77777777" w:rsidR="009F60E8" w:rsidRPr="0081656C" w:rsidRDefault="009F60E8" w:rsidP="009F60E8">
      <w:pPr>
        <w:pStyle w:val="LndNormale1"/>
        <w:rPr>
          <w:b/>
          <w:color w:val="002060"/>
        </w:rPr>
      </w:pPr>
      <w:r w:rsidRPr="0081656C">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81656C">
        <w:rPr>
          <w:b/>
          <w:color w:val="002060"/>
        </w:rPr>
        <w:t>27.03.2026:</w:t>
      </w:r>
    </w:p>
    <w:tbl>
      <w:tblPr>
        <w:tblW w:w="0" w:type="auto"/>
        <w:tblLook w:val="04A0" w:firstRow="1" w:lastRow="0" w:firstColumn="1" w:lastColumn="0" w:noHBand="0" w:noVBand="1"/>
      </w:tblPr>
      <w:tblGrid>
        <w:gridCol w:w="1265"/>
        <w:gridCol w:w="2756"/>
        <w:gridCol w:w="1273"/>
        <w:gridCol w:w="1182"/>
        <w:gridCol w:w="3436"/>
      </w:tblGrid>
      <w:tr w:rsidR="0081656C" w:rsidRPr="0081656C" w14:paraId="30659065" w14:textId="77777777" w:rsidTr="00BB2792">
        <w:tc>
          <w:tcPr>
            <w:tcW w:w="1265" w:type="dxa"/>
            <w:tcBorders>
              <w:top w:val="single" w:sz="4" w:space="0" w:color="auto"/>
              <w:left w:val="single" w:sz="4" w:space="0" w:color="auto"/>
              <w:bottom w:val="single" w:sz="4" w:space="0" w:color="auto"/>
              <w:right w:val="single" w:sz="4" w:space="0" w:color="auto"/>
            </w:tcBorders>
            <w:hideMark/>
          </w:tcPr>
          <w:p w14:paraId="2BB297B5" w14:textId="77777777" w:rsidR="009F60E8" w:rsidRPr="0081656C" w:rsidRDefault="009F60E8" w:rsidP="00BB2792">
            <w:pPr>
              <w:pStyle w:val="LndNormale1"/>
              <w:jc w:val="center"/>
              <w:rPr>
                <w:color w:val="002060"/>
              </w:rPr>
            </w:pPr>
            <w:r w:rsidRPr="0081656C">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7D72C9F3" w14:textId="77777777" w:rsidR="009F60E8" w:rsidRPr="0081656C" w:rsidRDefault="009F60E8" w:rsidP="00BB2792">
            <w:pPr>
              <w:pStyle w:val="LndNormale1"/>
              <w:jc w:val="center"/>
              <w:rPr>
                <w:color w:val="002060"/>
              </w:rPr>
            </w:pPr>
            <w:r w:rsidRPr="0081656C">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37BA6F41" w14:textId="77777777" w:rsidR="009F60E8" w:rsidRPr="0081656C" w:rsidRDefault="009F60E8" w:rsidP="00BB2792">
            <w:pPr>
              <w:pStyle w:val="LndNormale1"/>
              <w:jc w:val="center"/>
              <w:rPr>
                <w:color w:val="002060"/>
              </w:rPr>
            </w:pPr>
            <w:r w:rsidRPr="0081656C">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064AF3BF" w14:textId="77777777" w:rsidR="009F60E8" w:rsidRPr="0081656C" w:rsidRDefault="009F60E8" w:rsidP="00BB2792">
            <w:pPr>
              <w:pStyle w:val="LndNormale1"/>
              <w:jc w:val="center"/>
              <w:rPr>
                <w:color w:val="002060"/>
              </w:rPr>
            </w:pPr>
            <w:r w:rsidRPr="0081656C">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0475A5C8" w14:textId="77777777" w:rsidR="009F60E8" w:rsidRPr="0081656C" w:rsidRDefault="009F60E8" w:rsidP="00BB2792">
            <w:pPr>
              <w:pStyle w:val="LndNormale1"/>
              <w:jc w:val="center"/>
              <w:rPr>
                <w:color w:val="002060"/>
              </w:rPr>
            </w:pPr>
            <w:r w:rsidRPr="0081656C">
              <w:rPr>
                <w:color w:val="002060"/>
              </w:rPr>
              <w:t>Società</w:t>
            </w:r>
          </w:p>
        </w:tc>
      </w:tr>
      <w:tr w:rsidR="0081656C" w:rsidRPr="0081656C" w14:paraId="744D664E" w14:textId="77777777" w:rsidTr="00BB2792">
        <w:tc>
          <w:tcPr>
            <w:tcW w:w="1265" w:type="dxa"/>
            <w:tcBorders>
              <w:top w:val="single" w:sz="4" w:space="0" w:color="auto"/>
              <w:left w:val="single" w:sz="4" w:space="0" w:color="auto"/>
              <w:bottom w:val="single" w:sz="4" w:space="0" w:color="auto"/>
              <w:right w:val="single" w:sz="4" w:space="0" w:color="auto"/>
            </w:tcBorders>
          </w:tcPr>
          <w:p w14:paraId="43614902" w14:textId="77777777" w:rsidR="009F60E8" w:rsidRPr="0081656C" w:rsidRDefault="009F60E8" w:rsidP="00BB2792">
            <w:pPr>
              <w:pStyle w:val="LndNormale1"/>
              <w:rPr>
                <w:color w:val="002060"/>
                <w:sz w:val="20"/>
              </w:rPr>
            </w:pPr>
            <w:r w:rsidRPr="0081656C">
              <w:rPr>
                <w:color w:val="002060"/>
                <w:sz w:val="20"/>
              </w:rPr>
              <w:t>1108170</w:t>
            </w:r>
          </w:p>
        </w:tc>
        <w:tc>
          <w:tcPr>
            <w:tcW w:w="2756" w:type="dxa"/>
            <w:tcBorders>
              <w:top w:val="single" w:sz="4" w:space="0" w:color="auto"/>
              <w:left w:val="single" w:sz="4" w:space="0" w:color="auto"/>
              <w:bottom w:val="single" w:sz="4" w:space="0" w:color="auto"/>
              <w:right w:val="single" w:sz="4" w:space="0" w:color="auto"/>
            </w:tcBorders>
          </w:tcPr>
          <w:p w14:paraId="063AB529" w14:textId="77777777" w:rsidR="009F60E8" w:rsidRPr="0081656C" w:rsidRDefault="009F60E8" w:rsidP="00BB2792">
            <w:pPr>
              <w:pStyle w:val="LndNormale1"/>
              <w:rPr>
                <w:color w:val="002060"/>
                <w:sz w:val="20"/>
              </w:rPr>
            </w:pPr>
            <w:r w:rsidRPr="0081656C">
              <w:rPr>
                <w:color w:val="002060"/>
                <w:sz w:val="20"/>
              </w:rPr>
              <w:t>GATICA SALLES JOAQUIN</w:t>
            </w:r>
          </w:p>
        </w:tc>
        <w:tc>
          <w:tcPr>
            <w:tcW w:w="1273" w:type="dxa"/>
            <w:tcBorders>
              <w:top w:val="single" w:sz="4" w:space="0" w:color="auto"/>
              <w:left w:val="single" w:sz="4" w:space="0" w:color="auto"/>
              <w:bottom w:val="single" w:sz="4" w:space="0" w:color="auto"/>
              <w:right w:val="single" w:sz="4" w:space="0" w:color="auto"/>
            </w:tcBorders>
          </w:tcPr>
          <w:p w14:paraId="15449ACC" w14:textId="77777777" w:rsidR="009F60E8" w:rsidRPr="0081656C" w:rsidRDefault="009F60E8" w:rsidP="00BB2792">
            <w:pPr>
              <w:pStyle w:val="LndNormale1"/>
              <w:rPr>
                <w:color w:val="002060"/>
                <w:sz w:val="20"/>
              </w:rPr>
            </w:pPr>
            <w:r w:rsidRPr="0081656C">
              <w:rPr>
                <w:color w:val="002060"/>
                <w:sz w:val="20"/>
              </w:rPr>
              <w:t>16.01.2005</w:t>
            </w:r>
          </w:p>
        </w:tc>
        <w:tc>
          <w:tcPr>
            <w:tcW w:w="1182" w:type="dxa"/>
            <w:tcBorders>
              <w:top w:val="single" w:sz="4" w:space="0" w:color="auto"/>
              <w:left w:val="single" w:sz="4" w:space="0" w:color="auto"/>
              <w:bottom w:val="single" w:sz="4" w:space="0" w:color="auto"/>
              <w:right w:val="single" w:sz="4" w:space="0" w:color="auto"/>
            </w:tcBorders>
          </w:tcPr>
          <w:p w14:paraId="03F340BB" w14:textId="77777777" w:rsidR="009F60E8" w:rsidRPr="0081656C" w:rsidRDefault="009F60E8" w:rsidP="00BB2792">
            <w:pPr>
              <w:pStyle w:val="LndNormale1"/>
              <w:jc w:val="left"/>
              <w:rPr>
                <w:color w:val="002060"/>
                <w:sz w:val="20"/>
              </w:rPr>
            </w:pPr>
            <w:r w:rsidRPr="0081656C">
              <w:rPr>
                <w:color w:val="002060"/>
                <w:sz w:val="20"/>
              </w:rPr>
              <w:t>914489</w:t>
            </w:r>
          </w:p>
        </w:tc>
        <w:tc>
          <w:tcPr>
            <w:tcW w:w="3436" w:type="dxa"/>
            <w:tcBorders>
              <w:top w:val="single" w:sz="4" w:space="0" w:color="auto"/>
              <w:left w:val="single" w:sz="4" w:space="0" w:color="auto"/>
              <w:bottom w:val="single" w:sz="4" w:space="0" w:color="auto"/>
              <w:right w:val="single" w:sz="4" w:space="0" w:color="auto"/>
            </w:tcBorders>
          </w:tcPr>
          <w:p w14:paraId="2606F763" w14:textId="77777777" w:rsidR="009F60E8" w:rsidRPr="0081656C" w:rsidRDefault="009F60E8" w:rsidP="00BB2792">
            <w:pPr>
              <w:pStyle w:val="LndNormale1"/>
              <w:jc w:val="left"/>
              <w:rPr>
                <w:color w:val="002060"/>
                <w:sz w:val="20"/>
                <w:lang w:val="en-US"/>
              </w:rPr>
            </w:pPr>
            <w:r w:rsidRPr="0081656C">
              <w:rPr>
                <w:color w:val="002060"/>
                <w:sz w:val="20"/>
                <w:lang w:val="en-US"/>
              </w:rPr>
              <w:t>A.S.D. ARIES TRODICA 04</w:t>
            </w:r>
          </w:p>
        </w:tc>
      </w:tr>
      <w:tr w:rsidR="0081656C" w:rsidRPr="0081656C" w14:paraId="3A52D88F" w14:textId="77777777" w:rsidTr="00BB2792">
        <w:tc>
          <w:tcPr>
            <w:tcW w:w="1265" w:type="dxa"/>
            <w:tcBorders>
              <w:top w:val="single" w:sz="4" w:space="0" w:color="auto"/>
              <w:left w:val="single" w:sz="4" w:space="0" w:color="auto"/>
              <w:bottom w:val="single" w:sz="4" w:space="0" w:color="auto"/>
              <w:right w:val="single" w:sz="4" w:space="0" w:color="auto"/>
            </w:tcBorders>
          </w:tcPr>
          <w:p w14:paraId="585ABA44" w14:textId="77777777" w:rsidR="009F60E8" w:rsidRPr="0081656C" w:rsidRDefault="009F60E8" w:rsidP="00BB2792">
            <w:pPr>
              <w:pStyle w:val="LndNormale1"/>
              <w:rPr>
                <w:color w:val="002060"/>
                <w:sz w:val="20"/>
                <w:lang w:val="en-US"/>
              </w:rPr>
            </w:pPr>
            <w:r w:rsidRPr="0081656C">
              <w:rPr>
                <w:color w:val="002060"/>
                <w:sz w:val="20"/>
                <w:lang w:val="en-US"/>
              </w:rPr>
              <w:t>4793671</w:t>
            </w:r>
          </w:p>
        </w:tc>
        <w:tc>
          <w:tcPr>
            <w:tcW w:w="2756" w:type="dxa"/>
            <w:tcBorders>
              <w:top w:val="single" w:sz="4" w:space="0" w:color="auto"/>
              <w:left w:val="single" w:sz="4" w:space="0" w:color="auto"/>
              <w:bottom w:val="single" w:sz="4" w:space="0" w:color="auto"/>
              <w:right w:val="single" w:sz="4" w:space="0" w:color="auto"/>
            </w:tcBorders>
          </w:tcPr>
          <w:p w14:paraId="2BA8AD2E" w14:textId="77777777" w:rsidR="009F60E8" w:rsidRPr="0081656C" w:rsidRDefault="009F60E8" w:rsidP="00BB2792">
            <w:pPr>
              <w:pStyle w:val="LndNormale1"/>
              <w:rPr>
                <w:color w:val="002060"/>
                <w:sz w:val="20"/>
                <w:lang w:val="en-US"/>
              </w:rPr>
            </w:pPr>
            <w:r w:rsidRPr="0081656C">
              <w:rPr>
                <w:color w:val="002060"/>
                <w:sz w:val="20"/>
                <w:lang w:val="en-US"/>
              </w:rPr>
              <w:t>DEL DOTTO RICCARDO</w:t>
            </w:r>
          </w:p>
        </w:tc>
        <w:tc>
          <w:tcPr>
            <w:tcW w:w="1273" w:type="dxa"/>
            <w:tcBorders>
              <w:top w:val="single" w:sz="4" w:space="0" w:color="auto"/>
              <w:left w:val="single" w:sz="4" w:space="0" w:color="auto"/>
              <w:bottom w:val="single" w:sz="4" w:space="0" w:color="auto"/>
              <w:right w:val="single" w:sz="4" w:space="0" w:color="auto"/>
            </w:tcBorders>
          </w:tcPr>
          <w:p w14:paraId="01087576" w14:textId="77777777" w:rsidR="009F60E8" w:rsidRPr="0081656C" w:rsidRDefault="009F60E8" w:rsidP="00BB2792">
            <w:pPr>
              <w:pStyle w:val="LndNormale1"/>
              <w:rPr>
                <w:color w:val="002060"/>
                <w:sz w:val="20"/>
                <w:lang w:val="en-US"/>
              </w:rPr>
            </w:pPr>
            <w:r w:rsidRPr="0081656C">
              <w:rPr>
                <w:color w:val="002060"/>
                <w:sz w:val="20"/>
                <w:lang w:val="en-US"/>
              </w:rPr>
              <w:t>01.03.1996</w:t>
            </w:r>
          </w:p>
        </w:tc>
        <w:tc>
          <w:tcPr>
            <w:tcW w:w="1182" w:type="dxa"/>
            <w:tcBorders>
              <w:top w:val="single" w:sz="4" w:space="0" w:color="auto"/>
              <w:left w:val="single" w:sz="4" w:space="0" w:color="auto"/>
              <w:bottom w:val="single" w:sz="4" w:space="0" w:color="auto"/>
              <w:right w:val="single" w:sz="4" w:space="0" w:color="auto"/>
            </w:tcBorders>
          </w:tcPr>
          <w:p w14:paraId="3C8EE8BD" w14:textId="77777777" w:rsidR="009F60E8" w:rsidRPr="0081656C" w:rsidRDefault="009F60E8" w:rsidP="00BB2792">
            <w:pPr>
              <w:pStyle w:val="LndNormale1"/>
              <w:jc w:val="left"/>
              <w:rPr>
                <w:color w:val="002060"/>
                <w:sz w:val="20"/>
                <w:lang w:val="en-US"/>
              </w:rPr>
            </w:pPr>
            <w:r w:rsidRPr="0081656C">
              <w:rPr>
                <w:color w:val="002060"/>
                <w:sz w:val="20"/>
                <w:lang w:val="en-US"/>
              </w:rPr>
              <w:t>69883</w:t>
            </w:r>
          </w:p>
        </w:tc>
        <w:tc>
          <w:tcPr>
            <w:tcW w:w="3436" w:type="dxa"/>
            <w:tcBorders>
              <w:top w:val="single" w:sz="4" w:space="0" w:color="auto"/>
              <w:left w:val="single" w:sz="4" w:space="0" w:color="auto"/>
              <w:bottom w:val="single" w:sz="4" w:space="0" w:color="auto"/>
              <w:right w:val="single" w:sz="4" w:space="0" w:color="auto"/>
            </w:tcBorders>
          </w:tcPr>
          <w:p w14:paraId="51836F54" w14:textId="77777777" w:rsidR="009F60E8" w:rsidRPr="0081656C" w:rsidRDefault="009F60E8" w:rsidP="00BB2792">
            <w:pPr>
              <w:pStyle w:val="LndNormale1"/>
              <w:jc w:val="left"/>
              <w:rPr>
                <w:color w:val="002060"/>
                <w:sz w:val="20"/>
              </w:rPr>
            </w:pPr>
            <w:r w:rsidRPr="0081656C">
              <w:rPr>
                <w:color w:val="002060"/>
                <w:sz w:val="20"/>
              </w:rPr>
              <w:t>A.S.D. CAMPIGLIONE CALCIO</w:t>
            </w:r>
          </w:p>
        </w:tc>
      </w:tr>
    </w:tbl>
    <w:p w14:paraId="174AC722" w14:textId="77777777" w:rsidR="009F60E8" w:rsidRPr="0081656C" w:rsidRDefault="009F60E8" w:rsidP="009F60E8">
      <w:pPr>
        <w:rPr>
          <w:rFonts w:ascii="Arial" w:hAnsi="Arial" w:cs="Arial"/>
          <w:b/>
          <w:color w:val="002060"/>
          <w:sz w:val="22"/>
          <w:szCs w:val="22"/>
        </w:rPr>
      </w:pPr>
    </w:p>
    <w:p w14:paraId="2AC62D62" w14:textId="77777777" w:rsidR="009F60E8" w:rsidRPr="0081656C" w:rsidRDefault="009F60E8" w:rsidP="009F60E8">
      <w:pPr>
        <w:rPr>
          <w:rFonts w:ascii="Arial" w:hAnsi="Arial" w:cs="Arial"/>
          <w:b/>
          <w:color w:val="002060"/>
          <w:sz w:val="22"/>
          <w:szCs w:val="22"/>
        </w:rPr>
      </w:pPr>
    </w:p>
    <w:p w14:paraId="3EA563A1" w14:textId="77777777" w:rsidR="009F60E8" w:rsidRPr="0081656C" w:rsidRDefault="009F60E8" w:rsidP="009F60E8">
      <w:pPr>
        <w:pStyle w:val="LndNormale1"/>
        <w:rPr>
          <w:b/>
          <w:color w:val="002060"/>
          <w:sz w:val="28"/>
          <w:szCs w:val="28"/>
        </w:rPr>
      </w:pPr>
      <w:r w:rsidRPr="0081656C">
        <w:rPr>
          <w:b/>
          <w:color w:val="002060"/>
          <w:sz w:val="28"/>
          <w:szCs w:val="28"/>
        </w:rPr>
        <w:t>COMUNICAZIONI DEL SETTORE GIOVANILE E SCOLASTICO</w:t>
      </w:r>
    </w:p>
    <w:p w14:paraId="69EBF84B" w14:textId="77777777" w:rsidR="009F60E8" w:rsidRPr="0081656C" w:rsidRDefault="009F60E8" w:rsidP="009F60E8">
      <w:pPr>
        <w:pStyle w:val="LndNormale1"/>
        <w:rPr>
          <w:b/>
          <w:color w:val="002060"/>
          <w:sz w:val="28"/>
          <w:szCs w:val="28"/>
          <w:u w:val="single"/>
        </w:rPr>
      </w:pPr>
    </w:p>
    <w:p w14:paraId="1CA1492A" w14:textId="77777777" w:rsidR="009F60E8" w:rsidRPr="0081656C" w:rsidRDefault="009F60E8" w:rsidP="009F60E8">
      <w:pPr>
        <w:rPr>
          <w:rFonts w:ascii="Arial" w:hAnsi="Arial" w:cs="Arial"/>
          <w:b/>
          <w:bCs/>
          <w:color w:val="002060"/>
          <w:sz w:val="22"/>
          <w:szCs w:val="22"/>
          <w:u w:val="single"/>
        </w:rPr>
      </w:pPr>
      <w:bookmarkStart w:id="7" w:name="_Hlk193976461"/>
      <w:r w:rsidRPr="0081656C">
        <w:rPr>
          <w:rFonts w:ascii="Arial" w:hAnsi="Arial" w:cs="Arial"/>
          <w:b/>
          <w:bCs/>
          <w:color w:val="002060"/>
          <w:sz w:val="22"/>
          <w:szCs w:val="22"/>
          <w:u w:val="single"/>
        </w:rPr>
        <w:t xml:space="preserve">CORSI INFORMATIVI “GRASSROOTS LIVELLO E” PER ISTRUTTORI ATTIVITÀ DI BASE </w:t>
      </w:r>
      <w:proofErr w:type="gramStart"/>
      <w:r w:rsidRPr="0081656C">
        <w:rPr>
          <w:rFonts w:ascii="Arial" w:hAnsi="Arial" w:cs="Arial"/>
          <w:b/>
          <w:bCs/>
          <w:color w:val="002060"/>
          <w:sz w:val="22"/>
          <w:szCs w:val="22"/>
          <w:u w:val="single"/>
        </w:rPr>
        <w:t>+  MODULO</w:t>
      </w:r>
      <w:proofErr w:type="gramEnd"/>
      <w:r w:rsidRPr="0081656C">
        <w:rPr>
          <w:rFonts w:ascii="Arial" w:hAnsi="Arial" w:cs="Arial"/>
          <w:b/>
          <w:bCs/>
          <w:color w:val="002060"/>
          <w:sz w:val="22"/>
          <w:szCs w:val="22"/>
          <w:u w:val="single"/>
        </w:rPr>
        <w:t xml:space="preserve"> INTEGRATIVO CORSO CALCIO A 5</w:t>
      </w:r>
    </w:p>
    <w:p w14:paraId="728083A8" w14:textId="77777777" w:rsidR="009F60E8" w:rsidRPr="0081656C" w:rsidRDefault="009F60E8" w:rsidP="009F60E8">
      <w:pPr>
        <w:rPr>
          <w:rFonts w:ascii="Arial" w:hAnsi="Arial" w:cs="Arial"/>
          <w:color w:val="002060"/>
          <w:sz w:val="22"/>
          <w:szCs w:val="22"/>
        </w:rPr>
      </w:pPr>
      <w:r w:rsidRPr="0081656C">
        <w:rPr>
          <w:rFonts w:ascii="Arial" w:hAnsi="Arial" w:cs="Arial"/>
          <w:color w:val="002060"/>
          <w:sz w:val="22"/>
          <w:szCs w:val="22"/>
        </w:rPr>
        <w:t>A seguito delle candidature pervenute al Coordinatore Federale SGS della Regione Marche e</w:t>
      </w:r>
      <w:r w:rsidRPr="0081656C">
        <w:rPr>
          <w:rFonts w:ascii="Arial" w:hAnsi="Arial" w:cs="Arial"/>
          <w:bCs/>
          <w:color w:val="002060"/>
          <w:sz w:val="22"/>
          <w:szCs w:val="22"/>
        </w:rPr>
        <w:t xml:space="preserve"> come previsto dalle informazioni generali </w:t>
      </w:r>
      <w:proofErr w:type="gramStart"/>
      <w:r w:rsidRPr="0081656C">
        <w:rPr>
          <w:rFonts w:ascii="Arial" w:hAnsi="Arial" w:cs="Arial"/>
          <w:bCs/>
          <w:color w:val="002060"/>
          <w:sz w:val="22"/>
          <w:szCs w:val="22"/>
        </w:rPr>
        <w:t>del  bando</w:t>
      </w:r>
      <w:proofErr w:type="gramEnd"/>
      <w:r w:rsidRPr="0081656C">
        <w:rPr>
          <w:rFonts w:ascii="Arial" w:hAnsi="Arial" w:cs="Arial"/>
          <w:bCs/>
          <w:color w:val="002060"/>
          <w:sz w:val="22"/>
          <w:szCs w:val="22"/>
        </w:rPr>
        <w:t xml:space="preserve">, </w:t>
      </w:r>
      <w:r w:rsidRPr="0081656C">
        <w:rPr>
          <w:rFonts w:ascii="Arial" w:hAnsi="Arial" w:cs="Arial"/>
          <w:color w:val="002060"/>
          <w:sz w:val="22"/>
          <w:szCs w:val="22"/>
        </w:rPr>
        <w:t xml:space="preserve">con il presente si comunica l’elenco dei candidati ammessi al Corso Informativo “GRASSROOTS LIVELLO E” per Istruttori Attività di Base </w:t>
      </w:r>
      <w:proofErr w:type="gramStart"/>
      <w:r w:rsidRPr="0081656C">
        <w:rPr>
          <w:rFonts w:ascii="Arial" w:hAnsi="Arial" w:cs="Arial"/>
          <w:color w:val="002060"/>
          <w:sz w:val="22"/>
          <w:szCs w:val="22"/>
        </w:rPr>
        <w:t>+  MODULO</w:t>
      </w:r>
      <w:proofErr w:type="gramEnd"/>
      <w:r w:rsidRPr="0081656C">
        <w:rPr>
          <w:rFonts w:ascii="Arial" w:hAnsi="Arial" w:cs="Arial"/>
          <w:color w:val="002060"/>
          <w:sz w:val="22"/>
          <w:szCs w:val="22"/>
        </w:rPr>
        <w:t xml:space="preserve"> INTEGRATIVO CORSO CALCIO A 5 che si svolgerà presso il Centro Sportivo “Monaldi” di Porto Recanati, Via Madonna del Potenza dal 11/04/2026 al 27/06/2026, in </w:t>
      </w:r>
      <w:proofErr w:type="gramStart"/>
      <w:r w:rsidRPr="0081656C">
        <w:rPr>
          <w:rFonts w:ascii="Arial" w:hAnsi="Arial" w:cs="Arial"/>
          <w:color w:val="002060"/>
          <w:sz w:val="22"/>
          <w:szCs w:val="22"/>
        </w:rPr>
        <w:t>modalità  presenza</w:t>
      </w:r>
      <w:proofErr w:type="gramEnd"/>
      <w:r w:rsidRPr="0081656C">
        <w:rPr>
          <w:rFonts w:ascii="Arial" w:hAnsi="Arial" w:cs="Arial"/>
          <w:color w:val="002060"/>
          <w:sz w:val="22"/>
          <w:szCs w:val="22"/>
        </w:rPr>
        <w:t xml:space="preserve"> .</w:t>
      </w:r>
    </w:p>
    <w:p w14:paraId="4747B519" w14:textId="77777777" w:rsidR="009F60E8" w:rsidRPr="0081656C" w:rsidRDefault="009F60E8" w:rsidP="009F60E8">
      <w:pPr>
        <w:rPr>
          <w:rFonts w:ascii="Arial" w:hAnsi="Arial" w:cs="Arial"/>
          <w:color w:val="002060"/>
          <w:sz w:val="22"/>
          <w:szCs w:val="22"/>
        </w:rPr>
      </w:pPr>
      <w:r w:rsidRPr="0081656C">
        <w:rPr>
          <w:rFonts w:ascii="Arial" w:hAnsi="Arial" w:cs="Arial"/>
          <w:color w:val="002060"/>
          <w:sz w:val="22"/>
          <w:szCs w:val="22"/>
        </w:rPr>
        <w:lastRenderedPageBreak/>
        <w:t xml:space="preserve">Come descritto sul Baldo, per esigenze del Coordinamento, le date potrebbero subire delle variazioni che saranno tempestivamente comunicate. </w:t>
      </w:r>
    </w:p>
    <w:p w14:paraId="24FB5DAB" w14:textId="77777777" w:rsidR="009F60E8" w:rsidRPr="0081656C" w:rsidRDefault="009F60E8" w:rsidP="009F60E8">
      <w:pPr>
        <w:rPr>
          <w:rFonts w:ascii="Arial" w:hAnsi="Arial" w:cs="Arial"/>
          <w:color w:val="002060"/>
          <w:sz w:val="22"/>
          <w:szCs w:val="22"/>
        </w:rPr>
      </w:pPr>
      <w:r w:rsidRPr="0081656C">
        <w:rPr>
          <w:rFonts w:ascii="Arial" w:hAnsi="Arial" w:cs="Arial"/>
          <w:color w:val="002060"/>
          <w:sz w:val="22"/>
          <w:szCs w:val="22"/>
        </w:rPr>
        <w:t xml:space="preserve"> </w:t>
      </w:r>
    </w:p>
    <w:p w14:paraId="5A453DF0" w14:textId="77777777" w:rsidR="009F60E8" w:rsidRPr="0081656C" w:rsidRDefault="009F60E8" w:rsidP="009F60E8">
      <w:pPr>
        <w:jc w:val="center"/>
        <w:rPr>
          <w:rFonts w:ascii="Arial" w:hAnsi="Arial" w:cs="Arial"/>
          <w:b/>
          <w:bCs/>
          <w:color w:val="002060"/>
          <w:sz w:val="22"/>
          <w:szCs w:val="22"/>
          <w:u w:val="single"/>
        </w:rPr>
      </w:pPr>
      <w:r w:rsidRPr="0081656C">
        <w:rPr>
          <w:rFonts w:ascii="Arial" w:hAnsi="Arial" w:cs="Arial"/>
          <w:b/>
          <w:bCs/>
          <w:color w:val="002060"/>
          <w:sz w:val="22"/>
          <w:szCs w:val="22"/>
          <w:u w:val="single"/>
        </w:rPr>
        <w:t>ELENCO PARTECIPANTI AMMESSI</w:t>
      </w:r>
    </w:p>
    <w:p w14:paraId="2D6611B5" w14:textId="77777777" w:rsidR="009F60E8" w:rsidRPr="0081656C" w:rsidRDefault="009F60E8" w:rsidP="009F60E8">
      <w:pPr>
        <w:rPr>
          <w:rFonts w:ascii="Arial" w:hAnsi="Arial" w:cs="Arial"/>
          <w:color w:val="002060"/>
          <w:sz w:val="22"/>
          <w:szCs w:val="22"/>
        </w:rPr>
      </w:pPr>
    </w:p>
    <w:p w14:paraId="3FC20759" w14:textId="3C82A46B" w:rsidR="009F60E8" w:rsidRPr="00100147" w:rsidRDefault="009F60E8" w:rsidP="00100147">
      <w:pPr>
        <w:pStyle w:val="Paragrafoelenco"/>
        <w:numPr>
          <w:ilvl w:val="0"/>
          <w:numId w:val="28"/>
        </w:numPr>
        <w:rPr>
          <w:rFonts w:ascii="Arial" w:hAnsi="Arial" w:cs="Arial"/>
          <w:color w:val="002060"/>
          <w:sz w:val="22"/>
          <w:szCs w:val="22"/>
        </w:rPr>
      </w:pPr>
      <w:r w:rsidRPr="00100147">
        <w:rPr>
          <w:rFonts w:ascii="Arial" w:hAnsi="Arial" w:cs="Arial"/>
          <w:b/>
          <w:color w:val="002060"/>
          <w:sz w:val="22"/>
          <w:szCs w:val="22"/>
        </w:rPr>
        <w:t>ANTOGNOZZI DIEGO</w:t>
      </w:r>
    </w:p>
    <w:p w14:paraId="11A0BCD3" w14:textId="1037D186" w:rsidR="009F60E8" w:rsidRPr="00100147" w:rsidRDefault="009F60E8" w:rsidP="00100147">
      <w:pPr>
        <w:pStyle w:val="Paragrafoelenco"/>
        <w:numPr>
          <w:ilvl w:val="0"/>
          <w:numId w:val="28"/>
        </w:numPr>
        <w:rPr>
          <w:rFonts w:ascii="Arial" w:hAnsi="Arial" w:cs="Arial"/>
          <w:color w:val="002060"/>
          <w:sz w:val="22"/>
          <w:szCs w:val="22"/>
        </w:rPr>
      </w:pPr>
      <w:r w:rsidRPr="00100147">
        <w:rPr>
          <w:rFonts w:ascii="Arial" w:hAnsi="Arial" w:cs="Arial"/>
          <w:b/>
          <w:color w:val="002060"/>
          <w:sz w:val="22"/>
          <w:szCs w:val="22"/>
        </w:rPr>
        <w:t>AVENTAGGIATO RICCARDO</w:t>
      </w:r>
    </w:p>
    <w:p w14:paraId="5E7895CF" w14:textId="365AF3B8" w:rsidR="009F60E8" w:rsidRPr="00100147" w:rsidRDefault="009F60E8" w:rsidP="00100147">
      <w:pPr>
        <w:pStyle w:val="Paragrafoelenco"/>
        <w:numPr>
          <w:ilvl w:val="0"/>
          <w:numId w:val="28"/>
        </w:numPr>
        <w:rPr>
          <w:rFonts w:ascii="Arial" w:hAnsi="Arial" w:cs="Arial"/>
          <w:color w:val="002060"/>
          <w:sz w:val="22"/>
          <w:szCs w:val="22"/>
        </w:rPr>
      </w:pPr>
      <w:r w:rsidRPr="00100147">
        <w:rPr>
          <w:rFonts w:ascii="Arial" w:hAnsi="Arial" w:cs="Arial"/>
          <w:b/>
          <w:color w:val="002060"/>
          <w:sz w:val="22"/>
          <w:szCs w:val="22"/>
        </w:rPr>
        <w:t>BUCCIARELLI DAVIDE</w:t>
      </w:r>
    </w:p>
    <w:p w14:paraId="53181804" w14:textId="15C8739D" w:rsidR="009F60E8" w:rsidRPr="00100147" w:rsidRDefault="009F60E8" w:rsidP="00100147">
      <w:pPr>
        <w:pStyle w:val="Paragrafoelenco"/>
        <w:numPr>
          <w:ilvl w:val="0"/>
          <w:numId w:val="28"/>
        </w:numPr>
        <w:rPr>
          <w:rFonts w:ascii="Arial" w:hAnsi="Arial" w:cs="Arial"/>
          <w:color w:val="002060"/>
          <w:sz w:val="22"/>
          <w:szCs w:val="22"/>
        </w:rPr>
      </w:pPr>
      <w:r w:rsidRPr="00100147">
        <w:rPr>
          <w:rFonts w:ascii="Arial" w:hAnsi="Arial" w:cs="Arial"/>
          <w:b/>
          <w:color w:val="002060"/>
          <w:sz w:val="22"/>
          <w:szCs w:val="22"/>
        </w:rPr>
        <w:t>CARLACCHIANI EMANUELE AYUOB</w:t>
      </w:r>
    </w:p>
    <w:p w14:paraId="5E5E27EB" w14:textId="4039A1B4" w:rsidR="009F60E8" w:rsidRPr="00100147" w:rsidRDefault="009F60E8" w:rsidP="00100147">
      <w:pPr>
        <w:pStyle w:val="Paragrafoelenco"/>
        <w:numPr>
          <w:ilvl w:val="0"/>
          <w:numId w:val="28"/>
        </w:numPr>
        <w:rPr>
          <w:rFonts w:ascii="Arial" w:hAnsi="Arial" w:cs="Arial"/>
          <w:color w:val="002060"/>
          <w:sz w:val="22"/>
          <w:szCs w:val="22"/>
        </w:rPr>
      </w:pPr>
      <w:r w:rsidRPr="00100147">
        <w:rPr>
          <w:rFonts w:ascii="Arial" w:hAnsi="Arial" w:cs="Arial"/>
          <w:b/>
          <w:color w:val="002060"/>
          <w:sz w:val="22"/>
          <w:szCs w:val="22"/>
        </w:rPr>
        <w:t>CIANCIMINO RICCARDO</w:t>
      </w:r>
    </w:p>
    <w:p w14:paraId="4615B584" w14:textId="77777777" w:rsidR="0081656C" w:rsidRPr="00100147" w:rsidRDefault="009F60E8" w:rsidP="00100147">
      <w:pPr>
        <w:pStyle w:val="Paragrafoelenco"/>
        <w:numPr>
          <w:ilvl w:val="0"/>
          <w:numId w:val="28"/>
        </w:numPr>
        <w:rPr>
          <w:rFonts w:ascii="Arial" w:hAnsi="Arial" w:cs="Arial"/>
          <w:color w:val="002060"/>
          <w:sz w:val="22"/>
          <w:szCs w:val="22"/>
        </w:rPr>
      </w:pPr>
      <w:bookmarkStart w:id="8" w:name="_Hlk193908229"/>
      <w:r w:rsidRPr="00100147">
        <w:rPr>
          <w:rFonts w:ascii="Arial" w:hAnsi="Arial" w:cs="Arial"/>
          <w:b/>
          <w:color w:val="002060"/>
          <w:sz w:val="22"/>
          <w:szCs w:val="22"/>
        </w:rPr>
        <w:t>CIONCO FILIPPO</w:t>
      </w:r>
      <w:bookmarkEnd w:id="8"/>
    </w:p>
    <w:p w14:paraId="664733F4" w14:textId="77777777" w:rsidR="0081656C" w:rsidRPr="00100147" w:rsidRDefault="009F60E8" w:rsidP="00100147">
      <w:pPr>
        <w:pStyle w:val="Paragrafoelenco"/>
        <w:numPr>
          <w:ilvl w:val="0"/>
          <w:numId w:val="28"/>
        </w:numPr>
        <w:rPr>
          <w:rFonts w:ascii="Arial" w:hAnsi="Arial" w:cs="Arial"/>
          <w:color w:val="002060"/>
          <w:sz w:val="22"/>
          <w:szCs w:val="22"/>
        </w:rPr>
      </w:pPr>
      <w:r w:rsidRPr="00100147">
        <w:rPr>
          <w:rFonts w:ascii="Arial" w:hAnsi="Arial" w:cs="Arial"/>
          <w:b/>
          <w:color w:val="002060"/>
          <w:sz w:val="22"/>
          <w:szCs w:val="22"/>
        </w:rPr>
        <w:t>DE PADOVA ANDREA</w:t>
      </w:r>
    </w:p>
    <w:p w14:paraId="350BF997" w14:textId="77777777" w:rsidR="0081656C" w:rsidRPr="00100147" w:rsidRDefault="009F60E8" w:rsidP="00100147">
      <w:pPr>
        <w:pStyle w:val="Paragrafoelenco"/>
        <w:numPr>
          <w:ilvl w:val="0"/>
          <w:numId w:val="28"/>
        </w:numPr>
        <w:rPr>
          <w:rFonts w:ascii="Arial" w:hAnsi="Arial" w:cs="Arial"/>
          <w:color w:val="002060"/>
          <w:sz w:val="22"/>
          <w:szCs w:val="22"/>
        </w:rPr>
      </w:pPr>
      <w:r w:rsidRPr="00100147">
        <w:rPr>
          <w:rFonts w:ascii="Arial" w:hAnsi="Arial" w:cs="Arial"/>
          <w:b/>
          <w:color w:val="002060"/>
          <w:sz w:val="22"/>
          <w:szCs w:val="22"/>
        </w:rPr>
        <w:t>DEZZAZ ABDELMJID</w:t>
      </w:r>
    </w:p>
    <w:p w14:paraId="7B3AF852" w14:textId="28969CD9" w:rsidR="009F60E8" w:rsidRPr="00100147" w:rsidRDefault="009F60E8" w:rsidP="00100147">
      <w:pPr>
        <w:pStyle w:val="Paragrafoelenco"/>
        <w:numPr>
          <w:ilvl w:val="0"/>
          <w:numId w:val="28"/>
        </w:numPr>
        <w:rPr>
          <w:rFonts w:ascii="Arial" w:hAnsi="Arial" w:cs="Arial"/>
          <w:color w:val="002060"/>
          <w:sz w:val="22"/>
          <w:szCs w:val="22"/>
        </w:rPr>
      </w:pPr>
      <w:r w:rsidRPr="00100147">
        <w:rPr>
          <w:rFonts w:ascii="Arial" w:hAnsi="Arial" w:cs="Arial"/>
          <w:b/>
          <w:color w:val="002060"/>
          <w:sz w:val="22"/>
          <w:szCs w:val="22"/>
        </w:rPr>
        <w:t>DONATI ANDREA</w:t>
      </w:r>
    </w:p>
    <w:p w14:paraId="20555AA7" w14:textId="7BC79AD9" w:rsidR="009F60E8" w:rsidRPr="00100147" w:rsidRDefault="009F60E8" w:rsidP="00100147">
      <w:pPr>
        <w:pStyle w:val="Paragrafoelenco"/>
        <w:numPr>
          <w:ilvl w:val="0"/>
          <w:numId w:val="28"/>
        </w:numPr>
        <w:rPr>
          <w:rFonts w:ascii="Arial" w:hAnsi="Arial" w:cs="Arial"/>
          <w:color w:val="002060"/>
          <w:sz w:val="22"/>
          <w:szCs w:val="22"/>
        </w:rPr>
      </w:pPr>
      <w:r w:rsidRPr="00100147">
        <w:rPr>
          <w:rFonts w:ascii="Arial" w:hAnsi="Arial" w:cs="Arial"/>
          <w:b/>
          <w:color w:val="002060"/>
          <w:sz w:val="22"/>
          <w:szCs w:val="22"/>
        </w:rPr>
        <w:t>FUNARI MATTIA</w:t>
      </w:r>
    </w:p>
    <w:p w14:paraId="05836BB3" w14:textId="2BB468FE" w:rsidR="009F60E8" w:rsidRPr="00100147" w:rsidRDefault="009F60E8" w:rsidP="00100147">
      <w:pPr>
        <w:pStyle w:val="Paragrafoelenco"/>
        <w:numPr>
          <w:ilvl w:val="0"/>
          <w:numId w:val="28"/>
        </w:numPr>
        <w:rPr>
          <w:rFonts w:ascii="Arial" w:hAnsi="Arial" w:cs="Arial"/>
          <w:color w:val="002060"/>
          <w:sz w:val="22"/>
          <w:szCs w:val="22"/>
        </w:rPr>
      </w:pPr>
      <w:r w:rsidRPr="00100147">
        <w:rPr>
          <w:rFonts w:ascii="Arial" w:hAnsi="Arial" w:cs="Arial"/>
          <w:b/>
          <w:color w:val="002060"/>
          <w:sz w:val="22"/>
          <w:szCs w:val="22"/>
        </w:rPr>
        <w:t>GABELLA TOMAS</w:t>
      </w:r>
    </w:p>
    <w:p w14:paraId="1DC759E4" w14:textId="1F8CAFD4" w:rsidR="009F60E8" w:rsidRPr="00100147" w:rsidRDefault="009F60E8" w:rsidP="00100147">
      <w:pPr>
        <w:pStyle w:val="Paragrafoelenco"/>
        <w:numPr>
          <w:ilvl w:val="0"/>
          <w:numId w:val="28"/>
        </w:numPr>
        <w:rPr>
          <w:rFonts w:ascii="Arial" w:hAnsi="Arial" w:cs="Arial"/>
          <w:color w:val="002060"/>
          <w:sz w:val="22"/>
          <w:szCs w:val="22"/>
        </w:rPr>
      </w:pPr>
      <w:r w:rsidRPr="00100147">
        <w:rPr>
          <w:rFonts w:ascii="Arial" w:hAnsi="Arial" w:cs="Arial"/>
          <w:b/>
          <w:color w:val="002060"/>
          <w:sz w:val="22"/>
          <w:szCs w:val="22"/>
        </w:rPr>
        <w:t>GIACCAGLIA MATTIA</w:t>
      </w:r>
    </w:p>
    <w:p w14:paraId="03D04B96" w14:textId="4AADF0B1" w:rsidR="009F60E8" w:rsidRPr="00100147" w:rsidRDefault="009F60E8" w:rsidP="00100147">
      <w:pPr>
        <w:pStyle w:val="Paragrafoelenco"/>
        <w:numPr>
          <w:ilvl w:val="0"/>
          <w:numId w:val="28"/>
        </w:numPr>
        <w:rPr>
          <w:rFonts w:ascii="Arial" w:hAnsi="Arial" w:cs="Arial"/>
          <w:color w:val="002060"/>
          <w:sz w:val="22"/>
          <w:szCs w:val="22"/>
        </w:rPr>
      </w:pPr>
      <w:r w:rsidRPr="00100147">
        <w:rPr>
          <w:rFonts w:ascii="Arial" w:hAnsi="Arial" w:cs="Arial"/>
          <w:b/>
          <w:color w:val="002060"/>
          <w:sz w:val="22"/>
          <w:szCs w:val="22"/>
        </w:rPr>
        <w:t>ILLUMINATI PAOLO</w:t>
      </w:r>
    </w:p>
    <w:p w14:paraId="68F05F1B" w14:textId="6D1C89DA" w:rsidR="009F60E8" w:rsidRPr="00100147" w:rsidRDefault="009F60E8" w:rsidP="00100147">
      <w:pPr>
        <w:pStyle w:val="Paragrafoelenco"/>
        <w:numPr>
          <w:ilvl w:val="0"/>
          <w:numId w:val="28"/>
        </w:numPr>
        <w:rPr>
          <w:rFonts w:ascii="Arial" w:hAnsi="Arial" w:cs="Arial"/>
          <w:color w:val="002060"/>
          <w:sz w:val="22"/>
          <w:szCs w:val="22"/>
        </w:rPr>
      </w:pPr>
      <w:r w:rsidRPr="00100147">
        <w:rPr>
          <w:rFonts w:ascii="Arial" w:hAnsi="Arial" w:cs="Arial"/>
          <w:b/>
          <w:color w:val="002060"/>
          <w:sz w:val="22"/>
          <w:szCs w:val="22"/>
        </w:rPr>
        <w:t>IOMMI EDOARDO</w:t>
      </w:r>
    </w:p>
    <w:p w14:paraId="687D6FB0" w14:textId="3323A783" w:rsidR="009F60E8" w:rsidRPr="00100147" w:rsidRDefault="009F60E8" w:rsidP="00100147">
      <w:pPr>
        <w:pStyle w:val="Paragrafoelenco"/>
        <w:numPr>
          <w:ilvl w:val="0"/>
          <w:numId w:val="28"/>
        </w:numPr>
        <w:rPr>
          <w:rFonts w:ascii="Arial" w:hAnsi="Arial" w:cs="Arial"/>
          <w:color w:val="002060"/>
          <w:sz w:val="22"/>
          <w:szCs w:val="22"/>
        </w:rPr>
      </w:pPr>
      <w:r w:rsidRPr="00100147">
        <w:rPr>
          <w:rFonts w:ascii="Arial" w:hAnsi="Arial" w:cs="Arial"/>
          <w:b/>
          <w:color w:val="002060"/>
          <w:sz w:val="22"/>
          <w:szCs w:val="22"/>
        </w:rPr>
        <w:t>LECCHI ALEXANDRA ANDREA</w:t>
      </w:r>
    </w:p>
    <w:p w14:paraId="2F32ADD2" w14:textId="79DE272D" w:rsidR="009F60E8" w:rsidRPr="00100147" w:rsidRDefault="009F60E8" w:rsidP="00100147">
      <w:pPr>
        <w:pStyle w:val="Paragrafoelenco"/>
        <w:numPr>
          <w:ilvl w:val="0"/>
          <w:numId w:val="28"/>
        </w:numPr>
        <w:rPr>
          <w:rFonts w:ascii="Arial" w:hAnsi="Arial" w:cs="Arial"/>
          <w:color w:val="002060"/>
          <w:sz w:val="22"/>
          <w:szCs w:val="22"/>
        </w:rPr>
      </w:pPr>
      <w:r w:rsidRPr="00100147">
        <w:rPr>
          <w:rFonts w:ascii="Arial" w:hAnsi="Arial" w:cs="Arial"/>
          <w:b/>
          <w:color w:val="002060"/>
          <w:sz w:val="22"/>
          <w:szCs w:val="22"/>
        </w:rPr>
        <w:t>LELLI FRANCO</w:t>
      </w:r>
    </w:p>
    <w:p w14:paraId="464326EF" w14:textId="28721226" w:rsidR="009F60E8" w:rsidRPr="00100147" w:rsidRDefault="009F60E8" w:rsidP="00100147">
      <w:pPr>
        <w:pStyle w:val="Paragrafoelenco"/>
        <w:numPr>
          <w:ilvl w:val="0"/>
          <w:numId w:val="28"/>
        </w:numPr>
        <w:rPr>
          <w:rFonts w:ascii="Arial" w:hAnsi="Arial" w:cs="Arial"/>
          <w:color w:val="002060"/>
          <w:sz w:val="22"/>
          <w:szCs w:val="22"/>
        </w:rPr>
      </w:pPr>
      <w:r w:rsidRPr="00100147">
        <w:rPr>
          <w:rFonts w:ascii="Arial" w:hAnsi="Arial" w:cs="Arial"/>
          <w:b/>
          <w:color w:val="002060"/>
          <w:sz w:val="22"/>
          <w:szCs w:val="22"/>
        </w:rPr>
        <w:t>MANFREDI ANTONIO</w:t>
      </w:r>
    </w:p>
    <w:p w14:paraId="193969E8" w14:textId="17305A32" w:rsidR="009F60E8" w:rsidRPr="00100147" w:rsidRDefault="009F60E8" w:rsidP="00100147">
      <w:pPr>
        <w:pStyle w:val="Paragrafoelenco"/>
        <w:numPr>
          <w:ilvl w:val="0"/>
          <w:numId w:val="28"/>
        </w:numPr>
        <w:rPr>
          <w:rFonts w:ascii="Arial" w:hAnsi="Arial" w:cs="Arial"/>
          <w:color w:val="002060"/>
          <w:sz w:val="22"/>
          <w:szCs w:val="22"/>
        </w:rPr>
      </w:pPr>
      <w:r w:rsidRPr="00100147">
        <w:rPr>
          <w:rFonts w:ascii="Arial" w:hAnsi="Arial" w:cs="Arial"/>
          <w:b/>
          <w:color w:val="002060"/>
          <w:sz w:val="22"/>
          <w:szCs w:val="22"/>
        </w:rPr>
        <w:t>MARCHIONNA VINCENZO DAVIDE</w:t>
      </w:r>
    </w:p>
    <w:p w14:paraId="4647AD6D" w14:textId="77777777" w:rsidR="0081656C" w:rsidRPr="00100147" w:rsidRDefault="009F60E8" w:rsidP="00100147">
      <w:pPr>
        <w:pStyle w:val="Paragrafoelenco"/>
        <w:numPr>
          <w:ilvl w:val="0"/>
          <w:numId w:val="28"/>
        </w:numPr>
        <w:rPr>
          <w:rFonts w:ascii="Arial" w:hAnsi="Arial" w:cs="Arial"/>
          <w:color w:val="002060"/>
          <w:sz w:val="22"/>
          <w:szCs w:val="22"/>
        </w:rPr>
      </w:pPr>
      <w:r w:rsidRPr="00100147">
        <w:rPr>
          <w:rFonts w:ascii="Arial" w:hAnsi="Arial" w:cs="Arial"/>
          <w:b/>
          <w:color w:val="002060"/>
          <w:sz w:val="22"/>
          <w:szCs w:val="22"/>
        </w:rPr>
        <w:t>MARCOZZI CRISTIANO FEDERICO</w:t>
      </w:r>
    </w:p>
    <w:p w14:paraId="10CCA9C9" w14:textId="77777777" w:rsidR="0081656C" w:rsidRPr="00100147" w:rsidRDefault="009F60E8" w:rsidP="00100147">
      <w:pPr>
        <w:pStyle w:val="Paragrafoelenco"/>
        <w:numPr>
          <w:ilvl w:val="0"/>
          <w:numId w:val="28"/>
        </w:numPr>
        <w:rPr>
          <w:rFonts w:ascii="Arial" w:hAnsi="Arial" w:cs="Arial"/>
          <w:color w:val="002060"/>
          <w:sz w:val="22"/>
          <w:szCs w:val="22"/>
        </w:rPr>
      </w:pPr>
      <w:r w:rsidRPr="00100147">
        <w:rPr>
          <w:rFonts w:ascii="Arial" w:hAnsi="Arial" w:cs="Arial"/>
          <w:b/>
          <w:color w:val="002060"/>
          <w:sz w:val="22"/>
          <w:szCs w:val="22"/>
        </w:rPr>
        <w:t>MARUZZI ANTONIO</w:t>
      </w:r>
    </w:p>
    <w:p w14:paraId="1CF5AEFA" w14:textId="5B5CC3B4" w:rsidR="009F60E8" w:rsidRPr="00100147" w:rsidRDefault="009F60E8" w:rsidP="00100147">
      <w:pPr>
        <w:pStyle w:val="Paragrafoelenco"/>
        <w:numPr>
          <w:ilvl w:val="0"/>
          <w:numId w:val="28"/>
        </w:numPr>
        <w:rPr>
          <w:rFonts w:ascii="Arial" w:hAnsi="Arial" w:cs="Arial"/>
          <w:color w:val="002060"/>
          <w:sz w:val="22"/>
          <w:szCs w:val="22"/>
        </w:rPr>
      </w:pPr>
      <w:r w:rsidRPr="00100147">
        <w:rPr>
          <w:rFonts w:ascii="Arial" w:hAnsi="Arial" w:cs="Arial"/>
          <w:b/>
          <w:color w:val="002060"/>
          <w:sz w:val="22"/>
          <w:szCs w:val="22"/>
        </w:rPr>
        <w:t>MARZIALI LUCA</w:t>
      </w:r>
    </w:p>
    <w:p w14:paraId="18467BCC" w14:textId="31644BB5" w:rsidR="009F60E8" w:rsidRPr="00100147" w:rsidRDefault="009F60E8" w:rsidP="00100147">
      <w:pPr>
        <w:pStyle w:val="Paragrafoelenco"/>
        <w:numPr>
          <w:ilvl w:val="0"/>
          <w:numId w:val="28"/>
        </w:numPr>
        <w:rPr>
          <w:rFonts w:ascii="Arial" w:hAnsi="Arial" w:cs="Arial"/>
          <w:color w:val="002060"/>
          <w:sz w:val="22"/>
          <w:szCs w:val="22"/>
        </w:rPr>
      </w:pPr>
      <w:r w:rsidRPr="00100147">
        <w:rPr>
          <w:rFonts w:ascii="Arial" w:hAnsi="Arial" w:cs="Arial"/>
          <w:b/>
          <w:color w:val="002060"/>
          <w:sz w:val="22"/>
          <w:szCs w:val="22"/>
        </w:rPr>
        <w:t>MATTONI JEAN MICHAEL</w:t>
      </w:r>
    </w:p>
    <w:p w14:paraId="108DA042" w14:textId="77777777" w:rsidR="0081656C" w:rsidRPr="00100147" w:rsidRDefault="009F60E8" w:rsidP="00100147">
      <w:pPr>
        <w:pStyle w:val="Paragrafoelenco"/>
        <w:numPr>
          <w:ilvl w:val="0"/>
          <w:numId w:val="28"/>
        </w:numPr>
        <w:rPr>
          <w:rFonts w:ascii="Arial" w:hAnsi="Arial" w:cs="Arial"/>
          <w:color w:val="002060"/>
          <w:sz w:val="22"/>
          <w:szCs w:val="22"/>
        </w:rPr>
      </w:pPr>
      <w:r w:rsidRPr="00100147">
        <w:rPr>
          <w:rFonts w:ascii="Arial" w:hAnsi="Arial" w:cs="Arial"/>
          <w:b/>
          <w:color w:val="002060"/>
          <w:sz w:val="22"/>
          <w:szCs w:val="22"/>
        </w:rPr>
        <w:t>MENGONI ALESSANDRO</w:t>
      </w:r>
    </w:p>
    <w:p w14:paraId="43EEF82E" w14:textId="77777777" w:rsidR="0081656C" w:rsidRPr="00100147" w:rsidRDefault="009F60E8" w:rsidP="00100147">
      <w:pPr>
        <w:pStyle w:val="Paragrafoelenco"/>
        <w:numPr>
          <w:ilvl w:val="0"/>
          <w:numId w:val="28"/>
        </w:numPr>
        <w:rPr>
          <w:rFonts w:ascii="Arial" w:hAnsi="Arial" w:cs="Arial"/>
          <w:color w:val="002060"/>
          <w:sz w:val="22"/>
          <w:szCs w:val="22"/>
        </w:rPr>
      </w:pPr>
      <w:r w:rsidRPr="00100147">
        <w:rPr>
          <w:rFonts w:ascii="Arial" w:hAnsi="Arial" w:cs="Arial"/>
          <w:b/>
          <w:color w:val="002060"/>
          <w:sz w:val="22"/>
          <w:szCs w:val="22"/>
        </w:rPr>
        <w:t>MENGONI FIDELITO</w:t>
      </w:r>
    </w:p>
    <w:p w14:paraId="73D3777F" w14:textId="60E4C88F" w:rsidR="009F60E8" w:rsidRPr="00100147" w:rsidRDefault="009F60E8" w:rsidP="00100147">
      <w:pPr>
        <w:pStyle w:val="Paragrafoelenco"/>
        <w:numPr>
          <w:ilvl w:val="0"/>
          <w:numId w:val="28"/>
        </w:numPr>
        <w:rPr>
          <w:rFonts w:ascii="Arial" w:hAnsi="Arial" w:cs="Arial"/>
          <w:color w:val="002060"/>
          <w:sz w:val="22"/>
          <w:szCs w:val="22"/>
        </w:rPr>
      </w:pPr>
      <w:r w:rsidRPr="00100147">
        <w:rPr>
          <w:rFonts w:ascii="Arial" w:hAnsi="Arial" w:cs="Arial"/>
          <w:b/>
          <w:color w:val="002060"/>
          <w:sz w:val="22"/>
          <w:szCs w:val="22"/>
        </w:rPr>
        <w:t>NAOMI VIOLA</w:t>
      </w:r>
    </w:p>
    <w:p w14:paraId="129C412B" w14:textId="7E3F2F63" w:rsidR="009F60E8" w:rsidRPr="00100147" w:rsidRDefault="009F60E8" w:rsidP="00100147">
      <w:pPr>
        <w:pStyle w:val="Paragrafoelenco"/>
        <w:numPr>
          <w:ilvl w:val="0"/>
          <w:numId w:val="28"/>
        </w:numPr>
        <w:rPr>
          <w:rFonts w:ascii="Arial" w:hAnsi="Arial" w:cs="Arial"/>
          <w:color w:val="002060"/>
          <w:sz w:val="22"/>
          <w:szCs w:val="22"/>
        </w:rPr>
      </w:pPr>
      <w:r w:rsidRPr="00100147">
        <w:rPr>
          <w:rFonts w:ascii="Arial" w:hAnsi="Arial" w:cs="Arial"/>
          <w:b/>
          <w:color w:val="002060"/>
          <w:sz w:val="22"/>
          <w:szCs w:val="22"/>
        </w:rPr>
        <w:t>NAPOLITANO ANTONIO</w:t>
      </w:r>
    </w:p>
    <w:p w14:paraId="0F7CD608" w14:textId="1B16845F" w:rsidR="009F60E8" w:rsidRPr="00100147" w:rsidRDefault="009F60E8" w:rsidP="00100147">
      <w:pPr>
        <w:pStyle w:val="Paragrafoelenco"/>
        <w:numPr>
          <w:ilvl w:val="0"/>
          <w:numId w:val="28"/>
        </w:numPr>
        <w:rPr>
          <w:rFonts w:ascii="Arial" w:hAnsi="Arial" w:cs="Arial"/>
          <w:color w:val="002060"/>
          <w:sz w:val="22"/>
          <w:szCs w:val="22"/>
        </w:rPr>
      </w:pPr>
      <w:r w:rsidRPr="00100147">
        <w:rPr>
          <w:rFonts w:ascii="Arial" w:hAnsi="Arial" w:cs="Arial"/>
          <w:b/>
          <w:color w:val="002060"/>
          <w:sz w:val="22"/>
          <w:szCs w:val="22"/>
        </w:rPr>
        <w:t>PASCUCCI MICHELE</w:t>
      </w:r>
    </w:p>
    <w:p w14:paraId="0D4D144D" w14:textId="77777777" w:rsidR="0081656C" w:rsidRPr="00100147" w:rsidRDefault="009F60E8" w:rsidP="00100147">
      <w:pPr>
        <w:pStyle w:val="Paragrafoelenco"/>
        <w:numPr>
          <w:ilvl w:val="0"/>
          <w:numId w:val="28"/>
        </w:numPr>
        <w:rPr>
          <w:rFonts w:ascii="Arial" w:hAnsi="Arial" w:cs="Arial"/>
          <w:color w:val="002060"/>
          <w:sz w:val="22"/>
          <w:szCs w:val="22"/>
        </w:rPr>
      </w:pPr>
      <w:r w:rsidRPr="00100147">
        <w:rPr>
          <w:rFonts w:ascii="Arial" w:hAnsi="Arial" w:cs="Arial"/>
          <w:b/>
          <w:color w:val="002060"/>
          <w:sz w:val="22"/>
          <w:szCs w:val="22"/>
        </w:rPr>
        <w:t>PILOTTI ASJA</w:t>
      </w:r>
    </w:p>
    <w:p w14:paraId="7CE66E6A" w14:textId="64863FDE" w:rsidR="009F60E8" w:rsidRPr="00100147" w:rsidRDefault="009F60E8" w:rsidP="00100147">
      <w:pPr>
        <w:pStyle w:val="Paragrafoelenco"/>
        <w:numPr>
          <w:ilvl w:val="0"/>
          <w:numId w:val="28"/>
        </w:numPr>
        <w:rPr>
          <w:rFonts w:ascii="Arial" w:hAnsi="Arial" w:cs="Arial"/>
          <w:color w:val="002060"/>
          <w:sz w:val="22"/>
          <w:szCs w:val="22"/>
        </w:rPr>
      </w:pPr>
      <w:r w:rsidRPr="00100147">
        <w:rPr>
          <w:rFonts w:ascii="Arial" w:hAnsi="Arial" w:cs="Arial"/>
          <w:b/>
          <w:color w:val="002060"/>
          <w:sz w:val="22"/>
          <w:szCs w:val="22"/>
        </w:rPr>
        <w:t>PROPERZI MARCELLO</w:t>
      </w:r>
    </w:p>
    <w:p w14:paraId="2F26E407" w14:textId="6110809F" w:rsidR="009F60E8" w:rsidRPr="00100147" w:rsidRDefault="009F60E8" w:rsidP="00100147">
      <w:pPr>
        <w:pStyle w:val="Paragrafoelenco"/>
        <w:numPr>
          <w:ilvl w:val="0"/>
          <w:numId w:val="28"/>
        </w:numPr>
        <w:rPr>
          <w:rFonts w:ascii="Arial" w:hAnsi="Arial" w:cs="Arial"/>
          <w:color w:val="002060"/>
          <w:sz w:val="22"/>
          <w:szCs w:val="22"/>
        </w:rPr>
      </w:pPr>
      <w:r w:rsidRPr="00100147">
        <w:rPr>
          <w:rFonts w:ascii="Arial" w:hAnsi="Arial" w:cs="Arial"/>
          <w:b/>
          <w:color w:val="002060"/>
          <w:sz w:val="22"/>
          <w:szCs w:val="22"/>
        </w:rPr>
        <w:t>RIGGIO SWAMI</w:t>
      </w:r>
    </w:p>
    <w:p w14:paraId="02069C44" w14:textId="5310DAAF" w:rsidR="009F60E8" w:rsidRPr="00100147" w:rsidRDefault="009F60E8" w:rsidP="00100147">
      <w:pPr>
        <w:pStyle w:val="Paragrafoelenco"/>
        <w:numPr>
          <w:ilvl w:val="0"/>
          <w:numId w:val="28"/>
        </w:numPr>
        <w:rPr>
          <w:rFonts w:ascii="Arial" w:hAnsi="Arial" w:cs="Arial"/>
          <w:color w:val="002060"/>
          <w:sz w:val="22"/>
          <w:szCs w:val="22"/>
        </w:rPr>
      </w:pPr>
      <w:r w:rsidRPr="00100147">
        <w:rPr>
          <w:rFonts w:ascii="Arial" w:hAnsi="Arial" w:cs="Arial"/>
          <w:b/>
          <w:color w:val="002060"/>
          <w:sz w:val="22"/>
          <w:szCs w:val="22"/>
        </w:rPr>
        <w:t>SARACHINI ROBERTO</w:t>
      </w:r>
    </w:p>
    <w:p w14:paraId="52A58743" w14:textId="650DD1BB" w:rsidR="009F60E8" w:rsidRPr="00100147" w:rsidRDefault="009F60E8" w:rsidP="00100147">
      <w:pPr>
        <w:pStyle w:val="Paragrafoelenco"/>
        <w:numPr>
          <w:ilvl w:val="0"/>
          <w:numId w:val="28"/>
        </w:numPr>
        <w:rPr>
          <w:rFonts w:ascii="Arial" w:hAnsi="Arial" w:cs="Arial"/>
          <w:color w:val="002060"/>
          <w:sz w:val="22"/>
          <w:szCs w:val="22"/>
        </w:rPr>
      </w:pPr>
      <w:r w:rsidRPr="00100147">
        <w:rPr>
          <w:rFonts w:ascii="Arial" w:hAnsi="Arial" w:cs="Arial"/>
          <w:b/>
          <w:color w:val="002060"/>
          <w:sz w:val="22"/>
          <w:szCs w:val="22"/>
        </w:rPr>
        <w:t>SCHICCHERA LUCA</w:t>
      </w:r>
    </w:p>
    <w:p w14:paraId="3342F5C7" w14:textId="395AE9EA" w:rsidR="009F60E8" w:rsidRPr="00100147" w:rsidRDefault="009F60E8" w:rsidP="00100147">
      <w:pPr>
        <w:pStyle w:val="Paragrafoelenco"/>
        <w:numPr>
          <w:ilvl w:val="0"/>
          <w:numId w:val="28"/>
        </w:numPr>
        <w:rPr>
          <w:rFonts w:ascii="Arial" w:hAnsi="Arial" w:cs="Arial"/>
          <w:color w:val="002060"/>
          <w:sz w:val="22"/>
          <w:szCs w:val="22"/>
        </w:rPr>
      </w:pPr>
      <w:r w:rsidRPr="00100147">
        <w:rPr>
          <w:rFonts w:ascii="Arial" w:hAnsi="Arial" w:cs="Arial"/>
          <w:b/>
          <w:color w:val="002060"/>
          <w:sz w:val="22"/>
          <w:szCs w:val="22"/>
        </w:rPr>
        <w:t>TORRESI STEFANO</w:t>
      </w:r>
    </w:p>
    <w:p w14:paraId="2ADB9502" w14:textId="4F8EF72A" w:rsidR="009F60E8" w:rsidRPr="00100147" w:rsidRDefault="009F60E8" w:rsidP="00100147">
      <w:pPr>
        <w:pStyle w:val="Paragrafoelenco"/>
        <w:numPr>
          <w:ilvl w:val="0"/>
          <w:numId w:val="28"/>
        </w:numPr>
        <w:rPr>
          <w:rFonts w:ascii="Arial" w:hAnsi="Arial" w:cs="Arial"/>
          <w:b/>
          <w:color w:val="002060"/>
          <w:sz w:val="22"/>
          <w:szCs w:val="22"/>
        </w:rPr>
      </w:pPr>
      <w:r w:rsidRPr="00100147">
        <w:rPr>
          <w:rFonts w:ascii="Arial" w:hAnsi="Arial" w:cs="Arial"/>
          <w:b/>
          <w:color w:val="002060"/>
          <w:sz w:val="22"/>
          <w:szCs w:val="22"/>
        </w:rPr>
        <w:t>TREMENTOZZI EMANUELE</w:t>
      </w:r>
    </w:p>
    <w:p w14:paraId="44F02CAB" w14:textId="2C8C0563" w:rsidR="009F60E8" w:rsidRPr="00100147" w:rsidRDefault="009F60E8" w:rsidP="00100147">
      <w:pPr>
        <w:pStyle w:val="Paragrafoelenco"/>
        <w:numPr>
          <w:ilvl w:val="0"/>
          <w:numId w:val="28"/>
        </w:numPr>
        <w:rPr>
          <w:rFonts w:ascii="Arial" w:hAnsi="Arial" w:cs="Arial"/>
          <w:color w:val="002060"/>
          <w:sz w:val="22"/>
          <w:szCs w:val="22"/>
        </w:rPr>
      </w:pPr>
      <w:r w:rsidRPr="00100147">
        <w:rPr>
          <w:rFonts w:ascii="Arial" w:hAnsi="Arial" w:cs="Arial"/>
          <w:b/>
          <w:color w:val="002060"/>
          <w:sz w:val="22"/>
          <w:szCs w:val="22"/>
        </w:rPr>
        <w:t>ANDREOLI FRANCESCO ISAAC</w:t>
      </w:r>
    </w:p>
    <w:p w14:paraId="4CEE65C6" w14:textId="3E64D65D" w:rsidR="009F60E8" w:rsidRPr="00100147" w:rsidRDefault="009F60E8" w:rsidP="00100147">
      <w:pPr>
        <w:pStyle w:val="Paragrafoelenco"/>
        <w:numPr>
          <w:ilvl w:val="0"/>
          <w:numId w:val="28"/>
        </w:numPr>
        <w:rPr>
          <w:rFonts w:ascii="Arial" w:hAnsi="Arial" w:cs="Arial"/>
          <w:color w:val="002060"/>
          <w:sz w:val="22"/>
          <w:szCs w:val="22"/>
        </w:rPr>
      </w:pPr>
      <w:r w:rsidRPr="00100147">
        <w:rPr>
          <w:rFonts w:ascii="Arial" w:hAnsi="Arial" w:cs="Arial"/>
          <w:b/>
          <w:color w:val="002060"/>
          <w:sz w:val="22"/>
          <w:szCs w:val="22"/>
        </w:rPr>
        <w:t>ASTOLFI ANDREA</w:t>
      </w:r>
    </w:p>
    <w:p w14:paraId="4E59CEBE" w14:textId="77777777" w:rsidR="003D1451" w:rsidRDefault="003D1451" w:rsidP="009F60E8">
      <w:pPr>
        <w:rPr>
          <w:rFonts w:ascii="Arial" w:hAnsi="Arial" w:cs="Arial"/>
          <w:color w:val="002060"/>
          <w:sz w:val="22"/>
          <w:szCs w:val="22"/>
        </w:rPr>
      </w:pPr>
    </w:p>
    <w:p w14:paraId="70C34BF9" w14:textId="387A7EA8" w:rsidR="009F60E8" w:rsidRPr="0081656C" w:rsidRDefault="009F60E8" w:rsidP="009F60E8">
      <w:pPr>
        <w:rPr>
          <w:rFonts w:ascii="Arial" w:hAnsi="Arial" w:cs="Arial"/>
          <w:color w:val="002060"/>
          <w:sz w:val="22"/>
          <w:szCs w:val="22"/>
        </w:rPr>
      </w:pPr>
      <w:r w:rsidRPr="0081656C">
        <w:rPr>
          <w:rFonts w:ascii="Arial" w:hAnsi="Arial" w:cs="Arial"/>
          <w:color w:val="002060"/>
          <w:sz w:val="22"/>
          <w:szCs w:val="22"/>
        </w:rPr>
        <w:t xml:space="preserve">Al fine di regolarizzare l’iscrizione al Corso, i candidati ammessi devono obbligatoriamente registrare la propria partecipazione attraverso la piattaforma dei Corsi SGS, seguendo la seguente procedura, entro e non oltre il </w:t>
      </w:r>
      <w:r w:rsidRPr="0081656C">
        <w:rPr>
          <w:rFonts w:ascii="Arial" w:hAnsi="Arial" w:cs="Arial"/>
          <w:b/>
          <w:bCs/>
          <w:color w:val="002060"/>
          <w:sz w:val="22"/>
          <w:szCs w:val="22"/>
          <w:highlight w:val="yellow"/>
        </w:rPr>
        <w:t>08/04/2026:</w:t>
      </w:r>
    </w:p>
    <w:p w14:paraId="0F4670A4" w14:textId="77777777" w:rsidR="009F60E8" w:rsidRPr="0081656C" w:rsidRDefault="009F60E8" w:rsidP="009F60E8">
      <w:pPr>
        <w:rPr>
          <w:rFonts w:ascii="Arial" w:hAnsi="Arial" w:cs="Arial"/>
          <w:color w:val="002060"/>
          <w:sz w:val="22"/>
          <w:szCs w:val="22"/>
        </w:rPr>
      </w:pPr>
      <w:r w:rsidRPr="0081656C">
        <w:rPr>
          <w:rFonts w:ascii="Arial" w:hAnsi="Arial" w:cs="Arial"/>
          <w:color w:val="002060"/>
          <w:sz w:val="22"/>
          <w:szCs w:val="22"/>
        </w:rPr>
        <w:t xml:space="preserve">L’iscrizione dovrà essere formalizzata nell’apposita sezione per l’iscrizione On Line ai Corsi SGS, entro e non oltre il </w:t>
      </w:r>
      <w:r w:rsidRPr="0081656C">
        <w:rPr>
          <w:rFonts w:ascii="Arial" w:hAnsi="Arial" w:cs="Arial"/>
          <w:b/>
          <w:bCs/>
          <w:color w:val="002060"/>
          <w:sz w:val="22"/>
          <w:szCs w:val="22"/>
          <w:highlight w:val="yellow"/>
        </w:rPr>
        <w:t>08/04/2026</w:t>
      </w:r>
      <w:r w:rsidRPr="0081656C">
        <w:rPr>
          <w:rFonts w:ascii="Arial" w:hAnsi="Arial" w:cs="Arial"/>
          <w:b/>
          <w:bCs/>
          <w:color w:val="002060"/>
          <w:sz w:val="22"/>
          <w:szCs w:val="22"/>
        </w:rPr>
        <w:t xml:space="preserve"> </w:t>
      </w:r>
      <w:r w:rsidRPr="0081656C">
        <w:rPr>
          <w:rFonts w:ascii="Arial" w:hAnsi="Arial" w:cs="Arial"/>
          <w:color w:val="002060"/>
          <w:sz w:val="22"/>
          <w:szCs w:val="22"/>
        </w:rPr>
        <w:t xml:space="preserve">accessibile al seguente link: </w:t>
      </w:r>
    </w:p>
    <w:p w14:paraId="1C5C0DAF" w14:textId="77777777" w:rsidR="009F60E8" w:rsidRPr="0081656C" w:rsidRDefault="009F60E8" w:rsidP="009F60E8">
      <w:pPr>
        <w:rPr>
          <w:rFonts w:ascii="Arial" w:hAnsi="Arial" w:cs="Arial"/>
          <w:color w:val="002060"/>
          <w:sz w:val="22"/>
          <w:szCs w:val="22"/>
        </w:rPr>
      </w:pPr>
      <w:hyperlink r:id="rId11" w:history="1">
        <w:r w:rsidRPr="0081656C">
          <w:rPr>
            <w:rStyle w:val="Collegamentoipertestuale"/>
            <w:rFonts w:ascii="Arial" w:hAnsi="Arial" w:cs="Arial"/>
            <w:color w:val="002060"/>
            <w:sz w:val="22"/>
            <w:szCs w:val="22"/>
          </w:rPr>
          <w:t>https://servizi.figc.it/NEWSGS/</w:t>
        </w:r>
      </w:hyperlink>
    </w:p>
    <w:p w14:paraId="1285BEB4" w14:textId="77777777" w:rsidR="009F60E8" w:rsidRPr="0081656C" w:rsidRDefault="009F60E8" w:rsidP="009F60E8">
      <w:pPr>
        <w:rPr>
          <w:rFonts w:ascii="Arial" w:hAnsi="Arial" w:cs="Arial"/>
          <w:color w:val="002060"/>
          <w:sz w:val="22"/>
          <w:szCs w:val="22"/>
        </w:rPr>
      </w:pPr>
      <w:r w:rsidRPr="0081656C">
        <w:rPr>
          <w:rFonts w:ascii="Arial" w:hAnsi="Arial" w:cs="Arial"/>
          <w:color w:val="002060"/>
          <w:sz w:val="22"/>
          <w:szCs w:val="22"/>
        </w:rPr>
        <w:t>I candidati dovranno registrarsi al sistema di iscrizione ai corsi online e scegliere il corso a cui devono aderire, formalizzando appunto l’iscrizione.</w:t>
      </w:r>
    </w:p>
    <w:p w14:paraId="2FF1C7D9" w14:textId="77777777" w:rsidR="009F60E8" w:rsidRPr="0081656C" w:rsidRDefault="009F60E8" w:rsidP="009F60E8">
      <w:pPr>
        <w:rPr>
          <w:rFonts w:ascii="Arial" w:hAnsi="Arial" w:cs="Arial"/>
          <w:color w:val="002060"/>
          <w:sz w:val="22"/>
          <w:szCs w:val="22"/>
        </w:rPr>
      </w:pPr>
      <w:r w:rsidRPr="0081656C">
        <w:rPr>
          <w:rFonts w:ascii="Arial" w:hAnsi="Arial" w:cs="Arial"/>
          <w:color w:val="002060"/>
          <w:sz w:val="22"/>
          <w:szCs w:val="22"/>
        </w:rPr>
        <w:t xml:space="preserve">A tal proposito si informa che la registrazione al sistema potrà essere effettuata anche dalle Società che avranno quindi la possibilità di iscrivere i loro tesserati ai corsi proposti. </w:t>
      </w:r>
    </w:p>
    <w:p w14:paraId="698C9C1B" w14:textId="77777777" w:rsidR="009F60E8" w:rsidRPr="0081656C" w:rsidRDefault="009F60E8" w:rsidP="009F60E8">
      <w:pPr>
        <w:rPr>
          <w:rFonts w:ascii="Arial" w:hAnsi="Arial" w:cs="Arial"/>
          <w:b/>
          <w:bCs/>
          <w:color w:val="002060"/>
          <w:sz w:val="22"/>
          <w:szCs w:val="22"/>
        </w:rPr>
      </w:pPr>
      <w:r w:rsidRPr="0081656C">
        <w:rPr>
          <w:rFonts w:ascii="Arial" w:hAnsi="Arial" w:cs="Arial"/>
          <w:b/>
          <w:bCs/>
          <w:color w:val="002060"/>
          <w:sz w:val="22"/>
          <w:szCs w:val="22"/>
        </w:rPr>
        <w:t xml:space="preserve">La mancata registrazione nella piattaforma dei CORSI SGS per l’iscrizione OnLine potrà determinare l’esclusione dal corso stesso. </w:t>
      </w:r>
    </w:p>
    <w:p w14:paraId="524DB490" w14:textId="77777777" w:rsidR="009F60E8" w:rsidRPr="0081656C" w:rsidRDefault="009F60E8" w:rsidP="009F60E8">
      <w:pPr>
        <w:rPr>
          <w:rFonts w:ascii="Arial" w:hAnsi="Arial" w:cs="Arial"/>
          <w:color w:val="002060"/>
          <w:sz w:val="22"/>
          <w:szCs w:val="22"/>
        </w:rPr>
      </w:pPr>
      <w:r w:rsidRPr="0081656C">
        <w:rPr>
          <w:rFonts w:ascii="Arial" w:hAnsi="Arial" w:cs="Arial"/>
          <w:color w:val="002060"/>
          <w:sz w:val="22"/>
          <w:szCs w:val="22"/>
        </w:rPr>
        <w:lastRenderedPageBreak/>
        <w:t>L’iscrizione ovviamente sarà valida anche per accedere ad altre iniziative di formazione/informazione che verranno proposte dal Settore Giovanile e Scolastico.</w:t>
      </w:r>
    </w:p>
    <w:p w14:paraId="0A14E2B7" w14:textId="77777777" w:rsidR="009F60E8" w:rsidRPr="0081656C" w:rsidRDefault="009F60E8" w:rsidP="009F60E8">
      <w:pPr>
        <w:rPr>
          <w:rFonts w:ascii="Arial" w:hAnsi="Arial" w:cs="Arial"/>
          <w:bCs/>
          <w:color w:val="002060"/>
          <w:sz w:val="22"/>
          <w:szCs w:val="22"/>
        </w:rPr>
      </w:pPr>
      <w:r w:rsidRPr="0081656C">
        <w:rPr>
          <w:rFonts w:ascii="Arial" w:hAnsi="Arial" w:cs="Arial"/>
          <w:bCs/>
          <w:color w:val="002060"/>
          <w:sz w:val="22"/>
          <w:szCs w:val="22"/>
        </w:rPr>
        <w:t xml:space="preserve">Per Informazioni Sulla Registrazione Contattare Il Collaboratore di Segreteria Sig. Pasquale </w:t>
      </w:r>
      <w:proofErr w:type="spellStart"/>
      <w:r w:rsidRPr="0081656C">
        <w:rPr>
          <w:rFonts w:ascii="Arial" w:hAnsi="Arial" w:cs="Arial"/>
          <w:bCs/>
          <w:color w:val="002060"/>
          <w:sz w:val="22"/>
          <w:szCs w:val="22"/>
        </w:rPr>
        <w:t>Sisara</w:t>
      </w:r>
      <w:proofErr w:type="spellEnd"/>
      <w:r w:rsidRPr="0081656C">
        <w:rPr>
          <w:rFonts w:ascii="Arial" w:hAnsi="Arial" w:cs="Arial"/>
          <w:bCs/>
          <w:color w:val="002060"/>
          <w:sz w:val="22"/>
          <w:szCs w:val="22"/>
        </w:rPr>
        <w:t xml:space="preserve"> al nr. 333 9373372 </w:t>
      </w:r>
      <w:bookmarkEnd w:id="7"/>
    </w:p>
    <w:p w14:paraId="17915CE4" w14:textId="77777777" w:rsidR="009F60E8" w:rsidRPr="0081656C" w:rsidRDefault="009F60E8" w:rsidP="0047674B">
      <w:pPr>
        <w:pStyle w:val="LndNormale1"/>
        <w:rPr>
          <w:rFonts w:cs="Arial"/>
          <w:color w:val="002060"/>
          <w:szCs w:val="22"/>
        </w:rPr>
      </w:pPr>
    </w:p>
    <w:p w14:paraId="2427E0F0" w14:textId="77777777" w:rsidR="00CD5233" w:rsidRDefault="00CD5233" w:rsidP="0047674B">
      <w:pPr>
        <w:pStyle w:val="LndNormale1"/>
        <w:rPr>
          <w:rFonts w:cs="Arial"/>
          <w:color w:val="002060"/>
          <w:szCs w:val="22"/>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2"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9" w:name="_Toc396581753"/>
      <w:bookmarkStart w:id="10" w:name="_Toc18678742"/>
      <w:bookmarkStart w:id="11" w:name="_Toc18678743"/>
      <w:bookmarkStart w:id="12" w:name="OLE_LINK12"/>
      <w:bookmarkStart w:id="13" w:name="OLE_LINK13"/>
      <w:r w:rsidRPr="00DE1EF7">
        <w:rPr>
          <w:color w:val="FFFFFF" w:themeColor="background1"/>
        </w:rPr>
        <w:t>NOTIZIE SU ATTIVITA’ AGONISTICA</w:t>
      </w:r>
      <w:bookmarkEnd w:id="9"/>
      <w:bookmarkEnd w:id="10"/>
      <w:bookmarkEnd w:id="11"/>
      <w:bookmarkEnd w:id="12"/>
      <w:bookmarkEnd w:id="13"/>
    </w:p>
    <w:p w14:paraId="757291C7" w14:textId="77777777" w:rsidR="006249C0" w:rsidRPr="008354C6" w:rsidRDefault="006249C0" w:rsidP="006249C0">
      <w:pPr>
        <w:pStyle w:val="breakline"/>
        <w:rPr>
          <w:color w:val="002060"/>
        </w:rPr>
      </w:pPr>
    </w:p>
    <w:p w14:paraId="474F8830" w14:textId="77777777" w:rsidR="006249C0" w:rsidRPr="008354C6" w:rsidRDefault="006249C0" w:rsidP="006249C0">
      <w:pPr>
        <w:pStyle w:val="titolocampionato0"/>
        <w:shd w:val="clear" w:color="auto" w:fill="CCCCCC"/>
        <w:spacing w:before="80" w:after="40"/>
        <w:rPr>
          <w:color w:val="002060"/>
        </w:rPr>
      </w:pPr>
      <w:r w:rsidRPr="008354C6">
        <w:rPr>
          <w:color w:val="002060"/>
        </w:rPr>
        <w:t>CALCIO A CINQUE SERIE C1</w:t>
      </w:r>
    </w:p>
    <w:p w14:paraId="51286DE2" w14:textId="77777777" w:rsidR="006249C0" w:rsidRPr="001E2445" w:rsidRDefault="006249C0" w:rsidP="006249C0">
      <w:pPr>
        <w:pStyle w:val="LndNormale1"/>
        <w:jc w:val="center"/>
        <w:rPr>
          <w:rFonts w:cs="Arial"/>
          <w:b/>
          <w:color w:val="002060"/>
          <w:sz w:val="36"/>
          <w:szCs w:val="36"/>
        </w:rPr>
      </w:pPr>
      <w:r w:rsidRPr="001E2445">
        <w:rPr>
          <w:rFonts w:cs="Arial"/>
          <w:b/>
          <w:color w:val="002060"/>
          <w:sz w:val="36"/>
          <w:szCs w:val="36"/>
        </w:rPr>
        <w:t>CONTEMPORANEITA’ ULTIME DUE GIORNATE</w:t>
      </w:r>
    </w:p>
    <w:p w14:paraId="170C45C7" w14:textId="77777777" w:rsidR="006249C0" w:rsidRPr="001E2445" w:rsidRDefault="006249C0" w:rsidP="006249C0">
      <w:pPr>
        <w:pStyle w:val="Corpodeltesto21"/>
        <w:jc w:val="center"/>
        <w:rPr>
          <w:rFonts w:ascii="Arial" w:hAnsi="Arial" w:cs="Arial"/>
          <w:b/>
          <w:color w:val="002060"/>
          <w:sz w:val="22"/>
          <w:szCs w:val="22"/>
        </w:rPr>
      </w:pPr>
    </w:p>
    <w:p w14:paraId="4CDDB27E" w14:textId="77777777" w:rsidR="006249C0" w:rsidRDefault="006249C0" w:rsidP="006249C0">
      <w:pPr>
        <w:pStyle w:val="LndNormale1"/>
        <w:rPr>
          <w:color w:val="002060"/>
        </w:rPr>
      </w:pPr>
      <w:r>
        <w:rPr>
          <w:color w:val="002060"/>
        </w:rPr>
        <w:t>Si fa presente che, come riportato nel Comunicato Ufficiale n° 04 del 18/07/2025, l</w:t>
      </w:r>
      <w:r w:rsidRPr="0014473F">
        <w:rPr>
          <w:color w:val="002060"/>
        </w:rPr>
        <w:t xml:space="preserve">e </w:t>
      </w:r>
      <w:r w:rsidRPr="008060A2">
        <w:rPr>
          <w:b/>
          <w:bCs/>
          <w:color w:val="002060"/>
        </w:rPr>
        <w:t>ultime due giornate</w:t>
      </w:r>
      <w:r w:rsidRPr="0014473F">
        <w:rPr>
          <w:color w:val="002060"/>
        </w:rPr>
        <w:t xml:space="preserve"> di campionato dovranno essere disputate il </w:t>
      </w:r>
      <w:r w:rsidRPr="008060A2">
        <w:rPr>
          <w:b/>
          <w:bCs/>
          <w:color w:val="002060"/>
        </w:rPr>
        <w:t xml:space="preserve">Venerdì </w:t>
      </w:r>
      <w:r w:rsidRPr="008060A2">
        <w:rPr>
          <w:color w:val="002060"/>
        </w:rPr>
        <w:t xml:space="preserve">alle </w:t>
      </w:r>
      <w:r w:rsidRPr="008060A2">
        <w:rPr>
          <w:b/>
          <w:bCs/>
          <w:color w:val="002060"/>
        </w:rPr>
        <w:t>ore 21:45</w:t>
      </w:r>
      <w:r w:rsidRPr="0014473F">
        <w:rPr>
          <w:color w:val="002060"/>
        </w:rPr>
        <w:t xml:space="preserve">; non saranno concessi in nessun caso anticipi e posticipi tranne l’anticipo di gare ininfluenti ai fini della classifica. </w:t>
      </w:r>
    </w:p>
    <w:p w14:paraId="70156563" w14:textId="77777777" w:rsidR="006249C0" w:rsidRPr="003521C2" w:rsidRDefault="006249C0" w:rsidP="006249C0">
      <w:pPr>
        <w:pStyle w:val="breakline"/>
        <w:rPr>
          <w:color w:val="002060"/>
        </w:rPr>
      </w:pPr>
    </w:p>
    <w:p w14:paraId="7FDF6A17" w14:textId="77777777" w:rsidR="006249C0" w:rsidRPr="008354C6" w:rsidRDefault="006249C0" w:rsidP="006249C0">
      <w:pPr>
        <w:pStyle w:val="titoloprinc0"/>
        <w:rPr>
          <w:color w:val="002060"/>
        </w:rPr>
      </w:pPr>
      <w:r w:rsidRPr="008354C6">
        <w:rPr>
          <w:color w:val="002060"/>
        </w:rPr>
        <w:t>VARIAZIONI AL PROGRAMMA GARE</w:t>
      </w:r>
    </w:p>
    <w:p w14:paraId="38F6008C" w14:textId="77777777" w:rsidR="006249C0" w:rsidRPr="008354C6" w:rsidRDefault="006249C0" w:rsidP="006249C0">
      <w:pPr>
        <w:pStyle w:val="breakline"/>
        <w:rPr>
          <w:color w:val="002060"/>
        </w:rPr>
      </w:pPr>
    </w:p>
    <w:p w14:paraId="507FCF01" w14:textId="77777777" w:rsidR="006249C0" w:rsidRPr="008354C6" w:rsidRDefault="006249C0" w:rsidP="006249C0">
      <w:pPr>
        <w:pStyle w:val="breakline"/>
        <w:rPr>
          <w:color w:val="002060"/>
        </w:rPr>
      </w:pPr>
    </w:p>
    <w:p w14:paraId="52353287" w14:textId="77777777" w:rsidR="006249C0" w:rsidRPr="008354C6" w:rsidRDefault="006249C0" w:rsidP="006249C0">
      <w:pPr>
        <w:pStyle w:val="sottotitolocampionato10"/>
        <w:rPr>
          <w:color w:val="002060"/>
        </w:rPr>
      </w:pPr>
      <w:r w:rsidRPr="008354C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6249C0" w:rsidRPr="008354C6" w14:paraId="0AADB197" w14:textId="77777777" w:rsidTr="00BB2792">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044BA" w14:textId="77777777" w:rsidR="006249C0" w:rsidRPr="008354C6" w:rsidRDefault="006249C0" w:rsidP="00BB2792">
            <w:pPr>
              <w:pStyle w:val="headertabella0"/>
              <w:rPr>
                <w:color w:val="002060"/>
              </w:rPr>
            </w:pPr>
            <w:r w:rsidRPr="008354C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96BAF" w14:textId="77777777" w:rsidR="006249C0" w:rsidRPr="008354C6" w:rsidRDefault="006249C0" w:rsidP="00BB2792">
            <w:pPr>
              <w:pStyle w:val="headertabella0"/>
              <w:rPr>
                <w:color w:val="002060"/>
              </w:rPr>
            </w:pPr>
            <w:r w:rsidRPr="008354C6">
              <w:rPr>
                <w:color w:val="002060"/>
              </w:rPr>
              <w:t xml:space="preserve">N° </w:t>
            </w:r>
            <w:proofErr w:type="spellStart"/>
            <w:r w:rsidRPr="008354C6">
              <w:rPr>
                <w:color w:val="002060"/>
              </w:rPr>
              <w:t>Gior</w:t>
            </w:r>
            <w:proofErr w:type="spellEnd"/>
            <w:r w:rsidRPr="008354C6">
              <w:rPr>
                <w:color w:val="002060"/>
              </w:rPr>
              <w:t>.</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509CB" w14:textId="77777777" w:rsidR="006249C0" w:rsidRPr="008354C6" w:rsidRDefault="006249C0" w:rsidP="00BB2792">
            <w:pPr>
              <w:pStyle w:val="headertabella0"/>
              <w:rPr>
                <w:color w:val="002060"/>
              </w:rPr>
            </w:pPr>
            <w:r w:rsidRPr="008354C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575E8" w14:textId="77777777" w:rsidR="006249C0" w:rsidRPr="008354C6" w:rsidRDefault="006249C0" w:rsidP="00BB2792">
            <w:pPr>
              <w:pStyle w:val="headertabella0"/>
              <w:rPr>
                <w:color w:val="002060"/>
              </w:rPr>
            </w:pPr>
            <w:r w:rsidRPr="008354C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911DB" w14:textId="77777777" w:rsidR="006249C0" w:rsidRPr="008354C6" w:rsidRDefault="006249C0" w:rsidP="00BB2792">
            <w:pPr>
              <w:pStyle w:val="headertabella0"/>
              <w:rPr>
                <w:color w:val="002060"/>
              </w:rPr>
            </w:pPr>
            <w:r w:rsidRPr="008354C6">
              <w:rPr>
                <w:color w:val="002060"/>
              </w:rPr>
              <w:t xml:space="preserve">Data </w:t>
            </w:r>
            <w:proofErr w:type="spellStart"/>
            <w:r w:rsidRPr="008354C6">
              <w:rPr>
                <w:color w:val="002060"/>
              </w:rPr>
              <w:t>Orig</w:t>
            </w:r>
            <w:proofErr w:type="spellEnd"/>
            <w:r w:rsidRPr="008354C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EF0D4" w14:textId="77777777" w:rsidR="006249C0" w:rsidRPr="008354C6" w:rsidRDefault="006249C0" w:rsidP="00BB2792">
            <w:pPr>
              <w:pStyle w:val="headertabella0"/>
              <w:rPr>
                <w:color w:val="002060"/>
              </w:rPr>
            </w:pPr>
            <w:r w:rsidRPr="008354C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9A8A4" w14:textId="77777777" w:rsidR="006249C0" w:rsidRPr="008354C6" w:rsidRDefault="006249C0" w:rsidP="00BB2792">
            <w:pPr>
              <w:pStyle w:val="headertabella0"/>
              <w:rPr>
                <w:color w:val="002060"/>
              </w:rPr>
            </w:pPr>
            <w:r w:rsidRPr="008354C6">
              <w:rPr>
                <w:color w:val="002060"/>
              </w:rPr>
              <w:t xml:space="preserve">Ora </w:t>
            </w:r>
            <w:proofErr w:type="spellStart"/>
            <w:r w:rsidRPr="008354C6">
              <w:rPr>
                <w:color w:val="002060"/>
              </w:rPr>
              <w:t>Orig</w:t>
            </w:r>
            <w:proofErr w:type="spellEnd"/>
            <w:r w:rsidRPr="008354C6">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77B30" w14:textId="77777777" w:rsidR="006249C0" w:rsidRPr="008354C6" w:rsidRDefault="006249C0" w:rsidP="00BB2792">
            <w:pPr>
              <w:pStyle w:val="headertabella0"/>
              <w:rPr>
                <w:color w:val="002060"/>
              </w:rPr>
            </w:pPr>
            <w:r w:rsidRPr="008354C6">
              <w:rPr>
                <w:color w:val="002060"/>
              </w:rPr>
              <w:t>Impianto</w:t>
            </w:r>
          </w:p>
        </w:tc>
      </w:tr>
      <w:tr w:rsidR="006249C0" w:rsidRPr="008354C6" w14:paraId="5140CA32" w14:textId="77777777" w:rsidTr="00BB2792">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29677" w14:textId="77777777" w:rsidR="006249C0" w:rsidRPr="00981F75" w:rsidRDefault="006249C0" w:rsidP="00BB2792">
            <w:pPr>
              <w:pStyle w:val="rowtabella0"/>
              <w:rPr>
                <w:color w:val="002060"/>
                <w:highlight w:val="yellow"/>
              </w:rPr>
            </w:pPr>
            <w:r w:rsidRPr="00981F75">
              <w:rPr>
                <w:color w:val="002060"/>
                <w:highlight w:val="yellow"/>
              </w:rPr>
              <w:t>10/04/2026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33E4D" w14:textId="77777777" w:rsidR="006249C0" w:rsidRPr="00981F75" w:rsidRDefault="006249C0" w:rsidP="00BB2792">
            <w:pPr>
              <w:pStyle w:val="rowtabella0"/>
              <w:jc w:val="center"/>
              <w:rPr>
                <w:color w:val="002060"/>
                <w:highlight w:val="yellow"/>
              </w:rPr>
            </w:pPr>
            <w:r w:rsidRPr="00981F75">
              <w:rPr>
                <w:color w:val="002060"/>
                <w:highlight w:val="yellow"/>
              </w:rPr>
              <w:t>12 R</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9FF78" w14:textId="77777777" w:rsidR="006249C0" w:rsidRPr="00981F75" w:rsidRDefault="006249C0" w:rsidP="00BB2792">
            <w:pPr>
              <w:pStyle w:val="rowtabella0"/>
              <w:rPr>
                <w:color w:val="002060"/>
                <w:highlight w:val="yellow"/>
              </w:rPr>
            </w:pPr>
            <w:r w:rsidRPr="00981F75">
              <w:rPr>
                <w:color w:val="002060"/>
                <w:highlight w:val="yellow"/>
              </w:rPr>
              <w:t>SAMBENEDETTESE C5 SSDARL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A5CDC" w14:textId="77777777" w:rsidR="006249C0" w:rsidRPr="00981F75" w:rsidRDefault="006249C0" w:rsidP="00BB2792">
            <w:pPr>
              <w:pStyle w:val="rowtabella0"/>
              <w:rPr>
                <w:color w:val="002060"/>
                <w:highlight w:val="yellow"/>
              </w:rPr>
            </w:pPr>
            <w:r w:rsidRPr="00981F75">
              <w:rPr>
                <w:color w:val="002060"/>
                <w:highlight w:val="yellow"/>
              </w:rPr>
              <w:t>FUTSAL MONTURANO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93B97" w14:textId="77777777" w:rsidR="006249C0" w:rsidRPr="008354C6" w:rsidRDefault="006249C0" w:rsidP="00BB2792">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FD742" w14:textId="77777777" w:rsidR="006249C0" w:rsidRPr="00981F75" w:rsidRDefault="006249C0" w:rsidP="00BB2792">
            <w:pPr>
              <w:pStyle w:val="rowtabella0"/>
              <w:jc w:val="center"/>
              <w:rPr>
                <w:color w:val="002060"/>
              </w:rPr>
            </w:pPr>
            <w:r w:rsidRPr="00981F75">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20326" w14:textId="77777777" w:rsidR="006249C0" w:rsidRPr="008354C6" w:rsidRDefault="006249C0" w:rsidP="00BB2792">
            <w:pPr>
              <w:pStyle w:val="rowtabella0"/>
              <w:jc w:val="center"/>
              <w:rPr>
                <w:color w:val="002060"/>
              </w:rPr>
            </w:pPr>
            <w:r w:rsidRPr="008354C6">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FB288" w14:textId="77777777" w:rsidR="006249C0" w:rsidRPr="00981F75" w:rsidRDefault="006249C0" w:rsidP="00BB2792">
            <w:pPr>
              <w:rPr>
                <w:rFonts w:ascii="Arial" w:hAnsi="Arial" w:cs="Arial"/>
                <w:color w:val="002060"/>
                <w:sz w:val="12"/>
                <w:szCs w:val="12"/>
              </w:rPr>
            </w:pPr>
            <w:r w:rsidRPr="00981F75">
              <w:rPr>
                <w:rFonts w:ascii="Arial" w:hAnsi="Arial" w:cs="Arial"/>
                <w:color w:val="002060"/>
                <w:sz w:val="12"/>
                <w:szCs w:val="12"/>
                <w:highlight w:val="yellow"/>
              </w:rPr>
              <w:t>PALASPORT SPECA SAN BENEDETTO DEL TRONTO VIALE DELLO SPORT</w:t>
            </w:r>
          </w:p>
        </w:tc>
      </w:tr>
    </w:tbl>
    <w:p w14:paraId="3D99C23F" w14:textId="77777777" w:rsidR="006249C0" w:rsidRPr="008354C6" w:rsidRDefault="006249C0" w:rsidP="006249C0">
      <w:pPr>
        <w:pStyle w:val="breakline"/>
        <w:rPr>
          <w:rFonts w:eastAsiaTheme="minorEastAsia"/>
          <w:color w:val="002060"/>
        </w:rPr>
      </w:pPr>
    </w:p>
    <w:p w14:paraId="4EBDBBCF" w14:textId="77777777" w:rsidR="006249C0" w:rsidRPr="008354C6" w:rsidRDefault="006249C0" w:rsidP="006249C0">
      <w:pPr>
        <w:pStyle w:val="breakline"/>
        <w:rPr>
          <w:color w:val="002060"/>
        </w:rPr>
      </w:pPr>
    </w:p>
    <w:p w14:paraId="5FDAD4A1" w14:textId="77777777" w:rsidR="006249C0" w:rsidRPr="008354C6" w:rsidRDefault="006249C0" w:rsidP="006249C0">
      <w:pPr>
        <w:pStyle w:val="titoloprinc0"/>
        <w:rPr>
          <w:color w:val="002060"/>
        </w:rPr>
      </w:pPr>
      <w:r w:rsidRPr="008354C6">
        <w:rPr>
          <w:color w:val="002060"/>
        </w:rPr>
        <w:t>RISULTATI</w:t>
      </w:r>
    </w:p>
    <w:p w14:paraId="691C1BEC" w14:textId="77777777" w:rsidR="006249C0" w:rsidRPr="008354C6" w:rsidRDefault="006249C0" w:rsidP="006249C0">
      <w:pPr>
        <w:pStyle w:val="breakline"/>
        <w:rPr>
          <w:color w:val="002060"/>
        </w:rPr>
      </w:pPr>
    </w:p>
    <w:p w14:paraId="76681B1A" w14:textId="77777777" w:rsidR="006249C0" w:rsidRPr="008354C6" w:rsidRDefault="006249C0" w:rsidP="006249C0">
      <w:pPr>
        <w:pStyle w:val="sottotitolocampionato10"/>
        <w:rPr>
          <w:color w:val="002060"/>
        </w:rPr>
      </w:pPr>
      <w:r w:rsidRPr="008354C6">
        <w:rPr>
          <w:color w:val="002060"/>
        </w:rPr>
        <w:t>RISULTATI UFFICIALI GARE DEL 27/03/2026</w:t>
      </w:r>
    </w:p>
    <w:p w14:paraId="12E4A3A4" w14:textId="77777777" w:rsidR="006249C0" w:rsidRPr="006249C0" w:rsidRDefault="006249C0" w:rsidP="006249C0">
      <w:pPr>
        <w:pStyle w:val="sottotitolocampionato20"/>
        <w:spacing w:before="0" w:beforeAutospacing="0" w:after="0" w:afterAutospacing="0"/>
        <w:rPr>
          <w:rFonts w:ascii="Arial" w:hAnsi="Arial" w:cs="Arial"/>
          <w:color w:val="002060"/>
          <w:sz w:val="20"/>
          <w:szCs w:val="20"/>
        </w:rPr>
      </w:pPr>
      <w:r w:rsidRPr="006249C0">
        <w:rPr>
          <w:rFonts w:ascii="Arial" w:hAnsi="Arial" w:cs="Arial"/>
          <w:color w:val="002060"/>
          <w:sz w:val="20"/>
          <w:szCs w:val="20"/>
        </w:rPr>
        <w:t>Si trascrivono qui di seguito i risultati ufficiali delle gare disputate</w:t>
      </w:r>
    </w:p>
    <w:p w14:paraId="68669355" w14:textId="77777777" w:rsidR="006249C0" w:rsidRPr="008354C6" w:rsidRDefault="006249C0" w:rsidP="006249C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249C0" w:rsidRPr="008354C6" w14:paraId="5DF30887" w14:textId="77777777" w:rsidTr="00BB279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249C0" w:rsidRPr="008354C6" w14:paraId="21ED54D1" w14:textId="77777777" w:rsidTr="00BB279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F0C08" w14:textId="77777777" w:rsidR="006249C0" w:rsidRPr="008354C6" w:rsidRDefault="006249C0" w:rsidP="00BB2792">
                  <w:pPr>
                    <w:pStyle w:val="headertabella0"/>
                    <w:rPr>
                      <w:color w:val="002060"/>
                    </w:rPr>
                  </w:pPr>
                  <w:r w:rsidRPr="008354C6">
                    <w:rPr>
                      <w:color w:val="002060"/>
                    </w:rPr>
                    <w:t>GIRONE A - 11 Giornata - R</w:t>
                  </w:r>
                </w:p>
              </w:tc>
            </w:tr>
            <w:tr w:rsidR="006249C0" w:rsidRPr="008354C6" w14:paraId="15A2ACB8" w14:textId="77777777" w:rsidTr="00BB2792">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8DB9B76" w14:textId="77777777" w:rsidR="006249C0" w:rsidRPr="008354C6" w:rsidRDefault="006249C0" w:rsidP="00BB2792">
                  <w:pPr>
                    <w:pStyle w:val="rowtabella0"/>
                    <w:rPr>
                      <w:color w:val="002060"/>
                    </w:rPr>
                  </w:pPr>
                  <w:r w:rsidRPr="008354C6">
                    <w:rPr>
                      <w:color w:val="002060"/>
                    </w:rPr>
                    <w:t>CERRETO D ESI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E7C6ED" w14:textId="77777777" w:rsidR="006249C0" w:rsidRPr="008354C6" w:rsidRDefault="006249C0" w:rsidP="00BB2792">
                  <w:pPr>
                    <w:pStyle w:val="rowtabella0"/>
                    <w:rPr>
                      <w:color w:val="002060"/>
                    </w:rPr>
                  </w:pPr>
                  <w:r w:rsidRPr="008354C6">
                    <w:rPr>
                      <w:color w:val="002060"/>
                    </w:rPr>
                    <w:t>- FUTSAL MONTURANO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C72965" w14:textId="77777777" w:rsidR="006249C0" w:rsidRPr="008354C6" w:rsidRDefault="006249C0" w:rsidP="00BB2792">
                  <w:pPr>
                    <w:pStyle w:val="rowtabella0"/>
                    <w:jc w:val="center"/>
                    <w:rPr>
                      <w:color w:val="002060"/>
                    </w:rPr>
                  </w:pPr>
                  <w:r w:rsidRPr="008354C6">
                    <w:rPr>
                      <w:color w:val="002060"/>
                    </w:rPr>
                    <w:t>2 - 4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8BE37A" w14:textId="77777777" w:rsidR="006249C0" w:rsidRPr="008354C6" w:rsidRDefault="006249C0" w:rsidP="00BB2792">
                  <w:pPr>
                    <w:pStyle w:val="rowtabella0"/>
                    <w:jc w:val="center"/>
                    <w:rPr>
                      <w:color w:val="002060"/>
                    </w:rPr>
                  </w:pPr>
                  <w:r w:rsidRPr="008354C6">
                    <w:rPr>
                      <w:color w:val="002060"/>
                    </w:rPr>
                    <w:t> </w:t>
                  </w:r>
                </w:p>
              </w:tc>
            </w:tr>
          </w:tbl>
          <w:p w14:paraId="1CC8C9D1" w14:textId="77777777" w:rsidR="006249C0" w:rsidRPr="008354C6" w:rsidRDefault="006249C0" w:rsidP="00BB2792">
            <w:pPr>
              <w:rPr>
                <w:color w:val="002060"/>
              </w:rPr>
            </w:pPr>
          </w:p>
        </w:tc>
      </w:tr>
    </w:tbl>
    <w:p w14:paraId="4F9B0653" w14:textId="77777777" w:rsidR="006249C0" w:rsidRPr="008354C6" w:rsidRDefault="006249C0" w:rsidP="006249C0">
      <w:pPr>
        <w:pStyle w:val="breakline"/>
        <w:rPr>
          <w:rFonts w:eastAsiaTheme="minorEastAsia"/>
          <w:color w:val="002060"/>
        </w:rPr>
      </w:pPr>
    </w:p>
    <w:p w14:paraId="094E6B7B" w14:textId="77777777" w:rsidR="006249C0" w:rsidRPr="008354C6" w:rsidRDefault="006249C0" w:rsidP="006249C0">
      <w:pPr>
        <w:pStyle w:val="breakline"/>
        <w:rPr>
          <w:color w:val="002060"/>
        </w:rPr>
      </w:pPr>
    </w:p>
    <w:p w14:paraId="207E128C" w14:textId="77777777" w:rsidR="006249C0" w:rsidRPr="008354C6" w:rsidRDefault="006249C0" w:rsidP="006249C0">
      <w:pPr>
        <w:pStyle w:val="titoloprinc0"/>
        <w:rPr>
          <w:color w:val="002060"/>
        </w:rPr>
      </w:pPr>
      <w:r w:rsidRPr="008354C6">
        <w:rPr>
          <w:color w:val="002060"/>
        </w:rPr>
        <w:t>GIUDICE SPORTIVO</w:t>
      </w:r>
    </w:p>
    <w:p w14:paraId="1F9A3591" w14:textId="77777777" w:rsidR="006249C0" w:rsidRPr="008354C6" w:rsidRDefault="006249C0" w:rsidP="006249C0">
      <w:pPr>
        <w:pStyle w:val="diffida"/>
        <w:rPr>
          <w:color w:val="002060"/>
        </w:rPr>
      </w:pPr>
      <w:r w:rsidRPr="008354C6">
        <w:rPr>
          <w:color w:val="002060"/>
        </w:rPr>
        <w:t>Il Giudice Sportivo Avv. Agnese Lazzaretti, con l'assistenza del Segretario Angelo Castellana, nella seduta del 01/04/2026, ha adottato le decisioni che di seguito integralmente si riportano:</w:t>
      </w:r>
    </w:p>
    <w:p w14:paraId="7A05B1B2" w14:textId="77777777" w:rsidR="006249C0" w:rsidRPr="008354C6" w:rsidRDefault="006249C0" w:rsidP="006249C0">
      <w:pPr>
        <w:pStyle w:val="titolo10"/>
        <w:rPr>
          <w:color w:val="002060"/>
        </w:rPr>
      </w:pPr>
      <w:r w:rsidRPr="008354C6">
        <w:rPr>
          <w:color w:val="002060"/>
        </w:rPr>
        <w:t xml:space="preserve">GARE DEL 27/ 3/2026 </w:t>
      </w:r>
    </w:p>
    <w:p w14:paraId="477EF871" w14:textId="77777777" w:rsidR="006249C0" w:rsidRPr="008354C6" w:rsidRDefault="006249C0" w:rsidP="006249C0">
      <w:pPr>
        <w:pStyle w:val="titolo7a"/>
        <w:rPr>
          <w:color w:val="002060"/>
        </w:rPr>
      </w:pPr>
      <w:r w:rsidRPr="008354C6">
        <w:rPr>
          <w:color w:val="002060"/>
        </w:rPr>
        <w:t xml:space="preserve">PROVVEDIMENTI DISCIPLINARI </w:t>
      </w:r>
    </w:p>
    <w:p w14:paraId="6D0DEDC6" w14:textId="77777777" w:rsidR="006249C0" w:rsidRPr="008354C6" w:rsidRDefault="006249C0" w:rsidP="006249C0">
      <w:pPr>
        <w:pStyle w:val="titolo7b0"/>
        <w:rPr>
          <w:color w:val="002060"/>
        </w:rPr>
      </w:pPr>
      <w:r w:rsidRPr="008354C6">
        <w:rPr>
          <w:color w:val="002060"/>
        </w:rPr>
        <w:t xml:space="preserve">In base alle risultanze degli atti ufficiali sono state deliberate le seguenti sanzioni disciplinari. </w:t>
      </w:r>
    </w:p>
    <w:p w14:paraId="4A67C641" w14:textId="77777777" w:rsidR="006249C0" w:rsidRPr="008354C6" w:rsidRDefault="006249C0" w:rsidP="006249C0">
      <w:pPr>
        <w:pStyle w:val="titolo30"/>
        <w:rPr>
          <w:color w:val="002060"/>
        </w:rPr>
      </w:pPr>
      <w:r w:rsidRPr="008354C6">
        <w:rPr>
          <w:color w:val="002060"/>
        </w:rPr>
        <w:t xml:space="preserve">CALCIATORI ESPULSI </w:t>
      </w:r>
    </w:p>
    <w:p w14:paraId="0A2D9916" w14:textId="77777777" w:rsidR="006249C0" w:rsidRPr="008354C6" w:rsidRDefault="006249C0" w:rsidP="006249C0">
      <w:pPr>
        <w:pStyle w:val="titolo20"/>
        <w:rPr>
          <w:color w:val="002060"/>
        </w:rPr>
      </w:pPr>
      <w:r w:rsidRPr="008354C6">
        <w:rPr>
          <w:color w:val="002060"/>
        </w:rPr>
        <w:lastRenderedPageBreak/>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249C0" w:rsidRPr="008354C6" w14:paraId="6333F90A" w14:textId="77777777" w:rsidTr="00BB2792">
        <w:tc>
          <w:tcPr>
            <w:tcW w:w="2200" w:type="dxa"/>
            <w:tcMar>
              <w:top w:w="20" w:type="dxa"/>
              <w:left w:w="20" w:type="dxa"/>
              <w:bottom w:w="20" w:type="dxa"/>
              <w:right w:w="20" w:type="dxa"/>
            </w:tcMar>
            <w:vAlign w:val="center"/>
            <w:hideMark/>
          </w:tcPr>
          <w:p w14:paraId="1256A2EF" w14:textId="77777777" w:rsidR="006249C0" w:rsidRPr="008354C6" w:rsidRDefault="006249C0" w:rsidP="00BB2792">
            <w:pPr>
              <w:pStyle w:val="movimento"/>
              <w:rPr>
                <w:color w:val="002060"/>
              </w:rPr>
            </w:pPr>
            <w:r w:rsidRPr="008354C6">
              <w:rPr>
                <w:color w:val="002060"/>
              </w:rPr>
              <w:t>GUMENIUK BOGDAN</w:t>
            </w:r>
          </w:p>
        </w:tc>
        <w:tc>
          <w:tcPr>
            <w:tcW w:w="2200" w:type="dxa"/>
            <w:tcMar>
              <w:top w:w="20" w:type="dxa"/>
              <w:left w:w="20" w:type="dxa"/>
              <w:bottom w:w="20" w:type="dxa"/>
              <w:right w:w="20" w:type="dxa"/>
            </w:tcMar>
            <w:vAlign w:val="center"/>
            <w:hideMark/>
          </w:tcPr>
          <w:p w14:paraId="20B5584F" w14:textId="77777777" w:rsidR="006249C0" w:rsidRPr="008354C6" w:rsidRDefault="006249C0" w:rsidP="00BB2792">
            <w:pPr>
              <w:pStyle w:val="movimento2"/>
              <w:rPr>
                <w:color w:val="002060"/>
              </w:rPr>
            </w:pPr>
            <w:r w:rsidRPr="008354C6">
              <w:rPr>
                <w:color w:val="002060"/>
              </w:rPr>
              <w:t xml:space="preserve">(CERRETO D ESI ASD) </w:t>
            </w:r>
          </w:p>
        </w:tc>
        <w:tc>
          <w:tcPr>
            <w:tcW w:w="800" w:type="dxa"/>
            <w:tcMar>
              <w:top w:w="20" w:type="dxa"/>
              <w:left w:w="20" w:type="dxa"/>
              <w:bottom w:w="20" w:type="dxa"/>
              <w:right w:w="20" w:type="dxa"/>
            </w:tcMar>
            <w:vAlign w:val="center"/>
            <w:hideMark/>
          </w:tcPr>
          <w:p w14:paraId="68098BFD" w14:textId="77777777" w:rsidR="006249C0" w:rsidRPr="008354C6" w:rsidRDefault="006249C0" w:rsidP="00BB2792">
            <w:pPr>
              <w:pStyle w:val="movimento"/>
              <w:rPr>
                <w:color w:val="002060"/>
              </w:rPr>
            </w:pPr>
            <w:r w:rsidRPr="008354C6">
              <w:rPr>
                <w:color w:val="002060"/>
              </w:rPr>
              <w:t> </w:t>
            </w:r>
          </w:p>
        </w:tc>
        <w:tc>
          <w:tcPr>
            <w:tcW w:w="2200" w:type="dxa"/>
            <w:tcMar>
              <w:top w:w="20" w:type="dxa"/>
              <w:left w:w="20" w:type="dxa"/>
              <w:bottom w:w="20" w:type="dxa"/>
              <w:right w:w="20" w:type="dxa"/>
            </w:tcMar>
            <w:vAlign w:val="center"/>
            <w:hideMark/>
          </w:tcPr>
          <w:p w14:paraId="514C5914" w14:textId="77777777" w:rsidR="006249C0" w:rsidRPr="008354C6" w:rsidRDefault="006249C0" w:rsidP="00BB2792">
            <w:pPr>
              <w:pStyle w:val="movimento"/>
              <w:rPr>
                <w:color w:val="002060"/>
              </w:rPr>
            </w:pPr>
            <w:r w:rsidRPr="008354C6">
              <w:rPr>
                <w:color w:val="002060"/>
              </w:rPr>
              <w:t>PASCOLINI GIACOMO</w:t>
            </w:r>
          </w:p>
        </w:tc>
        <w:tc>
          <w:tcPr>
            <w:tcW w:w="2200" w:type="dxa"/>
            <w:tcMar>
              <w:top w:w="20" w:type="dxa"/>
              <w:left w:w="20" w:type="dxa"/>
              <w:bottom w:w="20" w:type="dxa"/>
              <w:right w:w="20" w:type="dxa"/>
            </w:tcMar>
            <w:vAlign w:val="center"/>
            <w:hideMark/>
          </w:tcPr>
          <w:p w14:paraId="79022AE1" w14:textId="77777777" w:rsidR="006249C0" w:rsidRPr="008354C6" w:rsidRDefault="006249C0" w:rsidP="00BB2792">
            <w:pPr>
              <w:pStyle w:val="movimento2"/>
              <w:rPr>
                <w:color w:val="002060"/>
              </w:rPr>
            </w:pPr>
            <w:r w:rsidRPr="008354C6">
              <w:rPr>
                <w:color w:val="002060"/>
              </w:rPr>
              <w:t xml:space="preserve">(CERRETO D ESI ASD) </w:t>
            </w:r>
          </w:p>
        </w:tc>
      </w:tr>
    </w:tbl>
    <w:p w14:paraId="5BE5E5D9" w14:textId="77777777" w:rsidR="006249C0" w:rsidRPr="008354C6" w:rsidRDefault="006249C0" w:rsidP="006249C0">
      <w:pPr>
        <w:pStyle w:val="titolo30"/>
        <w:rPr>
          <w:rFonts w:eastAsiaTheme="minorEastAsia"/>
          <w:color w:val="002060"/>
        </w:rPr>
      </w:pPr>
      <w:r w:rsidRPr="008354C6">
        <w:rPr>
          <w:color w:val="002060"/>
        </w:rPr>
        <w:t xml:space="preserve">CALCIATORI NON ESPULSI </w:t>
      </w:r>
    </w:p>
    <w:p w14:paraId="1DAFA148" w14:textId="77777777" w:rsidR="006249C0" w:rsidRPr="008354C6" w:rsidRDefault="006249C0" w:rsidP="006249C0">
      <w:pPr>
        <w:pStyle w:val="titolo20"/>
        <w:rPr>
          <w:color w:val="002060"/>
        </w:rPr>
      </w:pPr>
      <w:r w:rsidRPr="008354C6">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249C0" w:rsidRPr="008354C6" w14:paraId="671C3457" w14:textId="77777777" w:rsidTr="00BB2792">
        <w:tc>
          <w:tcPr>
            <w:tcW w:w="2200" w:type="dxa"/>
            <w:tcMar>
              <w:top w:w="20" w:type="dxa"/>
              <w:left w:w="20" w:type="dxa"/>
              <w:bottom w:w="20" w:type="dxa"/>
              <w:right w:w="20" w:type="dxa"/>
            </w:tcMar>
            <w:vAlign w:val="center"/>
            <w:hideMark/>
          </w:tcPr>
          <w:p w14:paraId="75CB0CC3" w14:textId="77777777" w:rsidR="006249C0" w:rsidRPr="008354C6" w:rsidRDefault="006249C0" w:rsidP="00BB2792">
            <w:pPr>
              <w:pStyle w:val="movimento"/>
              <w:rPr>
                <w:color w:val="002060"/>
              </w:rPr>
            </w:pPr>
            <w:r w:rsidRPr="008354C6">
              <w:rPr>
                <w:color w:val="002060"/>
              </w:rPr>
              <w:t>BORSATO LUIZ HENRIQUE</w:t>
            </w:r>
          </w:p>
        </w:tc>
        <w:tc>
          <w:tcPr>
            <w:tcW w:w="2200" w:type="dxa"/>
            <w:tcMar>
              <w:top w:w="20" w:type="dxa"/>
              <w:left w:w="20" w:type="dxa"/>
              <w:bottom w:w="20" w:type="dxa"/>
              <w:right w:w="20" w:type="dxa"/>
            </w:tcMar>
            <w:vAlign w:val="center"/>
            <w:hideMark/>
          </w:tcPr>
          <w:p w14:paraId="09B58B3B" w14:textId="77777777" w:rsidR="006249C0" w:rsidRPr="008354C6" w:rsidRDefault="006249C0" w:rsidP="00BB2792">
            <w:pPr>
              <w:pStyle w:val="movimento2"/>
              <w:rPr>
                <w:color w:val="002060"/>
              </w:rPr>
            </w:pPr>
            <w:r w:rsidRPr="008354C6">
              <w:rPr>
                <w:color w:val="002060"/>
              </w:rPr>
              <w:t xml:space="preserve">(FUTSAL MONTURANO) </w:t>
            </w:r>
          </w:p>
        </w:tc>
        <w:tc>
          <w:tcPr>
            <w:tcW w:w="800" w:type="dxa"/>
            <w:tcMar>
              <w:top w:w="20" w:type="dxa"/>
              <w:left w:w="20" w:type="dxa"/>
              <w:bottom w:w="20" w:type="dxa"/>
              <w:right w:w="20" w:type="dxa"/>
            </w:tcMar>
            <w:vAlign w:val="center"/>
            <w:hideMark/>
          </w:tcPr>
          <w:p w14:paraId="14AB099D" w14:textId="77777777" w:rsidR="006249C0" w:rsidRPr="008354C6" w:rsidRDefault="006249C0" w:rsidP="00BB2792">
            <w:pPr>
              <w:pStyle w:val="movimento"/>
              <w:rPr>
                <w:color w:val="002060"/>
              </w:rPr>
            </w:pPr>
            <w:r w:rsidRPr="008354C6">
              <w:rPr>
                <w:color w:val="002060"/>
              </w:rPr>
              <w:t> </w:t>
            </w:r>
          </w:p>
        </w:tc>
        <w:tc>
          <w:tcPr>
            <w:tcW w:w="2200" w:type="dxa"/>
            <w:tcMar>
              <w:top w:w="20" w:type="dxa"/>
              <w:left w:w="20" w:type="dxa"/>
              <w:bottom w:w="20" w:type="dxa"/>
              <w:right w:w="20" w:type="dxa"/>
            </w:tcMar>
            <w:vAlign w:val="center"/>
            <w:hideMark/>
          </w:tcPr>
          <w:p w14:paraId="009C81D6" w14:textId="77777777" w:rsidR="006249C0" w:rsidRPr="008354C6" w:rsidRDefault="006249C0" w:rsidP="00BB2792">
            <w:pPr>
              <w:pStyle w:val="movimento"/>
              <w:rPr>
                <w:color w:val="002060"/>
              </w:rPr>
            </w:pPr>
            <w:r w:rsidRPr="008354C6">
              <w:rPr>
                <w:color w:val="002060"/>
              </w:rPr>
              <w:t> </w:t>
            </w:r>
          </w:p>
        </w:tc>
        <w:tc>
          <w:tcPr>
            <w:tcW w:w="2200" w:type="dxa"/>
            <w:tcMar>
              <w:top w:w="20" w:type="dxa"/>
              <w:left w:w="20" w:type="dxa"/>
              <w:bottom w:w="20" w:type="dxa"/>
              <w:right w:w="20" w:type="dxa"/>
            </w:tcMar>
            <w:vAlign w:val="center"/>
            <w:hideMark/>
          </w:tcPr>
          <w:p w14:paraId="0F2DB242" w14:textId="77777777" w:rsidR="006249C0" w:rsidRPr="008354C6" w:rsidRDefault="006249C0" w:rsidP="00BB2792">
            <w:pPr>
              <w:pStyle w:val="movimento2"/>
              <w:rPr>
                <w:color w:val="002060"/>
              </w:rPr>
            </w:pPr>
            <w:r w:rsidRPr="008354C6">
              <w:rPr>
                <w:color w:val="002060"/>
              </w:rPr>
              <w:t> </w:t>
            </w:r>
          </w:p>
        </w:tc>
      </w:tr>
    </w:tbl>
    <w:p w14:paraId="4010D2F2" w14:textId="77777777" w:rsidR="006249C0" w:rsidRPr="008354C6" w:rsidRDefault="006249C0" w:rsidP="006249C0">
      <w:pPr>
        <w:pStyle w:val="titolo20"/>
        <w:rPr>
          <w:rFonts w:eastAsiaTheme="minorEastAsia"/>
          <w:color w:val="002060"/>
        </w:rPr>
      </w:pPr>
      <w:r w:rsidRPr="008354C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249C0" w:rsidRPr="008354C6" w14:paraId="76E17B8A" w14:textId="77777777" w:rsidTr="00BB2792">
        <w:tc>
          <w:tcPr>
            <w:tcW w:w="2200" w:type="dxa"/>
            <w:tcMar>
              <w:top w:w="20" w:type="dxa"/>
              <w:left w:w="20" w:type="dxa"/>
              <w:bottom w:w="20" w:type="dxa"/>
              <w:right w:w="20" w:type="dxa"/>
            </w:tcMar>
            <w:vAlign w:val="center"/>
            <w:hideMark/>
          </w:tcPr>
          <w:p w14:paraId="60796E45" w14:textId="77777777" w:rsidR="006249C0" w:rsidRPr="008354C6" w:rsidRDefault="006249C0" w:rsidP="00BB2792">
            <w:pPr>
              <w:pStyle w:val="movimento"/>
              <w:rPr>
                <w:color w:val="002060"/>
              </w:rPr>
            </w:pPr>
            <w:r w:rsidRPr="008354C6">
              <w:rPr>
                <w:color w:val="002060"/>
              </w:rPr>
              <w:t>BOUTIMAH ISMAIL</w:t>
            </w:r>
          </w:p>
        </w:tc>
        <w:tc>
          <w:tcPr>
            <w:tcW w:w="2200" w:type="dxa"/>
            <w:tcMar>
              <w:top w:w="20" w:type="dxa"/>
              <w:left w:w="20" w:type="dxa"/>
              <w:bottom w:w="20" w:type="dxa"/>
              <w:right w:w="20" w:type="dxa"/>
            </w:tcMar>
            <w:vAlign w:val="center"/>
            <w:hideMark/>
          </w:tcPr>
          <w:p w14:paraId="2D883D89" w14:textId="77777777" w:rsidR="006249C0" w:rsidRPr="008354C6" w:rsidRDefault="006249C0" w:rsidP="00BB2792">
            <w:pPr>
              <w:pStyle w:val="movimento2"/>
              <w:rPr>
                <w:color w:val="002060"/>
              </w:rPr>
            </w:pPr>
            <w:r w:rsidRPr="008354C6">
              <w:rPr>
                <w:color w:val="002060"/>
              </w:rPr>
              <w:t xml:space="preserve">(FUTSAL MONTURANO) </w:t>
            </w:r>
          </w:p>
        </w:tc>
        <w:tc>
          <w:tcPr>
            <w:tcW w:w="800" w:type="dxa"/>
            <w:tcMar>
              <w:top w:w="20" w:type="dxa"/>
              <w:left w:w="20" w:type="dxa"/>
              <w:bottom w:w="20" w:type="dxa"/>
              <w:right w:w="20" w:type="dxa"/>
            </w:tcMar>
            <w:vAlign w:val="center"/>
            <w:hideMark/>
          </w:tcPr>
          <w:p w14:paraId="5EAD7CE5" w14:textId="77777777" w:rsidR="006249C0" w:rsidRPr="008354C6" w:rsidRDefault="006249C0" w:rsidP="00BB2792">
            <w:pPr>
              <w:pStyle w:val="movimento"/>
              <w:rPr>
                <w:color w:val="002060"/>
              </w:rPr>
            </w:pPr>
            <w:r w:rsidRPr="008354C6">
              <w:rPr>
                <w:color w:val="002060"/>
              </w:rPr>
              <w:t> </w:t>
            </w:r>
          </w:p>
        </w:tc>
        <w:tc>
          <w:tcPr>
            <w:tcW w:w="2200" w:type="dxa"/>
            <w:tcMar>
              <w:top w:w="20" w:type="dxa"/>
              <w:left w:w="20" w:type="dxa"/>
              <w:bottom w:w="20" w:type="dxa"/>
              <w:right w:w="20" w:type="dxa"/>
            </w:tcMar>
            <w:vAlign w:val="center"/>
            <w:hideMark/>
          </w:tcPr>
          <w:p w14:paraId="409D4C03" w14:textId="77777777" w:rsidR="006249C0" w:rsidRPr="008354C6" w:rsidRDefault="006249C0" w:rsidP="00BB2792">
            <w:pPr>
              <w:pStyle w:val="movimento"/>
              <w:rPr>
                <w:color w:val="002060"/>
              </w:rPr>
            </w:pPr>
            <w:r w:rsidRPr="008354C6">
              <w:rPr>
                <w:color w:val="002060"/>
              </w:rPr>
              <w:t> </w:t>
            </w:r>
          </w:p>
        </w:tc>
        <w:tc>
          <w:tcPr>
            <w:tcW w:w="2200" w:type="dxa"/>
            <w:tcMar>
              <w:top w:w="20" w:type="dxa"/>
              <w:left w:w="20" w:type="dxa"/>
              <w:bottom w:w="20" w:type="dxa"/>
              <w:right w:w="20" w:type="dxa"/>
            </w:tcMar>
            <w:vAlign w:val="center"/>
            <w:hideMark/>
          </w:tcPr>
          <w:p w14:paraId="6D79DB5D" w14:textId="77777777" w:rsidR="006249C0" w:rsidRPr="008354C6" w:rsidRDefault="006249C0" w:rsidP="00BB2792">
            <w:pPr>
              <w:pStyle w:val="movimento2"/>
              <w:rPr>
                <w:color w:val="002060"/>
              </w:rPr>
            </w:pPr>
            <w:r w:rsidRPr="008354C6">
              <w:rPr>
                <w:color w:val="002060"/>
              </w:rPr>
              <w:t> </w:t>
            </w:r>
          </w:p>
        </w:tc>
      </w:tr>
    </w:tbl>
    <w:p w14:paraId="434D479B" w14:textId="77777777" w:rsidR="006249C0" w:rsidRPr="008354C6" w:rsidRDefault="006249C0" w:rsidP="006249C0">
      <w:pPr>
        <w:pStyle w:val="titolo20"/>
        <w:rPr>
          <w:rFonts w:eastAsiaTheme="minorEastAsia"/>
          <w:color w:val="002060"/>
        </w:rPr>
      </w:pPr>
      <w:r w:rsidRPr="008354C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249C0" w:rsidRPr="008354C6" w14:paraId="7AC99BC1" w14:textId="77777777" w:rsidTr="00BB2792">
        <w:tc>
          <w:tcPr>
            <w:tcW w:w="2200" w:type="dxa"/>
            <w:tcMar>
              <w:top w:w="20" w:type="dxa"/>
              <w:left w:w="20" w:type="dxa"/>
              <w:bottom w:w="20" w:type="dxa"/>
              <w:right w:w="20" w:type="dxa"/>
            </w:tcMar>
            <w:vAlign w:val="center"/>
            <w:hideMark/>
          </w:tcPr>
          <w:p w14:paraId="06C0E37F" w14:textId="77777777" w:rsidR="006249C0" w:rsidRPr="008354C6" w:rsidRDefault="006249C0" w:rsidP="00BB2792">
            <w:pPr>
              <w:pStyle w:val="movimento"/>
              <w:rPr>
                <w:color w:val="002060"/>
              </w:rPr>
            </w:pPr>
            <w:r w:rsidRPr="008354C6">
              <w:rPr>
                <w:color w:val="002060"/>
              </w:rPr>
              <w:t>SMERILLI EMANUELE</w:t>
            </w:r>
          </w:p>
        </w:tc>
        <w:tc>
          <w:tcPr>
            <w:tcW w:w="2200" w:type="dxa"/>
            <w:tcMar>
              <w:top w:w="20" w:type="dxa"/>
              <w:left w:w="20" w:type="dxa"/>
              <w:bottom w:w="20" w:type="dxa"/>
              <w:right w:w="20" w:type="dxa"/>
            </w:tcMar>
            <w:vAlign w:val="center"/>
            <w:hideMark/>
          </w:tcPr>
          <w:p w14:paraId="30E43EFA" w14:textId="77777777" w:rsidR="006249C0" w:rsidRPr="008354C6" w:rsidRDefault="006249C0" w:rsidP="00BB2792">
            <w:pPr>
              <w:pStyle w:val="movimento2"/>
              <w:rPr>
                <w:color w:val="002060"/>
              </w:rPr>
            </w:pPr>
            <w:r w:rsidRPr="008354C6">
              <w:rPr>
                <w:color w:val="002060"/>
              </w:rPr>
              <w:t xml:space="preserve">(FUTSAL MONTURANO) </w:t>
            </w:r>
          </w:p>
        </w:tc>
        <w:tc>
          <w:tcPr>
            <w:tcW w:w="800" w:type="dxa"/>
            <w:tcMar>
              <w:top w:w="20" w:type="dxa"/>
              <w:left w:w="20" w:type="dxa"/>
              <w:bottom w:w="20" w:type="dxa"/>
              <w:right w:w="20" w:type="dxa"/>
            </w:tcMar>
            <w:vAlign w:val="center"/>
            <w:hideMark/>
          </w:tcPr>
          <w:p w14:paraId="3F50CD5E" w14:textId="77777777" w:rsidR="006249C0" w:rsidRPr="008354C6" w:rsidRDefault="006249C0" w:rsidP="00BB2792">
            <w:pPr>
              <w:pStyle w:val="movimento"/>
              <w:rPr>
                <w:color w:val="002060"/>
              </w:rPr>
            </w:pPr>
            <w:r w:rsidRPr="008354C6">
              <w:rPr>
                <w:color w:val="002060"/>
              </w:rPr>
              <w:t> </w:t>
            </w:r>
          </w:p>
        </w:tc>
        <w:tc>
          <w:tcPr>
            <w:tcW w:w="2200" w:type="dxa"/>
            <w:tcMar>
              <w:top w:w="20" w:type="dxa"/>
              <w:left w:w="20" w:type="dxa"/>
              <w:bottom w:w="20" w:type="dxa"/>
              <w:right w:w="20" w:type="dxa"/>
            </w:tcMar>
            <w:vAlign w:val="center"/>
            <w:hideMark/>
          </w:tcPr>
          <w:p w14:paraId="19E3731B" w14:textId="77777777" w:rsidR="006249C0" w:rsidRPr="008354C6" w:rsidRDefault="006249C0" w:rsidP="00BB2792">
            <w:pPr>
              <w:pStyle w:val="movimento"/>
              <w:rPr>
                <w:color w:val="002060"/>
              </w:rPr>
            </w:pPr>
            <w:r w:rsidRPr="008354C6">
              <w:rPr>
                <w:color w:val="002060"/>
              </w:rPr>
              <w:t> </w:t>
            </w:r>
          </w:p>
        </w:tc>
        <w:tc>
          <w:tcPr>
            <w:tcW w:w="2200" w:type="dxa"/>
            <w:tcMar>
              <w:top w:w="20" w:type="dxa"/>
              <w:left w:w="20" w:type="dxa"/>
              <w:bottom w:w="20" w:type="dxa"/>
              <w:right w:w="20" w:type="dxa"/>
            </w:tcMar>
            <w:vAlign w:val="center"/>
            <w:hideMark/>
          </w:tcPr>
          <w:p w14:paraId="45C3921F" w14:textId="77777777" w:rsidR="006249C0" w:rsidRPr="008354C6" w:rsidRDefault="006249C0" w:rsidP="00BB2792">
            <w:pPr>
              <w:pStyle w:val="movimento2"/>
              <w:rPr>
                <w:color w:val="002060"/>
              </w:rPr>
            </w:pPr>
            <w:r w:rsidRPr="008354C6">
              <w:rPr>
                <w:color w:val="002060"/>
              </w:rPr>
              <w:t> </w:t>
            </w:r>
          </w:p>
        </w:tc>
      </w:tr>
    </w:tbl>
    <w:p w14:paraId="23693BEB" w14:textId="77777777" w:rsidR="006249C0" w:rsidRPr="008354C6" w:rsidRDefault="006249C0" w:rsidP="006249C0">
      <w:pPr>
        <w:pStyle w:val="titolo20"/>
        <w:rPr>
          <w:rFonts w:eastAsiaTheme="minorEastAsia"/>
          <w:color w:val="002060"/>
        </w:rPr>
      </w:pPr>
      <w:r w:rsidRPr="008354C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249C0" w:rsidRPr="008354C6" w14:paraId="1F6CE74D" w14:textId="77777777" w:rsidTr="00BB2792">
        <w:tc>
          <w:tcPr>
            <w:tcW w:w="2200" w:type="dxa"/>
            <w:tcMar>
              <w:top w:w="20" w:type="dxa"/>
              <w:left w:w="20" w:type="dxa"/>
              <w:bottom w:w="20" w:type="dxa"/>
              <w:right w:w="20" w:type="dxa"/>
            </w:tcMar>
            <w:vAlign w:val="center"/>
            <w:hideMark/>
          </w:tcPr>
          <w:p w14:paraId="172C6324" w14:textId="77777777" w:rsidR="006249C0" w:rsidRPr="008354C6" w:rsidRDefault="006249C0" w:rsidP="00BB2792">
            <w:pPr>
              <w:pStyle w:val="movimento"/>
              <w:rPr>
                <w:color w:val="002060"/>
              </w:rPr>
            </w:pPr>
            <w:r w:rsidRPr="008354C6">
              <w:rPr>
                <w:color w:val="002060"/>
              </w:rPr>
              <w:t>MOSCIATTI MATTEO</w:t>
            </w:r>
          </w:p>
        </w:tc>
        <w:tc>
          <w:tcPr>
            <w:tcW w:w="2200" w:type="dxa"/>
            <w:tcMar>
              <w:top w:w="20" w:type="dxa"/>
              <w:left w:w="20" w:type="dxa"/>
              <w:bottom w:w="20" w:type="dxa"/>
              <w:right w:w="20" w:type="dxa"/>
            </w:tcMar>
            <w:vAlign w:val="center"/>
            <w:hideMark/>
          </w:tcPr>
          <w:p w14:paraId="1CE41B78" w14:textId="77777777" w:rsidR="006249C0" w:rsidRPr="008354C6" w:rsidRDefault="006249C0" w:rsidP="00BB2792">
            <w:pPr>
              <w:pStyle w:val="movimento2"/>
              <w:rPr>
                <w:color w:val="002060"/>
              </w:rPr>
            </w:pPr>
            <w:r w:rsidRPr="008354C6">
              <w:rPr>
                <w:color w:val="002060"/>
              </w:rPr>
              <w:t xml:space="preserve">(CERRETO D ESI ASD) </w:t>
            </w:r>
          </w:p>
        </w:tc>
        <w:tc>
          <w:tcPr>
            <w:tcW w:w="800" w:type="dxa"/>
            <w:tcMar>
              <w:top w:w="20" w:type="dxa"/>
              <w:left w:w="20" w:type="dxa"/>
              <w:bottom w:w="20" w:type="dxa"/>
              <w:right w:w="20" w:type="dxa"/>
            </w:tcMar>
            <w:vAlign w:val="center"/>
            <w:hideMark/>
          </w:tcPr>
          <w:p w14:paraId="75FE97B1" w14:textId="77777777" w:rsidR="006249C0" w:rsidRPr="008354C6" w:rsidRDefault="006249C0" w:rsidP="00BB2792">
            <w:pPr>
              <w:pStyle w:val="movimento"/>
              <w:rPr>
                <w:color w:val="002060"/>
              </w:rPr>
            </w:pPr>
            <w:r w:rsidRPr="008354C6">
              <w:rPr>
                <w:color w:val="002060"/>
              </w:rPr>
              <w:t> </w:t>
            </w:r>
          </w:p>
        </w:tc>
        <w:tc>
          <w:tcPr>
            <w:tcW w:w="2200" w:type="dxa"/>
            <w:tcMar>
              <w:top w:w="20" w:type="dxa"/>
              <w:left w:w="20" w:type="dxa"/>
              <w:bottom w:w="20" w:type="dxa"/>
              <w:right w:w="20" w:type="dxa"/>
            </w:tcMar>
            <w:vAlign w:val="center"/>
            <w:hideMark/>
          </w:tcPr>
          <w:p w14:paraId="430E5DFB" w14:textId="77777777" w:rsidR="006249C0" w:rsidRPr="008354C6" w:rsidRDefault="006249C0" w:rsidP="00BB2792">
            <w:pPr>
              <w:pStyle w:val="movimento"/>
              <w:rPr>
                <w:color w:val="002060"/>
              </w:rPr>
            </w:pPr>
            <w:r w:rsidRPr="008354C6">
              <w:rPr>
                <w:color w:val="002060"/>
              </w:rPr>
              <w:t> </w:t>
            </w:r>
          </w:p>
        </w:tc>
        <w:tc>
          <w:tcPr>
            <w:tcW w:w="2200" w:type="dxa"/>
            <w:tcMar>
              <w:top w:w="20" w:type="dxa"/>
              <w:left w:w="20" w:type="dxa"/>
              <w:bottom w:w="20" w:type="dxa"/>
              <w:right w:w="20" w:type="dxa"/>
            </w:tcMar>
            <w:vAlign w:val="center"/>
            <w:hideMark/>
          </w:tcPr>
          <w:p w14:paraId="1938499E" w14:textId="77777777" w:rsidR="006249C0" w:rsidRPr="008354C6" w:rsidRDefault="006249C0" w:rsidP="00BB2792">
            <w:pPr>
              <w:pStyle w:val="movimento2"/>
              <w:rPr>
                <w:color w:val="002060"/>
              </w:rPr>
            </w:pPr>
            <w:r w:rsidRPr="008354C6">
              <w:rPr>
                <w:color w:val="002060"/>
              </w:rPr>
              <w:t> </w:t>
            </w:r>
          </w:p>
        </w:tc>
      </w:tr>
    </w:tbl>
    <w:p w14:paraId="2FF23197" w14:textId="77777777" w:rsidR="006249C0" w:rsidRDefault="006249C0" w:rsidP="006249C0">
      <w:pPr>
        <w:pStyle w:val="breakline"/>
        <w:rPr>
          <w:color w:val="002060"/>
        </w:rPr>
      </w:pPr>
    </w:p>
    <w:p w14:paraId="796545AB" w14:textId="77777777" w:rsidR="006249C0" w:rsidRPr="001910FC" w:rsidRDefault="006249C0" w:rsidP="006249C0">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3D2EACD4" w14:textId="77777777" w:rsidR="006249C0" w:rsidRPr="001910FC" w:rsidRDefault="006249C0" w:rsidP="006249C0">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42A916A9" w14:textId="77777777" w:rsidR="006249C0" w:rsidRPr="008354C6" w:rsidRDefault="006249C0" w:rsidP="006249C0">
      <w:pPr>
        <w:pStyle w:val="breakline"/>
        <w:rPr>
          <w:rFonts w:eastAsiaTheme="minorEastAsia"/>
          <w:color w:val="002060"/>
        </w:rPr>
      </w:pPr>
    </w:p>
    <w:p w14:paraId="6BD71C78" w14:textId="77777777" w:rsidR="006249C0" w:rsidRPr="008354C6" w:rsidRDefault="006249C0" w:rsidP="006249C0">
      <w:pPr>
        <w:pStyle w:val="titoloprinc0"/>
        <w:rPr>
          <w:color w:val="002060"/>
        </w:rPr>
      </w:pPr>
      <w:r w:rsidRPr="008354C6">
        <w:rPr>
          <w:color w:val="002060"/>
        </w:rPr>
        <w:t>CLASSIFICA</w:t>
      </w:r>
    </w:p>
    <w:p w14:paraId="366C27F2" w14:textId="77777777" w:rsidR="006249C0" w:rsidRPr="008354C6" w:rsidRDefault="006249C0" w:rsidP="006249C0">
      <w:pPr>
        <w:pStyle w:val="breakline"/>
        <w:rPr>
          <w:color w:val="002060"/>
        </w:rPr>
      </w:pPr>
    </w:p>
    <w:p w14:paraId="6E454E98" w14:textId="77777777" w:rsidR="006249C0" w:rsidRPr="008354C6" w:rsidRDefault="006249C0" w:rsidP="006249C0">
      <w:pPr>
        <w:pStyle w:val="breakline"/>
        <w:rPr>
          <w:color w:val="002060"/>
        </w:rPr>
      </w:pPr>
    </w:p>
    <w:p w14:paraId="73E51BB2" w14:textId="77777777" w:rsidR="006249C0" w:rsidRPr="008354C6" w:rsidRDefault="006249C0" w:rsidP="006249C0">
      <w:pPr>
        <w:pStyle w:val="sottotitolocampionato10"/>
        <w:rPr>
          <w:color w:val="002060"/>
        </w:rPr>
      </w:pPr>
      <w:r w:rsidRPr="008354C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249C0" w:rsidRPr="008354C6" w14:paraId="37FC1624" w14:textId="77777777" w:rsidTr="00BB279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46CE2" w14:textId="77777777" w:rsidR="006249C0" w:rsidRPr="008354C6" w:rsidRDefault="006249C0" w:rsidP="00BB2792">
            <w:pPr>
              <w:pStyle w:val="headertabella0"/>
              <w:rPr>
                <w:color w:val="002060"/>
              </w:rPr>
            </w:pPr>
            <w:r w:rsidRPr="008354C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B1DF43" w14:textId="77777777" w:rsidR="006249C0" w:rsidRPr="008354C6" w:rsidRDefault="006249C0" w:rsidP="00BB2792">
            <w:pPr>
              <w:pStyle w:val="headertabella0"/>
              <w:rPr>
                <w:color w:val="002060"/>
              </w:rPr>
            </w:pPr>
            <w:r w:rsidRPr="008354C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ED9EB" w14:textId="77777777" w:rsidR="006249C0" w:rsidRPr="008354C6" w:rsidRDefault="006249C0" w:rsidP="00BB2792">
            <w:pPr>
              <w:pStyle w:val="headertabella0"/>
              <w:rPr>
                <w:color w:val="002060"/>
              </w:rPr>
            </w:pPr>
            <w:r w:rsidRPr="008354C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8AD846" w14:textId="77777777" w:rsidR="006249C0" w:rsidRPr="008354C6" w:rsidRDefault="006249C0" w:rsidP="00BB2792">
            <w:pPr>
              <w:pStyle w:val="headertabella0"/>
              <w:rPr>
                <w:color w:val="002060"/>
              </w:rPr>
            </w:pPr>
            <w:r w:rsidRPr="008354C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7CF58" w14:textId="77777777" w:rsidR="006249C0" w:rsidRPr="008354C6" w:rsidRDefault="006249C0" w:rsidP="00BB2792">
            <w:pPr>
              <w:pStyle w:val="headertabella0"/>
              <w:rPr>
                <w:color w:val="002060"/>
              </w:rPr>
            </w:pPr>
            <w:r w:rsidRPr="008354C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A3B9B" w14:textId="77777777" w:rsidR="006249C0" w:rsidRPr="008354C6" w:rsidRDefault="006249C0" w:rsidP="00BB2792">
            <w:pPr>
              <w:pStyle w:val="headertabella0"/>
              <w:rPr>
                <w:color w:val="002060"/>
              </w:rPr>
            </w:pPr>
            <w:r w:rsidRPr="008354C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DA4F1" w14:textId="77777777" w:rsidR="006249C0" w:rsidRPr="008354C6" w:rsidRDefault="006249C0" w:rsidP="00BB2792">
            <w:pPr>
              <w:pStyle w:val="headertabella0"/>
              <w:rPr>
                <w:color w:val="002060"/>
              </w:rPr>
            </w:pPr>
            <w:r w:rsidRPr="008354C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D8027" w14:textId="77777777" w:rsidR="006249C0" w:rsidRPr="008354C6" w:rsidRDefault="006249C0" w:rsidP="00BB2792">
            <w:pPr>
              <w:pStyle w:val="headertabella0"/>
              <w:rPr>
                <w:color w:val="002060"/>
              </w:rPr>
            </w:pPr>
            <w:r w:rsidRPr="008354C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A2066" w14:textId="77777777" w:rsidR="006249C0" w:rsidRPr="008354C6" w:rsidRDefault="006249C0" w:rsidP="00BB2792">
            <w:pPr>
              <w:pStyle w:val="headertabella0"/>
              <w:rPr>
                <w:color w:val="002060"/>
              </w:rPr>
            </w:pPr>
            <w:r w:rsidRPr="008354C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9C6CB" w14:textId="77777777" w:rsidR="006249C0" w:rsidRPr="008354C6" w:rsidRDefault="006249C0" w:rsidP="00BB2792">
            <w:pPr>
              <w:pStyle w:val="headertabella0"/>
              <w:rPr>
                <w:color w:val="002060"/>
              </w:rPr>
            </w:pPr>
            <w:r w:rsidRPr="008354C6">
              <w:rPr>
                <w:color w:val="002060"/>
              </w:rPr>
              <w:t>PE</w:t>
            </w:r>
          </w:p>
        </w:tc>
      </w:tr>
      <w:tr w:rsidR="006249C0" w:rsidRPr="008354C6" w14:paraId="66173740" w14:textId="77777777" w:rsidTr="00BB279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EA25FD" w14:textId="77777777" w:rsidR="006249C0" w:rsidRPr="008354C6" w:rsidRDefault="006249C0" w:rsidP="00BB2792">
            <w:pPr>
              <w:pStyle w:val="rowtabella0"/>
              <w:rPr>
                <w:color w:val="002060"/>
              </w:rPr>
            </w:pPr>
            <w:r w:rsidRPr="008354C6">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03C9E" w14:textId="77777777" w:rsidR="006249C0" w:rsidRPr="008354C6" w:rsidRDefault="006249C0" w:rsidP="00BB2792">
            <w:pPr>
              <w:pStyle w:val="rowtabella0"/>
              <w:jc w:val="center"/>
              <w:rPr>
                <w:color w:val="002060"/>
              </w:rPr>
            </w:pPr>
            <w:r w:rsidRPr="008354C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24DD7"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12624" w14:textId="77777777" w:rsidR="006249C0" w:rsidRPr="008354C6" w:rsidRDefault="006249C0" w:rsidP="00BB2792">
            <w:pPr>
              <w:pStyle w:val="rowtabella0"/>
              <w:jc w:val="center"/>
              <w:rPr>
                <w:color w:val="002060"/>
              </w:rPr>
            </w:pPr>
            <w:r w:rsidRPr="008354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128A3"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0F544"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E1BCD" w14:textId="77777777" w:rsidR="006249C0" w:rsidRPr="008354C6" w:rsidRDefault="006249C0" w:rsidP="00BB2792">
            <w:pPr>
              <w:pStyle w:val="rowtabella0"/>
              <w:jc w:val="center"/>
              <w:rPr>
                <w:color w:val="002060"/>
              </w:rPr>
            </w:pPr>
            <w:r w:rsidRPr="008354C6">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D691C" w14:textId="77777777" w:rsidR="006249C0" w:rsidRPr="008354C6" w:rsidRDefault="006249C0" w:rsidP="00BB2792">
            <w:pPr>
              <w:pStyle w:val="rowtabella0"/>
              <w:jc w:val="center"/>
              <w:rPr>
                <w:color w:val="002060"/>
              </w:rPr>
            </w:pPr>
            <w:r w:rsidRPr="008354C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5FE4A" w14:textId="77777777" w:rsidR="006249C0" w:rsidRPr="008354C6" w:rsidRDefault="006249C0" w:rsidP="00BB2792">
            <w:pPr>
              <w:pStyle w:val="rowtabella0"/>
              <w:jc w:val="center"/>
              <w:rPr>
                <w:color w:val="002060"/>
              </w:rPr>
            </w:pPr>
            <w:r w:rsidRPr="008354C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90950" w14:textId="77777777" w:rsidR="006249C0" w:rsidRPr="008354C6" w:rsidRDefault="006249C0" w:rsidP="00BB2792">
            <w:pPr>
              <w:pStyle w:val="rowtabella0"/>
              <w:jc w:val="center"/>
              <w:rPr>
                <w:color w:val="002060"/>
              </w:rPr>
            </w:pPr>
            <w:r w:rsidRPr="008354C6">
              <w:rPr>
                <w:color w:val="002060"/>
              </w:rPr>
              <w:t>0</w:t>
            </w:r>
          </w:p>
        </w:tc>
      </w:tr>
      <w:tr w:rsidR="006249C0" w:rsidRPr="008354C6" w14:paraId="61F811D1"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AF6F63" w14:textId="77777777" w:rsidR="006249C0" w:rsidRPr="008354C6" w:rsidRDefault="006249C0" w:rsidP="00BB2792">
            <w:pPr>
              <w:pStyle w:val="rowtabella0"/>
              <w:rPr>
                <w:color w:val="002060"/>
              </w:rPr>
            </w:pPr>
            <w:r w:rsidRPr="008354C6">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0FA57" w14:textId="77777777" w:rsidR="006249C0" w:rsidRPr="008354C6" w:rsidRDefault="006249C0" w:rsidP="00BB2792">
            <w:pPr>
              <w:pStyle w:val="rowtabella0"/>
              <w:jc w:val="center"/>
              <w:rPr>
                <w:color w:val="002060"/>
              </w:rPr>
            </w:pPr>
            <w:r w:rsidRPr="008354C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0991F"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F18F8" w14:textId="77777777" w:rsidR="006249C0" w:rsidRPr="008354C6" w:rsidRDefault="006249C0" w:rsidP="00BB2792">
            <w:pPr>
              <w:pStyle w:val="rowtabella0"/>
              <w:jc w:val="center"/>
              <w:rPr>
                <w:color w:val="002060"/>
              </w:rPr>
            </w:pPr>
            <w:r w:rsidRPr="008354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DD2B6"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96A2E" w14:textId="77777777" w:rsidR="006249C0" w:rsidRPr="008354C6" w:rsidRDefault="006249C0" w:rsidP="00BB2792">
            <w:pPr>
              <w:pStyle w:val="rowtabella0"/>
              <w:jc w:val="center"/>
              <w:rPr>
                <w:color w:val="002060"/>
              </w:rPr>
            </w:pPr>
            <w:r w:rsidRPr="008354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B4D49" w14:textId="77777777" w:rsidR="006249C0" w:rsidRPr="008354C6" w:rsidRDefault="006249C0" w:rsidP="00BB2792">
            <w:pPr>
              <w:pStyle w:val="rowtabella0"/>
              <w:jc w:val="center"/>
              <w:rPr>
                <w:color w:val="002060"/>
              </w:rPr>
            </w:pPr>
            <w:r w:rsidRPr="008354C6">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0DCFD" w14:textId="77777777" w:rsidR="006249C0" w:rsidRPr="008354C6" w:rsidRDefault="006249C0" w:rsidP="00BB2792">
            <w:pPr>
              <w:pStyle w:val="rowtabella0"/>
              <w:jc w:val="center"/>
              <w:rPr>
                <w:color w:val="002060"/>
              </w:rPr>
            </w:pPr>
            <w:r w:rsidRPr="008354C6">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A85DD" w14:textId="77777777" w:rsidR="006249C0" w:rsidRPr="008354C6" w:rsidRDefault="006249C0" w:rsidP="00BB2792">
            <w:pPr>
              <w:pStyle w:val="rowtabella0"/>
              <w:jc w:val="center"/>
              <w:rPr>
                <w:color w:val="002060"/>
              </w:rPr>
            </w:pPr>
            <w:r w:rsidRPr="008354C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E52B7" w14:textId="77777777" w:rsidR="006249C0" w:rsidRPr="008354C6" w:rsidRDefault="006249C0" w:rsidP="00BB2792">
            <w:pPr>
              <w:pStyle w:val="rowtabella0"/>
              <w:jc w:val="center"/>
              <w:rPr>
                <w:color w:val="002060"/>
              </w:rPr>
            </w:pPr>
            <w:r w:rsidRPr="008354C6">
              <w:rPr>
                <w:color w:val="002060"/>
              </w:rPr>
              <w:t>0</w:t>
            </w:r>
          </w:p>
        </w:tc>
      </w:tr>
      <w:tr w:rsidR="006249C0" w:rsidRPr="008354C6" w14:paraId="56D97F8C"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D068E1" w14:textId="77777777" w:rsidR="006249C0" w:rsidRPr="008354C6" w:rsidRDefault="006249C0" w:rsidP="00BB2792">
            <w:pPr>
              <w:pStyle w:val="rowtabella0"/>
              <w:rPr>
                <w:color w:val="002060"/>
              </w:rPr>
            </w:pPr>
            <w:r w:rsidRPr="008354C6">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42D12" w14:textId="77777777" w:rsidR="006249C0" w:rsidRPr="008354C6" w:rsidRDefault="006249C0" w:rsidP="00BB2792">
            <w:pPr>
              <w:pStyle w:val="rowtabella0"/>
              <w:jc w:val="center"/>
              <w:rPr>
                <w:color w:val="002060"/>
              </w:rPr>
            </w:pPr>
            <w:r w:rsidRPr="008354C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1E142"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B7306" w14:textId="77777777" w:rsidR="006249C0" w:rsidRPr="008354C6" w:rsidRDefault="006249C0" w:rsidP="00BB2792">
            <w:pPr>
              <w:pStyle w:val="rowtabella0"/>
              <w:jc w:val="center"/>
              <w:rPr>
                <w:color w:val="002060"/>
              </w:rPr>
            </w:pPr>
            <w:r w:rsidRPr="008354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8830C" w14:textId="77777777" w:rsidR="006249C0" w:rsidRPr="008354C6" w:rsidRDefault="006249C0" w:rsidP="00BB2792">
            <w:pPr>
              <w:pStyle w:val="rowtabella0"/>
              <w:jc w:val="center"/>
              <w:rPr>
                <w:color w:val="002060"/>
              </w:rPr>
            </w:pPr>
            <w:r w:rsidRPr="008354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84358" w14:textId="77777777" w:rsidR="006249C0" w:rsidRPr="008354C6" w:rsidRDefault="006249C0" w:rsidP="00BB2792">
            <w:pPr>
              <w:pStyle w:val="rowtabella0"/>
              <w:jc w:val="center"/>
              <w:rPr>
                <w:color w:val="002060"/>
              </w:rPr>
            </w:pPr>
            <w:r w:rsidRPr="008354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C5499" w14:textId="77777777" w:rsidR="006249C0" w:rsidRPr="008354C6" w:rsidRDefault="006249C0" w:rsidP="00BB2792">
            <w:pPr>
              <w:pStyle w:val="rowtabella0"/>
              <w:jc w:val="center"/>
              <w:rPr>
                <w:color w:val="002060"/>
              </w:rPr>
            </w:pPr>
            <w:r w:rsidRPr="008354C6">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62BF3" w14:textId="77777777" w:rsidR="006249C0" w:rsidRPr="008354C6" w:rsidRDefault="006249C0" w:rsidP="00BB2792">
            <w:pPr>
              <w:pStyle w:val="rowtabella0"/>
              <w:jc w:val="center"/>
              <w:rPr>
                <w:color w:val="002060"/>
              </w:rPr>
            </w:pPr>
            <w:r w:rsidRPr="008354C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0F639" w14:textId="77777777" w:rsidR="006249C0" w:rsidRPr="008354C6" w:rsidRDefault="006249C0" w:rsidP="00BB2792">
            <w:pPr>
              <w:pStyle w:val="rowtabella0"/>
              <w:jc w:val="center"/>
              <w:rPr>
                <w:color w:val="002060"/>
              </w:rPr>
            </w:pPr>
            <w:r w:rsidRPr="008354C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2C697" w14:textId="77777777" w:rsidR="006249C0" w:rsidRPr="008354C6" w:rsidRDefault="006249C0" w:rsidP="00BB2792">
            <w:pPr>
              <w:pStyle w:val="rowtabella0"/>
              <w:jc w:val="center"/>
              <w:rPr>
                <w:color w:val="002060"/>
              </w:rPr>
            </w:pPr>
            <w:r w:rsidRPr="008354C6">
              <w:rPr>
                <w:color w:val="002060"/>
              </w:rPr>
              <w:t>0</w:t>
            </w:r>
          </w:p>
        </w:tc>
      </w:tr>
      <w:tr w:rsidR="006249C0" w:rsidRPr="008354C6" w14:paraId="7F5DA47F"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FEFEE4" w14:textId="77777777" w:rsidR="006249C0" w:rsidRPr="008354C6" w:rsidRDefault="006249C0" w:rsidP="00BB2792">
            <w:pPr>
              <w:pStyle w:val="rowtabella0"/>
              <w:rPr>
                <w:color w:val="002060"/>
              </w:rPr>
            </w:pPr>
            <w:r w:rsidRPr="008354C6">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5534A" w14:textId="77777777" w:rsidR="006249C0" w:rsidRPr="008354C6" w:rsidRDefault="006249C0" w:rsidP="00BB2792">
            <w:pPr>
              <w:pStyle w:val="rowtabella0"/>
              <w:jc w:val="center"/>
              <w:rPr>
                <w:color w:val="002060"/>
              </w:rPr>
            </w:pPr>
            <w:r w:rsidRPr="008354C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8E4EB"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2FD91"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65BCD" w14:textId="77777777" w:rsidR="006249C0" w:rsidRPr="008354C6" w:rsidRDefault="006249C0" w:rsidP="00BB2792">
            <w:pPr>
              <w:pStyle w:val="rowtabella0"/>
              <w:jc w:val="center"/>
              <w:rPr>
                <w:color w:val="002060"/>
              </w:rPr>
            </w:pPr>
            <w:r w:rsidRPr="008354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C7CD3" w14:textId="77777777" w:rsidR="006249C0" w:rsidRPr="008354C6" w:rsidRDefault="006249C0" w:rsidP="00BB2792">
            <w:pPr>
              <w:pStyle w:val="rowtabella0"/>
              <w:jc w:val="center"/>
              <w:rPr>
                <w:color w:val="002060"/>
              </w:rPr>
            </w:pPr>
            <w:r w:rsidRPr="008354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D6AB8" w14:textId="77777777" w:rsidR="006249C0" w:rsidRPr="008354C6" w:rsidRDefault="006249C0" w:rsidP="00BB2792">
            <w:pPr>
              <w:pStyle w:val="rowtabella0"/>
              <w:jc w:val="center"/>
              <w:rPr>
                <w:color w:val="002060"/>
              </w:rPr>
            </w:pPr>
            <w:r w:rsidRPr="008354C6">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3D3EE" w14:textId="77777777" w:rsidR="006249C0" w:rsidRPr="008354C6" w:rsidRDefault="006249C0" w:rsidP="00BB2792">
            <w:pPr>
              <w:pStyle w:val="rowtabella0"/>
              <w:jc w:val="center"/>
              <w:rPr>
                <w:color w:val="002060"/>
              </w:rPr>
            </w:pPr>
            <w:r w:rsidRPr="008354C6">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64F6B" w14:textId="77777777" w:rsidR="006249C0" w:rsidRPr="008354C6" w:rsidRDefault="006249C0" w:rsidP="00BB2792">
            <w:pPr>
              <w:pStyle w:val="rowtabella0"/>
              <w:jc w:val="center"/>
              <w:rPr>
                <w:color w:val="002060"/>
              </w:rPr>
            </w:pPr>
            <w:r w:rsidRPr="008354C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17C63" w14:textId="77777777" w:rsidR="006249C0" w:rsidRPr="008354C6" w:rsidRDefault="006249C0" w:rsidP="00BB2792">
            <w:pPr>
              <w:pStyle w:val="rowtabella0"/>
              <w:jc w:val="center"/>
              <w:rPr>
                <w:color w:val="002060"/>
              </w:rPr>
            </w:pPr>
            <w:r w:rsidRPr="008354C6">
              <w:rPr>
                <w:color w:val="002060"/>
              </w:rPr>
              <w:t>0</w:t>
            </w:r>
          </w:p>
        </w:tc>
      </w:tr>
      <w:tr w:rsidR="006249C0" w:rsidRPr="008354C6" w14:paraId="7B87B548"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7CA7BA" w14:textId="77777777" w:rsidR="006249C0" w:rsidRPr="008354C6" w:rsidRDefault="006249C0" w:rsidP="00BB2792">
            <w:pPr>
              <w:pStyle w:val="rowtabella0"/>
              <w:rPr>
                <w:color w:val="002060"/>
              </w:rPr>
            </w:pPr>
            <w:r w:rsidRPr="008354C6">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B73B2" w14:textId="77777777" w:rsidR="006249C0" w:rsidRPr="008354C6" w:rsidRDefault="006249C0" w:rsidP="00BB2792">
            <w:pPr>
              <w:pStyle w:val="rowtabella0"/>
              <w:jc w:val="center"/>
              <w:rPr>
                <w:color w:val="002060"/>
              </w:rPr>
            </w:pPr>
            <w:r w:rsidRPr="008354C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2476E"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B4A02" w14:textId="77777777" w:rsidR="006249C0" w:rsidRPr="008354C6" w:rsidRDefault="006249C0" w:rsidP="00BB2792">
            <w:pPr>
              <w:pStyle w:val="rowtabella0"/>
              <w:jc w:val="center"/>
              <w:rPr>
                <w:color w:val="002060"/>
              </w:rPr>
            </w:pPr>
            <w:r w:rsidRPr="008354C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32318"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60690" w14:textId="77777777" w:rsidR="006249C0" w:rsidRPr="008354C6" w:rsidRDefault="006249C0" w:rsidP="00BB2792">
            <w:pPr>
              <w:pStyle w:val="rowtabella0"/>
              <w:jc w:val="center"/>
              <w:rPr>
                <w:color w:val="002060"/>
              </w:rPr>
            </w:pPr>
            <w:r w:rsidRPr="00835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6C105" w14:textId="77777777" w:rsidR="006249C0" w:rsidRPr="008354C6" w:rsidRDefault="006249C0" w:rsidP="00BB2792">
            <w:pPr>
              <w:pStyle w:val="rowtabella0"/>
              <w:jc w:val="center"/>
              <w:rPr>
                <w:color w:val="002060"/>
              </w:rPr>
            </w:pPr>
            <w:r w:rsidRPr="008354C6">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79649" w14:textId="77777777" w:rsidR="006249C0" w:rsidRPr="008354C6" w:rsidRDefault="006249C0" w:rsidP="00BB2792">
            <w:pPr>
              <w:pStyle w:val="rowtabella0"/>
              <w:jc w:val="center"/>
              <w:rPr>
                <w:color w:val="002060"/>
              </w:rPr>
            </w:pPr>
            <w:r w:rsidRPr="008354C6">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D5493" w14:textId="77777777" w:rsidR="006249C0" w:rsidRPr="008354C6" w:rsidRDefault="006249C0" w:rsidP="00BB2792">
            <w:pPr>
              <w:pStyle w:val="rowtabella0"/>
              <w:jc w:val="center"/>
              <w:rPr>
                <w:color w:val="002060"/>
              </w:rPr>
            </w:pPr>
            <w:r w:rsidRPr="008354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24E04" w14:textId="77777777" w:rsidR="006249C0" w:rsidRPr="008354C6" w:rsidRDefault="006249C0" w:rsidP="00BB2792">
            <w:pPr>
              <w:pStyle w:val="rowtabella0"/>
              <w:jc w:val="center"/>
              <w:rPr>
                <w:color w:val="002060"/>
              </w:rPr>
            </w:pPr>
            <w:r w:rsidRPr="008354C6">
              <w:rPr>
                <w:color w:val="002060"/>
              </w:rPr>
              <w:t>0</w:t>
            </w:r>
          </w:p>
        </w:tc>
      </w:tr>
      <w:tr w:rsidR="006249C0" w:rsidRPr="008354C6" w14:paraId="126208F5"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429673" w14:textId="77777777" w:rsidR="006249C0" w:rsidRPr="008354C6" w:rsidRDefault="006249C0" w:rsidP="00BB2792">
            <w:pPr>
              <w:pStyle w:val="rowtabella0"/>
              <w:rPr>
                <w:color w:val="002060"/>
              </w:rPr>
            </w:pPr>
            <w:r w:rsidRPr="008354C6">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28708" w14:textId="77777777" w:rsidR="006249C0" w:rsidRPr="008354C6" w:rsidRDefault="006249C0" w:rsidP="00BB2792">
            <w:pPr>
              <w:pStyle w:val="rowtabella0"/>
              <w:jc w:val="center"/>
              <w:rPr>
                <w:color w:val="002060"/>
              </w:rPr>
            </w:pPr>
            <w:r w:rsidRPr="008354C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2FBCC"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29C4B"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2EB9F"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60EB4" w14:textId="77777777" w:rsidR="006249C0" w:rsidRPr="008354C6" w:rsidRDefault="006249C0" w:rsidP="00BB2792">
            <w:pPr>
              <w:pStyle w:val="rowtabella0"/>
              <w:jc w:val="center"/>
              <w:rPr>
                <w:color w:val="002060"/>
              </w:rPr>
            </w:pPr>
            <w:r w:rsidRPr="008354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EBE00" w14:textId="77777777" w:rsidR="006249C0" w:rsidRPr="008354C6" w:rsidRDefault="006249C0" w:rsidP="00BB2792">
            <w:pPr>
              <w:pStyle w:val="rowtabella0"/>
              <w:jc w:val="center"/>
              <w:rPr>
                <w:color w:val="002060"/>
              </w:rPr>
            </w:pPr>
            <w:r w:rsidRPr="008354C6">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BB8BA" w14:textId="77777777" w:rsidR="006249C0" w:rsidRPr="008354C6" w:rsidRDefault="006249C0" w:rsidP="00BB2792">
            <w:pPr>
              <w:pStyle w:val="rowtabella0"/>
              <w:jc w:val="center"/>
              <w:rPr>
                <w:color w:val="002060"/>
              </w:rPr>
            </w:pPr>
            <w:r w:rsidRPr="008354C6">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A9049"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E1CC2" w14:textId="77777777" w:rsidR="006249C0" w:rsidRPr="008354C6" w:rsidRDefault="006249C0" w:rsidP="00BB2792">
            <w:pPr>
              <w:pStyle w:val="rowtabella0"/>
              <w:jc w:val="center"/>
              <w:rPr>
                <w:color w:val="002060"/>
              </w:rPr>
            </w:pPr>
            <w:r w:rsidRPr="008354C6">
              <w:rPr>
                <w:color w:val="002060"/>
              </w:rPr>
              <w:t>0</w:t>
            </w:r>
          </w:p>
        </w:tc>
      </w:tr>
      <w:tr w:rsidR="006249C0" w:rsidRPr="008354C6" w14:paraId="1ED60304"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FE679C" w14:textId="77777777" w:rsidR="006249C0" w:rsidRPr="008354C6" w:rsidRDefault="006249C0" w:rsidP="00BB2792">
            <w:pPr>
              <w:pStyle w:val="rowtabella0"/>
              <w:rPr>
                <w:color w:val="002060"/>
              </w:rPr>
            </w:pPr>
            <w:r w:rsidRPr="008354C6">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9A5E3" w14:textId="77777777" w:rsidR="006249C0" w:rsidRPr="008354C6" w:rsidRDefault="006249C0" w:rsidP="00BB2792">
            <w:pPr>
              <w:pStyle w:val="rowtabella0"/>
              <w:jc w:val="center"/>
              <w:rPr>
                <w:color w:val="002060"/>
              </w:rPr>
            </w:pPr>
            <w:r w:rsidRPr="008354C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DC39E"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6492F"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2602D"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0587E" w14:textId="77777777" w:rsidR="006249C0" w:rsidRPr="008354C6" w:rsidRDefault="006249C0" w:rsidP="00BB2792">
            <w:pPr>
              <w:pStyle w:val="rowtabella0"/>
              <w:jc w:val="center"/>
              <w:rPr>
                <w:color w:val="002060"/>
              </w:rPr>
            </w:pPr>
            <w:r w:rsidRPr="008354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FB1D1" w14:textId="77777777" w:rsidR="006249C0" w:rsidRPr="008354C6" w:rsidRDefault="006249C0" w:rsidP="00BB2792">
            <w:pPr>
              <w:pStyle w:val="rowtabella0"/>
              <w:jc w:val="center"/>
              <w:rPr>
                <w:color w:val="002060"/>
              </w:rPr>
            </w:pPr>
            <w:r w:rsidRPr="008354C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562D1" w14:textId="77777777" w:rsidR="006249C0" w:rsidRPr="008354C6" w:rsidRDefault="006249C0" w:rsidP="00BB2792">
            <w:pPr>
              <w:pStyle w:val="rowtabella0"/>
              <w:jc w:val="center"/>
              <w:rPr>
                <w:color w:val="002060"/>
              </w:rPr>
            </w:pPr>
            <w:r w:rsidRPr="008354C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C8EC6" w14:textId="77777777" w:rsidR="006249C0" w:rsidRPr="008354C6" w:rsidRDefault="006249C0" w:rsidP="00BB2792">
            <w:pPr>
              <w:pStyle w:val="rowtabella0"/>
              <w:jc w:val="center"/>
              <w:rPr>
                <w:color w:val="002060"/>
              </w:rPr>
            </w:pPr>
            <w:r w:rsidRPr="008354C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DE0CD" w14:textId="77777777" w:rsidR="006249C0" w:rsidRPr="008354C6" w:rsidRDefault="006249C0" w:rsidP="00BB2792">
            <w:pPr>
              <w:pStyle w:val="rowtabella0"/>
              <w:jc w:val="center"/>
              <w:rPr>
                <w:color w:val="002060"/>
              </w:rPr>
            </w:pPr>
            <w:r w:rsidRPr="008354C6">
              <w:rPr>
                <w:color w:val="002060"/>
              </w:rPr>
              <w:t>0</w:t>
            </w:r>
          </w:p>
        </w:tc>
      </w:tr>
      <w:tr w:rsidR="006249C0" w:rsidRPr="008354C6" w14:paraId="1CD459F3"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3E825A" w14:textId="77777777" w:rsidR="006249C0" w:rsidRPr="008354C6" w:rsidRDefault="006249C0" w:rsidP="00BB2792">
            <w:pPr>
              <w:pStyle w:val="rowtabella0"/>
              <w:rPr>
                <w:color w:val="002060"/>
              </w:rPr>
            </w:pPr>
            <w:r w:rsidRPr="008354C6">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B7EA0" w14:textId="77777777" w:rsidR="006249C0" w:rsidRPr="008354C6" w:rsidRDefault="006249C0" w:rsidP="00BB2792">
            <w:pPr>
              <w:pStyle w:val="rowtabella0"/>
              <w:jc w:val="center"/>
              <w:rPr>
                <w:color w:val="002060"/>
              </w:rPr>
            </w:pPr>
            <w:r w:rsidRPr="008354C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5A85A"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85193"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E35D1"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35C5B"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AE934" w14:textId="77777777" w:rsidR="006249C0" w:rsidRPr="008354C6" w:rsidRDefault="006249C0" w:rsidP="00BB2792">
            <w:pPr>
              <w:pStyle w:val="rowtabella0"/>
              <w:jc w:val="center"/>
              <w:rPr>
                <w:color w:val="002060"/>
              </w:rPr>
            </w:pPr>
            <w:r w:rsidRPr="008354C6">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110B5" w14:textId="77777777" w:rsidR="006249C0" w:rsidRPr="008354C6" w:rsidRDefault="006249C0" w:rsidP="00BB2792">
            <w:pPr>
              <w:pStyle w:val="rowtabella0"/>
              <w:jc w:val="center"/>
              <w:rPr>
                <w:color w:val="002060"/>
              </w:rPr>
            </w:pPr>
            <w:r w:rsidRPr="008354C6">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ADF05" w14:textId="77777777" w:rsidR="006249C0" w:rsidRPr="008354C6" w:rsidRDefault="006249C0" w:rsidP="00BB2792">
            <w:pPr>
              <w:pStyle w:val="rowtabella0"/>
              <w:jc w:val="center"/>
              <w:rPr>
                <w:color w:val="002060"/>
              </w:rPr>
            </w:pPr>
            <w:r w:rsidRPr="008354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AB8E7" w14:textId="77777777" w:rsidR="006249C0" w:rsidRPr="008354C6" w:rsidRDefault="006249C0" w:rsidP="00BB2792">
            <w:pPr>
              <w:pStyle w:val="rowtabella0"/>
              <w:jc w:val="center"/>
              <w:rPr>
                <w:color w:val="002060"/>
              </w:rPr>
            </w:pPr>
            <w:r w:rsidRPr="008354C6">
              <w:rPr>
                <w:color w:val="002060"/>
              </w:rPr>
              <w:t>0</w:t>
            </w:r>
          </w:p>
        </w:tc>
      </w:tr>
      <w:tr w:rsidR="006249C0" w:rsidRPr="008354C6" w14:paraId="3DB2D38A"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8B8590" w14:textId="77777777" w:rsidR="006249C0" w:rsidRPr="008354C6" w:rsidRDefault="006249C0" w:rsidP="00BB2792">
            <w:pPr>
              <w:pStyle w:val="rowtabella0"/>
              <w:rPr>
                <w:color w:val="002060"/>
              </w:rPr>
            </w:pPr>
            <w:r w:rsidRPr="008354C6">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FA754" w14:textId="77777777" w:rsidR="006249C0" w:rsidRPr="008354C6" w:rsidRDefault="006249C0" w:rsidP="00BB2792">
            <w:pPr>
              <w:pStyle w:val="rowtabella0"/>
              <w:jc w:val="center"/>
              <w:rPr>
                <w:color w:val="002060"/>
              </w:rPr>
            </w:pPr>
            <w:r w:rsidRPr="008354C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2F5F7"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2E444" w14:textId="77777777" w:rsidR="006249C0" w:rsidRPr="008354C6" w:rsidRDefault="006249C0" w:rsidP="00BB2792">
            <w:pPr>
              <w:pStyle w:val="rowtabella0"/>
              <w:jc w:val="center"/>
              <w:rPr>
                <w:color w:val="002060"/>
              </w:rPr>
            </w:pPr>
            <w:r w:rsidRPr="00835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BCEE1"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C8732"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B73DE" w14:textId="77777777" w:rsidR="006249C0" w:rsidRPr="008354C6" w:rsidRDefault="006249C0" w:rsidP="00BB2792">
            <w:pPr>
              <w:pStyle w:val="rowtabella0"/>
              <w:jc w:val="center"/>
              <w:rPr>
                <w:color w:val="002060"/>
              </w:rPr>
            </w:pPr>
            <w:r w:rsidRPr="008354C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8B1EF" w14:textId="77777777" w:rsidR="006249C0" w:rsidRPr="008354C6" w:rsidRDefault="006249C0" w:rsidP="00BB2792">
            <w:pPr>
              <w:pStyle w:val="rowtabella0"/>
              <w:jc w:val="center"/>
              <w:rPr>
                <w:color w:val="002060"/>
              </w:rPr>
            </w:pPr>
            <w:r w:rsidRPr="008354C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F170F" w14:textId="77777777" w:rsidR="006249C0" w:rsidRPr="008354C6" w:rsidRDefault="006249C0" w:rsidP="00BB2792">
            <w:pPr>
              <w:pStyle w:val="rowtabella0"/>
              <w:jc w:val="center"/>
              <w:rPr>
                <w:color w:val="002060"/>
              </w:rPr>
            </w:pPr>
            <w:r w:rsidRPr="008354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4703F" w14:textId="77777777" w:rsidR="006249C0" w:rsidRPr="008354C6" w:rsidRDefault="006249C0" w:rsidP="00BB2792">
            <w:pPr>
              <w:pStyle w:val="rowtabella0"/>
              <w:jc w:val="center"/>
              <w:rPr>
                <w:color w:val="002060"/>
              </w:rPr>
            </w:pPr>
            <w:r w:rsidRPr="008354C6">
              <w:rPr>
                <w:color w:val="002060"/>
              </w:rPr>
              <w:t>0</w:t>
            </w:r>
          </w:p>
        </w:tc>
      </w:tr>
      <w:tr w:rsidR="006249C0" w:rsidRPr="008354C6" w14:paraId="5C69B062"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6A26E2" w14:textId="77777777" w:rsidR="006249C0" w:rsidRPr="008354C6" w:rsidRDefault="006249C0" w:rsidP="00BB2792">
            <w:pPr>
              <w:pStyle w:val="rowtabella0"/>
              <w:rPr>
                <w:color w:val="002060"/>
              </w:rPr>
            </w:pPr>
            <w:r w:rsidRPr="008354C6">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26618" w14:textId="77777777" w:rsidR="006249C0" w:rsidRPr="008354C6" w:rsidRDefault="006249C0" w:rsidP="00BB2792">
            <w:pPr>
              <w:pStyle w:val="rowtabella0"/>
              <w:jc w:val="center"/>
              <w:rPr>
                <w:color w:val="002060"/>
              </w:rPr>
            </w:pPr>
            <w:r w:rsidRPr="008354C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39731"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BD891" w14:textId="77777777" w:rsidR="006249C0" w:rsidRPr="008354C6" w:rsidRDefault="006249C0" w:rsidP="00BB2792">
            <w:pPr>
              <w:pStyle w:val="rowtabella0"/>
              <w:jc w:val="center"/>
              <w:rPr>
                <w:color w:val="002060"/>
              </w:rPr>
            </w:pPr>
            <w:r w:rsidRPr="008354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FFB22" w14:textId="77777777" w:rsidR="006249C0" w:rsidRPr="008354C6" w:rsidRDefault="006249C0" w:rsidP="00BB2792">
            <w:pPr>
              <w:pStyle w:val="rowtabella0"/>
              <w:jc w:val="center"/>
              <w:rPr>
                <w:color w:val="002060"/>
              </w:rPr>
            </w:pPr>
            <w:r w:rsidRPr="008354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21F22" w14:textId="77777777" w:rsidR="006249C0" w:rsidRPr="008354C6" w:rsidRDefault="006249C0" w:rsidP="00BB2792">
            <w:pPr>
              <w:pStyle w:val="rowtabella0"/>
              <w:jc w:val="center"/>
              <w:rPr>
                <w:color w:val="002060"/>
              </w:rPr>
            </w:pPr>
            <w:r w:rsidRPr="00835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11A07" w14:textId="77777777" w:rsidR="006249C0" w:rsidRPr="008354C6" w:rsidRDefault="006249C0" w:rsidP="00BB2792">
            <w:pPr>
              <w:pStyle w:val="rowtabella0"/>
              <w:jc w:val="center"/>
              <w:rPr>
                <w:color w:val="002060"/>
              </w:rPr>
            </w:pPr>
            <w:r w:rsidRPr="008354C6">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0695A" w14:textId="77777777" w:rsidR="006249C0" w:rsidRPr="008354C6" w:rsidRDefault="006249C0" w:rsidP="00BB2792">
            <w:pPr>
              <w:pStyle w:val="rowtabella0"/>
              <w:jc w:val="center"/>
              <w:rPr>
                <w:color w:val="002060"/>
              </w:rPr>
            </w:pPr>
            <w:r w:rsidRPr="008354C6">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68C05" w14:textId="77777777" w:rsidR="006249C0" w:rsidRPr="008354C6" w:rsidRDefault="006249C0" w:rsidP="00BB2792">
            <w:pPr>
              <w:pStyle w:val="rowtabella0"/>
              <w:jc w:val="center"/>
              <w:rPr>
                <w:color w:val="002060"/>
              </w:rPr>
            </w:pPr>
            <w:r w:rsidRPr="008354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66BFD" w14:textId="77777777" w:rsidR="006249C0" w:rsidRPr="008354C6" w:rsidRDefault="006249C0" w:rsidP="00BB2792">
            <w:pPr>
              <w:pStyle w:val="rowtabella0"/>
              <w:jc w:val="center"/>
              <w:rPr>
                <w:color w:val="002060"/>
              </w:rPr>
            </w:pPr>
            <w:r w:rsidRPr="008354C6">
              <w:rPr>
                <w:color w:val="002060"/>
              </w:rPr>
              <w:t>0</w:t>
            </w:r>
          </w:p>
        </w:tc>
      </w:tr>
      <w:tr w:rsidR="006249C0" w:rsidRPr="008354C6" w14:paraId="3CCDA04D"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A099E2" w14:textId="77777777" w:rsidR="006249C0" w:rsidRPr="008354C6" w:rsidRDefault="006249C0" w:rsidP="00BB2792">
            <w:pPr>
              <w:pStyle w:val="rowtabella0"/>
              <w:rPr>
                <w:color w:val="002060"/>
              </w:rPr>
            </w:pPr>
            <w:r w:rsidRPr="008354C6">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C5DB9" w14:textId="77777777" w:rsidR="006249C0" w:rsidRPr="008354C6" w:rsidRDefault="006249C0" w:rsidP="00BB2792">
            <w:pPr>
              <w:pStyle w:val="rowtabella0"/>
              <w:jc w:val="center"/>
              <w:rPr>
                <w:color w:val="002060"/>
              </w:rPr>
            </w:pPr>
            <w:r w:rsidRPr="008354C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46E41"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68A9C" w14:textId="77777777" w:rsidR="006249C0" w:rsidRPr="008354C6" w:rsidRDefault="006249C0" w:rsidP="00BB2792">
            <w:pPr>
              <w:pStyle w:val="rowtabella0"/>
              <w:jc w:val="center"/>
              <w:rPr>
                <w:color w:val="002060"/>
              </w:rPr>
            </w:pPr>
            <w:r w:rsidRPr="00835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031BA"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0891C" w14:textId="77777777" w:rsidR="006249C0" w:rsidRPr="008354C6" w:rsidRDefault="006249C0" w:rsidP="00BB2792">
            <w:pPr>
              <w:pStyle w:val="rowtabella0"/>
              <w:jc w:val="center"/>
              <w:rPr>
                <w:color w:val="002060"/>
              </w:rPr>
            </w:pPr>
            <w:r w:rsidRPr="008354C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8C2A1" w14:textId="77777777" w:rsidR="006249C0" w:rsidRPr="008354C6" w:rsidRDefault="006249C0" w:rsidP="00BB2792">
            <w:pPr>
              <w:pStyle w:val="rowtabella0"/>
              <w:jc w:val="center"/>
              <w:rPr>
                <w:color w:val="002060"/>
              </w:rPr>
            </w:pPr>
            <w:r w:rsidRPr="008354C6">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F4A97" w14:textId="77777777" w:rsidR="006249C0" w:rsidRPr="008354C6" w:rsidRDefault="006249C0" w:rsidP="00BB2792">
            <w:pPr>
              <w:pStyle w:val="rowtabella0"/>
              <w:jc w:val="center"/>
              <w:rPr>
                <w:color w:val="002060"/>
              </w:rPr>
            </w:pPr>
            <w:r w:rsidRPr="008354C6">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D7439"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081BA" w14:textId="77777777" w:rsidR="006249C0" w:rsidRPr="008354C6" w:rsidRDefault="006249C0" w:rsidP="00BB2792">
            <w:pPr>
              <w:pStyle w:val="rowtabella0"/>
              <w:jc w:val="center"/>
              <w:rPr>
                <w:color w:val="002060"/>
              </w:rPr>
            </w:pPr>
            <w:r w:rsidRPr="008354C6">
              <w:rPr>
                <w:color w:val="002060"/>
              </w:rPr>
              <w:t>0</w:t>
            </w:r>
          </w:p>
        </w:tc>
      </w:tr>
      <w:tr w:rsidR="006249C0" w:rsidRPr="008354C6" w14:paraId="02A831B5"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8B7ABF" w14:textId="77777777" w:rsidR="006249C0" w:rsidRPr="008354C6" w:rsidRDefault="006249C0" w:rsidP="00BB2792">
            <w:pPr>
              <w:pStyle w:val="rowtabella0"/>
              <w:rPr>
                <w:color w:val="002060"/>
              </w:rPr>
            </w:pPr>
            <w:r w:rsidRPr="008354C6">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0C3E1" w14:textId="77777777" w:rsidR="006249C0" w:rsidRPr="008354C6" w:rsidRDefault="006249C0" w:rsidP="00BB2792">
            <w:pPr>
              <w:pStyle w:val="rowtabella0"/>
              <w:jc w:val="center"/>
              <w:rPr>
                <w:color w:val="002060"/>
              </w:rPr>
            </w:pPr>
            <w:r w:rsidRPr="008354C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78E6B"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F6621" w14:textId="77777777" w:rsidR="006249C0" w:rsidRPr="008354C6" w:rsidRDefault="006249C0" w:rsidP="00BB2792">
            <w:pPr>
              <w:pStyle w:val="rowtabella0"/>
              <w:jc w:val="center"/>
              <w:rPr>
                <w:color w:val="002060"/>
              </w:rPr>
            </w:pPr>
            <w:r w:rsidRPr="008354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DCFDC"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C1CE3"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D14DF" w14:textId="77777777" w:rsidR="006249C0" w:rsidRPr="008354C6" w:rsidRDefault="006249C0" w:rsidP="00BB2792">
            <w:pPr>
              <w:pStyle w:val="rowtabella0"/>
              <w:jc w:val="center"/>
              <w:rPr>
                <w:color w:val="002060"/>
              </w:rPr>
            </w:pPr>
            <w:r w:rsidRPr="008354C6">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671C6" w14:textId="77777777" w:rsidR="006249C0" w:rsidRPr="008354C6" w:rsidRDefault="006249C0" w:rsidP="00BB2792">
            <w:pPr>
              <w:pStyle w:val="rowtabella0"/>
              <w:jc w:val="center"/>
              <w:rPr>
                <w:color w:val="002060"/>
              </w:rPr>
            </w:pPr>
            <w:r w:rsidRPr="008354C6">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78CB4"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DA2B8" w14:textId="77777777" w:rsidR="006249C0" w:rsidRPr="008354C6" w:rsidRDefault="006249C0" w:rsidP="00BB2792">
            <w:pPr>
              <w:pStyle w:val="rowtabella0"/>
              <w:jc w:val="center"/>
              <w:rPr>
                <w:color w:val="002060"/>
              </w:rPr>
            </w:pPr>
            <w:r w:rsidRPr="008354C6">
              <w:rPr>
                <w:color w:val="002060"/>
              </w:rPr>
              <w:t>0</w:t>
            </w:r>
          </w:p>
        </w:tc>
      </w:tr>
      <w:tr w:rsidR="006249C0" w:rsidRPr="008354C6" w14:paraId="734073B5"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879D76" w14:textId="77777777" w:rsidR="006249C0" w:rsidRPr="008354C6" w:rsidRDefault="006249C0" w:rsidP="00BB2792">
            <w:pPr>
              <w:pStyle w:val="rowtabella0"/>
              <w:rPr>
                <w:color w:val="002060"/>
              </w:rPr>
            </w:pPr>
            <w:r w:rsidRPr="008354C6">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06DE5" w14:textId="77777777" w:rsidR="006249C0" w:rsidRPr="008354C6" w:rsidRDefault="006249C0" w:rsidP="00BB2792">
            <w:pPr>
              <w:pStyle w:val="rowtabella0"/>
              <w:jc w:val="center"/>
              <w:rPr>
                <w:color w:val="002060"/>
              </w:rPr>
            </w:pPr>
            <w:r w:rsidRPr="008354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4B33D"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CF992"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F466E"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DD57B" w14:textId="77777777" w:rsidR="006249C0" w:rsidRPr="008354C6" w:rsidRDefault="006249C0" w:rsidP="00BB2792">
            <w:pPr>
              <w:pStyle w:val="rowtabella0"/>
              <w:jc w:val="center"/>
              <w:rPr>
                <w:color w:val="002060"/>
              </w:rPr>
            </w:pPr>
            <w:r w:rsidRPr="008354C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3C29F" w14:textId="77777777" w:rsidR="006249C0" w:rsidRPr="008354C6" w:rsidRDefault="006249C0" w:rsidP="00BB2792">
            <w:pPr>
              <w:pStyle w:val="rowtabella0"/>
              <w:jc w:val="center"/>
              <w:rPr>
                <w:color w:val="002060"/>
              </w:rPr>
            </w:pPr>
            <w:r w:rsidRPr="008354C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E4006" w14:textId="77777777" w:rsidR="006249C0" w:rsidRPr="008354C6" w:rsidRDefault="006249C0" w:rsidP="00BB2792">
            <w:pPr>
              <w:pStyle w:val="rowtabella0"/>
              <w:jc w:val="center"/>
              <w:rPr>
                <w:color w:val="002060"/>
              </w:rPr>
            </w:pPr>
            <w:r w:rsidRPr="008354C6">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B2675" w14:textId="77777777" w:rsidR="006249C0" w:rsidRPr="008354C6" w:rsidRDefault="006249C0" w:rsidP="00BB2792">
            <w:pPr>
              <w:pStyle w:val="rowtabella0"/>
              <w:jc w:val="center"/>
              <w:rPr>
                <w:color w:val="002060"/>
              </w:rPr>
            </w:pPr>
            <w:r w:rsidRPr="008354C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F2F25" w14:textId="77777777" w:rsidR="006249C0" w:rsidRPr="008354C6" w:rsidRDefault="006249C0" w:rsidP="00BB2792">
            <w:pPr>
              <w:pStyle w:val="rowtabella0"/>
              <w:jc w:val="center"/>
              <w:rPr>
                <w:color w:val="002060"/>
              </w:rPr>
            </w:pPr>
            <w:r w:rsidRPr="008354C6">
              <w:rPr>
                <w:color w:val="002060"/>
              </w:rPr>
              <w:t>0</w:t>
            </w:r>
          </w:p>
        </w:tc>
      </w:tr>
      <w:tr w:rsidR="006249C0" w:rsidRPr="008354C6" w14:paraId="3E5539E1" w14:textId="77777777" w:rsidTr="00BB279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A3DBB8" w14:textId="77777777" w:rsidR="006249C0" w:rsidRPr="008354C6" w:rsidRDefault="006249C0" w:rsidP="00BB2792">
            <w:pPr>
              <w:pStyle w:val="rowtabella0"/>
              <w:rPr>
                <w:color w:val="002060"/>
              </w:rPr>
            </w:pPr>
            <w:r w:rsidRPr="008354C6">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0EA26" w14:textId="77777777" w:rsidR="006249C0" w:rsidRPr="008354C6" w:rsidRDefault="006249C0" w:rsidP="00BB2792">
            <w:pPr>
              <w:pStyle w:val="rowtabella0"/>
              <w:jc w:val="center"/>
              <w:rPr>
                <w:color w:val="002060"/>
              </w:rPr>
            </w:pPr>
            <w:r w:rsidRPr="008354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39882"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E91DC"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E8E92" w14:textId="77777777" w:rsidR="006249C0" w:rsidRPr="008354C6" w:rsidRDefault="006249C0" w:rsidP="00BB2792">
            <w:pPr>
              <w:pStyle w:val="rowtabella0"/>
              <w:jc w:val="center"/>
              <w:rPr>
                <w:color w:val="002060"/>
              </w:rPr>
            </w:pPr>
            <w:r w:rsidRPr="008354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05539" w14:textId="77777777" w:rsidR="006249C0" w:rsidRPr="008354C6" w:rsidRDefault="006249C0" w:rsidP="00BB2792">
            <w:pPr>
              <w:pStyle w:val="rowtabella0"/>
              <w:jc w:val="center"/>
              <w:rPr>
                <w:color w:val="002060"/>
              </w:rPr>
            </w:pPr>
            <w:r w:rsidRPr="008354C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251E9" w14:textId="77777777" w:rsidR="006249C0" w:rsidRPr="008354C6" w:rsidRDefault="006249C0" w:rsidP="00BB2792">
            <w:pPr>
              <w:pStyle w:val="rowtabella0"/>
              <w:jc w:val="center"/>
              <w:rPr>
                <w:color w:val="002060"/>
              </w:rPr>
            </w:pPr>
            <w:r w:rsidRPr="008354C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D2832" w14:textId="77777777" w:rsidR="006249C0" w:rsidRPr="008354C6" w:rsidRDefault="006249C0" w:rsidP="00BB2792">
            <w:pPr>
              <w:pStyle w:val="rowtabella0"/>
              <w:jc w:val="center"/>
              <w:rPr>
                <w:color w:val="002060"/>
              </w:rPr>
            </w:pPr>
            <w:r w:rsidRPr="008354C6">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BC3C1" w14:textId="77777777" w:rsidR="006249C0" w:rsidRPr="008354C6" w:rsidRDefault="006249C0" w:rsidP="00BB2792">
            <w:pPr>
              <w:pStyle w:val="rowtabella0"/>
              <w:jc w:val="center"/>
              <w:rPr>
                <w:color w:val="002060"/>
              </w:rPr>
            </w:pPr>
            <w:r w:rsidRPr="008354C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1A8CA" w14:textId="77777777" w:rsidR="006249C0" w:rsidRPr="008354C6" w:rsidRDefault="006249C0" w:rsidP="00BB2792">
            <w:pPr>
              <w:pStyle w:val="rowtabella0"/>
              <w:jc w:val="center"/>
              <w:rPr>
                <w:color w:val="002060"/>
              </w:rPr>
            </w:pPr>
            <w:r w:rsidRPr="008354C6">
              <w:rPr>
                <w:color w:val="002060"/>
              </w:rPr>
              <w:t>0</w:t>
            </w:r>
          </w:p>
        </w:tc>
      </w:tr>
    </w:tbl>
    <w:p w14:paraId="669A472D" w14:textId="77777777" w:rsidR="006249C0" w:rsidRDefault="006249C0" w:rsidP="006249C0">
      <w:pPr>
        <w:pStyle w:val="breakline"/>
        <w:rPr>
          <w:color w:val="002060"/>
        </w:rPr>
      </w:pPr>
    </w:p>
    <w:p w14:paraId="47A96C67" w14:textId="77777777" w:rsidR="006249C0" w:rsidRPr="008354C6" w:rsidRDefault="006249C0" w:rsidP="006249C0">
      <w:pPr>
        <w:pStyle w:val="titoloprinc0"/>
        <w:rPr>
          <w:color w:val="002060"/>
        </w:rPr>
      </w:pPr>
      <w:r>
        <w:rPr>
          <w:color w:val="002060"/>
        </w:rPr>
        <w:t>PROGRAMMA GARE</w:t>
      </w:r>
    </w:p>
    <w:p w14:paraId="49B08A34" w14:textId="77777777" w:rsidR="006249C0" w:rsidRDefault="006249C0" w:rsidP="006249C0">
      <w:pPr>
        <w:pStyle w:val="breakline"/>
        <w:rPr>
          <w:color w:val="002060"/>
        </w:rPr>
      </w:pPr>
    </w:p>
    <w:p w14:paraId="14B2BE1E" w14:textId="77777777" w:rsidR="006249C0" w:rsidRPr="00CE58E2" w:rsidRDefault="006249C0" w:rsidP="006249C0">
      <w:pPr>
        <w:pStyle w:val="sottotitolocampionato10"/>
        <w:rPr>
          <w:color w:val="002060"/>
        </w:rPr>
      </w:pPr>
      <w:r w:rsidRPr="00CE58E2">
        <w:rPr>
          <w:color w:val="002060"/>
        </w:rPr>
        <w:t>GIRONE A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6"/>
        <w:gridCol w:w="385"/>
        <w:gridCol w:w="898"/>
        <w:gridCol w:w="1198"/>
        <w:gridCol w:w="1548"/>
        <w:gridCol w:w="1548"/>
      </w:tblGrid>
      <w:tr w:rsidR="006249C0" w:rsidRPr="00CE58E2" w14:paraId="1E5C74DB" w14:textId="77777777" w:rsidTr="00BB279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4347B" w14:textId="77777777" w:rsidR="006249C0" w:rsidRPr="00CE58E2" w:rsidRDefault="006249C0" w:rsidP="00BB2792">
            <w:pPr>
              <w:pStyle w:val="headertabella0"/>
              <w:rPr>
                <w:color w:val="002060"/>
              </w:rPr>
            </w:pPr>
            <w:r w:rsidRPr="00CE58E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E1345" w14:textId="77777777" w:rsidR="006249C0" w:rsidRPr="00CE58E2" w:rsidRDefault="006249C0" w:rsidP="00BB2792">
            <w:pPr>
              <w:pStyle w:val="headertabella0"/>
              <w:rPr>
                <w:color w:val="002060"/>
              </w:rPr>
            </w:pPr>
            <w:r w:rsidRPr="00CE58E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62DEE" w14:textId="77777777" w:rsidR="006249C0" w:rsidRPr="00CE58E2" w:rsidRDefault="006249C0" w:rsidP="00BB2792">
            <w:pPr>
              <w:pStyle w:val="headertabella0"/>
              <w:rPr>
                <w:color w:val="002060"/>
              </w:rPr>
            </w:pPr>
            <w:r w:rsidRPr="00CE58E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D0B02" w14:textId="77777777" w:rsidR="006249C0" w:rsidRPr="00CE58E2" w:rsidRDefault="006249C0" w:rsidP="00BB2792">
            <w:pPr>
              <w:pStyle w:val="headertabella0"/>
              <w:rPr>
                <w:color w:val="002060"/>
              </w:rPr>
            </w:pPr>
            <w:r w:rsidRPr="00CE58E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C15D4" w14:textId="77777777" w:rsidR="006249C0" w:rsidRPr="00CE58E2" w:rsidRDefault="006249C0" w:rsidP="00BB2792">
            <w:pPr>
              <w:pStyle w:val="headertabella0"/>
              <w:rPr>
                <w:color w:val="002060"/>
              </w:rPr>
            </w:pPr>
            <w:r w:rsidRPr="00CE58E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E5881" w14:textId="77777777" w:rsidR="006249C0" w:rsidRPr="00CE58E2" w:rsidRDefault="006249C0" w:rsidP="00BB2792">
            <w:pPr>
              <w:pStyle w:val="headertabella0"/>
              <w:rPr>
                <w:color w:val="002060"/>
              </w:rPr>
            </w:pPr>
            <w:proofErr w:type="spellStart"/>
            <w:r w:rsidRPr="00CE58E2">
              <w:rPr>
                <w:color w:val="002060"/>
              </w:rPr>
              <w:t>Localita'</w:t>
            </w:r>
            <w:proofErr w:type="spellEnd"/>
            <w:r w:rsidRPr="00CE58E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63BAF" w14:textId="77777777" w:rsidR="006249C0" w:rsidRPr="00CE58E2" w:rsidRDefault="006249C0" w:rsidP="00BB2792">
            <w:pPr>
              <w:pStyle w:val="headertabella0"/>
              <w:rPr>
                <w:color w:val="002060"/>
              </w:rPr>
            </w:pPr>
            <w:r w:rsidRPr="00CE58E2">
              <w:rPr>
                <w:color w:val="002060"/>
              </w:rPr>
              <w:t>Indirizzo Impianto</w:t>
            </w:r>
          </w:p>
        </w:tc>
      </w:tr>
      <w:tr w:rsidR="006249C0" w:rsidRPr="00CE58E2" w14:paraId="076DBFB0" w14:textId="77777777" w:rsidTr="00BB279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FBA596" w14:textId="77777777" w:rsidR="006249C0" w:rsidRPr="00CE58E2" w:rsidRDefault="006249C0" w:rsidP="00BB2792">
            <w:pPr>
              <w:pStyle w:val="rowtabella0"/>
              <w:rPr>
                <w:color w:val="002060"/>
              </w:rPr>
            </w:pPr>
            <w:r w:rsidRPr="00CE58E2">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0C55E4" w14:textId="77777777" w:rsidR="006249C0" w:rsidRPr="00CE58E2" w:rsidRDefault="006249C0" w:rsidP="00BB2792">
            <w:pPr>
              <w:pStyle w:val="rowtabella0"/>
              <w:rPr>
                <w:color w:val="002060"/>
              </w:rPr>
            </w:pPr>
            <w:r w:rsidRPr="00CE58E2">
              <w:rPr>
                <w:color w:val="002060"/>
              </w:rPr>
              <w:t>U.S. FORTUNA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47E2F8" w14:textId="77777777" w:rsidR="006249C0" w:rsidRPr="00CE58E2" w:rsidRDefault="006249C0" w:rsidP="00BB2792">
            <w:pPr>
              <w:pStyle w:val="rowtabella0"/>
              <w:jc w:val="center"/>
              <w:rPr>
                <w:color w:val="002060"/>
              </w:rPr>
            </w:pPr>
            <w:r w:rsidRPr="00CE58E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DB2772" w14:textId="77777777" w:rsidR="006249C0" w:rsidRPr="00CE58E2" w:rsidRDefault="006249C0" w:rsidP="00BB2792">
            <w:pPr>
              <w:pStyle w:val="rowtabella0"/>
              <w:rPr>
                <w:color w:val="002060"/>
              </w:rPr>
            </w:pPr>
            <w:r w:rsidRPr="00CE58E2">
              <w:rPr>
                <w:color w:val="002060"/>
              </w:rPr>
              <w:t>10/04/2026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853B12" w14:textId="77777777" w:rsidR="006249C0" w:rsidRPr="00CE58E2" w:rsidRDefault="006249C0" w:rsidP="00BB2792">
            <w:pPr>
              <w:pStyle w:val="rowtabella0"/>
              <w:rPr>
                <w:color w:val="002060"/>
              </w:rPr>
            </w:pPr>
            <w:r w:rsidRPr="00CE58E2">
              <w:rPr>
                <w:color w:val="002060"/>
              </w:rPr>
              <w:t xml:space="preserve">5286 PALESTRA </w:t>
            </w:r>
            <w:proofErr w:type="gramStart"/>
            <w:r w:rsidRPr="00CE58E2">
              <w:rPr>
                <w:color w:val="002060"/>
              </w:rPr>
              <w:t>C.SPORTIVO</w:t>
            </w:r>
            <w:proofErr w:type="gramEnd"/>
            <w:r w:rsidRPr="00CE58E2">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3808A5" w14:textId="77777777" w:rsidR="006249C0" w:rsidRPr="00CE58E2" w:rsidRDefault="006249C0" w:rsidP="00BB2792">
            <w:pPr>
              <w:pStyle w:val="rowtabella0"/>
              <w:rPr>
                <w:color w:val="002060"/>
              </w:rPr>
            </w:pPr>
            <w:r w:rsidRPr="00CE58E2">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B05306" w14:textId="77777777" w:rsidR="006249C0" w:rsidRPr="00CE58E2" w:rsidRDefault="006249C0" w:rsidP="00BB2792">
            <w:pPr>
              <w:pStyle w:val="rowtabella0"/>
              <w:rPr>
                <w:color w:val="002060"/>
              </w:rPr>
            </w:pPr>
            <w:r w:rsidRPr="00CE58E2">
              <w:rPr>
                <w:color w:val="002060"/>
              </w:rPr>
              <w:t>VIA ALFIERI SNC</w:t>
            </w:r>
          </w:p>
        </w:tc>
      </w:tr>
      <w:tr w:rsidR="006249C0" w:rsidRPr="00CE58E2" w14:paraId="2D5E80EB"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5F6EC3" w14:textId="77777777" w:rsidR="006249C0" w:rsidRPr="00CE58E2" w:rsidRDefault="006249C0" w:rsidP="00BB2792">
            <w:pPr>
              <w:pStyle w:val="rowtabella0"/>
              <w:rPr>
                <w:color w:val="002060"/>
              </w:rPr>
            </w:pPr>
            <w:r w:rsidRPr="00CE58E2">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28E6A5" w14:textId="77777777" w:rsidR="006249C0" w:rsidRPr="00CE58E2" w:rsidRDefault="006249C0" w:rsidP="00BB2792">
            <w:pPr>
              <w:pStyle w:val="rowtabella0"/>
              <w:rPr>
                <w:color w:val="002060"/>
              </w:rPr>
            </w:pPr>
            <w:r w:rsidRPr="00CE58E2">
              <w:rPr>
                <w:color w:val="002060"/>
              </w:rPr>
              <w:t>LUCREZIA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250FA1"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D56EAE"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03BEDC" w14:textId="77777777" w:rsidR="006249C0" w:rsidRPr="00CE58E2" w:rsidRDefault="006249C0" w:rsidP="00BB2792">
            <w:pPr>
              <w:pStyle w:val="rowtabella0"/>
              <w:rPr>
                <w:color w:val="002060"/>
              </w:rPr>
            </w:pPr>
            <w:r w:rsidRPr="00CE58E2">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BDD9DC" w14:textId="77777777" w:rsidR="006249C0" w:rsidRPr="00CE58E2" w:rsidRDefault="006249C0" w:rsidP="00BB2792">
            <w:pPr>
              <w:pStyle w:val="rowtabella0"/>
              <w:rPr>
                <w:color w:val="002060"/>
              </w:rPr>
            </w:pPr>
            <w:r w:rsidRPr="00CE58E2">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5BA1E4" w14:textId="77777777" w:rsidR="006249C0" w:rsidRPr="00CE58E2" w:rsidRDefault="006249C0" w:rsidP="00BB2792">
            <w:pPr>
              <w:pStyle w:val="rowtabella0"/>
              <w:rPr>
                <w:color w:val="002060"/>
              </w:rPr>
            </w:pPr>
            <w:r w:rsidRPr="00CE58E2">
              <w:rPr>
                <w:color w:val="002060"/>
              </w:rPr>
              <w:t>VIA TOBAGI STAZ. CASTELBELLINO</w:t>
            </w:r>
          </w:p>
        </w:tc>
      </w:tr>
      <w:tr w:rsidR="006249C0" w:rsidRPr="00CE58E2" w14:paraId="040B3A1A"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849017" w14:textId="77777777" w:rsidR="006249C0" w:rsidRPr="00CE58E2" w:rsidRDefault="006249C0" w:rsidP="00BB2792">
            <w:pPr>
              <w:pStyle w:val="rowtabella0"/>
              <w:rPr>
                <w:color w:val="002060"/>
              </w:rPr>
            </w:pPr>
            <w:r w:rsidRPr="00CE58E2">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98783C" w14:textId="77777777" w:rsidR="006249C0" w:rsidRPr="00CE58E2" w:rsidRDefault="006249C0" w:rsidP="00BB2792">
            <w:pPr>
              <w:pStyle w:val="rowtabella0"/>
              <w:rPr>
                <w:color w:val="002060"/>
              </w:rPr>
            </w:pPr>
            <w:r w:rsidRPr="00CE58E2">
              <w:rPr>
                <w:color w:val="002060"/>
              </w:rPr>
              <w:t>ACSS MONDOLFO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4939E9"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3F8E9E"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4F02B6" w14:textId="77777777" w:rsidR="006249C0" w:rsidRPr="00CE58E2" w:rsidRDefault="006249C0" w:rsidP="00BB2792">
            <w:pPr>
              <w:pStyle w:val="rowtabella0"/>
              <w:rPr>
                <w:color w:val="002060"/>
              </w:rPr>
            </w:pPr>
            <w:r w:rsidRPr="00CE58E2">
              <w:rPr>
                <w:color w:val="002060"/>
              </w:rPr>
              <w:t>5704 POLIV.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27EC9E" w14:textId="77777777" w:rsidR="006249C0" w:rsidRPr="00CE58E2" w:rsidRDefault="006249C0" w:rsidP="00BB2792">
            <w:pPr>
              <w:pStyle w:val="rowtabella0"/>
              <w:rPr>
                <w:color w:val="002060"/>
              </w:rPr>
            </w:pPr>
            <w:r w:rsidRPr="00CE58E2">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AD2903" w14:textId="77777777" w:rsidR="006249C0" w:rsidRPr="00CE58E2" w:rsidRDefault="006249C0" w:rsidP="00BB2792">
            <w:pPr>
              <w:pStyle w:val="rowtabella0"/>
              <w:rPr>
                <w:color w:val="002060"/>
              </w:rPr>
            </w:pPr>
            <w:r w:rsidRPr="00CE58E2">
              <w:rPr>
                <w:color w:val="002060"/>
              </w:rPr>
              <w:t>VIA CELSO ULPIANI</w:t>
            </w:r>
          </w:p>
        </w:tc>
      </w:tr>
      <w:tr w:rsidR="006249C0" w:rsidRPr="00CE58E2" w14:paraId="7881D310"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C09B09" w14:textId="77777777" w:rsidR="006249C0" w:rsidRPr="00CE58E2" w:rsidRDefault="006249C0" w:rsidP="00BB2792">
            <w:pPr>
              <w:pStyle w:val="rowtabella0"/>
              <w:rPr>
                <w:color w:val="002060"/>
              </w:rPr>
            </w:pPr>
            <w:r w:rsidRPr="00CE58E2">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088CD3" w14:textId="77777777" w:rsidR="006249C0" w:rsidRPr="00CE58E2" w:rsidRDefault="006249C0" w:rsidP="00BB2792">
            <w:pPr>
              <w:pStyle w:val="rowtabella0"/>
              <w:rPr>
                <w:color w:val="002060"/>
              </w:rPr>
            </w:pPr>
            <w:r w:rsidRPr="00CE58E2">
              <w:rPr>
                <w:color w:val="002060"/>
              </w:rPr>
              <w:t>CERRETO D ESI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0F4B59"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CA8739"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B27326" w14:textId="77777777" w:rsidR="006249C0" w:rsidRPr="00CE58E2" w:rsidRDefault="006249C0" w:rsidP="00BB2792">
            <w:pPr>
              <w:pStyle w:val="rowtabella0"/>
              <w:rPr>
                <w:color w:val="002060"/>
              </w:rPr>
            </w:pPr>
            <w:r w:rsidRPr="00CE58E2">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F81953" w14:textId="77777777" w:rsidR="006249C0" w:rsidRPr="00CE58E2" w:rsidRDefault="006249C0" w:rsidP="00BB2792">
            <w:pPr>
              <w:pStyle w:val="rowtabella0"/>
              <w:rPr>
                <w:color w:val="002060"/>
              </w:rPr>
            </w:pPr>
            <w:r w:rsidRPr="00CE58E2">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F0588D" w14:textId="77777777" w:rsidR="006249C0" w:rsidRPr="00CE58E2" w:rsidRDefault="006249C0" w:rsidP="00BB2792">
            <w:pPr>
              <w:pStyle w:val="rowtabella0"/>
              <w:rPr>
                <w:color w:val="002060"/>
              </w:rPr>
            </w:pPr>
            <w:r w:rsidRPr="00CE58E2">
              <w:rPr>
                <w:color w:val="002060"/>
              </w:rPr>
              <w:t>VIA ALESSANDRO MANZONI</w:t>
            </w:r>
          </w:p>
        </w:tc>
      </w:tr>
      <w:tr w:rsidR="006249C0" w:rsidRPr="00CE58E2" w14:paraId="258B95F8"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8B15B5" w14:textId="77777777" w:rsidR="006249C0" w:rsidRPr="00CE58E2" w:rsidRDefault="006249C0" w:rsidP="00BB2792">
            <w:pPr>
              <w:pStyle w:val="rowtabella0"/>
              <w:rPr>
                <w:color w:val="002060"/>
              </w:rPr>
            </w:pPr>
            <w:r w:rsidRPr="00CE58E2">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CC9533" w14:textId="77777777" w:rsidR="006249C0" w:rsidRPr="00CE58E2" w:rsidRDefault="006249C0" w:rsidP="00BB2792">
            <w:pPr>
              <w:pStyle w:val="rowtabella0"/>
              <w:rPr>
                <w:color w:val="002060"/>
              </w:rPr>
            </w:pPr>
            <w:r w:rsidRPr="00CE58E2">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849434"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365E18"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C471F8" w14:textId="77777777" w:rsidR="006249C0" w:rsidRPr="00CE58E2" w:rsidRDefault="006249C0" w:rsidP="00BB2792">
            <w:pPr>
              <w:pStyle w:val="rowtabella0"/>
              <w:rPr>
                <w:color w:val="002060"/>
              </w:rPr>
            </w:pPr>
            <w:r w:rsidRPr="00CE58E2">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551A39" w14:textId="77777777" w:rsidR="006249C0" w:rsidRPr="00CE58E2" w:rsidRDefault="006249C0" w:rsidP="00BB2792">
            <w:pPr>
              <w:pStyle w:val="rowtabella0"/>
              <w:rPr>
                <w:color w:val="002060"/>
              </w:rPr>
            </w:pPr>
            <w:r w:rsidRPr="00CE58E2">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DBE277" w14:textId="77777777" w:rsidR="006249C0" w:rsidRPr="00CE58E2" w:rsidRDefault="006249C0" w:rsidP="00BB2792">
            <w:pPr>
              <w:pStyle w:val="rowtabella0"/>
              <w:rPr>
                <w:color w:val="002060"/>
              </w:rPr>
            </w:pPr>
            <w:r w:rsidRPr="00CE58E2">
              <w:rPr>
                <w:color w:val="002060"/>
              </w:rPr>
              <w:t xml:space="preserve">VIA </w:t>
            </w:r>
            <w:proofErr w:type="gramStart"/>
            <w:r w:rsidRPr="00CE58E2">
              <w:rPr>
                <w:color w:val="002060"/>
              </w:rPr>
              <w:t>B.BUOZZI</w:t>
            </w:r>
            <w:proofErr w:type="gramEnd"/>
          </w:p>
        </w:tc>
      </w:tr>
      <w:tr w:rsidR="006249C0" w:rsidRPr="00CE58E2" w14:paraId="72C77987"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052168" w14:textId="77777777" w:rsidR="006249C0" w:rsidRPr="00CE58E2" w:rsidRDefault="006249C0" w:rsidP="00BB2792">
            <w:pPr>
              <w:pStyle w:val="rowtabella0"/>
              <w:rPr>
                <w:color w:val="002060"/>
              </w:rPr>
            </w:pPr>
            <w:r w:rsidRPr="00CE58E2">
              <w:rPr>
                <w:color w:val="002060"/>
              </w:rPr>
              <w:t>SAMBENEDETTESE C5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DF9C94" w14:textId="77777777" w:rsidR="006249C0" w:rsidRPr="00CE58E2" w:rsidRDefault="006249C0" w:rsidP="00BB2792">
            <w:pPr>
              <w:pStyle w:val="rowtabella0"/>
              <w:rPr>
                <w:color w:val="002060"/>
              </w:rPr>
            </w:pPr>
            <w:r w:rsidRPr="00CE58E2">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868EBE"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1ED29C"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827E5F" w14:textId="77777777" w:rsidR="006249C0" w:rsidRPr="00CE58E2" w:rsidRDefault="006249C0" w:rsidP="00BB2792">
            <w:pPr>
              <w:pStyle w:val="rowtabella0"/>
              <w:rPr>
                <w:color w:val="002060"/>
              </w:rPr>
            </w:pPr>
            <w:r w:rsidRPr="00CE58E2">
              <w:rPr>
                <w:color w:val="002060"/>
              </w:rPr>
              <w:t>56</w:t>
            </w:r>
            <w:r>
              <w:rPr>
                <w:color w:val="002060"/>
              </w:rPr>
              <w:t>96</w:t>
            </w:r>
            <w:r w:rsidRPr="00CE58E2">
              <w:rPr>
                <w:color w:val="002060"/>
              </w:rPr>
              <w:t xml:space="preserve"> </w:t>
            </w:r>
            <w:r>
              <w:rPr>
                <w:color w:val="002060"/>
              </w:rPr>
              <w:t>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36B1DE" w14:textId="77777777" w:rsidR="006249C0" w:rsidRPr="00CE58E2" w:rsidRDefault="006249C0" w:rsidP="00BB2792">
            <w:pPr>
              <w:pStyle w:val="rowtabella0"/>
              <w:rPr>
                <w:color w:val="002060"/>
              </w:rPr>
            </w:pPr>
            <w:r w:rsidRPr="00CE58E2">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5263B3" w14:textId="77777777" w:rsidR="006249C0" w:rsidRPr="00CE58E2" w:rsidRDefault="006249C0" w:rsidP="00BB2792">
            <w:pPr>
              <w:pStyle w:val="rowtabella0"/>
              <w:rPr>
                <w:color w:val="002060"/>
              </w:rPr>
            </w:pPr>
            <w:r>
              <w:rPr>
                <w:color w:val="002060"/>
              </w:rPr>
              <w:t>VIALE DELLO SPORT</w:t>
            </w:r>
          </w:p>
        </w:tc>
      </w:tr>
      <w:tr w:rsidR="006249C0" w:rsidRPr="00CE58E2" w14:paraId="2017B76D" w14:textId="77777777" w:rsidTr="00BB279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8E3663" w14:textId="77777777" w:rsidR="006249C0" w:rsidRPr="00CE58E2" w:rsidRDefault="006249C0" w:rsidP="00BB2792">
            <w:pPr>
              <w:pStyle w:val="rowtabella0"/>
              <w:rPr>
                <w:color w:val="002060"/>
              </w:rPr>
            </w:pPr>
            <w:r w:rsidRPr="00CE58E2">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C96808" w14:textId="77777777" w:rsidR="006249C0" w:rsidRPr="00CE58E2" w:rsidRDefault="006249C0" w:rsidP="00BB2792">
            <w:pPr>
              <w:pStyle w:val="rowtabella0"/>
              <w:rPr>
                <w:color w:val="002060"/>
              </w:rPr>
            </w:pPr>
            <w:r w:rsidRPr="00CE58E2">
              <w:rPr>
                <w:color w:val="002060"/>
              </w:rPr>
              <w:t>PIETRALACROCE 73</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A8BC3F"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4A7F59"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045798" w14:textId="77777777" w:rsidR="006249C0" w:rsidRPr="00CE58E2" w:rsidRDefault="006249C0" w:rsidP="00BB2792">
            <w:pPr>
              <w:pStyle w:val="rowtabella0"/>
              <w:rPr>
                <w:color w:val="002060"/>
              </w:rPr>
            </w:pPr>
            <w:r w:rsidRPr="00CE58E2">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A12908" w14:textId="77777777" w:rsidR="006249C0" w:rsidRPr="00CE58E2" w:rsidRDefault="006249C0" w:rsidP="00BB2792">
            <w:pPr>
              <w:pStyle w:val="rowtabella0"/>
              <w:rPr>
                <w:color w:val="002060"/>
              </w:rPr>
            </w:pPr>
            <w:r w:rsidRPr="00CE58E2">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AFBDF7" w14:textId="77777777" w:rsidR="006249C0" w:rsidRPr="00CE58E2" w:rsidRDefault="006249C0" w:rsidP="00BB2792">
            <w:pPr>
              <w:pStyle w:val="rowtabella0"/>
              <w:rPr>
                <w:color w:val="002060"/>
              </w:rPr>
            </w:pPr>
            <w:r w:rsidRPr="00CE58E2">
              <w:rPr>
                <w:color w:val="002060"/>
              </w:rPr>
              <w:t>VIA LUDOVICO SCARFIOTTI</w:t>
            </w:r>
          </w:p>
        </w:tc>
      </w:tr>
    </w:tbl>
    <w:p w14:paraId="48E4A365" w14:textId="77777777" w:rsidR="006249C0" w:rsidRPr="008354C6" w:rsidRDefault="006249C0" w:rsidP="006249C0">
      <w:pPr>
        <w:pStyle w:val="breakline"/>
        <w:rPr>
          <w:rFonts w:eastAsiaTheme="minorEastAsia"/>
          <w:color w:val="002060"/>
        </w:rPr>
      </w:pPr>
    </w:p>
    <w:p w14:paraId="065D2885" w14:textId="77777777" w:rsidR="006249C0" w:rsidRPr="008354C6" w:rsidRDefault="006249C0" w:rsidP="006249C0">
      <w:pPr>
        <w:pStyle w:val="breakline"/>
        <w:rPr>
          <w:color w:val="002060"/>
        </w:rPr>
      </w:pPr>
    </w:p>
    <w:p w14:paraId="3EE82D17" w14:textId="77777777" w:rsidR="006249C0" w:rsidRPr="008354C6" w:rsidRDefault="006249C0" w:rsidP="006249C0">
      <w:pPr>
        <w:pStyle w:val="titolocampionato0"/>
        <w:shd w:val="clear" w:color="auto" w:fill="CCCCCC"/>
        <w:spacing w:before="80" w:after="40"/>
        <w:rPr>
          <w:color w:val="002060"/>
        </w:rPr>
      </w:pPr>
      <w:r w:rsidRPr="008354C6">
        <w:rPr>
          <w:color w:val="002060"/>
        </w:rPr>
        <w:lastRenderedPageBreak/>
        <w:t>CALCIO A CINQUE SERIE C2</w:t>
      </w:r>
    </w:p>
    <w:p w14:paraId="6C169CBA" w14:textId="77777777" w:rsidR="006249C0" w:rsidRPr="001E2445" w:rsidRDefault="006249C0" w:rsidP="006249C0">
      <w:pPr>
        <w:pStyle w:val="LndNormale1"/>
        <w:jc w:val="center"/>
        <w:rPr>
          <w:rFonts w:cs="Arial"/>
          <w:b/>
          <w:color w:val="002060"/>
          <w:sz w:val="36"/>
          <w:szCs w:val="36"/>
        </w:rPr>
      </w:pPr>
      <w:r w:rsidRPr="001E2445">
        <w:rPr>
          <w:rFonts w:cs="Arial"/>
          <w:b/>
          <w:color w:val="002060"/>
          <w:sz w:val="36"/>
          <w:szCs w:val="36"/>
        </w:rPr>
        <w:t>CONTEMPORANEITA’ ULTIME DUE GIORNATE</w:t>
      </w:r>
    </w:p>
    <w:p w14:paraId="3A876F73" w14:textId="77777777" w:rsidR="006249C0" w:rsidRPr="001E2445" w:rsidRDefault="006249C0" w:rsidP="006249C0">
      <w:pPr>
        <w:pStyle w:val="Corpodeltesto21"/>
        <w:jc w:val="center"/>
        <w:rPr>
          <w:rFonts w:ascii="Arial" w:hAnsi="Arial" w:cs="Arial"/>
          <w:b/>
          <w:color w:val="002060"/>
          <w:sz w:val="22"/>
          <w:szCs w:val="22"/>
        </w:rPr>
      </w:pPr>
    </w:p>
    <w:p w14:paraId="78CB6D8F" w14:textId="77777777" w:rsidR="006249C0" w:rsidRDefault="006249C0" w:rsidP="006249C0">
      <w:pPr>
        <w:pStyle w:val="LndNormale1"/>
        <w:rPr>
          <w:color w:val="002060"/>
        </w:rPr>
      </w:pPr>
      <w:r>
        <w:rPr>
          <w:color w:val="002060"/>
        </w:rPr>
        <w:t>Si fa presente che, come riportato nel Comunicato Ufficiale n° 04 del 18/07/2025, l</w:t>
      </w:r>
      <w:r w:rsidRPr="0014473F">
        <w:rPr>
          <w:color w:val="002060"/>
        </w:rPr>
        <w:t xml:space="preserve">e </w:t>
      </w:r>
      <w:r w:rsidRPr="008060A2">
        <w:rPr>
          <w:b/>
          <w:bCs/>
          <w:color w:val="002060"/>
        </w:rPr>
        <w:t>ultime due giornate</w:t>
      </w:r>
      <w:r w:rsidRPr="0014473F">
        <w:rPr>
          <w:color w:val="002060"/>
        </w:rPr>
        <w:t xml:space="preserve"> di campionato dovranno essere disputate il </w:t>
      </w:r>
      <w:r w:rsidRPr="008060A2">
        <w:rPr>
          <w:b/>
          <w:bCs/>
          <w:color w:val="002060"/>
        </w:rPr>
        <w:t xml:space="preserve">Venerdì </w:t>
      </w:r>
      <w:r w:rsidRPr="008060A2">
        <w:rPr>
          <w:color w:val="002060"/>
        </w:rPr>
        <w:t xml:space="preserve">alle </w:t>
      </w:r>
      <w:r w:rsidRPr="008060A2">
        <w:rPr>
          <w:b/>
          <w:bCs/>
          <w:color w:val="002060"/>
        </w:rPr>
        <w:t>ore 21:45</w:t>
      </w:r>
      <w:r w:rsidRPr="0014473F">
        <w:rPr>
          <w:color w:val="002060"/>
        </w:rPr>
        <w:t xml:space="preserve">; non saranno concessi in nessun caso anticipi e posticipi tranne l’anticipo di gare ininfluenti ai fini della classifica. </w:t>
      </w:r>
    </w:p>
    <w:p w14:paraId="2F36FE89" w14:textId="77777777" w:rsidR="006249C0" w:rsidRDefault="006249C0" w:rsidP="006249C0">
      <w:pPr>
        <w:pStyle w:val="LndNormale1"/>
        <w:rPr>
          <w:color w:val="002060"/>
        </w:rPr>
      </w:pPr>
    </w:p>
    <w:p w14:paraId="6BCFA3B6" w14:textId="77777777" w:rsidR="006249C0" w:rsidRPr="00046569" w:rsidRDefault="006249C0" w:rsidP="006249C0">
      <w:pPr>
        <w:pStyle w:val="titoloprinc0"/>
        <w:rPr>
          <w:color w:val="002060"/>
        </w:rPr>
      </w:pPr>
      <w:r>
        <w:rPr>
          <w:color w:val="002060"/>
        </w:rPr>
        <w:t>TITOLO REGIONALE</w:t>
      </w:r>
    </w:p>
    <w:p w14:paraId="17C86412" w14:textId="77777777" w:rsidR="006249C0" w:rsidRDefault="006249C0" w:rsidP="006249C0">
      <w:pPr>
        <w:pStyle w:val="LndNormale1"/>
        <w:rPr>
          <w:color w:val="002060"/>
        </w:rPr>
      </w:pPr>
    </w:p>
    <w:p w14:paraId="7DB3D00A" w14:textId="77777777" w:rsidR="006249C0" w:rsidRDefault="006249C0" w:rsidP="006249C0">
      <w:pPr>
        <w:pStyle w:val="LndNormale1"/>
        <w:rPr>
          <w:color w:val="002060"/>
        </w:rPr>
      </w:pPr>
      <w:r>
        <w:rPr>
          <w:color w:val="002060"/>
        </w:rPr>
        <w:t>Ad integrazione di quanto pubblicato nel Comunicato Ufficiale n° 31 del 15/10/2025, si rende noto che al termine della stagione regolare sarà disputato il triangolare tra le vincenti i rispettivi gironi valevole per il Titolo Regionale di Calcio a Cinque Serie C2.</w:t>
      </w:r>
    </w:p>
    <w:p w14:paraId="7641171A" w14:textId="77777777" w:rsidR="006249C0" w:rsidRDefault="006249C0" w:rsidP="006249C0">
      <w:pPr>
        <w:pStyle w:val="LndNormale1"/>
        <w:rPr>
          <w:color w:val="002060"/>
        </w:rPr>
      </w:pPr>
      <w:r>
        <w:rPr>
          <w:color w:val="002060"/>
        </w:rPr>
        <w:t>Si ufficializzano le date per la disputa del Titolo Regionale di Calcio a Cinque Serie C2 ed il relativo format:</w:t>
      </w:r>
    </w:p>
    <w:p w14:paraId="3A2029DF" w14:textId="77777777" w:rsidR="006249C0" w:rsidRDefault="006249C0" w:rsidP="006249C0">
      <w:pPr>
        <w:pStyle w:val="LndNormale1"/>
        <w:rPr>
          <w:color w:val="002060"/>
        </w:rPr>
      </w:pPr>
    </w:p>
    <w:p w14:paraId="7EF3195D" w14:textId="77777777" w:rsidR="006249C0" w:rsidRPr="00FF5521" w:rsidRDefault="006249C0" w:rsidP="006249C0">
      <w:pPr>
        <w:pStyle w:val="breakline"/>
        <w:jc w:val="both"/>
        <w:rPr>
          <w:rFonts w:ascii="Arial" w:hAnsi="Arial" w:cs="Arial"/>
          <w:i/>
          <w:iCs/>
          <w:color w:val="002060"/>
          <w:sz w:val="22"/>
          <w:szCs w:val="22"/>
        </w:rPr>
      </w:pPr>
      <w:r w:rsidRPr="00FF5521">
        <w:rPr>
          <w:rFonts w:ascii="Arial" w:hAnsi="Arial" w:cs="Arial"/>
          <w:i/>
          <w:iCs/>
          <w:color w:val="002060"/>
          <w:sz w:val="22"/>
          <w:szCs w:val="22"/>
        </w:rPr>
        <w:t xml:space="preserve">La gara della prima giornata </w:t>
      </w:r>
      <w:r>
        <w:rPr>
          <w:rFonts w:ascii="Arial" w:hAnsi="Arial" w:cs="Arial"/>
          <w:i/>
          <w:iCs/>
          <w:color w:val="002060"/>
          <w:sz w:val="22"/>
          <w:szCs w:val="22"/>
        </w:rPr>
        <w:t>sarà</w:t>
      </w:r>
      <w:r w:rsidRPr="00FF5521">
        <w:rPr>
          <w:rFonts w:ascii="Arial" w:hAnsi="Arial" w:cs="Arial"/>
          <w:i/>
          <w:iCs/>
          <w:color w:val="002060"/>
          <w:sz w:val="22"/>
          <w:szCs w:val="22"/>
        </w:rPr>
        <w:t xml:space="preserve"> determinata in base al sorteggio </w:t>
      </w:r>
      <w:r>
        <w:rPr>
          <w:rFonts w:ascii="Arial" w:hAnsi="Arial" w:cs="Arial"/>
          <w:i/>
          <w:iCs/>
          <w:color w:val="002060"/>
          <w:sz w:val="22"/>
          <w:szCs w:val="22"/>
        </w:rPr>
        <w:t>la cui data sarà ufficializzata in seguito</w:t>
      </w:r>
    </w:p>
    <w:p w14:paraId="4F20FE51" w14:textId="77777777" w:rsidR="006249C0" w:rsidRDefault="006249C0" w:rsidP="006249C0">
      <w:pPr>
        <w:pStyle w:val="LndNormale1"/>
        <w:rPr>
          <w:color w:val="002060"/>
        </w:rPr>
      </w:pPr>
    </w:p>
    <w:p w14:paraId="3FC95B18" w14:textId="77777777" w:rsidR="006249C0" w:rsidRPr="000F41BE" w:rsidRDefault="006249C0" w:rsidP="006249C0">
      <w:pPr>
        <w:pStyle w:val="breakline"/>
        <w:jc w:val="both"/>
        <w:rPr>
          <w:rFonts w:ascii="Arial" w:hAnsi="Arial" w:cs="Arial"/>
          <w:b/>
          <w:bCs/>
          <w:i/>
          <w:iCs/>
          <w:color w:val="002060"/>
          <w:sz w:val="22"/>
          <w:szCs w:val="22"/>
        </w:rPr>
      </w:pPr>
      <w:proofErr w:type="gramStart"/>
      <w:r w:rsidRPr="000F41BE">
        <w:rPr>
          <w:rFonts w:ascii="Arial" w:hAnsi="Arial" w:cs="Arial"/>
          <w:b/>
          <w:bCs/>
          <w:color w:val="002060"/>
          <w:sz w:val="22"/>
          <w:szCs w:val="22"/>
        </w:rPr>
        <w:t>I^</w:t>
      </w:r>
      <w:proofErr w:type="gramEnd"/>
      <w:r w:rsidRPr="000F41BE">
        <w:rPr>
          <w:rFonts w:ascii="Arial" w:hAnsi="Arial" w:cs="Arial"/>
          <w:b/>
          <w:bCs/>
          <w:color w:val="002060"/>
          <w:sz w:val="22"/>
          <w:szCs w:val="22"/>
        </w:rPr>
        <w:t xml:space="preserve"> giornata</w:t>
      </w:r>
      <w:r w:rsidRPr="000F41BE">
        <w:rPr>
          <w:rFonts w:ascii="Arial" w:hAnsi="Arial" w:cs="Arial"/>
          <w:b/>
          <w:bCs/>
          <w:color w:val="002060"/>
          <w:sz w:val="22"/>
          <w:szCs w:val="22"/>
        </w:rPr>
        <w:tab/>
      </w:r>
      <w:proofErr w:type="gramStart"/>
      <w:r w:rsidRPr="000F41BE">
        <w:rPr>
          <w:rFonts w:ascii="Arial" w:hAnsi="Arial" w:cs="Arial"/>
          <w:b/>
          <w:bCs/>
          <w:color w:val="002060"/>
          <w:sz w:val="22"/>
          <w:szCs w:val="22"/>
        </w:rPr>
        <w:t>Venerdì</w:t>
      </w:r>
      <w:proofErr w:type="gramEnd"/>
      <w:r w:rsidRPr="000F41BE">
        <w:rPr>
          <w:rFonts w:ascii="Arial" w:hAnsi="Arial" w:cs="Arial"/>
          <w:b/>
          <w:bCs/>
          <w:color w:val="002060"/>
          <w:sz w:val="22"/>
          <w:szCs w:val="22"/>
        </w:rPr>
        <w:t xml:space="preserve"> </w:t>
      </w:r>
      <w:r>
        <w:rPr>
          <w:rFonts w:ascii="Arial" w:hAnsi="Arial" w:cs="Arial"/>
          <w:b/>
          <w:bCs/>
          <w:color w:val="002060"/>
          <w:sz w:val="22"/>
          <w:szCs w:val="22"/>
        </w:rPr>
        <w:t>01/05/2026</w:t>
      </w:r>
      <w:r w:rsidRPr="000F41BE">
        <w:rPr>
          <w:rFonts w:ascii="Arial" w:hAnsi="Arial" w:cs="Arial"/>
          <w:b/>
          <w:bCs/>
          <w:color w:val="002060"/>
          <w:sz w:val="22"/>
          <w:szCs w:val="22"/>
        </w:rPr>
        <w:tab/>
      </w:r>
      <w:r w:rsidRPr="000F41BE">
        <w:rPr>
          <w:rFonts w:ascii="Arial" w:hAnsi="Arial" w:cs="Arial"/>
          <w:b/>
          <w:bCs/>
          <w:color w:val="002060"/>
          <w:sz w:val="22"/>
          <w:szCs w:val="22"/>
        </w:rPr>
        <w:tab/>
      </w:r>
      <w:r>
        <w:rPr>
          <w:rFonts w:ascii="Arial" w:hAnsi="Arial" w:cs="Arial"/>
          <w:b/>
          <w:bCs/>
          <w:color w:val="002060"/>
          <w:sz w:val="22"/>
          <w:szCs w:val="22"/>
        </w:rPr>
        <w:t>gara determinata in base al sorteggio</w:t>
      </w:r>
    </w:p>
    <w:p w14:paraId="2AB87040" w14:textId="77777777" w:rsidR="006249C0" w:rsidRDefault="006249C0" w:rsidP="006249C0">
      <w:pPr>
        <w:pStyle w:val="breakline"/>
        <w:jc w:val="both"/>
        <w:rPr>
          <w:rFonts w:ascii="Arial" w:hAnsi="Arial" w:cs="Arial"/>
          <w:color w:val="002060"/>
          <w:sz w:val="22"/>
          <w:szCs w:val="22"/>
        </w:rPr>
      </w:pPr>
    </w:p>
    <w:p w14:paraId="00B71A80" w14:textId="77777777" w:rsidR="006249C0" w:rsidRDefault="006249C0" w:rsidP="006249C0">
      <w:pPr>
        <w:pStyle w:val="LndNormale1"/>
        <w:rPr>
          <w:i/>
          <w:iCs/>
          <w:color w:val="002060"/>
        </w:rPr>
      </w:pPr>
      <w:r w:rsidRPr="000F41BE">
        <w:rPr>
          <w:rFonts w:cs="Arial"/>
          <w:b/>
          <w:bCs/>
          <w:color w:val="002060"/>
          <w:szCs w:val="22"/>
        </w:rPr>
        <w:t>II^ giornata</w:t>
      </w:r>
      <w:r>
        <w:rPr>
          <w:rFonts w:cs="Arial"/>
          <w:b/>
          <w:bCs/>
          <w:color w:val="002060"/>
          <w:szCs w:val="22"/>
        </w:rPr>
        <w:tab/>
      </w:r>
      <w:r w:rsidRPr="000F41BE">
        <w:rPr>
          <w:rFonts w:cs="Arial"/>
          <w:b/>
          <w:bCs/>
          <w:color w:val="002060"/>
          <w:szCs w:val="22"/>
        </w:rPr>
        <w:t xml:space="preserve">Venerdì </w:t>
      </w:r>
      <w:r>
        <w:rPr>
          <w:rFonts w:cs="Arial"/>
          <w:b/>
          <w:bCs/>
          <w:color w:val="002060"/>
          <w:szCs w:val="22"/>
        </w:rPr>
        <w:t>08/05/2026</w:t>
      </w:r>
      <w:r>
        <w:rPr>
          <w:rFonts w:cs="Arial"/>
          <w:b/>
          <w:bCs/>
          <w:color w:val="002060"/>
          <w:szCs w:val="22"/>
        </w:rPr>
        <w:tab/>
      </w:r>
      <w:r>
        <w:rPr>
          <w:rFonts w:cs="Arial"/>
          <w:b/>
          <w:bCs/>
          <w:color w:val="002060"/>
          <w:szCs w:val="22"/>
        </w:rPr>
        <w:tab/>
      </w:r>
      <w:r w:rsidRPr="000C5A61">
        <w:rPr>
          <w:i/>
          <w:iCs/>
          <w:color w:val="002060"/>
        </w:rPr>
        <w:t xml:space="preserve">Nella seconda giornata riposerà la squadra che ha vinto la </w:t>
      </w:r>
    </w:p>
    <w:p w14:paraId="0B804C69" w14:textId="77777777" w:rsidR="006249C0" w:rsidRPr="000C5A61" w:rsidRDefault="006249C0" w:rsidP="006249C0">
      <w:pPr>
        <w:pStyle w:val="LndNormale1"/>
        <w:ind w:left="4248"/>
        <w:rPr>
          <w:i/>
          <w:iCs/>
          <w:color w:val="002060"/>
        </w:rPr>
      </w:pPr>
      <w:r w:rsidRPr="000C5A61">
        <w:rPr>
          <w:i/>
          <w:iCs/>
          <w:color w:val="002060"/>
        </w:rPr>
        <w:t>prima gara o, in caso di pareggio, quella che ha disputato la prima gara in trasferta;</w:t>
      </w:r>
    </w:p>
    <w:p w14:paraId="54001C8E" w14:textId="77777777" w:rsidR="006249C0" w:rsidRPr="000F41BE" w:rsidRDefault="006249C0" w:rsidP="006249C0">
      <w:pPr>
        <w:pStyle w:val="breakline"/>
        <w:jc w:val="both"/>
        <w:rPr>
          <w:rFonts w:ascii="Arial" w:hAnsi="Arial" w:cs="Arial"/>
          <w:b/>
          <w:bCs/>
          <w:color w:val="002060"/>
          <w:sz w:val="22"/>
          <w:szCs w:val="22"/>
        </w:rPr>
      </w:pPr>
    </w:p>
    <w:p w14:paraId="235452B6" w14:textId="77777777" w:rsidR="006249C0" w:rsidRPr="00060960" w:rsidRDefault="006249C0" w:rsidP="006249C0">
      <w:pPr>
        <w:pStyle w:val="breakline"/>
        <w:ind w:left="4253" w:hanging="4248"/>
        <w:jc w:val="both"/>
        <w:rPr>
          <w:rFonts w:ascii="Arial" w:hAnsi="Arial" w:cs="Arial"/>
          <w:i/>
          <w:iCs/>
          <w:color w:val="002060"/>
          <w:sz w:val="22"/>
          <w:szCs w:val="22"/>
        </w:rPr>
      </w:pPr>
      <w:proofErr w:type="gramStart"/>
      <w:r w:rsidRPr="000F41BE">
        <w:rPr>
          <w:rFonts w:ascii="Arial" w:hAnsi="Arial" w:cs="Arial"/>
          <w:b/>
          <w:bCs/>
          <w:color w:val="002060"/>
          <w:sz w:val="22"/>
          <w:szCs w:val="22"/>
        </w:rPr>
        <w:t>II</w:t>
      </w:r>
      <w:r>
        <w:rPr>
          <w:rFonts w:ascii="Arial" w:hAnsi="Arial" w:cs="Arial"/>
          <w:b/>
          <w:bCs/>
          <w:color w:val="002060"/>
          <w:sz w:val="22"/>
          <w:szCs w:val="22"/>
        </w:rPr>
        <w:t>I</w:t>
      </w:r>
      <w:r w:rsidRPr="000F41BE">
        <w:rPr>
          <w:rFonts w:ascii="Arial" w:hAnsi="Arial" w:cs="Arial"/>
          <w:b/>
          <w:bCs/>
          <w:color w:val="002060"/>
          <w:sz w:val="22"/>
          <w:szCs w:val="22"/>
        </w:rPr>
        <w:t>^</w:t>
      </w:r>
      <w:proofErr w:type="gramEnd"/>
      <w:r w:rsidRPr="000F41BE">
        <w:rPr>
          <w:rFonts w:ascii="Arial" w:hAnsi="Arial" w:cs="Arial"/>
          <w:b/>
          <w:bCs/>
          <w:color w:val="002060"/>
          <w:sz w:val="22"/>
          <w:szCs w:val="22"/>
        </w:rPr>
        <w:t xml:space="preserve"> giornata</w:t>
      </w:r>
      <w:r>
        <w:rPr>
          <w:rFonts w:ascii="Arial" w:hAnsi="Arial" w:cs="Arial"/>
          <w:b/>
          <w:bCs/>
          <w:color w:val="002060"/>
          <w:sz w:val="22"/>
          <w:szCs w:val="22"/>
        </w:rPr>
        <w:t xml:space="preserve">   </w:t>
      </w:r>
      <w:proofErr w:type="gramStart"/>
      <w:r w:rsidRPr="000F41BE">
        <w:rPr>
          <w:rFonts w:ascii="Arial" w:hAnsi="Arial" w:cs="Arial"/>
          <w:b/>
          <w:bCs/>
          <w:color w:val="002060"/>
          <w:sz w:val="22"/>
          <w:szCs w:val="22"/>
        </w:rPr>
        <w:t>Venerdì</w:t>
      </w:r>
      <w:proofErr w:type="gramEnd"/>
      <w:r w:rsidRPr="000F41BE">
        <w:rPr>
          <w:rFonts w:ascii="Arial" w:hAnsi="Arial" w:cs="Arial"/>
          <w:b/>
          <w:bCs/>
          <w:color w:val="002060"/>
          <w:sz w:val="22"/>
          <w:szCs w:val="22"/>
        </w:rPr>
        <w:t xml:space="preserve"> </w:t>
      </w:r>
      <w:r>
        <w:rPr>
          <w:rFonts w:ascii="Arial" w:hAnsi="Arial" w:cs="Arial"/>
          <w:b/>
          <w:bCs/>
          <w:color w:val="002060"/>
          <w:sz w:val="22"/>
          <w:szCs w:val="22"/>
        </w:rPr>
        <w:t>15/05/2026</w:t>
      </w:r>
      <w:r>
        <w:rPr>
          <w:rFonts w:ascii="Arial" w:hAnsi="Arial" w:cs="Arial"/>
          <w:b/>
          <w:bCs/>
          <w:color w:val="002060"/>
          <w:sz w:val="22"/>
          <w:szCs w:val="22"/>
        </w:rPr>
        <w:tab/>
      </w:r>
      <w:r w:rsidRPr="00060960">
        <w:rPr>
          <w:rFonts w:ascii="Arial" w:hAnsi="Arial" w:cs="Arial"/>
          <w:i/>
          <w:iCs/>
          <w:color w:val="002060"/>
          <w:sz w:val="22"/>
          <w:szCs w:val="22"/>
        </w:rPr>
        <w:t>Nella terza giornata si svolgerà la gara che vedr</w:t>
      </w:r>
      <w:r>
        <w:rPr>
          <w:rFonts w:ascii="Arial" w:hAnsi="Arial" w:cs="Arial"/>
          <w:i/>
          <w:iCs/>
          <w:color w:val="002060"/>
          <w:sz w:val="22"/>
          <w:szCs w:val="22"/>
        </w:rPr>
        <w:t>à i</w:t>
      </w:r>
      <w:r w:rsidRPr="00060960">
        <w:rPr>
          <w:rFonts w:ascii="Arial" w:hAnsi="Arial" w:cs="Arial"/>
          <w:i/>
          <w:iCs/>
          <w:color w:val="002060"/>
          <w:sz w:val="22"/>
          <w:szCs w:val="22"/>
        </w:rPr>
        <w:t>mpegnate le due squadre che non si sono incontrate e giocherà in casa quella che ha disputato la precedente gara in trasferta.</w:t>
      </w:r>
    </w:p>
    <w:p w14:paraId="74F5C730" w14:textId="77777777" w:rsidR="006249C0" w:rsidRDefault="006249C0" w:rsidP="006249C0">
      <w:pPr>
        <w:pStyle w:val="breakline"/>
        <w:rPr>
          <w:color w:val="002060"/>
          <w:sz w:val="22"/>
          <w:szCs w:val="22"/>
        </w:rPr>
      </w:pPr>
    </w:p>
    <w:p w14:paraId="13E769B0" w14:textId="77777777" w:rsidR="006249C0" w:rsidRPr="000C5A61" w:rsidRDefault="006249C0" w:rsidP="006249C0">
      <w:pPr>
        <w:pStyle w:val="Nessunaspaziatura"/>
        <w:jc w:val="both"/>
        <w:rPr>
          <w:rFonts w:ascii="Arial" w:hAnsi="Arial" w:cs="Arial"/>
          <w:b/>
          <w:bCs/>
          <w:i/>
          <w:iCs/>
          <w:color w:val="002060"/>
        </w:rPr>
      </w:pPr>
      <w:r w:rsidRPr="000C5A61">
        <w:rPr>
          <w:rFonts w:ascii="Arial" w:hAnsi="Arial" w:cs="Arial"/>
          <w:b/>
          <w:bCs/>
          <w:i/>
          <w:iCs/>
          <w:color w:val="002060"/>
        </w:rPr>
        <w:t>N.B.: nel triangolare per la promozione saranno mantenuti l’orario e il campo di giuoco dove la squadra ospitante ha disputato la regular season.</w:t>
      </w:r>
    </w:p>
    <w:p w14:paraId="2FCE31F9" w14:textId="77777777" w:rsidR="006249C0" w:rsidRDefault="006249C0" w:rsidP="006249C0">
      <w:pPr>
        <w:pStyle w:val="LndNormale1"/>
        <w:rPr>
          <w:color w:val="002060"/>
        </w:rPr>
      </w:pPr>
    </w:p>
    <w:p w14:paraId="145FD74E" w14:textId="77777777" w:rsidR="006249C0" w:rsidRPr="009C21FC" w:rsidRDefault="006249C0" w:rsidP="006249C0">
      <w:pPr>
        <w:pStyle w:val="LndNormale1"/>
        <w:rPr>
          <w:b/>
          <w:bCs/>
          <w:color w:val="002060"/>
        </w:rPr>
      </w:pPr>
      <w:r w:rsidRPr="009C21FC">
        <w:rPr>
          <w:b/>
          <w:bCs/>
          <w:color w:val="002060"/>
        </w:rPr>
        <w:t>CLASSIFICA</w:t>
      </w:r>
    </w:p>
    <w:p w14:paraId="3BD38781" w14:textId="77777777" w:rsidR="006249C0" w:rsidRPr="000C5A61" w:rsidRDefault="006249C0" w:rsidP="006249C0">
      <w:pPr>
        <w:pStyle w:val="LndNormale1"/>
        <w:rPr>
          <w:color w:val="002060"/>
        </w:rPr>
      </w:pPr>
      <w:r w:rsidRPr="000C5A61">
        <w:rPr>
          <w:color w:val="002060"/>
        </w:rPr>
        <w:t>Per la compilazione della classifica verranno attribuiti i seguenti punteggi:</w:t>
      </w:r>
    </w:p>
    <w:p w14:paraId="3D02343C" w14:textId="77777777" w:rsidR="006249C0" w:rsidRPr="000C5A61" w:rsidRDefault="006249C0" w:rsidP="006249C0">
      <w:pPr>
        <w:pStyle w:val="LndNormale1"/>
        <w:rPr>
          <w:color w:val="002060"/>
        </w:rPr>
      </w:pPr>
      <w:r w:rsidRPr="000C5A61">
        <w:rPr>
          <w:color w:val="002060"/>
        </w:rPr>
        <w:t>vittoria</w:t>
      </w:r>
      <w:r w:rsidRPr="000C5A61">
        <w:rPr>
          <w:color w:val="002060"/>
        </w:rPr>
        <w:tab/>
      </w:r>
      <w:r w:rsidRPr="000C5A61">
        <w:rPr>
          <w:color w:val="002060"/>
        </w:rPr>
        <w:tab/>
        <w:t>punti 3</w:t>
      </w:r>
    </w:p>
    <w:p w14:paraId="189AA982" w14:textId="77777777" w:rsidR="006249C0" w:rsidRPr="000C5A61" w:rsidRDefault="006249C0" w:rsidP="006249C0">
      <w:pPr>
        <w:pStyle w:val="LndNormale1"/>
        <w:rPr>
          <w:color w:val="002060"/>
        </w:rPr>
      </w:pPr>
      <w:r w:rsidRPr="000C5A61">
        <w:rPr>
          <w:color w:val="002060"/>
        </w:rPr>
        <w:t>pareggio</w:t>
      </w:r>
      <w:r w:rsidRPr="000C5A61">
        <w:rPr>
          <w:color w:val="002060"/>
        </w:rPr>
        <w:tab/>
        <w:t>punti 1</w:t>
      </w:r>
    </w:p>
    <w:p w14:paraId="00658D30" w14:textId="77777777" w:rsidR="006249C0" w:rsidRPr="000C5A61" w:rsidRDefault="006249C0" w:rsidP="006249C0">
      <w:pPr>
        <w:pStyle w:val="LndNormale1"/>
        <w:rPr>
          <w:color w:val="002060"/>
        </w:rPr>
      </w:pPr>
      <w:r w:rsidRPr="000C5A61">
        <w:rPr>
          <w:color w:val="002060"/>
        </w:rPr>
        <w:t>sconfitta</w:t>
      </w:r>
      <w:r w:rsidRPr="000C5A61">
        <w:rPr>
          <w:color w:val="002060"/>
        </w:rPr>
        <w:tab/>
        <w:t>punti 0</w:t>
      </w:r>
    </w:p>
    <w:p w14:paraId="52E61D50" w14:textId="77777777" w:rsidR="006249C0" w:rsidRPr="000C5A61" w:rsidRDefault="006249C0" w:rsidP="006249C0">
      <w:pPr>
        <w:pStyle w:val="LndNormale1"/>
        <w:rPr>
          <w:color w:val="002060"/>
        </w:rPr>
      </w:pPr>
    </w:p>
    <w:p w14:paraId="60FF6CB7" w14:textId="77777777" w:rsidR="006249C0" w:rsidRPr="000C5A61" w:rsidRDefault="006249C0" w:rsidP="006249C0">
      <w:pPr>
        <w:pStyle w:val="LndNormale1"/>
        <w:rPr>
          <w:color w:val="002060"/>
        </w:rPr>
      </w:pPr>
      <w:r w:rsidRPr="000C5A61">
        <w:rPr>
          <w:color w:val="002060"/>
        </w:rPr>
        <w:t>Per la classifica di ogni girone si terrà conto:</w:t>
      </w:r>
    </w:p>
    <w:p w14:paraId="41FA8ADD" w14:textId="77777777" w:rsidR="006249C0" w:rsidRPr="000C5A61" w:rsidRDefault="006249C0" w:rsidP="006249C0">
      <w:pPr>
        <w:pStyle w:val="LndNormale1"/>
        <w:rPr>
          <w:color w:val="002060"/>
        </w:rPr>
      </w:pPr>
      <w:r w:rsidRPr="000C5A61">
        <w:rPr>
          <w:color w:val="002060"/>
        </w:rPr>
        <w:t>a) dei punti ottenuti negli incontri disputati;</w:t>
      </w:r>
    </w:p>
    <w:p w14:paraId="43AE06B8" w14:textId="77777777" w:rsidR="006249C0" w:rsidRPr="000C5A61" w:rsidRDefault="006249C0" w:rsidP="006249C0">
      <w:pPr>
        <w:pStyle w:val="LndNormale1"/>
        <w:rPr>
          <w:color w:val="002060"/>
        </w:rPr>
      </w:pPr>
      <w:r w:rsidRPr="000C5A61">
        <w:rPr>
          <w:color w:val="002060"/>
        </w:rPr>
        <w:t>b) della migliore differenza reti;</w:t>
      </w:r>
    </w:p>
    <w:p w14:paraId="064490CC" w14:textId="77777777" w:rsidR="006249C0" w:rsidRDefault="006249C0" w:rsidP="006249C0">
      <w:pPr>
        <w:pStyle w:val="LndNormale1"/>
        <w:rPr>
          <w:color w:val="002060"/>
        </w:rPr>
      </w:pPr>
      <w:r w:rsidRPr="000C5A61">
        <w:rPr>
          <w:color w:val="002060"/>
        </w:rPr>
        <w:t>c) del maggior numero di reti segnate;</w:t>
      </w:r>
    </w:p>
    <w:p w14:paraId="0F738E52" w14:textId="77777777" w:rsidR="006249C0" w:rsidRDefault="006249C0" w:rsidP="006249C0">
      <w:pPr>
        <w:pStyle w:val="LndNormale1"/>
        <w:rPr>
          <w:color w:val="002060"/>
        </w:rPr>
      </w:pPr>
      <w:r>
        <w:rPr>
          <w:color w:val="002060"/>
        </w:rPr>
        <w:t>d) della graduatoria della Coppa Disciplina del Triangolare per il Titolo Regionale;</w:t>
      </w:r>
    </w:p>
    <w:p w14:paraId="5F2799B5" w14:textId="77777777" w:rsidR="006249C0" w:rsidRDefault="006249C0" w:rsidP="006249C0">
      <w:pPr>
        <w:pStyle w:val="LndNormale1"/>
        <w:rPr>
          <w:color w:val="002060"/>
        </w:rPr>
      </w:pPr>
      <w:r>
        <w:rPr>
          <w:color w:val="002060"/>
        </w:rPr>
        <w:t>e</w:t>
      </w:r>
      <w:r w:rsidRPr="000C5A61">
        <w:rPr>
          <w:color w:val="002060"/>
        </w:rPr>
        <w:t xml:space="preserve">) </w:t>
      </w:r>
      <w:r>
        <w:rPr>
          <w:color w:val="002060"/>
        </w:rPr>
        <w:t>della maggiore anzianità di affiliazione.</w:t>
      </w:r>
    </w:p>
    <w:p w14:paraId="0D409E42" w14:textId="77777777" w:rsidR="006249C0" w:rsidRPr="008354C6" w:rsidRDefault="006249C0" w:rsidP="006249C0">
      <w:pPr>
        <w:pStyle w:val="breakline"/>
        <w:rPr>
          <w:color w:val="002060"/>
        </w:rPr>
      </w:pPr>
    </w:p>
    <w:p w14:paraId="0303F3DE" w14:textId="77777777" w:rsidR="006249C0" w:rsidRPr="008354C6" w:rsidRDefault="006249C0" w:rsidP="006249C0">
      <w:pPr>
        <w:pStyle w:val="titoloprinc0"/>
        <w:rPr>
          <w:color w:val="002060"/>
        </w:rPr>
      </w:pPr>
      <w:r w:rsidRPr="008354C6">
        <w:rPr>
          <w:color w:val="002060"/>
        </w:rPr>
        <w:t>CLASSIFICA</w:t>
      </w:r>
    </w:p>
    <w:p w14:paraId="49AF2D5E" w14:textId="77777777" w:rsidR="006249C0" w:rsidRPr="008354C6" w:rsidRDefault="006249C0" w:rsidP="006249C0">
      <w:pPr>
        <w:pStyle w:val="breakline"/>
        <w:rPr>
          <w:color w:val="002060"/>
        </w:rPr>
      </w:pPr>
    </w:p>
    <w:p w14:paraId="606C3EF3" w14:textId="77777777" w:rsidR="006249C0" w:rsidRPr="008354C6" w:rsidRDefault="006249C0" w:rsidP="006249C0">
      <w:pPr>
        <w:pStyle w:val="breakline"/>
        <w:rPr>
          <w:color w:val="002060"/>
        </w:rPr>
      </w:pPr>
    </w:p>
    <w:p w14:paraId="33B7CBEA" w14:textId="77777777" w:rsidR="006249C0" w:rsidRPr="008354C6" w:rsidRDefault="006249C0" w:rsidP="006249C0">
      <w:pPr>
        <w:pStyle w:val="sottotitolocampionato10"/>
        <w:rPr>
          <w:color w:val="002060"/>
        </w:rPr>
      </w:pPr>
      <w:r w:rsidRPr="008354C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249C0" w:rsidRPr="008354C6" w14:paraId="40C123F1" w14:textId="77777777" w:rsidTr="00BB279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6AF78" w14:textId="77777777" w:rsidR="006249C0" w:rsidRPr="008354C6" w:rsidRDefault="006249C0" w:rsidP="00BB2792">
            <w:pPr>
              <w:pStyle w:val="headertabella0"/>
              <w:rPr>
                <w:color w:val="002060"/>
              </w:rPr>
            </w:pPr>
            <w:r w:rsidRPr="008354C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651CE" w14:textId="77777777" w:rsidR="006249C0" w:rsidRPr="008354C6" w:rsidRDefault="006249C0" w:rsidP="00BB2792">
            <w:pPr>
              <w:pStyle w:val="headertabella0"/>
              <w:rPr>
                <w:color w:val="002060"/>
              </w:rPr>
            </w:pPr>
            <w:r w:rsidRPr="008354C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D230E" w14:textId="77777777" w:rsidR="006249C0" w:rsidRPr="008354C6" w:rsidRDefault="006249C0" w:rsidP="00BB2792">
            <w:pPr>
              <w:pStyle w:val="headertabella0"/>
              <w:rPr>
                <w:color w:val="002060"/>
              </w:rPr>
            </w:pPr>
            <w:r w:rsidRPr="008354C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6940D" w14:textId="77777777" w:rsidR="006249C0" w:rsidRPr="008354C6" w:rsidRDefault="006249C0" w:rsidP="00BB2792">
            <w:pPr>
              <w:pStyle w:val="headertabella0"/>
              <w:rPr>
                <w:color w:val="002060"/>
              </w:rPr>
            </w:pPr>
            <w:r w:rsidRPr="008354C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A6087" w14:textId="77777777" w:rsidR="006249C0" w:rsidRPr="008354C6" w:rsidRDefault="006249C0" w:rsidP="00BB2792">
            <w:pPr>
              <w:pStyle w:val="headertabella0"/>
              <w:rPr>
                <w:color w:val="002060"/>
              </w:rPr>
            </w:pPr>
            <w:r w:rsidRPr="008354C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628E3" w14:textId="77777777" w:rsidR="006249C0" w:rsidRPr="008354C6" w:rsidRDefault="006249C0" w:rsidP="00BB2792">
            <w:pPr>
              <w:pStyle w:val="headertabella0"/>
              <w:rPr>
                <w:color w:val="002060"/>
              </w:rPr>
            </w:pPr>
            <w:r w:rsidRPr="008354C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B3A19" w14:textId="77777777" w:rsidR="006249C0" w:rsidRPr="008354C6" w:rsidRDefault="006249C0" w:rsidP="00BB2792">
            <w:pPr>
              <w:pStyle w:val="headertabella0"/>
              <w:rPr>
                <w:color w:val="002060"/>
              </w:rPr>
            </w:pPr>
            <w:r w:rsidRPr="008354C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09C50" w14:textId="77777777" w:rsidR="006249C0" w:rsidRPr="008354C6" w:rsidRDefault="006249C0" w:rsidP="00BB2792">
            <w:pPr>
              <w:pStyle w:val="headertabella0"/>
              <w:rPr>
                <w:color w:val="002060"/>
              </w:rPr>
            </w:pPr>
            <w:r w:rsidRPr="008354C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97617" w14:textId="77777777" w:rsidR="006249C0" w:rsidRPr="008354C6" w:rsidRDefault="006249C0" w:rsidP="00BB2792">
            <w:pPr>
              <w:pStyle w:val="headertabella0"/>
              <w:rPr>
                <w:color w:val="002060"/>
              </w:rPr>
            </w:pPr>
            <w:r w:rsidRPr="008354C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41FB5" w14:textId="77777777" w:rsidR="006249C0" w:rsidRPr="008354C6" w:rsidRDefault="006249C0" w:rsidP="00BB2792">
            <w:pPr>
              <w:pStyle w:val="headertabella0"/>
              <w:rPr>
                <w:color w:val="002060"/>
              </w:rPr>
            </w:pPr>
            <w:r w:rsidRPr="008354C6">
              <w:rPr>
                <w:color w:val="002060"/>
              </w:rPr>
              <w:t>PE</w:t>
            </w:r>
          </w:p>
        </w:tc>
      </w:tr>
      <w:tr w:rsidR="006249C0" w:rsidRPr="008354C6" w14:paraId="69A15608" w14:textId="77777777" w:rsidTr="00BB279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8CAF70" w14:textId="77777777" w:rsidR="006249C0" w:rsidRPr="008354C6" w:rsidRDefault="006249C0" w:rsidP="00BB2792">
            <w:pPr>
              <w:pStyle w:val="rowtabella0"/>
              <w:rPr>
                <w:color w:val="002060"/>
              </w:rPr>
            </w:pPr>
            <w:r w:rsidRPr="008354C6">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34230" w14:textId="77777777" w:rsidR="006249C0" w:rsidRPr="008354C6" w:rsidRDefault="006249C0" w:rsidP="00BB2792">
            <w:pPr>
              <w:pStyle w:val="rowtabella0"/>
              <w:jc w:val="center"/>
              <w:rPr>
                <w:color w:val="002060"/>
              </w:rPr>
            </w:pPr>
            <w:r w:rsidRPr="008354C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F17DB"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32664" w14:textId="77777777" w:rsidR="006249C0" w:rsidRPr="008354C6" w:rsidRDefault="006249C0" w:rsidP="00BB2792">
            <w:pPr>
              <w:pStyle w:val="rowtabella0"/>
              <w:jc w:val="center"/>
              <w:rPr>
                <w:color w:val="002060"/>
              </w:rPr>
            </w:pPr>
            <w:r w:rsidRPr="008354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4B180"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A8045"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7D22C" w14:textId="77777777" w:rsidR="006249C0" w:rsidRPr="008354C6" w:rsidRDefault="006249C0" w:rsidP="00BB2792">
            <w:pPr>
              <w:pStyle w:val="rowtabella0"/>
              <w:jc w:val="center"/>
              <w:rPr>
                <w:color w:val="002060"/>
              </w:rPr>
            </w:pPr>
            <w:r w:rsidRPr="008354C6">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6CC9B" w14:textId="77777777" w:rsidR="006249C0" w:rsidRPr="008354C6" w:rsidRDefault="006249C0" w:rsidP="00BB2792">
            <w:pPr>
              <w:pStyle w:val="rowtabella0"/>
              <w:jc w:val="center"/>
              <w:rPr>
                <w:color w:val="002060"/>
              </w:rPr>
            </w:pPr>
            <w:r w:rsidRPr="008354C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4426E" w14:textId="77777777" w:rsidR="006249C0" w:rsidRPr="008354C6" w:rsidRDefault="006249C0" w:rsidP="00BB2792">
            <w:pPr>
              <w:pStyle w:val="rowtabella0"/>
              <w:jc w:val="center"/>
              <w:rPr>
                <w:color w:val="002060"/>
              </w:rPr>
            </w:pPr>
            <w:r w:rsidRPr="008354C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553ED" w14:textId="77777777" w:rsidR="006249C0" w:rsidRPr="008354C6" w:rsidRDefault="006249C0" w:rsidP="00BB2792">
            <w:pPr>
              <w:pStyle w:val="rowtabella0"/>
              <w:jc w:val="center"/>
              <w:rPr>
                <w:color w:val="002060"/>
              </w:rPr>
            </w:pPr>
            <w:r w:rsidRPr="008354C6">
              <w:rPr>
                <w:color w:val="002060"/>
              </w:rPr>
              <w:t>0</w:t>
            </w:r>
          </w:p>
        </w:tc>
      </w:tr>
      <w:tr w:rsidR="006249C0" w:rsidRPr="008354C6" w14:paraId="39D1673A"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6E4DD1" w14:textId="77777777" w:rsidR="006249C0" w:rsidRPr="008354C6" w:rsidRDefault="006249C0" w:rsidP="00BB2792">
            <w:pPr>
              <w:pStyle w:val="rowtabella0"/>
              <w:rPr>
                <w:color w:val="002060"/>
              </w:rPr>
            </w:pPr>
            <w:r w:rsidRPr="008354C6">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C2DC2" w14:textId="77777777" w:rsidR="006249C0" w:rsidRPr="008354C6" w:rsidRDefault="006249C0" w:rsidP="00BB2792">
            <w:pPr>
              <w:pStyle w:val="rowtabella0"/>
              <w:jc w:val="center"/>
              <w:rPr>
                <w:color w:val="002060"/>
              </w:rPr>
            </w:pPr>
            <w:r w:rsidRPr="008354C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4356E"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2A184" w14:textId="77777777" w:rsidR="006249C0" w:rsidRPr="008354C6" w:rsidRDefault="006249C0" w:rsidP="00BB2792">
            <w:pPr>
              <w:pStyle w:val="rowtabella0"/>
              <w:jc w:val="center"/>
              <w:rPr>
                <w:color w:val="002060"/>
              </w:rPr>
            </w:pPr>
            <w:r w:rsidRPr="008354C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B15A6"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A7333" w14:textId="77777777" w:rsidR="006249C0" w:rsidRPr="008354C6" w:rsidRDefault="006249C0" w:rsidP="00BB2792">
            <w:pPr>
              <w:pStyle w:val="rowtabella0"/>
              <w:jc w:val="center"/>
              <w:rPr>
                <w:color w:val="002060"/>
              </w:rPr>
            </w:pPr>
            <w:r w:rsidRPr="008354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2229A" w14:textId="77777777" w:rsidR="006249C0" w:rsidRPr="008354C6" w:rsidRDefault="006249C0" w:rsidP="00BB2792">
            <w:pPr>
              <w:pStyle w:val="rowtabella0"/>
              <w:jc w:val="center"/>
              <w:rPr>
                <w:color w:val="002060"/>
              </w:rPr>
            </w:pPr>
            <w:r w:rsidRPr="008354C6">
              <w:rPr>
                <w:color w:val="002060"/>
              </w:rPr>
              <w:t>128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634D4" w14:textId="77777777" w:rsidR="006249C0" w:rsidRPr="008354C6" w:rsidRDefault="006249C0" w:rsidP="00BB2792">
            <w:pPr>
              <w:pStyle w:val="rowtabella0"/>
              <w:jc w:val="center"/>
              <w:rPr>
                <w:color w:val="002060"/>
              </w:rPr>
            </w:pPr>
            <w:r w:rsidRPr="008354C6">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57C69" w14:textId="77777777" w:rsidR="006249C0" w:rsidRPr="008354C6" w:rsidRDefault="006249C0" w:rsidP="00BB2792">
            <w:pPr>
              <w:pStyle w:val="rowtabella0"/>
              <w:jc w:val="center"/>
              <w:rPr>
                <w:color w:val="002060"/>
              </w:rPr>
            </w:pPr>
            <w:r w:rsidRPr="008354C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2A85A" w14:textId="77777777" w:rsidR="006249C0" w:rsidRPr="008354C6" w:rsidRDefault="006249C0" w:rsidP="00BB2792">
            <w:pPr>
              <w:pStyle w:val="rowtabella0"/>
              <w:jc w:val="center"/>
              <w:rPr>
                <w:color w:val="002060"/>
              </w:rPr>
            </w:pPr>
            <w:r w:rsidRPr="008354C6">
              <w:rPr>
                <w:color w:val="002060"/>
              </w:rPr>
              <w:t>0</w:t>
            </w:r>
          </w:p>
        </w:tc>
      </w:tr>
      <w:tr w:rsidR="006249C0" w:rsidRPr="008354C6" w14:paraId="309DE0AB"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71F084" w14:textId="77777777" w:rsidR="006249C0" w:rsidRPr="008354C6" w:rsidRDefault="006249C0" w:rsidP="00BB2792">
            <w:pPr>
              <w:pStyle w:val="rowtabella0"/>
              <w:rPr>
                <w:color w:val="002060"/>
              </w:rPr>
            </w:pPr>
            <w:r w:rsidRPr="008354C6">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4C6A0" w14:textId="77777777" w:rsidR="006249C0" w:rsidRPr="008354C6" w:rsidRDefault="006249C0" w:rsidP="00BB2792">
            <w:pPr>
              <w:pStyle w:val="rowtabella0"/>
              <w:jc w:val="center"/>
              <w:rPr>
                <w:color w:val="002060"/>
              </w:rPr>
            </w:pPr>
            <w:r w:rsidRPr="008354C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4DDB0"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982A1" w14:textId="77777777" w:rsidR="006249C0" w:rsidRPr="008354C6" w:rsidRDefault="006249C0" w:rsidP="00BB2792">
            <w:pPr>
              <w:pStyle w:val="rowtabella0"/>
              <w:jc w:val="center"/>
              <w:rPr>
                <w:color w:val="002060"/>
              </w:rPr>
            </w:pPr>
            <w:r w:rsidRPr="008354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51E3A" w14:textId="77777777" w:rsidR="006249C0" w:rsidRPr="008354C6" w:rsidRDefault="006249C0" w:rsidP="00BB2792">
            <w:pPr>
              <w:pStyle w:val="rowtabella0"/>
              <w:jc w:val="center"/>
              <w:rPr>
                <w:color w:val="002060"/>
              </w:rPr>
            </w:pPr>
            <w:r w:rsidRPr="008354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55258"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4B814" w14:textId="77777777" w:rsidR="006249C0" w:rsidRPr="008354C6" w:rsidRDefault="006249C0" w:rsidP="00BB2792">
            <w:pPr>
              <w:pStyle w:val="rowtabella0"/>
              <w:jc w:val="center"/>
              <w:rPr>
                <w:color w:val="002060"/>
              </w:rPr>
            </w:pPr>
            <w:r w:rsidRPr="008354C6">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6BFB7" w14:textId="77777777" w:rsidR="006249C0" w:rsidRPr="008354C6" w:rsidRDefault="006249C0" w:rsidP="00BB2792">
            <w:pPr>
              <w:pStyle w:val="rowtabella0"/>
              <w:jc w:val="center"/>
              <w:rPr>
                <w:color w:val="002060"/>
              </w:rPr>
            </w:pPr>
            <w:r w:rsidRPr="008354C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5B144" w14:textId="77777777" w:rsidR="006249C0" w:rsidRPr="008354C6" w:rsidRDefault="006249C0" w:rsidP="00BB2792">
            <w:pPr>
              <w:pStyle w:val="rowtabella0"/>
              <w:jc w:val="center"/>
              <w:rPr>
                <w:color w:val="002060"/>
              </w:rPr>
            </w:pPr>
            <w:r w:rsidRPr="008354C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E32C1" w14:textId="77777777" w:rsidR="006249C0" w:rsidRPr="008354C6" w:rsidRDefault="006249C0" w:rsidP="00BB2792">
            <w:pPr>
              <w:pStyle w:val="rowtabella0"/>
              <w:jc w:val="center"/>
              <w:rPr>
                <w:color w:val="002060"/>
              </w:rPr>
            </w:pPr>
            <w:r w:rsidRPr="008354C6">
              <w:rPr>
                <w:color w:val="002060"/>
              </w:rPr>
              <w:t>0</w:t>
            </w:r>
          </w:p>
        </w:tc>
      </w:tr>
      <w:tr w:rsidR="006249C0" w:rsidRPr="008354C6" w14:paraId="6F3690E4"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C0CFB2" w14:textId="77777777" w:rsidR="006249C0" w:rsidRPr="008354C6" w:rsidRDefault="006249C0" w:rsidP="00BB2792">
            <w:pPr>
              <w:pStyle w:val="rowtabella0"/>
              <w:rPr>
                <w:color w:val="002060"/>
              </w:rPr>
            </w:pPr>
            <w:r w:rsidRPr="008354C6">
              <w:rPr>
                <w:color w:val="002060"/>
              </w:rPr>
              <w:t>A.S.D. MANTOVANI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CB5C3" w14:textId="77777777" w:rsidR="006249C0" w:rsidRPr="008354C6" w:rsidRDefault="006249C0" w:rsidP="00BB2792">
            <w:pPr>
              <w:pStyle w:val="rowtabella0"/>
              <w:jc w:val="center"/>
              <w:rPr>
                <w:color w:val="002060"/>
              </w:rPr>
            </w:pPr>
            <w:r w:rsidRPr="008354C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5A200"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4C1A0" w14:textId="77777777" w:rsidR="006249C0" w:rsidRPr="008354C6" w:rsidRDefault="006249C0" w:rsidP="00BB2792">
            <w:pPr>
              <w:pStyle w:val="rowtabella0"/>
              <w:jc w:val="center"/>
              <w:rPr>
                <w:color w:val="002060"/>
              </w:rPr>
            </w:pPr>
            <w:r w:rsidRPr="008354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4F8FB"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09791" w14:textId="77777777" w:rsidR="006249C0" w:rsidRPr="008354C6" w:rsidRDefault="006249C0" w:rsidP="00BB2792">
            <w:pPr>
              <w:pStyle w:val="rowtabella0"/>
              <w:jc w:val="center"/>
              <w:rPr>
                <w:color w:val="002060"/>
              </w:rPr>
            </w:pPr>
            <w:r w:rsidRPr="008354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35C1C" w14:textId="77777777" w:rsidR="006249C0" w:rsidRPr="008354C6" w:rsidRDefault="006249C0" w:rsidP="00BB2792">
            <w:pPr>
              <w:pStyle w:val="rowtabella0"/>
              <w:jc w:val="center"/>
              <w:rPr>
                <w:color w:val="002060"/>
              </w:rPr>
            </w:pPr>
            <w:r w:rsidRPr="008354C6">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16E1F" w14:textId="77777777" w:rsidR="006249C0" w:rsidRPr="008354C6" w:rsidRDefault="006249C0" w:rsidP="00BB2792">
            <w:pPr>
              <w:pStyle w:val="rowtabella0"/>
              <w:jc w:val="center"/>
              <w:rPr>
                <w:color w:val="002060"/>
              </w:rPr>
            </w:pPr>
            <w:r w:rsidRPr="008354C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A6DD5" w14:textId="77777777" w:rsidR="006249C0" w:rsidRPr="008354C6" w:rsidRDefault="006249C0" w:rsidP="00BB2792">
            <w:pPr>
              <w:pStyle w:val="rowtabella0"/>
              <w:jc w:val="center"/>
              <w:rPr>
                <w:color w:val="002060"/>
              </w:rPr>
            </w:pPr>
            <w:r w:rsidRPr="008354C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464A9" w14:textId="77777777" w:rsidR="006249C0" w:rsidRPr="008354C6" w:rsidRDefault="006249C0" w:rsidP="00BB2792">
            <w:pPr>
              <w:pStyle w:val="rowtabella0"/>
              <w:jc w:val="center"/>
              <w:rPr>
                <w:color w:val="002060"/>
              </w:rPr>
            </w:pPr>
            <w:r w:rsidRPr="008354C6">
              <w:rPr>
                <w:color w:val="002060"/>
              </w:rPr>
              <w:t>0</w:t>
            </w:r>
          </w:p>
        </w:tc>
      </w:tr>
      <w:tr w:rsidR="006249C0" w:rsidRPr="008354C6" w14:paraId="6E56A4CE"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617171" w14:textId="77777777" w:rsidR="006249C0" w:rsidRPr="008354C6" w:rsidRDefault="006249C0" w:rsidP="00BB2792">
            <w:pPr>
              <w:pStyle w:val="rowtabella0"/>
              <w:rPr>
                <w:color w:val="002060"/>
              </w:rPr>
            </w:pPr>
            <w:r w:rsidRPr="008354C6">
              <w:rPr>
                <w:color w:val="002060"/>
              </w:rPr>
              <w:lastRenderedPageBreak/>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9C436" w14:textId="77777777" w:rsidR="006249C0" w:rsidRPr="008354C6" w:rsidRDefault="006249C0" w:rsidP="00BB2792">
            <w:pPr>
              <w:pStyle w:val="rowtabella0"/>
              <w:jc w:val="center"/>
              <w:rPr>
                <w:color w:val="002060"/>
              </w:rPr>
            </w:pPr>
            <w:r w:rsidRPr="008354C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8FC06"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932B2" w14:textId="77777777" w:rsidR="006249C0" w:rsidRPr="008354C6" w:rsidRDefault="006249C0" w:rsidP="00BB2792">
            <w:pPr>
              <w:pStyle w:val="rowtabella0"/>
              <w:jc w:val="center"/>
              <w:rPr>
                <w:color w:val="002060"/>
              </w:rPr>
            </w:pPr>
            <w:r w:rsidRPr="008354C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A9934"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41EC1" w14:textId="77777777" w:rsidR="006249C0" w:rsidRPr="008354C6" w:rsidRDefault="006249C0" w:rsidP="00BB2792">
            <w:pPr>
              <w:pStyle w:val="rowtabella0"/>
              <w:jc w:val="center"/>
              <w:rPr>
                <w:color w:val="002060"/>
              </w:rPr>
            </w:pPr>
            <w:r w:rsidRPr="008354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CBB2A" w14:textId="77777777" w:rsidR="006249C0" w:rsidRPr="008354C6" w:rsidRDefault="006249C0" w:rsidP="00BB2792">
            <w:pPr>
              <w:pStyle w:val="rowtabella0"/>
              <w:jc w:val="center"/>
              <w:rPr>
                <w:color w:val="002060"/>
              </w:rPr>
            </w:pPr>
            <w:r w:rsidRPr="008354C6">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5070F" w14:textId="77777777" w:rsidR="006249C0" w:rsidRPr="008354C6" w:rsidRDefault="006249C0" w:rsidP="00BB2792">
            <w:pPr>
              <w:pStyle w:val="rowtabella0"/>
              <w:jc w:val="center"/>
              <w:rPr>
                <w:color w:val="002060"/>
              </w:rPr>
            </w:pPr>
            <w:r w:rsidRPr="008354C6">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CAB42" w14:textId="77777777" w:rsidR="006249C0" w:rsidRPr="008354C6" w:rsidRDefault="006249C0" w:rsidP="00BB2792">
            <w:pPr>
              <w:pStyle w:val="rowtabella0"/>
              <w:jc w:val="center"/>
              <w:rPr>
                <w:color w:val="002060"/>
              </w:rPr>
            </w:pPr>
            <w:r w:rsidRPr="008354C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2D086" w14:textId="77777777" w:rsidR="006249C0" w:rsidRPr="008354C6" w:rsidRDefault="006249C0" w:rsidP="00BB2792">
            <w:pPr>
              <w:pStyle w:val="rowtabella0"/>
              <w:jc w:val="center"/>
              <w:rPr>
                <w:color w:val="002060"/>
              </w:rPr>
            </w:pPr>
            <w:r w:rsidRPr="008354C6">
              <w:rPr>
                <w:color w:val="002060"/>
              </w:rPr>
              <w:t>0</w:t>
            </w:r>
          </w:p>
        </w:tc>
      </w:tr>
      <w:tr w:rsidR="006249C0" w:rsidRPr="008354C6" w14:paraId="6E1194A2"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FD63E8" w14:textId="77777777" w:rsidR="006249C0" w:rsidRPr="008354C6" w:rsidRDefault="006249C0" w:rsidP="00BB2792">
            <w:pPr>
              <w:pStyle w:val="rowtabella0"/>
              <w:rPr>
                <w:color w:val="002060"/>
              </w:rPr>
            </w:pPr>
            <w:r w:rsidRPr="008354C6">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E7280" w14:textId="77777777" w:rsidR="006249C0" w:rsidRPr="008354C6" w:rsidRDefault="006249C0" w:rsidP="00BB2792">
            <w:pPr>
              <w:pStyle w:val="rowtabella0"/>
              <w:jc w:val="center"/>
              <w:rPr>
                <w:color w:val="002060"/>
              </w:rPr>
            </w:pPr>
            <w:r w:rsidRPr="008354C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B93AF"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D6BBA" w14:textId="77777777" w:rsidR="006249C0" w:rsidRPr="008354C6" w:rsidRDefault="006249C0" w:rsidP="00BB2792">
            <w:pPr>
              <w:pStyle w:val="rowtabella0"/>
              <w:jc w:val="center"/>
              <w:rPr>
                <w:color w:val="002060"/>
              </w:rPr>
            </w:pPr>
            <w:r w:rsidRPr="008354C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A9F87"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6D988" w14:textId="77777777" w:rsidR="006249C0" w:rsidRPr="008354C6" w:rsidRDefault="006249C0" w:rsidP="00BB2792">
            <w:pPr>
              <w:pStyle w:val="rowtabella0"/>
              <w:jc w:val="center"/>
              <w:rPr>
                <w:color w:val="002060"/>
              </w:rPr>
            </w:pPr>
            <w:r w:rsidRPr="008354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407EE" w14:textId="77777777" w:rsidR="006249C0" w:rsidRPr="008354C6" w:rsidRDefault="006249C0" w:rsidP="00BB2792">
            <w:pPr>
              <w:pStyle w:val="rowtabella0"/>
              <w:jc w:val="center"/>
              <w:rPr>
                <w:color w:val="002060"/>
              </w:rPr>
            </w:pPr>
            <w:r w:rsidRPr="008354C6">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100EB" w14:textId="77777777" w:rsidR="006249C0" w:rsidRPr="008354C6" w:rsidRDefault="006249C0" w:rsidP="00BB2792">
            <w:pPr>
              <w:pStyle w:val="rowtabella0"/>
              <w:jc w:val="center"/>
              <w:rPr>
                <w:color w:val="002060"/>
              </w:rPr>
            </w:pPr>
            <w:r w:rsidRPr="008354C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CE77A"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8FE53" w14:textId="77777777" w:rsidR="006249C0" w:rsidRPr="008354C6" w:rsidRDefault="006249C0" w:rsidP="00BB2792">
            <w:pPr>
              <w:pStyle w:val="rowtabella0"/>
              <w:jc w:val="center"/>
              <w:rPr>
                <w:color w:val="002060"/>
              </w:rPr>
            </w:pPr>
            <w:r w:rsidRPr="008354C6">
              <w:rPr>
                <w:color w:val="002060"/>
              </w:rPr>
              <w:t>0</w:t>
            </w:r>
          </w:p>
        </w:tc>
      </w:tr>
      <w:tr w:rsidR="006249C0" w:rsidRPr="008354C6" w14:paraId="6CF9CEBB"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800CEE" w14:textId="77777777" w:rsidR="006249C0" w:rsidRPr="008354C6" w:rsidRDefault="006249C0" w:rsidP="00BB2792">
            <w:pPr>
              <w:pStyle w:val="rowtabella0"/>
              <w:rPr>
                <w:color w:val="002060"/>
              </w:rPr>
            </w:pPr>
            <w:r w:rsidRPr="008354C6">
              <w:rPr>
                <w:color w:val="002060"/>
              </w:rPr>
              <w:t xml:space="preserve">A.S.D. </w:t>
            </w:r>
            <w:proofErr w:type="gramStart"/>
            <w:r w:rsidRPr="008354C6">
              <w:rPr>
                <w:color w:val="002060"/>
              </w:rPr>
              <w:t>CITTA</w:t>
            </w:r>
            <w:proofErr w:type="gramEnd"/>
            <w:r w:rsidRPr="008354C6">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CC686" w14:textId="77777777" w:rsidR="006249C0" w:rsidRPr="008354C6" w:rsidRDefault="006249C0" w:rsidP="00BB2792">
            <w:pPr>
              <w:pStyle w:val="rowtabella0"/>
              <w:jc w:val="center"/>
              <w:rPr>
                <w:color w:val="002060"/>
              </w:rPr>
            </w:pPr>
            <w:r w:rsidRPr="008354C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8E823"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E37F1"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4FF5B"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501A1" w14:textId="77777777" w:rsidR="006249C0" w:rsidRPr="008354C6" w:rsidRDefault="006249C0" w:rsidP="00BB2792">
            <w:pPr>
              <w:pStyle w:val="rowtabella0"/>
              <w:jc w:val="center"/>
              <w:rPr>
                <w:color w:val="002060"/>
              </w:rPr>
            </w:pPr>
            <w:r w:rsidRPr="00835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C407A" w14:textId="77777777" w:rsidR="006249C0" w:rsidRPr="008354C6" w:rsidRDefault="006249C0" w:rsidP="00BB2792">
            <w:pPr>
              <w:pStyle w:val="rowtabella0"/>
              <w:jc w:val="center"/>
              <w:rPr>
                <w:color w:val="002060"/>
              </w:rPr>
            </w:pPr>
            <w:r w:rsidRPr="008354C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24AA2" w14:textId="77777777" w:rsidR="006249C0" w:rsidRPr="008354C6" w:rsidRDefault="006249C0" w:rsidP="00BB2792">
            <w:pPr>
              <w:pStyle w:val="rowtabella0"/>
              <w:jc w:val="center"/>
              <w:rPr>
                <w:color w:val="002060"/>
              </w:rPr>
            </w:pPr>
            <w:r w:rsidRPr="008354C6">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5F92D"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50266" w14:textId="77777777" w:rsidR="006249C0" w:rsidRPr="008354C6" w:rsidRDefault="006249C0" w:rsidP="00BB2792">
            <w:pPr>
              <w:pStyle w:val="rowtabella0"/>
              <w:jc w:val="center"/>
              <w:rPr>
                <w:color w:val="002060"/>
              </w:rPr>
            </w:pPr>
            <w:r w:rsidRPr="008354C6">
              <w:rPr>
                <w:color w:val="002060"/>
              </w:rPr>
              <w:t>0</w:t>
            </w:r>
          </w:p>
        </w:tc>
      </w:tr>
      <w:tr w:rsidR="006249C0" w:rsidRPr="008354C6" w14:paraId="16AFF2F6"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7CC74E" w14:textId="77777777" w:rsidR="006249C0" w:rsidRPr="008354C6" w:rsidRDefault="006249C0" w:rsidP="00BB2792">
            <w:pPr>
              <w:pStyle w:val="rowtabella0"/>
              <w:rPr>
                <w:color w:val="002060"/>
              </w:rPr>
            </w:pPr>
            <w:r w:rsidRPr="008354C6">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6E06A" w14:textId="77777777" w:rsidR="006249C0" w:rsidRPr="008354C6" w:rsidRDefault="006249C0" w:rsidP="00BB2792">
            <w:pPr>
              <w:pStyle w:val="rowtabella0"/>
              <w:jc w:val="center"/>
              <w:rPr>
                <w:color w:val="002060"/>
              </w:rPr>
            </w:pPr>
            <w:r w:rsidRPr="008354C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C1DA0"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931CE"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88BE6"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BA4C9"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D8FA1" w14:textId="77777777" w:rsidR="006249C0" w:rsidRPr="008354C6" w:rsidRDefault="006249C0" w:rsidP="00BB2792">
            <w:pPr>
              <w:pStyle w:val="rowtabella0"/>
              <w:jc w:val="center"/>
              <w:rPr>
                <w:color w:val="002060"/>
              </w:rPr>
            </w:pPr>
            <w:r w:rsidRPr="008354C6">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C00CF" w14:textId="77777777" w:rsidR="006249C0" w:rsidRPr="008354C6" w:rsidRDefault="006249C0" w:rsidP="00BB2792">
            <w:pPr>
              <w:pStyle w:val="rowtabella0"/>
              <w:jc w:val="center"/>
              <w:rPr>
                <w:color w:val="002060"/>
              </w:rPr>
            </w:pPr>
            <w:r w:rsidRPr="008354C6">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7DF90" w14:textId="77777777" w:rsidR="006249C0" w:rsidRPr="008354C6" w:rsidRDefault="006249C0" w:rsidP="00BB2792">
            <w:pPr>
              <w:pStyle w:val="rowtabella0"/>
              <w:jc w:val="center"/>
              <w:rPr>
                <w:color w:val="002060"/>
              </w:rPr>
            </w:pPr>
            <w:r w:rsidRPr="008354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87366" w14:textId="77777777" w:rsidR="006249C0" w:rsidRPr="008354C6" w:rsidRDefault="006249C0" w:rsidP="00BB2792">
            <w:pPr>
              <w:pStyle w:val="rowtabella0"/>
              <w:jc w:val="center"/>
              <w:rPr>
                <w:color w:val="002060"/>
              </w:rPr>
            </w:pPr>
            <w:r w:rsidRPr="008354C6">
              <w:rPr>
                <w:color w:val="002060"/>
              </w:rPr>
              <w:t>0</w:t>
            </w:r>
          </w:p>
        </w:tc>
      </w:tr>
      <w:tr w:rsidR="006249C0" w:rsidRPr="008354C6" w14:paraId="1DE5500B"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089836" w14:textId="77777777" w:rsidR="006249C0" w:rsidRPr="008354C6" w:rsidRDefault="006249C0" w:rsidP="00BB2792">
            <w:pPr>
              <w:pStyle w:val="rowtabella0"/>
              <w:rPr>
                <w:color w:val="002060"/>
              </w:rPr>
            </w:pPr>
            <w:r w:rsidRPr="008354C6">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44F72" w14:textId="77777777" w:rsidR="006249C0" w:rsidRPr="008354C6" w:rsidRDefault="006249C0" w:rsidP="00BB2792">
            <w:pPr>
              <w:pStyle w:val="rowtabella0"/>
              <w:jc w:val="center"/>
              <w:rPr>
                <w:color w:val="002060"/>
              </w:rPr>
            </w:pPr>
            <w:r w:rsidRPr="008354C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89D9B"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3314E" w14:textId="77777777" w:rsidR="006249C0" w:rsidRPr="008354C6" w:rsidRDefault="006249C0" w:rsidP="00BB2792">
            <w:pPr>
              <w:pStyle w:val="rowtabella0"/>
              <w:jc w:val="center"/>
              <w:rPr>
                <w:color w:val="002060"/>
              </w:rPr>
            </w:pPr>
            <w:r w:rsidRPr="00835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749B0"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2C24B"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4C3E4" w14:textId="77777777" w:rsidR="006249C0" w:rsidRPr="008354C6" w:rsidRDefault="006249C0" w:rsidP="00BB2792">
            <w:pPr>
              <w:pStyle w:val="rowtabella0"/>
              <w:jc w:val="center"/>
              <w:rPr>
                <w:color w:val="002060"/>
              </w:rPr>
            </w:pPr>
            <w:r w:rsidRPr="008354C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BB30F" w14:textId="77777777" w:rsidR="006249C0" w:rsidRPr="008354C6" w:rsidRDefault="006249C0" w:rsidP="00BB2792">
            <w:pPr>
              <w:pStyle w:val="rowtabella0"/>
              <w:jc w:val="center"/>
              <w:rPr>
                <w:color w:val="002060"/>
              </w:rPr>
            </w:pPr>
            <w:r w:rsidRPr="008354C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106E4" w14:textId="77777777" w:rsidR="006249C0" w:rsidRPr="008354C6" w:rsidRDefault="006249C0" w:rsidP="00BB2792">
            <w:pPr>
              <w:pStyle w:val="rowtabella0"/>
              <w:jc w:val="center"/>
              <w:rPr>
                <w:color w:val="002060"/>
              </w:rPr>
            </w:pPr>
            <w:r w:rsidRPr="008354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21466" w14:textId="77777777" w:rsidR="006249C0" w:rsidRPr="008354C6" w:rsidRDefault="006249C0" w:rsidP="00BB2792">
            <w:pPr>
              <w:pStyle w:val="rowtabella0"/>
              <w:jc w:val="center"/>
              <w:rPr>
                <w:color w:val="002060"/>
              </w:rPr>
            </w:pPr>
            <w:r w:rsidRPr="008354C6">
              <w:rPr>
                <w:color w:val="002060"/>
              </w:rPr>
              <w:t>0</w:t>
            </w:r>
          </w:p>
        </w:tc>
      </w:tr>
      <w:tr w:rsidR="006249C0" w:rsidRPr="008354C6" w14:paraId="268AAF54"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3C7850" w14:textId="77777777" w:rsidR="006249C0" w:rsidRPr="008354C6" w:rsidRDefault="006249C0" w:rsidP="00BB2792">
            <w:pPr>
              <w:pStyle w:val="rowtabella0"/>
              <w:rPr>
                <w:color w:val="002060"/>
              </w:rPr>
            </w:pPr>
            <w:r w:rsidRPr="008354C6">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03F07" w14:textId="77777777" w:rsidR="006249C0" w:rsidRPr="008354C6" w:rsidRDefault="006249C0" w:rsidP="00BB2792">
            <w:pPr>
              <w:pStyle w:val="rowtabella0"/>
              <w:jc w:val="center"/>
              <w:rPr>
                <w:color w:val="002060"/>
              </w:rPr>
            </w:pPr>
            <w:r w:rsidRPr="008354C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E983B"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2E69D" w14:textId="77777777" w:rsidR="006249C0" w:rsidRPr="008354C6" w:rsidRDefault="006249C0" w:rsidP="00BB2792">
            <w:pPr>
              <w:pStyle w:val="rowtabella0"/>
              <w:jc w:val="center"/>
              <w:rPr>
                <w:color w:val="002060"/>
              </w:rPr>
            </w:pPr>
            <w:r w:rsidRPr="008354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5E8BB"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E23A6" w14:textId="77777777" w:rsidR="006249C0" w:rsidRPr="008354C6" w:rsidRDefault="006249C0" w:rsidP="00BB2792">
            <w:pPr>
              <w:pStyle w:val="rowtabella0"/>
              <w:jc w:val="center"/>
              <w:rPr>
                <w:color w:val="002060"/>
              </w:rPr>
            </w:pPr>
            <w:r w:rsidRPr="008354C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A8FB7" w14:textId="77777777" w:rsidR="006249C0" w:rsidRPr="008354C6" w:rsidRDefault="006249C0" w:rsidP="00BB2792">
            <w:pPr>
              <w:pStyle w:val="rowtabella0"/>
              <w:jc w:val="center"/>
              <w:rPr>
                <w:color w:val="002060"/>
              </w:rPr>
            </w:pPr>
            <w:r w:rsidRPr="008354C6">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83558" w14:textId="77777777" w:rsidR="006249C0" w:rsidRPr="008354C6" w:rsidRDefault="006249C0" w:rsidP="00BB2792">
            <w:pPr>
              <w:pStyle w:val="rowtabella0"/>
              <w:jc w:val="center"/>
              <w:rPr>
                <w:color w:val="002060"/>
              </w:rPr>
            </w:pPr>
            <w:r w:rsidRPr="008354C6">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37751" w14:textId="77777777" w:rsidR="006249C0" w:rsidRPr="008354C6" w:rsidRDefault="006249C0" w:rsidP="00BB2792">
            <w:pPr>
              <w:pStyle w:val="rowtabella0"/>
              <w:jc w:val="center"/>
              <w:rPr>
                <w:color w:val="002060"/>
              </w:rPr>
            </w:pPr>
            <w:r w:rsidRPr="00835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52C20" w14:textId="77777777" w:rsidR="006249C0" w:rsidRPr="008354C6" w:rsidRDefault="006249C0" w:rsidP="00BB2792">
            <w:pPr>
              <w:pStyle w:val="rowtabella0"/>
              <w:jc w:val="center"/>
              <w:rPr>
                <w:color w:val="002060"/>
              </w:rPr>
            </w:pPr>
            <w:r w:rsidRPr="008354C6">
              <w:rPr>
                <w:color w:val="002060"/>
              </w:rPr>
              <w:t>0</w:t>
            </w:r>
          </w:p>
        </w:tc>
      </w:tr>
      <w:tr w:rsidR="006249C0" w:rsidRPr="008354C6" w14:paraId="4268FF53"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74EBFA" w14:textId="77777777" w:rsidR="006249C0" w:rsidRPr="008354C6" w:rsidRDefault="006249C0" w:rsidP="00BB2792">
            <w:pPr>
              <w:pStyle w:val="rowtabella0"/>
              <w:rPr>
                <w:color w:val="002060"/>
              </w:rPr>
            </w:pPr>
            <w:r w:rsidRPr="008354C6">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DB414"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2506F"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4A531" w14:textId="77777777" w:rsidR="006249C0" w:rsidRPr="008354C6" w:rsidRDefault="006249C0" w:rsidP="00BB2792">
            <w:pPr>
              <w:pStyle w:val="rowtabella0"/>
              <w:jc w:val="center"/>
              <w:rPr>
                <w:color w:val="002060"/>
              </w:rPr>
            </w:pPr>
            <w:r w:rsidRPr="008354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20DD0"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8A334" w14:textId="77777777" w:rsidR="006249C0" w:rsidRPr="008354C6" w:rsidRDefault="006249C0" w:rsidP="00BB2792">
            <w:pPr>
              <w:pStyle w:val="rowtabella0"/>
              <w:jc w:val="center"/>
              <w:rPr>
                <w:color w:val="002060"/>
              </w:rPr>
            </w:pPr>
            <w:r w:rsidRPr="008354C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9D609" w14:textId="77777777" w:rsidR="006249C0" w:rsidRPr="008354C6" w:rsidRDefault="006249C0" w:rsidP="00BB2792">
            <w:pPr>
              <w:pStyle w:val="rowtabella0"/>
              <w:jc w:val="center"/>
              <w:rPr>
                <w:color w:val="002060"/>
              </w:rPr>
            </w:pPr>
            <w:r w:rsidRPr="008354C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4F06F" w14:textId="77777777" w:rsidR="006249C0" w:rsidRPr="008354C6" w:rsidRDefault="006249C0" w:rsidP="00BB2792">
            <w:pPr>
              <w:pStyle w:val="rowtabella0"/>
              <w:jc w:val="center"/>
              <w:rPr>
                <w:color w:val="002060"/>
              </w:rPr>
            </w:pPr>
            <w:r w:rsidRPr="008354C6">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8B203" w14:textId="77777777" w:rsidR="006249C0" w:rsidRPr="008354C6" w:rsidRDefault="006249C0" w:rsidP="00BB2792">
            <w:pPr>
              <w:pStyle w:val="rowtabella0"/>
              <w:jc w:val="center"/>
              <w:rPr>
                <w:color w:val="002060"/>
              </w:rPr>
            </w:pPr>
            <w:r w:rsidRPr="008354C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1CED8" w14:textId="77777777" w:rsidR="006249C0" w:rsidRPr="008354C6" w:rsidRDefault="006249C0" w:rsidP="00BB2792">
            <w:pPr>
              <w:pStyle w:val="rowtabella0"/>
              <w:jc w:val="center"/>
              <w:rPr>
                <w:color w:val="002060"/>
              </w:rPr>
            </w:pPr>
            <w:r w:rsidRPr="008354C6">
              <w:rPr>
                <w:color w:val="002060"/>
              </w:rPr>
              <w:t>0</w:t>
            </w:r>
          </w:p>
        </w:tc>
      </w:tr>
      <w:tr w:rsidR="006249C0" w:rsidRPr="008354C6" w14:paraId="33A94A51"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17D83C" w14:textId="77777777" w:rsidR="006249C0" w:rsidRPr="008354C6" w:rsidRDefault="006249C0" w:rsidP="00BB2792">
            <w:pPr>
              <w:pStyle w:val="rowtabella0"/>
              <w:rPr>
                <w:color w:val="002060"/>
              </w:rPr>
            </w:pPr>
            <w:r w:rsidRPr="008354C6">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F61C5" w14:textId="77777777" w:rsidR="006249C0" w:rsidRPr="008354C6" w:rsidRDefault="006249C0" w:rsidP="00BB2792">
            <w:pPr>
              <w:pStyle w:val="rowtabella0"/>
              <w:jc w:val="center"/>
              <w:rPr>
                <w:color w:val="002060"/>
              </w:rPr>
            </w:pPr>
            <w:r w:rsidRPr="008354C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69298"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28465"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DF2DB" w14:textId="77777777" w:rsidR="006249C0" w:rsidRPr="008354C6" w:rsidRDefault="006249C0" w:rsidP="00BB2792">
            <w:pPr>
              <w:pStyle w:val="rowtabella0"/>
              <w:jc w:val="center"/>
              <w:rPr>
                <w:color w:val="002060"/>
              </w:rPr>
            </w:pPr>
            <w:r w:rsidRPr="008354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A7F12" w14:textId="77777777" w:rsidR="006249C0" w:rsidRPr="008354C6" w:rsidRDefault="006249C0" w:rsidP="00BB2792">
            <w:pPr>
              <w:pStyle w:val="rowtabella0"/>
              <w:jc w:val="center"/>
              <w:rPr>
                <w:color w:val="002060"/>
              </w:rPr>
            </w:pPr>
            <w:r w:rsidRPr="008354C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9A244" w14:textId="77777777" w:rsidR="006249C0" w:rsidRPr="008354C6" w:rsidRDefault="006249C0" w:rsidP="00BB2792">
            <w:pPr>
              <w:pStyle w:val="rowtabella0"/>
              <w:jc w:val="center"/>
              <w:rPr>
                <w:color w:val="002060"/>
              </w:rPr>
            </w:pPr>
            <w:r w:rsidRPr="008354C6">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2E48A" w14:textId="77777777" w:rsidR="006249C0" w:rsidRPr="008354C6" w:rsidRDefault="006249C0" w:rsidP="00BB2792">
            <w:pPr>
              <w:pStyle w:val="rowtabella0"/>
              <w:jc w:val="center"/>
              <w:rPr>
                <w:color w:val="002060"/>
              </w:rPr>
            </w:pPr>
            <w:r w:rsidRPr="008354C6">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67A2A" w14:textId="77777777" w:rsidR="006249C0" w:rsidRPr="008354C6" w:rsidRDefault="006249C0" w:rsidP="00BB2792">
            <w:pPr>
              <w:pStyle w:val="rowtabella0"/>
              <w:jc w:val="center"/>
              <w:rPr>
                <w:color w:val="002060"/>
              </w:rPr>
            </w:pPr>
            <w:r w:rsidRPr="008354C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99D03" w14:textId="77777777" w:rsidR="006249C0" w:rsidRPr="008354C6" w:rsidRDefault="006249C0" w:rsidP="00BB2792">
            <w:pPr>
              <w:pStyle w:val="rowtabella0"/>
              <w:jc w:val="center"/>
              <w:rPr>
                <w:color w:val="002060"/>
              </w:rPr>
            </w:pPr>
            <w:r w:rsidRPr="008354C6">
              <w:rPr>
                <w:color w:val="002060"/>
              </w:rPr>
              <w:t>0</w:t>
            </w:r>
          </w:p>
        </w:tc>
      </w:tr>
      <w:tr w:rsidR="006249C0" w:rsidRPr="008354C6" w14:paraId="16EFCFB3"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94D12F" w14:textId="77777777" w:rsidR="006249C0" w:rsidRPr="008354C6" w:rsidRDefault="006249C0" w:rsidP="00BB2792">
            <w:pPr>
              <w:pStyle w:val="rowtabella0"/>
              <w:rPr>
                <w:color w:val="002060"/>
              </w:rPr>
            </w:pPr>
            <w:r w:rsidRPr="008354C6">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99DB0" w14:textId="77777777" w:rsidR="006249C0" w:rsidRPr="008354C6" w:rsidRDefault="006249C0" w:rsidP="00BB2792">
            <w:pPr>
              <w:pStyle w:val="rowtabella0"/>
              <w:jc w:val="center"/>
              <w:rPr>
                <w:color w:val="002060"/>
              </w:rPr>
            </w:pPr>
            <w:r w:rsidRPr="00835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349D3"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3DD45"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C940F"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8BDD1" w14:textId="77777777" w:rsidR="006249C0" w:rsidRPr="008354C6" w:rsidRDefault="006249C0" w:rsidP="00BB2792">
            <w:pPr>
              <w:pStyle w:val="rowtabella0"/>
              <w:jc w:val="center"/>
              <w:rPr>
                <w:color w:val="002060"/>
              </w:rPr>
            </w:pPr>
            <w:r w:rsidRPr="008354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6E7DE" w14:textId="77777777" w:rsidR="006249C0" w:rsidRPr="008354C6" w:rsidRDefault="006249C0" w:rsidP="00BB2792">
            <w:pPr>
              <w:pStyle w:val="rowtabella0"/>
              <w:jc w:val="center"/>
              <w:rPr>
                <w:color w:val="002060"/>
              </w:rPr>
            </w:pPr>
            <w:r w:rsidRPr="008354C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A33E6" w14:textId="77777777" w:rsidR="006249C0" w:rsidRPr="008354C6" w:rsidRDefault="006249C0" w:rsidP="00BB2792">
            <w:pPr>
              <w:pStyle w:val="rowtabella0"/>
              <w:jc w:val="center"/>
              <w:rPr>
                <w:color w:val="002060"/>
              </w:rPr>
            </w:pPr>
            <w:r w:rsidRPr="008354C6">
              <w:rPr>
                <w:color w:val="002060"/>
              </w:rPr>
              <w:t>129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5C8F6" w14:textId="77777777" w:rsidR="006249C0" w:rsidRPr="008354C6" w:rsidRDefault="006249C0" w:rsidP="00BB2792">
            <w:pPr>
              <w:pStyle w:val="rowtabella0"/>
              <w:jc w:val="center"/>
              <w:rPr>
                <w:color w:val="002060"/>
              </w:rPr>
            </w:pPr>
            <w:r w:rsidRPr="008354C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B4701" w14:textId="77777777" w:rsidR="006249C0" w:rsidRPr="008354C6" w:rsidRDefault="006249C0" w:rsidP="00BB2792">
            <w:pPr>
              <w:pStyle w:val="rowtabella0"/>
              <w:jc w:val="center"/>
              <w:rPr>
                <w:color w:val="002060"/>
              </w:rPr>
            </w:pPr>
            <w:r w:rsidRPr="008354C6">
              <w:rPr>
                <w:color w:val="002060"/>
              </w:rPr>
              <w:t>0</w:t>
            </w:r>
          </w:p>
        </w:tc>
      </w:tr>
      <w:tr w:rsidR="006249C0" w:rsidRPr="008354C6" w14:paraId="6C3BB445" w14:textId="77777777" w:rsidTr="00BB279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FFD3CE" w14:textId="77777777" w:rsidR="006249C0" w:rsidRPr="008354C6" w:rsidRDefault="006249C0" w:rsidP="00BB2792">
            <w:pPr>
              <w:pStyle w:val="rowtabella0"/>
              <w:rPr>
                <w:color w:val="002060"/>
              </w:rPr>
            </w:pPr>
            <w:r w:rsidRPr="008354C6">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D4E24" w14:textId="77777777" w:rsidR="006249C0" w:rsidRPr="008354C6" w:rsidRDefault="006249C0" w:rsidP="00BB2792">
            <w:pPr>
              <w:pStyle w:val="rowtabella0"/>
              <w:jc w:val="center"/>
              <w:rPr>
                <w:color w:val="002060"/>
              </w:rPr>
            </w:pPr>
            <w:r w:rsidRPr="00835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B9FC8"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D9A4A"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4F287"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92998" w14:textId="77777777" w:rsidR="006249C0" w:rsidRPr="008354C6" w:rsidRDefault="006249C0" w:rsidP="00BB2792">
            <w:pPr>
              <w:pStyle w:val="rowtabella0"/>
              <w:jc w:val="center"/>
              <w:rPr>
                <w:color w:val="002060"/>
              </w:rPr>
            </w:pPr>
            <w:r w:rsidRPr="008354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D6C22" w14:textId="77777777" w:rsidR="006249C0" w:rsidRPr="008354C6" w:rsidRDefault="006249C0" w:rsidP="00BB2792">
            <w:pPr>
              <w:pStyle w:val="rowtabella0"/>
              <w:jc w:val="center"/>
              <w:rPr>
                <w:color w:val="002060"/>
              </w:rPr>
            </w:pPr>
            <w:r w:rsidRPr="008354C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A2BDE" w14:textId="77777777" w:rsidR="006249C0" w:rsidRPr="008354C6" w:rsidRDefault="006249C0" w:rsidP="00BB2792">
            <w:pPr>
              <w:pStyle w:val="rowtabella0"/>
              <w:jc w:val="center"/>
              <w:rPr>
                <w:color w:val="002060"/>
              </w:rPr>
            </w:pPr>
            <w:r w:rsidRPr="008354C6">
              <w:rPr>
                <w:color w:val="002060"/>
              </w:rPr>
              <w:t>133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1C37B" w14:textId="77777777" w:rsidR="006249C0" w:rsidRPr="008354C6" w:rsidRDefault="006249C0" w:rsidP="00BB2792">
            <w:pPr>
              <w:pStyle w:val="rowtabella0"/>
              <w:jc w:val="center"/>
              <w:rPr>
                <w:color w:val="002060"/>
              </w:rPr>
            </w:pPr>
            <w:r w:rsidRPr="008354C6">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52BBC" w14:textId="77777777" w:rsidR="006249C0" w:rsidRPr="008354C6" w:rsidRDefault="006249C0" w:rsidP="00BB2792">
            <w:pPr>
              <w:pStyle w:val="rowtabella0"/>
              <w:jc w:val="center"/>
              <w:rPr>
                <w:color w:val="002060"/>
              </w:rPr>
            </w:pPr>
            <w:r w:rsidRPr="008354C6">
              <w:rPr>
                <w:color w:val="002060"/>
              </w:rPr>
              <w:t>0</w:t>
            </w:r>
          </w:p>
        </w:tc>
      </w:tr>
    </w:tbl>
    <w:p w14:paraId="497FA743" w14:textId="77777777" w:rsidR="006249C0" w:rsidRPr="008354C6" w:rsidRDefault="006249C0" w:rsidP="006249C0">
      <w:pPr>
        <w:pStyle w:val="breakline"/>
        <w:rPr>
          <w:rFonts w:eastAsiaTheme="minorEastAsia"/>
          <w:color w:val="002060"/>
        </w:rPr>
      </w:pPr>
    </w:p>
    <w:p w14:paraId="41409A45" w14:textId="77777777" w:rsidR="006249C0" w:rsidRPr="008354C6" w:rsidRDefault="006249C0" w:rsidP="006249C0">
      <w:pPr>
        <w:pStyle w:val="breakline"/>
        <w:rPr>
          <w:color w:val="002060"/>
        </w:rPr>
      </w:pPr>
    </w:p>
    <w:p w14:paraId="666B163E" w14:textId="77777777" w:rsidR="006249C0" w:rsidRPr="008354C6" w:rsidRDefault="006249C0" w:rsidP="006249C0">
      <w:pPr>
        <w:pStyle w:val="sottotitolocampionato10"/>
        <w:rPr>
          <w:color w:val="002060"/>
        </w:rPr>
      </w:pPr>
      <w:r w:rsidRPr="008354C6">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249C0" w:rsidRPr="008354C6" w14:paraId="1D15A9CE" w14:textId="77777777" w:rsidTr="00BB279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125CF" w14:textId="77777777" w:rsidR="006249C0" w:rsidRPr="008354C6" w:rsidRDefault="006249C0" w:rsidP="00BB2792">
            <w:pPr>
              <w:pStyle w:val="headertabella0"/>
              <w:rPr>
                <w:color w:val="002060"/>
              </w:rPr>
            </w:pPr>
            <w:r w:rsidRPr="008354C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45583" w14:textId="77777777" w:rsidR="006249C0" w:rsidRPr="008354C6" w:rsidRDefault="006249C0" w:rsidP="00BB2792">
            <w:pPr>
              <w:pStyle w:val="headertabella0"/>
              <w:rPr>
                <w:color w:val="002060"/>
              </w:rPr>
            </w:pPr>
            <w:r w:rsidRPr="008354C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137DE" w14:textId="77777777" w:rsidR="006249C0" w:rsidRPr="008354C6" w:rsidRDefault="006249C0" w:rsidP="00BB2792">
            <w:pPr>
              <w:pStyle w:val="headertabella0"/>
              <w:rPr>
                <w:color w:val="002060"/>
              </w:rPr>
            </w:pPr>
            <w:r w:rsidRPr="008354C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8F8BF" w14:textId="77777777" w:rsidR="006249C0" w:rsidRPr="008354C6" w:rsidRDefault="006249C0" w:rsidP="00BB2792">
            <w:pPr>
              <w:pStyle w:val="headertabella0"/>
              <w:rPr>
                <w:color w:val="002060"/>
              </w:rPr>
            </w:pPr>
            <w:r w:rsidRPr="008354C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B7A9A" w14:textId="77777777" w:rsidR="006249C0" w:rsidRPr="008354C6" w:rsidRDefault="006249C0" w:rsidP="00BB2792">
            <w:pPr>
              <w:pStyle w:val="headertabella0"/>
              <w:rPr>
                <w:color w:val="002060"/>
              </w:rPr>
            </w:pPr>
            <w:r w:rsidRPr="008354C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7B224C" w14:textId="77777777" w:rsidR="006249C0" w:rsidRPr="008354C6" w:rsidRDefault="006249C0" w:rsidP="00BB2792">
            <w:pPr>
              <w:pStyle w:val="headertabella0"/>
              <w:rPr>
                <w:color w:val="002060"/>
              </w:rPr>
            </w:pPr>
            <w:r w:rsidRPr="008354C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FB694" w14:textId="77777777" w:rsidR="006249C0" w:rsidRPr="008354C6" w:rsidRDefault="006249C0" w:rsidP="00BB2792">
            <w:pPr>
              <w:pStyle w:val="headertabella0"/>
              <w:rPr>
                <w:color w:val="002060"/>
              </w:rPr>
            </w:pPr>
            <w:r w:rsidRPr="008354C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C42AE" w14:textId="77777777" w:rsidR="006249C0" w:rsidRPr="008354C6" w:rsidRDefault="006249C0" w:rsidP="00BB2792">
            <w:pPr>
              <w:pStyle w:val="headertabella0"/>
              <w:rPr>
                <w:color w:val="002060"/>
              </w:rPr>
            </w:pPr>
            <w:r w:rsidRPr="008354C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6CACE" w14:textId="77777777" w:rsidR="006249C0" w:rsidRPr="008354C6" w:rsidRDefault="006249C0" w:rsidP="00BB2792">
            <w:pPr>
              <w:pStyle w:val="headertabella0"/>
              <w:rPr>
                <w:color w:val="002060"/>
              </w:rPr>
            </w:pPr>
            <w:r w:rsidRPr="008354C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F0028" w14:textId="77777777" w:rsidR="006249C0" w:rsidRPr="008354C6" w:rsidRDefault="006249C0" w:rsidP="00BB2792">
            <w:pPr>
              <w:pStyle w:val="headertabella0"/>
              <w:rPr>
                <w:color w:val="002060"/>
              </w:rPr>
            </w:pPr>
            <w:r w:rsidRPr="008354C6">
              <w:rPr>
                <w:color w:val="002060"/>
              </w:rPr>
              <w:t>PE</w:t>
            </w:r>
          </w:p>
        </w:tc>
      </w:tr>
      <w:tr w:rsidR="006249C0" w:rsidRPr="008354C6" w14:paraId="0624C812" w14:textId="77777777" w:rsidTr="00BB279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20068F" w14:textId="77777777" w:rsidR="006249C0" w:rsidRPr="008354C6" w:rsidRDefault="006249C0" w:rsidP="00BB2792">
            <w:pPr>
              <w:pStyle w:val="rowtabella0"/>
              <w:rPr>
                <w:color w:val="002060"/>
              </w:rPr>
            </w:pPr>
            <w:r w:rsidRPr="008354C6">
              <w:rPr>
                <w:color w:val="002060"/>
              </w:rPr>
              <w:t>A.S.D.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87F6A" w14:textId="77777777" w:rsidR="006249C0" w:rsidRPr="008354C6" w:rsidRDefault="006249C0" w:rsidP="00BB2792">
            <w:pPr>
              <w:pStyle w:val="rowtabella0"/>
              <w:jc w:val="center"/>
              <w:rPr>
                <w:color w:val="002060"/>
              </w:rPr>
            </w:pPr>
            <w:r w:rsidRPr="008354C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CF77A"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EC15D" w14:textId="77777777" w:rsidR="006249C0" w:rsidRPr="008354C6" w:rsidRDefault="006249C0" w:rsidP="00BB2792">
            <w:pPr>
              <w:pStyle w:val="rowtabella0"/>
              <w:jc w:val="center"/>
              <w:rPr>
                <w:color w:val="002060"/>
              </w:rPr>
            </w:pPr>
            <w:r w:rsidRPr="008354C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CCF8B"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30D21"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B965C" w14:textId="77777777" w:rsidR="006249C0" w:rsidRPr="008354C6" w:rsidRDefault="006249C0" w:rsidP="00BB2792">
            <w:pPr>
              <w:pStyle w:val="rowtabella0"/>
              <w:jc w:val="center"/>
              <w:rPr>
                <w:color w:val="002060"/>
              </w:rPr>
            </w:pPr>
            <w:r w:rsidRPr="008354C6">
              <w:rPr>
                <w:color w:val="002060"/>
              </w:rPr>
              <w:t>124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42C6C" w14:textId="77777777" w:rsidR="006249C0" w:rsidRPr="008354C6" w:rsidRDefault="006249C0" w:rsidP="00BB2792">
            <w:pPr>
              <w:pStyle w:val="rowtabella0"/>
              <w:jc w:val="center"/>
              <w:rPr>
                <w:color w:val="002060"/>
              </w:rPr>
            </w:pPr>
            <w:r w:rsidRPr="008354C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925BD" w14:textId="77777777" w:rsidR="006249C0" w:rsidRPr="008354C6" w:rsidRDefault="006249C0" w:rsidP="00BB2792">
            <w:pPr>
              <w:pStyle w:val="rowtabella0"/>
              <w:jc w:val="center"/>
              <w:rPr>
                <w:color w:val="002060"/>
              </w:rPr>
            </w:pPr>
            <w:r w:rsidRPr="008354C6">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9C343" w14:textId="77777777" w:rsidR="006249C0" w:rsidRPr="008354C6" w:rsidRDefault="006249C0" w:rsidP="00BB2792">
            <w:pPr>
              <w:pStyle w:val="rowtabella0"/>
              <w:jc w:val="center"/>
              <w:rPr>
                <w:color w:val="002060"/>
              </w:rPr>
            </w:pPr>
            <w:r w:rsidRPr="008354C6">
              <w:rPr>
                <w:color w:val="002060"/>
              </w:rPr>
              <w:t>0</w:t>
            </w:r>
          </w:p>
        </w:tc>
      </w:tr>
      <w:tr w:rsidR="006249C0" w:rsidRPr="008354C6" w14:paraId="2FD50D92"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1C0F23" w14:textId="77777777" w:rsidR="006249C0" w:rsidRPr="008354C6" w:rsidRDefault="006249C0" w:rsidP="00BB2792">
            <w:pPr>
              <w:pStyle w:val="rowtabella0"/>
              <w:rPr>
                <w:color w:val="002060"/>
              </w:rPr>
            </w:pPr>
            <w:r w:rsidRPr="008354C6">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D9F2F" w14:textId="77777777" w:rsidR="006249C0" w:rsidRPr="008354C6" w:rsidRDefault="006249C0" w:rsidP="00BB2792">
            <w:pPr>
              <w:pStyle w:val="rowtabella0"/>
              <w:jc w:val="center"/>
              <w:rPr>
                <w:color w:val="002060"/>
              </w:rPr>
            </w:pPr>
            <w:r w:rsidRPr="008354C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0B660"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154B9" w14:textId="77777777" w:rsidR="006249C0" w:rsidRPr="008354C6" w:rsidRDefault="006249C0" w:rsidP="00BB2792">
            <w:pPr>
              <w:pStyle w:val="rowtabella0"/>
              <w:jc w:val="center"/>
              <w:rPr>
                <w:color w:val="002060"/>
              </w:rPr>
            </w:pPr>
            <w:r w:rsidRPr="008354C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BFA80"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5CA4E" w14:textId="77777777" w:rsidR="006249C0" w:rsidRPr="008354C6" w:rsidRDefault="006249C0" w:rsidP="00BB2792">
            <w:pPr>
              <w:pStyle w:val="rowtabella0"/>
              <w:jc w:val="center"/>
              <w:rPr>
                <w:color w:val="002060"/>
              </w:rPr>
            </w:pPr>
            <w:r w:rsidRPr="008354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EE8F5" w14:textId="77777777" w:rsidR="006249C0" w:rsidRPr="008354C6" w:rsidRDefault="006249C0" w:rsidP="00BB2792">
            <w:pPr>
              <w:pStyle w:val="rowtabella0"/>
              <w:jc w:val="center"/>
              <w:rPr>
                <w:color w:val="002060"/>
              </w:rPr>
            </w:pPr>
            <w:r w:rsidRPr="008354C6">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BB194" w14:textId="77777777" w:rsidR="006249C0" w:rsidRPr="008354C6" w:rsidRDefault="006249C0" w:rsidP="00BB2792">
            <w:pPr>
              <w:pStyle w:val="rowtabella0"/>
              <w:jc w:val="center"/>
              <w:rPr>
                <w:color w:val="002060"/>
              </w:rPr>
            </w:pPr>
            <w:r w:rsidRPr="008354C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86BE8"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087C3" w14:textId="77777777" w:rsidR="006249C0" w:rsidRPr="008354C6" w:rsidRDefault="006249C0" w:rsidP="00BB2792">
            <w:pPr>
              <w:pStyle w:val="rowtabella0"/>
              <w:jc w:val="center"/>
              <w:rPr>
                <w:color w:val="002060"/>
              </w:rPr>
            </w:pPr>
            <w:r w:rsidRPr="008354C6">
              <w:rPr>
                <w:color w:val="002060"/>
              </w:rPr>
              <w:t>0</w:t>
            </w:r>
          </w:p>
        </w:tc>
      </w:tr>
      <w:tr w:rsidR="006249C0" w:rsidRPr="008354C6" w14:paraId="61881C49"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7669B1" w14:textId="77777777" w:rsidR="006249C0" w:rsidRPr="008354C6" w:rsidRDefault="006249C0" w:rsidP="00BB2792">
            <w:pPr>
              <w:pStyle w:val="rowtabella0"/>
              <w:rPr>
                <w:color w:val="002060"/>
              </w:rPr>
            </w:pPr>
            <w:r w:rsidRPr="008354C6">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16200" w14:textId="77777777" w:rsidR="006249C0" w:rsidRPr="008354C6" w:rsidRDefault="006249C0" w:rsidP="00BB2792">
            <w:pPr>
              <w:pStyle w:val="rowtabella0"/>
              <w:jc w:val="center"/>
              <w:rPr>
                <w:color w:val="002060"/>
              </w:rPr>
            </w:pPr>
            <w:r w:rsidRPr="008354C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96468"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DAB6B" w14:textId="77777777" w:rsidR="006249C0" w:rsidRPr="008354C6" w:rsidRDefault="006249C0" w:rsidP="00BB2792">
            <w:pPr>
              <w:pStyle w:val="rowtabella0"/>
              <w:jc w:val="center"/>
              <w:rPr>
                <w:color w:val="002060"/>
              </w:rPr>
            </w:pPr>
            <w:r w:rsidRPr="008354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60635"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8ED08" w14:textId="77777777" w:rsidR="006249C0" w:rsidRPr="008354C6" w:rsidRDefault="006249C0" w:rsidP="00BB2792">
            <w:pPr>
              <w:pStyle w:val="rowtabella0"/>
              <w:jc w:val="center"/>
              <w:rPr>
                <w:color w:val="002060"/>
              </w:rPr>
            </w:pPr>
            <w:r w:rsidRPr="008354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A1437" w14:textId="77777777" w:rsidR="006249C0" w:rsidRPr="008354C6" w:rsidRDefault="006249C0" w:rsidP="00BB2792">
            <w:pPr>
              <w:pStyle w:val="rowtabella0"/>
              <w:jc w:val="center"/>
              <w:rPr>
                <w:color w:val="002060"/>
              </w:rPr>
            </w:pPr>
            <w:r w:rsidRPr="008354C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64052" w14:textId="77777777" w:rsidR="006249C0" w:rsidRPr="008354C6" w:rsidRDefault="006249C0" w:rsidP="00BB2792">
            <w:pPr>
              <w:pStyle w:val="rowtabella0"/>
              <w:jc w:val="center"/>
              <w:rPr>
                <w:color w:val="002060"/>
              </w:rPr>
            </w:pPr>
            <w:r w:rsidRPr="008354C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E686D" w14:textId="77777777" w:rsidR="006249C0" w:rsidRPr="008354C6" w:rsidRDefault="006249C0" w:rsidP="00BB2792">
            <w:pPr>
              <w:pStyle w:val="rowtabella0"/>
              <w:jc w:val="center"/>
              <w:rPr>
                <w:color w:val="002060"/>
              </w:rPr>
            </w:pPr>
            <w:r w:rsidRPr="008354C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8E0E2" w14:textId="77777777" w:rsidR="006249C0" w:rsidRPr="008354C6" w:rsidRDefault="006249C0" w:rsidP="00BB2792">
            <w:pPr>
              <w:pStyle w:val="rowtabella0"/>
              <w:jc w:val="center"/>
              <w:rPr>
                <w:color w:val="002060"/>
              </w:rPr>
            </w:pPr>
            <w:r w:rsidRPr="008354C6">
              <w:rPr>
                <w:color w:val="002060"/>
              </w:rPr>
              <w:t>0</w:t>
            </w:r>
          </w:p>
        </w:tc>
      </w:tr>
      <w:tr w:rsidR="006249C0" w:rsidRPr="008354C6" w14:paraId="6CD3DFF3"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B202B9" w14:textId="77777777" w:rsidR="006249C0" w:rsidRPr="008354C6" w:rsidRDefault="006249C0" w:rsidP="00BB2792">
            <w:pPr>
              <w:pStyle w:val="rowtabella0"/>
              <w:rPr>
                <w:color w:val="002060"/>
              </w:rPr>
            </w:pPr>
            <w:r w:rsidRPr="008354C6">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F43C1" w14:textId="77777777" w:rsidR="006249C0" w:rsidRPr="008354C6" w:rsidRDefault="006249C0" w:rsidP="00BB2792">
            <w:pPr>
              <w:pStyle w:val="rowtabella0"/>
              <w:jc w:val="center"/>
              <w:rPr>
                <w:color w:val="002060"/>
              </w:rPr>
            </w:pPr>
            <w:r w:rsidRPr="008354C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72711"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29CDB" w14:textId="77777777" w:rsidR="006249C0" w:rsidRPr="008354C6" w:rsidRDefault="006249C0" w:rsidP="00BB2792">
            <w:pPr>
              <w:pStyle w:val="rowtabella0"/>
              <w:jc w:val="center"/>
              <w:rPr>
                <w:color w:val="002060"/>
              </w:rPr>
            </w:pPr>
            <w:r w:rsidRPr="008354C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843B0"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9B7BE" w14:textId="77777777" w:rsidR="006249C0" w:rsidRPr="008354C6" w:rsidRDefault="006249C0" w:rsidP="00BB2792">
            <w:pPr>
              <w:pStyle w:val="rowtabella0"/>
              <w:jc w:val="center"/>
              <w:rPr>
                <w:color w:val="002060"/>
              </w:rPr>
            </w:pPr>
            <w:r w:rsidRPr="008354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AB0CA" w14:textId="77777777" w:rsidR="006249C0" w:rsidRPr="008354C6" w:rsidRDefault="006249C0" w:rsidP="00BB2792">
            <w:pPr>
              <w:pStyle w:val="rowtabella0"/>
              <w:jc w:val="center"/>
              <w:rPr>
                <w:color w:val="002060"/>
              </w:rPr>
            </w:pPr>
            <w:r w:rsidRPr="008354C6">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D1B23" w14:textId="77777777" w:rsidR="006249C0" w:rsidRPr="008354C6" w:rsidRDefault="006249C0" w:rsidP="00BB2792">
            <w:pPr>
              <w:pStyle w:val="rowtabella0"/>
              <w:jc w:val="center"/>
              <w:rPr>
                <w:color w:val="002060"/>
              </w:rPr>
            </w:pPr>
            <w:r w:rsidRPr="008354C6">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6DAD1"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55A3E" w14:textId="77777777" w:rsidR="006249C0" w:rsidRPr="008354C6" w:rsidRDefault="006249C0" w:rsidP="00BB2792">
            <w:pPr>
              <w:pStyle w:val="rowtabella0"/>
              <w:jc w:val="center"/>
              <w:rPr>
                <w:color w:val="002060"/>
              </w:rPr>
            </w:pPr>
            <w:r w:rsidRPr="008354C6">
              <w:rPr>
                <w:color w:val="002060"/>
              </w:rPr>
              <w:t>0</w:t>
            </w:r>
          </w:p>
        </w:tc>
      </w:tr>
      <w:tr w:rsidR="006249C0" w:rsidRPr="008354C6" w14:paraId="0A1DB3E3"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436EFB" w14:textId="77777777" w:rsidR="006249C0" w:rsidRPr="008354C6" w:rsidRDefault="006249C0" w:rsidP="00BB2792">
            <w:pPr>
              <w:pStyle w:val="rowtabella0"/>
              <w:rPr>
                <w:color w:val="002060"/>
              </w:rPr>
            </w:pPr>
            <w:r w:rsidRPr="008354C6">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556D9" w14:textId="77777777" w:rsidR="006249C0" w:rsidRPr="008354C6" w:rsidRDefault="006249C0" w:rsidP="00BB2792">
            <w:pPr>
              <w:pStyle w:val="rowtabella0"/>
              <w:jc w:val="center"/>
              <w:rPr>
                <w:color w:val="002060"/>
              </w:rPr>
            </w:pPr>
            <w:r w:rsidRPr="008354C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17723"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424F3" w14:textId="77777777" w:rsidR="006249C0" w:rsidRPr="008354C6" w:rsidRDefault="006249C0" w:rsidP="00BB2792">
            <w:pPr>
              <w:pStyle w:val="rowtabella0"/>
              <w:jc w:val="center"/>
              <w:rPr>
                <w:color w:val="002060"/>
              </w:rPr>
            </w:pPr>
            <w:r w:rsidRPr="008354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A50B3"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6B560" w14:textId="77777777" w:rsidR="006249C0" w:rsidRPr="008354C6" w:rsidRDefault="006249C0" w:rsidP="00BB2792">
            <w:pPr>
              <w:pStyle w:val="rowtabella0"/>
              <w:jc w:val="center"/>
              <w:rPr>
                <w:color w:val="002060"/>
              </w:rPr>
            </w:pPr>
            <w:r w:rsidRPr="008354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8EF42" w14:textId="77777777" w:rsidR="006249C0" w:rsidRPr="008354C6" w:rsidRDefault="006249C0" w:rsidP="00BB2792">
            <w:pPr>
              <w:pStyle w:val="rowtabella0"/>
              <w:jc w:val="center"/>
              <w:rPr>
                <w:color w:val="002060"/>
              </w:rPr>
            </w:pPr>
            <w:r w:rsidRPr="008354C6">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F601C" w14:textId="77777777" w:rsidR="006249C0" w:rsidRPr="008354C6" w:rsidRDefault="006249C0" w:rsidP="00BB2792">
            <w:pPr>
              <w:pStyle w:val="rowtabella0"/>
              <w:jc w:val="center"/>
              <w:rPr>
                <w:color w:val="002060"/>
              </w:rPr>
            </w:pPr>
            <w:r w:rsidRPr="008354C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707A9" w14:textId="77777777" w:rsidR="006249C0" w:rsidRPr="008354C6" w:rsidRDefault="006249C0" w:rsidP="00BB2792">
            <w:pPr>
              <w:pStyle w:val="rowtabella0"/>
              <w:jc w:val="center"/>
              <w:rPr>
                <w:color w:val="002060"/>
              </w:rPr>
            </w:pPr>
            <w:r w:rsidRPr="008354C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DB10B" w14:textId="77777777" w:rsidR="006249C0" w:rsidRPr="008354C6" w:rsidRDefault="006249C0" w:rsidP="00BB2792">
            <w:pPr>
              <w:pStyle w:val="rowtabella0"/>
              <w:jc w:val="center"/>
              <w:rPr>
                <w:color w:val="002060"/>
              </w:rPr>
            </w:pPr>
            <w:r w:rsidRPr="008354C6">
              <w:rPr>
                <w:color w:val="002060"/>
              </w:rPr>
              <w:t>0</w:t>
            </w:r>
          </w:p>
        </w:tc>
      </w:tr>
      <w:tr w:rsidR="006249C0" w:rsidRPr="008354C6" w14:paraId="33C5E9A2"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8ACA7B" w14:textId="77777777" w:rsidR="006249C0" w:rsidRPr="008354C6" w:rsidRDefault="006249C0" w:rsidP="00BB2792">
            <w:pPr>
              <w:pStyle w:val="rowtabella0"/>
              <w:rPr>
                <w:color w:val="002060"/>
              </w:rPr>
            </w:pPr>
            <w:r w:rsidRPr="008354C6">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6A14E" w14:textId="77777777" w:rsidR="006249C0" w:rsidRPr="008354C6" w:rsidRDefault="006249C0" w:rsidP="00BB2792">
            <w:pPr>
              <w:pStyle w:val="rowtabella0"/>
              <w:jc w:val="center"/>
              <w:rPr>
                <w:color w:val="002060"/>
              </w:rPr>
            </w:pPr>
            <w:r w:rsidRPr="008354C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71842"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A7D88"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EB746"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9F5B6" w14:textId="77777777" w:rsidR="006249C0" w:rsidRPr="008354C6" w:rsidRDefault="006249C0" w:rsidP="00BB2792">
            <w:pPr>
              <w:pStyle w:val="rowtabella0"/>
              <w:jc w:val="center"/>
              <w:rPr>
                <w:color w:val="002060"/>
              </w:rPr>
            </w:pPr>
            <w:r w:rsidRPr="00835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41591" w14:textId="77777777" w:rsidR="006249C0" w:rsidRPr="008354C6" w:rsidRDefault="006249C0" w:rsidP="00BB2792">
            <w:pPr>
              <w:pStyle w:val="rowtabella0"/>
              <w:jc w:val="center"/>
              <w:rPr>
                <w:color w:val="002060"/>
              </w:rPr>
            </w:pPr>
            <w:r w:rsidRPr="008354C6">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C3C55" w14:textId="77777777" w:rsidR="006249C0" w:rsidRPr="008354C6" w:rsidRDefault="006249C0" w:rsidP="00BB2792">
            <w:pPr>
              <w:pStyle w:val="rowtabella0"/>
              <w:jc w:val="center"/>
              <w:rPr>
                <w:color w:val="002060"/>
              </w:rPr>
            </w:pPr>
            <w:r w:rsidRPr="008354C6">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36EDB"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0A990" w14:textId="77777777" w:rsidR="006249C0" w:rsidRPr="008354C6" w:rsidRDefault="006249C0" w:rsidP="00BB2792">
            <w:pPr>
              <w:pStyle w:val="rowtabella0"/>
              <w:jc w:val="center"/>
              <w:rPr>
                <w:color w:val="002060"/>
              </w:rPr>
            </w:pPr>
            <w:r w:rsidRPr="008354C6">
              <w:rPr>
                <w:color w:val="002060"/>
              </w:rPr>
              <w:t>0</w:t>
            </w:r>
          </w:p>
        </w:tc>
      </w:tr>
      <w:tr w:rsidR="006249C0" w:rsidRPr="008354C6" w14:paraId="6996820E"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A0AA0B" w14:textId="77777777" w:rsidR="006249C0" w:rsidRPr="008354C6" w:rsidRDefault="006249C0" w:rsidP="00BB2792">
            <w:pPr>
              <w:pStyle w:val="rowtabella0"/>
              <w:rPr>
                <w:color w:val="002060"/>
              </w:rPr>
            </w:pPr>
            <w:r w:rsidRPr="008354C6">
              <w:rPr>
                <w:color w:val="002060"/>
              </w:rPr>
              <w:t>A.S.D. SAN SEVERINO MARCHE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838B2" w14:textId="77777777" w:rsidR="006249C0" w:rsidRPr="008354C6" w:rsidRDefault="006249C0" w:rsidP="00BB2792">
            <w:pPr>
              <w:pStyle w:val="rowtabella0"/>
              <w:jc w:val="center"/>
              <w:rPr>
                <w:color w:val="002060"/>
              </w:rPr>
            </w:pPr>
            <w:r w:rsidRPr="008354C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3D032"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6C53C" w14:textId="77777777" w:rsidR="006249C0" w:rsidRPr="008354C6" w:rsidRDefault="006249C0" w:rsidP="00BB2792">
            <w:pPr>
              <w:pStyle w:val="rowtabella0"/>
              <w:jc w:val="center"/>
              <w:rPr>
                <w:color w:val="002060"/>
              </w:rPr>
            </w:pPr>
            <w:r w:rsidRPr="008354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97C0B"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88563"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22D89" w14:textId="77777777" w:rsidR="006249C0" w:rsidRPr="008354C6" w:rsidRDefault="006249C0" w:rsidP="00BB2792">
            <w:pPr>
              <w:pStyle w:val="rowtabella0"/>
              <w:jc w:val="center"/>
              <w:rPr>
                <w:color w:val="002060"/>
              </w:rPr>
            </w:pPr>
            <w:r w:rsidRPr="008354C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9C34E" w14:textId="77777777" w:rsidR="006249C0" w:rsidRPr="008354C6" w:rsidRDefault="006249C0" w:rsidP="00BB2792">
            <w:pPr>
              <w:pStyle w:val="rowtabella0"/>
              <w:jc w:val="center"/>
              <w:rPr>
                <w:color w:val="002060"/>
              </w:rPr>
            </w:pPr>
            <w:r w:rsidRPr="008354C6">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6356C" w14:textId="77777777" w:rsidR="006249C0" w:rsidRPr="008354C6" w:rsidRDefault="006249C0" w:rsidP="00BB2792">
            <w:pPr>
              <w:pStyle w:val="rowtabella0"/>
              <w:jc w:val="center"/>
              <w:rPr>
                <w:color w:val="002060"/>
              </w:rPr>
            </w:pPr>
            <w:r w:rsidRPr="008354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C188D" w14:textId="77777777" w:rsidR="006249C0" w:rsidRPr="008354C6" w:rsidRDefault="006249C0" w:rsidP="00BB2792">
            <w:pPr>
              <w:pStyle w:val="rowtabella0"/>
              <w:jc w:val="center"/>
              <w:rPr>
                <w:color w:val="002060"/>
              </w:rPr>
            </w:pPr>
            <w:r w:rsidRPr="008354C6">
              <w:rPr>
                <w:color w:val="002060"/>
              </w:rPr>
              <w:t>0</w:t>
            </w:r>
          </w:p>
        </w:tc>
      </w:tr>
      <w:tr w:rsidR="006249C0" w:rsidRPr="008354C6" w14:paraId="2972A72C"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085310" w14:textId="77777777" w:rsidR="006249C0" w:rsidRPr="008354C6" w:rsidRDefault="006249C0" w:rsidP="00BB2792">
            <w:pPr>
              <w:pStyle w:val="rowtabella0"/>
              <w:rPr>
                <w:color w:val="002060"/>
              </w:rPr>
            </w:pPr>
            <w:r w:rsidRPr="008354C6">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76FF2" w14:textId="77777777" w:rsidR="006249C0" w:rsidRPr="008354C6" w:rsidRDefault="006249C0" w:rsidP="00BB2792">
            <w:pPr>
              <w:pStyle w:val="rowtabella0"/>
              <w:jc w:val="center"/>
              <w:rPr>
                <w:color w:val="002060"/>
              </w:rPr>
            </w:pPr>
            <w:r w:rsidRPr="008354C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E564F"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1BB6F" w14:textId="77777777" w:rsidR="006249C0" w:rsidRPr="008354C6" w:rsidRDefault="006249C0" w:rsidP="00BB2792">
            <w:pPr>
              <w:pStyle w:val="rowtabella0"/>
              <w:jc w:val="center"/>
              <w:rPr>
                <w:color w:val="002060"/>
              </w:rPr>
            </w:pPr>
            <w:r w:rsidRPr="008354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08E02"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49FCB" w14:textId="77777777" w:rsidR="006249C0" w:rsidRPr="008354C6" w:rsidRDefault="006249C0" w:rsidP="00BB2792">
            <w:pPr>
              <w:pStyle w:val="rowtabella0"/>
              <w:jc w:val="center"/>
              <w:rPr>
                <w:color w:val="002060"/>
              </w:rPr>
            </w:pPr>
            <w:r w:rsidRPr="008354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30A02" w14:textId="77777777" w:rsidR="006249C0" w:rsidRPr="008354C6" w:rsidRDefault="006249C0" w:rsidP="00BB2792">
            <w:pPr>
              <w:pStyle w:val="rowtabella0"/>
              <w:jc w:val="center"/>
              <w:rPr>
                <w:color w:val="002060"/>
              </w:rPr>
            </w:pPr>
            <w:r w:rsidRPr="008354C6">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3D1B4" w14:textId="77777777" w:rsidR="006249C0" w:rsidRPr="008354C6" w:rsidRDefault="006249C0" w:rsidP="00BB2792">
            <w:pPr>
              <w:pStyle w:val="rowtabella0"/>
              <w:jc w:val="center"/>
              <w:rPr>
                <w:color w:val="002060"/>
              </w:rPr>
            </w:pPr>
            <w:r w:rsidRPr="008354C6">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0E492" w14:textId="77777777" w:rsidR="006249C0" w:rsidRPr="008354C6" w:rsidRDefault="006249C0" w:rsidP="00BB2792">
            <w:pPr>
              <w:pStyle w:val="rowtabella0"/>
              <w:jc w:val="center"/>
              <w:rPr>
                <w:color w:val="002060"/>
              </w:rPr>
            </w:pPr>
            <w:r w:rsidRPr="008354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D8A62" w14:textId="77777777" w:rsidR="006249C0" w:rsidRPr="008354C6" w:rsidRDefault="006249C0" w:rsidP="00BB2792">
            <w:pPr>
              <w:pStyle w:val="rowtabella0"/>
              <w:jc w:val="center"/>
              <w:rPr>
                <w:color w:val="002060"/>
              </w:rPr>
            </w:pPr>
            <w:r w:rsidRPr="008354C6">
              <w:rPr>
                <w:color w:val="002060"/>
              </w:rPr>
              <w:t>0</w:t>
            </w:r>
          </w:p>
        </w:tc>
      </w:tr>
      <w:tr w:rsidR="006249C0" w:rsidRPr="008354C6" w14:paraId="624C9299"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840718" w14:textId="77777777" w:rsidR="006249C0" w:rsidRPr="008354C6" w:rsidRDefault="006249C0" w:rsidP="00BB2792">
            <w:pPr>
              <w:pStyle w:val="rowtabella0"/>
              <w:rPr>
                <w:color w:val="002060"/>
              </w:rPr>
            </w:pPr>
            <w:r w:rsidRPr="008354C6">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101D5" w14:textId="77777777" w:rsidR="006249C0" w:rsidRPr="008354C6" w:rsidRDefault="006249C0" w:rsidP="00BB2792">
            <w:pPr>
              <w:pStyle w:val="rowtabella0"/>
              <w:jc w:val="center"/>
              <w:rPr>
                <w:color w:val="002060"/>
              </w:rPr>
            </w:pPr>
            <w:r w:rsidRPr="008354C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00141"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CC8EB" w14:textId="77777777" w:rsidR="006249C0" w:rsidRPr="008354C6" w:rsidRDefault="006249C0" w:rsidP="00BB2792">
            <w:pPr>
              <w:pStyle w:val="rowtabella0"/>
              <w:jc w:val="center"/>
              <w:rPr>
                <w:color w:val="002060"/>
              </w:rPr>
            </w:pPr>
            <w:r w:rsidRPr="008354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4C2F4"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7CD7B" w14:textId="77777777" w:rsidR="006249C0" w:rsidRPr="008354C6" w:rsidRDefault="006249C0" w:rsidP="00BB2792">
            <w:pPr>
              <w:pStyle w:val="rowtabella0"/>
              <w:jc w:val="center"/>
              <w:rPr>
                <w:color w:val="002060"/>
              </w:rPr>
            </w:pPr>
            <w:r w:rsidRPr="008354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29C0F" w14:textId="77777777" w:rsidR="006249C0" w:rsidRPr="008354C6" w:rsidRDefault="006249C0" w:rsidP="00BB2792">
            <w:pPr>
              <w:pStyle w:val="rowtabella0"/>
              <w:jc w:val="center"/>
              <w:rPr>
                <w:color w:val="002060"/>
              </w:rPr>
            </w:pPr>
            <w:r w:rsidRPr="008354C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9C404" w14:textId="77777777" w:rsidR="006249C0" w:rsidRPr="008354C6" w:rsidRDefault="006249C0" w:rsidP="00BB2792">
            <w:pPr>
              <w:pStyle w:val="rowtabella0"/>
              <w:jc w:val="center"/>
              <w:rPr>
                <w:color w:val="002060"/>
              </w:rPr>
            </w:pPr>
            <w:r w:rsidRPr="008354C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19BC1"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10DD6" w14:textId="77777777" w:rsidR="006249C0" w:rsidRPr="008354C6" w:rsidRDefault="006249C0" w:rsidP="00BB2792">
            <w:pPr>
              <w:pStyle w:val="rowtabella0"/>
              <w:jc w:val="center"/>
              <w:rPr>
                <w:color w:val="002060"/>
              </w:rPr>
            </w:pPr>
            <w:r w:rsidRPr="008354C6">
              <w:rPr>
                <w:color w:val="002060"/>
              </w:rPr>
              <w:t>0</w:t>
            </w:r>
          </w:p>
        </w:tc>
      </w:tr>
      <w:tr w:rsidR="006249C0" w:rsidRPr="008354C6" w14:paraId="5EFEF71C"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A0D8D7" w14:textId="77777777" w:rsidR="006249C0" w:rsidRPr="008354C6" w:rsidRDefault="006249C0" w:rsidP="00BB2792">
            <w:pPr>
              <w:pStyle w:val="rowtabella0"/>
              <w:rPr>
                <w:color w:val="002060"/>
              </w:rPr>
            </w:pPr>
            <w:r w:rsidRPr="008354C6">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B811A" w14:textId="77777777" w:rsidR="006249C0" w:rsidRPr="008354C6" w:rsidRDefault="006249C0" w:rsidP="00BB2792">
            <w:pPr>
              <w:pStyle w:val="rowtabella0"/>
              <w:jc w:val="center"/>
              <w:rPr>
                <w:color w:val="002060"/>
              </w:rPr>
            </w:pPr>
            <w:r w:rsidRPr="008354C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4A9D9"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4B6C8" w14:textId="77777777" w:rsidR="006249C0" w:rsidRPr="008354C6" w:rsidRDefault="006249C0" w:rsidP="00BB2792">
            <w:pPr>
              <w:pStyle w:val="rowtabella0"/>
              <w:jc w:val="center"/>
              <w:rPr>
                <w:color w:val="002060"/>
              </w:rPr>
            </w:pPr>
            <w:r w:rsidRPr="008354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50566" w14:textId="77777777" w:rsidR="006249C0" w:rsidRPr="008354C6" w:rsidRDefault="006249C0" w:rsidP="00BB2792">
            <w:pPr>
              <w:pStyle w:val="rowtabella0"/>
              <w:jc w:val="center"/>
              <w:rPr>
                <w:color w:val="002060"/>
              </w:rPr>
            </w:pPr>
            <w:r w:rsidRPr="008354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D05BA" w14:textId="77777777" w:rsidR="006249C0" w:rsidRPr="008354C6" w:rsidRDefault="006249C0" w:rsidP="00BB2792">
            <w:pPr>
              <w:pStyle w:val="rowtabella0"/>
              <w:jc w:val="center"/>
              <w:rPr>
                <w:color w:val="002060"/>
              </w:rPr>
            </w:pPr>
            <w:r w:rsidRPr="00835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18B28" w14:textId="77777777" w:rsidR="006249C0" w:rsidRPr="008354C6" w:rsidRDefault="006249C0" w:rsidP="00BB2792">
            <w:pPr>
              <w:pStyle w:val="rowtabella0"/>
              <w:jc w:val="center"/>
              <w:rPr>
                <w:color w:val="002060"/>
              </w:rPr>
            </w:pPr>
            <w:r w:rsidRPr="008354C6">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46E86" w14:textId="77777777" w:rsidR="006249C0" w:rsidRPr="008354C6" w:rsidRDefault="006249C0" w:rsidP="00BB2792">
            <w:pPr>
              <w:pStyle w:val="rowtabella0"/>
              <w:jc w:val="center"/>
              <w:rPr>
                <w:color w:val="002060"/>
              </w:rPr>
            </w:pPr>
            <w:r w:rsidRPr="008354C6">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0E139" w14:textId="77777777" w:rsidR="006249C0" w:rsidRPr="008354C6" w:rsidRDefault="006249C0" w:rsidP="00BB2792">
            <w:pPr>
              <w:pStyle w:val="rowtabella0"/>
              <w:jc w:val="center"/>
              <w:rPr>
                <w:color w:val="002060"/>
              </w:rPr>
            </w:pPr>
            <w:r w:rsidRPr="008354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D19AD" w14:textId="77777777" w:rsidR="006249C0" w:rsidRPr="008354C6" w:rsidRDefault="006249C0" w:rsidP="00BB2792">
            <w:pPr>
              <w:pStyle w:val="rowtabella0"/>
              <w:jc w:val="center"/>
              <w:rPr>
                <w:color w:val="002060"/>
              </w:rPr>
            </w:pPr>
            <w:r w:rsidRPr="008354C6">
              <w:rPr>
                <w:color w:val="002060"/>
              </w:rPr>
              <w:t>0</w:t>
            </w:r>
          </w:p>
        </w:tc>
      </w:tr>
      <w:tr w:rsidR="006249C0" w:rsidRPr="008354C6" w14:paraId="77C0ED29"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5AD159" w14:textId="77777777" w:rsidR="006249C0" w:rsidRPr="008354C6" w:rsidRDefault="006249C0" w:rsidP="00BB2792">
            <w:pPr>
              <w:pStyle w:val="rowtabella0"/>
              <w:rPr>
                <w:color w:val="002060"/>
              </w:rPr>
            </w:pPr>
            <w:r w:rsidRPr="008354C6">
              <w:rPr>
                <w:color w:val="002060"/>
              </w:rPr>
              <w:t>ASD FUTSAL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E3DEB" w14:textId="77777777" w:rsidR="006249C0" w:rsidRPr="008354C6" w:rsidRDefault="006249C0" w:rsidP="00BB2792">
            <w:pPr>
              <w:pStyle w:val="rowtabella0"/>
              <w:jc w:val="center"/>
              <w:rPr>
                <w:color w:val="002060"/>
              </w:rPr>
            </w:pPr>
            <w:r w:rsidRPr="008354C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A1A24"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9B2A5" w14:textId="77777777" w:rsidR="006249C0" w:rsidRPr="008354C6" w:rsidRDefault="006249C0" w:rsidP="00BB2792">
            <w:pPr>
              <w:pStyle w:val="rowtabella0"/>
              <w:jc w:val="center"/>
              <w:rPr>
                <w:color w:val="002060"/>
              </w:rPr>
            </w:pPr>
            <w:r w:rsidRPr="008354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71613"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677DF" w14:textId="77777777" w:rsidR="006249C0" w:rsidRPr="008354C6" w:rsidRDefault="006249C0" w:rsidP="00BB2792">
            <w:pPr>
              <w:pStyle w:val="rowtabella0"/>
              <w:jc w:val="center"/>
              <w:rPr>
                <w:color w:val="002060"/>
              </w:rPr>
            </w:pPr>
            <w:r w:rsidRPr="008354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17CDC" w14:textId="77777777" w:rsidR="006249C0" w:rsidRPr="008354C6" w:rsidRDefault="006249C0" w:rsidP="00BB2792">
            <w:pPr>
              <w:pStyle w:val="rowtabella0"/>
              <w:jc w:val="center"/>
              <w:rPr>
                <w:color w:val="002060"/>
              </w:rPr>
            </w:pPr>
            <w:r w:rsidRPr="008354C6">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FBC0C" w14:textId="77777777" w:rsidR="006249C0" w:rsidRPr="008354C6" w:rsidRDefault="006249C0" w:rsidP="00BB2792">
            <w:pPr>
              <w:pStyle w:val="rowtabella0"/>
              <w:jc w:val="center"/>
              <w:rPr>
                <w:color w:val="002060"/>
              </w:rPr>
            </w:pPr>
            <w:r w:rsidRPr="008354C6">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DCDB6" w14:textId="77777777" w:rsidR="006249C0" w:rsidRPr="008354C6" w:rsidRDefault="006249C0" w:rsidP="00BB2792">
            <w:pPr>
              <w:pStyle w:val="rowtabella0"/>
              <w:jc w:val="center"/>
              <w:rPr>
                <w:color w:val="002060"/>
              </w:rPr>
            </w:pPr>
            <w:r w:rsidRPr="008354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97F2E" w14:textId="77777777" w:rsidR="006249C0" w:rsidRPr="008354C6" w:rsidRDefault="006249C0" w:rsidP="00BB2792">
            <w:pPr>
              <w:pStyle w:val="rowtabella0"/>
              <w:jc w:val="center"/>
              <w:rPr>
                <w:color w:val="002060"/>
              </w:rPr>
            </w:pPr>
            <w:r w:rsidRPr="008354C6">
              <w:rPr>
                <w:color w:val="002060"/>
              </w:rPr>
              <w:t>0</w:t>
            </w:r>
          </w:p>
        </w:tc>
      </w:tr>
      <w:tr w:rsidR="006249C0" w:rsidRPr="008354C6" w14:paraId="710CDC74"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573BD9" w14:textId="77777777" w:rsidR="006249C0" w:rsidRPr="008354C6" w:rsidRDefault="006249C0" w:rsidP="00BB2792">
            <w:pPr>
              <w:pStyle w:val="rowtabella0"/>
              <w:rPr>
                <w:color w:val="002060"/>
              </w:rPr>
            </w:pPr>
            <w:r w:rsidRPr="008354C6">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FDAB6" w14:textId="77777777" w:rsidR="006249C0" w:rsidRPr="008354C6" w:rsidRDefault="006249C0" w:rsidP="00BB2792">
            <w:pPr>
              <w:pStyle w:val="rowtabella0"/>
              <w:jc w:val="center"/>
              <w:rPr>
                <w:color w:val="002060"/>
              </w:rPr>
            </w:pPr>
            <w:r w:rsidRPr="008354C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63AA7"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4FDE6" w14:textId="77777777" w:rsidR="006249C0" w:rsidRPr="008354C6" w:rsidRDefault="006249C0" w:rsidP="00BB2792">
            <w:pPr>
              <w:pStyle w:val="rowtabella0"/>
              <w:jc w:val="center"/>
              <w:rPr>
                <w:color w:val="002060"/>
              </w:rPr>
            </w:pPr>
            <w:r w:rsidRPr="008354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D233D"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DCE54" w14:textId="77777777" w:rsidR="006249C0" w:rsidRPr="008354C6" w:rsidRDefault="006249C0" w:rsidP="00BB2792">
            <w:pPr>
              <w:pStyle w:val="rowtabella0"/>
              <w:jc w:val="center"/>
              <w:rPr>
                <w:color w:val="002060"/>
              </w:rPr>
            </w:pPr>
            <w:r w:rsidRPr="008354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126F6" w14:textId="77777777" w:rsidR="006249C0" w:rsidRPr="008354C6" w:rsidRDefault="006249C0" w:rsidP="00BB2792">
            <w:pPr>
              <w:pStyle w:val="rowtabella0"/>
              <w:jc w:val="center"/>
              <w:rPr>
                <w:color w:val="002060"/>
              </w:rPr>
            </w:pPr>
            <w:r w:rsidRPr="008354C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078EB" w14:textId="77777777" w:rsidR="006249C0" w:rsidRPr="008354C6" w:rsidRDefault="006249C0" w:rsidP="00BB2792">
            <w:pPr>
              <w:pStyle w:val="rowtabella0"/>
              <w:jc w:val="center"/>
              <w:rPr>
                <w:color w:val="002060"/>
              </w:rPr>
            </w:pPr>
            <w:r w:rsidRPr="008354C6">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BA922" w14:textId="77777777" w:rsidR="006249C0" w:rsidRPr="008354C6" w:rsidRDefault="006249C0" w:rsidP="00BB2792">
            <w:pPr>
              <w:pStyle w:val="rowtabella0"/>
              <w:jc w:val="center"/>
              <w:rPr>
                <w:color w:val="002060"/>
              </w:rPr>
            </w:pPr>
            <w:r w:rsidRPr="008354C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46E6C" w14:textId="77777777" w:rsidR="006249C0" w:rsidRPr="008354C6" w:rsidRDefault="006249C0" w:rsidP="00BB2792">
            <w:pPr>
              <w:pStyle w:val="rowtabella0"/>
              <w:jc w:val="center"/>
              <w:rPr>
                <w:color w:val="002060"/>
              </w:rPr>
            </w:pPr>
            <w:r w:rsidRPr="008354C6">
              <w:rPr>
                <w:color w:val="002060"/>
              </w:rPr>
              <w:t>0</w:t>
            </w:r>
          </w:p>
        </w:tc>
      </w:tr>
      <w:tr w:rsidR="006249C0" w:rsidRPr="008354C6" w14:paraId="52B2B4FB"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724953" w14:textId="77777777" w:rsidR="006249C0" w:rsidRPr="008354C6" w:rsidRDefault="006249C0" w:rsidP="00BB2792">
            <w:pPr>
              <w:pStyle w:val="rowtabella0"/>
              <w:rPr>
                <w:color w:val="002060"/>
              </w:rPr>
            </w:pPr>
            <w:r w:rsidRPr="008354C6">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3C04E" w14:textId="77777777" w:rsidR="006249C0" w:rsidRPr="008354C6" w:rsidRDefault="006249C0" w:rsidP="00BB2792">
            <w:pPr>
              <w:pStyle w:val="rowtabella0"/>
              <w:jc w:val="center"/>
              <w:rPr>
                <w:color w:val="002060"/>
              </w:rPr>
            </w:pPr>
            <w:r w:rsidRPr="008354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5514B"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C85BB" w14:textId="77777777" w:rsidR="006249C0" w:rsidRPr="008354C6" w:rsidRDefault="006249C0" w:rsidP="00BB2792">
            <w:pPr>
              <w:pStyle w:val="rowtabella0"/>
              <w:jc w:val="center"/>
              <w:rPr>
                <w:color w:val="002060"/>
              </w:rPr>
            </w:pPr>
            <w:r w:rsidRPr="008354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34ED2"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399BE" w14:textId="77777777" w:rsidR="006249C0" w:rsidRPr="008354C6" w:rsidRDefault="006249C0" w:rsidP="00BB2792">
            <w:pPr>
              <w:pStyle w:val="rowtabella0"/>
              <w:jc w:val="center"/>
              <w:rPr>
                <w:color w:val="002060"/>
              </w:rPr>
            </w:pPr>
            <w:r w:rsidRPr="008354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DE47E" w14:textId="77777777" w:rsidR="006249C0" w:rsidRPr="008354C6" w:rsidRDefault="006249C0" w:rsidP="00BB2792">
            <w:pPr>
              <w:pStyle w:val="rowtabella0"/>
              <w:jc w:val="center"/>
              <w:rPr>
                <w:color w:val="002060"/>
              </w:rPr>
            </w:pPr>
            <w:r w:rsidRPr="008354C6">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380C8" w14:textId="77777777" w:rsidR="006249C0" w:rsidRPr="008354C6" w:rsidRDefault="006249C0" w:rsidP="00BB2792">
            <w:pPr>
              <w:pStyle w:val="rowtabella0"/>
              <w:jc w:val="center"/>
              <w:rPr>
                <w:color w:val="002060"/>
              </w:rPr>
            </w:pPr>
            <w:r w:rsidRPr="008354C6">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02550" w14:textId="77777777" w:rsidR="006249C0" w:rsidRPr="008354C6" w:rsidRDefault="006249C0" w:rsidP="00BB2792">
            <w:pPr>
              <w:pStyle w:val="rowtabella0"/>
              <w:jc w:val="center"/>
              <w:rPr>
                <w:color w:val="002060"/>
              </w:rPr>
            </w:pPr>
            <w:r w:rsidRPr="008354C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451CB" w14:textId="77777777" w:rsidR="006249C0" w:rsidRPr="008354C6" w:rsidRDefault="006249C0" w:rsidP="00BB2792">
            <w:pPr>
              <w:pStyle w:val="rowtabella0"/>
              <w:jc w:val="center"/>
              <w:rPr>
                <w:color w:val="002060"/>
              </w:rPr>
            </w:pPr>
            <w:r w:rsidRPr="008354C6">
              <w:rPr>
                <w:color w:val="002060"/>
              </w:rPr>
              <w:t>0</w:t>
            </w:r>
          </w:p>
        </w:tc>
      </w:tr>
      <w:tr w:rsidR="006249C0" w:rsidRPr="008354C6" w14:paraId="05AB1015" w14:textId="77777777" w:rsidTr="00BB279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D5F207" w14:textId="77777777" w:rsidR="006249C0" w:rsidRPr="008354C6" w:rsidRDefault="006249C0" w:rsidP="00BB2792">
            <w:pPr>
              <w:pStyle w:val="rowtabella0"/>
              <w:rPr>
                <w:color w:val="002060"/>
              </w:rPr>
            </w:pPr>
            <w:r w:rsidRPr="008354C6">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2BF26"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BEF05"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D60F8"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DCEE1"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65DD7" w14:textId="77777777" w:rsidR="006249C0" w:rsidRPr="008354C6" w:rsidRDefault="006249C0" w:rsidP="00BB2792">
            <w:pPr>
              <w:pStyle w:val="rowtabella0"/>
              <w:jc w:val="center"/>
              <w:rPr>
                <w:color w:val="002060"/>
              </w:rPr>
            </w:pPr>
            <w:r w:rsidRPr="008354C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ABB3F" w14:textId="77777777" w:rsidR="006249C0" w:rsidRPr="008354C6" w:rsidRDefault="006249C0" w:rsidP="00BB2792">
            <w:pPr>
              <w:pStyle w:val="rowtabella0"/>
              <w:jc w:val="center"/>
              <w:rPr>
                <w:color w:val="002060"/>
              </w:rPr>
            </w:pPr>
            <w:r w:rsidRPr="008354C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E5E4B" w14:textId="77777777" w:rsidR="006249C0" w:rsidRPr="008354C6" w:rsidRDefault="006249C0" w:rsidP="00BB2792">
            <w:pPr>
              <w:pStyle w:val="rowtabella0"/>
              <w:jc w:val="center"/>
              <w:rPr>
                <w:color w:val="002060"/>
              </w:rPr>
            </w:pPr>
            <w:r w:rsidRPr="008354C6">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42735" w14:textId="77777777" w:rsidR="006249C0" w:rsidRPr="008354C6" w:rsidRDefault="006249C0" w:rsidP="00BB2792">
            <w:pPr>
              <w:pStyle w:val="rowtabella0"/>
              <w:jc w:val="center"/>
              <w:rPr>
                <w:color w:val="002060"/>
              </w:rPr>
            </w:pPr>
            <w:r w:rsidRPr="008354C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0EC6F" w14:textId="77777777" w:rsidR="006249C0" w:rsidRPr="008354C6" w:rsidRDefault="006249C0" w:rsidP="00BB2792">
            <w:pPr>
              <w:pStyle w:val="rowtabella0"/>
              <w:jc w:val="center"/>
              <w:rPr>
                <w:color w:val="002060"/>
              </w:rPr>
            </w:pPr>
            <w:r w:rsidRPr="008354C6">
              <w:rPr>
                <w:color w:val="002060"/>
              </w:rPr>
              <w:t>0</w:t>
            </w:r>
          </w:p>
        </w:tc>
      </w:tr>
    </w:tbl>
    <w:p w14:paraId="0E949A1F" w14:textId="77777777" w:rsidR="006249C0" w:rsidRPr="008354C6" w:rsidRDefault="006249C0" w:rsidP="006249C0">
      <w:pPr>
        <w:pStyle w:val="breakline"/>
        <w:rPr>
          <w:rFonts w:eastAsiaTheme="minorEastAsia"/>
          <w:color w:val="002060"/>
        </w:rPr>
      </w:pPr>
    </w:p>
    <w:p w14:paraId="75E95C58" w14:textId="77777777" w:rsidR="006249C0" w:rsidRPr="008354C6" w:rsidRDefault="006249C0" w:rsidP="006249C0">
      <w:pPr>
        <w:pStyle w:val="breakline"/>
        <w:rPr>
          <w:color w:val="002060"/>
        </w:rPr>
      </w:pPr>
    </w:p>
    <w:p w14:paraId="148887F2" w14:textId="77777777" w:rsidR="006249C0" w:rsidRPr="008354C6" w:rsidRDefault="006249C0" w:rsidP="006249C0">
      <w:pPr>
        <w:pStyle w:val="sottotitolocampionato10"/>
        <w:rPr>
          <w:color w:val="002060"/>
        </w:rPr>
      </w:pPr>
      <w:r w:rsidRPr="008354C6">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249C0" w:rsidRPr="008354C6" w14:paraId="6529FF0D" w14:textId="77777777" w:rsidTr="00BB279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3F8A6" w14:textId="77777777" w:rsidR="006249C0" w:rsidRPr="008354C6" w:rsidRDefault="006249C0" w:rsidP="00BB2792">
            <w:pPr>
              <w:pStyle w:val="headertabella0"/>
              <w:rPr>
                <w:color w:val="002060"/>
              </w:rPr>
            </w:pPr>
            <w:r w:rsidRPr="008354C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6D8CF" w14:textId="77777777" w:rsidR="006249C0" w:rsidRPr="008354C6" w:rsidRDefault="006249C0" w:rsidP="00BB2792">
            <w:pPr>
              <w:pStyle w:val="headertabella0"/>
              <w:rPr>
                <w:color w:val="002060"/>
              </w:rPr>
            </w:pPr>
            <w:r w:rsidRPr="008354C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87B9B" w14:textId="77777777" w:rsidR="006249C0" w:rsidRPr="008354C6" w:rsidRDefault="006249C0" w:rsidP="00BB2792">
            <w:pPr>
              <w:pStyle w:val="headertabella0"/>
              <w:rPr>
                <w:color w:val="002060"/>
              </w:rPr>
            </w:pPr>
            <w:r w:rsidRPr="008354C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AAD32" w14:textId="77777777" w:rsidR="006249C0" w:rsidRPr="008354C6" w:rsidRDefault="006249C0" w:rsidP="00BB2792">
            <w:pPr>
              <w:pStyle w:val="headertabella0"/>
              <w:rPr>
                <w:color w:val="002060"/>
              </w:rPr>
            </w:pPr>
            <w:r w:rsidRPr="008354C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3205F" w14:textId="77777777" w:rsidR="006249C0" w:rsidRPr="008354C6" w:rsidRDefault="006249C0" w:rsidP="00BB2792">
            <w:pPr>
              <w:pStyle w:val="headertabella0"/>
              <w:rPr>
                <w:color w:val="002060"/>
              </w:rPr>
            </w:pPr>
            <w:r w:rsidRPr="008354C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DA1BF" w14:textId="77777777" w:rsidR="006249C0" w:rsidRPr="008354C6" w:rsidRDefault="006249C0" w:rsidP="00BB2792">
            <w:pPr>
              <w:pStyle w:val="headertabella0"/>
              <w:rPr>
                <w:color w:val="002060"/>
              </w:rPr>
            </w:pPr>
            <w:r w:rsidRPr="008354C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2EFEF" w14:textId="77777777" w:rsidR="006249C0" w:rsidRPr="008354C6" w:rsidRDefault="006249C0" w:rsidP="00BB2792">
            <w:pPr>
              <w:pStyle w:val="headertabella0"/>
              <w:rPr>
                <w:color w:val="002060"/>
              </w:rPr>
            </w:pPr>
            <w:r w:rsidRPr="008354C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B6B9B" w14:textId="77777777" w:rsidR="006249C0" w:rsidRPr="008354C6" w:rsidRDefault="006249C0" w:rsidP="00BB2792">
            <w:pPr>
              <w:pStyle w:val="headertabella0"/>
              <w:rPr>
                <w:color w:val="002060"/>
              </w:rPr>
            </w:pPr>
            <w:r w:rsidRPr="008354C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BF399" w14:textId="77777777" w:rsidR="006249C0" w:rsidRPr="008354C6" w:rsidRDefault="006249C0" w:rsidP="00BB2792">
            <w:pPr>
              <w:pStyle w:val="headertabella0"/>
              <w:rPr>
                <w:color w:val="002060"/>
              </w:rPr>
            </w:pPr>
            <w:r w:rsidRPr="008354C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D09B3" w14:textId="77777777" w:rsidR="006249C0" w:rsidRPr="008354C6" w:rsidRDefault="006249C0" w:rsidP="00BB2792">
            <w:pPr>
              <w:pStyle w:val="headertabella0"/>
              <w:rPr>
                <w:color w:val="002060"/>
              </w:rPr>
            </w:pPr>
            <w:r w:rsidRPr="008354C6">
              <w:rPr>
                <w:color w:val="002060"/>
              </w:rPr>
              <w:t>PE</w:t>
            </w:r>
          </w:p>
        </w:tc>
      </w:tr>
      <w:tr w:rsidR="006249C0" w:rsidRPr="008354C6" w14:paraId="3C46833A" w14:textId="77777777" w:rsidTr="00BB279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2A8CA3" w14:textId="77777777" w:rsidR="006249C0" w:rsidRPr="008354C6" w:rsidRDefault="006249C0" w:rsidP="00BB2792">
            <w:pPr>
              <w:pStyle w:val="rowtabella0"/>
              <w:rPr>
                <w:color w:val="002060"/>
              </w:rPr>
            </w:pPr>
            <w:r w:rsidRPr="008354C6">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206CE" w14:textId="77777777" w:rsidR="006249C0" w:rsidRPr="008354C6" w:rsidRDefault="006249C0" w:rsidP="00BB2792">
            <w:pPr>
              <w:pStyle w:val="rowtabella0"/>
              <w:jc w:val="center"/>
              <w:rPr>
                <w:color w:val="002060"/>
              </w:rPr>
            </w:pPr>
            <w:r w:rsidRPr="008354C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BF284"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37817" w14:textId="77777777" w:rsidR="006249C0" w:rsidRPr="008354C6" w:rsidRDefault="006249C0" w:rsidP="00BB2792">
            <w:pPr>
              <w:pStyle w:val="rowtabella0"/>
              <w:jc w:val="center"/>
              <w:rPr>
                <w:color w:val="002060"/>
              </w:rPr>
            </w:pPr>
            <w:r w:rsidRPr="008354C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2BE6E"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06505"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0293D" w14:textId="77777777" w:rsidR="006249C0" w:rsidRPr="008354C6" w:rsidRDefault="006249C0" w:rsidP="00BB2792">
            <w:pPr>
              <w:pStyle w:val="rowtabella0"/>
              <w:jc w:val="center"/>
              <w:rPr>
                <w:color w:val="002060"/>
              </w:rPr>
            </w:pPr>
            <w:r w:rsidRPr="008354C6">
              <w:rPr>
                <w:color w:val="002060"/>
              </w:rPr>
              <w:t>122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ADA61" w14:textId="77777777" w:rsidR="006249C0" w:rsidRPr="008354C6" w:rsidRDefault="006249C0" w:rsidP="00BB2792">
            <w:pPr>
              <w:pStyle w:val="rowtabella0"/>
              <w:jc w:val="center"/>
              <w:rPr>
                <w:color w:val="002060"/>
              </w:rPr>
            </w:pPr>
            <w:r w:rsidRPr="008354C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8B78B" w14:textId="77777777" w:rsidR="006249C0" w:rsidRPr="008354C6" w:rsidRDefault="006249C0" w:rsidP="00BB2792">
            <w:pPr>
              <w:pStyle w:val="rowtabella0"/>
              <w:jc w:val="center"/>
              <w:rPr>
                <w:color w:val="002060"/>
              </w:rPr>
            </w:pPr>
            <w:r w:rsidRPr="008354C6">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63687" w14:textId="77777777" w:rsidR="006249C0" w:rsidRPr="008354C6" w:rsidRDefault="006249C0" w:rsidP="00BB2792">
            <w:pPr>
              <w:pStyle w:val="rowtabella0"/>
              <w:jc w:val="center"/>
              <w:rPr>
                <w:color w:val="002060"/>
              </w:rPr>
            </w:pPr>
            <w:r w:rsidRPr="008354C6">
              <w:rPr>
                <w:color w:val="002060"/>
              </w:rPr>
              <w:t>0</w:t>
            </w:r>
          </w:p>
        </w:tc>
      </w:tr>
      <w:tr w:rsidR="006249C0" w:rsidRPr="008354C6" w14:paraId="58D73407"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252C06" w14:textId="77777777" w:rsidR="006249C0" w:rsidRPr="008354C6" w:rsidRDefault="006249C0" w:rsidP="00BB2792">
            <w:pPr>
              <w:pStyle w:val="rowtabella0"/>
              <w:rPr>
                <w:color w:val="002060"/>
              </w:rPr>
            </w:pPr>
            <w:r w:rsidRPr="008354C6">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6C7DB" w14:textId="77777777" w:rsidR="006249C0" w:rsidRPr="008354C6" w:rsidRDefault="006249C0" w:rsidP="00BB2792">
            <w:pPr>
              <w:pStyle w:val="rowtabella0"/>
              <w:jc w:val="center"/>
              <w:rPr>
                <w:color w:val="002060"/>
              </w:rPr>
            </w:pPr>
            <w:r w:rsidRPr="008354C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E0922" w14:textId="77777777" w:rsidR="006249C0" w:rsidRPr="008354C6" w:rsidRDefault="006249C0" w:rsidP="00BB2792">
            <w:pPr>
              <w:pStyle w:val="rowtabella0"/>
              <w:jc w:val="center"/>
              <w:rPr>
                <w:color w:val="002060"/>
              </w:rPr>
            </w:pPr>
            <w:r w:rsidRPr="008354C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11865" w14:textId="77777777" w:rsidR="006249C0" w:rsidRPr="008354C6" w:rsidRDefault="006249C0" w:rsidP="00BB2792">
            <w:pPr>
              <w:pStyle w:val="rowtabella0"/>
              <w:jc w:val="center"/>
              <w:rPr>
                <w:color w:val="002060"/>
              </w:rPr>
            </w:pPr>
            <w:r w:rsidRPr="008354C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1B9A1"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B0E49"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FD438" w14:textId="77777777" w:rsidR="006249C0" w:rsidRPr="008354C6" w:rsidRDefault="006249C0" w:rsidP="00BB2792">
            <w:pPr>
              <w:pStyle w:val="rowtabella0"/>
              <w:jc w:val="center"/>
              <w:rPr>
                <w:color w:val="002060"/>
              </w:rPr>
            </w:pPr>
            <w:r w:rsidRPr="008354C6">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D500B" w14:textId="77777777" w:rsidR="006249C0" w:rsidRPr="008354C6" w:rsidRDefault="006249C0" w:rsidP="00BB2792">
            <w:pPr>
              <w:pStyle w:val="rowtabella0"/>
              <w:jc w:val="center"/>
              <w:rPr>
                <w:color w:val="002060"/>
              </w:rPr>
            </w:pPr>
            <w:r w:rsidRPr="008354C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49ED3" w14:textId="77777777" w:rsidR="006249C0" w:rsidRPr="008354C6" w:rsidRDefault="006249C0" w:rsidP="00BB2792">
            <w:pPr>
              <w:pStyle w:val="rowtabella0"/>
              <w:jc w:val="center"/>
              <w:rPr>
                <w:color w:val="002060"/>
              </w:rPr>
            </w:pPr>
            <w:r w:rsidRPr="008354C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DBC8C" w14:textId="77777777" w:rsidR="006249C0" w:rsidRPr="008354C6" w:rsidRDefault="006249C0" w:rsidP="00BB2792">
            <w:pPr>
              <w:pStyle w:val="rowtabella0"/>
              <w:jc w:val="center"/>
              <w:rPr>
                <w:color w:val="002060"/>
              </w:rPr>
            </w:pPr>
            <w:r w:rsidRPr="008354C6">
              <w:rPr>
                <w:color w:val="002060"/>
              </w:rPr>
              <w:t>0</w:t>
            </w:r>
          </w:p>
        </w:tc>
      </w:tr>
      <w:tr w:rsidR="006249C0" w:rsidRPr="008354C6" w14:paraId="01B71A15"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F3E355" w14:textId="77777777" w:rsidR="006249C0" w:rsidRPr="008354C6" w:rsidRDefault="006249C0" w:rsidP="00BB2792">
            <w:pPr>
              <w:pStyle w:val="rowtabella0"/>
              <w:rPr>
                <w:color w:val="002060"/>
              </w:rPr>
            </w:pPr>
            <w:r w:rsidRPr="008354C6">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51835" w14:textId="77777777" w:rsidR="006249C0" w:rsidRPr="008354C6" w:rsidRDefault="006249C0" w:rsidP="00BB2792">
            <w:pPr>
              <w:pStyle w:val="rowtabella0"/>
              <w:jc w:val="center"/>
              <w:rPr>
                <w:color w:val="002060"/>
              </w:rPr>
            </w:pPr>
            <w:r w:rsidRPr="008354C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E8B69"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7130A" w14:textId="77777777" w:rsidR="006249C0" w:rsidRPr="008354C6" w:rsidRDefault="006249C0" w:rsidP="00BB2792">
            <w:pPr>
              <w:pStyle w:val="rowtabella0"/>
              <w:jc w:val="center"/>
              <w:rPr>
                <w:color w:val="002060"/>
              </w:rPr>
            </w:pPr>
            <w:r w:rsidRPr="008354C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21C95"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F5193"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95F40" w14:textId="77777777" w:rsidR="006249C0" w:rsidRPr="008354C6" w:rsidRDefault="006249C0" w:rsidP="00BB2792">
            <w:pPr>
              <w:pStyle w:val="rowtabella0"/>
              <w:jc w:val="center"/>
              <w:rPr>
                <w:color w:val="002060"/>
              </w:rPr>
            </w:pPr>
            <w:r w:rsidRPr="008354C6">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7F4D6" w14:textId="77777777" w:rsidR="006249C0" w:rsidRPr="008354C6" w:rsidRDefault="006249C0" w:rsidP="00BB2792">
            <w:pPr>
              <w:pStyle w:val="rowtabella0"/>
              <w:jc w:val="center"/>
              <w:rPr>
                <w:color w:val="002060"/>
              </w:rPr>
            </w:pPr>
            <w:r w:rsidRPr="008354C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8A6BC" w14:textId="77777777" w:rsidR="006249C0" w:rsidRPr="008354C6" w:rsidRDefault="006249C0" w:rsidP="00BB2792">
            <w:pPr>
              <w:pStyle w:val="rowtabella0"/>
              <w:jc w:val="center"/>
              <w:rPr>
                <w:color w:val="002060"/>
              </w:rPr>
            </w:pPr>
            <w:r w:rsidRPr="008354C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150D6" w14:textId="77777777" w:rsidR="006249C0" w:rsidRPr="008354C6" w:rsidRDefault="006249C0" w:rsidP="00BB2792">
            <w:pPr>
              <w:pStyle w:val="rowtabella0"/>
              <w:jc w:val="center"/>
              <w:rPr>
                <w:color w:val="002060"/>
              </w:rPr>
            </w:pPr>
            <w:r w:rsidRPr="008354C6">
              <w:rPr>
                <w:color w:val="002060"/>
              </w:rPr>
              <w:t>0</w:t>
            </w:r>
          </w:p>
        </w:tc>
      </w:tr>
      <w:tr w:rsidR="006249C0" w:rsidRPr="008354C6" w14:paraId="7FAA9924"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70402A" w14:textId="77777777" w:rsidR="006249C0" w:rsidRPr="008354C6" w:rsidRDefault="006249C0" w:rsidP="00BB2792">
            <w:pPr>
              <w:pStyle w:val="rowtabella0"/>
              <w:rPr>
                <w:color w:val="002060"/>
              </w:rPr>
            </w:pPr>
            <w:r w:rsidRPr="008354C6">
              <w:rPr>
                <w:color w:val="002060"/>
              </w:rPr>
              <w:t>ASD 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A6F5E" w14:textId="77777777" w:rsidR="006249C0" w:rsidRPr="008354C6" w:rsidRDefault="006249C0" w:rsidP="00BB2792">
            <w:pPr>
              <w:pStyle w:val="rowtabella0"/>
              <w:jc w:val="center"/>
              <w:rPr>
                <w:color w:val="002060"/>
              </w:rPr>
            </w:pPr>
            <w:r w:rsidRPr="008354C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F2709"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985D2" w14:textId="77777777" w:rsidR="006249C0" w:rsidRPr="008354C6" w:rsidRDefault="006249C0" w:rsidP="00BB2792">
            <w:pPr>
              <w:pStyle w:val="rowtabella0"/>
              <w:jc w:val="center"/>
              <w:rPr>
                <w:color w:val="002060"/>
              </w:rPr>
            </w:pPr>
            <w:r w:rsidRPr="008354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FA54E"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556EA" w14:textId="77777777" w:rsidR="006249C0" w:rsidRPr="008354C6" w:rsidRDefault="006249C0" w:rsidP="00BB2792">
            <w:pPr>
              <w:pStyle w:val="rowtabella0"/>
              <w:jc w:val="center"/>
              <w:rPr>
                <w:color w:val="002060"/>
              </w:rPr>
            </w:pPr>
            <w:r w:rsidRPr="008354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3FD9D" w14:textId="77777777" w:rsidR="006249C0" w:rsidRPr="008354C6" w:rsidRDefault="006249C0" w:rsidP="00BB2792">
            <w:pPr>
              <w:pStyle w:val="rowtabella0"/>
              <w:jc w:val="center"/>
              <w:rPr>
                <w:color w:val="002060"/>
              </w:rPr>
            </w:pPr>
            <w:r w:rsidRPr="008354C6">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56020" w14:textId="77777777" w:rsidR="006249C0" w:rsidRPr="008354C6" w:rsidRDefault="006249C0" w:rsidP="00BB2792">
            <w:pPr>
              <w:pStyle w:val="rowtabella0"/>
              <w:jc w:val="center"/>
              <w:rPr>
                <w:color w:val="002060"/>
              </w:rPr>
            </w:pPr>
            <w:r w:rsidRPr="008354C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5A1A2" w14:textId="77777777" w:rsidR="006249C0" w:rsidRPr="008354C6" w:rsidRDefault="006249C0" w:rsidP="00BB2792">
            <w:pPr>
              <w:pStyle w:val="rowtabella0"/>
              <w:jc w:val="center"/>
              <w:rPr>
                <w:color w:val="002060"/>
              </w:rPr>
            </w:pPr>
            <w:r w:rsidRPr="008354C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6C75A" w14:textId="77777777" w:rsidR="006249C0" w:rsidRPr="008354C6" w:rsidRDefault="006249C0" w:rsidP="00BB2792">
            <w:pPr>
              <w:pStyle w:val="rowtabella0"/>
              <w:jc w:val="center"/>
              <w:rPr>
                <w:color w:val="002060"/>
              </w:rPr>
            </w:pPr>
            <w:r w:rsidRPr="008354C6">
              <w:rPr>
                <w:color w:val="002060"/>
              </w:rPr>
              <w:t>0</w:t>
            </w:r>
          </w:p>
        </w:tc>
      </w:tr>
      <w:tr w:rsidR="006249C0" w:rsidRPr="008354C6" w14:paraId="395B339E"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C1E4ED" w14:textId="77777777" w:rsidR="006249C0" w:rsidRPr="008354C6" w:rsidRDefault="006249C0" w:rsidP="00BB2792">
            <w:pPr>
              <w:pStyle w:val="rowtabella0"/>
              <w:rPr>
                <w:color w:val="002060"/>
              </w:rPr>
            </w:pPr>
            <w:r w:rsidRPr="008354C6">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832AF" w14:textId="77777777" w:rsidR="006249C0" w:rsidRPr="008354C6" w:rsidRDefault="006249C0" w:rsidP="00BB2792">
            <w:pPr>
              <w:pStyle w:val="rowtabella0"/>
              <w:jc w:val="center"/>
              <w:rPr>
                <w:color w:val="002060"/>
              </w:rPr>
            </w:pPr>
            <w:r w:rsidRPr="008354C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D5491"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21537"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4D751"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50D54" w14:textId="77777777" w:rsidR="006249C0" w:rsidRPr="008354C6" w:rsidRDefault="006249C0" w:rsidP="00BB2792">
            <w:pPr>
              <w:pStyle w:val="rowtabella0"/>
              <w:jc w:val="center"/>
              <w:rPr>
                <w:color w:val="002060"/>
              </w:rPr>
            </w:pPr>
            <w:r w:rsidRPr="008354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D0D41" w14:textId="77777777" w:rsidR="006249C0" w:rsidRPr="008354C6" w:rsidRDefault="006249C0" w:rsidP="00BB2792">
            <w:pPr>
              <w:pStyle w:val="rowtabella0"/>
              <w:jc w:val="center"/>
              <w:rPr>
                <w:color w:val="002060"/>
              </w:rPr>
            </w:pPr>
            <w:r w:rsidRPr="008354C6">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26A3A" w14:textId="77777777" w:rsidR="006249C0" w:rsidRPr="008354C6" w:rsidRDefault="006249C0" w:rsidP="00BB2792">
            <w:pPr>
              <w:pStyle w:val="rowtabella0"/>
              <w:jc w:val="center"/>
              <w:rPr>
                <w:color w:val="002060"/>
              </w:rPr>
            </w:pPr>
            <w:r w:rsidRPr="008354C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21753" w14:textId="77777777" w:rsidR="006249C0" w:rsidRPr="008354C6" w:rsidRDefault="006249C0" w:rsidP="00BB2792">
            <w:pPr>
              <w:pStyle w:val="rowtabella0"/>
              <w:jc w:val="center"/>
              <w:rPr>
                <w:color w:val="002060"/>
              </w:rPr>
            </w:pPr>
            <w:r w:rsidRPr="008354C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5A657" w14:textId="77777777" w:rsidR="006249C0" w:rsidRPr="008354C6" w:rsidRDefault="006249C0" w:rsidP="00BB2792">
            <w:pPr>
              <w:pStyle w:val="rowtabella0"/>
              <w:jc w:val="center"/>
              <w:rPr>
                <w:color w:val="002060"/>
              </w:rPr>
            </w:pPr>
            <w:r w:rsidRPr="008354C6">
              <w:rPr>
                <w:color w:val="002060"/>
              </w:rPr>
              <w:t>0</w:t>
            </w:r>
          </w:p>
        </w:tc>
      </w:tr>
      <w:tr w:rsidR="006249C0" w:rsidRPr="008354C6" w14:paraId="76010802"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D81055" w14:textId="77777777" w:rsidR="006249C0" w:rsidRPr="008354C6" w:rsidRDefault="006249C0" w:rsidP="00BB2792">
            <w:pPr>
              <w:pStyle w:val="rowtabella0"/>
              <w:rPr>
                <w:color w:val="002060"/>
              </w:rPr>
            </w:pPr>
            <w:r w:rsidRPr="008354C6">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78836" w14:textId="77777777" w:rsidR="006249C0" w:rsidRPr="008354C6" w:rsidRDefault="006249C0" w:rsidP="00BB2792">
            <w:pPr>
              <w:pStyle w:val="rowtabella0"/>
              <w:jc w:val="center"/>
              <w:rPr>
                <w:color w:val="002060"/>
              </w:rPr>
            </w:pPr>
            <w:r w:rsidRPr="008354C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158B5"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4F077" w14:textId="77777777" w:rsidR="006249C0" w:rsidRPr="008354C6" w:rsidRDefault="006249C0" w:rsidP="00BB2792">
            <w:pPr>
              <w:pStyle w:val="rowtabella0"/>
              <w:jc w:val="center"/>
              <w:rPr>
                <w:color w:val="002060"/>
              </w:rPr>
            </w:pPr>
            <w:r w:rsidRPr="00835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A07D5"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B40EE" w14:textId="77777777" w:rsidR="006249C0" w:rsidRPr="008354C6" w:rsidRDefault="006249C0" w:rsidP="00BB2792">
            <w:pPr>
              <w:pStyle w:val="rowtabella0"/>
              <w:jc w:val="center"/>
              <w:rPr>
                <w:color w:val="002060"/>
              </w:rPr>
            </w:pPr>
            <w:r w:rsidRPr="008354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6E066" w14:textId="77777777" w:rsidR="006249C0" w:rsidRPr="008354C6" w:rsidRDefault="006249C0" w:rsidP="00BB2792">
            <w:pPr>
              <w:pStyle w:val="rowtabella0"/>
              <w:jc w:val="center"/>
              <w:rPr>
                <w:color w:val="002060"/>
              </w:rPr>
            </w:pPr>
            <w:r w:rsidRPr="008354C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B7F26" w14:textId="77777777" w:rsidR="006249C0" w:rsidRPr="008354C6" w:rsidRDefault="006249C0" w:rsidP="00BB2792">
            <w:pPr>
              <w:pStyle w:val="rowtabella0"/>
              <w:jc w:val="center"/>
              <w:rPr>
                <w:color w:val="002060"/>
              </w:rPr>
            </w:pPr>
            <w:r w:rsidRPr="008354C6">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9A353" w14:textId="77777777" w:rsidR="006249C0" w:rsidRPr="008354C6" w:rsidRDefault="006249C0" w:rsidP="00BB2792">
            <w:pPr>
              <w:pStyle w:val="rowtabella0"/>
              <w:jc w:val="center"/>
              <w:rPr>
                <w:color w:val="002060"/>
              </w:rPr>
            </w:pPr>
            <w:r w:rsidRPr="00835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BB524" w14:textId="77777777" w:rsidR="006249C0" w:rsidRPr="008354C6" w:rsidRDefault="006249C0" w:rsidP="00BB2792">
            <w:pPr>
              <w:pStyle w:val="rowtabella0"/>
              <w:jc w:val="center"/>
              <w:rPr>
                <w:color w:val="002060"/>
              </w:rPr>
            </w:pPr>
            <w:r w:rsidRPr="008354C6">
              <w:rPr>
                <w:color w:val="002060"/>
              </w:rPr>
              <w:t>0</w:t>
            </w:r>
          </w:p>
        </w:tc>
      </w:tr>
      <w:tr w:rsidR="006249C0" w:rsidRPr="008354C6" w14:paraId="29BFE47C"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9D1E14" w14:textId="77777777" w:rsidR="006249C0" w:rsidRPr="008354C6" w:rsidRDefault="006249C0" w:rsidP="00BB2792">
            <w:pPr>
              <w:pStyle w:val="rowtabella0"/>
              <w:rPr>
                <w:color w:val="002060"/>
              </w:rPr>
            </w:pPr>
            <w:r w:rsidRPr="008354C6">
              <w:rPr>
                <w:color w:val="002060"/>
              </w:rPr>
              <w:t xml:space="preserve">A.S.D. </w:t>
            </w:r>
            <w:proofErr w:type="gramStart"/>
            <w:r w:rsidRPr="008354C6">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7A794" w14:textId="77777777" w:rsidR="006249C0" w:rsidRPr="008354C6" w:rsidRDefault="006249C0" w:rsidP="00BB2792">
            <w:pPr>
              <w:pStyle w:val="rowtabella0"/>
              <w:jc w:val="center"/>
              <w:rPr>
                <w:color w:val="002060"/>
              </w:rPr>
            </w:pPr>
            <w:r w:rsidRPr="008354C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4A917"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7A668" w14:textId="77777777" w:rsidR="006249C0" w:rsidRPr="008354C6" w:rsidRDefault="006249C0" w:rsidP="00BB2792">
            <w:pPr>
              <w:pStyle w:val="rowtabella0"/>
              <w:jc w:val="center"/>
              <w:rPr>
                <w:color w:val="002060"/>
              </w:rPr>
            </w:pPr>
            <w:r w:rsidRPr="00835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7AF77"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306E1" w14:textId="77777777" w:rsidR="006249C0" w:rsidRPr="008354C6" w:rsidRDefault="006249C0" w:rsidP="00BB2792">
            <w:pPr>
              <w:pStyle w:val="rowtabella0"/>
              <w:jc w:val="center"/>
              <w:rPr>
                <w:color w:val="002060"/>
              </w:rPr>
            </w:pPr>
            <w:r w:rsidRPr="00835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BA462" w14:textId="77777777" w:rsidR="006249C0" w:rsidRPr="008354C6" w:rsidRDefault="006249C0" w:rsidP="00BB2792">
            <w:pPr>
              <w:pStyle w:val="rowtabella0"/>
              <w:jc w:val="center"/>
              <w:rPr>
                <w:color w:val="002060"/>
              </w:rPr>
            </w:pPr>
            <w:r w:rsidRPr="008354C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DFF05" w14:textId="77777777" w:rsidR="006249C0" w:rsidRPr="008354C6" w:rsidRDefault="006249C0" w:rsidP="00BB2792">
            <w:pPr>
              <w:pStyle w:val="rowtabella0"/>
              <w:jc w:val="center"/>
              <w:rPr>
                <w:color w:val="002060"/>
              </w:rPr>
            </w:pPr>
            <w:r w:rsidRPr="008354C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D3E3B"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927FD" w14:textId="77777777" w:rsidR="006249C0" w:rsidRPr="008354C6" w:rsidRDefault="006249C0" w:rsidP="00BB2792">
            <w:pPr>
              <w:pStyle w:val="rowtabella0"/>
              <w:jc w:val="center"/>
              <w:rPr>
                <w:color w:val="002060"/>
              </w:rPr>
            </w:pPr>
            <w:r w:rsidRPr="008354C6">
              <w:rPr>
                <w:color w:val="002060"/>
              </w:rPr>
              <w:t>0</w:t>
            </w:r>
          </w:p>
        </w:tc>
      </w:tr>
      <w:tr w:rsidR="006249C0" w:rsidRPr="008354C6" w14:paraId="16F1D0A3"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AD3F24" w14:textId="77777777" w:rsidR="006249C0" w:rsidRPr="008354C6" w:rsidRDefault="006249C0" w:rsidP="00BB2792">
            <w:pPr>
              <w:pStyle w:val="rowtabella0"/>
              <w:rPr>
                <w:color w:val="002060"/>
              </w:rPr>
            </w:pPr>
            <w:r w:rsidRPr="008354C6">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C169B" w14:textId="77777777" w:rsidR="006249C0" w:rsidRPr="008354C6" w:rsidRDefault="006249C0" w:rsidP="00BB2792">
            <w:pPr>
              <w:pStyle w:val="rowtabella0"/>
              <w:jc w:val="center"/>
              <w:rPr>
                <w:color w:val="002060"/>
              </w:rPr>
            </w:pPr>
            <w:r w:rsidRPr="008354C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BF993"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237E6" w14:textId="77777777" w:rsidR="006249C0" w:rsidRPr="008354C6" w:rsidRDefault="006249C0" w:rsidP="00BB2792">
            <w:pPr>
              <w:pStyle w:val="rowtabella0"/>
              <w:jc w:val="center"/>
              <w:rPr>
                <w:color w:val="002060"/>
              </w:rPr>
            </w:pPr>
            <w:r w:rsidRPr="008354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72E93"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283D5" w14:textId="77777777" w:rsidR="006249C0" w:rsidRPr="008354C6" w:rsidRDefault="006249C0" w:rsidP="00BB2792">
            <w:pPr>
              <w:pStyle w:val="rowtabella0"/>
              <w:jc w:val="center"/>
              <w:rPr>
                <w:color w:val="002060"/>
              </w:rPr>
            </w:pPr>
            <w:r w:rsidRPr="00835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878B0" w14:textId="77777777" w:rsidR="006249C0" w:rsidRPr="008354C6" w:rsidRDefault="006249C0" w:rsidP="00BB2792">
            <w:pPr>
              <w:pStyle w:val="rowtabella0"/>
              <w:jc w:val="center"/>
              <w:rPr>
                <w:color w:val="002060"/>
              </w:rPr>
            </w:pPr>
            <w:r w:rsidRPr="008354C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AF0DF" w14:textId="77777777" w:rsidR="006249C0" w:rsidRPr="008354C6" w:rsidRDefault="006249C0" w:rsidP="00BB2792">
            <w:pPr>
              <w:pStyle w:val="rowtabella0"/>
              <w:jc w:val="center"/>
              <w:rPr>
                <w:color w:val="002060"/>
              </w:rPr>
            </w:pPr>
            <w:r w:rsidRPr="008354C6">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77B4B" w14:textId="77777777" w:rsidR="006249C0" w:rsidRPr="008354C6" w:rsidRDefault="006249C0" w:rsidP="00BB2792">
            <w:pPr>
              <w:pStyle w:val="rowtabella0"/>
              <w:jc w:val="center"/>
              <w:rPr>
                <w:color w:val="002060"/>
              </w:rPr>
            </w:pPr>
            <w:r w:rsidRPr="008354C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1D5BF" w14:textId="77777777" w:rsidR="006249C0" w:rsidRPr="008354C6" w:rsidRDefault="006249C0" w:rsidP="00BB2792">
            <w:pPr>
              <w:pStyle w:val="rowtabella0"/>
              <w:jc w:val="center"/>
              <w:rPr>
                <w:color w:val="002060"/>
              </w:rPr>
            </w:pPr>
            <w:r w:rsidRPr="008354C6">
              <w:rPr>
                <w:color w:val="002060"/>
              </w:rPr>
              <w:t>0</w:t>
            </w:r>
          </w:p>
        </w:tc>
      </w:tr>
      <w:tr w:rsidR="006249C0" w:rsidRPr="008354C6" w14:paraId="0F896320"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DDC54B" w14:textId="77777777" w:rsidR="006249C0" w:rsidRPr="008354C6" w:rsidRDefault="006249C0" w:rsidP="00BB2792">
            <w:pPr>
              <w:pStyle w:val="rowtabella0"/>
              <w:rPr>
                <w:color w:val="002060"/>
              </w:rPr>
            </w:pPr>
            <w:r w:rsidRPr="008354C6">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6C469" w14:textId="77777777" w:rsidR="006249C0" w:rsidRPr="008354C6" w:rsidRDefault="006249C0" w:rsidP="00BB2792">
            <w:pPr>
              <w:pStyle w:val="rowtabella0"/>
              <w:jc w:val="center"/>
              <w:rPr>
                <w:color w:val="002060"/>
              </w:rPr>
            </w:pPr>
            <w:r w:rsidRPr="008354C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9B4C8"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91ED2" w14:textId="77777777" w:rsidR="006249C0" w:rsidRPr="008354C6" w:rsidRDefault="006249C0" w:rsidP="00BB2792">
            <w:pPr>
              <w:pStyle w:val="rowtabella0"/>
              <w:jc w:val="center"/>
              <w:rPr>
                <w:color w:val="002060"/>
              </w:rPr>
            </w:pPr>
            <w:r w:rsidRPr="008354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020AE" w14:textId="77777777" w:rsidR="006249C0" w:rsidRPr="008354C6" w:rsidRDefault="006249C0" w:rsidP="00BB2792">
            <w:pPr>
              <w:pStyle w:val="rowtabella0"/>
              <w:jc w:val="center"/>
              <w:rPr>
                <w:color w:val="002060"/>
              </w:rPr>
            </w:pPr>
            <w:r w:rsidRPr="008354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26423" w14:textId="77777777" w:rsidR="006249C0" w:rsidRPr="008354C6" w:rsidRDefault="006249C0" w:rsidP="00BB2792">
            <w:pPr>
              <w:pStyle w:val="rowtabella0"/>
              <w:jc w:val="center"/>
              <w:rPr>
                <w:color w:val="002060"/>
              </w:rPr>
            </w:pPr>
            <w:r w:rsidRPr="008354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88402" w14:textId="77777777" w:rsidR="006249C0" w:rsidRPr="008354C6" w:rsidRDefault="006249C0" w:rsidP="00BB2792">
            <w:pPr>
              <w:pStyle w:val="rowtabella0"/>
              <w:jc w:val="center"/>
              <w:rPr>
                <w:color w:val="002060"/>
              </w:rPr>
            </w:pPr>
            <w:r w:rsidRPr="008354C6">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D0CC8" w14:textId="77777777" w:rsidR="006249C0" w:rsidRPr="008354C6" w:rsidRDefault="006249C0" w:rsidP="00BB2792">
            <w:pPr>
              <w:pStyle w:val="rowtabella0"/>
              <w:jc w:val="center"/>
              <w:rPr>
                <w:color w:val="002060"/>
              </w:rPr>
            </w:pPr>
            <w:r w:rsidRPr="008354C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01626"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E59D7" w14:textId="77777777" w:rsidR="006249C0" w:rsidRPr="008354C6" w:rsidRDefault="006249C0" w:rsidP="00BB2792">
            <w:pPr>
              <w:pStyle w:val="rowtabella0"/>
              <w:jc w:val="center"/>
              <w:rPr>
                <w:color w:val="002060"/>
              </w:rPr>
            </w:pPr>
            <w:r w:rsidRPr="008354C6">
              <w:rPr>
                <w:color w:val="002060"/>
              </w:rPr>
              <w:t>0</w:t>
            </w:r>
          </w:p>
        </w:tc>
      </w:tr>
      <w:tr w:rsidR="006249C0" w:rsidRPr="008354C6" w14:paraId="5AAB9725"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AC8A2F" w14:textId="77777777" w:rsidR="006249C0" w:rsidRPr="008354C6" w:rsidRDefault="006249C0" w:rsidP="00BB2792">
            <w:pPr>
              <w:pStyle w:val="rowtabella0"/>
              <w:rPr>
                <w:color w:val="002060"/>
              </w:rPr>
            </w:pPr>
            <w:r w:rsidRPr="008354C6">
              <w:rPr>
                <w:color w:val="002060"/>
              </w:rPr>
              <w:t>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DF276" w14:textId="77777777" w:rsidR="006249C0" w:rsidRPr="008354C6" w:rsidRDefault="006249C0" w:rsidP="00BB2792">
            <w:pPr>
              <w:pStyle w:val="rowtabella0"/>
              <w:jc w:val="center"/>
              <w:rPr>
                <w:color w:val="002060"/>
              </w:rPr>
            </w:pPr>
            <w:r w:rsidRPr="008354C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B53FD"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1D073" w14:textId="77777777" w:rsidR="006249C0" w:rsidRPr="008354C6" w:rsidRDefault="006249C0" w:rsidP="00BB2792">
            <w:pPr>
              <w:pStyle w:val="rowtabella0"/>
              <w:jc w:val="center"/>
              <w:rPr>
                <w:color w:val="002060"/>
              </w:rPr>
            </w:pPr>
            <w:r w:rsidRPr="008354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6A6D1"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A6E01" w14:textId="77777777" w:rsidR="006249C0" w:rsidRPr="008354C6" w:rsidRDefault="006249C0" w:rsidP="00BB2792">
            <w:pPr>
              <w:pStyle w:val="rowtabella0"/>
              <w:jc w:val="center"/>
              <w:rPr>
                <w:color w:val="002060"/>
              </w:rPr>
            </w:pPr>
            <w:r w:rsidRPr="008354C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ADA2E" w14:textId="77777777" w:rsidR="006249C0" w:rsidRPr="008354C6" w:rsidRDefault="006249C0" w:rsidP="00BB2792">
            <w:pPr>
              <w:pStyle w:val="rowtabella0"/>
              <w:jc w:val="center"/>
              <w:rPr>
                <w:color w:val="002060"/>
              </w:rPr>
            </w:pPr>
            <w:r w:rsidRPr="008354C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0EAEE" w14:textId="77777777" w:rsidR="006249C0" w:rsidRPr="008354C6" w:rsidRDefault="006249C0" w:rsidP="00BB2792">
            <w:pPr>
              <w:pStyle w:val="rowtabella0"/>
              <w:jc w:val="center"/>
              <w:rPr>
                <w:color w:val="002060"/>
              </w:rPr>
            </w:pPr>
            <w:r w:rsidRPr="008354C6">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18C98" w14:textId="77777777" w:rsidR="006249C0" w:rsidRPr="008354C6" w:rsidRDefault="006249C0" w:rsidP="00BB2792">
            <w:pPr>
              <w:pStyle w:val="rowtabella0"/>
              <w:jc w:val="center"/>
              <w:rPr>
                <w:color w:val="002060"/>
              </w:rPr>
            </w:pPr>
            <w:r w:rsidRPr="008354C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B7EC7" w14:textId="77777777" w:rsidR="006249C0" w:rsidRPr="008354C6" w:rsidRDefault="006249C0" w:rsidP="00BB2792">
            <w:pPr>
              <w:pStyle w:val="rowtabella0"/>
              <w:jc w:val="center"/>
              <w:rPr>
                <w:color w:val="002060"/>
              </w:rPr>
            </w:pPr>
            <w:r w:rsidRPr="008354C6">
              <w:rPr>
                <w:color w:val="002060"/>
              </w:rPr>
              <w:t>0</w:t>
            </w:r>
          </w:p>
        </w:tc>
      </w:tr>
      <w:tr w:rsidR="006249C0" w:rsidRPr="008354C6" w14:paraId="50DAA66E"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D25437" w14:textId="77777777" w:rsidR="006249C0" w:rsidRPr="008354C6" w:rsidRDefault="006249C0" w:rsidP="00BB2792">
            <w:pPr>
              <w:pStyle w:val="rowtabella0"/>
              <w:rPr>
                <w:color w:val="002060"/>
              </w:rPr>
            </w:pPr>
            <w:r w:rsidRPr="008354C6">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5796E" w14:textId="77777777" w:rsidR="006249C0" w:rsidRPr="008354C6" w:rsidRDefault="006249C0" w:rsidP="00BB2792">
            <w:pPr>
              <w:pStyle w:val="rowtabella0"/>
              <w:jc w:val="center"/>
              <w:rPr>
                <w:color w:val="002060"/>
              </w:rPr>
            </w:pPr>
            <w:r w:rsidRPr="008354C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03453"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412F0" w14:textId="77777777" w:rsidR="006249C0" w:rsidRPr="008354C6" w:rsidRDefault="006249C0" w:rsidP="00BB2792">
            <w:pPr>
              <w:pStyle w:val="rowtabella0"/>
              <w:jc w:val="center"/>
              <w:rPr>
                <w:color w:val="002060"/>
              </w:rPr>
            </w:pPr>
            <w:r w:rsidRPr="008354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789A3"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7F3C8" w14:textId="77777777" w:rsidR="006249C0" w:rsidRPr="008354C6" w:rsidRDefault="006249C0" w:rsidP="00BB2792">
            <w:pPr>
              <w:pStyle w:val="rowtabella0"/>
              <w:jc w:val="center"/>
              <w:rPr>
                <w:color w:val="002060"/>
              </w:rPr>
            </w:pPr>
            <w:r w:rsidRPr="008354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FF0AA" w14:textId="77777777" w:rsidR="006249C0" w:rsidRPr="008354C6" w:rsidRDefault="006249C0" w:rsidP="00BB2792">
            <w:pPr>
              <w:pStyle w:val="rowtabella0"/>
              <w:jc w:val="center"/>
              <w:rPr>
                <w:color w:val="002060"/>
              </w:rPr>
            </w:pPr>
            <w:r w:rsidRPr="008354C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0554A" w14:textId="77777777" w:rsidR="006249C0" w:rsidRPr="008354C6" w:rsidRDefault="006249C0" w:rsidP="00BB2792">
            <w:pPr>
              <w:pStyle w:val="rowtabella0"/>
              <w:jc w:val="center"/>
              <w:rPr>
                <w:color w:val="002060"/>
              </w:rPr>
            </w:pPr>
            <w:r w:rsidRPr="008354C6">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4F1AF" w14:textId="77777777" w:rsidR="006249C0" w:rsidRPr="008354C6" w:rsidRDefault="006249C0" w:rsidP="00BB2792">
            <w:pPr>
              <w:pStyle w:val="rowtabella0"/>
              <w:jc w:val="center"/>
              <w:rPr>
                <w:color w:val="002060"/>
              </w:rPr>
            </w:pPr>
            <w:r w:rsidRPr="008354C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870C3" w14:textId="77777777" w:rsidR="006249C0" w:rsidRPr="008354C6" w:rsidRDefault="006249C0" w:rsidP="00BB2792">
            <w:pPr>
              <w:pStyle w:val="rowtabella0"/>
              <w:jc w:val="center"/>
              <w:rPr>
                <w:color w:val="002060"/>
              </w:rPr>
            </w:pPr>
            <w:r w:rsidRPr="008354C6">
              <w:rPr>
                <w:color w:val="002060"/>
              </w:rPr>
              <w:t>0</w:t>
            </w:r>
          </w:p>
        </w:tc>
      </w:tr>
      <w:tr w:rsidR="006249C0" w:rsidRPr="008354C6" w14:paraId="2E11FFE4"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2FAFA3" w14:textId="77777777" w:rsidR="006249C0" w:rsidRPr="008354C6" w:rsidRDefault="006249C0" w:rsidP="00BB2792">
            <w:pPr>
              <w:pStyle w:val="rowtabella0"/>
              <w:rPr>
                <w:color w:val="002060"/>
              </w:rPr>
            </w:pPr>
            <w:r w:rsidRPr="008354C6">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1ECB7" w14:textId="77777777" w:rsidR="006249C0" w:rsidRPr="008354C6" w:rsidRDefault="006249C0" w:rsidP="00BB2792">
            <w:pPr>
              <w:pStyle w:val="rowtabella0"/>
              <w:jc w:val="center"/>
              <w:rPr>
                <w:color w:val="002060"/>
              </w:rPr>
            </w:pPr>
            <w:r w:rsidRPr="008354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2DC8F" w14:textId="77777777" w:rsidR="006249C0" w:rsidRPr="008354C6" w:rsidRDefault="006249C0" w:rsidP="00BB2792">
            <w:pPr>
              <w:pStyle w:val="rowtabella0"/>
              <w:jc w:val="center"/>
              <w:rPr>
                <w:color w:val="002060"/>
              </w:rPr>
            </w:pPr>
            <w:r w:rsidRPr="008354C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416A4"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5705D"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47102" w14:textId="77777777" w:rsidR="006249C0" w:rsidRPr="008354C6" w:rsidRDefault="006249C0" w:rsidP="00BB2792">
            <w:pPr>
              <w:pStyle w:val="rowtabella0"/>
              <w:jc w:val="center"/>
              <w:rPr>
                <w:color w:val="002060"/>
              </w:rPr>
            </w:pPr>
            <w:r w:rsidRPr="008354C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02FAC" w14:textId="77777777" w:rsidR="006249C0" w:rsidRPr="008354C6" w:rsidRDefault="006249C0" w:rsidP="00BB2792">
            <w:pPr>
              <w:pStyle w:val="rowtabella0"/>
              <w:jc w:val="center"/>
              <w:rPr>
                <w:color w:val="002060"/>
              </w:rPr>
            </w:pPr>
            <w:r w:rsidRPr="008354C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19A13" w14:textId="77777777" w:rsidR="006249C0" w:rsidRPr="008354C6" w:rsidRDefault="006249C0" w:rsidP="00BB2792">
            <w:pPr>
              <w:pStyle w:val="rowtabella0"/>
              <w:jc w:val="center"/>
              <w:rPr>
                <w:color w:val="002060"/>
              </w:rPr>
            </w:pPr>
            <w:r w:rsidRPr="008354C6">
              <w:rPr>
                <w:color w:val="002060"/>
              </w:rPr>
              <w:t>131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09468" w14:textId="77777777" w:rsidR="006249C0" w:rsidRPr="008354C6" w:rsidRDefault="006249C0" w:rsidP="00BB2792">
            <w:pPr>
              <w:pStyle w:val="rowtabella0"/>
              <w:jc w:val="center"/>
              <w:rPr>
                <w:color w:val="002060"/>
              </w:rPr>
            </w:pPr>
            <w:r w:rsidRPr="008354C6">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A3AE3" w14:textId="77777777" w:rsidR="006249C0" w:rsidRPr="008354C6" w:rsidRDefault="006249C0" w:rsidP="00BB2792">
            <w:pPr>
              <w:pStyle w:val="rowtabella0"/>
              <w:jc w:val="center"/>
              <w:rPr>
                <w:color w:val="002060"/>
              </w:rPr>
            </w:pPr>
            <w:r w:rsidRPr="008354C6">
              <w:rPr>
                <w:color w:val="002060"/>
              </w:rPr>
              <w:t>0</w:t>
            </w:r>
          </w:p>
        </w:tc>
      </w:tr>
      <w:tr w:rsidR="006249C0" w:rsidRPr="008354C6" w14:paraId="2358E3A0" w14:textId="77777777" w:rsidTr="00BB279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929730" w14:textId="77777777" w:rsidR="006249C0" w:rsidRPr="008354C6" w:rsidRDefault="006249C0" w:rsidP="00BB2792">
            <w:pPr>
              <w:pStyle w:val="rowtabella0"/>
              <w:rPr>
                <w:color w:val="002060"/>
              </w:rPr>
            </w:pPr>
            <w:r w:rsidRPr="008354C6">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EB93F" w14:textId="77777777" w:rsidR="006249C0" w:rsidRPr="008354C6" w:rsidRDefault="006249C0" w:rsidP="00BB2792">
            <w:pPr>
              <w:pStyle w:val="rowtabella0"/>
              <w:jc w:val="center"/>
              <w:rPr>
                <w:color w:val="002060"/>
              </w:rPr>
            </w:pPr>
            <w:r w:rsidRPr="008354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57131"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42D54"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BE920"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B42E6" w14:textId="77777777" w:rsidR="006249C0" w:rsidRPr="008354C6" w:rsidRDefault="006249C0" w:rsidP="00BB2792">
            <w:pPr>
              <w:pStyle w:val="rowtabella0"/>
              <w:jc w:val="center"/>
              <w:rPr>
                <w:color w:val="002060"/>
              </w:rPr>
            </w:pPr>
            <w:r w:rsidRPr="008354C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235F7" w14:textId="77777777" w:rsidR="006249C0" w:rsidRPr="008354C6" w:rsidRDefault="006249C0" w:rsidP="00BB2792">
            <w:pPr>
              <w:pStyle w:val="rowtabella0"/>
              <w:jc w:val="center"/>
              <w:rPr>
                <w:color w:val="002060"/>
              </w:rPr>
            </w:pPr>
            <w:r w:rsidRPr="008354C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D185A" w14:textId="77777777" w:rsidR="006249C0" w:rsidRPr="008354C6" w:rsidRDefault="006249C0" w:rsidP="00BB2792">
            <w:pPr>
              <w:pStyle w:val="rowtabella0"/>
              <w:jc w:val="center"/>
              <w:rPr>
                <w:color w:val="002060"/>
              </w:rPr>
            </w:pPr>
            <w:r w:rsidRPr="008354C6">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C0371" w14:textId="77777777" w:rsidR="006249C0" w:rsidRPr="008354C6" w:rsidRDefault="006249C0" w:rsidP="00BB2792">
            <w:pPr>
              <w:pStyle w:val="rowtabella0"/>
              <w:jc w:val="center"/>
              <w:rPr>
                <w:color w:val="002060"/>
              </w:rPr>
            </w:pPr>
            <w:r w:rsidRPr="008354C6">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D0295" w14:textId="77777777" w:rsidR="006249C0" w:rsidRPr="008354C6" w:rsidRDefault="006249C0" w:rsidP="00BB2792">
            <w:pPr>
              <w:pStyle w:val="rowtabella0"/>
              <w:jc w:val="center"/>
              <w:rPr>
                <w:color w:val="002060"/>
              </w:rPr>
            </w:pPr>
            <w:r w:rsidRPr="008354C6">
              <w:rPr>
                <w:color w:val="002060"/>
              </w:rPr>
              <w:t>0</w:t>
            </w:r>
          </w:p>
        </w:tc>
      </w:tr>
    </w:tbl>
    <w:p w14:paraId="24212E45" w14:textId="77777777" w:rsidR="006249C0" w:rsidRDefault="006249C0" w:rsidP="006249C0">
      <w:pPr>
        <w:pStyle w:val="breakline"/>
        <w:rPr>
          <w:color w:val="002060"/>
        </w:rPr>
      </w:pPr>
    </w:p>
    <w:p w14:paraId="27F8C8F0" w14:textId="77777777" w:rsidR="006249C0" w:rsidRPr="008354C6" w:rsidRDefault="006249C0" w:rsidP="006249C0">
      <w:pPr>
        <w:pStyle w:val="titoloprinc0"/>
        <w:rPr>
          <w:color w:val="002060"/>
        </w:rPr>
      </w:pPr>
      <w:r>
        <w:rPr>
          <w:color w:val="002060"/>
        </w:rPr>
        <w:t>PROGRAMMA GARE</w:t>
      </w:r>
    </w:p>
    <w:p w14:paraId="0E4157B0" w14:textId="77777777" w:rsidR="006249C0" w:rsidRDefault="006249C0" w:rsidP="006249C0">
      <w:pPr>
        <w:pStyle w:val="breakline"/>
        <w:rPr>
          <w:color w:val="002060"/>
        </w:rPr>
      </w:pPr>
    </w:p>
    <w:p w14:paraId="7BCDACC3" w14:textId="77777777" w:rsidR="006249C0" w:rsidRPr="00CE58E2" w:rsidRDefault="006249C0" w:rsidP="006249C0">
      <w:pPr>
        <w:pStyle w:val="sottotitolocampionato10"/>
        <w:rPr>
          <w:color w:val="002060"/>
        </w:rPr>
      </w:pPr>
      <w:r w:rsidRPr="00CE58E2">
        <w:rPr>
          <w:color w:val="002060"/>
        </w:rPr>
        <w:t>GIRONE A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5"/>
        <w:gridCol w:w="385"/>
        <w:gridCol w:w="898"/>
        <w:gridCol w:w="1177"/>
        <w:gridCol w:w="1554"/>
        <w:gridCol w:w="1559"/>
      </w:tblGrid>
      <w:tr w:rsidR="006249C0" w:rsidRPr="00CE58E2" w14:paraId="366D2589" w14:textId="77777777" w:rsidTr="00BB279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9AD07" w14:textId="77777777" w:rsidR="006249C0" w:rsidRPr="00CE58E2" w:rsidRDefault="006249C0" w:rsidP="00BB2792">
            <w:pPr>
              <w:pStyle w:val="headertabella0"/>
              <w:rPr>
                <w:color w:val="002060"/>
              </w:rPr>
            </w:pPr>
            <w:r w:rsidRPr="00CE58E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1FA682" w14:textId="77777777" w:rsidR="006249C0" w:rsidRPr="00CE58E2" w:rsidRDefault="006249C0" w:rsidP="00BB2792">
            <w:pPr>
              <w:pStyle w:val="headertabella0"/>
              <w:rPr>
                <w:color w:val="002060"/>
              </w:rPr>
            </w:pPr>
            <w:r w:rsidRPr="00CE58E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38F35" w14:textId="77777777" w:rsidR="006249C0" w:rsidRPr="00CE58E2" w:rsidRDefault="006249C0" w:rsidP="00BB2792">
            <w:pPr>
              <w:pStyle w:val="headertabella0"/>
              <w:rPr>
                <w:color w:val="002060"/>
              </w:rPr>
            </w:pPr>
            <w:r w:rsidRPr="00CE58E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9D71E" w14:textId="77777777" w:rsidR="006249C0" w:rsidRPr="00CE58E2" w:rsidRDefault="006249C0" w:rsidP="00BB2792">
            <w:pPr>
              <w:pStyle w:val="headertabella0"/>
              <w:rPr>
                <w:color w:val="002060"/>
              </w:rPr>
            </w:pPr>
            <w:r w:rsidRPr="00CE58E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E8532" w14:textId="77777777" w:rsidR="006249C0" w:rsidRPr="00CE58E2" w:rsidRDefault="006249C0" w:rsidP="00BB2792">
            <w:pPr>
              <w:pStyle w:val="headertabella0"/>
              <w:rPr>
                <w:color w:val="002060"/>
              </w:rPr>
            </w:pPr>
            <w:r w:rsidRPr="00CE58E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8AD33" w14:textId="77777777" w:rsidR="006249C0" w:rsidRPr="00CE58E2" w:rsidRDefault="006249C0" w:rsidP="00BB2792">
            <w:pPr>
              <w:pStyle w:val="headertabella0"/>
              <w:rPr>
                <w:color w:val="002060"/>
              </w:rPr>
            </w:pPr>
            <w:proofErr w:type="spellStart"/>
            <w:r w:rsidRPr="00CE58E2">
              <w:rPr>
                <w:color w:val="002060"/>
              </w:rPr>
              <w:t>Localita'</w:t>
            </w:r>
            <w:proofErr w:type="spellEnd"/>
            <w:r w:rsidRPr="00CE58E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955CB" w14:textId="77777777" w:rsidR="006249C0" w:rsidRPr="00CE58E2" w:rsidRDefault="006249C0" w:rsidP="00BB2792">
            <w:pPr>
              <w:pStyle w:val="headertabella0"/>
              <w:rPr>
                <w:color w:val="002060"/>
              </w:rPr>
            </w:pPr>
            <w:r w:rsidRPr="00CE58E2">
              <w:rPr>
                <w:color w:val="002060"/>
              </w:rPr>
              <w:t>Indirizzo Impianto</w:t>
            </w:r>
          </w:p>
        </w:tc>
      </w:tr>
      <w:tr w:rsidR="006249C0" w:rsidRPr="00CE58E2" w14:paraId="00500798" w14:textId="77777777" w:rsidTr="00BB279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45DBFA" w14:textId="77777777" w:rsidR="006249C0" w:rsidRPr="00CE58E2" w:rsidRDefault="006249C0" w:rsidP="00BB2792">
            <w:pPr>
              <w:pStyle w:val="rowtabella0"/>
              <w:rPr>
                <w:color w:val="002060"/>
              </w:rPr>
            </w:pPr>
            <w:r w:rsidRPr="00CE58E2">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14CC2D" w14:textId="77777777" w:rsidR="006249C0" w:rsidRPr="00CE58E2" w:rsidRDefault="006249C0" w:rsidP="00BB2792">
            <w:pPr>
              <w:pStyle w:val="rowtabella0"/>
              <w:rPr>
                <w:color w:val="002060"/>
              </w:rPr>
            </w:pPr>
            <w:r w:rsidRPr="00CE58E2">
              <w:rPr>
                <w:color w:val="002060"/>
              </w:rPr>
              <w:t>DINAMIS 1990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E9C9B1" w14:textId="77777777" w:rsidR="006249C0" w:rsidRPr="00CE58E2" w:rsidRDefault="006249C0" w:rsidP="00BB2792">
            <w:pPr>
              <w:pStyle w:val="rowtabella0"/>
              <w:jc w:val="center"/>
              <w:rPr>
                <w:color w:val="002060"/>
              </w:rPr>
            </w:pPr>
            <w:r w:rsidRPr="00CE58E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EB61FE" w14:textId="77777777" w:rsidR="006249C0" w:rsidRPr="00CE58E2" w:rsidRDefault="006249C0" w:rsidP="00BB2792">
            <w:pPr>
              <w:pStyle w:val="rowtabella0"/>
              <w:rPr>
                <w:color w:val="002060"/>
              </w:rPr>
            </w:pPr>
            <w:r w:rsidRPr="00CE58E2">
              <w:rPr>
                <w:color w:val="002060"/>
              </w:rPr>
              <w:t>10/04/2026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1B2D2F" w14:textId="77777777" w:rsidR="006249C0" w:rsidRPr="00CE58E2" w:rsidRDefault="006249C0" w:rsidP="00BB2792">
            <w:pPr>
              <w:pStyle w:val="rowtabella0"/>
              <w:rPr>
                <w:color w:val="002060"/>
              </w:rPr>
            </w:pPr>
            <w:r w:rsidRPr="00CE58E2">
              <w:rPr>
                <w:color w:val="002060"/>
              </w:rPr>
              <w:t xml:space="preserve">5454 </w:t>
            </w:r>
            <w:proofErr w:type="gramStart"/>
            <w:r w:rsidRPr="00CE58E2">
              <w:rPr>
                <w:color w:val="002060"/>
              </w:rPr>
              <w:t>C.COPERTO</w:t>
            </w:r>
            <w:proofErr w:type="gramEnd"/>
            <w:r w:rsidRPr="00CE58E2">
              <w:rPr>
                <w:color w:val="002060"/>
              </w:rPr>
              <w:t xml:space="preserve"> </w:t>
            </w:r>
            <w:proofErr w:type="gramStart"/>
            <w:r w:rsidRPr="00CE58E2">
              <w:rPr>
                <w:color w:val="002060"/>
              </w:rPr>
              <w:t>C.TENNIS</w:t>
            </w:r>
            <w:proofErr w:type="gramEnd"/>
            <w:r w:rsidRPr="00CE58E2">
              <w:rPr>
                <w:color w:val="002060"/>
              </w:rPr>
              <w:t xml:space="preserve">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A12ABC" w14:textId="77777777" w:rsidR="006249C0" w:rsidRPr="00CE58E2" w:rsidRDefault="006249C0" w:rsidP="00BB2792">
            <w:pPr>
              <w:pStyle w:val="rowtabella0"/>
              <w:rPr>
                <w:color w:val="002060"/>
              </w:rPr>
            </w:pPr>
            <w:r w:rsidRPr="00CE58E2">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F12CCA" w14:textId="77777777" w:rsidR="006249C0" w:rsidRPr="00CE58E2" w:rsidRDefault="006249C0" w:rsidP="00BB2792">
            <w:pPr>
              <w:pStyle w:val="rowtabella0"/>
              <w:rPr>
                <w:color w:val="002060"/>
              </w:rPr>
            </w:pPr>
            <w:r w:rsidRPr="00CE58E2">
              <w:rPr>
                <w:color w:val="002060"/>
              </w:rPr>
              <w:t>VIA VILLA TOMBARI</w:t>
            </w:r>
          </w:p>
        </w:tc>
      </w:tr>
      <w:tr w:rsidR="006249C0" w:rsidRPr="00CE58E2" w14:paraId="62629F64"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400D44" w14:textId="77777777" w:rsidR="006249C0" w:rsidRPr="00CE58E2" w:rsidRDefault="006249C0" w:rsidP="00BB2792">
            <w:pPr>
              <w:pStyle w:val="rowtabella0"/>
              <w:rPr>
                <w:color w:val="002060"/>
              </w:rPr>
            </w:pPr>
            <w:r w:rsidRPr="00CE58E2">
              <w:rPr>
                <w:color w:val="002060"/>
              </w:rPr>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49A246" w14:textId="77777777" w:rsidR="006249C0" w:rsidRPr="00CE58E2" w:rsidRDefault="006249C0" w:rsidP="00BB2792">
            <w:pPr>
              <w:pStyle w:val="rowtabella0"/>
              <w:rPr>
                <w:color w:val="002060"/>
              </w:rPr>
            </w:pPr>
            <w:r w:rsidRPr="00CE58E2">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E344F5"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D93BC7"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D713C9" w14:textId="77777777" w:rsidR="006249C0" w:rsidRPr="00CE58E2" w:rsidRDefault="006249C0" w:rsidP="00BB2792">
            <w:pPr>
              <w:pStyle w:val="rowtabella0"/>
              <w:rPr>
                <w:color w:val="002060"/>
              </w:rPr>
            </w:pPr>
            <w:r w:rsidRPr="00CE58E2">
              <w:rPr>
                <w:color w:val="002060"/>
              </w:rPr>
              <w:t>5056 STRUTTURA GEODETICA FIGC.</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1F05B2" w14:textId="77777777" w:rsidR="006249C0" w:rsidRPr="00CE58E2" w:rsidRDefault="006249C0" w:rsidP="00BB2792">
            <w:pPr>
              <w:pStyle w:val="rowtabella0"/>
              <w:rPr>
                <w:color w:val="002060"/>
              </w:rPr>
            </w:pPr>
            <w:r w:rsidRPr="00CE58E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2A6B48" w14:textId="77777777" w:rsidR="006249C0" w:rsidRPr="00CE58E2" w:rsidRDefault="006249C0" w:rsidP="00BB2792">
            <w:pPr>
              <w:pStyle w:val="rowtabella0"/>
              <w:rPr>
                <w:color w:val="002060"/>
              </w:rPr>
            </w:pPr>
            <w:r w:rsidRPr="00CE58E2">
              <w:rPr>
                <w:color w:val="002060"/>
              </w:rPr>
              <w:t>LOC. BARACCOLA VIA SCHIAVONI</w:t>
            </w:r>
          </w:p>
        </w:tc>
      </w:tr>
      <w:tr w:rsidR="006249C0" w:rsidRPr="00CE58E2" w14:paraId="69B5842C"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89B14A" w14:textId="77777777" w:rsidR="006249C0" w:rsidRPr="00CE58E2" w:rsidRDefault="006249C0" w:rsidP="00BB2792">
            <w:pPr>
              <w:pStyle w:val="rowtabella0"/>
              <w:rPr>
                <w:color w:val="002060"/>
              </w:rPr>
            </w:pPr>
            <w:proofErr w:type="gramStart"/>
            <w:r w:rsidRPr="00CE58E2">
              <w:rPr>
                <w:color w:val="002060"/>
              </w:rPr>
              <w:t>CITTA</w:t>
            </w:r>
            <w:proofErr w:type="gramEnd"/>
            <w:r w:rsidRPr="00CE58E2">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636EA6" w14:textId="77777777" w:rsidR="006249C0" w:rsidRPr="00CE58E2" w:rsidRDefault="006249C0" w:rsidP="00BB2792">
            <w:pPr>
              <w:pStyle w:val="rowtabella0"/>
              <w:rPr>
                <w:color w:val="002060"/>
              </w:rPr>
            </w:pPr>
            <w:r w:rsidRPr="00CE58E2">
              <w:rPr>
                <w:color w:val="002060"/>
              </w:rPr>
              <w:t>ACQUALAGNA CALCIO C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98BF6F"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F4B2BB"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798C9F" w14:textId="77777777" w:rsidR="006249C0" w:rsidRPr="00CE58E2" w:rsidRDefault="006249C0" w:rsidP="00BB2792">
            <w:pPr>
              <w:pStyle w:val="rowtabella0"/>
              <w:rPr>
                <w:color w:val="002060"/>
              </w:rPr>
            </w:pPr>
            <w:r w:rsidRPr="00CE58E2">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147DB0" w14:textId="77777777" w:rsidR="006249C0" w:rsidRPr="00CE58E2" w:rsidRDefault="006249C0" w:rsidP="00BB2792">
            <w:pPr>
              <w:pStyle w:val="rowtabella0"/>
              <w:rPr>
                <w:color w:val="002060"/>
              </w:rPr>
            </w:pPr>
            <w:r w:rsidRPr="00CE58E2">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269F2E" w14:textId="77777777" w:rsidR="006249C0" w:rsidRPr="00CE58E2" w:rsidRDefault="006249C0" w:rsidP="00BB2792">
            <w:pPr>
              <w:pStyle w:val="rowtabella0"/>
              <w:rPr>
                <w:color w:val="002060"/>
              </w:rPr>
            </w:pPr>
            <w:r w:rsidRPr="00CE58E2">
              <w:rPr>
                <w:color w:val="002060"/>
              </w:rPr>
              <w:t>VIA MATTEOTTI</w:t>
            </w:r>
          </w:p>
        </w:tc>
      </w:tr>
      <w:tr w:rsidR="006249C0" w:rsidRPr="00CE58E2" w14:paraId="0038A11A"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9C6B5E" w14:textId="77777777" w:rsidR="006249C0" w:rsidRPr="00CE58E2" w:rsidRDefault="006249C0" w:rsidP="00BB2792">
            <w:pPr>
              <w:pStyle w:val="rowtabella0"/>
              <w:rPr>
                <w:color w:val="002060"/>
              </w:rPr>
            </w:pPr>
            <w:r w:rsidRPr="00CE58E2">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CFD7C1" w14:textId="77777777" w:rsidR="006249C0" w:rsidRPr="00CE58E2" w:rsidRDefault="006249C0" w:rsidP="00BB2792">
            <w:pPr>
              <w:pStyle w:val="rowtabella0"/>
              <w:rPr>
                <w:color w:val="002060"/>
              </w:rPr>
            </w:pPr>
            <w:r w:rsidRPr="00CE58E2">
              <w:rPr>
                <w:color w:val="002060"/>
              </w:rPr>
              <w:t>VILLA CECCOLINI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94E274"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C03FBB"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599644" w14:textId="77777777" w:rsidR="006249C0" w:rsidRPr="00CE58E2" w:rsidRDefault="006249C0" w:rsidP="00BB2792">
            <w:pPr>
              <w:pStyle w:val="rowtabella0"/>
              <w:rPr>
                <w:color w:val="002060"/>
              </w:rPr>
            </w:pPr>
            <w:r w:rsidRPr="00CE58E2">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E6846B" w14:textId="77777777" w:rsidR="006249C0" w:rsidRPr="00CE58E2" w:rsidRDefault="006249C0" w:rsidP="00BB2792">
            <w:pPr>
              <w:pStyle w:val="rowtabella0"/>
              <w:rPr>
                <w:color w:val="002060"/>
              </w:rPr>
            </w:pPr>
            <w:r w:rsidRPr="00CE58E2">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72F548" w14:textId="77777777" w:rsidR="006249C0" w:rsidRPr="00CE58E2" w:rsidRDefault="006249C0" w:rsidP="00BB2792">
            <w:pPr>
              <w:pStyle w:val="rowtabella0"/>
              <w:rPr>
                <w:color w:val="002060"/>
              </w:rPr>
            </w:pPr>
            <w:r w:rsidRPr="00CE58E2">
              <w:rPr>
                <w:color w:val="002060"/>
              </w:rPr>
              <w:t>VIA ROMA, SNC</w:t>
            </w:r>
          </w:p>
        </w:tc>
      </w:tr>
      <w:tr w:rsidR="006249C0" w:rsidRPr="00CE58E2" w14:paraId="3799E2FE"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892309" w14:textId="77777777" w:rsidR="006249C0" w:rsidRPr="00CE58E2" w:rsidRDefault="006249C0" w:rsidP="00BB2792">
            <w:pPr>
              <w:pStyle w:val="rowtabella0"/>
              <w:rPr>
                <w:color w:val="002060"/>
              </w:rPr>
            </w:pPr>
            <w:r w:rsidRPr="00CE58E2">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11D9C8" w14:textId="77777777" w:rsidR="006249C0" w:rsidRPr="00CE58E2" w:rsidRDefault="006249C0" w:rsidP="00BB2792">
            <w:pPr>
              <w:pStyle w:val="rowtabella0"/>
              <w:rPr>
                <w:color w:val="002060"/>
              </w:rPr>
            </w:pPr>
            <w:r w:rsidRPr="00CE58E2">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DC7067"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D10BE6"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C2497F" w14:textId="77777777" w:rsidR="006249C0" w:rsidRPr="00CE58E2" w:rsidRDefault="006249C0" w:rsidP="00BB2792">
            <w:pPr>
              <w:pStyle w:val="rowtabella0"/>
              <w:rPr>
                <w:color w:val="002060"/>
              </w:rPr>
            </w:pPr>
            <w:r w:rsidRPr="00CE58E2">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8A9042" w14:textId="77777777" w:rsidR="006249C0" w:rsidRPr="00CE58E2" w:rsidRDefault="006249C0" w:rsidP="00BB2792">
            <w:pPr>
              <w:pStyle w:val="rowtabella0"/>
              <w:rPr>
                <w:color w:val="002060"/>
              </w:rPr>
            </w:pPr>
            <w:r w:rsidRPr="00CE58E2">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CD2F3D" w14:textId="77777777" w:rsidR="006249C0" w:rsidRPr="00CE58E2" w:rsidRDefault="006249C0" w:rsidP="00BB2792">
            <w:pPr>
              <w:pStyle w:val="rowtabella0"/>
              <w:rPr>
                <w:color w:val="002060"/>
              </w:rPr>
            </w:pPr>
            <w:r w:rsidRPr="00CE58E2">
              <w:rPr>
                <w:color w:val="002060"/>
              </w:rPr>
              <w:t>VIA DELL'INDUSTRIA</w:t>
            </w:r>
          </w:p>
        </w:tc>
      </w:tr>
      <w:tr w:rsidR="006249C0" w:rsidRPr="00CE58E2" w14:paraId="7EFB9457"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A60E15" w14:textId="77777777" w:rsidR="006249C0" w:rsidRPr="00CE58E2" w:rsidRDefault="006249C0" w:rsidP="00BB2792">
            <w:pPr>
              <w:pStyle w:val="rowtabella0"/>
              <w:rPr>
                <w:color w:val="002060"/>
              </w:rPr>
            </w:pPr>
            <w:r w:rsidRPr="00CE58E2">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770402" w14:textId="77777777" w:rsidR="006249C0" w:rsidRPr="00CE58E2" w:rsidRDefault="006249C0" w:rsidP="00BB2792">
            <w:pPr>
              <w:pStyle w:val="rowtabella0"/>
              <w:rPr>
                <w:color w:val="002060"/>
              </w:rPr>
            </w:pPr>
            <w:r w:rsidRPr="00CE58E2">
              <w:rPr>
                <w:color w:val="002060"/>
              </w:rPr>
              <w:t>MANTOVANI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E1AC65"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9F9FA4"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BC4792" w14:textId="77777777" w:rsidR="006249C0" w:rsidRPr="00CE58E2" w:rsidRDefault="006249C0" w:rsidP="00BB2792">
            <w:pPr>
              <w:pStyle w:val="rowtabella0"/>
              <w:rPr>
                <w:color w:val="002060"/>
              </w:rPr>
            </w:pPr>
            <w:r w:rsidRPr="00CE58E2">
              <w:rPr>
                <w:color w:val="002060"/>
              </w:rPr>
              <w:t xml:space="preserve">5429 PAL.COM. </w:t>
            </w:r>
            <w:proofErr w:type="gramStart"/>
            <w:r w:rsidRPr="00CE58E2">
              <w:rPr>
                <w:color w:val="002060"/>
              </w:rPr>
              <w:t>S.MICHELE</w:t>
            </w:r>
            <w:proofErr w:type="gramEnd"/>
            <w:r w:rsidRPr="00CE58E2">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128295" w14:textId="77777777" w:rsidR="006249C0" w:rsidRPr="00CE58E2" w:rsidRDefault="006249C0" w:rsidP="00BB2792">
            <w:pPr>
              <w:pStyle w:val="rowtabella0"/>
              <w:rPr>
                <w:color w:val="002060"/>
              </w:rPr>
            </w:pPr>
            <w:r w:rsidRPr="00CE58E2">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28601A" w14:textId="77777777" w:rsidR="006249C0" w:rsidRPr="00CE58E2" w:rsidRDefault="006249C0" w:rsidP="00BB2792">
            <w:pPr>
              <w:pStyle w:val="rowtabella0"/>
              <w:rPr>
                <w:color w:val="002060"/>
              </w:rPr>
            </w:pPr>
            <w:r w:rsidRPr="00CE58E2">
              <w:rPr>
                <w:color w:val="002060"/>
              </w:rPr>
              <w:t>VIA LORETO</w:t>
            </w:r>
          </w:p>
        </w:tc>
      </w:tr>
      <w:tr w:rsidR="006249C0" w:rsidRPr="00CE58E2" w14:paraId="6B157AD9" w14:textId="77777777" w:rsidTr="00BB279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76D813" w14:textId="77777777" w:rsidR="006249C0" w:rsidRPr="00CE58E2" w:rsidRDefault="006249C0" w:rsidP="00BB2792">
            <w:pPr>
              <w:pStyle w:val="rowtabella0"/>
              <w:rPr>
                <w:color w:val="002060"/>
              </w:rPr>
            </w:pPr>
            <w:r w:rsidRPr="00CE58E2">
              <w:rPr>
                <w:color w:val="002060"/>
              </w:rPr>
              <w:t>PIEVE D ICO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4C1E28" w14:textId="77777777" w:rsidR="006249C0" w:rsidRPr="00CE58E2" w:rsidRDefault="006249C0" w:rsidP="00BB2792">
            <w:pPr>
              <w:pStyle w:val="rowtabella0"/>
              <w:rPr>
                <w:color w:val="002060"/>
              </w:rPr>
            </w:pPr>
            <w:r w:rsidRPr="00CE58E2">
              <w:rPr>
                <w:color w:val="002060"/>
              </w:rPr>
              <w:t>POL.CAGLI SPORT ASSOCIATI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2DA26C"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BCE46D"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93DF3F" w14:textId="77777777" w:rsidR="006249C0" w:rsidRPr="00CE58E2" w:rsidRDefault="006249C0" w:rsidP="00BB2792">
            <w:pPr>
              <w:pStyle w:val="rowtabella0"/>
              <w:rPr>
                <w:color w:val="002060"/>
              </w:rPr>
            </w:pPr>
            <w:r w:rsidRPr="00CE58E2">
              <w:rPr>
                <w:color w:val="002060"/>
              </w:rPr>
              <w:t>5478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E84FD3" w14:textId="77777777" w:rsidR="006249C0" w:rsidRPr="00CE58E2" w:rsidRDefault="006249C0" w:rsidP="00BB2792">
            <w:pPr>
              <w:pStyle w:val="rowtabella0"/>
              <w:rPr>
                <w:color w:val="002060"/>
              </w:rPr>
            </w:pPr>
            <w:r w:rsidRPr="00CE58E2">
              <w:rPr>
                <w:color w:val="002060"/>
              </w:rPr>
              <w:t>MERCATELLO SUL METAURO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4B269E" w14:textId="77777777" w:rsidR="006249C0" w:rsidRPr="00CE58E2" w:rsidRDefault="006249C0" w:rsidP="00BB2792">
            <w:pPr>
              <w:pStyle w:val="rowtabella0"/>
              <w:rPr>
                <w:color w:val="002060"/>
              </w:rPr>
            </w:pPr>
            <w:r w:rsidRPr="00CE58E2">
              <w:rPr>
                <w:color w:val="002060"/>
              </w:rPr>
              <w:t>VIA IV NOVEMBRE</w:t>
            </w:r>
          </w:p>
        </w:tc>
      </w:tr>
    </w:tbl>
    <w:p w14:paraId="3216D5FD" w14:textId="77777777" w:rsidR="006249C0" w:rsidRPr="00CE58E2" w:rsidRDefault="006249C0" w:rsidP="006249C0">
      <w:pPr>
        <w:pStyle w:val="breakline"/>
        <w:rPr>
          <w:rFonts w:eastAsiaTheme="minorEastAsia"/>
          <w:color w:val="002060"/>
        </w:rPr>
      </w:pPr>
    </w:p>
    <w:p w14:paraId="311C07D4" w14:textId="77777777" w:rsidR="006249C0" w:rsidRPr="00CE58E2" w:rsidRDefault="006249C0" w:rsidP="006249C0">
      <w:pPr>
        <w:pStyle w:val="breakline"/>
        <w:rPr>
          <w:color w:val="002060"/>
        </w:rPr>
      </w:pPr>
    </w:p>
    <w:p w14:paraId="1B651D58" w14:textId="77777777" w:rsidR="006249C0" w:rsidRPr="00CE58E2" w:rsidRDefault="006249C0" w:rsidP="006249C0">
      <w:pPr>
        <w:pStyle w:val="breakline"/>
        <w:rPr>
          <w:color w:val="002060"/>
        </w:rPr>
      </w:pPr>
    </w:p>
    <w:p w14:paraId="11237DD5" w14:textId="77777777" w:rsidR="006249C0" w:rsidRPr="00CE58E2" w:rsidRDefault="006249C0" w:rsidP="006249C0">
      <w:pPr>
        <w:pStyle w:val="sottotitolocampionato10"/>
        <w:rPr>
          <w:color w:val="002060"/>
        </w:rPr>
      </w:pPr>
      <w:r w:rsidRPr="00CE58E2">
        <w:rPr>
          <w:color w:val="002060"/>
        </w:rPr>
        <w:t>GIRONE B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1997"/>
        <w:gridCol w:w="385"/>
        <w:gridCol w:w="898"/>
        <w:gridCol w:w="1199"/>
        <w:gridCol w:w="1562"/>
        <w:gridCol w:w="1539"/>
      </w:tblGrid>
      <w:tr w:rsidR="006249C0" w:rsidRPr="00CE58E2" w14:paraId="2EA48038" w14:textId="77777777" w:rsidTr="00BB279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F0516" w14:textId="77777777" w:rsidR="006249C0" w:rsidRPr="00CE58E2" w:rsidRDefault="006249C0" w:rsidP="00BB2792">
            <w:pPr>
              <w:pStyle w:val="headertabella0"/>
              <w:rPr>
                <w:color w:val="002060"/>
              </w:rPr>
            </w:pPr>
            <w:r w:rsidRPr="00CE58E2">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2D305" w14:textId="77777777" w:rsidR="006249C0" w:rsidRPr="00CE58E2" w:rsidRDefault="006249C0" w:rsidP="00BB2792">
            <w:pPr>
              <w:pStyle w:val="headertabella0"/>
              <w:rPr>
                <w:color w:val="002060"/>
              </w:rPr>
            </w:pPr>
            <w:r w:rsidRPr="00CE58E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618DF" w14:textId="77777777" w:rsidR="006249C0" w:rsidRPr="00CE58E2" w:rsidRDefault="006249C0" w:rsidP="00BB2792">
            <w:pPr>
              <w:pStyle w:val="headertabella0"/>
              <w:rPr>
                <w:color w:val="002060"/>
              </w:rPr>
            </w:pPr>
            <w:r w:rsidRPr="00CE58E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4E360" w14:textId="77777777" w:rsidR="006249C0" w:rsidRPr="00CE58E2" w:rsidRDefault="006249C0" w:rsidP="00BB2792">
            <w:pPr>
              <w:pStyle w:val="headertabella0"/>
              <w:rPr>
                <w:color w:val="002060"/>
              </w:rPr>
            </w:pPr>
            <w:r w:rsidRPr="00CE58E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3B4D8" w14:textId="77777777" w:rsidR="006249C0" w:rsidRPr="00CE58E2" w:rsidRDefault="006249C0" w:rsidP="00BB2792">
            <w:pPr>
              <w:pStyle w:val="headertabella0"/>
              <w:rPr>
                <w:color w:val="002060"/>
              </w:rPr>
            </w:pPr>
            <w:r w:rsidRPr="00CE58E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D6336" w14:textId="77777777" w:rsidR="006249C0" w:rsidRPr="00CE58E2" w:rsidRDefault="006249C0" w:rsidP="00BB2792">
            <w:pPr>
              <w:pStyle w:val="headertabella0"/>
              <w:rPr>
                <w:color w:val="002060"/>
              </w:rPr>
            </w:pPr>
            <w:proofErr w:type="spellStart"/>
            <w:r w:rsidRPr="00CE58E2">
              <w:rPr>
                <w:color w:val="002060"/>
              </w:rPr>
              <w:t>Localita'</w:t>
            </w:r>
            <w:proofErr w:type="spellEnd"/>
            <w:r w:rsidRPr="00CE58E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3F6EC" w14:textId="77777777" w:rsidR="006249C0" w:rsidRPr="00CE58E2" w:rsidRDefault="006249C0" w:rsidP="00BB2792">
            <w:pPr>
              <w:pStyle w:val="headertabella0"/>
              <w:rPr>
                <w:color w:val="002060"/>
              </w:rPr>
            </w:pPr>
            <w:r w:rsidRPr="00CE58E2">
              <w:rPr>
                <w:color w:val="002060"/>
              </w:rPr>
              <w:t>Indirizzo Impianto</w:t>
            </w:r>
          </w:p>
        </w:tc>
      </w:tr>
      <w:tr w:rsidR="006249C0" w:rsidRPr="00CE58E2" w14:paraId="4F70097E" w14:textId="77777777" w:rsidTr="00BB279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D7BEEE" w14:textId="77777777" w:rsidR="006249C0" w:rsidRPr="00CE58E2" w:rsidRDefault="006249C0" w:rsidP="00BB2792">
            <w:pPr>
              <w:pStyle w:val="rowtabella0"/>
              <w:rPr>
                <w:color w:val="002060"/>
              </w:rPr>
            </w:pPr>
            <w:r w:rsidRPr="00CE58E2">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C4A174" w14:textId="77777777" w:rsidR="006249C0" w:rsidRPr="00CE58E2" w:rsidRDefault="006249C0" w:rsidP="00BB2792">
            <w:pPr>
              <w:pStyle w:val="rowtabella0"/>
              <w:rPr>
                <w:color w:val="002060"/>
              </w:rPr>
            </w:pPr>
            <w:r w:rsidRPr="00CE58E2">
              <w:rPr>
                <w:color w:val="002060"/>
              </w:rPr>
              <w:t>CDC 2018</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72B5AF" w14:textId="77777777" w:rsidR="006249C0" w:rsidRPr="00CE58E2" w:rsidRDefault="006249C0" w:rsidP="00BB2792">
            <w:pPr>
              <w:pStyle w:val="rowtabella0"/>
              <w:jc w:val="center"/>
              <w:rPr>
                <w:color w:val="002060"/>
              </w:rPr>
            </w:pPr>
            <w:r w:rsidRPr="00CE58E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B0CC8C" w14:textId="77777777" w:rsidR="006249C0" w:rsidRPr="00CE58E2" w:rsidRDefault="006249C0" w:rsidP="00BB2792">
            <w:pPr>
              <w:pStyle w:val="rowtabella0"/>
              <w:rPr>
                <w:color w:val="002060"/>
              </w:rPr>
            </w:pPr>
            <w:r w:rsidRPr="00CE58E2">
              <w:rPr>
                <w:color w:val="002060"/>
              </w:rPr>
              <w:t>10/04/2026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A3E5C2" w14:textId="77777777" w:rsidR="006249C0" w:rsidRPr="00CE58E2" w:rsidRDefault="006249C0" w:rsidP="00BB2792">
            <w:pPr>
              <w:pStyle w:val="rowtabella0"/>
              <w:rPr>
                <w:color w:val="002060"/>
              </w:rPr>
            </w:pPr>
            <w:r w:rsidRPr="00CE58E2">
              <w:rPr>
                <w:color w:val="002060"/>
              </w:rPr>
              <w:t>5296 PALESTRA COM. LOC.CHIESANUOVA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B22795" w14:textId="77777777" w:rsidR="006249C0" w:rsidRPr="00CE58E2" w:rsidRDefault="006249C0" w:rsidP="00BB2792">
            <w:pPr>
              <w:pStyle w:val="rowtabella0"/>
              <w:rPr>
                <w:color w:val="002060"/>
              </w:rPr>
            </w:pPr>
            <w:r w:rsidRPr="00CE58E2">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A54C61" w14:textId="77777777" w:rsidR="006249C0" w:rsidRPr="00CE58E2" w:rsidRDefault="006249C0" w:rsidP="00BB2792">
            <w:pPr>
              <w:pStyle w:val="rowtabella0"/>
              <w:rPr>
                <w:color w:val="002060"/>
              </w:rPr>
            </w:pPr>
            <w:r w:rsidRPr="00CE58E2">
              <w:rPr>
                <w:color w:val="002060"/>
              </w:rPr>
              <w:t>VIA DON LUIGI STURZO 4</w:t>
            </w:r>
          </w:p>
        </w:tc>
      </w:tr>
      <w:tr w:rsidR="006249C0" w:rsidRPr="00CE58E2" w14:paraId="3DB8AD45"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2901F7" w14:textId="77777777" w:rsidR="006249C0" w:rsidRPr="00CE58E2" w:rsidRDefault="006249C0" w:rsidP="00BB2792">
            <w:pPr>
              <w:pStyle w:val="rowtabella0"/>
              <w:rPr>
                <w:color w:val="002060"/>
              </w:rPr>
            </w:pPr>
            <w:r w:rsidRPr="00CE58E2">
              <w:rPr>
                <w:color w:val="002060"/>
              </w:rPr>
              <w:t>AVENALE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3D1660" w14:textId="77777777" w:rsidR="006249C0" w:rsidRPr="00CE58E2" w:rsidRDefault="006249C0" w:rsidP="00BB2792">
            <w:pPr>
              <w:pStyle w:val="rowtabella0"/>
              <w:rPr>
                <w:color w:val="002060"/>
              </w:rPr>
            </w:pPr>
            <w:r w:rsidRPr="00CE58E2">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90632D"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398A63"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7EFE62" w14:textId="77777777" w:rsidR="006249C0" w:rsidRPr="00CE58E2" w:rsidRDefault="006249C0" w:rsidP="00BB2792">
            <w:pPr>
              <w:pStyle w:val="rowtabella0"/>
              <w:rPr>
                <w:color w:val="002060"/>
              </w:rPr>
            </w:pPr>
            <w:r w:rsidRPr="00CE58E2">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F1F090" w14:textId="77777777" w:rsidR="006249C0" w:rsidRPr="00CE58E2" w:rsidRDefault="006249C0" w:rsidP="00BB2792">
            <w:pPr>
              <w:pStyle w:val="rowtabella0"/>
              <w:rPr>
                <w:color w:val="002060"/>
              </w:rPr>
            </w:pPr>
            <w:r w:rsidRPr="00CE58E2">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A67A8F" w14:textId="77777777" w:rsidR="006249C0" w:rsidRPr="00CE58E2" w:rsidRDefault="006249C0" w:rsidP="00BB2792">
            <w:pPr>
              <w:pStyle w:val="rowtabella0"/>
              <w:rPr>
                <w:color w:val="002060"/>
              </w:rPr>
            </w:pPr>
            <w:r w:rsidRPr="00CE58E2">
              <w:rPr>
                <w:color w:val="002060"/>
              </w:rPr>
              <w:t>VIA CERQUATTI</w:t>
            </w:r>
          </w:p>
        </w:tc>
      </w:tr>
      <w:tr w:rsidR="006249C0" w:rsidRPr="00CE58E2" w14:paraId="7788FCD2"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DC0A81" w14:textId="77777777" w:rsidR="006249C0" w:rsidRPr="00CE58E2" w:rsidRDefault="006249C0" w:rsidP="00BB2792">
            <w:pPr>
              <w:pStyle w:val="rowtabella0"/>
              <w:rPr>
                <w:color w:val="002060"/>
              </w:rPr>
            </w:pPr>
            <w:r w:rsidRPr="00CE58E2">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8BD9EB" w14:textId="77777777" w:rsidR="006249C0" w:rsidRPr="00CE58E2" w:rsidRDefault="006249C0" w:rsidP="00BB2792">
            <w:pPr>
              <w:pStyle w:val="rowtabella0"/>
              <w:rPr>
                <w:color w:val="002060"/>
              </w:rPr>
            </w:pPr>
            <w:r w:rsidRPr="00CE58E2">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33EB28"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D12EC2"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FB780E" w14:textId="77777777" w:rsidR="006249C0" w:rsidRPr="00CE58E2" w:rsidRDefault="006249C0" w:rsidP="00BB2792">
            <w:pPr>
              <w:pStyle w:val="rowtabella0"/>
              <w:rPr>
                <w:color w:val="002060"/>
              </w:rPr>
            </w:pPr>
            <w:r w:rsidRPr="00CE58E2">
              <w:rPr>
                <w:color w:val="002060"/>
              </w:rPr>
              <w:t>5299 CENTRO SP. POL. "</w:t>
            </w:r>
            <w:proofErr w:type="gramStart"/>
            <w:r w:rsidRPr="00CE58E2">
              <w:rPr>
                <w:color w:val="002060"/>
              </w:rPr>
              <w:t>R.GATTARI</w:t>
            </w:r>
            <w:proofErr w:type="gramEnd"/>
            <w:r w:rsidRPr="00CE58E2">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399809" w14:textId="77777777" w:rsidR="006249C0" w:rsidRPr="00CE58E2" w:rsidRDefault="006249C0" w:rsidP="00BB2792">
            <w:pPr>
              <w:pStyle w:val="rowtabella0"/>
              <w:rPr>
                <w:color w:val="002060"/>
              </w:rPr>
            </w:pPr>
            <w:r w:rsidRPr="00CE58E2">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8A8123" w14:textId="77777777" w:rsidR="006249C0" w:rsidRPr="00CE58E2" w:rsidRDefault="006249C0" w:rsidP="00BB2792">
            <w:pPr>
              <w:pStyle w:val="rowtabella0"/>
              <w:rPr>
                <w:color w:val="002060"/>
              </w:rPr>
            </w:pPr>
            <w:r w:rsidRPr="00CE58E2">
              <w:rPr>
                <w:color w:val="002060"/>
              </w:rPr>
              <w:t>VIA TAGLIAMENTO</w:t>
            </w:r>
          </w:p>
        </w:tc>
      </w:tr>
      <w:tr w:rsidR="006249C0" w:rsidRPr="00CE58E2" w14:paraId="744F3C79"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57EDB6" w14:textId="77777777" w:rsidR="006249C0" w:rsidRPr="00CE58E2" w:rsidRDefault="006249C0" w:rsidP="00BB2792">
            <w:pPr>
              <w:pStyle w:val="rowtabella0"/>
              <w:rPr>
                <w:color w:val="002060"/>
              </w:rPr>
            </w:pPr>
            <w:r w:rsidRPr="00CE58E2">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474ED7" w14:textId="77777777" w:rsidR="006249C0" w:rsidRPr="00CE58E2" w:rsidRDefault="006249C0" w:rsidP="00BB2792">
            <w:pPr>
              <w:pStyle w:val="rowtabella0"/>
              <w:rPr>
                <w:color w:val="002060"/>
              </w:rPr>
            </w:pPr>
            <w:r w:rsidRPr="00CE58E2">
              <w:rPr>
                <w:color w:val="002060"/>
              </w:rPr>
              <w:t>SAN SEVERINO MARCHE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A83AE9"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E8EE50"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0B3BAC" w14:textId="77777777" w:rsidR="006249C0" w:rsidRPr="00CE58E2" w:rsidRDefault="006249C0" w:rsidP="00BB2792">
            <w:pPr>
              <w:pStyle w:val="rowtabella0"/>
              <w:rPr>
                <w:color w:val="002060"/>
              </w:rPr>
            </w:pPr>
            <w:r w:rsidRPr="00CE58E2">
              <w:rPr>
                <w:color w:val="002060"/>
              </w:rPr>
              <w:t>5079 PALLONE GEODETICO CROCETTE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FCE957" w14:textId="77777777" w:rsidR="006249C0" w:rsidRPr="00CE58E2" w:rsidRDefault="006249C0" w:rsidP="00BB2792">
            <w:pPr>
              <w:pStyle w:val="rowtabella0"/>
              <w:rPr>
                <w:color w:val="002060"/>
              </w:rPr>
            </w:pPr>
            <w:r w:rsidRPr="00CE58E2">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905666" w14:textId="77777777" w:rsidR="006249C0" w:rsidRPr="00CE58E2" w:rsidRDefault="006249C0" w:rsidP="00BB2792">
            <w:pPr>
              <w:pStyle w:val="rowtabella0"/>
              <w:rPr>
                <w:color w:val="002060"/>
              </w:rPr>
            </w:pPr>
            <w:r w:rsidRPr="00CE58E2">
              <w:rPr>
                <w:color w:val="002060"/>
              </w:rPr>
              <w:t>VIA GHANDI 17 FZ. CROCETTE</w:t>
            </w:r>
          </w:p>
        </w:tc>
      </w:tr>
      <w:tr w:rsidR="006249C0" w:rsidRPr="00CE58E2" w14:paraId="012CA36A"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CFD3BB" w14:textId="77777777" w:rsidR="006249C0" w:rsidRPr="00CE58E2" w:rsidRDefault="006249C0" w:rsidP="00BB2792">
            <w:pPr>
              <w:pStyle w:val="rowtabella0"/>
              <w:rPr>
                <w:color w:val="002060"/>
              </w:rPr>
            </w:pPr>
            <w:r w:rsidRPr="00CE58E2">
              <w:rPr>
                <w:color w:val="002060"/>
              </w:rPr>
              <w:t>FUTSAL CASTELRAIMONDO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FA723F" w14:textId="77777777" w:rsidR="006249C0" w:rsidRPr="00CE58E2" w:rsidRDefault="006249C0" w:rsidP="00BB2792">
            <w:pPr>
              <w:pStyle w:val="rowtabella0"/>
              <w:rPr>
                <w:color w:val="002060"/>
              </w:rPr>
            </w:pPr>
            <w:r w:rsidRPr="00CE58E2">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FD8F0A"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65364C"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E0B5E9" w14:textId="77777777" w:rsidR="006249C0" w:rsidRPr="00CE58E2" w:rsidRDefault="006249C0" w:rsidP="00BB2792">
            <w:pPr>
              <w:pStyle w:val="rowtabella0"/>
              <w:rPr>
                <w:color w:val="002060"/>
              </w:rPr>
            </w:pPr>
            <w:r w:rsidRPr="00CE58E2">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AF7D3F" w14:textId="77777777" w:rsidR="006249C0" w:rsidRPr="00CE58E2" w:rsidRDefault="006249C0" w:rsidP="00BB2792">
            <w:pPr>
              <w:pStyle w:val="rowtabella0"/>
              <w:rPr>
                <w:color w:val="002060"/>
              </w:rPr>
            </w:pPr>
            <w:r w:rsidRPr="00CE58E2">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649172" w14:textId="77777777" w:rsidR="006249C0" w:rsidRPr="00CE58E2" w:rsidRDefault="006249C0" w:rsidP="00BB2792">
            <w:pPr>
              <w:pStyle w:val="rowtabella0"/>
              <w:rPr>
                <w:color w:val="002060"/>
              </w:rPr>
            </w:pPr>
            <w:r w:rsidRPr="00CE58E2">
              <w:rPr>
                <w:color w:val="002060"/>
              </w:rPr>
              <w:t>VIA GRAMSCI-VIA FEGGIANI</w:t>
            </w:r>
          </w:p>
        </w:tc>
      </w:tr>
      <w:tr w:rsidR="006249C0" w:rsidRPr="00CE58E2" w14:paraId="27AFB7B3"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85BEF9" w14:textId="77777777" w:rsidR="006249C0" w:rsidRPr="00CE58E2" w:rsidRDefault="006249C0" w:rsidP="00BB2792">
            <w:pPr>
              <w:pStyle w:val="rowtabella0"/>
              <w:rPr>
                <w:color w:val="002060"/>
              </w:rPr>
            </w:pPr>
            <w:r w:rsidRPr="00CE58E2">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FC2968" w14:textId="77777777" w:rsidR="006249C0" w:rsidRPr="00CE58E2" w:rsidRDefault="006249C0" w:rsidP="00BB2792">
            <w:pPr>
              <w:pStyle w:val="rowtabella0"/>
              <w:rPr>
                <w:color w:val="002060"/>
              </w:rPr>
            </w:pPr>
            <w:r w:rsidRPr="00CE58E2">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CD3CAE"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9DC2C2"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4538B0" w14:textId="77777777" w:rsidR="006249C0" w:rsidRPr="00CE58E2" w:rsidRDefault="006249C0" w:rsidP="00BB2792">
            <w:pPr>
              <w:pStyle w:val="rowtabella0"/>
              <w:rPr>
                <w:color w:val="002060"/>
              </w:rPr>
            </w:pPr>
            <w:r w:rsidRPr="00CE58E2">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9C71DB" w14:textId="77777777" w:rsidR="006249C0" w:rsidRPr="00CE58E2" w:rsidRDefault="006249C0" w:rsidP="00BB2792">
            <w:pPr>
              <w:pStyle w:val="rowtabella0"/>
              <w:rPr>
                <w:color w:val="002060"/>
              </w:rPr>
            </w:pPr>
            <w:r w:rsidRPr="00CE58E2">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C8C80E" w14:textId="77777777" w:rsidR="006249C0" w:rsidRPr="00CE58E2" w:rsidRDefault="006249C0" w:rsidP="00BB2792">
            <w:pPr>
              <w:pStyle w:val="rowtabella0"/>
              <w:rPr>
                <w:color w:val="002060"/>
              </w:rPr>
            </w:pPr>
            <w:r w:rsidRPr="00CE58E2">
              <w:rPr>
                <w:color w:val="002060"/>
              </w:rPr>
              <w:t>VIA ALDO MORO</w:t>
            </w:r>
          </w:p>
        </w:tc>
      </w:tr>
      <w:tr w:rsidR="006249C0" w:rsidRPr="00CE58E2" w14:paraId="74008AD6" w14:textId="77777777" w:rsidTr="00BB279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271630" w14:textId="77777777" w:rsidR="006249C0" w:rsidRPr="00CE58E2" w:rsidRDefault="006249C0" w:rsidP="00BB2792">
            <w:pPr>
              <w:pStyle w:val="rowtabella0"/>
              <w:rPr>
                <w:color w:val="002060"/>
              </w:rPr>
            </w:pPr>
            <w:r w:rsidRPr="00CE58E2">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8ADFD7" w14:textId="77777777" w:rsidR="006249C0" w:rsidRPr="00CE58E2" w:rsidRDefault="006249C0" w:rsidP="00BB2792">
            <w:pPr>
              <w:pStyle w:val="rowtabella0"/>
              <w:rPr>
                <w:color w:val="002060"/>
              </w:rPr>
            </w:pPr>
            <w:r w:rsidRPr="00CE58E2">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BA21FB"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B68316"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CFA1DC" w14:textId="77777777" w:rsidR="006249C0" w:rsidRPr="00CE58E2" w:rsidRDefault="006249C0" w:rsidP="00BB2792">
            <w:pPr>
              <w:pStyle w:val="rowtabella0"/>
              <w:rPr>
                <w:color w:val="002060"/>
              </w:rPr>
            </w:pPr>
            <w:r w:rsidRPr="00CE58E2">
              <w:rPr>
                <w:color w:val="002060"/>
              </w:rPr>
              <w:t>5137 PALESTRA "ALICE STURIALE"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81379B" w14:textId="77777777" w:rsidR="006249C0" w:rsidRPr="00CE58E2" w:rsidRDefault="006249C0" w:rsidP="00BB2792">
            <w:pPr>
              <w:pStyle w:val="rowtabella0"/>
              <w:rPr>
                <w:color w:val="002060"/>
              </w:rPr>
            </w:pPr>
            <w:r w:rsidRPr="00CE58E2">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3F2879" w14:textId="77777777" w:rsidR="006249C0" w:rsidRPr="00CE58E2" w:rsidRDefault="006249C0" w:rsidP="00BB2792">
            <w:pPr>
              <w:pStyle w:val="rowtabella0"/>
              <w:rPr>
                <w:color w:val="002060"/>
              </w:rPr>
            </w:pPr>
            <w:r w:rsidRPr="00CE58E2">
              <w:rPr>
                <w:color w:val="002060"/>
              </w:rPr>
              <w:t xml:space="preserve">VIA MANZONI FZ. </w:t>
            </w:r>
            <w:proofErr w:type="gramStart"/>
            <w:r w:rsidRPr="00CE58E2">
              <w:rPr>
                <w:color w:val="002060"/>
              </w:rPr>
              <w:t>S.BIAGIO</w:t>
            </w:r>
            <w:proofErr w:type="gramEnd"/>
          </w:p>
        </w:tc>
      </w:tr>
    </w:tbl>
    <w:p w14:paraId="53DB2EA0" w14:textId="77777777" w:rsidR="006249C0" w:rsidRPr="00CE58E2" w:rsidRDefault="006249C0" w:rsidP="006249C0">
      <w:pPr>
        <w:pStyle w:val="breakline"/>
        <w:rPr>
          <w:rFonts w:eastAsiaTheme="minorEastAsia"/>
          <w:color w:val="002060"/>
        </w:rPr>
      </w:pPr>
    </w:p>
    <w:p w14:paraId="1A9885C5" w14:textId="77777777" w:rsidR="006249C0" w:rsidRPr="00CE58E2" w:rsidRDefault="006249C0" w:rsidP="006249C0">
      <w:pPr>
        <w:pStyle w:val="breakline"/>
        <w:rPr>
          <w:color w:val="002060"/>
        </w:rPr>
      </w:pPr>
    </w:p>
    <w:p w14:paraId="6850A1A4" w14:textId="77777777" w:rsidR="006249C0" w:rsidRPr="00CE58E2" w:rsidRDefault="006249C0" w:rsidP="006249C0">
      <w:pPr>
        <w:pStyle w:val="breakline"/>
        <w:rPr>
          <w:color w:val="002060"/>
        </w:rPr>
      </w:pPr>
    </w:p>
    <w:p w14:paraId="785610ED" w14:textId="77777777" w:rsidR="006249C0" w:rsidRPr="00CE58E2" w:rsidRDefault="006249C0" w:rsidP="006249C0">
      <w:pPr>
        <w:pStyle w:val="sottotitolocampionato10"/>
        <w:rPr>
          <w:color w:val="002060"/>
        </w:rPr>
      </w:pPr>
      <w:r w:rsidRPr="00CE58E2">
        <w:rPr>
          <w:color w:val="002060"/>
        </w:rPr>
        <w:t>GIRONE C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4"/>
        <w:gridCol w:w="385"/>
        <w:gridCol w:w="898"/>
        <w:gridCol w:w="1199"/>
        <w:gridCol w:w="1547"/>
        <w:gridCol w:w="1548"/>
      </w:tblGrid>
      <w:tr w:rsidR="006249C0" w:rsidRPr="00CE58E2" w14:paraId="7895DDCC" w14:textId="77777777" w:rsidTr="00BB279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45A12" w14:textId="77777777" w:rsidR="006249C0" w:rsidRPr="00CE58E2" w:rsidRDefault="006249C0" w:rsidP="00BB2792">
            <w:pPr>
              <w:pStyle w:val="headertabella0"/>
              <w:rPr>
                <w:color w:val="002060"/>
              </w:rPr>
            </w:pPr>
            <w:r w:rsidRPr="00CE58E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035B0" w14:textId="77777777" w:rsidR="006249C0" w:rsidRPr="00CE58E2" w:rsidRDefault="006249C0" w:rsidP="00BB2792">
            <w:pPr>
              <w:pStyle w:val="headertabella0"/>
              <w:rPr>
                <w:color w:val="002060"/>
              </w:rPr>
            </w:pPr>
            <w:r w:rsidRPr="00CE58E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86FEA" w14:textId="77777777" w:rsidR="006249C0" w:rsidRPr="00CE58E2" w:rsidRDefault="006249C0" w:rsidP="00BB2792">
            <w:pPr>
              <w:pStyle w:val="headertabella0"/>
              <w:rPr>
                <w:color w:val="002060"/>
              </w:rPr>
            </w:pPr>
            <w:r w:rsidRPr="00CE58E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A28B8" w14:textId="77777777" w:rsidR="006249C0" w:rsidRPr="00CE58E2" w:rsidRDefault="006249C0" w:rsidP="00BB2792">
            <w:pPr>
              <w:pStyle w:val="headertabella0"/>
              <w:rPr>
                <w:color w:val="002060"/>
              </w:rPr>
            </w:pPr>
            <w:r w:rsidRPr="00CE58E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8E3F9" w14:textId="77777777" w:rsidR="006249C0" w:rsidRPr="00CE58E2" w:rsidRDefault="006249C0" w:rsidP="00BB2792">
            <w:pPr>
              <w:pStyle w:val="headertabella0"/>
              <w:rPr>
                <w:color w:val="002060"/>
              </w:rPr>
            </w:pPr>
            <w:r w:rsidRPr="00CE58E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EAC15" w14:textId="77777777" w:rsidR="006249C0" w:rsidRPr="00CE58E2" w:rsidRDefault="006249C0" w:rsidP="00BB2792">
            <w:pPr>
              <w:pStyle w:val="headertabella0"/>
              <w:rPr>
                <w:color w:val="002060"/>
              </w:rPr>
            </w:pPr>
            <w:proofErr w:type="spellStart"/>
            <w:r w:rsidRPr="00CE58E2">
              <w:rPr>
                <w:color w:val="002060"/>
              </w:rPr>
              <w:t>Localita'</w:t>
            </w:r>
            <w:proofErr w:type="spellEnd"/>
            <w:r w:rsidRPr="00CE58E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C9FA8" w14:textId="77777777" w:rsidR="006249C0" w:rsidRPr="00CE58E2" w:rsidRDefault="006249C0" w:rsidP="00BB2792">
            <w:pPr>
              <w:pStyle w:val="headertabella0"/>
              <w:rPr>
                <w:color w:val="002060"/>
              </w:rPr>
            </w:pPr>
            <w:r w:rsidRPr="00CE58E2">
              <w:rPr>
                <w:color w:val="002060"/>
              </w:rPr>
              <w:t>Indirizzo Impianto</w:t>
            </w:r>
          </w:p>
        </w:tc>
      </w:tr>
      <w:tr w:rsidR="006249C0" w:rsidRPr="00CE58E2" w14:paraId="29ECF819" w14:textId="77777777" w:rsidTr="00BB279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6ADF49" w14:textId="77777777" w:rsidR="006249C0" w:rsidRPr="00CE58E2" w:rsidRDefault="006249C0" w:rsidP="00BB2792">
            <w:pPr>
              <w:pStyle w:val="rowtabella0"/>
              <w:rPr>
                <w:color w:val="002060"/>
              </w:rPr>
            </w:pPr>
            <w:r w:rsidRPr="00CE58E2">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04B6E2" w14:textId="77777777" w:rsidR="006249C0" w:rsidRPr="00CE58E2" w:rsidRDefault="006249C0" w:rsidP="00BB2792">
            <w:pPr>
              <w:pStyle w:val="rowtabella0"/>
              <w:rPr>
                <w:color w:val="002060"/>
              </w:rPr>
            </w:pPr>
            <w:r w:rsidRPr="00CE58E2">
              <w:rPr>
                <w:color w:val="002060"/>
              </w:rPr>
              <w:t>RIVIERA DELLE PALME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E8BAE3" w14:textId="77777777" w:rsidR="006249C0" w:rsidRPr="00CE58E2" w:rsidRDefault="006249C0" w:rsidP="00BB2792">
            <w:pPr>
              <w:pStyle w:val="rowtabella0"/>
              <w:jc w:val="center"/>
              <w:rPr>
                <w:color w:val="002060"/>
              </w:rPr>
            </w:pPr>
            <w:r w:rsidRPr="00CE58E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569EE9" w14:textId="77777777" w:rsidR="006249C0" w:rsidRPr="00CE58E2" w:rsidRDefault="006249C0" w:rsidP="00BB2792">
            <w:pPr>
              <w:pStyle w:val="rowtabella0"/>
              <w:rPr>
                <w:color w:val="002060"/>
              </w:rPr>
            </w:pPr>
            <w:r w:rsidRPr="00CE58E2">
              <w:rPr>
                <w:color w:val="002060"/>
              </w:rPr>
              <w:t>10/04/2026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1B21A5" w14:textId="77777777" w:rsidR="006249C0" w:rsidRPr="00CE58E2" w:rsidRDefault="006249C0" w:rsidP="00BB2792">
            <w:pPr>
              <w:pStyle w:val="rowtabella0"/>
              <w:rPr>
                <w:color w:val="002060"/>
              </w:rPr>
            </w:pPr>
            <w:r w:rsidRPr="00CE58E2">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E677FB" w14:textId="77777777" w:rsidR="006249C0" w:rsidRPr="00CE58E2" w:rsidRDefault="006249C0" w:rsidP="00BB2792">
            <w:pPr>
              <w:pStyle w:val="rowtabella0"/>
              <w:rPr>
                <w:color w:val="002060"/>
              </w:rPr>
            </w:pPr>
            <w:r w:rsidRPr="00CE58E2">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95A523" w14:textId="77777777" w:rsidR="006249C0" w:rsidRPr="00CE58E2" w:rsidRDefault="006249C0" w:rsidP="00BB2792">
            <w:pPr>
              <w:pStyle w:val="rowtabella0"/>
              <w:rPr>
                <w:color w:val="002060"/>
              </w:rPr>
            </w:pPr>
            <w:r w:rsidRPr="00CE58E2">
              <w:rPr>
                <w:color w:val="002060"/>
              </w:rPr>
              <w:t>VIA DELL IRIS</w:t>
            </w:r>
          </w:p>
        </w:tc>
      </w:tr>
      <w:tr w:rsidR="006249C0" w:rsidRPr="00CE58E2" w14:paraId="16E395FD"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F69C65" w14:textId="77777777" w:rsidR="006249C0" w:rsidRPr="00CE58E2" w:rsidRDefault="006249C0" w:rsidP="00BB2792">
            <w:pPr>
              <w:pStyle w:val="rowtabella0"/>
              <w:rPr>
                <w:color w:val="002060"/>
              </w:rPr>
            </w:pPr>
            <w:r w:rsidRPr="00CE58E2">
              <w:rPr>
                <w:color w:val="002060"/>
              </w:rPr>
              <w:t>C.F. MACERATESE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DA82D7" w14:textId="77777777" w:rsidR="006249C0" w:rsidRPr="00CE58E2" w:rsidRDefault="006249C0" w:rsidP="00BB2792">
            <w:pPr>
              <w:pStyle w:val="rowtabella0"/>
              <w:rPr>
                <w:color w:val="002060"/>
              </w:rPr>
            </w:pPr>
            <w:r w:rsidRPr="00CE58E2">
              <w:rPr>
                <w:color w:val="002060"/>
              </w:rPr>
              <w:t>POLISPORTIVA ROSSO BLU</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DA5C21"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0D4FA7"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B5A88F" w14:textId="77777777" w:rsidR="006249C0" w:rsidRPr="00CE58E2" w:rsidRDefault="006249C0" w:rsidP="00BB2792">
            <w:pPr>
              <w:pStyle w:val="rowtabella0"/>
              <w:rPr>
                <w:color w:val="002060"/>
              </w:rPr>
            </w:pPr>
            <w:r w:rsidRPr="00CE58E2">
              <w:rPr>
                <w:color w:val="002060"/>
              </w:rPr>
              <w:t>5268 "I LUDI DI APOLLO"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106F8F" w14:textId="77777777" w:rsidR="006249C0" w:rsidRPr="00CE58E2" w:rsidRDefault="006249C0" w:rsidP="00BB2792">
            <w:pPr>
              <w:pStyle w:val="rowtabella0"/>
              <w:rPr>
                <w:color w:val="002060"/>
              </w:rPr>
            </w:pPr>
            <w:r w:rsidRPr="00CE58E2">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94934C" w14:textId="77777777" w:rsidR="006249C0" w:rsidRPr="00CE58E2" w:rsidRDefault="006249C0" w:rsidP="00BB2792">
            <w:pPr>
              <w:pStyle w:val="rowtabella0"/>
              <w:rPr>
                <w:color w:val="002060"/>
              </w:rPr>
            </w:pPr>
            <w:r w:rsidRPr="00CE58E2">
              <w:rPr>
                <w:color w:val="002060"/>
              </w:rPr>
              <w:t>VIA VOLTURNO-PIEDIRIPA</w:t>
            </w:r>
          </w:p>
        </w:tc>
      </w:tr>
      <w:tr w:rsidR="006249C0" w:rsidRPr="00CE58E2" w14:paraId="0F2E63A9"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FDDA69" w14:textId="77777777" w:rsidR="006249C0" w:rsidRPr="00CE58E2" w:rsidRDefault="006249C0" w:rsidP="00BB2792">
            <w:pPr>
              <w:pStyle w:val="rowtabella0"/>
              <w:rPr>
                <w:color w:val="002060"/>
              </w:rPr>
            </w:pPr>
            <w:r w:rsidRPr="00CE58E2">
              <w:rPr>
                <w:color w:val="002060"/>
              </w:rPr>
              <w:t>CASTRUM LAURI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B0BD45" w14:textId="77777777" w:rsidR="006249C0" w:rsidRPr="00CE58E2" w:rsidRDefault="006249C0" w:rsidP="00BB2792">
            <w:pPr>
              <w:pStyle w:val="rowtabella0"/>
              <w:rPr>
                <w:color w:val="002060"/>
              </w:rPr>
            </w:pPr>
            <w:r w:rsidRPr="00CE58E2">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59D2B7"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F5775E"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F13687" w14:textId="77777777" w:rsidR="006249C0" w:rsidRPr="00CE58E2" w:rsidRDefault="006249C0" w:rsidP="00BB2792">
            <w:pPr>
              <w:pStyle w:val="rowtabella0"/>
              <w:rPr>
                <w:color w:val="002060"/>
              </w:rPr>
            </w:pPr>
            <w:r w:rsidRPr="00CE58E2">
              <w:rPr>
                <w:color w:val="002060"/>
              </w:rPr>
              <w:t>5284 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C5A9BE" w14:textId="77777777" w:rsidR="006249C0" w:rsidRPr="00CE58E2" w:rsidRDefault="006249C0" w:rsidP="00BB2792">
            <w:pPr>
              <w:pStyle w:val="rowtabella0"/>
              <w:rPr>
                <w:color w:val="002060"/>
              </w:rPr>
            </w:pPr>
            <w:r w:rsidRPr="00CE58E2">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0DA98E" w14:textId="77777777" w:rsidR="006249C0" w:rsidRPr="00CE58E2" w:rsidRDefault="006249C0" w:rsidP="00BB2792">
            <w:pPr>
              <w:pStyle w:val="rowtabella0"/>
              <w:rPr>
                <w:color w:val="002060"/>
              </w:rPr>
            </w:pPr>
            <w:r w:rsidRPr="00CE58E2">
              <w:rPr>
                <w:color w:val="002060"/>
              </w:rPr>
              <w:t>VIA FAVETO</w:t>
            </w:r>
          </w:p>
        </w:tc>
      </w:tr>
      <w:tr w:rsidR="006249C0" w:rsidRPr="00CE58E2" w14:paraId="636954D3"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B21148" w14:textId="77777777" w:rsidR="006249C0" w:rsidRPr="00CE58E2" w:rsidRDefault="006249C0" w:rsidP="00BB2792">
            <w:pPr>
              <w:pStyle w:val="rowtabella0"/>
              <w:rPr>
                <w:color w:val="002060"/>
              </w:rPr>
            </w:pPr>
            <w:r w:rsidRPr="00CE58E2">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4DA431" w14:textId="77777777" w:rsidR="006249C0" w:rsidRPr="00CE58E2" w:rsidRDefault="006249C0" w:rsidP="00BB2792">
            <w:pPr>
              <w:pStyle w:val="rowtabella0"/>
              <w:rPr>
                <w:color w:val="002060"/>
              </w:rPr>
            </w:pPr>
            <w:proofErr w:type="gramStart"/>
            <w:r w:rsidRPr="00CE58E2">
              <w:rPr>
                <w:color w:val="002060"/>
              </w:rPr>
              <w:t>U.MANDOLESI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A0A5A5"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FFA479"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55A79F" w14:textId="77777777" w:rsidR="006249C0" w:rsidRPr="00CE58E2" w:rsidRDefault="006249C0" w:rsidP="00BB2792">
            <w:pPr>
              <w:pStyle w:val="rowtabella0"/>
              <w:rPr>
                <w:color w:val="002060"/>
              </w:rPr>
            </w:pPr>
            <w:r w:rsidRPr="00CE58E2">
              <w:rPr>
                <w:color w:val="002060"/>
              </w:rPr>
              <w:t xml:space="preserve">5295 TENSOSTRUTTURA VIA </w:t>
            </w:r>
            <w:proofErr w:type="gramStart"/>
            <w:r w:rsidRPr="00CE58E2">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0C6DBB" w14:textId="77777777" w:rsidR="006249C0" w:rsidRPr="00CE58E2" w:rsidRDefault="006249C0" w:rsidP="00BB2792">
            <w:pPr>
              <w:pStyle w:val="rowtabella0"/>
              <w:rPr>
                <w:color w:val="002060"/>
              </w:rPr>
            </w:pPr>
            <w:r w:rsidRPr="00CE58E2">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DA793A" w14:textId="77777777" w:rsidR="006249C0" w:rsidRPr="00CE58E2" w:rsidRDefault="006249C0" w:rsidP="00BB2792">
            <w:pPr>
              <w:pStyle w:val="rowtabella0"/>
              <w:rPr>
                <w:color w:val="002060"/>
              </w:rPr>
            </w:pPr>
            <w:r w:rsidRPr="00CE58E2">
              <w:rPr>
                <w:color w:val="002060"/>
              </w:rPr>
              <w:t xml:space="preserve">VIA </w:t>
            </w:r>
            <w:proofErr w:type="gramStart"/>
            <w:r w:rsidRPr="00CE58E2">
              <w:rPr>
                <w:color w:val="002060"/>
              </w:rPr>
              <w:t>E.MATTEI</w:t>
            </w:r>
            <w:proofErr w:type="gramEnd"/>
          </w:p>
        </w:tc>
      </w:tr>
      <w:tr w:rsidR="006249C0" w:rsidRPr="00CE58E2" w14:paraId="6DA9A835"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E809AD" w14:textId="77777777" w:rsidR="006249C0" w:rsidRPr="00CE58E2" w:rsidRDefault="006249C0" w:rsidP="00BB2792">
            <w:pPr>
              <w:pStyle w:val="rowtabella0"/>
              <w:rPr>
                <w:color w:val="002060"/>
              </w:rPr>
            </w:pPr>
            <w:r w:rsidRPr="00CE58E2">
              <w:rPr>
                <w:color w:val="002060"/>
              </w:rPr>
              <w:t>G.S.A. LE DUE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C828B0" w14:textId="77777777" w:rsidR="006249C0" w:rsidRPr="00CE58E2" w:rsidRDefault="006249C0" w:rsidP="00BB2792">
            <w:pPr>
              <w:pStyle w:val="rowtabella0"/>
              <w:rPr>
                <w:color w:val="002060"/>
              </w:rPr>
            </w:pPr>
            <w:r w:rsidRPr="00CE58E2">
              <w:rPr>
                <w:color w:val="002060"/>
              </w:rPr>
              <w:t>PAGLIARE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CD9E90"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48BDC0"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A43482" w14:textId="77777777" w:rsidR="006249C0" w:rsidRPr="00CE58E2" w:rsidRDefault="006249C0" w:rsidP="00BB2792">
            <w:pPr>
              <w:pStyle w:val="rowtabella0"/>
              <w:rPr>
                <w:color w:val="002060"/>
              </w:rPr>
            </w:pPr>
            <w:r w:rsidRPr="00CE58E2">
              <w:rPr>
                <w:color w:val="002060"/>
              </w:rPr>
              <w:t>5750 PAL.COMUNALE MARINA PALMENSE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7F3D30" w14:textId="77777777" w:rsidR="006249C0" w:rsidRPr="00CE58E2" w:rsidRDefault="006249C0" w:rsidP="00BB2792">
            <w:pPr>
              <w:pStyle w:val="rowtabella0"/>
              <w:rPr>
                <w:color w:val="002060"/>
              </w:rPr>
            </w:pPr>
            <w:r w:rsidRPr="00CE58E2">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5B2BBC" w14:textId="77777777" w:rsidR="006249C0" w:rsidRPr="00CE58E2" w:rsidRDefault="006249C0" w:rsidP="00BB2792">
            <w:pPr>
              <w:pStyle w:val="rowtabella0"/>
              <w:rPr>
                <w:color w:val="002060"/>
              </w:rPr>
            </w:pPr>
            <w:r w:rsidRPr="00CE58E2">
              <w:rPr>
                <w:color w:val="002060"/>
              </w:rPr>
              <w:t>VIA FRATELLANZA SNC</w:t>
            </w:r>
          </w:p>
        </w:tc>
      </w:tr>
      <w:tr w:rsidR="006249C0" w:rsidRPr="00CE58E2" w14:paraId="1131B54E" w14:textId="77777777" w:rsidTr="00BB279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A6DC16" w14:textId="77777777" w:rsidR="006249C0" w:rsidRPr="00CE58E2" w:rsidRDefault="006249C0" w:rsidP="00BB2792">
            <w:pPr>
              <w:pStyle w:val="rowtabella0"/>
              <w:rPr>
                <w:color w:val="002060"/>
              </w:rPr>
            </w:pPr>
            <w:r w:rsidRPr="00CE58E2">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5601F2" w14:textId="77777777" w:rsidR="006249C0" w:rsidRPr="00CE58E2" w:rsidRDefault="006249C0" w:rsidP="00BB2792">
            <w:pPr>
              <w:pStyle w:val="rowtabella0"/>
              <w:rPr>
                <w:color w:val="002060"/>
              </w:rPr>
            </w:pPr>
            <w:r w:rsidRPr="00CE58E2">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958578"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2E1D4A"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2691C6" w14:textId="77777777" w:rsidR="006249C0" w:rsidRPr="00CE58E2" w:rsidRDefault="006249C0" w:rsidP="00BB2792">
            <w:pPr>
              <w:pStyle w:val="rowtabella0"/>
              <w:rPr>
                <w:color w:val="002060"/>
              </w:rPr>
            </w:pPr>
            <w:r w:rsidRPr="00CE58E2">
              <w:rPr>
                <w:color w:val="002060"/>
              </w:rPr>
              <w:t xml:space="preserve">5623 PALESTRA </w:t>
            </w:r>
            <w:proofErr w:type="gramStart"/>
            <w:r w:rsidRPr="00CE58E2">
              <w:rPr>
                <w:color w:val="002060"/>
              </w:rPr>
              <w:t>SC.MEDIA</w:t>
            </w:r>
            <w:proofErr w:type="gramEnd"/>
            <w:r w:rsidRPr="00CE58E2">
              <w:rPr>
                <w:color w:val="002060"/>
              </w:rPr>
              <w:t xml:space="preserve"> </w:t>
            </w:r>
            <w:proofErr w:type="gramStart"/>
            <w:r w:rsidRPr="00CE58E2">
              <w:rPr>
                <w:color w:val="002060"/>
              </w:rPr>
              <w:t>B.ROSSELLI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B3365E" w14:textId="77777777" w:rsidR="006249C0" w:rsidRPr="00CE58E2" w:rsidRDefault="006249C0" w:rsidP="00BB2792">
            <w:pPr>
              <w:pStyle w:val="rowtabella0"/>
              <w:rPr>
                <w:color w:val="002060"/>
              </w:rPr>
            </w:pPr>
            <w:r w:rsidRPr="00CE58E2">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397B08" w14:textId="77777777" w:rsidR="006249C0" w:rsidRPr="00CE58E2" w:rsidRDefault="006249C0" w:rsidP="00BB2792">
            <w:pPr>
              <w:pStyle w:val="rowtabella0"/>
              <w:rPr>
                <w:color w:val="002060"/>
              </w:rPr>
            </w:pPr>
            <w:r w:rsidRPr="00CE58E2">
              <w:rPr>
                <w:color w:val="002060"/>
              </w:rPr>
              <w:t>VIA PIRANDELLO</w:t>
            </w:r>
          </w:p>
        </w:tc>
      </w:tr>
    </w:tbl>
    <w:p w14:paraId="3B052B2E" w14:textId="77777777" w:rsidR="006249C0" w:rsidRPr="008354C6" w:rsidRDefault="006249C0" w:rsidP="006249C0">
      <w:pPr>
        <w:pStyle w:val="breakline"/>
        <w:rPr>
          <w:rFonts w:eastAsiaTheme="minorEastAsia"/>
          <w:color w:val="002060"/>
        </w:rPr>
      </w:pPr>
    </w:p>
    <w:p w14:paraId="5056663E" w14:textId="77777777" w:rsidR="006249C0" w:rsidRPr="008354C6" w:rsidRDefault="006249C0" w:rsidP="006249C0">
      <w:pPr>
        <w:pStyle w:val="breakline"/>
        <w:rPr>
          <w:color w:val="002060"/>
        </w:rPr>
      </w:pPr>
    </w:p>
    <w:p w14:paraId="1D9D2CE5" w14:textId="77777777" w:rsidR="006249C0" w:rsidRPr="008354C6" w:rsidRDefault="006249C0" w:rsidP="006249C0">
      <w:pPr>
        <w:pStyle w:val="titolocampionato0"/>
        <w:shd w:val="clear" w:color="auto" w:fill="CCCCCC"/>
        <w:spacing w:before="80" w:after="40"/>
        <w:rPr>
          <w:color w:val="002060"/>
        </w:rPr>
      </w:pPr>
      <w:r w:rsidRPr="008354C6">
        <w:rPr>
          <w:color w:val="002060"/>
        </w:rPr>
        <w:t>CALCIO A CINQUE SERIE D</w:t>
      </w:r>
    </w:p>
    <w:p w14:paraId="31D014E6" w14:textId="77777777" w:rsidR="006249C0" w:rsidRPr="00AD1E89" w:rsidRDefault="006249C0" w:rsidP="006249C0">
      <w:pPr>
        <w:pStyle w:val="titoloprinc0"/>
        <w:rPr>
          <w:color w:val="002060"/>
        </w:rPr>
      </w:pPr>
      <w:r w:rsidRPr="00AD1E89">
        <w:rPr>
          <w:color w:val="002060"/>
        </w:rPr>
        <w:t xml:space="preserve">CONTEMPORANEITA’ </w:t>
      </w:r>
      <w:r>
        <w:rPr>
          <w:color w:val="002060"/>
        </w:rPr>
        <w:t>ULTIMA</w:t>
      </w:r>
      <w:r w:rsidRPr="00AD1E89">
        <w:rPr>
          <w:color w:val="002060"/>
        </w:rPr>
        <w:t xml:space="preserve"> GIORNAT</w:t>
      </w:r>
      <w:r>
        <w:rPr>
          <w:color w:val="002060"/>
        </w:rPr>
        <w:t>A</w:t>
      </w:r>
    </w:p>
    <w:p w14:paraId="16BE8EE1" w14:textId="77777777" w:rsidR="006249C0" w:rsidRPr="00AD1E89" w:rsidRDefault="006249C0" w:rsidP="006249C0">
      <w:pPr>
        <w:pStyle w:val="LndNormale1"/>
        <w:rPr>
          <w:color w:val="002060"/>
        </w:rPr>
      </w:pPr>
    </w:p>
    <w:p w14:paraId="277C009E" w14:textId="77777777" w:rsidR="006249C0" w:rsidRDefault="006249C0" w:rsidP="006249C0">
      <w:pPr>
        <w:pStyle w:val="LndNormale1"/>
        <w:rPr>
          <w:color w:val="002060"/>
        </w:rPr>
      </w:pPr>
      <w:r>
        <w:rPr>
          <w:color w:val="002060"/>
        </w:rPr>
        <w:t xml:space="preserve">Sarà prevista la contemporaneità nell’ultima giornata </w:t>
      </w:r>
      <w:r w:rsidRPr="00916C7E">
        <w:rPr>
          <w:b/>
          <w:bCs/>
          <w:color w:val="002060"/>
        </w:rPr>
        <w:t xml:space="preserve">soltanto per le gare riguardanti squadre </w:t>
      </w:r>
      <w:r>
        <w:rPr>
          <w:b/>
          <w:bCs/>
          <w:color w:val="002060"/>
        </w:rPr>
        <w:t>aventi interesse di classifica per il primo posto</w:t>
      </w:r>
      <w:r>
        <w:rPr>
          <w:color w:val="002060"/>
        </w:rPr>
        <w:t>.</w:t>
      </w:r>
    </w:p>
    <w:p w14:paraId="5B306DB0" w14:textId="77777777" w:rsidR="006249C0" w:rsidRDefault="006249C0" w:rsidP="006249C0">
      <w:pPr>
        <w:pStyle w:val="LndNormale1"/>
        <w:rPr>
          <w:color w:val="002060"/>
        </w:rPr>
      </w:pPr>
    </w:p>
    <w:p w14:paraId="6BECCCEE" w14:textId="77777777" w:rsidR="006249C0" w:rsidRPr="00046569" w:rsidRDefault="006249C0" w:rsidP="006249C0">
      <w:pPr>
        <w:pStyle w:val="titoloprinc0"/>
        <w:rPr>
          <w:color w:val="002060"/>
        </w:rPr>
      </w:pPr>
      <w:r>
        <w:rPr>
          <w:color w:val="002060"/>
        </w:rPr>
        <w:t>TITOLO REGIONALE</w:t>
      </w:r>
    </w:p>
    <w:p w14:paraId="767EB80D" w14:textId="77777777" w:rsidR="006249C0" w:rsidRPr="002A23D5" w:rsidRDefault="006249C0" w:rsidP="006249C0">
      <w:pPr>
        <w:pStyle w:val="LndNormale1"/>
        <w:rPr>
          <w:color w:val="002060"/>
        </w:rPr>
      </w:pPr>
    </w:p>
    <w:p w14:paraId="7667B2A5" w14:textId="77777777" w:rsidR="006249C0" w:rsidRDefault="006249C0" w:rsidP="006249C0">
      <w:pPr>
        <w:pStyle w:val="LndNormale1"/>
        <w:rPr>
          <w:color w:val="002060"/>
        </w:rPr>
      </w:pPr>
      <w:r>
        <w:rPr>
          <w:color w:val="002060"/>
        </w:rPr>
        <w:t>Ad integrazione di quanto pubblicato nel Comunicato Ufficiale n° 31 del 15/10/2025, si rende noto che al termine della stagione regolare sarà disputata la fase finale per il Titolo Regionale di Calcio a Cinque Serie D.</w:t>
      </w:r>
    </w:p>
    <w:p w14:paraId="033D61C0" w14:textId="77777777" w:rsidR="006249C0" w:rsidRDefault="006249C0" w:rsidP="006249C0">
      <w:pPr>
        <w:pStyle w:val="LndNormale1"/>
        <w:rPr>
          <w:color w:val="002060"/>
        </w:rPr>
      </w:pPr>
      <w:r>
        <w:rPr>
          <w:color w:val="002060"/>
        </w:rPr>
        <w:t>Si ufficializzano le date per la disputa del Titolo Regionale di Calcio a Cinque Serie D ed il relativo format:</w:t>
      </w:r>
    </w:p>
    <w:p w14:paraId="64DBB553" w14:textId="77777777" w:rsidR="006249C0" w:rsidRDefault="006249C0" w:rsidP="006249C0">
      <w:pPr>
        <w:pStyle w:val="breakline"/>
        <w:jc w:val="both"/>
        <w:rPr>
          <w:rFonts w:ascii="Arial" w:hAnsi="Arial" w:cs="Arial"/>
          <w:b/>
          <w:bCs/>
          <w:color w:val="002060"/>
          <w:sz w:val="22"/>
          <w:szCs w:val="22"/>
        </w:rPr>
      </w:pPr>
    </w:p>
    <w:p w14:paraId="5BC8224C" w14:textId="77777777" w:rsidR="006249C0" w:rsidRDefault="006249C0" w:rsidP="006249C0">
      <w:pPr>
        <w:pStyle w:val="breakline"/>
        <w:jc w:val="both"/>
        <w:rPr>
          <w:rFonts w:ascii="Arial" w:hAnsi="Arial" w:cs="Arial"/>
          <w:b/>
          <w:bCs/>
          <w:color w:val="002060"/>
          <w:sz w:val="22"/>
          <w:szCs w:val="22"/>
        </w:rPr>
      </w:pPr>
      <w:r>
        <w:rPr>
          <w:rFonts w:ascii="Arial" w:hAnsi="Arial" w:cs="Arial"/>
          <w:b/>
          <w:bCs/>
          <w:color w:val="002060"/>
          <w:sz w:val="22"/>
          <w:szCs w:val="22"/>
        </w:rPr>
        <w:t>TRIANGOLARE “1”</w:t>
      </w:r>
    </w:p>
    <w:p w14:paraId="27D892BB" w14:textId="77777777" w:rsidR="006249C0" w:rsidRDefault="006249C0" w:rsidP="006249C0">
      <w:pPr>
        <w:pStyle w:val="breakline"/>
        <w:jc w:val="both"/>
        <w:rPr>
          <w:rFonts w:ascii="Arial" w:hAnsi="Arial" w:cs="Arial"/>
          <w:b/>
          <w:bCs/>
          <w:color w:val="002060"/>
          <w:sz w:val="22"/>
          <w:szCs w:val="22"/>
        </w:rPr>
      </w:pPr>
      <w:r>
        <w:rPr>
          <w:rFonts w:ascii="Arial" w:hAnsi="Arial" w:cs="Arial"/>
          <w:b/>
          <w:bCs/>
          <w:color w:val="002060"/>
          <w:sz w:val="22"/>
          <w:szCs w:val="22"/>
        </w:rPr>
        <w:t>Vincente girone “A”</w:t>
      </w:r>
    </w:p>
    <w:p w14:paraId="3A81D099" w14:textId="77777777" w:rsidR="006249C0" w:rsidRDefault="006249C0" w:rsidP="006249C0">
      <w:pPr>
        <w:pStyle w:val="breakline"/>
        <w:jc w:val="both"/>
        <w:rPr>
          <w:rFonts w:ascii="Arial" w:hAnsi="Arial" w:cs="Arial"/>
          <w:b/>
          <w:bCs/>
          <w:color w:val="002060"/>
          <w:sz w:val="22"/>
          <w:szCs w:val="22"/>
        </w:rPr>
      </w:pPr>
      <w:r>
        <w:rPr>
          <w:rFonts w:ascii="Arial" w:hAnsi="Arial" w:cs="Arial"/>
          <w:b/>
          <w:bCs/>
          <w:color w:val="002060"/>
          <w:sz w:val="22"/>
          <w:szCs w:val="22"/>
        </w:rPr>
        <w:t>Vincente girone “B”</w:t>
      </w:r>
    </w:p>
    <w:p w14:paraId="212C4E0F" w14:textId="77777777" w:rsidR="006249C0" w:rsidRDefault="006249C0" w:rsidP="006249C0">
      <w:pPr>
        <w:pStyle w:val="breakline"/>
        <w:jc w:val="both"/>
        <w:rPr>
          <w:rFonts w:ascii="Arial" w:hAnsi="Arial" w:cs="Arial"/>
          <w:b/>
          <w:bCs/>
          <w:color w:val="002060"/>
          <w:sz w:val="22"/>
          <w:szCs w:val="22"/>
        </w:rPr>
      </w:pPr>
      <w:r>
        <w:rPr>
          <w:rFonts w:ascii="Arial" w:hAnsi="Arial" w:cs="Arial"/>
          <w:b/>
          <w:bCs/>
          <w:color w:val="002060"/>
          <w:sz w:val="22"/>
          <w:szCs w:val="22"/>
        </w:rPr>
        <w:t>Vincente girone “C”</w:t>
      </w:r>
    </w:p>
    <w:p w14:paraId="3BBB4C13" w14:textId="77777777" w:rsidR="006249C0" w:rsidRDefault="006249C0" w:rsidP="006249C0">
      <w:pPr>
        <w:pStyle w:val="breakline"/>
        <w:jc w:val="both"/>
        <w:rPr>
          <w:rFonts w:ascii="Arial" w:hAnsi="Arial" w:cs="Arial"/>
          <w:b/>
          <w:bCs/>
          <w:color w:val="002060"/>
          <w:sz w:val="22"/>
          <w:szCs w:val="22"/>
        </w:rPr>
      </w:pPr>
    </w:p>
    <w:p w14:paraId="1B623857" w14:textId="77777777" w:rsidR="006249C0" w:rsidRDefault="006249C0" w:rsidP="006249C0">
      <w:pPr>
        <w:pStyle w:val="breakline"/>
        <w:jc w:val="both"/>
        <w:rPr>
          <w:rFonts w:ascii="Arial" w:hAnsi="Arial" w:cs="Arial"/>
          <w:b/>
          <w:bCs/>
          <w:color w:val="002060"/>
          <w:sz w:val="22"/>
          <w:szCs w:val="22"/>
        </w:rPr>
      </w:pPr>
      <w:r>
        <w:rPr>
          <w:rFonts w:ascii="Arial" w:hAnsi="Arial" w:cs="Arial"/>
          <w:b/>
          <w:bCs/>
          <w:color w:val="002060"/>
          <w:sz w:val="22"/>
          <w:szCs w:val="22"/>
        </w:rPr>
        <w:t>TRIANGOLARE “2”</w:t>
      </w:r>
    </w:p>
    <w:p w14:paraId="2218275E" w14:textId="77777777" w:rsidR="006249C0" w:rsidRDefault="006249C0" w:rsidP="006249C0">
      <w:pPr>
        <w:pStyle w:val="breakline"/>
        <w:jc w:val="both"/>
        <w:rPr>
          <w:rFonts w:ascii="Arial" w:hAnsi="Arial" w:cs="Arial"/>
          <w:b/>
          <w:bCs/>
          <w:color w:val="002060"/>
          <w:sz w:val="22"/>
          <w:szCs w:val="22"/>
        </w:rPr>
      </w:pPr>
      <w:r>
        <w:rPr>
          <w:rFonts w:ascii="Arial" w:hAnsi="Arial" w:cs="Arial"/>
          <w:b/>
          <w:bCs/>
          <w:color w:val="002060"/>
          <w:sz w:val="22"/>
          <w:szCs w:val="22"/>
        </w:rPr>
        <w:t>Vincente girone “D”</w:t>
      </w:r>
    </w:p>
    <w:p w14:paraId="13AAF8C0" w14:textId="77777777" w:rsidR="006249C0" w:rsidRDefault="006249C0" w:rsidP="006249C0">
      <w:pPr>
        <w:pStyle w:val="breakline"/>
        <w:jc w:val="both"/>
        <w:rPr>
          <w:rFonts w:ascii="Arial" w:hAnsi="Arial" w:cs="Arial"/>
          <w:b/>
          <w:bCs/>
          <w:color w:val="002060"/>
          <w:sz w:val="22"/>
          <w:szCs w:val="22"/>
        </w:rPr>
      </w:pPr>
      <w:r>
        <w:rPr>
          <w:rFonts w:ascii="Arial" w:hAnsi="Arial" w:cs="Arial"/>
          <w:b/>
          <w:bCs/>
          <w:color w:val="002060"/>
          <w:sz w:val="22"/>
          <w:szCs w:val="22"/>
        </w:rPr>
        <w:t>Vincente girone “E”</w:t>
      </w:r>
    </w:p>
    <w:p w14:paraId="211588B0" w14:textId="77777777" w:rsidR="006249C0" w:rsidRDefault="006249C0" w:rsidP="006249C0">
      <w:pPr>
        <w:pStyle w:val="breakline"/>
        <w:jc w:val="both"/>
        <w:rPr>
          <w:rFonts w:ascii="Arial" w:hAnsi="Arial" w:cs="Arial"/>
          <w:b/>
          <w:bCs/>
          <w:color w:val="002060"/>
          <w:sz w:val="22"/>
          <w:szCs w:val="22"/>
        </w:rPr>
      </w:pPr>
      <w:r>
        <w:rPr>
          <w:rFonts w:ascii="Arial" w:hAnsi="Arial" w:cs="Arial"/>
          <w:b/>
          <w:bCs/>
          <w:color w:val="002060"/>
          <w:sz w:val="22"/>
          <w:szCs w:val="22"/>
        </w:rPr>
        <w:t>Vincente girone “F”</w:t>
      </w:r>
    </w:p>
    <w:p w14:paraId="52297E7C" w14:textId="77777777" w:rsidR="006249C0" w:rsidRDefault="006249C0" w:rsidP="006249C0">
      <w:pPr>
        <w:pStyle w:val="breakline"/>
        <w:jc w:val="both"/>
        <w:rPr>
          <w:rFonts w:ascii="Arial" w:hAnsi="Arial" w:cs="Arial"/>
          <w:b/>
          <w:bCs/>
          <w:color w:val="002060"/>
          <w:sz w:val="22"/>
          <w:szCs w:val="22"/>
        </w:rPr>
      </w:pPr>
    </w:p>
    <w:p w14:paraId="1CE63DE1" w14:textId="77777777" w:rsidR="006249C0" w:rsidRPr="00FF5521" w:rsidRDefault="006249C0" w:rsidP="006249C0">
      <w:pPr>
        <w:pStyle w:val="breakline"/>
        <w:jc w:val="both"/>
        <w:rPr>
          <w:rFonts w:ascii="Arial" w:hAnsi="Arial" w:cs="Arial"/>
          <w:i/>
          <w:iCs/>
          <w:color w:val="002060"/>
          <w:sz w:val="22"/>
          <w:szCs w:val="22"/>
        </w:rPr>
      </w:pPr>
      <w:r w:rsidRPr="00FF5521">
        <w:rPr>
          <w:rFonts w:ascii="Arial" w:hAnsi="Arial" w:cs="Arial"/>
          <w:i/>
          <w:iCs/>
          <w:color w:val="002060"/>
          <w:sz w:val="22"/>
          <w:szCs w:val="22"/>
        </w:rPr>
        <w:lastRenderedPageBreak/>
        <w:t xml:space="preserve">La gara della prima giornata </w:t>
      </w:r>
      <w:r>
        <w:rPr>
          <w:rFonts w:ascii="Arial" w:hAnsi="Arial" w:cs="Arial"/>
          <w:i/>
          <w:iCs/>
          <w:color w:val="002060"/>
          <w:sz w:val="22"/>
          <w:szCs w:val="22"/>
        </w:rPr>
        <w:t>sarà</w:t>
      </w:r>
      <w:r w:rsidRPr="00FF5521">
        <w:rPr>
          <w:rFonts w:ascii="Arial" w:hAnsi="Arial" w:cs="Arial"/>
          <w:i/>
          <w:iCs/>
          <w:color w:val="002060"/>
          <w:sz w:val="22"/>
          <w:szCs w:val="22"/>
        </w:rPr>
        <w:t xml:space="preserve"> determinata in base al sorteggio </w:t>
      </w:r>
      <w:r>
        <w:rPr>
          <w:rFonts w:ascii="Arial" w:hAnsi="Arial" w:cs="Arial"/>
          <w:i/>
          <w:iCs/>
          <w:color w:val="002060"/>
          <w:sz w:val="22"/>
          <w:szCs w:val="22"/>
        </w:rPr>
        <w:t>la cui data sarà ufficializzata in seguito</w:t>
      </w:r>
    </w:p>
    <w:p w14:paraId="47E0AA9E" w14:textId="77777777" w:rsidR="006249C0" w:rsidRDefault="006249C0" w:rsidP="006249C0">
      <w:pPr>
        <w:pStyle w:val="breakline"/>
        <w:jc w:val="both"/>
        <w:rPr>
          <w:rFonts w:ascii="Arial" w:hAnsi="Arial" w:cs="Arial"/>
          <w:b/>
          <w:bCs/>
          <w:color w:val="002060"/>
          <w:sz w:val="22"/>
          <w:szCs w:val="22"/>
        </w:rPr>
      </w:pPr>
    </w:p>
    <w:p w14:paraId="10FE4CFD" w14:textId="77777777" w:rsidR="006249C0" w:rsidRDefault="006249C0" w:rsidP="006249C0">
      <w:pPr>
        <w:pStyle w:val="breakline"/>
        <w:jc w:val="both"/>
        <w:rPr>
          <w:rFonts w:ascii="Arial" w:hAnsi="Arial" w:cs="Arial"/>
          <w:b/>
          <w:bCs/>
          <w:color w:val="002060"/>
          <w:sz w:val="22"/>
          <w:szCs w:val="22"/>
        </w:rPr>
      </w:pPr>
      <w:r>
        <w:rPr>
          <w:rFonts w:ascii="Arial" w:hAnsi="Arial" w:cs="Arial"/>
          <w:b/>
          <w:bCs/>
          <w:color w:val="002060"/>
          <w:sz w:val="22"/>
          <w:szCs w:val="22"/>
        </w:rPr>
        <w:t>SVOLGIMENTO TRIANGOLARI</w:t>
      </w:r>
    </w:p>
    <w:p w14:paraId="06DC345F" w14:textId="77777777" w:rsidR="006249C0" w:rsidRPr="000F41BE" w:rsidRDefault="006249C0" w:rsidP="006249C0">
      <w:pPr>
        <w:pStyle w:val="breakline"/>
        <w:jc w:val="both"/>
        <w:rPr>
          <w:rFonts w:ascii="Arial" w:hAnsi="Arial" w:cs="Arial"/>
          <w:b/>
          <w:bCs/>
          <w:i/>
          <w:iCs/>
          <w:color w:val="002060"/>
          <w:sz w:val="22"/>
          <w:szCs w:val="22"/>
        </w:rPr>
      </w:pPr>
      <w:proofErr w:type="gramStart"/>
      <w:r w:rsidRPr="000F41BE">
        <w:rPr>
          <w:rFonts w:ascii="Arial" w:hAnsi="Arial" w:cs="Arial"/>
          <w:b/>
          <w:bCs/>
          <w:color w:val="002060"/>
          <w:sz w:val="22"/>
          <w:szCs w:val="22"/>
        </w:rPr>
        <w:t>I^</w:t>
      </w:r>
      <w:proofErr w:type="gramEnd"/>
      <w:r w:rsidRPr="000F41BE">
        <w:rPr>
          <w:rFonts w:ascii="Arial" w:hAnsi="Arial" w:cs="Arial"/>
          <w:b/>
          <w:bCs/>
          <w:color w:val="002060"/>
          <w:sz w:val="22"/>
          <w:szCs w:val="22"/>
        </w:rPr>
        <w:t xml:space="preserve"> giornata</w:t>
      </w:r>
      <w:r w:rsidRPr="000F41BE">
        <w:rPr>
          <w:rFonts w:ascii="Arial" w:hAnsi="Arial" w:cs="Arial"/>
          <w:b/>
          <w:bCs/>
          <w:color w:val="002060"/>
          <w:sz w:val="22"/>
          <w:szCs w:val="22"/>
        </w:rPr>
        <w:tab/>
      </w:r>
      <w:proofErr w:type="gramStart"/>
      <w:r w:rsidRPr="000F41BE">
        <w:rPr>
          <w:rFonts w:ascii="Arial" w:hAnsi="Arial" w:cs="Arial"/>
          <w:b/>
          <w:bCs/>
          <w:color w:val="002060"/>
          <w:sz w:val="22"/>
          <w:szCs w:val="22"/>
        </w:rPr>
        <w:t>Venerdì</w:t>
      </w:r>
      <w:proofErr w:type="gramEnd"/>
      <w:r w:rsidRPr="000F41BE">
        <w:rPr>
          <w:rFonts w:ascii="Arial" w:hAnsi="Arial" w:cs="Arial"/>
          <w:b/>
          <w:bCs/>
          <w:color w:val="002060"/>
          <w:sz w:val="22"/>
          <w:szCs w:val="22"/>
        </w:rPr>
        <w:t xml:space="preserve"> </w:t>
      </w:r>
      <w:r>
        <w:rPr>
          <w:rFonts w:ascii="Arial" w:hAnsi="Arial" w:cs="Arial"/>
          <w:b/>
          <w:bCs/>
          <w:color w:val="002060"/>
          <w:sz w:val="22"/>
          <w:szCs w:val="22"/>
        </w:rPr>
        <w:t>01/05/2026</w:t>
      </w:r>
      <w:r w:rsidRPr="000F41BE">
        <w:rPr>
          <w:rFonts w:ascii="Arial" w:hAnsi="Arial" w:cs="Arial"/>
          <w:b/>
          <w:bCs/>
          <w:color w:val="002060"/>
          <w:sz w:val="22"/>
          <w:szCs w:val="22"/>
        </w:rPr>
        <w:tab/>
      </w:r>
      <w:r w:rsidRPr="000F41BE">
        <w:rPr>
          <w:rFonts w:ascii="Arial" w:hAnsi="Arial" w:cs="Arial"/>
          <w:b/>
          <w:bCs/>
          <w:color w:val="002060"/>
          <w:sz w:val="22"/>
          <w:szCs w:val="22"/>
        </w:rPr>
        <w:tab/>
      </w:r>
      <w:r>
        <w:rPr>
          <w:rFonts w:ascii="Arial" w:hAnsi="Arial" w:cs="Arial"/>
          <w:b/>
          <w:bCs/>
          <w:color w:val="002060"/>
          <w:sz w:val="22"/>
          <w:szCs w:val="22"/>
        </w:rPr>
        <w:t>gara determinata in base al sorteggio</w:t>
      </w:r>
    </w:p>
    <w:p w14:paraId="48D1C54D" w14:textId="77777777" w:rsidR="006249C0" w:rsidRDefault="006249C0" w:rsidP="006249C0">
      <w:pPr>
        <w:pStyle w:val="breakline"/>
        <w:jc w:val="both"/>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p>
    <w:p w14:paraId="328AFBEE" w14:textId="77777777" w:rsidR="006249C0" w:rsidRDefault="006249C0" w:rsidP="006249C0">
      <w:pPr>
        <w:pStyle w:val="LndNormale1"/>
        <w:rPr>
          <w:i/>
          <w:iCs/>
          <w:color w:val="002060"/>
        </w:rPr>
      </w:pPr>
      <w:r w:rsidRPr="000F41BE">
        <w:rPr>
          <w:rFonts w:cs="Arial"/>
          <w:b/>
          <w:bCs/>
          <w:color w:val="002060"/>
          <w:szCs w:val="22"/>
        </w:rPr>
        <w:t>II^ giornata</w:t>
      </w:r>
      <w:r>
        <w:rPr>
          <w:rFonts w:cs="Arial"/>
          <w:b/>
          <w:bCs/>
          <w:color w:val="002060"/>
          <w:szCs w:val="22"/>
        </w:rPr>
        <w:tab/>
      </w:r>
      <w:r w:rsidRPr="000F41BE">
        <w:rPr>
          <w:rFonts w:cs="Arial"/>
          <w:b/>
          <w:bCs/>
          <w:color w:val="002060"/>
          <w:szCs w:val="22"/>
        </w:rPr>
        <w:t xml:space="preserve">Venerdì </w:t>
      </w:r>
      <w:r>
        <w:rPr>
          <w:rFonts w:cs="Arial"/>
          <w:b/>
          <w:bCs/>
          <w:color w:val="002060"/>
          <w:szCs w:val="22"/>
        </w:rPr>
        <w:t>08/05/2026</w:t>
      </w:r>
      <w:r>
        <w:rPr>
          <w:rFonts w:cs="Arial"/>
          <w:b/>
          <w:bCs/>
          <w:color w:val="002060"/>
          <w:szCs w:val="22"/>
        </w:rPr>
        <w:tab/>
      </w:r>
      <w:r>
        <w:rPr>
          <w:rFonts w:cs="Arial"/>
          <w:b/>
          <w:bCs/>
          <w:color w:val="002060"/>
          <w:szCs w:val="22"/>
        </w:rPr>
        <w:tab/>
      </w:r>
      <w:r w:rsidRPr="000C5A61">
        <w:rPr>
          <w:i/>
          <w:iCs/>
          <w:color w:val="002060"/>
        </w:rPr>
        <w:t xml:space="preserve">Nella seconda giornata riposerà la squadra che ha vinto la </w:t>
      </w:r>
    </w:p>
    <w:p w14:paraId="18EFB4F3" w14:textId="77777777" w:rsidR="006249C0" w:rsidRPr="000C5A61" w:rsidRDefault="006249C0" w:rsidP="006249C0">
      <w:pPr>
        <w:pStyle w:val="LndNormale1"/>
        <w:ind w:left="4248"/>
        <w:rPr>
          <w:i/>
          <w:iCs/>
          <w:color w:val="002060"/>
        </w:rPr>
      </w:pPr>
      <w:r w:rsidRPr="000C5A61">
        <w:rPr>
          <w:i/>
          <w:iCs/>
          <w:color w:val="002060"/>
        </w:rPr>
        <w:t>prima gara o, in caso di pareggio, quella che ha disputato la prima gara in trasferta;</w:t>
      </w:r>
    </w:p>
    <w:p w14:paraId="3EFD9FCD" w14:textId="77777777" w:rsidR="006249C0" w:rsidRPr="000F41BE" w:rsidRDefault="006249C0" w:rsidP="006249C0">
      <w:pPr>
        <w:pStyle w:val="breakline"/>
        <w:jc w:val="both"/>
        <w:rPr>
          <w:rFonts w:ascii="Arial" w:hAnsi="Arial" w:cs="Arial"/>
          <w:b/>
          <w:bCs/>
          <w:color w:val="002060"/>
          <w:sz w:val="22"/>
          <w:szCs w:val="22"/>
        </w:rPr>
      </w:pPr>
    </w:p>
    <w:p w14:paraId="22E846ED" w14:textId="77777777" w:rsidR="006249C0" w:rsidRPr="00060960" w:rsidRDefault="006249C0" w:rsidP="006249C0">
      <w:pPr>
        <w:pStyle w:val="breakline"/>
        <w:ind w:left="4253" w:hanging="4248"/>
        <w:jc w:val="both"/>
        <w:rPr>
          <w:rFonts w:ascii="Arial" w:hAnsi="Arial" w:cs="Arial"/>
          <w:i/>
          <w:iCs/>
          <w:color w:val="002060"/>
          <w:sz w:val="22"/>
          <w:szCs w:val="22"/>
        </w:rPr>
      </w:pPr>
      <w:proofErr w:type="gramStart"/>
      <w:r w:rsidRPr="000F41BE">
        <w:rPr>
          <w:rFonts w:ascii="Arial" w:hAnsi="Arial" w:cs="Arial"/>
          <w:b/>
          <w:bCs/>
          <w:color w:val="002060"/>
          <w:sz w:val="22"/>
          <w:szCs w:val="22"/>
        </w:rPr>
        <w:t>II</w:t>
      </w:r>
      <w:r>
        <w:rPr>
          <w:rFonts w:ascii="Arial" w:hAnsi="Arial" w:cs="Arial"/>
          <w:b/>
          <w:bCs/>
          <w:color w:val="002060"/>
          <w:sz w:val="22"/>
          <w:szCs w:val="22"/>
        </w:rPr>
        <w:t>I</w:t>
      </w:r>
      <w:r w:rsidRPr="000F41BE">
        <w:rPr>
          <w:rFonts w:ascii="Arial" w:hAnsi="Arial" w:cs="Arial"/>
          <w:b/>
          <w:bCs/>
          <w:color w:val="002060"/>
          <w:sz w:val="22"/>
          <w:szCs w:val="22"/>
        </w:rPr>
        <w:t>^</w:t>
      </w:r>
      <w:proofErr w:type="gramEnd"/>
      <w:r w:rsidRPr="000F41BE">
        <w:rPr>
          <w:rFonts w:ascii="Arial" w:hAnsi="Arial" w:cs="Arial"/>
          <w:b/>
          <w:bCs/>
          <w:color w:val="002060"/>
          <w:sz w:val="22"/>
          <w:szCs w:val="22"/>
        </w:rPr>
        <w:t xml:space="preserve"> giornata</w:t>
      </w:r>
      <w:r>
        <w:rPr>
          <w:rFonts w:ascii="Arial" w:hAnsi="Arial" w:cs="Arial"/>
          <w:b/>
          <w:bCs/>
          <w:color w:val="002060"/>
          <w:sz w:val="22"/>
          <w:szCs w:val="22"/>
        </w:rPr>
        <w:t xml:space="preserve">   </w:t>
      </w:r>
      <w:proofErr w:type="gramStart"/>
      <w:r w:rsidRPr="000F41BE">
        <w:rPr>
          <w:rFonts w:ascii="Arial" w:hAnsi="Arial" w:cs="Arial"/>
          <w:b/>
          <w:bCs/>
          <w:color w:val="002060"/>
          <w:sz w:val="22"/>
          <w:szCs w:val="22"/>
        </w:rPr>
        <w:t>Venerdì</w:t>
      </w:r>
      <w:proofErr w:type="gramEnd"/>
      <w:r w:rsidRPr="000F41BE">
        <w:rPr>
          <w:rFonts w:ascii="Arial" w:hAnsi="Arial" w:cs="Arial"/>
          <w:b/>
          <w:bCs/>
          <w:color w:val="002060"/>
          <w:sz w:val="22"/>
          <w:szCs w:val="22"/>
        </w:rPr>
        <w:t xml:space="preserve"> </w:t>
      </w:r>
      <w:r>
        <w:rPr>
          <w:rFonts w:ascii="Arial" w:hAnsi="Arial" w:cs="Arial"/>
          <w:b/>
          <w:bCs/>
          <w:color w:val="002060"/>
          <w:sz w:val="22"/>
          <w:szCs w:val="22"/>
        </w:rPr>
        <w:t>15/05/2026</w:t>
      </w:r>
      <w:r>
        <w:rPr>
          <w:rFonts w:ascii="Arial" w:hAnsi="Arial" w:cs="Arial"/>
          <w:b/>
          <w:bCs/>
          <w:color w:val="002060"/>
          <w:sz w:val="22"/>
          <w:szCs w:val="22"/>
        </w:rPr>
        <w:tab/>
      </w:r>
      <w:r w:rsidRPr="00060960">
        <w:rPr>
          <w:rFonts w:ascii="Arial" w:hAnsi="Arial" w:cs="Arial"/>
          <w:i/>
          <w:iCs/>
          <w:color w:val="002060"/>
          <w:sz w:val="22"/>
          <w:szCs w:val="22"/>
        </w:rPr>
        <w:t>Nella terza giornata si svolgerà la gara che vedr</w:t>
      </w:r>
      <w:r>
        <w:rPr>
          <w:rFonts w:ascii="Arial" w:hAnsi="Arial" w:cs="Arial"/>
          <w:i/>
          <w:iCs/>
          <w:color w:val="002060"/>
          <w:sz w:val="22"/>
          <w:szCs w:val="22"/>
        </w:rPr>
        <w:t>à i</w:t>
      </w:r>
      <w:r w:rsidRPr="00060960">
        <w:rPr>
          <w:rFonts w:ascii="Arial" w:hAnsi="Arial" w:cs="Arial"/>
          <w:i/>
          <w:iCs/>
          <w:color w:val="002060"/>
          <w:sz w:val="22"/>
          <w:szCs w:val="22"/>
        </w:rPr>
        <w:t>mpegnate le due squadre che non si sono incontrate e giocherà in casa quella che ha disputato la precedente gara in trasferta.</w:t>
      </w:r>
    </w:p>
    <w:p w14:paraId="43F5C891" w14:textId="77777777" w:rsidR="006249C0" w:rsidRDefault="006249C0" w:rsidP="006249C0">
      <w:pPr>
        <w:pStyle w:val="breakline"/>
        <w:ind w:left="4253" w:hanging="4248"/>
        <w:jc w:val="both"/>
        <w:rPr>
          <w:rFonts w:ascii="Arial" w:hAnsi="Arial" w:cs="Arial"/>
          <w:i/>
          <w:iCs/>
          <w:color w:val="002060"/>
          <w:sz w:val="22"/>
          <w:szCs w:val="22"/>
        </w:rPr>
      </w:pPr>
    </w:p>
    <w:p w14:paraId="471C2DAE" w14:textId="77777777" w:rsidR="006249C0" w:rsidRPr="000C5A61" w:rsidRDefault="006249C0" w:rsidP="006249C0">
      <w:pPr>
        <w:pStyle w:val="Nessunaspaziatura"/>
        <w:jc w:val="both"/>
        <w:rPr>
          <w:rFonts w:ascii="Arial" w:hAnsi="Arial" w:cs="Arial"/>
          <w:b/>
          <w:bCs/>
          <w:i/>
          <w:iCs/>
          <w:color w:val="002060"/>
        </w:rPr>
      </w:pPr>
      <w:r w:rsidRPr="000C5A61">
        <w:rPr>
          <w:rFonts w:ascii="Arial" w:hAnsi="Arial" w:cs="Arial"/>
          <w:b/>
          <w:bCs/>
          <w:i/>
          <w:iCs/>
          <w:color w:val="002060"/>
        </w:rPr>
        <w:t>N.B.: nel triangolare per la promozione saranno mantenuti l’orario e il campo di giuoco dove la squadra ospitante ha disputato la regular season.</w:t>
      </w:r>
    </w:p>
    <w:p w14:paraId="1F113F3C" w14:textId="77777777" w:rsidR="006249C0" w:rsidRDefault="006249C0" w:rsidP="006249C0">
      <w:pPr>
        <w:pStyle w:val="LndNormale1"/>
        <w:rPr>
          <w:color w:val="002060"/>
        </w:rPr>
      </w:pPr>
    </w:p>
    <w:p w14:paraId="73B39E29" w14:textId="77777777" w:rsidR="006249C0" w:rsidRPr="009C21FC" w:rsidRDefault="006249C0" w:rsidP="006249C0">
      <w:pPr>
        <w:pStyle w:val="LndNormale1"/>
        <w:rPr>
          <w:b/>
          <w:bCs/>
          <w:color w:val="002060"/>
        </w:rPr>
      </w:pPr>
      <w:r w:rsidRPr="009C21FC">
        <w:rPr>
          <w:b/>
          <w:bCs/>
          <w:color w:val="002060"/>
        </w:rPr>
        <w:t>CLASSIFICA</w:t>
      </w:r>
    </w:p>
    <w:p w14:paraId="4CC78208" w14:textId="77777777" w:rsidR="006249C0" w:rsidRPr="000C5A61" w:rsidRDefault="006249C0" w:rsidP="006249C0">
      <w:pPr>
        <w:pStyle w:val="LndNormale1"/>
        <w:rPr>
          <w:color w:val="002060"/>
        </w:rPr>
      </w:pPr>
      <w:r w:rsidRPr="000C5A61">
        <w:rPr>
          <w:color w:val="002060"/>
        </w:rPr>
        <w:t>Per la compilazione della classifica verranno attribuiti i seguenti punteggi:</w:t>
      </w:r>
    </w:p>
    <w:p w14:paraId="1CD43F68" w14:textId="77777777" w:rsidR="006249C0" w:rsidRPr="000C5A61" w:rsidRDefault="006249C0" w:rsidP="006249C0">
      <w:pPr>
        <w:pStyle w:val="LndNormale1"/>
        <w:rPr>
          <w:color w:val="002060"/>
        </w:rPr>
      </w:pPr>
      <w:r w:rsidRPr="000C5A61">
        <w:rPr>
          <w:color w:val="002060"/>
        </w:rPr>
        <w:t>vittoria</w:t>
      </w:r>
      <w:r w:rsidRPr="000C5A61">
        <w:rPr>
          <w:color w:val="002060"/>
        </w:rPr>
        <w:tab/>
      </w:r>
      <w:r w:rsidRPr="000C5A61">
        <w:rPr>
          <w:color w:val="002060"/>
        </w:rPr>
        <w:tab/>
        <w:t>punti 3</w:t>
      </w:r>
    </w:p>
    <w:p w14:paraId="15912BBC" w14:textId="77777777" w:rsidR="006249C0" w:rsidRPr="000C5A61" w:rsidRDefault="006249C0" w:rsidP="006249C0">
      <w:pPr>
        <w:pStyle w:val="LndNormale1"/>
        <w:rPr>
          <w:color w:val="002060"/>
        </w:rPr>
      </w:pPr>
      <w:r w:rsidRPr="000C5A61">
        <w:rPr>
          <w:color w:val="002060"/>
        </w:rPr>
        <w:t>pareggio</w:t>
      </w:r>
      <w:r w:rsidRPr="000C5A61">
        <w:rPr>
          <w:color w:val="002060"/>
        </w:rPr>
        <w:tab/>
        <w:t>punti 1</w:t>
      </w:r>
    </w:p>
    <w:p w14:paraId="7D47928D" w14:textId="77777777" w:rsidR="006249C0" w:rsidRPr="000C5A61" w:rsidRDefault="006249C0" w:rsidP="006249C0">
      <w:pPr>
        <w:pStyle w:val="LndNormale1"/>
        <w:rPr>
          <w:color w:val="002060"/>
        </w:rPr>
      </w:pPr>
      <w:r w:rsidRPr="000C5A61">
        <w:rPr>
          <w:color w:val="002060"/>
        </w:rPr>
        <w:t>sconfitta</w:t>
      </w:r>
      <w:r w:rsidRPr="000C5A61">
        <w:rPr>
          <w:color w:val="002060"/>
        </w:rPr>
        <w:tab/>
        <w:t>punti 0</w:t>
      </w:r>
    </w:p>
    <w:p w14:paraId="3DCE2176" w14:textId="77777777" w:rsidR="006249C0" w:rsidRPr="000C5A61" w:rsidRDefault="006249C0" w:rsidP="006249C0">
      <w:pPr>
        <w:pStyle w:val="LndNormale1"/>
        <w:rPr>
          <w:color w:val="002060"/>
        </w:rPr>
      </w:pPr>
    </w:p>
    <w:p w14:paraId="27E67779" w14:textId="77777777" w:rsidR="006249C0" w:rsidRPr="000C5A61" w:rsidRDefault="006249C0" w:rsidP="006249C0">
      <w:pPr>
        <w:pStyle w:val="LndNormale1"/>
        <w:rPr>
          <w:color w:val="002060"/>
        </w:rPr>
      </w:pPr>
      <w:r w:rsidRPr="000C5A61">
        <w:rPr>
          <w:color w:val="002060"/>
        </w:rPr>
        <w:t>Per la classifica di ogni girone si terrà conto:</w:t>
      </w:r>
    </w:p>
    <w:p w14:paraId="4F821AFF" w14:textId="77777777" w:rsidR="006249C0" w:rsidRPr="000C5A61" w:rsidRDefault="006249C0" w:rsidP="006249C0">
      <w:pPr>
        <w:pStyle w:val="LndNormale1"/>
        <w:rPr>
          <w:color w:val="002060"/>
        </w:rPr>
      </w:pPr>
      <w:r w:rsidRPr="000C5A61">
        <w:rPr>
          <w:color w:val="002060"/>
        </w:rPr>
        <w:t>a) dei punti ottenuti negli incontri disputati;</w:t>
      </w:r>
    </w:p>
    <w:p w14:paraId="4D5291C3" w14:textId="77777777" w:rsidR="006249C0" w:rsidRPr="000C5A61" w:rsidRDefault="006249C0" w:rsidP="006249C0">
      <w:pPr>
        <w:pStyle w:val="LndNormale1"/>
        <w:rPr>
          <w:color w:val="002060"/>
        </w:rPr>
      </w:pPr>
      <w:r w:rsidRPr="000C5A61">
        <w:rPr>
          <w:color w:val="002060"/>
        </w:rPr>
        <w:t>b) della migliore differenza reti;</w:t>
      </w:r>
    </w:p>
    <w:p w14:paraId="73AEB99B" w14:textId="77777777" w:rsidR="006249C0" w:rsidRDefault="006249C0" w:rsidP="006249C0">
      <w:pPr>
        <w:pStyle w:val="LndNormale1"/>
        <w:rPr>
          <w:color w:val="002060"/>
        </w:rPr>
      </w:pPr>
      <w:r w:rsidRPr="000C5A61">
        <w:rPr>
          <w:color w:val="002060"/>
        </w:rPr>
        <w:t>c) del maggior numero di reti segnate;</w:t>
      </w:r>
    </w:p>
    <w:p w14:paraId="1113725D" w14:textId="77777777" w:rsidR="006249C0" w:rsidRDefault="006249C0" w:rsidP="006249C0">
      <w:pPr>
        <w:pStyle w:val="LndNormale1"/>
        <w:rPr>
          <w:color w:val="002060"/>
        </w:rPr>
      </w:pPr>
      <w:r>
        <w:rPr>
          <w:color w:val="002060"/>
        </w:rPr>
        <w:t>d) della graduatoria della Coppa Disciplina del Triangolare per il Titolo Regionale;</w:t>
      </w:r>
    </w:p>
    <w:p w14:paraId="3217016C" w14:textId="77777777" w:rsidR="006249C0" w:rsidRDefault="006249C0" w:rsidP="006249C0">
      <w:pPr>
        <w:pStyle w:val="LndNormale1"/>
        <w:rPr>
          <w:color w:val="002060"/>
        </w:rPr>
      </w:pPr>
      <w:r>
        <w:rPr>
          <w:color w:val="002060"/>
        </w:rPr>
        <w:t>e</w:t>
      </w:r>
      <w:r w:rsidRPr="000C5A61">
        <w:rPr>
          <w:color w:val="002060"/>
        </w:rPr>
        <w:t xml:space="preserve">) </w:t>
      </w:r>
      <w:r>
        <w:rPr>
          <w:color w:val="002060"/>
        </w:rPr>
        <w:t>della maggiore anzianità di affiliazione.</w:t>
      </w:r>
    </w:p>
    <w:p w14:paraId="379E6972" w14:textId="77777777" w:rsidR="006249C0" w:rsidRPr="005A4012" w:rsidRDefault="006249C0" w:rsidP="006249C0">
      <w:pPr>
        <w:pStyle w:val="breakline"/>
        <w:ind w:left="4253" w:hanging="4248"/>
        <w:jc w:val="both"/>
        <w:rPr>
          <w:rFonts w:ascii="Arial" w:hAnsi="Arial" w:cs="Arial"/>
          <w:color w:val="002060"/>
          <w:sz w:val="22"/>
          <w:szCs w:val="22"/>
        </w:rPr>
      </w:pPr>
    </w:p>
    <w:p w14:paraId="534012C1" w14:textId="77777777" w:rsidR="006249C0" w:rsidRPr="00724CF4" w:rsidRDefault="006249C0" w:rsidP="006249C0">
      <w:pPr>
        <w:pStyle w:val="breakline"/>
        <w:jc w:val="both"/>
        <w:rPr>
          <w:rFonts w:ascii="Arial" w:hAnsi="Arial" w:cs="Arial"/>
          <w:b/>
          <w:bCs/>
          <w:color w:val="002060"/>
          <w:sz w:val="22"/>
          <w:szCs w:val="22"/>
        </w:rPr>
      </w:pPr>
      <w:r>
        <w:rPr>
          <w:rFonts w:ascii="Arial" w:hAnsi="Arial" w:cs="Arial"/>
          <w:b/>
          <w:bCs/>
          <w:color w:val="002060"/>
          <w:sz w:val="22"/>
          <w:szCs w:val="22"/>
        </w:rPr>
        <w:t>GARA DI FINALE</w:t>
      </w:r>
    </w:p>
    <w:p w14:paraId="5C1C55DF" w14:textId="77777777" w:rsidR="006249C0" w:rsidRDefault="006249C0" w:rsidP="006249C0">
      <w:pPr>
        <w:pStyle w:val="breakline"/>
        <w:jc w:val="both"/>
        <w:rPr>
          <w:rFonts w:ascii="Arial" w:hAnsi="Arial" w:cs="Arial"/>
          <w:color w:val="002060"/>
          <w:sz w:val="22"/>
          <w:szCs w:val="22"/>
        </w:rPr>
      </w:pPr>
      <w:r>
        <w:rPr>
          <w:rFonts w:ascii="Arial" w:hAnsi="Arial" w:cs="Arial"/>
          <w:color w:val="002060"/>
          <w:sz w:val="22"/>
          <w:szCs w:val="22"/>
        </w:rPr>
        <w:t xml:space="preserve">La Gara di Finale sarà disputata nel week-end </w:t>
      </w:r>
      <w:r>
        <w:rPr>
          <w:rFonts w:ascii="Arial" w:hAnsi="Arial" w:cs="Arial"/>
          <w:b/>
          <w:bCs/>
          <w:color w:val="002060"/>
          <w:sz w:val="22"/>
          <w:szCs w:val="22"/>
        </w:rPr>
        <w:t>tra il 22 e il 23</w:t>
      </w:r>
      <w:r w:rsidRPr="00724CF4">
        <w:rPr>
          <w:rFonts w:ascii="Arial" w:hAnsi="Arial" w:cs="Arial"/>
          <w:b/>
          <w:bCs/>
          <w:color w:val="002060"/>
          <w:sz w:val="22"/>
          <w:szCs w:val="22"/>
        </w:rPr>
        <w:t xml:space="preserve"> </w:t>
      </w:r>
      <w:r>
        <w:rPr>
          <w:rFonts w:ascii="Arial" w:hAnsi="Arial" w:cs="Arial"/>
          <w:b/>
          <w:bCs/>
          <w:color w:val="002060"/>
          <w:sz w:val="22"/>
          <w:szCs w:val="22"/>
        </w:rPr>
        <w:t xml:space="preserve">maggio </w:t>
      </w:r>
      <w:r w:rsidRPr="00724CF4">
        <w:rPr>
          <w:rFonts w:ascii="Arial" w:hAnsi="Arial" w:cs="Arial"/>
          <w:b/>
          <w:bCs/>
          <w:color w:val="002060"/>
          <w:sz w:val="22"/>
          <w:szCs w:val="22"/>
        </w:rPr>
        <w:t>202</w:t>
      </w:r>
      <w:r>
        <w:rPr>
          <w:rFonts w:ascii="Arial" w:hAnsi="Arial" w:cs="Arial"/>
          <w:b/>
          <w:bCs/>
          <w:color w:val="002060"/>
          <w:sz w:val="22"/>
          <w:szCs w:val="22"/>
        </w:rPr>
        <w:t>6</w:t>
      </w:r>
      <w:r>
        <w:rPr>
          <w:rFonts w:ascii="Arial" w:hAnsi="Arial" w:cs="Arial"/>
          <w:color w:val="002060"/>
          <w:sz w:val="22"/>
          <w:szCs w:val="22"/>
        </w:rPr>
        <w:t>, giorno, orario e campo da definire.</w:t>
      </w:r>
    </w:p>
    <w:p w14:paraId="46172B18" w14:textId="77777777" w:rsidR="006249C0" w:rsidRDefault="006249C0" w:rsidP="006249C0">
      <w:pPr>
        <w:pStyle w:val="Corpodeltesto21"/>
        <w:rPr>
          <w:rFonts w:ascii="Arial" w:hAnsi="Arial" w:cs="Arial"/>
          <w:color w:val="002060"/>
          <w:sz w:val="22"/>
        </w:rPr>
      </w:pPr>
      <w:r w:rsidRPr="00CE199C">
        <w:rPr>
          <w:rFonts w:ascii="Arial" w:hAnsi="Arial" w:cs="Arial"/>
          <w:color w:val="002060"/>
          <w:sz w:val="22"/>
        </w:rPr>
        <w:t>Persistendo la parità</w:t>
      </w:r>
      <w:r>
        <w:rPr>
          <w:rFonts w:ascii="Arial" w:hAnsi="Arial" w:cs="Arial"/>
          <w:color w:val="002060"/>
          <w:sz w:val="22"/>
        </w:rPr>
        <w:t xml:space="preserve"> al termine dei tempi regolamentari</w:t>
      </w:r>
      <w:r w:rsidRPr="00CE199C">
        <w:rPr>
          <w:rFonts w:ascii="Arial" w:hAnsi="Arial" w:cs="Arial"/>
          <w:color w:val="002060"/>
          <w:sz w:val="22"/>
        </w:rPr>
        <w:t xml:space="preserve">, si procederà </w:t>
      </w:r>
      <w:r>
        <w:rPr>
          <w:rFonts w:ascii="Arial" w:hAnsi="Arial" w:cs="Arial"/>
          <w:color w:val="002060"/>
          <w:sz w:val="22"/>
        </w:rPr>
        <w:t xml:space="preserve">direttamente </w:t>
      </w:r>
      <w:r w:rsidRPr="00CE199C">
        <w:rPr>
          <w:rFonts w:ascii="Arial" w:hAnsi="Arial" w:cs="Arial"/>
          <w:color w:val="002060"/>
          <w:sz w:val="22"/>
        </w:rPr>
        <w:t>all’effettuazione dei tiri di rigore secondo modalità previste dalle vigenti norme federali.</w:t>
      </w:r>
    </w:p>
    <w:p w14:paraId="01DD24D2" w14:textId="77777777" w:rsidR="006249C0" w:rsidRDefault="006249C0" w:rsidP="006249C0">
      <w:pPr>
        <w:pStyle w:val="Corpodeltesto21"/>
        <w:rPr>
          <w:rFonts w:ascii="Arial" w:hAnsi="Arial" w:cs="Arial"/>
          <w:color w:val="002060"/>
          <w:sz w:val="22"/>
        </w:rPr>
      </w:pPr>
    </w:p>
    <w:p w14:paraId="1BDA2B63" w14:textId="77777777" w:rsidR="006249C0" w:rsidRPr="008354C6" w:rsidRDefault="006249C0" w:rsidP="006249C0">
      <w:pPr>
        <w:pStyle w:val="titoloprinc0"/>
        <w:rPr>
          <w:color w:val="002060"/>
        </w:rPr>
      </w:pPr>
      <w:r w:rsidRPr="008354C6">
        <w:rPr>
          <w:color w:val="002060"/>
        </w:rPr>
        <w:t>VARIAZIONI AL PROGRAMMA GARE</w:t>
      </w:r>
    </w:p>
    <w:p w14:paraId="1BBF370E" w14:textId="77777777" w:rsidR="006249C0" w:rsidRPr="008354C6" w:rsidRDefault="006249C0" w:rsidP="006249C0">
      <w:pPr>
        <w:pStyle w:val="breakline"/>
        <w:rPr>
          <w:color w:val="002060"/>
        </w:rPr>
      </w:pPr>
    </w:p>
    <w:p w14:paraId="11AFE683" w14:textId="77777777" w:rsidR="006249C0" w:rsidRPr="008354C6" w:rsidRDefault="006249C0" w:rsidP="006249C0">
      <w:pPr>
        <w:pStyle w:val="breakline"/>
        <w:rPr>
          <w:color w:val="002060"/>
        </w:rPr>
      </w:pPr>
    </w:p>
    <w:p w14:paraId="242ADB93" w14:textId="77777777" w:rsidR="006249C0" w:rsidRPr="008354C6" w:rsidRDefault="006249C0" w:rsidP="006249C0">
      <w:pPr>
        <w:pStyle w:val="sottotitolocampionato10"/>
        <w:rPr>
          <w:color w:val="002060"/>
        </w:rPr>
      </w:pPr>
      <w:r w:rsidRPr="008354C6">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249C0" w:rsidRPr="008354C6" w14:paraId="23806C83" w14:textId="77777777" w:rsidTr="00BB279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661C8" w14:textId="77777777" w:rsidR="006249C0" w:rsidRPr="008354C6" w:rsidRDefault="006249C0" w:rsidP="00BB2792">
            <w:pPr>
              <w:pStyle w:val="headertabella0"/>
              <w:rPr>
                <w:color w:val="002060"/>
              </w:rPr>
            </w:pPr>
            <w:r w:rsidRPr="008354C6">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20529" w14:textId="77777777" w:rsidR="006249C0" w:rsidRPr="008354C6" w:rsidRDefault="006249C0" w:rsidP="00BB2792">
            <w:pPr>
              <w:pStyle w:val="headertabella0"/>
              <w:rPr>
                <w:color w:val="002060"/>
              </w:rPr>
            </w:pPr>
            <w:r w:rsidRPr="008354C6">
              <w:rPr>
                <w:color w:val="002060"/>
              </w:rPr>
              <w:t xml:space="preserve">N° </w:t>
            </w:r>
            <w:proofErr w:type="spellStart"/>
            <w:r w:rsidRPr="008354C6">
              <w:rPr>
                <w:color w:val="002060"/>
              </w:rPr>
              <w:t>Gior</w:t>
            </w:r>
            <w:proofErr w:type="spellEnd"/>
            <w:r w:rsidRPr="008354C6">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C9EA8" w14:textId="77777777" w:rsidR="006249C0" w:rsidRPr="008354C6" w:rsidRDefault="006249C0" w:rsidP="00BB2792">
            <w:pPr>
              <w:pStyle w:val="headertabella0"/>
              <w:rPr>
                <w:color w:val="002060"/>
              </w:rPr>
            </w:pPr>
            <w:r w:rsidRPr="008354C6">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F65AD" w14:textId="77777777" w:rsidR="006249C0" w:rsidRPr="008354C6" w:rsidRDefault="006249C0" w:rsidP="00BB2792">
            <w:pPr>
              <w:pStyle w:val="headertabella0"/>
              <w:rPr>
                <w:color w:val="002060"/>
              </w:rPr>
            </w:pPr>
            <w:r w:rsidRPr="008354C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C851A" w14:textId="77777777" w:rsidR="006249C0" w:rsidRPr="008354C6" w:rsidRDefault="006249C0" w:rsidP="00BB2792">
            <w:pPr>
              <w:pStyle w:val="headertabella0"/>
              <w:rPr>
                <w:color w:val="002060"/>
              </w:rPr>
            </w:pPr>
            <w:r w:rsidRPr="008354C6">
              <w:rPr>
                <w:color w:val="002060"/>
              </w:rPr>
              <w:t xml:space="preserve">Data </w:t>
            </w:r>
            <w:proofErr w:type="spellStart"/>
            <w:r w:rsidRPr="008354C6">
              <w:rPr>
                <w:color w:val="002060"/>
              </w:rPr>
              <w:t>Orig</w:t>
            </w:r>
            <w:proofErr w:type="spellEnd"/>
            <w:r w:rsidRPr="008354C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AF575" w14:textId="77777777" w:rsidR="006249C0" w:rsidRPr="008354C6" w:rsidRDefault="006249C0" w:rsidP="00BB2792">
            <w:pPr>
              <w:pStyle w:val="headertabella0"/>
              <w:rPr>
                <w:color w:val="002060"/>
              </w:rPr>
            </w:pPr>
            <w:r w:rsidRPr="008354C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7807D" w14:textId="77777777" w:rsidR="006249C0" w:rsidRPr="008354C6" w:rsidRDefault="006249C0" w:rsidP="00BB2792">
            <w:pPr>
              <w:pStyle w:val="headertabella0"/>
              <w:rPr>
                <w:color w:val="002060"/>
              </w:rPr>
            </w:pPr>
            <w:r w:rsidRPr="008354C6">
              <w:rPr>
                <w:color w:val="002060"/>
              </w:rPr>
              <w:t xml:space="preserve">Ora </w:t>
            </w:r>
            <w:proofErr w:type="spellStart"/>
            <w:r w:rsidRPr="008354C6">
              <w:rPr>
                <w:color w:val="002060"/>
              </w:rPr>
              <w:t>Orig</w:t>
            </w:r>
            <w:proofErr w:type="spellEnd"/>
            <w:r w:rsidRPr="008354C6">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92655" w14:textId="77777777" w:rsidR="006249C0" w:rsidRPr="008354C6" w:rsidRDefault="006249C0" w:rsidP="00BB2792">
            <w:pPr>
              <w:pStyle w:val="headertabella0"/>
              <w:rPr>
                <w:color w:val="002060"/>
              </w:rPr>
            </w:pPr>
            <w:r w:rsidRPr="008354C6">
              <w:rPr>
                <w:color w:val="002060"/>
              </w:rPr>
              <w:t>Impianto</w:t>
            </w:r>
          </w:p>
        </w:tc>
      </w:tr>
      <w:tr w:rsidR="006249C0" w:rsidRPr="008354C6" w14:paraId="26CFD3F7" w14:textId="77777777" w:rsidTr="00BB279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FAB12" w14:textId="77777777" w:rsidR="006249C0" w:rsidRPr="00981F75" w:rsidRDefault="006249C0" w:rsidP="00BB2792">
            <w:pPr>
              <w:pStyle w:val="rowtabella0"/>
              <w:rPr>
                <w:color w:val="002060"/>
                <w:highlight w:val="yellow"/>
              </w:rPr>
            </w:pPr>
            <w:r w:rsidRPr="00981F75">
              <w:rPr>
                <w:color w:val="002060"/>
                <w:highlight w:val="yellow"/>
              </w:rPr>
              <w:t>10/04/2026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27DFA" w14:textId="77777777" w:rsidR="006249C0" w:rsidRPr="00981F75" w:rsidRDefault="006249C0" w:rsidP="00BB2792">
            <w:pPr>
              <w:pStyle w:val="rowtabella0"/>
              <w:jc w:val="center"/>
              <w:rPr>
                <w:color w:val="002060"/>
                <w:highlight w:val="yellow"/>
              </w:rPr>
            </w:pPr>
            <w:r w:rsidRPr="00981F75">
              <w:rPr>
                <w:color w:val="002060"/>
                <w:highlight w:val="yellow"/>
              </w:rPr>
              <w:t>10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78848" w14:textId="77777777" w:rsidR="006249C0" w:rsidRPr="00981F75" w:rsidRDefault="006249C0" w:rsidP="00BB2792">
            <w:pPr>
              <w:pStyle w:val="rowtabella0"/>
              <w:rPr>
                <w:color w:val="002060"/>
                <w:highlight w:val="yellow"/>
              </w:rPr>
            </w:pPr>
            <w:r w:rsidRPr="00981F75">
              <w:rPr>
                <w:color w:val="002060"/>
                <w:highlight w:val="yellow"/>
              </w:rPr>
              <w:t>CASELLE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40F4B" w14:textId="77777777" w:rsidR="006249C0" w:rsidRPr="00981F75" w:rsidRDefault="006249C0" w:rsidP="00BB2792">
            <w:pPr>
              <w:pStyle w:val="rowtabella0"/>
              <w:rPr>
                <w:color w:val="002060"/>
                <w:highlight w:val="yellow"/>
              </w:rPr>
            </w:pPr>
            <w:r w:rsidRPr="00981F75">
              <w:rPr>
                <w:color w:val="002060"/>
                <w:highlight w:val="yellow"/>
              </w:rPr>
              <w:t>CSI STELLA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B819F" w14:textId="77777777" w:rsidR="006249C0" w:rsidRPr="008354C6" w:rsidRDefault="006249C0" w:rsidP="00BB2792">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86E47" w14:textId="77777777" w:rsidR="006249C0" w:rsidRPr="008354C6" w:rsidRDefault="006249C0" w:rsidP="00BB2792">
            <w:pPr>
              <w:pStyle w:val="rowtabella0"/>
              <w:jc w:val="center"/>
              <w:rPr>
                <w:color w:val="002060"/>
              </w:rPr>
            </w:pPr>
            <w:r w:rsidRPr="00981F75">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B7881" w14:textId="77777777" w:rsidR="006249C0" w:rsidRPr="008354C6" w:rsidRDefault="006249C0" w:rsidP="00BB2792">
            <w:pPr>
              <w:pStyle w:val="rowtabella0"/>
              <w:jc w:val="center"/>
              <w:rPr>
                <w:color w:val="002060"/>
              </w:rPr>
            </w:pPr>
            <w:r w:rsidRPr="008354C6">
              <w:rPr>
                <w:color w:val="002060"/>
              </w:rPr>
              <w:t>21:00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AB71E" w14:textId="77777777" w:rsidR="006249C0" w:rsidRPr="008354C6" w:rsidRDefault="006249C0" w:rsidP="00BB2792">
            <w:pPr>
              <w:rPr>
                <w:color w:val="002060"/>
              </w:rPr>
            </w:pPr>
          </w:p>
        </w:tc>
      </w:tr>
    </w:tbl>
    <w:p w14:paraId="0E036AF3" w14:textId="77777777" w:rsidR="006249C0" w:rsidRPr="008354C6" w:rsidRDefault="006249C0" w:rsidP="006249C0">
      <w:pPr>
        <w:pStyle w:val="breakline"/>
        <w:rPr>
          <w:rFonts w:eastAsiaTheme="minorEastAsia"/>
          <w:color w:val="002060"/>
        </w:rPr>
      </w:pPr>
    </w:p>
    <w:p w14:paraId="342A92F1" w14:textId="77777777" w:rsidR="006249C0" w:rsidRPr="008354C6" w:rsidRDefault="006249C0" w:rsidP="006249C0">
      <w:pPr>
        <w:pStyle w:val="breakline"/>
        <w:rPr>
          <w:color w:val="002060"/>
        </w:rPr>
      </w:pPr>
    </w:p>
    <w:p w14:paraId="6053F6E6" w14:textId="77777777" w:rsidR="006249C0" w:rsidRPr="008354C6" w:rsidRDefault="006249C0" w:rsidP="006249C0">
      <w:pPr>
        <w:pStyle w:val="titoloprinc0"/>
        <w:rPr>
          <w:color w:val="002060"/>
        </w:rPr>
      </w:pPr>
      <w:r w:rsidRPr="008354C6">
        <w:rPr>
          <w:color w:val="002060"/>
        </w:rPr>
        <w:t>RISULTATI</w:t>
      </w:r>
    </w:p>
    <w:p w14:paraId="1033BD1C" w14:textId="77777777" w:rsidR="006249C0" w:rsidRPr="008354C6" w:rsidRDefault="006249C0" w:rsidP="006249C0">
      <w:pPr>
        <w:pStyle w:val="breakline"/>
        <w:rPr>
          <w:color w:val="002060"/>
        </w:rPr>
      </w:pPr>
    </w:p>
    <w:p w14:paraId="2BEA8FB3" w14:textId="77777777" w:rsidR="006249C0" w:rsidRPr="008354C6" w:rsidRDefault="006249C0" w:rsidP="006249C0">
      <w:pPr>
        <w:pStyle w:val="sottotitolocampionato10"/>
        <w:rPr>
          <w:color w:val="002060"/>
        </w:rPr>
      </w:pPr>
      <w:r w:rsidRPr="008354C6">
        <w:rPr>
          <w:color w:val="002060"/>
        </w:rPr>
        <w:t>RISULTATI UFFICIALI GARE DEL 26/03/2026</w:t>
      </w:r>
    </w:p>
    <w:p w14:paraId="7F76141A" w14:textId="77777777" w:rsidR="006249C0" w:rsidRPr="006249C0" w:rsidRDefault="006249C0" w:rsidP="006249C0">
      <w:pPr>
        <w:pStyle w:val="sottotitolocampionato20"/>
        <w:spacing w:before="0" w:beforeAutospacing="0" w:after="0" w:afterAutospacing="0"/>
        <w:rPr>
          <w:rFonts w:ascii="Arial" w:hAnsi="Arial" w:cs="Arial"/>
          <w:color w:val="002060"/>
          <w:sz w:val="20"/>
          <w:szCs w:val="20"/>
        </w:rPr>
      </w:pPr>
      <w:r w:rsidRPr="006249C0">
        <w:rPr>
          <w:rFonts w:ascii="Arial" w:hAnsi="Arial" w:cs="Arial"/>
          <w:color w:val="002060"/>
          <w:sz w:val="20"/>
          <w:szCs w:val="20"/>
        </w:rPr>
        <w:t>Si trascrivono qui di seguito i risultati ufficiali delle gare disputate</w:t>
      </w:r>
    </w:p>
    <w:p w14:paraId="3002E5AE" w14:textId="77777777" w:rsidR="006249C0" w:rsidRPr="008354C6" w:rsidRDefault="006249C0" w:rsidP="006249C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249C0" w:rsidRPr="008354C6" w14:paraId="431258EC" w14:textId="77777777" w:rsidTr="00BB279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249C0" w:rsidRPr="008354C6" w14:paraId="6EC35562" w14:textId="77777777" w:rsidTr="00BB279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217AE" w14:textId="77777777" w:rsidR="006249C0" w:rsidRPr="008354C6" w:rsidRDefault="006249C0" w:rsidP="00BB2792">
                  <w:pPr>
                    <w:pStyle w:val="headertabella0"/>
                    <w:rPr>
                      <w:color w:val="002060"/>
                    </w:rPr>
                  </w:pPr>
                  <w:r w:rsidRPr="008354C6">
                    <w:rPr>
                      <w:color w:val="002060"/>
                    </w:rPr>
                    <w:t>GIRONE A - 9 Giornata - R</w:t>
                  </w:r>
                </w:p>
              </w:tc>
            </w:tr>
            <w:tr w:rsidR="006249C0" w:rsidRPr="008354C6" w14:paraId="77ECE1F4" w14:textId="77777777" w:rsidTr="00BB2792">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6AF9573" w14:textId="77777777" w:rsidR="006249C0" w:rsidRPr="008354C6" w:rsidRDefault="006249C0" w:rsidP="00BB2792">
                  <w:pPr>
                    <w:pStyle w:val="rowtabella0"/>
                    <w:rPr>
                      <w:color w:val="002060"/>
                    </w:rPr>
                  </w:pPr>
                  <w:r w:rsidRPr="008354C6">
                    <w:rPr>
                      <w:color w:val="002060"/>
                    </w:rPr>
                    <w:t>URBINO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053891" w14:textId="77777777" w:rsidR="006249C0" w:rsidRPr="008354C6" w:rsidRDefault="006249C0" w:rsidP="00BB2792">
                  <w:pPr>
                    <w:pStyle w:val="rowtabella0"/>
                    <w:rPr>
                      <w:color w:val="002060"/>
                    </w:rPr>
                  </w:pPr>
                  <w:r w:rsidRPr="008354C6">
                    <w:rPr>
                      <w:color w:val="002060"/>
                    </w:rPr>
                    <w:t>- VADO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57D9B5" w14:textId="77777777" w:rsidR="006249C0" w:rsidRPr="008354C6" w:rsidRDefault="006249C0" w:rsidP="00BB2792">
                  <w:pPr>
                    <w:pStyle w:val="rowtabella0"/>
                    <w:jc w:val="center"/>
                    <w:rPr>
                      <w:color w:val="002060"/>
                    </w:rPr>
                  </w:pPr>
                  <w:r w:rsidRPr="008354C6">
                    <w:rPr>
                      <w:color w:val="002060"/>
                    </w:rPr>
                    <w:t>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47D615" w14:textId="77777777" w:rsidR="006249C0" w:rsidRPr="008354C6" w:rsidRDefault="006249C0" w:rsidP="00BB2792">
                  <w:pPr>
                    <w:pStyle w:val="rowtabella0"/>
                    <w:jc w:val="center"/>
                    <w:rPr>
                      <w:color w:val="002060"/>
                    </w:rPr>
                  </w:pPr>
                  <w:r w:rsidRPr="008354C6">
                    <w:rPr>
                      <w:color w:val="002060"/>
                    </w:rPr>
                    <w:t> </w:t>
                  </w:r>
                </w:p>
              </w:tc>
            </w:tr>
          </w:tbl>
          <w:p w14:paraId="55A55748" w14:textId="77777777" w:rsidR="006249C0" w:rsidRPr="008354C6" w:rsidRDefault="006249C0" w:rsidP="00BB2792">
            <w:pPr>
              <w:rPr>
                <w:color w:val="002060"/>
              </w:rPr>
            </w:pPr>
          </w:p>
        </w:tc>
      </w:tr>
    </w:tbl>
    <w:p w14:paraId="31EA2190" w14:textId="77777777" w:rsidR="006249C0" w:rsidRPr="008354C6" w:rsidRDefault="006249C0" w:rsidP="006249C0">
      <w:pPr>
        <w:pStyle w:val="breakline"/>
        <w:rPr>
          <w:rFonts w:eastAsiaTheme="minorEastAsia"/>
          <w:color w:val="002060"/>
        </w:rPr>
      </w:pPr>
    </w:p>
    <w:p w14:paraId="7E166441" w14:textId="77777777" w:rsidR="006249C0" w:rsidRPr="008354C6" w:rsidRDefault="006249C0" w:rsidP="006249C0">
      <w:pPr>
        <w:pStyle w:val="breakline"/>
        <w:rPr>
          <w:color w:val="002060"/>
        </w:rPr>
      </w:pPr>
    </w:p>
    <w:p w14:paraId="3C1114BD" w14:textId="77777777" w:rsidR="006249C0" w:rsidRPr="008354C6" w:rsidRDefault="006249C0" w:rsidP="006249C0">
      <w:pPr>
        <w:pStyle w:val="titoloprinc0"/>
        <w:rPr>
          <w:color w:val="002060"/>
        </w:rPr>
      </w:pPr>
      <w:r w:rsidRPr="008354C6">
        <w:rPr>
          <w:color w:val="002060"/>
        </w:rPr>
        <w:t>GIUDICE SPORTIVO</w:t>
      </w:r>
    </w:p>
    <w:p w14:paraId="76556B8D" w14:textId="77777777" w:rsidR="006249C0" w:rsidRPr="008354C6" w:rsidRDefault="006249C0" w:rsidP="006249C0">
      <w:pPr>
        <w:pStyle w:val="diffida"/>
        <w:rPr>
          <w:color w:val="002060"/>
        </w:rPr>
      </w:pPr>
      <w:r w:rsidRPr="008354C6">
        <w:rPr>
          <w:color w:val="002060"/>
        </w:rPr>
        <w:lastRenderedPageBreak/>
        <w:t>Il Giudice Sportivo Avv. Agnese Lazzaretti, con l'assistenza del Segretario Angelo Castellana, nella seduta del 01/04/2026, ha adottato le decisioni che di seguito integralmente si riportano:</w:t>
      </w:r>
    </w:p>
    <w:p w14:paraId="460BF8B5" w14:textId="77777777" w:rsidR="006249C0" w:rsidRPr="008354C6" w:rsidRDefault="006249C0" w:rsidP="006249C0">
      <w:pPr>
        <w:pStyle w:val="titolo10"/>
        <w:rPr>
          <w:color w:val="002060"/>
        </w:rPr>
      </w:pPr>
      <w:r w:rsidRPr="008354C6">
        <w:rPr>
          <w:color w:val="002060"/>
        </w:rPr>
        <w:t xml:space="preserve">GARE DEL 26/ 3/2026 </w:t>
      </w:r>
    </w:p>
    <w:p w14:paraId="54511497" w14:textId="77777777" w:rsidR="006249C0" w:rsidRPr="008354C6" w:rsidRDefault="006249C0" w:rsidP="006249C0">
      <w:pPr>
        <w:pStyle w:val="titolo7a"/>
        <w:rPr>
          <w:color w:val="002060"/>
        </w:rPr>
      </w:pPr>
      <w:r w:rsidRPr="008354C6">
        <w:rPr>
          <w:color w:val="002060"/>
        </w:rPr>
        <w:t xml:space="preserve">PROVVEDIMENTI DISCIPLINARI </w:t>
      </w:r>
    </w:p>
    <w:p w14:paraId="458FC0B8" w14:textId="77777777" w:rsidR="006249C0" w:rsidRPr="008354C6" w:rsidRDefault="006249C0" w:rsidP="006249C0">
      <w:pPr>
        <w:pStyle w:val="titolo7b0"/>
        <w:rPr>
          <w:color w:val="002060"/>
        </w:rPr>
      </w:pPr>
      <w:r w:rsidRPr="008354C6">
        <w:rPr>
          <w:color w:val="002060"/>
        </w:rPr>
        <w:t xml:space="preserve">In base alle risultanze degli atti ufficiali sono state deliberate le seguenti sanzioni disciplinari. </w:t>
      </w:r>
    </w:p>
    <w:p w14:paraId="36E120D8" w14:textId="77777777" w:rsidR="006249C0" w:rsidRPr="008354C6" w:rsidRDefault="006249C0" w:rsidP="006249C0">
      <w:pPr>
        <w:pStyle w:val="titolo30"/>
        <w:rPr>
          <w:color w:val="002060"/>
        </w:rPr>
      </w:pPr>
      <w:r w:rsidRPr="008354C6">
        <w:rPr>
          <w:color w:val="002060"/>
        </w:rPr>
        <w:t xml:space="preserve">CALCIATORI ESPULSI </w:t>
      </w:r>
    </w:p>
    <w:p w14:paraId="75B5DBAD" w14:textId="77777777" w:rsidR="006249C0" w:rsidRPr="008354C6" w:rsidRDefault="006249C0" w:rsidP="006249C0">
      <w:pPr>
        <w:pStyle w:val="titolo20"/>
        <w:rPr>
          <w:color w:val="002060"/>
        </w:rPr>
      </w:pPr>
      <w:r w:rsidRPr="008354C6">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249C0" w:rsidRPr="008354C6" w14:paraId="68A6F647" w14:textId="77777777" w:rsidTr="00BB2792">
        <w:tc>
          <w:tcPr>
            <w:tcW w:w="2200" w:type="dxa"/>
            <w:tcMar>
              <w:top w:w="20" w:type="dxa"/>
              <w:left w:w="20" w:type="dxa"/>
              <w:bottom w:w="20" w:type="dxa"/>
              <w:right w:w="20" w:type="dxa"/>
            </w:tcMar>
            <w:vAlign w:val="center"/>
            <w:hideMark/>
          </w:tcPr>
          <w:p w14:paraId="5CB97A8D" w14:textId="77777777" w:rsidR="006249C0" w:rsidRPr="008354C6" w:rsidRDefault="006249C0" w:rsidP="00BB2792">
            <w:pPr>
              <w:pStyle w:val="movimento"/>
              <w:rPr>
                <w:color w:val="002060"/>
              </w:rPr>
            </w:pPr>
            <w:r w:rsidRPr="008354C6">
              <w:rPr>
                <w:color w:val="002060"/>
              </w:rPr>
              <w:t>AMATORI MATHIAS</w:t>
            </w:r>
          </w:p>
        </w:tc>
        <w:tc>
          <w:tcPr>
            <w:tcW w:w="2200" w:type="dxa"/>
            <w:tcMar>
              <w:top w:w="20" w:type="dxa"/>
              <w:left w:w="20" w:type="dxa"/>
              <w:bottom w:w="20" w:type="dxa"/>
              <w:right w:w="20" w:type="dxa"/>
            </w:tcMar>
            <w:vAlign w:val="center"/>
            <w:hideMark/>
          </w:tcPr>
          <w:p w14:paraId="529F530E" w14:textId="77777777" w:rsidR="006249C0" w:rsidRPr="008354C6" w:rsidRDefault="006249C0" w:rsidP="00BB2792">
            <w:pPr>
              <w:pStyle w:val="movimento2"/>
              <w:rPr>
                <w:color w:val="002060"/>
              </w:rPr>
            </w:pPr>
            <w:r w:rsidRPr="008354C6">
              <w:rPr>
                <w:color w:val="002060"/>
              </w:rPr>
              <w:t xml:space="preserve">(VADO C5) </w:t>
            </w:r>
          </w:p>
        </w:tc>
        <w:tc>
          <w:tcPr>
            <w:tcW w:w="800" w:type="dxa"/>
            <w:tcMar>
              <w:top w:w="20" w:type="dxa"/>
              <w:left w:w="20" w:type="dxa"/>
              <w:bottom w:w="20" w:type="dxa"/>
              <w:right w:w="20" w:type="dxa"/>
            </w:tcMar>
            <w:vAlign w:val="center"/>
            <w:hideMark/>
          </w:tcPr>
          <w:p w14:paraId="45422623" w14:textId="77777777" w:rsidR="006249C0" w:rsidRPr="008354C6" w:rsidRDefault="006249C0" w:rsidP="00BB2792">
            <w:pPr>
              <w:pStyle w:val="movimento"/>
              <w:rPr>
                <w:color w:val="002060"/>
              </w:rPr>
            </w:pPr>
            <w:r w:rsidRPr="008354C6">
              <w:rPr>
                <w:color w:val="002060"/>
              </w:rPr>
              <w:t> </w:t>
            </w:r>
          </w:p>
        </w:tc>
        <w:tc>
          <w:tcPr>
            <w:tcW w:w="2200" w:type="dxa"/>
            <w:tcMar>
              <w:top w:w="20" w:type="dxa"/>
              <w:left w:w="20" w:type="dxa"/>
              <w:bottom w:w="20" w:type="dxa"/>
              <w:right w:w="20" w:type="dxa"/>
            </w:tcMar>
            <w:vAlign w:val="center"/>
            <w:hideMark/>
          </w:tcPr>
          <w:p w14:paraId="15BDF5B1" w14:textId="77777777" w:rsidR="006249C0" w:rsidRPr="008354C6" w:rsidRDefault="006249C0" w:rsidP="00BB2792">
            <w:pPr>
              <w:pStyle w:val="movimento"/>
              <w:rPr>
                <w:color w:val="002060"/>
              </w:rPr>
            </w:pPr>
            <w:r w:rsidRPr="008354C6">
              <w:rPr>
                <w:color w:val="002060"/>
              </w:rPr>
              <w:t> </w:t>
            </w:r>
          </w:p>
        </w:tc>
        <w:tc>
          <w:tcPr>
            <w:tcW w:w="2200" w:type="dxa"/>
            <w:tcMar>
              <w:top w:w="20" w:type="dxa"/>
              <w:left w:w="20" w:type="dxa"/>
              <w:bottom w:w="20" w:type="dxa"/>
              <w:right w:w="20" w:type="dxa"/>
            </w:tcMar>
            <w:vAlign w:val="center"/>
            <w:hideMark/>
          </w:tcPr>
          <w:p w14:paraId="33874D23" w14:textId="77777777" w:rsidR="006249C0" w:rsidRPr="008354C6" w:rsidRDefault="006249C0" w:rsidP="00BB2792">
            <w:pPr>
              <w:pStyle w:val="movimento2"/>
              <w:rPr>
                <w:color w:val="002060"/>
              </w:rPr>
            </w:pPr>
            <w:r w:rsidRPr="008354C6">
              <w:rPr>
                <w:color w:val="002060"/>
              </w:rPr>
              <w:t> </w:t>
            </w:r>
          </w:p>
        </w:tc>
      </w:tr>
    </w:tbl>
    <w:p w14:paraId="6842F555" w14:textId="77777777" w:rsidR="006249C0" w:rsidRPr="008354C6" w:rsidRDefault="006249C0" w:rsidP="006249C0">
      <w:pPr>
        <w:pStyle w:val="titolo30"/>
        <w:rPr>
          <w:rFonts w:eastAsiaTheme="minorEastAsia"/>
          <w:color w:val="002060"/>
        </w:rPr>
      </w:pPr>
      <w:r w:rsidRPr="008354C6">
        <w:rPr>
          <w:color w:val="002060"/>
        </w:rPr>
        <w:t xml:space="preserve">CALCIATORI NON ESPULSI </w:t>
      </w:r>
    </w:p>
    <w:p w14:paraId="6BCA9B2A" w14:textId="77777777" w:rsidR="006249C0" w:rsidRPr="008354C6" w:rsidRDefault="006249C0" w:rsidP="006249C0">
      <w:pPr>
        <w:pStyle w:val="titolo20"/>
        <w:rPr>
          <w:color w:val="002060"/>
        </w:rPr>
      </w:pPr>
      <w:r w:rsidRPr="008354C6">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249C0" w:rsidRPr="008354C6" w14:paraId="5E36C030" w14:textId="77777777" w:rsidTr="00BB2792">
        <w:tc>
          <w:tcPr>
            <w:tcW w:w="2200" w:type="dxa"/>
            <w:tcMar>
              <w:top w:w="20" w:type="dxa"/>
              <w:left w:w="20" w:type="dxa"/>
              <w:bottom w:w="20" w:type="dxa"/>
              <w:right w:w="20" w:type="dxa"/>
            </w:tcMar>
            <w:vAlign w:val="center"/>
            <w:hideMark/>
          </w:tcPr>
          <w:p w14:paraId="56AF7991" w14:textId="77777777" w:rsidR="006249C0" w:rsidRPr="008354C6" w:rsidRDefault="006249C0" w:rsidP="00BB2792">
            <w:pPr>
              <w:pStyle w:val="movimento"/>
              <w:rPr>
                <w:color w:val="002060"/>
              </w:rPr>
            </w:pPr>
            <w:r w:rsidRPr="008354C6">
              <w:rPr>
                <w:color w:val="002060"/>
              </w:rPr>
              <w:t>PAGLIARI ALBERTO</w:t>
            </w:r>
          </w:p>
        </w:tc>
        <w:tc>
          <w:tcPr>
            <w:tcW w:w="2200" w:type="dxa"/>
            <w:tcMar>
              <w:top w:w="20" w:type="dxa"/>
              <w:left w:w="20" w:type="dxa"/>
              <w:bottom w:w="20" w:type="dxa"/>
              <w:right w:w="20" w:type="dxa"/>
            </w:tcMar>
            <w:vAlign w:val="center"/>
            <w:hideMark/>
          </w:tcPr>
          <w:p w14:paraId="24D78B51" w14:textId="77777777" w:rsidR="006249C0" w:rsidRPr="008354C6" w:rsidRDefault="006249C0" w:rsidP="00BB2792">
            <w:pPr>
              <w:pStyle w:val="movimento2"/>
              <w:rPr>
                <w:color w:val="002060"/>
              </w:rPr>
            </w:pPr>
            <w:r w:rsidRPr="008354C6">
              <w:rPr>
                <w:color w:val="002060"/>
              </w:rPr>
              <w:t xml:space="preserve">(URBINO CALCIO A 5) </w:t>
            </w:r>
          </w:p>
        </w:tc>
        <w:tc>
          <w:tcPr>
            <w:tcW w:w="800" w:type="dxa"/>
            <w:tcMar>
              <w:top w:w="20" w:type="dxa"/>
              <w:left w:w="20" w:type="dxa"/>
              <w:bottom w:w="20" w:type="dxa"/>
              <w:right w:w="20" w:type="dxa"/>
            </w:tcMar>
            <w:vAlign w:val="center"/>
            <w:hideMark/>
          </w:tcPr>
          <w:p w14:paraId="7C085B85" w14:textId="77777777" w:rsidR="006249C0" w:rsidRPr="008354C6" w:rsidRDefault="006249C0" w:rsidP="00BB2792">
            <w:pPr>
              <w:pStyle w:val="movimento"/>
              <w:rPr>
                <w:color w:val="002060"/>
              </w:rPr>
            </w:pPr>
            <w:r w:rsidRPr="008354C6">
              <w:rPr>
                <w:color w:val="002060"/>
              </w:rPr>
              <w:t> </w:t>
            </w:r>
          </w:p>
        </w:tc>
        <w:tc>
          <w:tcPr>
            <w:tcW w:w="2200" w:type="dxa"/>
            <w:tcMar>
              <w:top w:w="20" w:type="dxa"/>
              <w:left w:w="20" w:type="dxa"/>
              <w:bottom w:w="20" w:type="dxa"/>
              <w:right w:w="20" w:type="dxa"/>
            </w:tcMar>
            <w:vAlign w:val="center"/>
            <w:hideMark/>
          </w:tcPr>
          <w:p w14:paraId="67ABE6E3" w14:textId="77777777" w:rsidR="006249C0" w:rsidRPr="008354C6" w:rsidRDefault="006249C0" w:rsidP="00BB2792">
            <w:pPr>
              <w:pStyle w:val="movimento"/>
              <w:rPr>
                <w:color w:val="002060"/>
              </w:rPr>
            </w:pPr>
            <w:r w:rsidRPr="008354C6">
              <w:rPr>
                <w:color w:val="002060"/>
              </w:rPr>
              <w:t> </w:t>
            </w:r>
          </w:p>
        </w:tc>
        <w:tc>
          <w:tcPr>
            <w:tcW w:w="2200" w:type="dxa"/>
            <w:tcMar>
              <w:top w:w="20" w:type="dxa"/>
              <w:left w:w="20" w:type="dxa"/>
              <w:bottom w:w="20" w:type="dxa"/>
              <w:right w:w="20" w:type="dxa"/>
            </w:tcMar>
            <w:vAlign w:val="center"/>
            <w:hideMark/>
          </w:tcPr>
          <w:p w14:paraId="48C5901F" w14:textId="77777777" w:rsidR="006249C0" w:rsidRPr="008354C6" w:rsidRDefault="006249C0" w:rsidP="00BB2792">
            <w:pPr>
              <w:pStyle w:val="movimento2"/>
              <w:rPr>
                <w:color w:val="002060"/>
              </w:rPr>
            </w:pPr>
            <w:r w:rsidRPr="008354C6">
              <w:rPr>
                <w:color w:val="002060"/>
              </w:rPr>
              <w:t> </w:t>
            </w:r>
          </w:p>
        </w:tc>
      </w:tr>
    </w:tbl>
    <w:p w14:paraId="7577E3DA" w14:textId="77777777" w:rsidR="006249C0" w:rsidRPr="008354C6" w:rsidRDefault="006249C0" w:rsidP="006249C0">
      <w:pPr>
        <w:pStyle w:val="titolo20"/>
        <w:rPr>
          <w:rFonts w:eastAsiaTheme="minorEastAsia"/>
          <w:color w:val="002060"/>
        </w:rPr>
      </w:pPr>
      <w:r w:rsidRPr="008354C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249C0" w:rsidRPr="008354C6" w14:paraId="5C28C4D7" w14:textId="77777777" w:rsidTr="00BB2792">
        <w:tc>
          <w:tcPr>
            <w:tcW w:w="2200" w:type="dxa"/>
            <w:tcMar>
              <w:top w:w="20" w:type="dxa"/>
              <w:left w:w="20" w:type="dxa"/>
              <w:bottom w:w="20" w:type="dxa"/>
              <w:right w:w="20" w:type="dxa"/>
            </w:tcMar>
            <w:vAlign w:val="center"/>
            <w:hideMark/>
          </w:tcPr>
          <w:p w14:paraId="136D0A0D" w14:textId="77777777" w:rsidR="006249C0" w:rsidRPr="008354C6" w:rsidRDefault="006249C0" w:rsidP="00BB2792">
            <w:pPr>
              <w:pStyle w:val="movimento"/>
              <w:rPr>
                <w:color w:val="002060"/>
              </w:rPr>
            </w:pPr>
            <w:r w:rsidRPr="008354C6">
              <w:rPr>
                <w:color w:val="002060"/>
              </w:rPr>
              <w:t>PAOLILLO LUCA</w:t>
            </w:r>
          </w:p>
        </w:tc>
        <w:tc>
          <w:tcPr>
            <w:tcW w:w="2200" w:type="dxa"/>
            <w:tcMar>
              <w:top w:w="20" w:type="dxa"/>
              <w:left w:w="20" w:type="dxa"/>
              <w:bottom w:w="20" w:type="dxa"/>
              <w:right w:w="20" w:type="dxa"/>
            </w:tcMar>
            <w:vAlign w:val="center"/>
            <w:hideMark/>
          </w:tcPr>
          <w:p w14:paraId="59273EC2" w14:textId="77777777" w:rsidR="006249C0" w:rsidRPr="008354C6" w:rsidRDefault="006249C0" w:rsidP="00BB2792">
            <w:pPr>
              <w:pStyle w:val="movimento2"/>
              <w:rPr>
                <w:color w:val="002060"/>
              </w:rPr>
            </w:pPr>
            <w:r w:rsidRPr="008354C6">
              <w:rPr>
                <w:color w:val="002060"/>
              </w:rPr>
              <w:t xml:space="preserve">(URBINO CALCIO A 5) </w:t>
            </w:r>
          </w:p>
        </w:tc>
        <w:tc>
          <w:tcPr>
            <w:tcW w:w="800" w:type="dxa"/>
            <w:tcMar>
              <w:top w:w="20" w:type="dxa"/>
              <w:left w:w="20" w:type="dxa"/>
              <w:bottom w:w="20" w:type="dxa"/>
              <w:right w:w="20" w:type="dxa"/>
            </w:tcMar>
            <w:vAlign w:val="center"/>
            <w:hideMark/>
          </w:tcPr>
          <w:p w14:paraId="519F6E7E" w14:textId="77777777" w:rsidR="006249C0" w:rsidRPr="008354C6" w:rsidRDefault="006249C0" w:rsidP="00BB2792">
            <w:pPr>
              <w:pStyle w:val="movimento"/>
              <w:rPr>
                <w:color w:val="002060"/>
              </w:rPr>
            </w:pPr>
            <w:r w:rsidRPr="008354C6">
              <w:rPr>
                <w:color w:val="002060"/>
              </w:rPr>
              <w:t> </w:t>
            </w:r>
          </w:p>
        </w:tc>
        <w:tc>
          <w:tcPr>
            <w:tcW w:w="2200" w:type="dxa"/>
            <w:tcMar>
              <w:top w:w="20" w:type="dxa"/>
              <w:left w:w="20" w:type="dxa"/>
              <w:bottom w:w="20" w:type="dxa"/>
              <w:right w:w="20" w:type="dxa"/>
            </w:tcMar>
            <w:vAlign w:val="center"/>
            <w:hideMark/>
          </w:tcPr>
          <w:p w14:paraId="6C5EC5B1" w14:textId="77777777" w:rsidR="006249C0" w:rsidRPr="008354C6" w:rsidRDefault="006249C0" w:rsidP="00BB2792">
            <w:pPr>
              <w:pStyle w:val="movimento"/>
              <w:rPr>
                <w:color w:val="002060"/>
              </w:rPr>
            </w:pPr>
            <w:r w:rsidRPr="008354C6">
              <w:rPr>
                <w:color w:val="002060"/>
              </w:rPr>
              <w:t>AMATORI MATHIAS</w:t>
            </w:r>
          </w:p>
        </w:tc>
        <w:tc>
          <w:tcPr>
            <w:tcW w:w="2200" w:type="dxa"/>
            <w:tcMar>
              <w:top w:w="20" w:type="dxa"/>
              <w:left w:w="20" w:type="dxa"/>
              <w:bottom w:w="20" w:type="dxa"/>
              <w:right w:w="20" w:type="dxa"/>
            </w:tcMar>
            <w:vAlign w:val="center"/>
            <w:hideMark/>
          </w:tcPr>
          <w:p w14:paraId="0AD3030D" w14:textId="77777777" w:rsidR="006249C0" w:rsidRPr="008354C6" w:rsidRDefault="006249C0" w:rsidP="00BB2792">
            <w:pPr>
              <w:pStyle w:val="movimento2"/>
              <w:rPr>
                <w:color w:val="002060"/>
              </w:rPr>
            </w:pPr>
            <w:r w:rsidRPr="008354C6">
              <w:rPr>
                <w:color w:val="002060"/>
              </w:rPr>
              <w:t xml:space="preserve">(VADO C5) </w:t>
            </w:r>
          </w:p>
        </w:tc>
      </w:tr>
      <w:tr w:rsidR="006249C0" w:rsidRPr="008354C6" w14:paraId="3F4A81FB" w14:textId="77777777" w:rsidTr="00BB2792">
        <w:tc>
          <w:tcPr>
            <w:tcW w:w="2200" w:type="dxa"/>
            <w:tcMar>
              <w:top w:w="20" w:type="dxa"/>
              <w:left w:w="20" w:type="dxa"/>
              <w:bottom w:w="20" w:type="dxa"/>
              <w:right w:w="20" w:type="dxa"/>
            </w:tcMar>
            <w:vAlign w:val="center"/>
            <w:hideMark/>
          </w:tcPr>
          <w:p w14:paraId="23145203" w14:textId="77777777" w:rsidR="006249C0" w:rsidRPr="008354C6" w:rsidRDefault="006249C0" w:rsidP="00BB2792">
            <w:pPr>
              <w:pStyle w:val="movimento"/>
              <w:rPr>
                <w:color w:val="002060"/>
              </w:rPr>
            </w:pPr>
            <w:r w:rsidRPr="008354C6">
              <w:rPr>
                <w:color w:val="002060"/>
              </w:rPr>
              <w:t>GUERRA ALEX</w:t>
            </w:r>
          </w:p>
        </w:tc>
        <w:tc>
          <w:tcPr>
            <w:tcW w:w="2200" w:type="dxa"/>
            <w:tcMar>
              <w:top w:w="20" w:type="dxa"/>
              <w:left w:w="20" w:type="dxa"/>
              <w:bottom w:w="20" w:type="dxa"/>
              <w:right w:w="20" w:type="dxa"/>
            </w:tcMar>
            <w:vAlign w:val="center"/>
            <w:hideMark/>
          </w:tcPr>
          <w:p w14:paraId="5D9AF1C3" w14:textId="77777777" w:rsidR="006249C0" w:rsidRPr="008354C6" w:rsidRDefault="006249C0" w:rsidP="00BB2792">
            <w:pPr>
              <w:pStyle w:val="movimento2"/>
              <w:rPr>
                <w:color w:val="002060"/>
              </w:rPr>
            </w:pPr>
            <w:r w:rsidRPr="008354C6">
              <w:rPr>
                <w:color w:val="002060"/>
              </w:rPr>
              <w:t xml:space="preserve">(VADO C5) </w:t>
            </w:r>
          </w:p>
        </w:tc>
        <w:tc>
          <w:tcPr>
            <w:tcW w:w="800" w:type="dxa"/>
            <w:tcMar>
              <w:top w:w="20" w:type="dxa"/>
              <w:left w:w="20" w:type="dxa"/>
              <w:bottom w:w="20" w:type="dxa"/>
              <w:right w:w="20" w:type="dxa"/>
            </w:tcMar>
            <w:vAlign w:val="center"/>
            <w:hideMark/>
          </w:tcPr>
          <w:p w14:paraId="1C39BA48" w14:textId="77777777" w:rsidR="006249C0" w:rsidRPr="008354C6" w:rsidRDefault="006249C0" w:rsidP="00BB2792">
            <w:pPr>
              <w:pStyle w:val="movimento"/>
              <w:rPr>
                <w:color w:val="002060"/>
              </w:rPr>
            </w:pPr>
            <w:r w:rsidRPr="008354C6">
              <w:rPr>
                <w:color w:val="002060"/>
              </w:rPr>
              <w:t> </w:t>
            </w:r>
          </w:p>
        </w:tc>
        <w:tc>
          <w:tcPr>
            <w:tcW w:w="2200" w:type="dxa"/>
            <w:tcMar>
              <w:top w:w="20" w:type="dxa"/>
              <w:left w:w="20" w:type="dxa"/>
              <w:bottom w:w="20" w:type="dxa"/>
              <w:right w:w="20" w:type="dxa"/>
            </w:tcMar>
            <w:vAlign w:val="center"/>
            <w:hideMark/>
          </w:tcPr>
          <w:p w14:paraId="6DAC19F8" w14:textId="77777777" w:rsidR="006249C0" w:rsidRPr="008354C6" w:rsidRDefault="006249C0" w:rsidP="00BB2792">
            <w:pPr>
              <w:pStyle w:val="movimento"/>
              <w:rPr>
                <w:color w:val="002060"/>
              </w:rPr>
            </w:pPr>
            <w:r w:rsidRPr="008354C6">
              <w:rPr>
                <w:color w:val="002060"/>
              </w:rPr>
              <w:t> </w:t>
            </w:r>
          </w:p>
        </w:tc>
        <w:tc>
          <w:tcPr>
            <w:tcW w:w="2200" w:type="dxa"/>
            <w:tcMar>
              <w:top w:w="20" w:type="dxa"/>
              <w:left w:w="20" w:type="dxa"/>
              <w:bottom w:w="20" w:type="dxa"/>
              <w:right w:w="20" w:type="dxa"/>
            </w:tcMar>
            <w:vAlign w:val="center"/>
            <w:hideMark/>
          </w:tcPr>
          <w:p w14:paraId="7E6D39AC" w14:textId="77777777" w:rsidR="006249C0" w:rsidRPr="008354C6" w:rsidRDefault="006249C0" w:rsidP="00BB2792">
            <w:pPr>
              <w:pStyle w:val="movimento2"/>
              <w:rPr>
                <w:color w:val="002060"/>
              </w:rPr>
            </w:pPr>
            <w:r w:rsidRPr="008354C6">
              <w:rPr>
                <w:color w:val="002060"/>
              </w:rPr>
              <w:t> </w:t>
            </w:r>
          </w:p>
        </w:tc>
      </w:tr>
    </w:tbl>
    <w:p w14:paraId="286955D3" w14:textId="77777777" w:rsidR="006249C0" w:rsidRPr="008354C6" w:rsidRDefault="006249C0" w:rsidP="006249C0">
      <w:pPr>
        <w:pStyle w:val="titolo20"/>
        <w:rPr>
          <w:rFonts w:eastAsiaTheme="minorEastAsia"/>
          <w:color w:val="002060"/>
        </w:rPr>
      </w:pPr>
      <w:r w:rsidRPr="008354C6">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249C0" w:rsidRPr="008354C6" w14:paraId="1D03DAA2" w14:textId="77777777" w:rsidTr="00BB2792">
        <w:tc>
          <w:tcPr>
            <w:tcW w:w="2200" w:type="dxa"/>
            <w:tcMar>
              <w:top w:w="20" w:type="dxa"/>
              <w:left w:w="20" w:type="dxa"/>
              <w:bottom w:w="20" w:type="dxa"/>
              <w:right w:w="20" w:type="dxa"/>
            </w:tcMar>
            <w:vAlign w:val="center"/>
            <w:hideMark/>
          </w:tcPr>
          <w:p w14:paraId="6C0E38BF" w14:textId="77777777" w:rsidR="006249C0" w:rsidRPr="008354C6" w:rsidRDefault="006249C0" w:rsidP="00BB2792">
            <w:pPr>
              <w:pStyle w:val="movimento"/>
              <w:rPr>
                <w:color w:val="002060"/>
              </w:rPr>
            </w:pPr>
            <w:r w:rsidRPr="008354C6">
              <w:rPr>
                <w:color w:val="002060"/>
              </w:rPr>
              <w:t>SCAGLIONI DIEGO</w:t>
            </w:r>
          </w:p>
        </w:tc>
        <w:tc>
          <w:tcPr>
            <w:tcW w:w="2200" w:type="dxa"/>
            <w:tcMar>
              <w:top w:w="20" w:type="dxa"/>
              <w:left w:w="20" w:type="dxa"/>
              <w:bottom w:w="20" w:type="dxa"/>
              <w:right w:w="20" w:type="dxa"/>
            </w:tcMar>
            <w:vAlign w:val="center"/>
            <w:hideMark/>
          </w:tcPr>
          <w:p w14:paraId="78A3E0F5" w14:textId="77777777" w:rsidR="006249C0" w:rsidRPr="008354C6" w:rsidRDefault="006249C0" w:rsidP="00BB2792">
            <w:pPr>
              <w:pStyle w:val="movimento2"/>
              <w:rPr>
                <w:color w:val="002060"/>
              </w:rPr>
            </w:pPr>
            <w:r w:rsidRPr="008354C6">
              <w:rPr>
                <w:color w:val="002060"/>
              </w:rPr>
              <w:t xml:space="preserve">(VADO C5) </w:t>
            </w:r>
          </w:p>
        </w:tc>
        <w:tc>
          <w:tcPr>
            <w:tcW w:w="800" w:type="dxa"/>
            <w:tcMar>
              <w:top w:w="20" w:type="dxa"/>
              <w:left w:w="20" w:type="dxa"/>
              <w:bottom w:w="20" w:type="dxa"/>
              <w:right w:w="20" w:type="dxa"/>
            </w:tcMar>
            <w:vAlign w:val="center"/>
            <w:hideMark/>
          </w:tcPr>
          <w:p w14:paraId="41FA14A9" w14:textId="77777777" w:rsidR="006249C0" w:rsidRPr="008354C6" w:rsidRDefault="006249C0" w:rsidP="00BB2792">
            <w:pPr>
              <w:pStyle w:val="movimento"/>
              <w:rPr>
                <w:color w:val="002060"/>
              </w:rPr>
            </w:pPr>
            <w:r w:rsidRPr="008354C6">
              <w:rPr>
                <w:color w:val="002060"/>
              </w:rPr>
              <w:t> </w:t>
            </w:r>
          </w:p>
        </w:tc>
        <w:tc>
          <w:tcPr>
            <w:tcW w:w="2200" w:type="dxa"/>
            <w:tcMar>
              <w:top w:w="20" w:type="dxa"/>
              <w:left w:w="20" w:type="dxa"/>
              <w:bottom w:w="20" w:type="dxa"/>
              <w:right w:w="20" w:type="dxa"/>
            </w:tcMar>
            <w:vAlign w:val="center"/>
            <w:hideMark/>
          </w:tcPr>
          <w:p w14:paraId="31F76266" w14:textId="77777777" w:rsidR="006249C0" w:rsidRPr="008354C6" w:rsidRDefault="006249C0" w:rsidP="00BB2792">
            <w:pPr>
              <w:pStyle w:val="movimento"/>
              <w:rPr>
                <w:color w:val="002060"/>
              </w:rPr>
            </w:pPr>
            <w:r w:rsidRPr="008354C6">
              <w:rPr>
                <w:color w:val="002060"/>
              </w:rPr>
              <w:t> </w:t>
            </w:r>
          </w:p>
        </w:tc>
        <w:tc>
          <w:tcPr>
            <w:tcW w:w="2200" w:type="dxa"/>
            <w:tcMar>
              <w:top w:w="20" w:type="dxa"/>
              <w:left w:w="20" w:type="dxa"/>
              <w:bottom w:w="20" w:type="dxa"/>
              <w:right w:w="20" w:type="dxa"/>
            </w:tcMar>
            <w:vAlign w:val="center"/>
            <w:hideMark/>
          </w:tcPr>
          <w:p w14:paraId="7A86B612" w14:textId="77777777" w:rsidR="006249C0" w:rsidRPr="008354C6" w:rsidRDefault="006249C0" w:rsidP="00BB2792">
            <w:pPr>
              <w:pStyle w:val="movimento2"/>
              <w:rPr>
                <w:color w:val="002060"/>
              </w:rPr>
            </w:pPr>
            <w:r w:rsidRPr="008354C6">
              <w:rPr>
                <w:color w:val="002060"/>
              </w:rPr>
              <w:t> </w:t>
            </w:r>
          </w:p>
        </w:tc>
      </w:tr>
    </w:tbl>
    <w:p w14:paraId="37E749B3" w14:textId="77777777" w:rsidR="006249C0" w:rsidRPr="008354C6" w:rsidRDefault="006249C0" w:rsidP="006249C0">
      <w:pPr>
        <w:pStyle w:val="titolo20"/>
        <w:rPr>
          <w:rFonts w:eastAsiaTheme="minorEastAsia"/>
          <w:color w:val="002060"/>
        </w:rPr>
      </w:pPr>
      <w:r w:rsidRPr="008354C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249C0" w:rsidRPr="008354C6" w14:paraId="64D4D8FF" w14:textId="77777777" w:rsidTr="00BB2792">
        <w:tc>
          <w:tcPr>
            <w:tcW w:w="2200" w:type="dxa"/>
            <w:tcMar>
              <w:top w:w="20" w:type="dxa"/>
              <w:left w:w="20" w:type="dxa"/>
              <w:bottom w:w="20" w:type="dxa"/>
              <w:right w:w="20" w:type="dxa"/>
            </w:tcMar>
            <w:vAlign w:val="center"/>
            <w:hideMark/>
          </w:tcPr>
          <w:p w14:paraId="3F03317E" w14:textId="77777777" w:rsidR="006249C0" w:rsidRPr="008354C6" w:rsidRDefault="006249C0" w:rsidP="00BB2792">
            <w:pPr>
              <w:pStyle w:val="movimento"/>
              <w:rPr>
                <w:color w:val="002060"/>
              </w:rPr>
            </w:pPr>
            <w:r w:rsidRPr="008354C6">
              <w:rPr>
                <w:color w:val="002060"/>
              </w:rPr>
              <w:t>TANCINI FRANCESCO</w:t>
            </w:r>
          </w:p>
        </w:tc>
        <w:tc>
          <w:tcPr>
            <w:tcW w:w="2200" w:type="dxa"/>
            <w:tcMar>
              <w:top w:w="20" w:type="dxa"/>
              <w:left w:w="20" w:type="dxa"/>
              <w:bottom w:w="20" w:type="dxa"/>
              <w:right w:w="20" w:type="dxa"/>
            </w:tcMar>
            <w:vAlign w:val="center"/>
            <w:hideMark/>
          </w:tcPr>
          <w:p w14:paraId="788E83F7" w14:textId="77777777" w:rsidR="006249C0" w:rsidRPr="008354C6" w:rsidRDefault="006249C0" w:rsidP="00BB2792">
            <w:pPr>
              <w:pStyle w:val="movimento2"/>
              <w:rPr>
                <w:color w:val="002060"/>
              </w:rPr>
            </w:pPr>
            <w:r w:rsidRPr="008354C6">
              <w:rPr>
                <w:color w:val="002060"/>
              </w:rPr>
              <w:t xml:space="preserve">(URBINO CALCIO A 5) </w:t>
            </w:r>
          </w:p>
        </w:tc>
        <w:tc>
          <w:tcPr>
            <w:tcW w:w="800" w:type="dxa"/>
            <w:tcMar>
              <w:top w:w="20" w:type="dxa"/>
              <w:left w:w="20" w:type="dxa"/>
              <w:bottom w:w="20" w:type="dxa"/>
              <w:right w:w="20" w:type="dxa"/>
            </w:tcMar>
            <w:vAlign w:val="center"/>
            <w:hideMark/>
          </w:tcPr>
          <w:p w14:paraId="0E6988BB" w14:textId="77777777" w:rsidR="006249C0" w:rsidRPr="008354C6" w:rsidRDefault="006249C0" w:rsidP="00BB2792">
            <w:pPr>
              <w:pStyle w:val="movimento"/>
              <w:rPr>
                <w:color w:val="002060"/>
              </w:rPr>
            </w:pPr>
            <w:r w:rsidRPr="008354C6">
              <w:rPr>
                <w:color w:val="002060"/>
              </w:rPr>
              <w:t> </w:t>
            </w:r>
          </w:p>
        </w:tc>
        <w:tc>
          <w:tcPr>
            <w:tcW w:w="2200" w:type="dxa"/>
            <w:tcMar>
              <w:top w:w="20" w:type="dxa"/>
              <w:left w:w="20" w:type="dxa"/>
              <w:bottom w:w="20" w:type="dxa"/>
              <w:right w:w="20" w:type="dxa"/>
            </w:tcMar>
            <w:vAlign w:val="center"/>
            <w:hideMark/>
          </w:tcPr>
          <w:p w14:paraId="01AF13ED" w14:textId="77777777" w:rsidR="006249C0" w:rsidRPr="008354C6" w:rsidRDefault="006249C0" w:rsidP="00BB2792">
            <w:pPr>
              <w:pStyle w:val="movimento"/>
              <w:rPr>
                <w:color w:val="002060"/>
              </w:rPr>
            </w:pPr>
            <w:r w:rsidRPr="008354C6">
              <w:rPr>
                <w:color w:val="002060"/>
              </w:rPr>
              <w:t> </w:t>
            </w:r>
          </w:p>
        </w:tc>
        <w:tc>
          <w:tcPr>
            <w:tcW w:w="2200" w:type="dxa"/>
            <w:tcMar>
              <w:top w:w="20" w:type="dxa"/>
              <w:left w:w="20" w:type="dxa"/>
              <w:bottom w:w="20" w:type="dxa"/>
              <w:right w:w="20" w:type="dxa"/>
            </w:tcMar>
            <w:vAlign w:val="center"/>
            <w:hideMark/>
          </w:tcPr>
          <w:p w14:paraId="349C2219" w14:textId="77777777" w:rsidR="006249C0" w:rsidRPr="008354C6" w:rsidRDefault="006249C0" w:rsidP="00BB2792">
            <w:pPr>
              <w:pStyle w:val="movimento2"/>
              <w:rPr>
                <w:color w:val="002060"/>
              </w:rPr>
            </w:pPr>
            <w:r w:rsidRPr="008354C6">
              <w:rPr>
                <w:color w:val="002060"/>
              </w:rPr>
              <w:t> </w:t>
            </w:r>
          </w:p>
        </w:tc>
      </w:tr>
    </w:tbl>
    <w:p w14:paraId="54959D28" w14:textId="77777777" w:rsidR="006249C0" w:rsidRPr="008354C6" w:rsidRDefault="006249C0" w:rsidP="006249C0">
      <w:pPr>
        <w:pStyle w:val="titolo20"/>
        <w:rPr>
          <w:rFonts w:eastAsiaTheme="minorEastAsia"/>
          <w:color w:val="002060"/>
        </w:rPr>
      </w:pPr>
      <w:r w:rsidRPr="008354C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249C0" w:rsidRPr="008354C6" w14:paraId="3F11A6CA" w14:textId="77777777" w:rsidTr="00BB2792">
        <w:tc>
          <w:tcPr>
            <w:tcW w:w="2200" w:type="dxa"/>
            <w:tcMar>
              <w:top w:w="20" w:type="dxa"/>
              <w:left w:w="20" w:type="dxa"/>
              <w:bottom w:w="20" w:type="dxa"/>
              <w:right w:w="20" w:type="dxa"/>
            </w:tcMar>
            <w:vAlign w:val="center"/>
            <w:hideMark/>
          </w:tcPr>
          <w:p w14:paraId="0ABADE4D" w14:textId="77777777" w:rsidR="006249C0" w:rsidRPr="008354C6" w:rsidRDefault="006249C0" w:rsidP="00BB2792">
            <w:pPr>
              <w:pStyle w:val="movimento"/>
              <w:rPr>
                <w:color w:val="002060"/>
              </w:rPr>
            </w:pPr>
            <w:r w:rsidRPr="008354C6">
              <w:rPr>
                <w:color w:val="002060"/>
              </w:rPr>
              <w:t>SPERANDIO DAVIDE</w:t>
            </w:r>
          </w:p>
        </w:tc>
        <w:tc>
          <w:tcPr>
            <w:tcW w:w="2200" w:type="dxa"/>
            <w:tcMar>
              <w:top w:w="20" w:type="dxa"/>
              <w:left w:w="20" w:type="dxa"/>
              <w:bottom w:w="20" w:type="dxa"/>
              <w:right w:w="20" w:type="dxa"/>
            </w:tcMar>
            <w:vAlign w:val="center"/>
            <w:hideMark/>
          </w:tcPr>
          <w:p w14:paraId="3DEEF07D" w14:textId="77777777" w:rsidR="006249C0" w:rsidRPr="008354C6" w:rsidRDefault="006249C0" w:rsidP="00BB2792">
            <w:pPr>
              <w:pStyle w:val="movimento2"/>
              <w:rPr>
                <w:color w:val="002060"/>
              </w:rPr>
            </w:pPr>
            <w:r w:rsidRPr="008354C6">
              <w:rPr>
                <w:color w:val="002060"/>
              </w:rPr>
              <w:t xml:space="preserve">(URBINO CALCIO A 5) </w:t>
            </w:r>
          </w:p>
        </w:tc>
        <w:tc>
          <w:tcPr>
            <w:tcW w:w="800" w:type="dxa"/>
            <w:tcMar>
              <w:top w:w="20" w:type="dxa"/>
              <w:left w:w="20" w:type="dxa"/>
              <w:bottom w:w="20" w:type="dxa"/>
              <w:right w:w="20" w:type="dxa"/>
            </w:tcMar>
            <w:vAlign w:val="center"/>
            <w:hideMark/>
          </w:tcPr>
          <w:p w14:paraId="128CADF3" w14:textId="77777777" w:rsidR="006249C0" w:rsidRPr="008354C6" w:rsidRDefault="006249C0" w:rsidP="00BB2792">
            <w:pPr>
              <w:pStyle w:val="movimento"/>
              <w:rPr>
                <w:color w:val="002060"/>
              </w:rPr>
            </w:pPr>
            <w:r w:rsidRPr="008354C6">
              <w:rPr>
                <w:color w:val="002060"/>
              </w:rPr>
              <w:t> </w:t>
            </w:r>
          </w:p>
        </w:tc>
        <w:tc>
          <w:tcPr>
            <w:tcW w:w="2200" w:type="dxa"/>
            <w:tcMar>
              <w:top w:w="20" w:type="dxa"/>
              <w:left w:w="20" w:type="dxa"/>
              <w:bottom w:w="20" w:type="dxa"/>
              <w:right w:w="20" w:type="dxa"/>
            </w:tcMar>
            <w:vAlign w:val="center"/>
            <w:hideMark/>
          </w:tcPr>
          <w:p w14:paraId="39FA0225" w14:textId="77777777" w:rsidR="006249C0" w:rsidRPr="008354C6" w:rsidRDefault="006249C0" w:rsidP="00BB2792">
            <w:pPr>
              <w:pStyle w:val="movimento"/>
              <w:rPr>
                <w:color w:val="002060"/>
              </w:rPr>
            </w:pPr>
            <w:r w:rsidRPr="008354C6">
              <w:rPr>
                <w:color w:val="002060"/>
              </w:rPr>
              <w:t>BERRETTA LORENZO</w:t>
            </w:r>
          </w:p>
        </w:tc>
        <w:tc>
          <w:tcPr>
            <w:tcW w:w="2200" w:type="dxa"/>
            <w:tcMar>
              <w:top w:w="20" w:type="dxa"/>
              <w:left w:w="20" w:type="dxa"/>
              <w:bottom w:w="20" w:type="dxa"/>
              <w:right w:w="20" w:type="dxa"/>
            </w:tcMar>
            <w:vAlign w:val="center"/>
            <w:hideMark/>
          </w:tcPr>
          <w:p w14:paraId="47310821" w14:textId="77777777" w:rsidR="006249C0" w:rsidRPr="008354C6" w:rsidRDefault="006249C0" w:rsidP="00BB2792">
            <w:pPr>
              <w:pStyle w:val="movimento2"/>
              <w:rPr>
                <w:color w:val="002060"/>
              </w:rPr>
            </w:pPr>
            <w:r w:rsidRPr="008354C6">
              <w:rPr>
                <w:color w:val="002060"/>
              </w:rPr>
              <w:t xml:space="preserve">(VADO C5) </w:t>
            </w:r>
          </w:p>
        </w:tc>
      </w:tr>
    </w:tbl>
    <w:p w14:paraId="23387431" w14:textId="77777777" w:rsidR="006249C0" w:rsidRDefault="006249C0" w:rsidP="006249C0">
      <w:pPr>
        <w:pStyle w:val="breakline"/>
        <w:rPr>
          <w:color w:val="002060"/>
        </w:rPr>
      </w:pPr>
    </w:p>
    <w:p w14:paraId="47CE495A" w14:textId="77777777" w:rsidR="006249C0" w:rsidRPr="001910FC" w:rsidRDefault="006249C0" w:rsidP="006249C0">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4FE0DB75" w14:textId="77777777" w:rsidR="006249C0" w:rsidRPr="001910FC" w:rsidRDefault="006249C0" w:rsidP="006249C0">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00500893" w14:textId="77777777" w:rsidR="006249C0" w:rsidRPr="008354C6" w:rsidRDefault="006249C0" w:rsidP="006249C0">
      <w:pPr>
        <w:pStyle w:val="breakline"/>
        <w:rPr>
          <w:rFonts w:eastAsiaTheme="minorEastAsia"/>
          <w:color w:val="002060"/>
        </w:rPr>
      </w:pPr>
    </w:p>
    <w:p w14:paraId="1965A68D" w14:textId="77777777" w:rsidR="006249C0" w:rsidRPr="008354C6" w:rsidRDefault="006249C0" w:rsidP="006249C0">
      <w:pPr>
        <w:pStyle w:val="titoloprinc0"/>
        <w:rPr>
          <w:color w:val="002060"/>
        </w:rPr>
      </w:pPr>
      <w:r w:rsidRPr="008354C6">
        <w:rPr>
          <w:color w:val="002060"/>
        </w:rPr>
        <w:t>CLASSIFICA</w:t>
      </w:r>
    </w:p>
    <w:p w14:paraId="6BB33D13" w14:textId="77777777" w:rsidR="006249C0" w:rsidRPr="008354C6" w:rsidRDefault="006249C0" w:rsidP="006249C0">
      <w:pPr>
        <w:pStyle w:val="breakline"/>
        <w:rPr>
          <w:color w:val="002060"/>
        </w:rPr>
      </w:pPr>
    </w:p>
    <w:p w14:paraId="563ADF8B" w14:textId="77777777" w:rsidR="006249C0" w:rsidRPr="008354C6" w:rsidRDefault="006249C0" w:rsidP="006249C0">
      <w:pPr>
        <w:pStyle w:val="breakline"/>
        <w:rPr>
          <w:color w:val="002060"/>
        </w:rPr>
      </w:pPr>
    </w:p>
    <w:p w14:paraId="2B9EBB14" w14:textId="77777777" w:rsidR="006249C0" w:rsidRPr="008354C6" w:rsidRDefault="006249C0" w:rsidP="006249C0">
      <w:pPr>
        <w:pStyle w:val="sottotitolocampionato10"/>
        <w:rPr>
          <w:color w:val="002060"/>
        </w:rPr>
      </w:pPr>
      <w:r w:rsidRPr="008354C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249C0" w:rsidRPr="008354C6" w14:paraId="6A6F1964" w14:textId="77777777" w:rsidTr="00BB279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BB11B" w14:textId="77777777" w:rsidR="006249C0" w:rsidRPr="008354C6" w:rsidRDefault="006249C0" w:rsidP="00BB2792">
            <w:pPr>
              <w:pStyle w:val="headertabella0"/>
              <w:rPr>
                <w:color w:val="002060"/>
              </w:rPr>
            </w:pPr>
            <w:r w:rsidRPr="008354C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60D2F" w14:textId="77777777" w:rsidR="006249C0" w:rsidRPr="008354C6" w:rsidRDefault="006249C0" w:rsidP="00BB2792">
            <w:pPr>
              <w:pStyle w:val="headertabella0"/>
              <w:rPr>
                <w:color w:val="002060"/>
              </w:rPr>
            </w:pPr>
            <w:r w:rsidRPr="008354C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49CA5" w14:textId="77777777" w:rsidR="006249C0" w:rsidRPr="008354C6" w:rsidRDefault="006249C0" w:rsidP="00BB2792">
            <w:pPr>
              <w:pStyle w:val="headertabella0"/>
              <w:rPr>
                <w:color w:val="002060"/>
              </w:rPr>
            </w:pPr>
            <w:r w:rsidRPr="008354C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A0DE0" w14:textId="77777777" w:rsidR="006249C0" w:rsidRPr="008354C6" w:rsidRDefault="006249C0" w:rsidP="00BB2792">
            <w:pPr>
              <w:pStyle w:val="headertabella0"/>
              <w:rPr>
                <w:color w:val="002060"/>
              </w:rPr>
            </w:pPr>
            <w:r w:rsidRPr="008354C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34375" w14:textId="77777777" w:rsidR="006249C0" w:rsidRPr="008354C6" w:rsidRDefault="006249C0" w:rsidP="00BB2792">
            <w:pPr>
              <w:pStyle w:val="headertabella0"/>
              <w:rPr>
                <w:color w:val="002060"/>
              </w:rPr>
            </w:pPr>
            <w:r w:rsidRPr="008354C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FCDBA" w14:textId="77777777" w:rsidR="006249C0" w:rsidRPr="008354C6" w:rsidRDefault="006249C0" w:rsidP="00BB2792">
            <w:pPr>
              <w:pStyle w:val="headertabella0"/>
              <w:rPr>
                <w:color w:val="002060"/>
              </w:rPr>
            </w:pPr>
            <w:r w:rsidRPr="008354C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41389" w14:textId="77777777" w:rsidR="006249C0" w:rsidRPr="008354C6" w:rsidRDefault="006249C0" w:rsidP="00BB2792">
            <w:pPr>
              <w:pStyle w:val="headertabella0"/>
              <w:rPr>
                <w:color w:val="002060"/>
              </w:rPr>
            </w:pPr>
            <w:r w:rsidRPr="008354C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E6D1A" w14:textId="77777777" w:rsidR="006249C0" w:rsidRPr="008354C6" w:rsidRDefault="006249C0" w:rsidP="00BB2792">
            <w:pPr>
              <w:pStyle w:val="headertabella0"/>
              <w:rPr>
                <w:color w:val="002060"/>
              </w:rPr>
            </w:pPr>
            <w:r w:rsidRPr="008354C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C3B5D" w14:textId="77777777" w:rsidR="006249C0" w:rsidRPr="008354C6" w:rsidRDefault="006249C0" w:rsidP="00BB2792">
            <w:pPr>
              <w:pStyle w:val="headertabella0"/>
              <w:rPr>
                <w:color w:val="002060"/>
              </w:rPr>
            </w:pPr>
            <w:r w:rsidRPr="008354C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E2C1D" w14:textId="77777777" w:rsidR="006249C0" w:rsidRPr="008354C6" w:rsidRDefault="006249C0" w:rsidP="00BB2792">
            <w:pPr>
              <w:pStyle w:val="headertabella0"/>
              <w:rPr>
                <w:color w:val="002060"/>
              </w:rPr>
            </w:pPr>
            <w:r w:rsidRPr="008354C6">
              <w:rPr>
                <w:color w:val="002060"/>
              </w:rPr>
              <w:t>PE</w:t>
            </w:r>
          </w:p>
        </w:tc>
      </w:tr>
      <w:tr w:rsidR="006249C0" w:rsidRPr="008354C6" w14:paraId="1B80B665" w14:textId="77777777" w:rsidTr="00BB279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2E0EC2" w14:textId="77777777" w:rsidR="006249C0" w:rsidRPr="008354C6" w:rsidRDefault="006249C0" w:rsidP="00BB2792">
            <w:pPr>
              <w:pStyle w:val="rowtabella0"/>
              <w:rPr>
                <w:color w:val="002060"/>
              </w:rPr>
            </w:pPr>
            <w:r w:rsidRPr="008354C6">
              <w:rPr>
                <w:color w:val="002060"/>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904DD" w14:textId="77777777" w:rsidR="006249C0" w:rsidRPr="008354C6" w:rsidRDefault="006249C0" w:rsidP="00BB2792">
            <w:pPr>
              <w:pStyle w:val="rowtabella0"/>
              <w:jc w:val="center"/>
              <w:rPr>
                <w:color w:val="002060"/>
              </w:rPr>
            </w:pPr>
            <w:r w:rsidRPr="008354C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C6AB3" w14:textId="77777777" w:rsidR="006249C0" w:rsidRPr="008354C6" w:rsidRDefault="006249C0" w:rsidP="00BB2792">
            <w:pPr>
              <w:pStyle w:val="rowtabella0"/>
              <w:jc w:val="center"/>
              <w:rPr>
                <w:color w:val="002060"/>
              </w:rPr>
            </w:pPr>
            <w:r w:rsidRPr="008354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63BC0" w14:textId="77777777" w:rsidR="006249C0" w:rsidRPr="008354C6" w:rsidRDefault="006249C0" w:rsidP="00BB2792">
            <w:pPr>
              <w:pStyle w:val="rowtabella0"/>
              <w:jc w:val="center"/>
              <w:rPr>
                <w:color w:val="002060"/>
              </w:rPr>
            </w:pPr>
            <w:r w:rsidRPr="008354C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F3614"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A645F"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978D0" w14:textId="77777777" w:rsidR="006249C0" w:rsidRPr="008354C6" w:rsidRDefault="006249C0" w:rsidP="00BB2792">
            <w:pPr>
              <w:pStyle w:val="rowtabella0"/>
              <w:jc w:val="center"/>
              <w:rPr>
                <w:color w:val="002060"/>
              </w:rPr>
            </w:pPr>
            <w:r w:rsidRPr="008354C6">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C9768" w14:textId="77777777" w:rsidR="006249C0" w:rsidRPr="008354C6" w:rsidRDefault="006249C0" w:rsidP="00BB2792">
            <w:pPr>
              <w:pStyle w:val="rowtabella0"/>
              <w:jc w:val="center"/>
              <w:rPr>
                <w:color w:val="002060"/>
              </w:rPr>
            </w:pPr>
            <w:r w:rsidRPr="008354C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95470" w14:textId="77777777" w:rsidR="006249C0" w:rsidRPr="008354C6" w:rsidRDefault="006249C0" w:rsidP="00BB2792">
            <w:pPr>
              <w:pStyle w:val="rowtabella0"/>
              <w:jc w:val="center"/>
              <w:rPr>
                <w:color w:val="002060"/>
              </w:rPr>
            </w:pPr>
            <w:r w:rsidRPr="008354C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9167E" w14:textId="77777777" w:rsidR="006249C0" w:rsidRPr="008354C6" w:rsidRDefault="006249C0" w:rsidP="00BB2792">
            <w:pPr>
              <w:pStyle w:val="rowtabella0"/>
              <w:jc w:val="center"/>
              <w:rPr>
                <w:color w:val="002060"/>
              </w:rPr>
            </w:pPr>
            <w:r w:rsidRPr="008354C6">
              <w:rPr>
                <w:color w:val="002060"/>
              </w:rPr>
              <w:t>0</w:t>
            </w:r>
          </w:p>
        </w:tc>
      </w:tr>
      <w:tr w:rsidR="006249C0" w:rsidRPr="008354C6" w14:paraId="4A44C266"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E1F345" w14:textId="77777777" w:rsidR="006249C0" w:rsidRPr="008354C6" w:rsidRDefault="006249C0" w:rsidP="00BB2792">
            <w:pPr>
              <w:pStyle w:val="rowtabella0"/>
              <w:rPr>
                <w:color w:val="002060"/>
              </w:rPr>
            </w:pPr>
            <w:r w:rsidRPr="008354C6">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E68D7" w14:textId="77777777" w:rsidR="006249C0" w:rsidRPr="008354C6" w:rsidRDefault="006249C0" w:rsidP="00BB2792">
            <w:pPr>
              <w:pStyle w:val="rowtabella0"/>
              <w:jc w:val="center"/>
              <w:rPr>
                <w:color w:val="002060"/>
              </w:rPr>
            </w:pPr>
            <w:r w:rsidRPr="008354C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90AF3" w14:textId="77777777" w:rsidR="006249C0" w:rsidRPr="008354C6" w:rsidRDefault="006249C0" w:rsidP="00BB2792">
            <w:pPr>
              <w:pStyle w:val="rowtabella0"/>
              <w:jc w:val="center"/>
              <w:rPr>
                <w:color w:val="002060"/>
              </w:rPr>
            </w:pPr>
            <w:r w:rsidRPr="008354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5D614" w14:textId="77777777" w:rsidR="006249C0" w:rsidRPr="008354C6" w:rsidRDefault="006249C0" w:rsidP="00BB2792">
            <w:pPr>
              <w:pStyle w:val="rowtabella0"/>
              <w:jc w:val="center"/>
              <w:rPr>
                <w:color w:val="002060"/>
              </w:rPr>
            </w:pPr>
            <w:r w:rsidRPr="008354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2BA3F"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FDBD4"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11ECC" w14:textId="77777777" w:rsidR="006249C0" w:rsidRPr="008354C6" w:rsidRDefault="006249C0" w:rsidP="00BB2792">
            <w:pPr>
              <w:pStyle w:val="rowtabella0"/>
              <w:jc w:val="center"/>
              <w:rPr>
                <w:color w:val="002060"/>
              </w:rPr>
            </w:pPr>
            <w:r w:rsidRPr="008354C6">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73639" w14:textId="77777777" w:rsidR="006249C0" w:rsidRPr="008354C6" w:rsidRDefault="006249C0" w:rsidP="00BB2792">
            <w:pPr>
              <w:pStyle w:val="rowtabella0"/>
              <w:jc w:val="center"/>
              <w:rPr>
                <w:color w:val="002060"/>
              </w:rPr>
            </w:pPr>
            <w:r w:rsidRPr="008354C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818CC" w14:textId="77777777" w:rsidR="006249C0" w:rsidRPr="008354C6" w:rsidRDefault="006249C0" w:rsidP="00BB2792">
            <w:pPr>
              <w:pStyle w:val="rowtabella0"/>
              <w:jc w:val="center"/>
              <w:rPr>
                <w:color w:val="002060"/>
              </w:rPr>
            </w:pPr>
            <w:r w:rsidRPr="008354C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C4020" w14:textId="77777777" w:rsidR="006249C0" w:rsidRPr="008354C6" w:rsidRDefault="006249C0" w:rsidP="00BB2792">
            <w:pPr>
              <w:pStyle w:val="rowtabella0"/>
              <w:jc w:val="center"/>
              <w:rPr>
                <w:color w:val="002060"/>
              </w:rPr>
            </w:pPr>
            <w:r w:rsidRPr="008354C6">
              <w:rPr>
                <w:color w:val="002060"/>
              </w:rPr>
              <w:t>0</w:t>
            </w:r>
          </w:p>
        </w:tc>
      </w:tr>
      <w:tr w:rsidR="006249C0" w:rsidRPr="008354C6" w14:paraId="3BD0BA12"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E2946D" w14:textId="77777777" w:rsidR="006249C0" w:rsidRPr="008354C6" w:rsidRDefault="006249C0" w:rsidP="00BB2792">
            <w:pPr>
              <w:pStyle w:val="rowtabella0"/>
              <w:rPr>
                <w:color w:val="002060"/>
              </w:rPr>
            </w:pPr>
            <w:r w:rsidRPr="008354C6">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4FD79" w14:textId="77777777" w:rsidR="006249C0" w:rsidRPr="008354C6" w:rsidRDefault="006249C0" w:rsidP="00BB2792">
            <w:pPr>
              <w:pStyle w:val="rowtabella0"/>
              <w:jc w:val="center"/>
              <w:rPr>
                <w:color w:val="002060"/>
              </w:rPr>
            </w:pPr>
            <w:r w:rsidRPr="008354C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D1008" w14:textId="77777777" w:rsidR="006249C0" w:rsidRPr="008354C6" w:rsidRDefault="006249C0" w:rsidP="00BB2792">
            <w:pPr>
              <w:pStyle w:val="rowtabella0"/>
              <w:jc w:val="center"/>
              <w:rPr>
                <w:color w:val="002060"/>
              </w:rPr>
            </w:pPr>
            <w:r w:rsidRPr="008354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CCD28" w14:textId="77777777" w:rsidR="006249C0" w:rsidRPr="008354C6" w:rsidRDefault="006249C0" w:rsidP="00BB2792">
            <w:pPr>
              <w:pStyle w:val="rowtabella0"/>
              <w:jc w:val="center"/>
              <w:rPr>
                <w:color w:val="002060"/>
              </w:rPr>
            </w:pPr>
            <w:r w:rsidRPr="008354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777F6"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1D894" w14:textId="77777777" w:rsidR="006249C0" w:rsidRPr="008354C6" w:rsidRDefault="006249C0" w:rsidP="00BB2792">
            <w:pPr>
              <w:pStyle w:val="rowtabella0"/>
              <w:jc w:val="center"/>
              <w:rPr>
                <w:color w:val="002060"/>
              </w:rPr>
            </w:pPr>
            <w:r w:rsidRPr="008354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E9928" w14:textId="77777777" w:rsidR="006249C0" w:rsidRPr="008354C6" w:rsidRDefault="006249C0" w:rsidP="00BB2792">
            <w:pPr>
              <w:pStyle w:val="rowtabella0"/>
              <w:jc w:val="center"/>
              <w:rPr>
                <w:color w:val="002060"/>
              </w:rPr>
            </w:pPr>
            <w:r w:rsidRPr="008354C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662E1" w14:textId="77777777" w:rsidR="006249C0" w:rsidRPr="008354C6" w:rsidRDefault="006249C0" w:rsidP="00BB2792">
            <w:pPr>
              <w:pStyle w:val="rowtabella0"/>
              <w:jc w:val="center"/>
              <w:rPr>
                <w:color w:val="002060"/>
              </w:rPr>
            </w:pPr>
            <w:r w:rsidRPr="008354C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C394A" w14:textId="77777777" w:rsidR="006249C0" w:rsidRPr="008354C6" w:rsidRDefault="006249C0" w:rsidP="00BB2792">
            <w:pPr>
              <w:pStyle w:val="rowtabella0"/>
              <w:jc w:val="center"/>
              <w:rPr>
                <w:color w:val="002060"/>
              </w:rPr>
            </w:pPr>
            <w:r w:rsidRPr="008354C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EA6C5" w14:textId="77777777" w:rsidR="006249C0" w:rsidRPr="008354C6" w:rsidRDefault="006249C0" w:rsidP="00BB2792">
            <w:pPr>
              <w:pStyle w:val="rowtabella0"/>
              <w:jc w:val="center"/>
              <w:rPr>
                <w:color w:val="002060"/>
              </w:rPr>
            </w:pPr>
            <w:r w:rsidRPr="008354C6">
              <w:rPr>
                <w:color w:val="002060"/>
              </w:rPr>
              <w:t>0</w:t>
            </w:r>
          </w:p>
        </w:tc>
      </w:tr>
      <w:tr w:rsidR="006249C0" w:rsidRPr="008354C6" w14:paraId="39E34647"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7F0A99" w14:textId="77777777" w:rsidR="006249C0" w:rsidRPr="008354C6" w:rsidRDefault="006249C0" w:rsidP="00BB2792">
            <w:pPr>
              <w:pStyle w:val="rowtabella0"/>
              <w:rPr>
                <w:color w:val="002060"/>
              </w:rPr>
            </w:pPr>
            <w:r w:rsidRPr="008354C6">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6630E" w14:textId="77777777" w:rsidR="006249C0" w:rsidRPr="008354C6" w:rsidRDefault="006249C0" w:rsidP="00BB2792">
            <w:pPr>
              <w:pStyle w:val="rowtabella0"/>
              <w:jc w:val="center"/>
              <w:rPr>
                <w:color w:val="002060"/>
              </w:rPr>
            </w:pPr>
            <w:r w:rsidRPr="008354C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2D0E7" w14:textId="77777777" w:rsidR="006249C0" w:rsidRPr="008354C6" w:rsidRDefault="006249C0" w:rsidP="00BB2792">
            <w:pPr>
              <w:pStyle w:val="rowtabella0"/>
              <w:jc w:val="center"/>
              <w:rPr>
                <w:color w:val="002060"/>
              </w:rPr>
            </w:pPr>
            <w:r w:rsidRPr="008354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4E5F6"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7097B" w14:textId="77777777" w:rsidR="006249C0" w:rsidRPr="008354C6" w:rsidRDefault="006249C0" w:rsidP="00BB2792">
            <w:pPr>
              <w:pStyle w:val="rowtabella0"/>
              <w:jc w:val="center"/>
              <w:rPr>
                <w:color w:val="002060"/>
              </w:rPr>
            </w:pPr>
            <w:r w:rsidRPr="008354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36882"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D1F3E" w14:textId="77777777" w:rsidR="006249C0" w:rsidRPr="008354C6" w:rsidRDefault="006249C0" w:rsidP="00BB2792">
            <w:pPr>
              <w:pStyle w:val="rowtabella0"/>
              <w:jc w:val="center"/>
              <w:rPr>
                <w:color w:val="002060"/>
              </w:rPr>
            </w:pPr>
            <w:r w:rsidRPr="008354C6">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44319" w14:textId="77777777" w:rsidR="006249C0" w:rsidRPr="008354C6" w:rsidRDefault="006249C0" w:rsidP="00BB2792">
            <w:pPr>
              <w:pStyle w:val="rowtabella0"/>
              <w:jc w:val="center"/>
              <w:rPr>
                <w:color w:val="002060"/>
              </w:rPr>
            </w:pPr>
            <w:r w:rsidRPr="008354C6">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EEB0E" w14:textId="77777777" w:rsidR="006249C0" w:rsidRPr="008354C6" w:rsidRDefault="006249C0" w:rsidP="00BB2792">
            <w:pPr>
              <w:pStyle w:val="rowtabella0"/>
              <w:jc w:val="center"/>
              <w:rPr>
                <w:color w:val="002060"/>
              </w:rPr>
            </w:pPr>
            <w:r w:rsidRPr="008354C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C2AD1" w14:textId="77777777" w:rsidR="006249C0" w:rsidRPr="008354C6" w:rsidRDefault="006249C0" w:rsidP="00BB2792">
            <w:pPr>
              <w:pStyle w:val="rowtabella0"/>
              <w:jc w:val="center"/>
              <w:rPr>
                <w:color w:val="002060"/>
              </w:rPr>
            </w:pPr>
            <w:r w:rsidRPr="008354C6">
              <w:rPr>
                <w:color w:val="002060"/>
              </w:rPr>
              <w:t>0</w:t>
            </w:r>
          </w:p>
        </w:tc>
      </w:tr>
      <w:tr w:rsidR="006249C0" w:rsidRPr="008354C6" w14:paraId="491926AE"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0BEE07" w14:textId="77777777" w:rsidR="006249C0" w:rsidRPr="008354C6" w:rsidRDefault="006249C0" w:rsidP="00BB2792">
            <w:pPr>
              <w:pStyle w:val="rowtabella0"/>
              <w:rPr>
                <w:color w:val="002060"/>
              </w:rPr>
            </w:pPr>
            <w:r w:rsidRPr="008354C6">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77362" w14:textId="77777777" w:rsidR="006249C0" w:rsidRPr="008354C6" w:rsidRDefault="006249C0" w:rsidP="00BB2792">
            <w:pPr>
              <w:pStyle w:val="rowtabella0"/>
              <w:jc w:val="center"/>
              <w:rPr>
                <w:color w:val="002060"/>
              </w:rPr>
            </w:pPr>
            <w:r w:rsidRPr="008354C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26593" w14:textId="77777777" w:rsidR="006249C0" w:rsidRPr="008354C6" w:rsidRDefault="006249C0" w:rsidP="00BB2792">
            <w:pPr>
              <w:pStyle w:val="rowtabella0"/>
              <w:jc w:val="center"/>
              <w:rPr>
                <w:color w:val="002060"/>
              </w:rPr>
            </w:pPr>
            <w:r w:rsidRPr="008354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F6C41" w14:textId="77777777" w:rsidR="006249C0" w:rsidRPr="008354C6" w:rsidRDefault="006249C0" w:rsidP="00BB2792">
            <w:pPr>
              <w:pStyle w:val="rowtabella0"/>
              <w:jc w:val="center"/>
              <w:rPr>
                <w:color w:val="002060"/>
              </w:rPr>
            </w:pPr>
            <w:r w:rsidRPr="008354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8C7C3"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46EFC" w14:textId="77777777" w:rsidR="006249C0" w:rsidRPr="008354C6" w:rsidRDefault="006249C0" w:rsidP="00BB2792">
            <w:pPr>
              <w:pStyle w:val="rowtabella0"/>
              <w:jc w:val="center"/>
              <w:rPr>
                <w:color w:val="002060"/>
              </w:rPr>
            </w:pPr>
            <w:r w:rsidRPr="008354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2B003" w14:textId="77777777" w:rsidR="006249C0" w:rsidRPr="008354C6" w:rsidRDefault="006249C0" w:rsidP="00BB2792">
            <w:pPr>
              <w:pStyle w:val="rowtabella0"/>
              <w:jc w:val="center"/>
              <w:rPr>
                <w:color w:val="002060"/>
              </w:rPr>
            </w:pPr>
            <w:r w:rsidRPr="008354C6">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71D4E" w14:textId="77777777" w:rsidR="006249C0" w:rsidRPr="008354C6" w:rsidRDefault="006249C0" w:rsidP="00BB2792">
            <w:pPr>
              <w:pStyle w:val="rowtabella0"/>
              <w:jc w:val="center"/>
              <w:rPr>
                <w:color w:val="002060"/>
              </w:rPr>
            </w:pPr>
            <w:r w:rsidRPr="008354C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C3EB5" w14:textId="77777777" w:rsidR="006249C0" w:rsidRPr="008354C6" w:rsidRDefault="006249C0" w:rsidP="00BB2792">
            <w:pPr>
              <w:pStyle w:val="rowtabella0"/>
              <w:jc w:val="center"/>
              <w:rPr>
                <w:color w:val="002060"/>
              </w:rPr>
            </w:pPr>
            <w:r w:rsidRPr="008354C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E8BE3" w14:textId="77777777" w:rsidR="006249C0" w:rsidRPr="008354C6" w:rsidRDefault="006249C0" w:rsidP="00BB2792">
            <w:pPr>
              <w:pStyle w:val="rowtabella0"/>
              <w:jc w:val="center"/>
              <w:rPr>
                <w:color w:val="002060"/>
              </w:rPr>
            </w:pPr>
            <w:r w:rsidRPr="008354C6">
              <w:rPr>
                <w:color w:val="002060"/>
              </w:rPr>
              <w:t>0</w:t>
            </w:r>
          </w:p>
        </w:tc>
      </w:tr>
      <w:tr w:rsidR="006249C0" w:rsidRPr="008354C6" w14:paraId="5BC9C7DC"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EDC949" w14:textId="77777777" w:rsidR="006249C0" w:rsidRPr="008354C6" w:rsidRDefault="006249C0" w:rsidP="00BB2792">
            <w:pPr>
              <w:pStyle w:val="rowtabella0"/>
              <w:rPr>
                <w:color w:val="002060"/>
              </w:rPr>
            </w:pPr>
            <w:r w:rsidRPr="008354C6">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FE876" w14:textId="77777777" w:rsidR="006249C0" w:rsidRPr="008354C6" w:rsidRDefault="006249C0" w:rsidP="00BB2792">
            <w:pPr>
              <w:pStyle w:val="rowtabella0"/>
              <w:jc w:val="center"/>
              <w:rPr>
                <w:color w:val="002060"/>
              </w:rPr>
            </w:pPr>
            <w:r w:rsidRPr="008354C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5C2C5" w14:textId="77777777" w:rsidR="006249C0" w:rsidRPr="008354C6" w:rsidRDefault="006249C0" w:rsidP="00BB2792">
            <w:pPr>
              <w:pStyle w:val="rowtabella0"/>
              <w:jc w:val="center"/>
              <w:rPr>
                <w:color w:val="002060"/>
              </w:rPr>
            </w:pPr>
            <w:r w:rsidRPr="008354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DD97B"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D1C54"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4716C" w14:textId="77777777" w:rsidR="006249C0" w:rsidRPr="008354C6" w:rsidRDefault="006249C0" w:rsidP="00BB2792">
            <w:pPr>
              <w:pStyle w:val="rowtabella0"/>
              <w:jc w:val="center"/>
              <w:rPr>
                <w:color w:val="002060"/>
              </w:rPr>
            </w:pPr>
            <w:r w:rsidRPr="008354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00AD6" w14:textId="77777777" w:rsidR="006249C0" w:rsidRPr="008354C6" w:rsidRDefault="006249C0" w:rsidP="00BB2792">
            <w:pPr>
              <w:pStyle w:val="rowtabella0"/>
              <w:jc w:val="center"/>
              <w:rPr>
                <w:color w:val="002060"/>
              </w:rPr>
            </w:pPr>
            <w:r w:rsidRPr="008354C6">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C7BF9" w14:textId="77777777" w:rsidR="006249C0" w:rsidRPr="008354C6" w:rsidRDefault="006249C0" w:rsidP="00BB2792">
            <w:pPr>
              <w:pStyle w:val="rowtabella0"/>
              <w:jc w:val="center"/>
              <w:rPr>
                <w:color w:val="002060"/>
              </w:rPr>
            </w:pPr>
            <w:r w:rsidRPr="008354C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CDD32" w14:textId="77777777" w:rsidR="006249C0" w:rsidRPr="008354C6" w:rsidRDefault="006249C0" w:rsidP="00BB2792">
            <w:pPr>
              <w:pStyle w:val="rowtabella0"/>
              <w:jc w:val="center"/>
              <w:rPr>
                <w:color w:val="002060"/>
              </w:rPr>
            </w:pPr>
            <w:r w:rsidRPr="008354C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E838E" w14:textId="77777777" w:rsidR="006249C0" w:rsidRPr="008354C6" w:rsidRDefault="006249C0" w:rsidP="00BB2792">
            <w:pPr>
              <w:pStyle w:val="rowtabella0"/>
              <w:jc w:val="center"/>
              <w:rPr>
                <w:color w:val="002060"/>
              </w:rPr>
            </w:pPr>
            <w:r w:rsidRPr="008354C6">
              <w:rPr>
                <w:color w:val="002060"/>
              </w:rPr>
              <w:t>0</w:t>
            </w:r>
          </w:p>
        </w:tc>
      </w:tr>
      <w:tr w:rsidR="006249C0" w:rsidRPr="008354C6" w14:paraId="7FF5719D"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0524A0" w14:textId="77777777" w:rsidR="006249C0" w:rsidRPr="008354C6" w:rsidRDefault="006249C0" w:rsidP="00BB2792">
            <w:pPr>
              <w:pStyle w:val="rowtabella0"/>
              <w:rPr>
                <w:color w:val="002060"/>
              </w:rPr>
            </w:pPr>
            <w:r w:rsidRPr="008354C6">
              <w:rPr>
                <w:color w:val="002060"/>
              </w:rPr>
              <w:t>A.S.D. CALCIO A 5 CORINALDO</w:t>
            </w:r>
            <w:r>
              <w:rPr>
                <w:color w:val="002060"/>
              </w:rPr>
              <w:t xml:space="preserve"> </w:t>
            </w:r>
            <w:r w:rsidRPr="003521C2">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B08EF" w14:textId="77777777" w:rsidR="006249C0" w:rsidRPr="008354C6" w:rsidRDefault="006249C0" w:rsidP="00BB2792">
            <w:pPr>
              <w:pStyle w:val="rowtabella0"/>
              <w:jc w:val="center"/>
              <w:rPr>
                <w:color w:val="002060"/>
              </w:rPr>
            </w:pPr>
            <w:r w:rsidRPr="008354C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2877F" w14:textId="77777777" w:rsidR="006249C0" w:rsidRPr="008354C6" w:rsidRDefault="006249C0" w:rsidP="00BB2792">
            <w:pPr>
              <w:pStyle w:val="rowtabella0"/>
              <w:jc w:val="center"/>
              <w:rPr>
                <w:color w:val="002060"/>
              </w:rPr>
            </w:pPr>
            <w:r w:rsidRPr="008354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508B4" w14:textId="77777777" w:rsidR="006249C0" w:rsidRPr="008354C6" w:rsidRDefault="006249C0" w:rsidP="00BB2792">
            <w:pPr>
              <w:pStyle w:val="rowtabella0"/>
              <w:jc w:val="center"/>
              <w:rPr>
                <w:color w:val="002060"/>
              </w:rPr>
            </w:pPr>
            <w:r w:rsidRPr="008354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B94B7"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51A94" w14:textId="77777777" w:rsidR="006249C0" w:rsidRPr="008354C6" w:rsidRDefault="006249C0" w:rsidP="00BB2792">
            <w:pPr>
              <w:pStyle w:val="rowtabella0"/>
              <w:jc w:val="center"/>
              <w:rPr>
                <w:color w:val="002060"/>
              </w:rPr>
            </w:pPr>
            <w:r w:rsidRPr="008354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98166" w14:textId="77777777" w:rsidR="006249C0" w:rsidRPr="008354C6" w:rsidRDefault="006249C0" w:rsidP="00BB2792">
            <w:pPr>
              <w:pStyle w:val="rowtabella0"/>
              <w:jc w:val="center"/>
              <w:rPr>
                <w:color w:val="002060"/>
              </w:rPr>
            </w:pPr>
            <w:r w:rsidRPr="008354C6">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5F388" w14:textId="77777777" w:rsidR="006249C0" w:rsidRPr="008354C6" w:rsidRDefault="006249C0" w:rsidP="00BB2792">
            <w:pPr>
              <w:pStyle w:val="rowtabella0"/>
              <w:jc w:val="center"/>
              <w:rPr>
                <w:color w:val="002060"/>
              </w:rPr>
            </w:pPr>
            <w:r w:rsidRPr="008354C6">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C7B34" w14:textId="77777777" w:rsidR="006249C0" w:rsidRPr="008354C6" w:rsidRDefault="006249C0" w:rsidP="00BB2792">
            <w:pPr>
              <w:pStyle w:val="rowtabella0"/>
              <w:jc w:val="center"/>
              <w:rPr>
                <w:color w:val="002060"/>
              </w:rPr>
            </w:pPr>
            <w:r w:rsidRPr="008354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F48B7" w14:textId="77777777" w:rsidR="006249C0" w:rsidRPr="008354C6" w:rsidRDefault="006249C0" w:rsidP="00BB2792">
            <w:pPr>
              <w:pStyle w:val="rowtabella0"/>
              <w:jc w:val="center"/>
              <w:rPr>
                <w:color w:val="002060"/>
              </w:rPr>
            </w:pPr>
            <w:r w:rsidRPr="008354C6">
              <w:rPr>
                <w:color w:val="002060"/>
              </w:rPr>
              <w:t>0</w:t>
            </w:r>
          </w:p>
        </w:tc>
      </w:tr>
      <w:tr w:rsidR="006249C0" w:rsidRPr="008354C6" w14:paraId="306F5530"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148BC6" w14:textId="77777777" w:rsidR="006249C0" w:rsidRPr="008354C6" w:rsidRDefault="006249C0" w:rsidP="00BB2792">
            <w:pPr>
              <w:pStyle w:val="rowtabella0"/>
              <w:rPr>
                <w:color w:val="002060"/>
              </w:rPr>
            </w:pPr>
            <w:r w:rsidRPr="008354C6">
              <w:rPr>
                <w:color w:val="002060"/>
              </w:rPr>
              <w:t>A.S.D. SAN COSTANZO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2E872" w14:textId="77777777" w:rsidR="006249C0" w:rsidRPr="008354C6" w:rsidRDefault="006249C0" w:rsidP="00BB2792">
            <w:pPr>
              <w:pStyle w:val="rowtabella0"/>
              <w:jc w:val="center"/>
              <w:rPr>
                <w:color w:val="002060"/>
              </w:rPr>
            </w:pPr>
            <w:r w:rsidRPr="008354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C3C1F" w14:textId="77777777" w:rsidR="006249C0" w:rsidRPr="008354C6" w:rsidRDefault="006249C0" w:rsidP="00BB2792">
            <w:pPr>
              <w:pStyle w:val="rowtabella0"/>
              <w:jc w:val="center"/>
              <w:rPr>
                <w:color w:val="002060"/>
              </w:rPr>
            </w:pPr>
            <w:r w:rsidRPr="008354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B61E2" w14:textId="77777777" w:rsidR="006249C0" w:rsidRPr="008354C6" w:rsidRDefault="006249C0" w:rsidP="00BB2792">
            <w:pPr>
              <w:pStyle w:val="rowtabella0"/>
              <w:jc w:val="center"/>
              <w:rPr>
                <w:color w:val="002060"/>
              </w:rPr>
            </w:pPr>
            <w:r w:rsidRPr="008354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6CEE0"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B54EB" w14:textId="77777777" w:rsidR="006249C0" w:rsidRPr="008354C6" w:rsidRDefault="006249C0" w:rsidP="00BB2792">
            <w:pPr>
              <w:pStyle w:val="rowtabella0"/>
              <w:jc w:val="center"/>
              <w:rPr>
                <w:color w:val="002060"/>
              </w:rPr>
            </w:pPr>
            <w:r w:rsidRPr="008354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5AAA4" w14:textId="77777777" w:rsidR="006249C0" w:rsidRPr="008354C6" w:rsidRDefault="006249C0" w:rsidP="00BB2792">
            <w:pPr>
              <w:pStyle w:val="rowtabella0"/>
              <w:jc w:val="center"/>
              <w:rPr>
                <w:color w:val="002060"/>
              </w:rPr>
            </w:pPr>
            <w:r w:rsidRPr="008354C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0254C" w14:textId="77777777" w:rsidR="006249C0" w:rsidRPr="008354C6" w:rsidRDefault="006249C0" w:rsidP="00BB2792">
            <w:pPr>
              <w:pStyle w:val="rowtabella0"/>
              <w:jc w:val="center"/>
              <w:rPr>
                <w:color w:val="002060"/>
              </w:rPr>
            </w:pPr>
            <w:r w:rsidRPr="008354C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3DF00" w14:textId="77777777" w:rsidR="006249C0" w:rsidRPr="008354C6" w:rsidRDefault="006249C0" w:rsidP="00BB2792">
            <w:pPr>
              <w:pStyle w:val="rowtabella0"/>
              <w:jc w:val="center"/>
              <w:rPr>
                <w:color w:val="002060"/>
              </w:rPr>
            </w:pPr>
            <w:r w:rsidRPr="008354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EEFB8" w14:textId="77777777" w:rsidR="006249C0" w:rsidRPr="008354C6" w:rsidRDefault="006249C0" w:rsidP="00BB2792">
            <w:pPr>
              <w:pStyle w:val="rowtabella0"/>
              <w:jc w:val="center"/>
              <w:rPr>
                <w:color w:val="002060"/>
              </w:rPr>
            </w:pPr>
            <w:r w:rsidRPr="008354C6">
              <w:rPr>
                <w:color w:val="002060"/>
              </w:rPr>
              <w:t>0</w:t>
            </w:r>
          </w:p>
        </w:tc>
      </w:tr>
      <w:tr w:rsidR="006249C0" w:rsidRPr="008354C6" w14:paraId="6B61FEB3"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23E921" w14:textId="77777777" w:rsidR="006249C0" w:rsidRPr="008354C6" w:rsidRDefault="006249C0" w:rsidP="00BB2792">
            <w:pPr>
              <w:pStyle w:val="rowtabella0"/>
              <w:rPr>
                <w:color w:val="002060"/>
              </w:rPr>
            </w:pPr>
            <w:r w:rsidRPr="008354C6">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376E6" w14:textId="77777777" w:rsidR="006249C0" w:rsidRPr="008354C6" w:rsidRDefault="006249C0" w:rsidP="00BB2792">
            <w:pPr>
              <w:pStyle w:val="rowtabella0"/>
              <w:jc w:val="center"/>
              <w:rPr>
                <w:color w:val="002060"/>
              </w:rPr>
            </w:pPr>
            <w:r w:rsidRPr="008354C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51C37" w14:textId="77777777" w:rsidR="006249C0" w:rsidRPr="008354C6" w:rsidRDefault="006249C0" w:rsidP="00BB2792">
            <w:pPr>
              <w:pStyle w:val="rowtabella0"/>
              <w:jc w:val="center"/>
              <w:rPr>
                <w:color w:val="002060"/>
              </w:rPr>
            </w:pPr>
            <w:r w:rsidRPr="008354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82879" w14:textId="77777777" w:rsidR="006249C0" w:rsidRPr="008354C6" w:rsidRDefault="006249C0" w:rsidP="00BB2792">
            <w:pPr>
              <w:pStyle w:val="rowtabella0"/>
              <w:jc w:val="center"/>
              <w:rPr>
                <w:color w:val="002060"/>
              </w:rPr>
            </w:pPr>
            <w:r w:rsidRPr="008354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5702A"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CDCAA" w14:textId="77777777" w:rsidR="006249C0" w:rsidRPr="008354C6" w:rsidRDefault="006249C0" w:rsidP="00BB2792">
            <w:pPr>
              <w:pStyle w:val="rowtabella0"/>
              <w:jc w:val="center"/>
              <w:rPr>
                <w:color w:val="002060"/>
              </w:rPr>
            </w:pPr>
            <w:r w:rsidRPr="008354C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A44B2" w14:textId="77777777" w:rsidR="006249C0" w:rsidRPr="008354C6" w:rsidRDefault="006249C0" w:rsidP="00BB2792">
            <w:pPr>
              <w:pStyle w:val="rowtabella0"/>
              <w:jc w:val="center"/>
              <w:rPr>
                <w:color w:val="002060"/>
              </w:rPr>
            </w:pPr>
            <w:r w:rsidRPr="008354C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A1975" w14:textId="77777777" w:rsidR="006249C0" w:rsidRPr="008354C6" w:rsidRDefault="006249C0" w:rsidP="00BB2792">
            <w:pPr>
              <w:pStyle w:val="rowtabella0"/>
              <w:jc w:val="center"/>
              <w:rPr>
                <w:color w:val="002060"/>
              </w:rPr>
            </w:pPr>
            <w:r w:rsidRPr="008354C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F9192"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04F61" w14:textId="77777777" w:rsidR="006249C0" w:rsidRPr="008354C6" w:rsidRDefault="006249C0" w:rsidP="00BB2792">
            <w:pPr>
              <w:pStyle w:val="rowtabella0"/>
              <w:jc w:val="center"/>
              <w:rPr>
                <w:color w:val="002060"/>
              </w:rPr>
            </w:pPr>
            <w:r w:rsidRPr="008354C6">
              <w:rPr>
                <w:color w:val="002060"/>
              </w:rPr>
              <w:t>0</w:t>
            </w:r>
          </w:p>
        </w:tc>
      </w:tr>
      <w:tr w:rsidR="006249C0" w:rsidRPr="008354C6" w14:paraId="4EC92541"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74F74A" w14:textId="77777777" w:rsidR="006249C0" w:rsidRPr="008354C6" w:rsidRDefault="006249C0" w:rsidP="00BB2792">
            <w:pPr>
              <w:pStyle w:val="rowtabella0"/>
              <w:rPr>
                <w:color w:val="002060"/>
              </w:rPr>
            </w:pPr>
            <w:r w:rsidRPr="008354C6">
              <w:rPr>
                <w:color w:val="002060"/>
              </w:rPr>
              <w:t>A.S.D. AUDAX PIOBBICO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F98B2" w14:textId="77777777" w:rsidR="006249C0" w:rsidRPr="008354C6" w:rsidRDefault="006249C0" w:rsidP="00BB2792">
            <w:pPr>
              <w:pStyle w:val="rowtabella0"/>
              <w:jc w:val="center"/>
              <w:rPr>
                <w:color w:val="002060"/>
              </w:rPr>
            </w:pPr>
            <w:r w:rsidRPr="008354C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18ABB" w14:textId="77777777" w:rsidR="006249C0" w:rsidRPr="008354C6" w:rsidRDefault="006249C0" w:rsidP="00BB2792">
            <w:pPr>
              <w:pStyle w:val="rowtabella0"/>
              <w:jc w:val="center"/>
              <w:rPr>
                <w:color w:val="002060"/>
              </w:rPr>
            </w:pPr>
            <w:r w:rsidRPr="008354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3E5E6" w14:textId="77777777" w:rsidR="006249C0" w:rsidRPr="008354C6" w:rsidRDefault="006249C0" w:rsidP="00BB2792">
            <w:pPr>
              <w:pStyle w:val="rowtabella0"/>
              <w:jc w:val="center"/>
              <w:rPr>
                <w:color w:val="002060"/>
              </w:rPr>
            </w:pPr>
            <w:r w:rsidRPr="008354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78AB6"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14002"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1690A" w14:textId="77777777" w:rsidR="006249C0" w:rsidRPr="008354C6" w:rsidRDefault="006249C0" w:rsidP="00BB2792">
            <w:pPr>
              <w:pStyle w:val="rowtabella0"/>
              <w:jc w:val="center"/>
              <w:rPr>
                <w:color w:val="002060"/>
              </w:rPr>
            </w:pPr>
            <w:r w:rsidRPr="008354C6">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77615" w14:textId="77777777" w:rsidR="006249C0" w:rsidRPr="008354C6" w:rsidRDefault="006249C0" w:rsidP="00BB2792">
            <w:pPr>
              <w:pStyle w:val="rowtabella0"/>
              <w:jc w:val="center"/>
              <w:rPr>
                <w:color w:val="002060"/>
              </w:rPr>
            </w:pPr>
            <w:r w:rsidRPr="008354C6">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9C81E" w14:textId="77777777" w:rsidR="006249C0" w:rsidRPr="008354C6" w:rsidRDefault="006249C0" w:rsidP="00BB2792">
            <w:pPr>
              <w:pStyle w:val="rowtabella0"/>
              <w:jc w:val="center"/>
              <w:rPr>
                <w:color w:val="002060"/>
              </w:rPr>
            </w:pPr>
            <w:r w:rsidRPr="008354C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EDB20" w14:textId="77777777" w:rsidR="006249C0" w:rsidRPr="008354C6" w:rsidRDefault="006249C0" w:rsidP="00BB2792">
            <w:pPr>
              <w:pStyle w:val="rowtabella0"/>
              <w:jc w:val="center"/>
              <w:rPr>
                <w:color w:val="002060"/>
              </w:rPr>
            </w:pPr>
            <w:r w:rsidRPr="008354C6">
              <w:rPr>
                <w:color w:val="002060"/>
              </w:rPr>
              <w:t>0</w:t>
            </w:r>
          </w:p>
        </w:tc>
      </w:tr>
      <w:tr w:rsidR="006249C0" w:rsidRPr="008354C6" w14:paraId="7F389224"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A70529" w14:textId="77777777" w:rsidR="006249C0" w:rsidRPr="008354C6" w:rsidRDefault="006249C0" w:rsidP="00BB2792">
            <w:pPr>
              <w:pStyle w:val="rowtabella0"/>
              <w:rPr>
                <w:color w:val="002060"/>
              </w:rPr>
            </w:pPr>
            <w:r w:rsidRPr="008354C6">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DA181"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9A0C3" w14:textId="77777777" w:rsidR="006249C0" w:rsidRPr="008354C6" w:rsidRDefault="006249C0" w:rsidP="00BB2792">
            <w:pPr>
              <w:pStyle w:val="rowtabella0"/>
              <w:jc w:val="center"/>
              <w:rPr>
                <w:color w:val="002060"/>
              </w:rPr>
            </w:pPr>
            <w:r w:rsidRPr="008354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93CF2"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3DD2B"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87883" w14:textId="77777777" w:rsidR="006249C0" w:rsidRPr="008354C6" w:rsidRDefault="006249C0" w:rsidP="00BB2792">
            <w:pPr>
              <w:pStyle w:val="rowtabella0"/>
              <w:jc w:val="center"/>
              <w:rPr>
                <w:color w:val="002060"/>
              </w:rPr>
            </w:pPr>
            <w:r w:rsidRPr="008354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414C7" w14:textId="77777777" w:rsidR="006249C0" w:rsidRPr="008354C6" w:rsidRDefault="006249C0" w:rsidP="00BB2792">
            <w:pPr>
              <w:pStyle w:val="rowtabella0"/>
              <w:jc w:val="center"/>
              <w:rPr>
                <w:color w:val="002060"/>
              </w:rPr>
            </w:pPr>
            <w:r w:rsidRPr="008354C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DF24F" w14:textId="77777777" w:rsidR="006249C0" w:rsidRPr="008354C6" w:rsidRDefault="006249C0" w:rsidP="00BB2792">
            <w:pPr>
              <w:pStyle w:val="rowtabella0"/>
              <w:jc w:val="center"/>
              <w:rPr>
                <w:color w:val="002060"/>
              </w:rPr>
            </w:pPr>
            <w:r w:rsidRPr="008354C6">
              <w:rPr>
                <w:color w:val="002060"/>
              </w:rPr>
              <w:t>126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57646" w14:textId="77777777" w:rsidR="006249C0" w:rsidRPr="008354C6" w:rsidRDefault="006249C0" w:rsidP="00BB2792">
            <w:pPr>
              <w:pStyle w:val="rowtabella0"/>
              <w:jc w:val="center"/>
              <w:rPr>
                <w:color w:val="002060"/>
              </w:rPr>
            </w:pPr>
            <w:r w:rsidRPr="008354C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73066" w14:textId="77777777" w:rsidR="006249C0" w:rsidRPr="008354C6" w:rsidRDefault="006249C0" w:rsidP="00BB2792">
            <w:pPr>
              <w:pStyle w:val="rowtabella0"/>
              <w:jc w:val="center"/>
              <w:rPr>
                <w:color w:val="002060"/>
              </w:rPr>
            </w:pPr>
            <w:r w:rsidRPr="008354C6">
              <w:rPr>
                <w:color w:val="002060"/>
              </w:rPr>
              <w:t>0</w:t>
            </w:r>
          </w:p>
        </w:tc>
      </w:tr>
      <w:tr w:rsidR="006249C0" w:rsidRPr="008354C6" w14:paraId="3B397A2B" w14:textId="77777777" w:rsidTr="00BB279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4B6E28" w14:textId="77777777" w:rsidR="006249C0" w:rsidRPr="008354C6" w:rsidRDefault="006249C0" w:rsidP="00BB2792">
            <w:pPr>
              <w:pStyle w:val="rowtabella0"/>
              <w:rPr>
                <w:color w:val="002060"/>
              </w:rPr>
            </w:pPr>
            <w:r w:rsidRPr="008354C6">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DD0C5" w14:textId="77777777" w:rsidR="006249C0" w:rsidRPr="008354C6" w:rsidRDefault="006249C0" w:rsidP="00BB2792">
            <w:pPr>
              <w:pStyle w:val="rowtabella0"/>
              <w:jc w:val="center"/>
              <w:rPr>
                <w:color w:val="002060"/>
              </w:rPr>
            </w:pPr>
            <w:r w:rsidRPr="008354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EE00C" w14:textId="77777777" w:rsidR="006249C0" w:rsidRPr="008354C6" w:rsidRDefault="006249C0" w:rsidP="00BB2792">
            <w:pPr>
              <w:pStyle w:val="rowtabella0"/>
              <w:jc w:val="center"/>
              <w:rPr>
                <w:color w:val="002060"/>
              </w:rPr>
            </w:pPr>
            <w:r w:rsidRPr="008354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5F4F7"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381F1"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CEF11" w14:textId="77777777" w:rsidR="006249C0" w:rsidRPr="008354C6" w:rsidRDefault="006249C0" w:rsidP="00BB2792">
            <w:pPr>
              <w:pStyle w:val="rowtabella0"/>
              <w:jc w:val="center"/>
              <w:rPr>
                <w:color w:val="002060"/>
              </w:rPr>
            </w:pPr>
            <w:r w:rsidRPr="008354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C23F5" w14:textId="77777777" w:rsidR="006249C0" w:rsidRPr="008354C6" w:rsidRDefault="006249C0" w:rsidP="00BB2792">
            <w:pPr>
              <w:pStyle w:val="rowtabella0"/>
              <w:jc w:val="center"/>
              <w:rPr>
                <w:color w:val="002060"/>
              </w:rPr>
            </w:pPr>
            <w:r w:rsidRPr="008354C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C6478" w14:textId="77777777" w:rsidR="006249C0" w:rsidRPr="008354C6" w:rsidRDefault="006249C0" w:rsidP="00BB2792">
            <w:pPr>
              <w:pStyle w:val="rowtabella0"/>
              <w:jc w:val="center"/>
              <w:rPr>
                <w:color w:val="002060"/>
              </w:rPr>
            </w:pPr>
            <w:r w:rsidRPr="008354C6">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709CF" w14:textId="77777777" w:rsidR="006249C0" w:rsidRPr="008354C6" w:rsidRDefault="006249C0" w:rsidP="00BB2792">
            <w:pPr>
              <w:pStyle w:val="rowtabella0"/>
              <w:jc w:val="center"/>
              <w:rPr>
                <w:color w:val="002060"/>
              </w:rPr>
            </w:pPr>
            <w:r w:rsidRPr="008354C6">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04F93" w14:textId="77777777" w:rsidR="006249C0" w:rsidRPr="008354C6" w:rsidRDefault="006249C0" w:rsidP="00BB2792">
            <w:pPr>
              <w:pStyle w:val="rowtabella0"/>
              <w:jc w:val="center"/>
              <w:rPr>
                <w:color w:val="002060"/>
              </w:rPr>
            </w:pPr>
            <w:r w:rsidRPr="008354C6">
              <w:rPr>
                <w:color w:val="002060"/>
              </w:rPr>
              <w:t>0</w:t>
            </w:r>
          </w:p>
        </w:tc>
      </w:tr>
    </w:tbl>
    <w:p w14:paraId="27108D34" w14:textId="77777777" w:rsidR="006249C0" w:rsidRPr="008354C6" w:rsidRDefault="006249C0" w:rsidP="006249C0">
      <w:pPr>
        <w:pStyle w:val="breakline"/>
        <w:rPr>
          <w:rFonts w:eastAsiaTheme="minorEastAsia"/>
          <w:color w:val="002060"/>
        </w:rPr>
      </w:pPr>
    </w:p>
    <w:p w14:paraId="4105C59A" w14:textId="77777777" w:rsidR="006249C0" w:rsidRPr="008354C6" w:rsidRDefault="006249C0" w:rsidP="006249C0">
      <w:pPr>
        <w:pStyle w:val="breakline"/>
        <w:rPr>
          <w:color w:val="002060"/>
        </w:rPr>
      </w:pPr>
    </w:p>
    <w:p w14:paraId="157A8A40" w14:textId="77777777" w:rsidR="006249C0" w:rsidRPr="003521C2" w:rsidRDefault="006249C0" w:rsidP="006249C0">
      <w:pPr>
        <w:pStyle w:val="sottotitolocampionato10"/>
        <w:rPr>
          <w:color w:val="002060"/>
        </w:rPr>
      </w:pPr>
      <w:r w:rsidRPr="003521C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249C0" w:rsidRPr="003521C2" w14:paraId="103F9DDA" w14:textId="77777777" w:rsidTr="00BB279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682E8" w14:textId="77777777" w:rsidR="006249C0" w:rsidRPr="003521C2" w:rsidRDefault="006249C0" w:rsidP="00BB2792">
            <w:pPr>
              <w:pStyle w:val="headertabella0"/>
              <w:rPr>
                <w:color w:val="002060"/>
              </w:rPr>
            </w:pPr>
            <w:r w:rsidRPr="003521C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8C6F7" w14:textId="77777777" w:rsidR="006249C0" w:rsidRPr="003521C2" w:rsidRDefault="006249C0" w:rsidP="00BB2792">
            <w:pPr>
              <w:pStyle w:val="headertabella0"/>
              <w:rPr>
                <w:color w:val="002060"/>
              </w:rPr>
            </w:pPr>
            <w:r w:rsidRPr="003521C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5AC8C" w14:textId="77777777" w:rsidR="006249C0" w:rsidRPr="003521C2" w:rsidRDefault="006249C0" w:rsidP="00BB2792">
            <w:pPr>
              <w:pStyle w:val="headertabella0"/>
              <w:rPr>
                <w:color w:val="002060"/>
              </w:rPr>
            </w:pPr>
            <w:r w:rsidRPr="003521C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96740" w14:textId="77777777" w:rsidR="006249C0" w:rsidRPr="003521C2" w:rsidRDefault="006249C0" w:rsidP="00BB2792">
            <w:pPr>
              <w:pStyle w:val="headertabella0"/>
              <w:rPr>
                <w:color w:val="002060"/>
              </w:rPr>
            </w:pPr>
            <w:r w:rsidRPr="003521C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AEDC6" w14:textId="77777777" w:rsidR="006249C0" w:rsidRPr="003521C2" w:rsidRDefault="006249C0" w:rsidP="00BB2792">
            <w:pPr>
              <w:pStyle w:val="headertabella0"/>
              <w:rPr>
                <w:color w:val="002060"/>
              </w:rPr>
            </w:pPr>
            <w:r w:rsidRPr="003521C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09194" w14:textId="77777777" w:rsidR="006249C0" w:rsidRPr="003521C2" w:rsidRDefault="006249C0" w:rsidP="00BB2792">
            <w:pPr>
              <w:pStyle w:val="headertabella0"/>
              <w:rPr>
                <w:color w:val="002060"/>
              </w:rPr>
            </w:pPr>
            <w:r w:rsidRPr="003521C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DD400" w14:textId="77777777" w:rsidR="006249C0" w:rsidRPr="003521C2" w:rsidRDefault="006249C0" w:rsidP="00BB2792">
            <w:pPr>
              <w:pStyle w:val="headertabella0"/>
              <w:rPr>
                <w:color w:val="002060"/>
              </w:rPr>
            </w:pPr>
            <w:r w:rsidRPr="003521C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AD9CB" w14:textId="77777777" w:rsidR="006249C0" w:rsidRPr="003521C2" w:rsidRDefault="006249C0" w:rsidP="00BB2792">
            <w:pPr>
              <w:pStyle w:val="headertabella0"/>
              <w:rPr>
                <w:color w:val="002060"/>
              </w:rPr>
            </w:pPr>
            <w:r w:rsidRPr="003521C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219C3" w14:textId="77777777" w:rsidR="006249C0" w:rsidRPr="003521C2" w:rsidRDefault="006249C0" w:rsidP="00BB2792">
            <w:pPr>
              <w:pStyle w:val="headertabella0"/>
              <w:rPr>
                <w:color w:val="002060"/>
              </w:rPr>
            </w:pPr>
            <w:r w:rsidRPr="003521C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31F96" w14:textId="77777777" w:rsidR="006249C0" w:rsidRPr="003521C2" w:rsidRDefault="006249C0" w:rsidP="00BB2792">
            <w:pPr>
              <w:pStyle w:val="headertabella0"/>
              <w:rPr>
                <w:color w:val="002060"/>
              </w:rPr>
            </w:pPr>
            <w:r w:rsidRPr="003521C2">
              <w:rPr>
                <w:color w:val="002060"/>
              </w:rPr>
              <w:t>PE</w:t>
            </w:r>
          </w:p>
        </w:tc>
      </w:tr>
      <w:tr w:rsidR="006249C0" w:rsidRPr="003521C2" w14:paraId="3DDAF42F" w14:textId="77777777" w:rsidTr="00BB279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977E4C" w14:textId="77777777" w:rsidR="006249C0" w:rsidRPr="003521C2" w:rsidRDefault="006249C0" w:rsidP="00BB2792">
            <w:pPr>
              <w:pStyle w:val="rowtabella0"/>
              <w:rPr>
                <w:color w:val="002060"/>
                <w:lang w:val="es-ES"/>
              </w:rPr>
            </w:pPr>
            <w:r w:rsidRPr="003521C2">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51C1A" w14:textId="77777777" w:rsidR="006249C0" w:rsidRPr="003521C2" w:rsidRDefault="006249C0" w:rsidP="00BB2792">
            <w:pPr>
              <w:pStyle w:val="rowtabella0"/>
              <w:jc w:val="center"/>
              <w:rPr>
                <w:color w:val="002060"/>
              </w:rPr>
            </w:pPr>
            <w:r w:rsidRPr="003521C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3D9E7"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B3F32" w14:textId="77777777" w:rsidR="006249C0" w:rsidRPr="003521C2" w:rsidRDefault="006249C0" w:rsidP="00BB2792">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4378F" w14:textId="77777777" w:rsidR="006249C0" w:rsidRPr="003521C2" w:rsidRDefault="006249C0" w:rsidP="00BB2792">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42CFD"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E96B1" w14:textId="77777777" w:rsidR="006249C0" w:rsidRPr="003521C2" w:rsidRDefault="006249C0" w:rsidP="00BB2792">
            <w:pPr>
              <w:pStyle w:val="rowtabella0"/>
              <w:jc w:val="center"/>
              <w:rPr>
                <w:color w:val="002060"/>
              </w:rPr>
            </w:pPr>
            <w:r w:rsidRPr="003521C2">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7C14A" w14:textId="77777777" w:rsidR="006249C0" w:rsidRPr="003521C2" w:rsidRDefault="006249C0" w:rsidP="00BB2792">
            <w:pPr>
              <w:pStyle w:val="rowtabella0"/>
              <w:jc w:val="center"/>
              <w:rPr>
                <w:color w:val="002060"/>
              </w:rPr>
            </w:pPr>
            <w:r w:rsidRPr="003521C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F2E89" w14:textId="77777777" w:rsidR="006249C0" w:rsidRPr="003521C2" w:rsidRDefault="006249C0" w:rsidP="00BB2792">
            <w:pPr>
              <w:pStyle w:val="rowtabella0"/>
              <w:jc w:val="center"/>
              <w:rPr>
                <w:color w:val="002060"/>
              </w:rPr>
            </w:pPr>
            <w:r w:rsidRPr="003521C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94B4F" w14:textId="77777777" w:rsidR="006249C0" w:rsidRPr="003521C2" w:rsidRDefault="006249C0" w:rsidP="00BB2792">
            <w:pPr>
              <w:pStyle w:val="rowtabella0"/>
              <w:jc w:val="center"/>
              <w:rPr>
                <w:color w:val="002060"/>
              </w:rPr>
            </w:pPr>
            <w:r w:rsidRPr="003521C2">
              <w:rPr>
                <w:color w:val="002060"/>
              </w:rPr>
              <w:t>0</w:t>
            </w:r>
          </w:p>
        </w:tc>
      </w:tr>
      <w:tr w:rsidR="006249C0" w:rsidRPr="003521C2" w14:paraId="088B41F8"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D68ACA" w14:textId="77777777" w:rsidR="006249C0" w:rsidRPr="003521C2" w:rsidRDefault="006249C0" w:rsidP="00BB2792">
            <w:pPr>
              <w:pStyle w:val="rowtabella0"/>
              <w:rPr>
                <w:color w:val="002060"/>
              </w:rPr>
            </w:pPr>
            <w:r w:rsidRPr="003521C2">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72773" w14:textId="77777777" w:rsidR="006249C0" w:rsidRPr="003521C2" w:rsidRDefault="006249C0" w:rsidP="00BB2792">
            <w:pPr>
              <w:pStyle w:val="rowtabella0"/>
              <w:jc w:val="center"/>
              <w:rPr>
                <w:color w:val="002060"/>
              </w:rPr>
            </w:pPr>
            <w:r w:rsidRPr="003521C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125DE"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68D3D" w14:textId="77777777" w:rsidR="006249C0" w:rsidRPr="003521C2" w:rsidRDefault="006249C0" w:rsidP="00BB2792">
            <w:pPr>
              <w:pStyle w:val="rowtabella0"/>
              <w:jc w:val="center"/>
              <w:rPr>
                <w:color w:val="002060"/>
              </w:rPr>
            </w:pPr>
            <w:r w:rsidRPr="003521C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543F6" w14:textId="77777777" w:rsidR="006249C0" w:rsidRPr="003521C2" w:rsidRDefault="006249C0" w:rsidP="00BB2792">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D164C" w14:textId="77777777" w:rsidR="006249C0" w:rsidRPr="003521C2" w:rsidRDefault="006249C0" w:rsidP="00BB2792">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D4AF6" w14:textId="77777777" w:rsidR="006249C0" w:rsidRPr="003521C2" w:rsidRDefault="006249C0" w:rsidP="00BB2792">
            <w:pPr>
              <w:pStyle w:val="rowtabella0"/>
              <w:jc w:val="center"/>
              <w:rPr>
                <w:color w:val="002060"/>
              </w:rPr>
            </w:pPr>
            <w:r w:rsidRPr="003521C2">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181AD" w14:textId="77777777" w:rsidR="006249C0" w:rsidRPr="003521C2" w:rsidRDefault="006249C0" w:rsidP="00BB2792">
            <w:pPr>
              <w:pStyle w:val="rowtabella0"/>
              <w:jc w:val="center"/>
              <w:rPr>
                <w:color w:val="002060"/>
              </w:rPr>
            </w:pPr>
            <w:r w:rsidRPr="003521C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8C089" w14:textId="77777777" w:rsidR="006249C0" w:rsidRPr="003521C2" w:rsidRDefault="006249C0" w:rsidP="00BB2792">
            <w:pPr>
              <w:pStyle w:val="rowtabella0"/>
              <w:jc w:val="center"/>
              <w:rPr>
                <w:color w:val="002060"/>
              </w:rPr>
            </w:pPr>
            <w:r w:rsidRPr="003521C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F16D1" w14:textId="77777777" w:rsidR="006249C0" w:rsidRPr="003521C2" w:rsidRDefault="006249C0" w:rsidP="00BB2792">
            <w:pPr>
              <w:pStyle w:val="rowtabella0"/>
              <w:jc w:val="center"/>
              <w:rPr>
                <w:color w:val="002060"/>
              </w:rPr>
            </w:pPr>
            <w:r w:rsidRPr="003521C2">
              <w:rPr>
                <w:color w:val="002060"/>
              </w:rPr>
              <w:t>0</w:t>
            </w:r>
          </w:p>
        </w:tc>
      </w:tr>
      <w:tr w:rsidR="006249C0" w:rsidRPr="003521C2" w14:paraId="79F29C6E"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6E8C1A" w14:textId="77777777" w:rsidR="006249C0" w:rsidRPr="003521C2" w:rsidRDefault="006249C0" w:rsidP="00BB2792">
            <w:pPr>
              <w:pStyle w:val="rowtabella0"/>
              <w:rPr>
                <w:color w:val="002060"/>
              </w:rPr>
            </w:pPr>
            <w:r w:rsidRPr="003521C2">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1A672" w14:textId="77777777" w:rsidR="006249C0" w:rsidRPr="003521C2" w:rsidRDefault="006249C0" w:rsidP="00BB2792">
            <w:pPr>
              <w:pStyle w:val="rowtabella0"/>
              <w:jc w:val="center"/>
              <w:rPr>
                <w:color w:val="002060"/>
              </w:rPr>
            </w:pPr>
            <w:r w:rsidRPr="003521C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B5DEB"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EFFE6" w14:textId="77777777" w:rsidR="006249C0" w:rsidRPr="003521C2" w:rsidRDefault="006249C0" w:rsidP="00BB2792">
            <w:pPr>
              <w:pStyle w:val="rowtabella0"/>
              <w:jc w:val="center"/>
              <w:rPr>
                <w:color w:val="002060"/>
              </w:rPr>
            </w:pPr>
            <w:r w:rsidRPr="003521C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BFA3C" w14:textId="77777777" w:rsidR="006249C0" w:rsidRPr="003521C2" w:rsidRDefault="006249C0" w:rsidP="00BB2792">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BCE5A" w14:textId="77777777" w:rsidR="006249C0" w:rsidRPr="003521C2" w:rsidRDefault="006249C0" w:rsidP="00BB2792">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82497" w14:textId="77777777" w:rsidR="006249C0" w:rsidRPr="003521C2" w:rsidRDefault="006249C0" w:rsidP="00BB2792">
            <w:pPr>
              <w:pStyle w:val="rowtabella0"/>
              <w:jc w:val="center"/>
              <w:rPr>
                <w:color w:val="002060"/>
              </w:rPr>
            </w:pPr>
            <w:r w:rsidRPr="003521C2">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0A327" w14:textId="77777777" w:rsidR="006249C0" w:rsidRPr="003521C2" w:rsidRDefault="006249C0" w:rsidP="00BB2792">
            <w:pPr>
              <w:pStyle w:val="rowtabella0"/>
              <w:jc w:val="center"/>
              <w:rPr>
                <w:color w:val="002060"/>
              </w:rPr>
            </w:pPr>
            <w:r w:rsidRPr="003521C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FD107" w14:textId="77777777" w:rsidR="006249C0" w:rsidRPr="003521C2" w:rsidRDefault="006249C0" w:rsidP="00BB2792">
            <w:pPr>
              <w:pStyle w:val="rowtabella0"/>
              <w:jc w:val="center"/>
              <w:rPr>
                <w:color w:val="002060"/>
              </w:rPr>
            </w:pPr>
            <w:r w:rsidRPr="003521C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2ECC8" w14:textId="77777777" w:rsidR="006249C0" w:rsidRPr="003521C2" w:rsidRDefault="006249C0" w:rsidP="00BB2792">
            <w:pPr>
              <w:pStyle w:val="rowtabella0"/>
              <w:jc w:val="center"/>
              <w:rPr>
                <w:color w:val="002060"/>
              </w:rPr>
            </w:pPr>
            <w:r w:rsidRPr="003521C2">
              <w:rPr>
                <w:color w:val="002060"/>
              </w:rPr>
              <w:t>0</w:t>
            </w:r>
          </w:p>
        </w:tc>
      </w:tr>
      <w:tr w:rsidR="006249C0" w:rsidRPr="003521C2" w14:paraId="36DB6384"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6817C0" w14:textId="77777777" w:rsidR="006249C0" w:rsidRPr="003521C2" w:rsidRDefault="006249C0" w:rsidP="00BB2792">
            <w:pPr>
              <w:pStyle w:val="rowtabella0"/>
              <w:rPr>
                <w:color w:val="002060"/>
              </w:rPr>
            </w:pPr>
            <w:r w:rsidRPr="003521C2">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42141" w14:textId="77777777" w:rsidR="006249C0" w:rsidRPr="003521C2" w:rsidRDefault="006249C0" w:rsidP="00BB2792">
            <w:pPr>
              <w:pStyle w:val="rowtabella0"/>
              <w:jc w:val="center"/>
              <w:rPr>
                <w:color w:val="002060"/>
              </w:rPr>
            </w:pPr>
            <w:r w:rsidRPr="003521C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C81E0"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F17E3" w14:textId="77777777" w:rsidR="006249C0" w:rsidRPr="003521C2" w:rsidRDefault="006249C0" w:rsidP="00BB2792">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42B12" w14:textId="77777777" w:rsidR="006249C0" w:rsidRPr="003521C2" w:rsidRDefault="006249C0" w:rsidP="00BB2792">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50F94" w14:textId="77777777" w:rsidR="006249C0" w:rsidRPr="003521C2" w:rsidRDefault="006249C0" w:rsidP="00BB2792">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389E4" w14:textId="77777777" w:rsidR="006249C0" w:rsidRPr="003521C2" w:rsidRDefault="006249C0" w:rsidP="00BB2792">
            <w:pPr>
              <w:pStyle w:val="rowtabella0"/>
              <w:jc w:val="center"/>
              <w:rPr>
                <w:color w:val="002060"/>
              </w:rPr>
            </w:pPr>
            <w:r w:rsidRPr="003521C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DC399" w14:textId="77777777" w:rsidR="006249C0" w:rsidRPr="003521C2" w:rsidRDefault="006249C0" w:rsidP="00BB2792">
            <w:pPr>
              <w:pStyle w:val="rowtabella0"/>
              <w:jc w:val="center"/>
              <w:rPr>
                <w:color w:val="002060"/>
              </w:rPr>
            </w:pPr>
            <w:r w:rsidRPr="003521C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5A146" w14:textId="77777777" w:rsidR="006249C0" w:rsidRPr="003521C2" w:rsidRDefault="006249C0" w:rsidP="00BB2792">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8A1FE" w14:textId="77777777" w:rsidR="006249C0" w:rsidRPr="003521C2" w:rsidRDefault="006249C0" w:rsidP="00BB2792">
            <w:pPr>
              <w:pStyle w:val="rowtabella0"/>
              <w:jc w:val="center"/>
              <w:rPr>
                <w:color w:val="002060"/>
              </w:rPr>
            </w:pPr>
            <w:r w:rsidRPr="003521C2">
              <w:rPr>
                <w:color w:val="002060"/>
              </w:rPr>
              <w:t>0</w:t>
            </w:r>
          </w:p>
        </w:tc>
      </w:tr>
      <w:tr w:rsidR="006249C0" w:rsidRPr="003521C2" w14:paraId="5604D250"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859B6B" w14:textId="77777777" w:rsidR="006249C0" w:rsidRPr="003521C2" w:rsidRDefault="006249C0" w:rsidP="00BB2792">
            <w:pPr>
              <w:pStyle w:val="rowtabella0"/>
              <w:rPr>
                <w:color w:val="002060"/>
              </w:rPr>
            </w:pPr>
            <w:r w:rsidRPr="003521C2">
              <w:rPr>
                <w:color w:val="002060"/>
              </w:rPr>
              <w:lastRenderedPageBreak/>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810E4" w14:textId="77777777" w:rsidR="006249C0" w:rsidRPr="003521C2" w:rsidRDefault="006249C0" w:rsidP="00BB2792">
            <w:pPr>
              <w:pStyle w:val="rowtabella0"/>
              <w:jc w:val="center"/>
              <w:rPr>
                <w:color w:val="002060"/>
              </w:rPr>
            </w:pPr>
            <w:r w:rsidRPr="003521C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CDD70"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7C6AA" w14:textId="77777777" w:rsidR="006249C0" w:rsidRPr="003521C2" w:rsidRDefault="006249C0" w:rsidP="00BB2792">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D2B58" w14:textId="77777777" w:rsidR="006249C0" w:rsidRPr="003521C2" w:rsidRDefault="006249C0" w:rsidP="00BB2792">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4A2A9" w14:textId="77777777" w:rsidR="006249C0" w:rsidRPr="003521C2" w:rsidRDefault="006249C0" w:rsidP="00BB2792">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1297A" w14:textId="77777777" w:rsidR="006249C0" w:rsidRPr="003521C2" w:rsidRDefault="006249C0" w:rsidP="00BB2792">
            <w:pPr>
              <w:pStyle w:val="rowtabella0"/>
              <w:jc w:val="center"/>
              <w:rPr>
                <w:color w:val="002060"/>
              </w:rPr>
            </w:pPr>
            <w:r w:rsidRPr="003521C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0FF5E" w14:textId="77777777" w:rsidR="006249C0" w:rsidRPr="003521C2" w:rsidRDefault="006249C0" w:rsidP="00BB2792">
            <w:pPr>
              <w:pStyle w:val="rowtabella0"/>
              <w:jc w:val="center"/>
              <w:rPr>
                <w:color w:val="002060"/>
              </w:rPr>
            </w:pPr>
            <w:r w:rsidRPr="003521C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18F04" w14:textId="77777777" w:rsidR="006249C0" w:rsidRPr="003521C2" w:rsidRDefault="006249C0" w:rsidP="00BB2792">
            <w:pPr>
              <w:pStyle w:val="rowtabella0"/>
              <w:jc w:val="center"/>
              <w:rPr>
                <w:color w:val="002060"/>
              </w:rPr>
            </w:pPr>
            <w:r w:rsidRPr="003521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86C70" w14:textId="77777777" w:rsidR="006249C0" w:rsidRPr="003521C2" w:rsidRDefault="006249C0" w:rsidP="00BB2792">
            <w:pPr>
              <w:pStyle w:val="rowtabella0"/>
              <w:jc w:val="center"/>
              <w:rPr>
                <w:color w:val="002060"/>
              </w:rPr>
            </w:pPr>
            <w:r w:rsidRPr="003521C2">
              <w:rPr>
                <w:color w:val="002060"/>
              </w:rPr>
              <w:t>0</w:t>
            </w:r>
          </w:p>
        </w:tc>
      </w:tr>
      <w:tr w:rsidR="006249C0" w:rsidRPr="003521C2" w14:paraId="50B31D4E"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0527CC" w14:textId="77777777" w:rsidR="006249C0" w:rsidRPr="003521C2" w:rsidRDefault="006249C0" w:rsidP="00BB2792">
            <w:pPr>
              <w:pStyle w:val="breakline"/>
              <w:rPr>
                <w:rFonts w:ascii="Arial" w:eastAsiaTheme="minorEastAsia" w:hAnsi="Arial" w:cs="Arial"/>
                <w:color w:val="002060"/>
              </w:rPr>
            </w:pPr>
            <w:r w:rsidRPr="003521C2">
              <w:rPr>
                <w:rFonts w:ascii="Arial" w:hAnsi="Arial" w:cs="Arial"/>
                <w:color w:val="002060"/>
              </w:rPr>
              <w:t>A.S.D. CHIARAVALLE FUTSAL – seconda squadra Under 21 –</w:t>
            </w:r>
          </w:p>
          <w:p w14:paraId="6AD483B1" w14:textId="77777777" w:rsidR="006249C0" w:rsidRPr="003521C2" w:rsidRDefault="006249C0" w:rsidP="00BB2792">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CFB2F" w14:textId="77777777" w:rsidR="006249C0" w:rsidRPr="003521C2" w:rsidRDefault="006249C0" w:rsidP="00BB2792">
            <w:pPr>
              <w:pStyle w:val="rowtabella0"/>
              <w:jc w:val="center"/>
              <w:rPr>
                <w:color w:val="002060"/>
              </w:rPr>
            </w:pPr>
            <w:r w:rsidRPr="003521C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D2AD7"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1622F" w14:textId="77777777" w:rsidR="006249C0" w:rsidRPr="003521C2" w:rsidRDefault="006249C0" w:rsidP="00BB2792">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06404" w14:textId="77777777" w:rsidR="006249C0" w:rsidRPr="003521C2" w:rsidRDefault="006249C0" w:rsidP="00BB2792">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9B71B" w14:textId="77777777" w:rsidR="006249C0" w:rsidRPr="003521C2" w:rsidRDefault="006249C0" w:rsidP="00BB2792">
            <w:pPr>
              <w:pStyle w:val="rowtabella0"/>
              <w:jc w:val="center"/>
              <w:rPr>
                <w:color w:val="002060"/>
              </w:rPr>
            </w:pPr>
            <w:r w:rsidRPr="003521C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28151" w14:textId="77777777" w:rsidR="006249C0" w:rsidRPr="003521C2" w:rsidRDefault="006249C0" w:rsidP="00BB2792">
            <w:pPr>
              <w:pStyle w:val="rowtabella0"/>
              <w:jc w:val="center"/>
              <w:rPr>
                <w:color w:val="002060"/>
              </w:rPr>
            </w:pPr>
            <w:r w:rsidRPr="003521C2">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7D9AB" w14:textId="77777777" w:rsidR="006249C0" w:rsidRPr="003521C2" w:rsidRDefault="006249C0" w:rsidP="00BB2792">
            <w:pPr>
              <w:pStyle w:val="rowtabella0"/>
              <w:jc w:val="center"/>
              <w:rPr>
                <w:color w:val="002060"/>
              </w:rPr>
            </w:pPr>
            <w:r w:rsidRPr="003521C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6356A" w14:textId="77777777" w:rsidR="006249C0" w:rsidRPr="003521C2" w:rsidRDefault="006249C0" w:rsidP="00BB2792">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BD125" w14:textId="77777777" w:rsidR="006249C0" w:rsidRPr="003521C2" w:rsidRDefault="006249C0" w:rsidP="00BB2792">
            <w:pPr>
              <w:pStyle w:val="rowtabella0"/>
              <w:jc w:val="center"/>
              <w:rPr>
                <w:color w:val="002060"/>
              </w:rPr>
            </w:pPr>
            <w:r w:rsidRPr="003521C2">
              <w:rPr>
                <w:color w:val="002060"/>
              </w:rPr>
              <w:t>0</w:t>
            </w:r>
          </w:p>
        </w:tc>
      </w:tr>
      <w:tr w:rsidR="006249C0" w:rsidRPr="003521C2" w14:paraId="35509BD8"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782144" w14:textId="77777777" w:rsidR="006249C0" w:rsidRPr="003521C2" w:rsidRDefault="006249C0" w:rsidP="00BB2792">
            <w:pPr>
              <w:pStyle w:val="rowtabella0"/>
              <w:rPr>
                <w:color w:val="002060"/>
              </w:rPr>
            </w:pPr>
            <w:r w:rsidRPr="003521C2">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0DEB5" w14:textId="77777777" w:rsidR="006249C0" w:rsidRPr="003521C2" w:rsidRDefault="006249C0" w:rsidP="00BB2792">
            <w:pPr>
              <w:pStyle w:val="rowtabella0"/>
              <w:jc w:val="center"/>
              <w:rPr>
                <w:color w:val="002060"/>
              </w:rPr>
            </w:pPr>
            <w:r w:rsidRPr="003521C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C97A8"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2C09B" w14:textId="77777777" w:rsidR="006249C0" w:rsidRPr="003521C2" w:rsidRDefault="006249C0" w:rsidP="00BB2792">
            <w:pPr>
              <w:pStyle w:val="rowtabella0"/>
              <w:jc w:val="center"/>
              <w:rPr>
                <w:color w:val="002060"/>
              </w:rPr>
            </w:pPr>
            <w:r w:rsidRPr="003521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3B31C" w14:textId="77777777" w:rsidR="006249C0" w:rsidRPr="003521C2" w:rsidRDefault="006249C0" w:rsidP="00BB2792">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AE083" w14:textId="77777777" w:rsidR="006249C0" w:rsidRPr="003521C2" w:rsidRDefault="006249C0" w:rsidP="00BB2792">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3C2EE" w14:textId="77777777" w:rsidR="006249C0" w:rsidRPr="003521C2" w:rsidRDefault="006249C0" w:rsidP="00BB2792">
            <w:pPr>
              <w:pStyle w:val="rowtabella0"/>
              <w:jc w:val="center"/>
              <w:rPr>
                <w:color w:val="002060"/>
              </w:rPr>
            </w:pPr>
            <w:r w:rsidRPr="003521C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9E6EB" w14:textId="77777777" w:rsidR="006249C0" w:rsidRPr="003521C2" w:rsidRDefault="006249C0" w:rsidP="00BB2792">
            <w:pPr>
              <w:pStyle w:val="rowtabella0"/>
              <w:jc w:val="center"/>
              <w:rPr>
                <w:color w:val="002060"/>
              </w:rPr>
            </w:pPr>
            <w:r w:rsidRPr="003521C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CC9FF" w14:textId="77777777" w:rsidR="006249C0" w:rsidRPr="003521C2" w:rsidRDefault="006249C0" w:rsidP="00BB2792">
            <w:pPr>
              <w:pStyle w:val="rowtabella0"/>
              <w:jc w:val="center"/>
              <w:rPr>
                <w:color w:val="002060"/>
              </w:rPr>
            </w:pPr>
            <w:r w:rsidRPr="003521C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E0271" w14:textId="77777777" w:rsidR="006249C0" w:rsidRPr="003521C2" w:rsidRDefault="006249C0" w:rsidP="00BB2792">
            <w:pPr>
              <w:pStyle w:val="rowtabella0"/>
              <w:jc w:val="center"/>
              <w:rPr>
                <w:color w:val="002060"/>
              </w:rPr>
            </w:pPr>
            <w:r w:rsidRPr="003521C2">
              <w:rPr>
                <w:color w:val="002060"/>
              </w:rPr>
              <w:t>0</w:t>
            </w:r>
          </w:p>
        </w:tc>
      </w:tr>
      <w:tr w:rsidR="006249C0" w:rsidRPr="003521C2" w14:paraId="4C6470F4"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776B6F" w14:textId="77777777" w:rsidR="006249C0" w:rsidRPr="003521C2" w:rsidRDefault="006249C0" w:rsidP="00BB2792">
            <w:pPr>
              <w:pStyle w:val="rowtabella0"/>
              <w:rPr>
                <w:color w:val="002060"/>
              </w:rPr>
            </w:pPr>
            <w:r w:rsidRPr="003521C2">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1637B" w14:textId="77777777" w:rsidR="006249C0" w:rsidRPr="003521C2" w:rsidRDefault="006249C0" w:rsidP="00BB2792">
            <w:pPr>
              <w:pStyle w:val="rowtabella0"/>
              <w:jc w:val="center"/>
              <w:rPr>
                <w:color w:val="002060"/>
              </w:rPr>
            </w:pPr>
            <w:r w:rsidRPr="003521C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23D94"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10CB6" w14:textId="77777777" w:rsidR="006249C0" w:rsidRPr="003521C2" w:rsidRDefault="006249C0" w:rsidP="00BB2792">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199ED" w14:textId="77777777" w:rsidR="006249C0" w:rsidRPr="003521C2" w:rsidRDefault="006249C0" w:rsidP="00BB2792">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B03F3" w14:textId="77777777" w:rsidR="006249C0" w:rsidRPr="003521C2" w:rsidRDefault="006249C0" w:rsidP="00BB2792">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33581" w14:textId="77777777" w:rsidR="006249C0" w:rsidRPr="003521C2" w:rsidRDefault="006249C0" w:rsidP="00BB2792">
            <w:pPr>
              <w:pStyle w:val="rowtabella0"/>
              <w:jc w:val="center"/>
              <w:rPr>
                <w:color w:val="002060"/>
              </w:rPr>
            </w:pPr>
            <w:r w:rsidRPr="003521C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8607E" w14:textId="77777777" w:rsidR="006249C0" w:rsidRPr="003521C2" w:rsidRDefault="006249C0" w:rsidP="00BB2792">
            <w:pPr>
              <w:pStyle w:val="rowtabella0"/>
              <w:jc w:val="center"/>
              <w:rPr>
                <w:color w:val="002060"/>
              </w:rPr>
            </w:pPr>
            <w:r w:rsidRPr="003521C2">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A9851" w14:textId="77777777" w:rsidR="006249C0" w:rsidRPr="003521C2" w:rsidRDefault="006249C0" w:rsidP="00BB2792">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22D65" w14:textId="77777777" w:rsidR="006249C0" w:rsidRPr="003521C2" w:rsidRDefault="006249C0" w:rsidP="00BB2792">
            <w:pPr>
              <w:pStyle w:val="rowtabella0"/>
              <w:jc w:val="center"/>
              <w:rPr>
                <w:color w:val="002060"/>
              </w:rPr>
            </w:pPr>
            <w:r w:rsidRPr="003521C2">
              <w:rPr>
                <w:color w:val="002060"/>
              </w:rPr>
              <w:t>0</w:t>
            </w:r>
          </w:p>
        </w:tc>
      </w:tr>
      <w:tr w:rsidR="006249C0" w:rsidRPr="003521C2" w14:paraId="1C851B98"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4E24BF" w14:textId="77777777" w:rsidR="006249C0" w:rsidRPr="003521C2" w:rsidRDefault="006249C0" w:rsidP="00BB2792">
            <w:pPr>
              <w:pStyle w:val="rowtabella0"/>
              <w:rPr>
                <w:color w:val="002060"/>
              </w:rPr>
            </w:pPr>
            <w:r w:rsidRPr="003521C2">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480A4"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7D178"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BC3C9" w14:textId="77777777" w:rsidR="006249C0" w:rsidRPr="003521C2" w:rsidRDefault="006249C0" w:rsidP="00BB2792">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2ABAA" w14:textId="77777777" w:rsidR="006249C0" w:rsidRPr="003521C2" w:rsidRDefault="006249C0" w:rsidP="00BB2792">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09B0E" w14:textId="77777777" w:rsidR="006249C0" w:rsidRPr="003521C2" w:rsidRDefault="006249C0" w:rsidP="00BB2792">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9637D" w14:textId="77777777" w:rsidR="006249C0" w:rsidRPr="003521C2" w:rsidRDefault="006249C0" w:rsidP="00BB2792">
            <w:pPr>
              <w:pStyle w:val="rowtabella0"/>
              <w:jc w:val="center"/>
              <w:rPr>
                <w:color w:val="002060"/>
              </w:rPr>
            </w:pPr>
            <w:r w:rsidRPr="003521C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AB8E8" w14:textId="77777777" w:rsidR="006249C0" w:rsidRPr="003521C2" w:rsidRDefault="006249C0" w:rsidP="00BB2792">
            <w:pPr>
              <w:pStyle w:val="rowtabella0"/>
              <w:jc w:val="center"/>
              <w:rPr>
                <w:color w:val="002060"/>
              </w:rPr>
            </w:pPr>
            <w:r w:rsidRPr="003521C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477EB" w14:textId="77777777" w:rsidR="006249C0" w:rsidRPr="003521C2" w:rsidRDefault="006249C0" w:rsidP="00BB2792">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951D4" w14:textId="77777777" w:rsidR="006249C0" w:rsidRPr="003521C2" w:rsidRDefault="006249C0" w:rsidP="00BB2792">
            <w:pPr>
              <w:pStyle w:val="rowtabella0"/>
              <w:jc w:val="center"/>
              <w:rPr>
                <w:color w:val="002060"/>
              </w:rPr>
            </w:pPr>
            <w:r w:rsidRPr="003521C2">
              <w:rPr>
                <w:color w:val="002060"/>
              </w:rPr>
              <w:t>0</w:t>
            </w:r>
          </w:p>
        </w:tc>
      </w:tr>
      <w:tr w:rsidR="006249C0" w:rsidRPr="003521C2" w14:paraId="55B5E4E9"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804726" w14:textId="77777777" w:rsidR="006249C0" w:rsidRPr="003521C2" w:rsidRDefault="006249C0" w:rsidP="00BB2792">
            <w:pPr>
              <w:pStyle w:val="rowtabella0"/>
              <w:rPr>
                <w:color w:val="002060"/>
              </w:rPr>
            </w:pPr>
            <w:r w:rsidRPr="003521C2">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647BD" w14:textId="77777777" w:rsidR="006249C0" w:rsidRPr="003521C2" w:rsidRDefault="006249C0" w:rsidP="00BB2792">
            <w:pPr>
              <w:pStyle w:val="rowtabella0"/>
              <w:jc w:val="center"/>
              <w:rPr>
                <w:color w:val="002060"/>
              </w:rPr>
            </w:pPr>
            <w:r w:rsidRPr="003521C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AC35A"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5152F"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A7C7A" w14:textId="77777777" w:rsidR="006249C0" w:rsidRPr="003521C2" w:rsidRDefault="006249C0" w:rsidP="00BB2792">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61AF9" w14:textId="77777777" w:rsidR="006249C0" w:rsidRPr="003521C2" w:rsidRDefault="006249C0" w:rsidP="00BB2792">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5CDAC" w14:textId="77777777" w:rsidR="006249C0" w:rsidRPr="003521C2" w:rsidRDefault="006249C0" w:rsidP="00BB2792">
            <w:pPr>
              <w:pStyle w:val="rowtabella0"/>
              <w:jc w:val="center"/>
              <w:rPr>
                <w:color w:val="002060"/>
              </w:rPr>
            </w:pPr>
            <w:r w:rsidRPr="003521C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02C0E" w14:textId="77777777" w:rsidR="006249C0" w:rsidRPr="003521C2" w:rsidRDefault="006249C0" w:rsidP="00BB2792">
            <w:pPr>
              <w:pStyle w:val="rowtabella0"/>
              <w:jc w:val="center"/>
              <w:rPr>
                <w:color w:val="002060"/>
              </w:rPr>
            </w:pPr>
            <w:r w:rsidRPr="003521C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6F67E" w14:textId="77777777" w:rsidR="006249C0" w:rsidRPr="003521C2" w:rsidRDefault="006249C0" w:rsidP="00BB2792">
            <w:pPr>
              <w:pStyle w:val="rowtabella0"/>
              <w:jc w:val="center"/>
              <w:rPr>
                <w:color w:val="002060"/>
              </w:rPr>
            </w:pPr>
            <w:r w:rsidRPr="003521C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B1EB5" w14:textId="77777777" w:rsidR="006249C0" w:rsidRPr="003521C2" w:rsidRDefault="006249C0" w:rsidP="00BB2792">
            <w:pPr>
              <w:pStyle w:val="rowtabella0"/>
              <w:jc w:val="center"/>
              <w:rPr>
                <w:color w:val="002060"/>
              </w:rPr>
            </w:pPr>
            <w:r w:rsidRPr="003521C2">
              <w:rPr>
                <w:color w:val="002060"/>
              </w:rPr>
              <w:t>0</w:t>
            </w:r>
          </w:p>
        </w:tc>
      </w:tr>
      <w:tr w:rsidR="006249C0" w:rsidRPr="003521C2" w14:paraId="4D8639D8"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1BB2B5" w14:textId="77777777" w:rsidR="006249C0" w:rsidRPr="003521C2" w:rsidRDefault="006249C0" w:rsidP="00BB2792">
            <w:pPr>
              <w:pStyle w:val="rowtabella0"/>
              <w:rPr>
                <w:color w:val="002060"/>
              </w:rPr>
            </w:pPr>
            <w:r w:rsidRPr="003521C2">
              <w:rPr>
                <w:color w:val="002060"/>
              </w:rPr>
              <w:t>US MONTEMARCIANESE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3B174" w14:textId="77777777" w:rsidR="006249C0" w:rsidRPr="003521C2" w:rsidRDefault="006249C0" w:rsidP="00BB2792">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B97F6"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1BCFE" w14:textId="77777777" w:rsidR="006249C0" w:rsidRPr="003521C2" w:rsidRDefault="006249C0" w:rsidP="00BB2792">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C2314"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AA90E" w14:textId="77777777" w:rsidR="006249C0" w:rsidRPr="003521C2" w:rsidRDefault="006249C0" w:rsidP="00BB2792">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46269" w14:textId="77777777" w:rsidR="006249C0" w:rsidRPr="003521C2" w:rsidRDefault="006249C0" w:rsidP="00BB2792">
            <w:pPr>
              <w:pStyle w:val="rowtabella0"/>
              <w:jc w:val="center"/>
              <w:rPr>
                <w:color w:val="002060"/>
              </w:rPr>
            </w:pPr>
            <w:r w:rsidRPr="003521C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05EAA" w14:textId="77777777" w:rsidR="006249C0" w:rsidRPr="003521C2" w:rsidRDefault="006249C0" w:rsidP="00BB2792">
            <w:pPr>
              <w:pStyle w:val="rowtabella0"/>
              <w:jc w:val="center"/>
              <w:rPr>
                <w:color w:val="002060"/>
              </w:rPr>
            </w:pPr>
            <w:r w:rsidRPr="003521C2">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C77A7" w14:textId="77777777" w:rsidR="006249C0" w:rsidRPr="003521C2" w:rsidRDefault="006249C0" w:rsidP="00BB2792">
            <w:pPr>
              <w:pStyle w:val="rowtabella0"/>
              <w:jc w:val="center"/>
              <w:rPr>
                <w:color w:val="002060"/>
              </w:rPr>
            </w:pPr>
            <w:r w:rsidRPr="003521C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6F79D" w14:textId="77777777" w:rsidR="006249C0" w:rsidRPr="003521C2" w:rsidRDefault="006249C0" w:rsidP="00BB2792">
            <w:pPr>
              <w:pStyle w:val="rowtabella0"/>
              <w:jc w:val="center"/>
              <w:rPr>
                <w:color w:val="002060"/>
              </w:rPr>
            </w:pPr>
            <w:r w:rsidRPr="003521C2">
              <w:rPr>
                <w:color w:val="002060"/>
              </w:rPr>
              <w:t>0</w:t>
            </w:r>
          </w:p>
        </w:tc>
      </w:tr>
      <w:tr w:rsidR="006249C0" w:rsidRPr="003521C2" w14:paraId="2956E2A4" w14:textId="77777777" w:rsidTr="00BB279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65FE65" w14:textId="77777777" w:rsidR="006249C0" w:rsidRPr="003521C2" w:rsidRDefault="006249C0" w:rsidP="00BB2792">
            <w:pPr>
              <w:pStyle w:val="rowtabella0"/>
              <w:rPr>
                <w:color w:val="002060"/>
              </w:rPr>
            </w:pPr>
            <w:r w:rsidRPr="003521C2">
              <w:rPr>
                <w:color w:val="002060"/>
              </w:rPr>
              <w:t xml:space="preserve">A.S.D. </w:t>
            </w:r>
            <w:proofErr w:type="gramStart"/>
            <w:r w:rsidRPr="003521C2">
              <w:rPr>
                <w:color w:val="002060"/>
              </w:rPr>
              <w:t>CITTA</w:t>
            </w:r>
            <w:proofErr w:type="gramEnd"/>
            <w:r w:rsidRPr="003521C2">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D23E3" w14:textId="77777777" w:rsidR="006249C0" w:rsidRPr="003521C2" w:rsidRDefault="006249C0" w:rsidP="00BB2792">
            <w:pPr>
              <w:pStyle w:val="rowtabella0"/>
              <w:jc w:val="center"/>
              <w:rPr>
                <w:color w:val="002060"/>
              </w:rPr>
            </w:pPr>
            <w:r w:rsidRPr="003521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681F9"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50460"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5A554" w14:textId="77777777" w:rsidR="006249C0" w:rsidRPr="003521C2" w:rsidRDefault="006249C0" w:rsidP="00BB2792">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441CF" w14:textId="77777777" w:rsidR="006249C0" w:rsidRPr="003521C2" w:rsidRDefault="006249C0" w:rsidP="00BB2792">
            <w:pPr>
              <w:pStyle w:val="rowtabella0"/>
              <w:jc w:val="center"/>
              <w:rPr>
                <w:color w:val="002060"/>
              </w:rPr>
            </w:pPr>
            <w:r w:rsidRPr="003521C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D882E" w14:textId="77777777" w:rsidR="006249C0" w:rsidRPr="003521C2" w:rsidRDefault="006249C0" w:rsidP="00BB2792">
            <w:pPr>
              <w:pStyle w:val="rowtabella0"/>
              <w:jc w:val="center"/>
              <w:rPr>
                <w:color w:val="002060"/>
              </w:rPr>
            </w:pPr>
            <w:r w:rsidRPr="003521C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E085C" w14:textId="77777777" w:rsidR="006249C0" w:rsidRPr="003521C2" w:rsidRDefault="006249C0" w:rsidP="00BB2792">
            <w:pPr>
              <w:pStyle w:val="rowtabella0"/>
              <w:jc w:val="center"/>
              <w:rPr>
                <w:color w:val="002060"/>
              </w:rPr>
            </w:pPr>
            <w:r w:rsidRPr="003521C2">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35503" w14:textId="77777777" w:rsidR="006249C0" w:rsidRPr="003521C2" w:rsidRDefault="006249C0" w:rsidP="00BB2792">
            <w:pPr>
              <w:pStyle w:val="rowtabella0"/>
              <w:jc w:val="center"/>
              <w:rPr>
                <w:color w:val="002060"/>
              </w:rPr>
            </w:pPr>
            <w:r w:rsidRPr="003521C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138A6" w14:textId="77777777" w:rsidR="006249C0" w:rsidRPr="003521C2" w:rsidRDefault="006249C0" w:rsidP="00BB2792">
            <w:pPr>
              <w:pStyle w:val="rowtabella0"/>
              <w:jc w:val="center"/>
              <w:rPr>
                <w:color w:val="002060"/>
              </w:rPr>
            </w:pPr>
            <w:r w:rsidRPr="003521C2">
              <w:rPr>
                <w:color w:val="002060"/>
              </w:rPr>
              <w:t>1</w:t>
            </w:r>
          </w:p>
        </w:tc>
      </w:tr>
    </w:tbl>
    <w:p w14:paraId="0541791C" w14:textId="77777777" w:rsidR="006249C0" w:rsidRPr="003521C2" w:rsidRDefault="006249C0" w:rsidP="006249C0">
      <w:pPr>
        <w:pStyle w:val="breakline"/>
        <w:rPr>
          <w:rFonts w:ascii="Arial" w:eastAsiaTheme="minorEastAsia" w:hAnsi="Arial" w:cs="Arial"/>
          <w:color w:val="002060"/>
        </w:rPr>
      </w:pPr>
    </w:p>
    <w:p w14:paraId="3BCFDE3F" w14:textId="77777777" w:rsidR="006249C0" w:rsidRPr="003521C2" w:rsidRDefault="006249C0" w:rsidP="006249C0">
      <w:pPr>
        <w:pStyle w:val="breakline"/>
        <w:rPr>
          <w:rFonts w:ascii="Arial" w:hAnsi="Arial" w:cs="Arial"/>
          <w:color w:val="002060"/>
        </w:rPr>
      </w:pPr>
    </w:p>
    <w:p w14:paraId="308DDDC5" w14:textId="77777777" w:rsidR="006249C0" w:rsidRPr="003521C2" w:rsidRDefault="006249C0" w:rsidP="006249C0">
      <w:pPr>
        <w:pStyle w:val="sottotitolocampionato10"/>
        <w:rPr>
          <w:color w:val="002060"/>
        </w:rPr>
      </w:pPr>
      <w:r w:rsidRPr="003521C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249C0" w:rsidRPr="003521C2" w14:paraId="55508820" w14:textId="77777777" w:rsidTr="00BB279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1A1F6" w14:textId="77777777" w:rsidR="006249C0" w:rsidRPr="003521C2" w:rsidRDefault="006249C0" w:rsidP="00BB2792">
            <w:pPr>
              <w:pStyle w:val="headertabella0"/>
              <w:rPr>
                <w:color w:val="002060"/>
              </w:rPr>
            </w:pPr>
            <w:r w:rsidRPr="003521C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F3A94" w14:textId="77777777" w:rsidR="006249C0" w:rsidRPr="003521C2" w:rsidRDefault="006249C0" w:rsidP="00BB2792">
            <w:pPr>
              <w:pStyle w:val="headertabella0"/>
              <w:rPr>
                <w:color w:val="002060"/>
              </w:rPr>
            </w:pPr>
            <w:r w:rsidRPr="003521C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6FBF0" w14:textId="77777777" w:rsidR="006249C0" w:rsidRPr="003521C2" w:rsidRDefault="006249C0" w:rsidP="00BB2792">
            <w:pPr>
              <w:pStyle w:val="headertabella0"/>
              <w:rPr>
                <w:color w:val="002060"/>
              </w:rPr>
            </w:pPr>
            <w:r w:rsidRPr="003521C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BD432" w14:textId="77777777" w:rsidR="006249C0" w:rsidRPr="003521C2" w:rsidRDefault="006249C0" w:rsidP="00BB2792">
            <w:pPr>
              <w:pStyle w:val="headertabella0"/>
              <w:rPr>
                <w:color w:val="002060"/>
              </w:rPr>
            </w:pPr>
            <w:r w:rsidRPr="003521C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8555F" w14:textId="77777777" w:rsidR="006249C0" w:rsidRPr="003521C2" w:rsidRDefault="006249C0" w:rsidP="00BB2792">
            <w:pPr>
              <w:pStyle w:val="headertabella0"/>
              <w:rPr>
                <w:color w:val="002060"/>
              </w:rPr>
            </w:pPr>
            <w:r w:rsidRPr="003521C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FFF84" w14:textId="77777777" w:rsidR="006249C0" w:rsidRPr="003521C2" w:rsidRDefault="006249C0" w:rsidP="00BB2792">
            <w:pPr>
              <w:pStyle w:val="headertabella0"/>
              <w:rPr>
                <w:color w:val="002060"/>
              </w:rPr>
            </w:pPr>
            <w:r w:rsidRPr="003521C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A5B45" w14:textId="77777777" w:rsidR="006249C0" w:rsidRPr="003521C2" w:rsidRDefault="006249C0" w:rsidP="00BB2792">
            <w:pPr>
              <w:pStyle w:val="headertabella0"/>
              <w:rPr>
                <w:color w:val="002060"/>
              </w:rPr>
            </w:pPr>
            <w:r w:rsidRPr="003521C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AC4A9F" w14:textId="77777777" w:rsidR="006249C0" w:rsidRPr="003521C2" w:rsidRDefault="006249C0" w:rsidP="00BB2792">
            <w:pPr>
              <w:pStyle w:val="headertabella0"/>
              <w:rPr>
                <w:color w:val="002060"/>
              </w:rPr>
            </w:pPr>
            <w:r w:rsidRPr="003521C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78676" w14:textId="77777777" w:rsidR="006249C0" w:rsidRPr="003521C2" w:rsidRDefault="006249C0" w:rsidP="00BB2792">
            <w:pPr>
              <w:pStyle w:val="headertabella0"/>
              <w:rPr>
                <w:color w:val="002060"/>
              </w:rPr>
            </w:pPr>
            <w:r w:rsidRPr="003521C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E2866" w14:textId="77777777" w:rsidR="006249C0" w:rsidRPr="003521C2" w:rsidRDefault="006249C0" w:rsidP="00BB2792">
            <w:pPr>
              <w:pStyle w:val="headertabella0"/>
              <w:rPr>
                <w:color w:val="002060"/>
              </w:rPr>
            </w:pPr>
            <w:r w:rsidRPr="003521C2">
              <w:rPr>
                <w:color w:val="002060"/>
              </w:rPr>
              <w:t>PE</w:t>
            </w:r>
          </w:p>
        </w:tc>
      </w:tr>
      <w:tr w:rsidR="006249C0" w:rsidRPr="003521C2" w14:paraId="05C6D23D" w14:textId="77777777" w:rsidTr="00BB279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8320E0" w14:textId="77777777" w:rsidR="006249C0" w:rsidRPr="003521C2" w:rsidRDefault="006249C0" w:rsidP="00BB2792">
            <w:pPr>
              <w:pStyle w:val="rowtabella0"/>
              <w:rPr>
                <w:color w:val="002060"/>
              </w:rPr>
            </w:pPr>
            <w:r w:rsidRPr="003521C2">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0DE67" w14:textId="77777777" w:rsidR="006249C0" w:rsidRPr="003521C2" w:rsidRDefault="006249C0" w:rsidP="00BB2792">
            <w:pPr>
              <w:pStyle w:val="rowtabella0"/>
              <w:jc w:val="center"/>
              <w:rPr>
                <w:color w:val="002060"/>
              </w:rPr>
            </w:pPr>
            <w:r w:rsidRPr="003521C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11BFE"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B9B70" w14:textId="77777777" w:rsidR="006249C0" w:rsidRPr="003521C2" w:rsidRDefault="006249C0" w:rsidP="00BB2792">
            <w:pPr>
              <w:pStyle w:val="rowtabella0"/>
              <w:jc w:val="center"/>
              <w:rPr>
                <w:color w:val="002060"/>
              </w:rPr>
            </w:pPr>
            <w:r w:rsidRPr="003521C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7126C" w14:textId="77777777" w:rsidR="006249C0" w:rsidRPr="003521C2" w:rsidRDefault="006249C0" w:rsidP="00BB2792">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A80F1"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170DF" w14:textId="77777777" w:rsidR="006249C0" w:rsidRPr="003521C2" w:rsidRDefault="006249C0" w:rsidP="00BB2792">
            <w:pPr>
              <w:pStyle w:val="rowtabella0"/>
              <w:jc w:val="center"/>
              <w:rPr>
                <w:color w:val="002060"/>
              </w:rPr>
            </w:pPr>
            <w:r w:rsidRPr="003521C2">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3F441" w14:textId="77777777" w:rsidR="006249C0" w:rsidRPr="003521C2" w:rsidRDefault="006249C0" w:rsidP="00BB2792">
            <w:pPr>
              <w:pStyle w:val="rowtabella0"/>
              <w:jc w:val="center"/>
              <w:rPr>
                <w:color w:val="002060"/>
              </w:rPr>
            </w:pPr>
            <w:r w:rsidRPr="003521C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E21E7" w14:textId="77777777" w:rsidR="006249C0" w:rsidRPr="003521C2" w:rsidRDefault="006249C0" w:rsidP="00BB2792">
            <w:pPr>
              <w:pStyle w:val="rowtabella0"/>
              <w:jc w:val="center"/>
              <w:rPr>
                <w:color w:val="002060"/>
              </w:rPr>
            </w:pPr>
            <w:r w:rsidRPr="003521C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76EEB" w14:textId="77777777" w:rsidR="006249C0" w:rsidRPr="003521C2" w:rsidRDefault="006249C0" w:rsidP="00BB2792">
            <w:pPr>
              <w:pStyle w:val="rowtabella0"/>
              <w:jc w:val="center"/>
              <w:rPr>
                <w:color w:val="002060"/>
              </w:rPr>
            </w:pPr>
            <w:r w:rsidRPr="003521C2">
              <w:rPr>
                <w:color w:val="002060"/>
              </w:rPr>
              <w:t>0</w:t>
            </w:r>
          </w:p>
        </w:tc>
      </w:tr>
      <w:tr w:rsidR="006249C0" w:rsidRPr="003521C2" w14:paraId="39F82CD9"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7C2FB9" w14:textId="77777777" w:rsidR="006249C0" w:rsidRPr="003521C2" w:rsidRDefault="006249C0" w:rsidP="00BB2792">
            <w:pPr>
              <w:pStyle w:val="rowtabella0"/>
              <w:rPr>
                <w:color w:val="002060"/>
              </w:rPr>
            </w:pPr>
            <w:r w:rsidRPr="003521C2">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FA393" w14:textId="77777777" w:rsidR="006249C0" w:rsidRPr="003521C2" w:rsidRDefault="006249C0" w:rsidP="00BB2792">
            <w:pPr>
              <w:pStyle w:val="rowtabella0"/>
              <w:jc w:val="center"/>
              <w:rPr>
                <w:color w:val="002060"/>
              </w:rPr>
            </w:pPr>
            <w:r w:rsidRPr="003521C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3104C"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521E8" w14:textId="77777777" w:rsidR="006249C0" w:rsidRPr="003521C2" w:rsidRDefault="006249C0" w:rsidP="00BB2792">
            <w:pPr>
              <w:pStyle w:val="rowtabella0"/>
              <w:jc w:val="center"/>
              <w:rPr>
                <w:color w:val="002060"/>
              </w:rPr>
            </w:pPr>
            <w:r w:rsidRPr="003521C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28326" w14:textId="77777777" w:rsidR="006249C0" w:rsidRPr="003521C2" w:rsidRDefault="006249C0" w:rsidP="00BB2792">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DEF51"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2DE34" w14:textId="77777777" w:rsidR="006249C0" w:rsidRPr="003521C2" w:rsidRDefault="006249C0" w:rsidP="00BB2792">
            <w:pPr>
              <w:pStyle w:val="rowtabella0"/>
              <w:jc w:val="center"/>
              <w:rPr>
                <w:color w:val="002060"/>
              </w:rPr>
            </w:pPr>
            <w:r w:rsidRPr="003521C2">
              <w:rPr>
                <w:color w:val="002060"/>
              </w:rPr>
              <w:t>125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33A52" w14:textId="77777777" w:rsidR="006249C0" w:rsidRPr="003521C2" w:rsidRDefault="006249C0" w:rsidP="00BB2792">
            <w:pPr>
              <w:pStyle w:val="rowtabella0"/>
              <w:jc w:val="center"/>
              <w:rPr>
                <w:color w:val="002060"/>
              </w:rPr>
            </w:pPr>
            <w:r w:rsidRPr="003521C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135ED" w14:textId="77777777" w:rsidR="006249C0" w:rsidRPr="003521C2" w:rsidRDefault="006249C0" w:rsidP="00BB2792">
            <w:pPr>
              <w:pStyle w:val="rowtabella0"/>
              <w:jc w:val="center"/>
              <w:rPr>
                <w:color w:val="002060"/>
              </w:rPr>
            </w:pPr>
            <w:r w:rsidRPr="003521C2">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EB2A5" w14:textId="77777777" w:rsidR="006249C0" w:rsidRPr="003521C2" w:rsidRDefault="006249C0" w:rsidP="00BB2792">
            <w:pPr>
              <w:pStyle w:val="rowtabella0"/>
              <w:jc w:val="center"/>
              <w:rPr>
                <w:color w:val="002060"/>
              </w:rPr>
            </w:pPr>
            <w:r w:rsidRPr="003521C2">
              <w:rPr>
                <w:color w:val="002060"/>
              </w:rPr>
              <w:t>0</w:t>
            </w:r>
          </w:p>
        </w:tc>
      </w:tr>
      <w:tr w:rsidR="006249C0" w:rsidRPr="003521C2" w14:paraId="4EEC08A9"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DD508F" w14:textId="77777777" w:rsidR="006249C0" w:rsidRPr="003521C2" w:rsidRDefault="006249C0" w:rsidP="00BB2792">
            <w:pPr>
              <w:pStyle w:val="rowtabella0"/>
              <w:rPr>
                <w:color w:val="002060"/>
              </w:rPr>
            </w:pPr>
            <w:r w:rsidRPr="003521C2">
              <w:rPr>
                <w:color w:val="002060"/>
              </w:rPr>
              <w:t>A.S.D. FUTSAL SENTINUM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83B9D" w14:textId="77777777" w:rsidR="006249C0" w:rsidRPr="003521C2" w:rsidRDefault="006249C0" w:rsidP="00BB2792">
            <w:pPr>
              <w:pStyle w:val="rowtabella0"/>
              <w:jc w:val="center"/>
              <w:rPr>
                <w:color w:val="002060"/>
              </w:rPr>
            </w:pPr>
            <w:r w:rsidRPr="003521C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3E2AF"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C210D" w14:textId="77777777" w:rsidR="006249C0" w:rsidRPr="003521C2" w:rsidRDefault="006249C0" w:rsidP="00BB2792">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CC285"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F3724" w14:textId="77777777" w:rsidR="006249C0" w:rsidRPr="003521C2" w:rsidRDefault="006249C0" w:rsidP="00BB2792">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33D37" w14:textId="77777777" w:rsidR="006249C0" w:rsidRPr="003521C2" w:rsidRDefault="006249C0" w:rsidP="00BB2792">
            <w:pPr>
              <w:pStyle w:val="rowtabella0"/>
              <w:jc w:val="center"/>
              <w:rPr>
                <w:color w:val="002060"/>
              </w:rPr>
            </w:pPr>
            <w:r w:rsidRPr="003521C2">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03859" w14:textId="77777777" w:rsidR="006249C0" w:rsidRPr="003521C2" w:rsidRDefault="006249C0" w:rsidP="00BB2792">
            <w:pPr>
              <w:pStyle w:val="rowtabella0"/>
              <w:jc w:val="center"/>
              <w:rPr>
                <w:color w:val="002060"/>
              </w:rPr>
            </w:pPr>
            <w:r w:rsidRPr="003521C2">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EB894" w14:textId="77777777" w:rsidR="006249C0" w:rsidRPr="003521C2" w:rsidRDefault="006249C0" w:rsidP="00BB2792">
            <w:pPr>
              <w:pStyle w:val="rowtabella0"/>
              <w:jc w:val="center"/>
              <w:rPr>
                <w:color w:val="002060"/>
              </w:rPr>
            </w:pPr>
            <w:r w:rsidRPr="003521C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BBE2F" w14:textId="77777777" w:rsidR="006249C0" w:rsidRPr="003521C2" w:rsidRDefault="006249C0" w:rsidP="00BB2792">
            <w:pPr>
              <w:pStyle w:val="rowtabella0"/>
              <w:jc w:val="center"/>
              <w:rPr>
                <w:color w:val="002060"/>
              </w:rPr>
            </w:pPr>
            <w:r w:rsidRPr="003521C2">
              <w:rPr>
                <w:color w:val="002060"/>
              </w:rPr>
              <w:t>0</w:t>
            </w:r>
          </w:p>
        </w:tc>
      </w:tr>
      <w:tr w:rsidR="006249C0" w:rsidRPr="003521C2" w14:paraId="33359A39"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151156" w14:textId="77777777" w:rsidR="006249C0" w:rsidRPr="003521C2" w:rsidRDefault="006249C0" w:rsidP="00BB2792">
            <w:pPr>
              <w:pStyle w:val="rowtabella0"/>
              <w:rPr>
                <w:color w:val="002060"/>
              </w:rPr>
            </w:pPr>
            <w:r w:rsidRPr="003521C2">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6F731" w14:textId="77777777" w:rsidR="006249C0" w:rsidRPr="003521C2" w:rsidRDefault="006249C0" w:rsidP="00BB2792">
            <w:pPr>
              <w:pStyle w:val="rowtabella0"/>
              <w:jc w:val="center"/>
              <w:rPr>
                <w:color w:val="002060"/>
              </w:rPr>
            </w:pPr>
            <w:r w:rsidRPr="003521C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602AB"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13B3B" w14:textId="77777777" w:rsidR="006249C0" w:rsidRPr="003521C2" w:rsidRDefault="006249C0" w:rsidP="00BB2792">
            <w:pPr>
              <w:pStyle w:val="rowtabella0"/>
              <w:jc w:val="center"/>
              <w:rPr>
                <w:color w:val="002060"/>
              </w:rPr>
            </w:pPr>
            <w:r w:rsidRPr="003521C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A097F"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B166A" w14:textId="77777777" w:rsidR="006249C0" w:rsidRPr="003521C2" w:rsidRDefault="006249C0" w:rsidP="00BB2792">
            <w:pPr>
              <w:pStyle w:val="rowtabella0"/>
              <w:jc w:val="center"/>
              <w:rPr>
                <w:color w:val="002060"/>
              </w:rPr>
            </w:pPr>
            <w:r w:rsidRPr="003521C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7D312" w14:textId="77777777" w:rsidR="006249C0" w:rsidRPr="003521C2" w:rsidRDefault="006249C0" w:rsidP="00BB2792">
            <w:pPr>
              <w:pStyle w:val="rowtabella0"/>
              <w:jc w:val="center"/>
              <w:rPr>
                <w:color w:val="002060"/>
              </w:rPr>
            </w:pPr>
            <w:r w:rsidRPr="003521C2">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94F66" w14:textId="77777777" w:rsidR="006249C0" w:rsidRPr="003521C2" w:rsidRDefault="006249C0" w:rsidP="00BB2792">
            <w:pPr>
              <w:pStyle w:val="rowtabella0"/>
              <w:jc w:val="center"/>
              <w:rPr>
                <w:color w:val="002060"/>
              </w:rPr>
            </w:pPr>
            <w:r w:rsidRPr="003521C2">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7F19E" w14:textId="77777777" w:rsidR="006249C0" w:rsidRPr="003521C2" w:rsidRDefault="006249C0" w:rsidP="00BB2792">
            <w:pPr>
              <w:pStyle w:val="rowtabella0"/>
              <w:jc w:val="center"/>
              <w:rPr>
                <w:color w:val="002060"/>
              </w:rPr>
            </w:pPr>
            <w:r w:rsidRPr="003521C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D1404" w14:textId="77777777" w:rsidR="006249C0" w:rsidRPr="003521C2" w:rsidRDefault="006249C0" w:rsidP="00BB2792">
            <w:pPr>
              <w:pStyle w:val="rowtabella0"/>
              <w:jc w:val="center"/>
              <w:rPr>
                <w:color w:val="002060"/>
              </w:rPr>
            </w:pPr>
            <w:r w:rsidRPr="003521C2">
              <w:rPr>
                <w:color w:val="002060"/>
              </w:rPr>
              <w:t>0</w:t>
            </w:r>
          </w:p>
        </w:tc>
      </w:tr>
      <w:tr w:rsidR="006249C0" w:rsidRPr="003521C2" w14:paraId="47AF9897"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6A3C19" w14:textId="77777777" w:rsidR="006249C0" w:rsidRPr="003521C2" w:rsidRDefault="006249C0" w:rsidP="00BB2792">
            <w:pPr>
              <w:pStyle w:val="breakline"/>
              <w:rPr>
                <w:rFonts w:ascii="Arial" w:eastAsiaTheme="minorEastAsia" w:hAnsi="Arial" w:cs="Arial"/>
                <w:color w:val="002060"/>
              </w:rPr>
            </w:pPr>
            <w:r w:rsidRPr="003521C2">
              <w:rPr>
                <w:rFonts w:ascii="Arial" w:hAnsi="Arial" w:cs="Arial"/>
                <w:color w:val="002060"/>
              </w:rPr>
              <w:t>A.S.D. REAL FABRIANO – seconda squadra Under 21 –</w:t>
            </w:r>
          </w:p>
          <w:p w14:paraId="4890582F" w14:textId="77777777" w:rsidR="006249C0" w:rsidRPr="003521C2" w:rsidRDefault="006249C0" w:rsidP="00BB2792">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3D964" w14:textId="77777777" w:rsidR="006249C0" w:rsidRPr="003521C2" w:rsidRDefault="006249C0" w:rsidP="00BB2792">
            <w:pPr>
              <w:pStyle w:val="rowtabella0"/>
              <w:jc w:val="center"/>
              <w:rPr>
                <w:color w:val="002060"/>
              </w:rPr>
            </w:pPr>
            <w:r w:rsidRPr="003521C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7B4C3"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E51BE" w14:textId="77777777" w:rsidR="006249C0" w:rsidRPr="003521C2" w:rsidRDefault="006249C0" w:rsidP="00BB2792">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2A2A4"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64566" w14:textId="77777777" w:rsidR="006249C0" w:rsidRPr="003521C2" w:rsidRDefault="006249C0" w:rsidP="00BB2792">
            <w:pPr>
              <w:pStyle w:val="rowtabella0"/>
              <w:jc w:val="center"/>
              <w:rPr>
                <w:color w:val="002060"/>
              </w:rPr>
            </w:pPr>
            <w:r w:rsidRPr="003521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10909" w14:textId="77777777" w:rsidR="006249C0" w:rsidRPr="003521C2" w:rsidRDefault="006249C0" w:rsidP="00BB2792">
            <w:pPr>
              <w:pStyle w:val="rowtabella0"/>
              <w:jc w:val="center"/>
              <w:rPr>
                <w:color w:val="002060"/>
              </w:rPr>
            </w:pPr>
            <w:r w:rsidRPr="003521C2">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473D6" w14:textId="77777777" w:rsidR="006249C0" w:rsidRPr="003521C2" w:rsidRDefault="006249C0" w:rsidP="00BB2792">
            <w:pPr>
              <w:pStyle w:val="rowtabella0"/>
              <w:jc w:val="center"/>
              <w:rPr>
                <w:color w:val="002060"/>
              </w:rPr>
            </w:pPr>
            <w:r w:rsidRPr="003521C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CC337" w14:textId="77777777" w:rsidR="006249C0" w:rsidRPr="003521C2" w:rsidRDefault="006249C0" w:rsidP="00BB2792">
            <w:pPr>
              <w:pStyle w:val="rowtabella0"/>
              <w:jc w:val="center"/>
              <w:rPr>
                <w:color w:val="002060"/>
              </w:rPr>
            </w:pPr>
            <w:r w:rsidRPr="003521C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9F318" w14:textId="77777777" w:rsidR="006249C0" w:rsidRPr="003521C2" w:rsidRDefault="006249C0" w:rsidP="00BB2792">
            <w:pPr>
              <w:pStyle w:val="rowtabella0"/>
              <w:jc w:val="center"/>
              <w:rPr>
                <w:color w:val="002060"/>
              </w:rPr>
            </w:pPr>
            <w:r w:rsidRPr="003521C2">
              <w:rPr>
                <w:color w:val="002060"/>
              </w:rPr>
              <w:t>0</w:t>
            </w:r>
          </w:p>
        </w:tc>
      </w:tr>
      <w:tr w:rsidR="006249C0" w:rsidRPr="003521C2" w14:paraId="48BE4E93"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7DAD86" w14:textId="77777777" w:rsidR="006249C0" w:rsidRPr="003521C2" w:rsidRDefault="006249C0" w:rsidP="00BB2792">
            <w:pPr>
              <w:pStyle w:val="rowtabella0"/>
              <w:rPr>
                <w:color w:val="002060"/>
              </w:rPr>
            </w:pPr>
            <w:r w:rsidRPr="003521C2">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6D143" w14:textId="77777777" w:rsidR="006249C0" w:rsidRPr="003521C2" w:rsidRDefault="006249C0" w:rsidP="00BB2792">
            <w:pPr>
              <w:pStyle w:val="rowtabella0"/>
              <w:jc w:val="center"/>
              <w:rPr>
                <w:color w:val="002060"/>
              </w:rPr>
            </w:pPr>
            <w:r w:rsidRPr="003521C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6BA2C"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12B16" w14:textId="77777777" w:rsidR="006249C0" w:rsidRPr="003521C2" w:rsidRDefault="006249C0" w:rsidP="00BB2792">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EC3A2"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3F31F" w14:textId="77777777" w:rsidR="006249C0" w:rsidRPr="003521C2" w:rsidRDefault="006249C0" w:rsidP="00BB2792">
            <w:pPr>
              <w:pStyle w:val="rowtabella0"/>
              <w:jc w:val="center"/>
              <w:rPr>
                <w:color w:val="002060"/>
              </w:rPr>
            </w:pPr>
            <w:r w:rsidRPr="003521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2BADD" w14:textId="77777777" w:rsidR="006249C0" w:rsidRPr="003521C2" w:rsidRDefault="006249C0" w:rsidP="00BB2792">
            <w:pPr>
              <w:pStyle w:val="rowtabella0"/>
              <w:jc w:val="center"/>
              <w:rPr>
                <w:color w:val="002060"/>
              </w:rPr>
            </w:pPr>
            <w:r w:rsidRPr="003521C2">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77884" w14:textId="77777777" w:rsidR="006249C0" w:rsidRPr="003521C2" w:rsidRDefault="006249C0" w:rsidP="00BB2792">
            <w:pPr>
              <w:pStyle w:val="rowtabella0"/>
              <w:jc w:val="center"/>
              <w:rPr>
                <w:color w:val="002060"/>
              </w:rPr>
            </w:pPr>
            <w:r w:rsidRPr="003521C2">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73DB0" w14:textId="77777777" w:rsidR="006249C0" w:rsidRPr="003521C2" w:rsidRDefault="006249C0" w:rsidP="00BB2792">
            <w:pPr>
              <w:pStyle w:val="rowtabella0"/>
              <w:jc w:val="center"/>
              <w:rPr>
                <w:color w:val="002060"/>
              </w:rPr>
            </w:pPr>
            <w:r w:rsidRPr="003521C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66BB1" w14:textId="77777777" w:rsidR="006249C0" w:rsidRPr="003521C2" w:rsidRDefault="006249C0" w:rsidP="00BB2792">
            <w:pPr>
              <w:pStyle w:val="rowtabella0"/>
              <w:jc w:val="center"/>
              <w:rPr>
                <w:color w:val="002060"/>
              </w:rPr>
            </w:pPr>
            <w:r w:rsidRPr="003521C2">
              <w:rPr>
                <w:color w:val="002060"/>
              </w:rPr>
              <w:t>0</w:t>
            </w:r>
          </w:p>
        </w:tc>
      </w:tr>
      <w:tr w:rsidR="006249C0" w:rsidRPr="003521C2" w14:paraId="370A4EE9"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D93F1C" w14:textId="77777777" w:rsidR="006249C0" w:rsidRPr="003521C2" w:rsidRDefault="006249C0" w:rsidP="00BB2792">
            <w:pPr>
              <w:pStyle w:val="rowtabella0"/>
              <w:rPr>
                <w:color w:val="002060"/>
              </w:rPr>
            </w:pPr>
            <w:r w:rsidRPr="003521C2">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6E99D" w14:textId="77777777" w:rsidR="006249C0" w:rsidRPr="003521C2" w:rsidRDefault="006249C0" w:rsidP="00BB2792">
            <w:pPr>
              <w:pStyle w:val="rowtabella0"/>
              <w:jc w:val="center"/>
              <w:rPr>
                <w:color w:val="002060"/>
              </w:rPr>
            </w:pPr>
            <w:r w:rsidRPr="003521C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D2113"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AA51A" w14:textId="77777777" w:rsidR="006249C0" w:rsidRPr="003521C2" w:rsidRDefault="006249C0" w:rsidP="00BB2792">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CB00F"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B1294" w14:textId="77777777" w:rsidR="006249C0" w:rsidRPr="003521C2" w:rsidRDefault="006249C0" w:rsidP="00BB2792">
            <w:pPr>
              <w:pStyle w:val="rowtabella0"/>
              <w:jc w:val="center"/>
              <w:rPr>
                <w:color w:val="002060"/>
              </w:rPr>
            </w:pPr>
            <w:r w:rsidRPr="003521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49D85" w14:textId="77777777" w:rsidR="006249C0" w:rsidRPr="003521C2" w:rsidRDefault="006249C0" w:rsidP="00BB2792">
            <w:pPr>
              <w:pStyle w:val="rowtabella0"/>
              <w:jc w:val="center"/>
              <w:rPr>
                <w:color w:val="002060"/>
              </w:rPr>
            </w:pPr>
            <w:r w:rsidRPr="003521C2">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BC46C" w14:textId="77777777" w:rsidR="006249C0" w:rsidRPr="003521C2" w:rsidRDefault="006249C0" w:rsidP="00BB2792">
            <w:pPr>
              <w:pStyle w:val="rowtabella0"/>
              <w:jc w:val="center"/>
              <w:rPr>
                <w:color w:val="002060"/>
              </w:rPr>
            </w:pPr>
            <w:r w:rsidRPr="003521C2">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B1331" w14:textId="77777777" w:rsidR="006249C0" w:rsidRPr="003521C2" w:rsidRDefault="006249C0" w:rsidP="00BB2792">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BFBDF" w14:textId="77777777" w:rsidR="006249C0" w:rsidRPr="003521C2" w:rsidRDefault="006249C0" w:rsidP="00BB2792">
            <w:pPr>
              <w:pStyle w:val="rowtabella0"/>
              <w:jc w:val="center"/>
              <w:rPr>
                <w:color w:val="002060"/>
              </w:rPr>
            </w:pPr>
            <w:r w:rsidRPr="003521C2">
              <w:rPr>
                <w:color w:val="002060"/>
              </w:rPr>
              <w:t>0</w:t>
            </w:r>
          </w:p>
        </w:tc>
      </w:tr>
      <w:tr w:rsidR="006249C0" w:rsidRPr="003521C2" w14:paraId="298896A6"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8223A1" w14:textId="77777777" w:rsidR="006249C0" w:rsidRPr="003521C2" w:rsidRDefault="006249C0" w:rsidP="00BB2792">
            <w:pPr>
              <w:pStyle w:val="rowtabella0"/>
              <w:rPr>
                <w:color w:val="002060"/>
              </w:rPr>
            </w:pPr>
            <w:r w:rsidRPr="003521C2">
              <w:rPr>
                <w:color w:val="002060"/>
              </w:rPr>
              <w:t>A.S.D. ROBUR MERGO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D88F2" w14:textId="77777777" w:rsidR="006249C0" w:rsidRPr="003521C2" w:rsidRDefault="006249C0" w:rsidP="00BB2792">
            <w:pPr>
              <w:pStyle w:val="rowtabella0"/>
              <w:jc w:val="center"/>
              <w:rPr>
                <w:color w:val="002060"/>
              </w:rPr>
            </w:pPr>
            <w:r w:rsidRPr="003521C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B5AE4"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AD8C2" w14:textId="77777777" w:rsidR="006249C0" w:rsidRPr="003521C2" w:rsidRDefault="006249C0" w:rsidP="00BB2792">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A74F4" w14:textId="77777777" w:rsidR="006249C0" w:rsidRPr="003521C2" w:rsidRDefault="006249C0" w:rsidP="00BB2792">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56C63" w14:textId="77777777" w:rsidR="006249C0" w:rsidRPr="003521C2" w:rsidRDefault="006249C0" w:rsidP="00BB2792">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BF132" w14:textId="77777777" w:rsidR="006249C0" w:rsidRPr="003521C2" w:rsidRDefault="006249C0" w:rsidP="00BB2792">
            <w:pPr>
              <w:pStyle w:val="rowtabella0"/>
              <w:jc w:val="center"/>
              <w:rPr>
                <w:color w:val="002060"/>
              </w:rPr>
            </w:pPr>
            <w:r w:rsidRPr="003521C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10646" w14:textId="77777777" w:rsidR="006249C0" w:rsidRPr="003521C2" w:rsidRDefault="006249C0" w:rsidP="00BB2792">
            <w:pPr>
              <w:pStyle w:val="rowtabella0"/>
              <w:jc w:val="center"/>
              <w:rPr>
                <w:color w:val="002060"/>
              </w:rPr>
            </w:pPr>
            <w:r w:rsidRPr="003521C2">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A6F9E" w14:textId="77777777" w:rsidR="006249C0" w:rsidRPr="003521C2" w:rsidRDefault="006249C0" w:rsidP="00BB2792">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8BF1C" w14:textId="77777777" w:rsidR="006249C0" w:rsidRPr="003521C2" w:rsidRDefault="006249C0" w:rsidP="00BB2792">
            <w:pPr>
              <w:pStyle w:val="rowtabella0"/>
              <w:jc w:val="center"/>
              <w:rPr>
                <w:color w:val="002060"/>
              </w:rPr>
            </w:pPr>
            <w:r w:rsidRPr="003521C2">
              <w:rPr>
                <w:color w:val="002060"/>
              </w:rPr>
              <w:t>0</w:t>
            </w:r>
          </w:p>
        </w:tc>
      </w:tr>
      <w:tr w:rsidR="006249C0" w:rsidRPr="003521C2" w14:paraId="1AC8274E"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083358" w14:textId="77777777" w:rsidR="006249C0" w:rsidRPr="003521C2" w:rsidRDefault="006249C0" w:rsidP="00BB2792">
            <w:pPr>
              <w:pStyle w:val="rowtabella0"/>
              <w:rPr>
                <w:color w:val="002060"/>
              </w:rPr>
            </w:pPr>
            <w:r w:rsidRPr="003521C2">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6BD63" w14:textId="77777777" w:rsidR="006249C0" w:rsidRPr="003521C2" w:rsidRDefault="006249C0" w:rsidP="00BB2792">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C79EC"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E2F6C" w14:textId="77777777" w:rsidR="006249C0" w:rsidRPr="003521C2" w:rsidRDefault="006249C0" w:rsidP="00BB2792">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E1029"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ECB23" w14:textId="77777777" w:rsidR="006249C0" w:rsidRPr="003521C2" w:rsidRDefault="006249C0" w:rsidP="00BB2792">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3DA2C" w14:textId="77777777" w:rsidR="006249C0" w:rsidRPr="003521C2" w:rsidRDefault="006249C0" w:rsidP="00BB2792">
            <w:pPr>
              <w:pStyle w:val="rowtabella0"/>
              <w:jc w:val="center"/>
              <w:rPr>
                <w:color w:val="002060"/>
              </w:rPr>
            </w:pPr>
            <w:r w:rsidRPr="003521C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5CFBA" w14:textId="77777777" w:rsidR="006249C0" w:rsidRPr="003521C2" w:rsidRDefault="006249C0" w:rsidP="00BB2792">
            <w:pPr>
              <w:pStyle w:val="rowtabella0"/>
              <w:jc w:val="center"/>
              <w:rPr>
                <w:color w:val="002060"/>
              </w:rPr>
            </w:pPr>
            <w:r w:rsidRPr="003521C2">
              <w:rPr>
                <w:color w:val="002060"/>
              </w:rPr>
              <w:t>128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F1B9E" w14:textId="77777777" w:rsidR="006249C0" w:rsidRPr="003521C2" w:rsidRDefault="006249C0" w:rsidP="00BB2792">
            <w:pPr>
              <w:pStyle w:val="rowtabella0"/>
              <w:jc w:val="center"/>
              <w:rPr>
                <w:color w:val="002060"/>
              </w:rPr>
            </w:pPr>
            <w:r w:rsidRPr="003521C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3386A" w14:textId="77777777" w:rsidR="006249C0" w:rsidRPr="003521C2" w:rsidRDefault="006249C0" w:rsidP="00BB2792">
            <w:pPr>
              <w:pStyle w:val="rowtabella0"/>
              <w:jc w:val="center"/>
              <w:rPr>
                <w:color w:val="002060"/>
              </w:rPr>
            </w:pPr>
            <w:r w:rsidRPr="003521C2">
              <w:rPr>
                <w:color w:val="002060"/>
              </w:rPr>
              <w:t>0</w:t>
            </w:r>
          </w:p>
        </w:tc>
      </w:tr>
      <w:tr w:rsidR="006249C0" w:rsidRPr="003521C2" w14:paraId="648D1967"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98AB4A" w14:textId="77777777" w:rsidR="006249C0" w:rsidRPr="003521C2" w:rsidRDefault="006249C0" w:rsidP="00BB2792">
            <w:pPr>
              <w:pStyle w:val="rowtabella0"/>
              <w:rPr>
                <w:color w:val="002060"/>
              </w:rPr>
            </w:pPr>
            <w:r w:rsidRPr="003521C2">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FE216" w14:textId="77777777" w:rsidR="006249C0" w:rsidRPr="003521C2" w:rsidRDefault="006249C0" w:rsidP="00BB2792">
            <w:pPr>
              <w:pStyle w:val="rowtabella0"/>
              <w:jc w:val="center"/>
              <w:rPr>
                <w:color w:val="002060"/>
              </w:rPr>
            </w:pPr>
            <w:r w:rsidRPr="003521C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16CA3"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192CB" w14:textId="77777777" w:rsidR="006249C0" w:rsidRPr="003521C2" w:rsidRDefault="006249C0" w:rsidP="00BB2792">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9269A"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AA5E7" w14:textId="77777777" w:rsidR="006249C0" w:rsidRPr="003521C2" w:rsidRDefault="006249C0" w:rsidP="00BB2792">
            <w:pPr>
              <w:pStyle w:val="rowtabella0"/>
              <w:jc w:val="center"/>
              <w:rPr>
                <w:color w:val="002060"/>
              </w:rPr>
            </w:pPr>
            <w:r w:rsidRPr="003521C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B8574" w14:textId="77777777" w:rsidR="006249C0" w:rsidRPr="003521C2" w:rsidRDefault="006249C0" w:rsidP="00BB2792">
            <w:pPr>
              <w:pStyle w:val="rowtabella0"/>
              <w:jc w:val="center"/>
              <w:rPr>
                <w:color w:val="002060"/>
              </w:rPr>
            </w:pPr>
            <w:r w:rsidRPr="003521C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B9A9F" w14:textId="77777777" w:rsidR="006249C0" w:rsidRPr="003521C2" w:rsidRDefault="006249C0" w:rsidP="00BB2792">
            <w:pPr>
              <w:pStyle w:val="rowtabella0"/>
              <w:jc w:val="center"/>
              <w:rPr>
                <w:color w:val="002060"/>
              </w:rPr>
            </w:pPr>
            <w:r w:rsidRPr="003521C2">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77352" w14:textId="77777777" w:rsidR="006249C0" w:rsidRPr="003521C2" w:rsidRDefault="006249C0" w:rsidP="00BB2792">
            <w:pPr>
              <w:pStyle w:val="rowtabella0"/>
              <w:jc w:val="center"/>
              <w:rPr>
                <w:color w:val="002060"/>
              </w:rPr>
            </w:pPr>
            <w:r w:rsidRPr="003521C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FD50D" w14:textId="77777777" w:rsidR="006249C0" w:rsidRPr="003521C2" w:rsidRDefault="006249C0" w:rsidP="00BB2792">
            <w:pPr>
              <w:pStyle w:val="rowtabella0"/>
              <w:jc w:val="center"/>
              <w:rPr>
                <w:color w:val="002060"/>
              </w:rPr>
            </w:pPr>
            <w:r w:rsidRPr="003521C2">
              <w:rPr>
                <w:color w:val="002060"/>
              </w:rPr>
              <w:t>0</w:t>
            </w:r>
          </w:p>
        </w:tc>
      </w:tr>
      <w:tr w:rsidR="006249C0" w:rsidRPr="003521C2" w14:paraId="6EDDDF6F"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1481C7" w14:textId="77777777" w:rsidR="006249C0" w:rsidRPr="003521C2" w:rsidRDefault="006249C0" w:rsidP="00BB2792">
            <w:pPr>
              <w:pStyle w:val="rowtabella0"/>
              <w:rPr>
                <w:color w:val="002060"/>
              </w:rPr>
            </w:pPr>
            <w:r w:rsidRPr="003521C2">
              <w:rPr>
                <w:color w:val="002060"/>
              </w:rPr>
              <w:t>A.S.D. ESANATOGLIA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35E58" w14:textId="77777777" w:rsidR="006249C0" w:rsidRPr="003521C2" w:rsidRDefault="006249C0" w:rsidP="00BB2792">
            <w:pPr>
              <w:pStyle w:val="rowtabella0"/>
              <w:jc w:val="center"/>
              <w:rPr>
                <w:color w:val="002060"/>
              </w:rPr>
            </w:pPr>
            <w:r w:rsidRPr="003521C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758DE"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92314" w14:textId="77777777" w:rsidR="006249C0" w:rsidRPr="003521C2" w:rsidRDefault="006249C0" w:rsidP="00BB2792">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3756F" w14:textId="77777777" w:rsidR="006249C0" w:rsidRPr="003521C2" w:rsidRDefault="006249C0" w:rsidP="00BB2792">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CDB85" w14:textId="77777777" w:rsidR="006249C0" w:rsidRPr="003521C2" w:rsidRDefault="006249C0" w:rsidP="00BB2792">
            <w:pPr>
              <w:pStyle w:val="rowtabella0"/>
              <w:jc w:val="center"/>
              <w:rPr>
                <w:color w:val="002060"/>
              </w:rPr>
            </w:pPr>
            <w:r w:rsidRPr="003521C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E6000" w14:textId="77777777" w:rsidR="006249C0" w:rsidRPr="003521C2" w:rsidRDefault="006249C0" w:rsidP="00BB2792">
            <w:pPr>
              <w:pStyle w:val="rowtabella0"/>
              <w:jc w:val="center"/>
              <w:rPr>
                <w:color w:val="002060"/>
              </w:rPr>
            </w:pPr>
            <w:r w:rsidRPr="003521C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59BF2" w14:textId="77777777" w:rsidR="006249C0" w:rsidRPr="003521C2" w:rsidRDefault="006249C0" w:rsidP="00BB2792">
            <w:pPr>
              <w:pStyle w:val="rowtabella0"/>
              <w:jc w:val="center"/>
              <w:rPr>
                <w:color w:val="002060"/>
              </w:rPr>
            </w:pPr>
            <w:r w:rsidRPr="003521C2">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C5260" w14:textId="77777777" w:rsidR="006249C0" w:rsidRPr="003521C2" w:rsidRDefault="006249C0" w:rsidP="00BB2792">
            <w:pPr>
              <w:pStyle w:val="rowtabella0"/>
              <w:jc w:val="center"/>
              <w:rPr>
                <w:color w:val="002060"/>
              </w:rPr>
            </w:pPr>
            <w:r w:rsidRPr="003521C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1274F" w14:textId="77777777" w:rsidR="006249C0" w:rsidRPr="003521C2" w:rsidRDefault="006249C0" w:rsidP="00BB2792">
            <w:pPr>
              <w:pStyle w:val="rowtabella0"/>
              <w:jc w:val="center"/>
              <w:rPr>
                <w:color w:val="002060"/>
              </w:rPr>
            </w:pPr>
            <w:r w:rsidRPr="003521C2">
              <w:rPr>
                <w:color w:val="002060"/>
              </w:rPr>
              <w:t>0</w:t>
            </w:r>
          </w:p>
        </w:tc>
      </w:tr>
      <w:tr w:rsidR="006249C0" w:rsidRPr="003521C2" w14:paraId="1E13B0CC" w14:textId="77777777" w:rsidTr="00BB279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D18814" w14:textId="77777777" w:rsidR="006249C0" w:rsidRPr="003521C2" w:rsidRDefault="006249C0" w:rsidP="00BB2792">
            <w:pPr>
              <w:pStyle w:val="rowtabella0"/>
              <w:rPr>
                <w:color w:val="002060"/>
              </w:rPr>
            </w:pPr>
            <w:r w:rsidRPr="003521C2">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E508B" w14:textId="77777777" w:rsidR="006249C0" w:rsidRPr="003521C2" w:rsidRDefault="006249C0" w:rsidP="00BB2792">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49FD6"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4CF8C"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B22E5" w14:textId="77777777" w:rsidR="006249C0" w:rsidRPr="003521C2" w:rsidRDefault="006249C0" w:rsidP="00BB2792">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6A0C1" w14:textId="77777777" w:rsidR="006249C0" w:rsidRPr="003521C2" w:rsidRDefault="006249C0" w:rsidP="00BB2792">
            <w:pPr>
              <w:pStyle w:val="rowtabella0"/>
              <w:jc w:val="center"/>
              <w:rPr>
                <w:color w:val="002060"/>
              </w:rPr>
            </w:pPr>
            <w:r w:rsidRPr="003521C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1E5BB" w14:textId="77777777" w:rsidR="006249C0" w:rsidRPr="003521C2" w:rsidRDefault="006249C0" w:rsidP="00BB2792">
            <w:pPr>
              <w:pStyle w:val="rowtabella0"/>
              <w:jc w:val="center"/>
              <w:rPr>
                <w:color w:val="002060"/>
              </w:rPr>
            </w:pPr>
            <w:r w:rsidRPr="003521C2">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6F3B3" w14:textId="77777777" w:rsidR="006249C0" w:rsidRPr="003521C2" w:rsidRDefault="006249C0" w:rsidP="00BB2792">
            <w:pPr>
              <w:pStyle w:val="rowtabella0"/>
              <w:jc w:val="center"/>
              <w:rPr>
                <w:color w:val="002060"/>
              </w:rPr>
            </w:pPr>
            <w:r w:rsidRPr="003521C2">
              <w:rPr>
                <w:color w:val="002060"/>
              </w:rPr>
              <w:t>125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FFFC8" w14:textId="77777777" w:rsidR="006249C0" w:rsidRPr="003521C2" w:rsidRDefault="006249C0" w:rsidP="00BB2792">
            <w:pPr>
              <w:pStyle w:val="rowtabella0"/>
              <w:jc w:val="center"/>
              <w:rPr>
                <w:color w:val="002060"/>
              </w:rPr>
            </w:pPr>
            <w:r w:rsidRPr="003521C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468C1" w14:textId="77777777" w:rsidR="006249C0" w:rsidRPr="003521C2" w:rsidRDefault="006249C0" w:rsidP="00BB2792">
            <w:pPr>
              <w:pStyle w:val="rowtabella0"/>
              <w:jc w:val="center"/>
              <w:rPr>
                <w:color w:val="002060"/>
              </w:rPr>
            </w:pPr>
            <w:r w:rsidRPr="003521C2">
              <w:rPr>
                <w:color w:val="002060"/>
              </w:rPr>
              <w:t>0</w:t>
            </w:r>
          </w:p>
        </w:tc>
      </w:tr>
    </w:tbl>
    <w:p w14:paraId="74723F2C" w14:textId="77777777" w:rsidR="006249C0" w:rsidRPr="003521C2" w:rsidRDefault="006249C0" w:rsidP="006249C0">
      <w:pPr>
        <w:pStyle w:val="breakline"/>
        <w:rPr>
          <w:rFonts w:ascii="Arial" w:eastAsiaTheme="minorEastAsia" w:hAnsi="Arial" w:cs="Arial"/>
          <w:color w:val="002060"/>
        </w:rPr>
      </w:pPr>
    </w:p>
    <w:p w14:paraId="5DEE7C9C" w14:textId="77777777" w:rsidR="006249C0" w:rsidRPr="003521C2" w:rsidRDefault="006249C0" w:rsidP="006249C0">
      <w:pPr>
        <w:pStyle w:val="breakline"/>
        <w:rPr>
          <w:rFonts w:ascii="Arial" w:hAnsi="Arial" w:cs="Arial"/>
          <w:color w:val="002060"/>
        </w:rPr>
      </w:pPr>
    </w:p>
    <w:p w14:paraId="212F4FA8" w14:textId="77777777" w:rsidR="006249C0" w:rsidRPr="003521C2" w:rsidRDefault="006249C0" w:rsidP="006249C0">
      <w:pPr>
        <w:pStyle w:val="sottotitolocampionato10"/>
        <w:rPr>
          <w:color w:val="002060"/>
        </w:rPr>
      </w:pPr>
      <w:r w:rsidRPr="003521C2">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249C0" w:rsidRPr="003521C2" w14:paraId="6DB33D68" w14:textId="77777777" w:rsidTr="00BB279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F917C" w14:textId="77777777" w:rsidR="006249C0" w:rsidRPr="003521C2" w:rsidRDefault="006249C0" w:rsidP="00BB2792">
            <w:pPr>
              <w:pStyle w:val="headertabella0"/>
              <w:rPr>
                <w:color w:val="002060"/>
              </w:rPr>
            </w:pPr>
            <w:r w:rsidRPr="003521C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D1765" w14:textId="77777777" w:rsidR="006249C0" w:rsidRPr="003521C2" w:rsidRDefault="006249C0" w:rsidP="00BB2792">
            <w:pPr>
              <w:pStyle w:val="headertabella0"/>
              <w:rPr>
                <w:color w:val="002060"/>
              </w:rPr>
            </w:pPr>
            <w:r w:rsidRPr="003521C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72CE6" w14:textId="77777777" w:rsidR="006249C0" w:rsidRPr="003521C2" w:rsidRDefault="006249C0" w:rsidP="00BB2792">
            <w:pPr>
              <w:pStyle w:val="headertabella0"/>
              <w:rPr>
                <w:color w:val="002060"/>
              </w:rPr>
            </w:pPr>
            <w:r w:rsidRPr="003521C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237AB" w14:textId="77777777" w:rsidR="006249C0" w:rsidRPr="003521C2" w:rsidRDefault="006249C0" w:rsidP="00BB2792">
            <w:pPr>
              <w:pStyle w:val="headertabella0"/>
              <w:rPr>
                <w:color w:val="002060"/>
              </w:rPr>
            </w:pPr>
            <w:r w:rsidRPr="003521C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E69DE" w14:textId="77777777" w:rsidR="006249C0" w:rsidRPr="003521C2" w:rsidRDefault="006249C0" w:rsidP="00BB2792">
            <w:pPr>
              <w:pStyle w:val="headertabella0"/>
              <w:rPr>
                <w:color w:val="002060"/>
              </w:rPr>
            </w:pPr>
            <w:r w:rsidRPr="003521C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0662F" w14:textId="77777777" w:rsidR="006249C0" w:rsidRPr="003521C2" w:rsidRDefault="006249C0" w:rsidP="00BB2792">
            <w:pPr>
              <w:pStyle w:val="headertabella0"/>
              <w:rPr>
                <w:color w:val="002060"/>
              </w:rPr>
            </w:pPr>
            <w:r w:rsidRPr="003521C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CC834" w14:textId="77777777" w:rsidR="006249C0" w:rsidRPr="003521C2" w:rsidRDefault="006249C0" w:rsidP="00BB2792">
            <w:pPr>
              <w:pStyle w:val="headertabella0"/>
              <w:rPr>
                <w:color w:val="002060"/>
              </w:rPr>
            </w:pPr>
            <w:r w:rsidRPr="003521C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95666" w14:textId="77777777" w:rsidR="006249C0" w:rsidRPr="003521C2" w:rsidRDefault="006249C0" w:rsidP="00BB2792">
            <w:pPr>
              <w:pStyle w:val="headertabella0"/>
              <w:rPr>
                <w:color w:val="002060"/>
              </w:rPr>
            </w:pPr>
            <w:r w:rsidRPr="003521C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442ED" w14:textId="77777777" w:rsidR="006249C0" w:rsidRPr="003521C2" w:rsidRDefault="006249C0" w:rsidP="00BB2792">
            <w:pPr>
              <w:pStyle w:val="headertabella0"/>
              <w:rPr>
                <w:color w:val="002060"/>
              </w:rPr>
            </w:pPr>
            <w:r w:rsidRPr="003521C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83698" w14:textId="77777777" w:rsidR="006249C0" w:rsidRPr="003521C2" w:rsidRDefault="006249C0" w:rsidP="00BB2792">
            <w:pPr>
              <w:pStyle w:val="headertabella0"/>
              <w:rPr>
                <w:color w:val="002060"/>
              </w:rPr>
            </w:pPr>
            <w:r w:rsidRPr="003521C2">
              <w:rPr>
                <w:color w:val="002060"/>
              </w:rPr>
              <w:t>PE</w:t>
            </w:r>
          </w:p>
        </w:tc>
      </w:tr>
      <w:tr w:rsidR="006249C0" w:rsidRPr="003521C2" w14:paraId="05C727AD" w14:textId="77777777" w:rsidTr="00BB279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47B6F8" w14:textId="77777777" w:rsidR="006249C0" w:rsidRPr="003521C2" w:rsidRDefault="006249C0" w:rsidP="00BB2792">
            <w:pPr>
              <w:pStyle w:val="rowtabella0"/>
              <w:rPr>
                <w:color w:val="002060"/>
                <w:lang w:val="es-ES"/>
              </w:rPr>
            </w:pPr>
            <w:r w:rsidRPr="003521C2">
              <w:rPr>
                <w:color w:val="002060"/>
                <w:lang w:val="es-ES"/>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3090F" w14:textId="77777777" w:rsidR="006249C0" w:rsidRPr="003521C2" w:rsidRDefault="006249C0" w:rsidP="00BB2792">
            <w:pPr>
              <w:pStyle w:val="rowtabella0"/>
              <w:jc w:val="center"/>
              <w:rPr>
                <w:color w:val="002060"/>
              </w:rPr>
            </w:pPr>
            <w:r w:rsidRPr="003521C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F4A6E"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750D4" w14:textId="77777777" w:rsidR="006249C0" w:rsidRPr="003521C2" w:rsidRDefault="006249C0" w:rsidP="00BB2792">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499F4" w14:textId="77777777" w:rsidR="006249C0" w:rsidRPr="003521C2" w:rsidRDefault="006249C0" w:rsidP="00BB2792">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2DD50"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11E55" w14:textId="77777777" w:rsidR="006249C0" w:rsidRPr="003521C2" w:rsidRDefault="006249C0" w:rsidP="00BB2792">
            <w:pPr>
              <w:pStyle w:val="rowtabella0"/>
              <w:jc w:val="center"/>
              <w:rPr>
                <w:color w:val="002060"/>
              </w:rPr>
            </w:pPr>
            <w:r w:rsidRPr="003521C2">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560CE" w14:textId="77777777" w:rsidR="006249C0" w:rsidRPr="003521C2" w:rsidRDefault="006249C0" w:rsidP="00BB2792">
            <w:pPr>
              <w:pStyle w:val="rowtabella0"/>
              <w:jc w:val="center"/>
              <w:rPr>
                <w:color w:val="002060"/>
              </w:rPr>
            </w:pPr>
            <w:r w:rsidRPr="003521C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FB0B0" w14:textId="77777777" w:rsidR="006249C0" w:rsidRPr="003521C2" w:rsidRDefault="006249C0" w:rsidP="00BB2792">
            <w:pPr>
              <w:pStyle w:val="rowtabella0"/>
              <w:jc w:val="center"/>
              <w:rPr>
                <w:color w:val="002060"/>
              </w:rPr>
            </w:pPr>
            <w:r w:rsidRPr="003521C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A3D1B" w14:textId="77777777" w:rsidR="006249C0" w:rsidRPr="003521C2" w:rsidRDefault="006249C0" w:rsidP="00BB2792">
            <w:pPr>
              <w:pStyle w:val="rowtabella0"/>
              <w:jc w:val="center"/>
              <w:rPr>
                <w:color w:val="002060"/>
              </w:rPr>
            </w:pPr>
            <w:r w:rsidRPr="003521C2">
              <w:rPr>
                <w:color w:val="002060"/>
              </w:rPr>
              <w:t>0</w:t>
            </w:r>
          </w:p>
        </w:tc>
      </w:tr>
      <w:tr w:rsidR="006249C0" w:rsidRPr="003521C2" w14:paraId="30D8A2F5"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49DCC8" w14:textId="77777777" w:rsidR="006249C0" w:rsidRPr="003521C2" w:rsidRDefault="006249C0" w:rsidP="00BB2792">
            <w:pPr>
              <w:pStyle w:val="rowtabella0"/>
              <w:rPr>
                <w:color w:val="002060"/>
              </w:rPr>
            </w:pPr>
            <w:r w:rsidRPr="003521C2">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7C2B1" w14:textId="77777777" w:rsidR="006249C0" w:rsidRPr="003521C2" w:rsidRDefault="006249C0" w:rsidP="00BB2792">
            <w:pPr>
              <w:pStyle w:val="rowtabella0"/>
              <w:jc w:val="center"/>
              <w:rPr>
                <w:color w:val="002060"/>
              </w:rPr>
            </w:pPr>
            <w:r w:rsidRPr="003521C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4D892"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50B77" w14:textId="77777777" w:rsidR="006249C0" w:rsidRPr="003521C2" w:rsidRDefault="006249C0" w:rsidP="00BB2792">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5B76F"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B0A0B" w14:textId="77777777" w:rsidR="006249C0" w:rsidRPr="003521C2" w:rsidRDefault="006249C0" w:rsidP="00BB2792">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D376B" w14:textId="77777777" w:rsidR="006249C0" w:rsidRPr="003521C2" w:rsidRDefault="006249C0" w:rsidP="00BB2792">
            <w:pPr>
              <w:pStyle w:val="rowtabella0"/>
              <w:jc w:val="center"/>
              <w:rPr>
                <w:color w:val="002060"/>
              </w:rPr>
            </w:pPr>
            <w:r w:rsidRPr="003521C2">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3BB3D" w14:textId="77777777" w:rsidR="006249C0" w:rsidRPr="003521C2" w:rsidRDefault="006249C0" w:rsidP="00BB2792">
            <w:pPr>
              <w:pStyle w:val="rowtabella0"/>
              <w:jc w:val="center"/>
              <w:rPr>
                <w:color w:val="002060"/>
              </w:rPr>
            </w:pPr>
            <w:r w:rsidRPr="003521C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31C47" w14:textId="77777777" w:rsidR="006249C0" w:rsidRPr="003521C2" w:rsidRDefault="006249C0" w:rsidP="00BB2792">
            <w:pPr>
              <w:pStyle w:val="rowtabella0"/>
              <w:jc w:val="center"/>
              <w:rPr>
                <w:color w:val="002060"/>
              </w:rPr>
            </w:pPr>
            <w:r w:rsidRPr="003521C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0B912" w14:textId="77777777" w:rsidR="006249C0" w:rsidRPr="003521C2" w:rsidRDefault="006249C0" w:rsidP="00BB2792">
            <w:pPr>
              <w:pStyle w:val="rowtabella0"/>
              <w:jc w:val="center"/>
              <w:rPr>
                <w:color w:val="002060"/>
              </w:rPr>
            </w:pPr>
            <w:r w:rsidRPr="003521C2">
              <w:rPr>
                <w:color w:val="002060"/>
              </w:rPr>
              <w:t>0</w:t>
            </w:r>
          </w:p>
        </w:tc>
      </w:tr>
      <w:tr w:rsidR="006249C0" w:rsidRPr="003521C2" w14:paraId="25DD2508"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F06C6C" w14:textId="77777777" w:rsidR="006249C0" w:rsidRPr="003521C2" w:rsidRDefault="006249C0" w:rsidP="00BB2792">
            <w:pPr>
              <w:pStyle w:val="rowtabella0"/>
              <w:rPr>
                <w:color w:val="002060"/>
              </w:rPr>
            </w:pPr>
            <w:r w:rsidRPr="003521C2">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C0F6C" w14:textId="77777777" w:rsidR="006249C0" w:rsidRPr="003521C2" w:rsidRDefault="006249C0" w:rsidP="00BB2792">
            <w:pPr>
              <w:pStyle w:val="rowtabella0"/>
              <w:jc w:val="center"/>
              <w:rPr>
                <w:color w:val="002060"/>
              </w:rPr>
            </w:pPr>
            <w:r w:rsidRPr="003521C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8982C"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2BD02" w14:textId="77777777" w:rsidR="006249C0" w:rsidRPr="003521C2" w:rsidRDefault="006249C0" w:rsidP="00BB2792">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9B438"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38E8D" w14:textId="77777777" w:rsidR="006249C0" w:rsidRPr="003521C2" w:rsidRDefault="006249C0" w:rsidP="00BB2792">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098A1" w14:textId="77777777" w:rsidR="006249C0" w:rsidRPr="003521C2" w:rsidRDefault="006249C0" w:rsidP="00BB2792">
            <w:pPr>
              <w:pStyle w:val="rowtabella0"/>
              <w:jc w:val="center"/>
              <w:rPr>
                <w:color w:val="002060"/>
              </w:rPr>
            </w:pPr>
            <w:r w:rsidRPr="003521C2">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C376C" w14:textId="77777777" w:rsidR="006249C0" w:rsidRPr="003521C2" w:rsidRDefault="006249C0" w:rsidP="00BB2792">
            <w:pPr>
              <w:pStyle w:val="rowtabella0"/>
              <w:jc w:val="center"/>
              <w:rPr>
                <w:color w:val="002060"/>
              </w:rPr>
            </w:pPr>
            <w:r w:rsidRPr="003521C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70964" w14:textId="77777777" w:rsidR="006249C0" w:rsidRPr="003521C2" w:rsidRDefault="006249C0" w:rsidP="00BB2792">
            <w:pPr>
              <w:pStyle w:val="rowtabella0"/>
              <w:jc w:val="center"/>
              <w:rPr>
                <w:color w:val="002060"/>
              </w:rPr>
            </w:pPr>
            <w:r w:rsidRPr="003521C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03564" w14:textId="77777777" w:rsidR="006249C0" w:rsidRPr="003521C2" w:rsidRDefault="006249C0" w:rsidP="00BB2792">
            <w:pPr>
              <w:pStyle w:val="rowtabella0"/>
              <w:jc w:val="center"/>
              <w:rPr>
                <w:color w:val="002060"/>
              </w:rPr>
            </w:pPr>
            <w:r w:rsidRPr="003521C2">
              <w:rPr>
                <w:color w:val="002060"/>
              </w:rPr>
              <w:t>0</w:t>
            </w:r>
          </w:p>
        </w:tc>
      </w:tr>
      <w:tr w:rsidR="006249C0" w:rsidRPr="003521C2" w14:paraId="69B8B142"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E2665E" w14:textId="77777777" w:rsidR="006249C0" w:rsidRPr="003521C2" w:rsidRDefault="006249C0" w:rsidP="00BB2792">
            <w:pPr>
              <w:pStyle w:val="rowtabella0"/>
              <w:rPr>
                <w:color w:val="002060"/>
              </w:rPr>
            </w:pPr>
            <w:r w:rsidRPr="003521C2">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E0269" w14:textId="77777777" w:rsidR="006249C0" w:rsidRPr="003521C2" w:rsidRDefault="006249C0" w:rsidP="00BB2792">
            <w:pPr>
              <w:pStyle w:val="rowtabella0"/>
              <w:jc w:val="center"/>
              <w:rPr>
                <w:color w:val="002060"/>
              </w:rPr>
            </w:pPr>
            <w:r w:rsidRPr="003521C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F3CF4"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22911" w14:textId="77777777" w:rsidR="006249C0" w:rsidRPr="003521C2" w:rsidRDefault="006249C0" w:rsidP="00BB2792">
            <w:pPr>
              <w:pStyle w:val="rowtabella0"/>
              <w:jc w:val="center"/>
              <w:rPr>
                <w:color w:val="002060"/>
              </w:rPr>
            </w:pPr>
            <w:r w:rsidRPr="003521C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E5581"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31805" w14:textId="77777777" w:rsidR="006249C0" w:rsidRPr="003521C2" w:rsidRDefault="006249C0" w:rsidP="00BB2792">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D4FB5" w14:textId="77777777" w:rsidR="006249C0" w:rsidRPr="003521C2" w:rsidRDefault="006249C0" w:rsidP="00BB2792">
            <w:pPr>
              <w:pStyle w:val="rowtabella0"/>
              <w:jc w:val="center"/>
              <w:rPr>
                <w:color w:val="002060"/>
              </w:rPr>
            </w:pPr>
            <w:r w:rsidRPr="003521C2">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7AF11" w14:textId="77777777" w:rsidR="006249C0" w:rsidRPr="003521C2" w:rsidRDefault="006249C0" w:rsidP="00BB2792">
            <w:pPr>
              <w:pStyle w:val="rowtabella0"/>
              <w:jc w:val="center"/>
              <w:rPr>
                <w:color w:val="002060"/>
              </w:rPr>
            </w:pPr>
            <w:r w:rsidRPr="003521C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3F09F" w14:textId="77777777" w:rsidR="006249C0" w:rsidRPr="003521C2" w:rsidRDefault="006249C0" w:rsidP="00BB2792">
            <w:pPr>
              <w:pStyle w:val="rowtabella0"/>
              <w:jc w:val="center"/>
              <w:rPr>
                <w:color w:val="002060"/>
              </w:rPr>
            </w:pPr>
            <w:r w:rsidRPr="003521C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2EE9D" w14:textId="77777777" w:rsidR="006249C0" w:rsidRPr="003521C2" w:rsidRDefault="006249C0" w:rsidP="00BB2792">
            <w:pPr>
              <w:pStyle w:val="rowtabella0"/>
              <w:jc w:val="center"/>
              <w:rPr>
                <w:color w:val="002060"/>
              </w:rPr>
            </w:pPr>
            <w:r w:rsidRPr="003521C2">
              <w:rPr>
                <w:color w:val="002060"/>
              </w:rPr>
              <w:t>0</w:t>
            </w:r>
          </w:p>
        </w:tc>
      </w:tr>
      <w:tr w:rsidR="006249C0" w:rsidRPr="003521C2" w14:paraId="1AA4C289"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7521F7" w14:textId="77777777" w:rsidR="006249C0" w:rsidRPr="003521C2" w:rsidRDefault="006249C0" w:rsidP="00BB2792">
            <w:pPr>
              <w:pStyle w:val="rowtabella0"/>
              <w:rPr>
                <w:color w:val="002060"/>
              </w:rPr>
            </w:pPr>
            <w:r w:rsidRPr="003521C2">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4FDA3" w14:textId="77777777" w:rsidR="006249C0" w:rsidRPr="003521C2" w:rsidRDefault="006249C0" w:rsidP="00BB2792">
            <w:pPr>
              <w:pStyle w:val="rowtabella0"/>
              <w:jc w:val="center"/>
              <w:rPr>
                <w:color w:val="002060"/>
              </w:rPr>
            </w:pPr>
            <w:r w:rsidRPr="003521C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32842"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C6836" w14:textId="77777777" w:rsidR="006249C0" w:rsidRPr="003521C2" w:rsidRDefault="006249C0" w:rsidP="00BB2792">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6993C" w14:textId="77777777" w:rsidR="006249C0" w:rsidRPr="003521C2" w:rsidRDefault="006249C0" w:rsidP="00BB2792">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186C8" w14:textId="77777777" w:rsidR="006249C0" w:rsidRPr="003521C2" w:rsidRDefault="006249C0" w:rsidP="00BB2792">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CADC1" w14:textId="77777777" w:rsidR="006249C0" w:rsidRPr="003521C2" w:rsidRDefault="006249C0" w:rsidP="00BB2792">
            <w:pPr>
              <w:pStyle w:val="rowtabella0"/>
              <w:jc w:val="center"/>
              <w:rPr>
                <w:color w:val="002060"/>
              </w:rPr>
            </w:pPr>
            <w:r w:rsidRPr="003521C2">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28BC6" w14:textId="77777777" w:rsidR="006249C0" w:rsidRPr="003521C2" w:rsidRDefault="006249C0" w:rsidP="00BB2792">
            <w:pPr>
              <w:pStyle w:val="rowtabella0"/>
              <w:jc w:val="center"/>
              <w:rPr>
                <w:color w:val="002060"/>
              </w:rPr>
            </w:pPr>
            <w:r w:rsidRPr="003521C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8E96B" w14:textId="77777777" w:rsidR="006249C0" w:rsidRPr="003521C2" w:rsidRDefault="006249C0" w:rsidP="00BB2792">
            <w:pPr>
              <w:pStyle w:val="rowtabella0"/>
              <w:jc w:val="center"/>
              <w:rPr>
                <w:color w:val="002060"/>
              </w:rPr>
            </w:pPr>
            <w:r w:rsidRPr="003521C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F9A71" w14:textId="77777777" w:rsidR="006249C0" w:rsidRPr="003521C2" w:rsidRDefault="006249C0" w:rsidP="00BB2792">
            <w:pPr>
              <w:pStyle w:val="rowtabella0"/>
              <w:jc w:val="center"/>
              <w:rPr>
                <w:color w:val="002060"/>
              </w:rPr>
            </w:pPr>
            <w:r w:rsidRPr="003521C2">
              <w:rPr>
                <w:color w:val="002060"/>
              </w:rPr>
              <w:t>0</w:t>
            </w:r>
          </w:p>
        </w:tc>
      </w:tr>
      <w:tr w:rsidR="006249C0" w:rsidRPr="003521C2" w14:paraId="124A68AB"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C7C14F" w14:textId="77777777" w:rsidR="006249C0" w:rsidRPr="003521C2" w:rsidRDefault="006249C0" w:rsidP="00BB2792">
            <w:pPr>
              <w:pStyle w:val="rowtabella0"/>
              <w:rPr>
                <w:color w:val="002060"/>
              </w:rPr>
            </w:pPr>
            <w:r w:rsidRPr="003521C2">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FCEBD" w14:textId="77777777" w:rsidR="006249C0" w:rsidRPr="003521C2" w:rsidRDefault="006249C0" w:rsidP="00BB2792">
            <w:pPr>
              <w:pStyle w:val="rowtabella0"/>
              <w:jc w:val="center"/>
              <w:rPr>
                <w:color w:val="002060"/>
              </w:rPr>
            </w:pPr>
            <w:r w:rsidRPr="003521C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AF6BD"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86E79" w14:textId="77777777" w:rsidR="006249C0" w:rsidRPr="003521C2" w:rsidRDefault="006249C0" w:rsidP="00BB2792">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3128A" w14:textId="77777777" w:rsidR="006249C0" w:rsidRPr="003521C2" w:rsidRDefault="006249C0" w:rsidP="00BB2792">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B1843" w14:textId="77777777" w:rsidR="006249C0" w:rsidRPr="003521C2" w:rsidRDefault="006249C0" w:rsidP="00BB2792">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EC444" w14:textId="77777777" w:rsidR="006249C0" w:rsidRPr="003521C2" w:rsidRDefault="006249C0" w:rsidP="00BB2792">
            <w:pPr>
              <w:pStyle w:val="rowtabella0"/>
              <w:jc w:val="center"/>
              <w:rPr>
                <w:color w:val="002060"/>
              </w:rPr>
            </w:pPr>
            <w:r w:rsidRPr="003521C2">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C3D31" w14:textId="77777777" w:rsidR="006249C0" w:rsidRPr="003521C2" w:rsidRDefault="006249C0" w:rsidP="00BB2792">
            <w:pPr>
              <w:pStyle w:val="rowtabella0"/>
              <w:jc w:val="center"/>
              <w:rPr>
                <w:color w:val="002060"/>
              </w:rPr>
            </w:pPr>
            <w:r w:rsidRPr="003521C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46E7F" w14:textId="77777777" w:rsidR="006249C0" w:rsidRPr="003521C2" w:rsidRDefault="006249C0" w:rsidP="00BB2792">
            <w:pPr>
              <w:pStyle w:val="rowtabella0"/>
              <w:jc w:val="center"/>
              <w:rPr>
                <w:color w:val="002060"/>
              </w:rPr>
            </w:pPr>
            <w:r w:rsidRPr="003521C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FD4FB" w14:textId="77777777" w:rsidR="006249C0" w:rsidRPr="003521C2" w:rsidRDefault="006249C0" w:rsidP="00BB2792">
            <w:pPr>
              <w:pStyle w:val="rowtabella0"/>
              <w:jc w:val="center"/>
              <w:rPr>
                <w:color w:val="002060"/>
              </w:rPr>
            </w:pPr>
            <w:r w:rsidRPr="003521C2">
              <w:rPr>
                <w:color w:val="002060"/>
              </w:rPr>
              <w:t>0</w:t>
            </w:r>
          </w:p>
        </w:tc>
      </w:tr>
      <w:tr w:rsidR="006249C0" w:rsidRPr="003521C2" w14:paraId="11D27A5C"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9E2689" w14:textId="77777777" w:rsidR="006249C0" w:rsidRPr="003521C2" w:rsidRDefault="006249C0" w:rsidP="00BB2792">
            <w:pPr>
              <w:pStyle w:val="rowtabella0"/>
              <w:rPr>
                <w:color w:val="002060"/>
              </w:rPr>
            </w:pPr>
            <w:r w:rsidRPr="003521C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93B60" w14:textId="77777777" w:rsidR="006249C0" w:rsidRPr="003521C2" w:rsidRDefault="006249C0" w:rsidP="00BB2792">
            <w:pPr>
              <w:pStyle w:val="rowtabella0"/>
              <w:jc w:val="center"/>
              <w:rPr>
                <w:color w:val="002060"/>
              </w:rPr>
            </w:pPr>
            <w:r w:rsidRPr="003521C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7910A"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40B32" w14:textId="77777777" w:rsidR="006249C0" w:rsidRPr="003521C2" w:rsidRDefault="006249C0" w:rsidP="00BB2792">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E397B" w14:textId="77777777" w:rsidR="006249C0" w:rsidRPr="003521C2" w:rsidRDefault="006249C0" w:rsidP="00BB2792">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005FD" w14:textId="77777777" w:rsidR="006249C0" w:rsidRPr="003521C2" w:rsidRDefault="006249C0" w:rsidP="00BB2792">
            <w:pPr>
              <w:pStyle w:val="rowtabella0"/>
              <w:jc w:val="center"/>
              <w:rPr>
                <w:color w:val="002060"/>
              </w:rPr>
            </w:pPr>
            <w:r w:rsidRPr="003521C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2A0BC" w14:textId="77777777" w:rsidR="006249C0" w:rsidRPr="003521C2" w:rsidRDefault="006249C0" w:rsidP="00BB2792">
            <w:pPr>
              <w:pStyle w:val="rowtabella0"/>
              <w:jc w:val="center"/>
              <w:rPr>
                <w:color w:val="002060"/>
              </w:rPr>
            </w:pPr>
            <w:r w:rsidRPr="003521C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D46BA" w14:textId="77777777" w:rsidR="006249C0" w:rsidRPr="003521C2" w:rsidRDefault="006249C0" w:rsidP="00BB2792">
            <w:pPr>
              <w:pStyle w:val="rowtabella0"/>
              <w:jc w:val="center"/>
              <w:rPr>
                <w:color w:val="002060"/>
              </w:rPr>
            </w:pPr>
            <w:r w:rsidRPr="003521C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F4621" w14:textId="77777777" w:rsidR="006249C0" w:rsidRPr="003521C2" w:rsidRDefault="006249C0" w:rsidP="00BB2792">
            <w:pPr>
              <w:pStyle w:val="rowtabella0"/>
              <w:jc w:val="center"/>
              <w:rPr>
                <w:color w:val="002060"/>
              </w:rPr>
            </w:pPr>
            <w:r w:rsidRPr="003521C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243DE" w14:textId="77777777" w:rsidR="006249C0" w:rsidRPr="003521C2" w:rsidRDefault="006249C0" w:rsidP="00BB2792">
            <w:pPr>
              <w:pStyle w:val="rowtabella0"/>
              <w:jc w:val="center"/>
              <w:rPr>
                <w:color w:val="002060"/>
              </w:rPr>
            </w:pPr>
            <w:r w:rsidRPr="003521C2">
              <w:rPr>
                <w:color w:val="002060"/>
              </w:rPr>
              <w:t>0</w:t>
            </w:r>
          </w:p>
        </w:tc>
      </w:tr>
      <w:tr w:rsidR="006249C0" w:rsidRPr="003521C2" w14:paraId="1D722B0B"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ACE5AD" w14:textId="77777777" w:rsidR="006249C0" w:rsidRPr="003521C2" w:rsidRDefault="006249C0" w:rsidP="00BB2792">
            <w:pPr>
              <w:pStyle w:val="rowtabella0"/>
              <w:rPr>
                <w:color w:val="002060"/>
              </w:rPr>
            </w:pPr>
            <w:r w:rsidRPr="003521C2">
              <w:rPr>
                <w:color w:val="002060"/>
              </w:rPr>
              <w:t>A.S.D. IMBRECCIATA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3F7E9" w14:textId="77777777" w:rsidR="006249C0" w:rsidRPr="003521C2" w:rsidRDefault="006249C0" w:rsidP="00BB2792">
            <w:pPr>
              <w:pStyle w:val="rowtabella0"/>
              <w:jc w:val="center"/>
              <w:rPr>
                <w:color w:val="002060"/>
              </w:rPr>
            </w:pPr>
            <w:r w:rsidRPr="003521C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A8C39"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233BC" w14:textId="77777777" w:rsidR="006249C0" w:rsidRPr="003521C2" w:rsidRDefault="006249C0" w:rsidP="00BB2792">
            <w:pPr>
              <w:pStyle w:val="rowtabella0"/>
              <w:jc w:val="center"/>
              <w:rPr>
                <w:color w:val="002060"/>
              </w:rPr>
            </w:pPr>
            <w:r w:rsidRPr="003521C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782A5"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BDB7E" w14:textId="77777777" w:rsidR="006249C0" w:rsidRPr="003521C2" w:rsidRDefault="006249C0" w:rsidP="00BB2792">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04BAA" w14:textId="77777777" w:rsidR="006249C0" w:rsidRPr="003521C2" w:rsidRDefault="006249C0" w:rsidP="00BB2792">
            <w:pPr>
              <w:pStyle w:val="rowtabella0"/>
              <w:jc w:val="center"/>
              <w:rPr>
                <w:color w:val="002060"/>
              </w:rPr>
            </w:pPr>
            <w:r w:rsidRPr="003521C2">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378E5" w14:textId="77777777" w:rsidR="006249C0" w:rsidRPr="003521C2" w:rsidRDefault="006249C0" w:rsidP="00BB2792">
            <w:pPr>
              <w:pStyle w:val="rowtabella0"/>
              <w:jc w:val="center"/>
              <w:rPr>
                <w:color w:val="002060"/>
              </w:rPr>
            </w:pPr>
            <w:r w:rsidRPr="003521C2">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1D59C" w14:textId="77777777" w:rsidR="006249C0" w:rsidRPr="003521C2" w:rsidRDefault="006249C0" w:rsidP="00BB2792">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CBB82" w14:textId="77777777" w:rsidR="006249C0" w:rsidRPr="003521C2" w:rsidRDefault="006249C0" w:rsidP="00BB2792">
            <w:pPr>
              <w:pStyle w:val="rowtabella0"/>
              <w:jc w:val="center"/>
              <w:rPr>
                <w:color w:val="002060"/>
              </w:rPr>
            </w:pPr>
            <w:r w:rsidRPr="003521C2">
              <w:rPr>
                <w:color w:val="002060"/>
              </w:rPr>
              <w:t>0</w:t>
            </w:r>
          </w:p>
        </w:tc>
      </w:tr>
      <w:tr w:rsidR="006249C0" w:rsidRPr="003521C2" w14:paraId="091F7ACB"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E9FD0C" w14:textId="77777777" w:rsidR="006249C0" w:rsidRPr="003521C2" w:rsidRDefault="006249C0" w:rsidP="00BB2792">
            <w:pPr>
              <w:pStyle w:val="rowtabella0"/>
              <w:rPr>
                <w:color w:val="002060"/>
              </w:rPr>
            </w:pPr>
            <w:r w:rsidRPr="003521C2">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D7ABF" w14:textId="77777777" w:rsidR="006249C0" w:rsidRPr="003521C2" w:rsidRDefault="006249C0" w:rsidP="00BB2792">
            <w:pPr>
              <w:pStyle w:val="rowtabella0"/>
              <w:jc w:val="center"/>
              <w:rPr>
                <w:color w:val="002060"/>
              </w:rPr>
            </w:pPr>
            <w:r w:rsidRPr="003521C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AAC81"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8B6C4" w14:textId="77777777" w:rsidR="006249C0" w:rsidRPr="003521C2" w:rsidRDefault="006249C0" w:rsidP="00BB2792">
            <w:pPr>
              <w:pStyle w:val="rowtabella0"/>
              <w:jc w:val="center"/>
              <w:rPr>
                <w:color w:val="002060"/>
              </w:rPr>
            </w:pPr>
            <w:r w:rsidRPr="003521C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8583E"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E109A" w14:textId="77777777" w:rsidR="006249C0" w:rsidRPr="003521C2" w:rsidRDefault="006249C0" w:rsidP="00BB2792">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FA1C3" w14:textId="77777777" w:rsidR="006249C0" w:rsidRPr="003521C2" w:rsidRDefault="006249C0" w:rsidP="00BB2792">
            <w:pPr>
              <w:pStyle w:val="rowtabella0"/>
              <w:jc w:val="center"/>
              <w:rPr>
                <w:color w:val="002060"/>
              </w:rPr>
            </w:pPr>
            <w:r w:rsidRPr="003521C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D8A0F" w14:textId="77777777" w:rsidR="006249C0" w:rsidRPr="003521C2" w:rsidRDefault="006249C0" w:rsidP="00BB2792">
            <w:pPr>
              <w:pStyle w:val="rowtabella0"/>
              <w:jc w:val="center"/>
              <w:rPr>
                <w:color w:val="002060"/>
              </w:rPr>
            </w:pPr>
            <w:r w:rsidRPr="003521C2">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64195" w14:textId="77777777" w:rsidR="006249C0" w:rsidRPr="003521C2" w:rsidRDefault="006249C0" w:rsidP="00BB2792">
            <w:pPr>
              <w:pStyle w:val="rowtabella0"/>
              <w:jc w:val="center"/>
              <w:rPr>
                <w:color w:val="002060"/>
              </w:rPr>
            </w:pPr>
            <w:r w:rsidRPr="003521C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ECCB2" w14:textId="77777777" w:rsidR="006249C0" w:rsidRPr="003521C2" w:rsidRDefault="006249C0" w:rsidP="00BB2792">
            <w:pPr>
              <w:pStyle w:val="rowtabella0"/>
              <w:jc w:val="center"/>
              <w:rPr>
                <w:color w:val="002060"/>
              </w:rPr>
            </w:pPr>
            <w:r w:rsidRPr="003521C2">
              <w:rPr>
                <w:color w:val="002060"/>
              </w:rPr>
              <w:t>0</w:t>
            </w:r>
          </w:p>
        </w:tc>
      </w:tr>
      <w:tr w:rsidR="006249C0" w:rsidRPr="003521C2" w14:paraId="50EFF8D8"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B68515" w14:textId="77777777" w:rsidR="006249C0" w:rsidRPr="003521C2" w:rsidRDefault="006249C0" w:rsidP="00BB2792">
            <w:pPr>
              <w:pStyle w:val="rowtabella0"/>
              <w:rPr>
                <w:color w:val="002060"/>
              </w:rPr>
            </w:pPr>
            <w:r w:rsidRPr="003521C2">
              <w:rPr>
                <w:color w:val="002060"/>
              </w:rPr>
              <w:t>A.S.D. POLISPORTIVA S.C. LORETO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C271B"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524A7"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BFF72" w14:textId="77777777" w:rsidR="006249C0" w:rsidRPr="003521C2" w:rsidRDefault="006249C0" w:rsidP="00BB2792">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39E04"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1E4FC" w14:textId="77777777" w:rsidR="006249C0" w:rsidRPr="003521C2" w:rsidRDefault="006249C0" w:rsidP="00BB2792">
            <w:pPr>
              <w:pStyle w:val="rowtabella0"/>
              <w:jc w:val="center"/>
              <w:rPr>
                <w:color w:val="002060"/>
              </w:rPr>
            </w:pPr>
            <w:r w:rsidRPr="003521C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A4FBE" w14:textId="77777777" w:rsidR="006249C0" w:rsidRPr="003521C2" w:rsidRDefault="006249C0" w:rsidP="00BB2792">
            <w:pPr>
              <w:pStyle w:val="rowtabella0"/>
              <w:jc w:val="center"/>
              <w:rPr>
                <w:color w:val="002060"/>
              </w:rPr>
            </w:pPr>
            <w:r w:rsidRPr="003521C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20EB5" w14:textId="77777777" w:rsidR="006249C0" w:rsidRPr="003521C2" w:rsidRDefault="006249C0" w:rsidP="00BB2792">
            <w:pPr>
              <w:pStyle w:val="rowtabella0"/>
              <w:jc w:val="center"/>
              <w:rPr>
                <w:color w:val="002060"/>
              </w:rPr>
            </w:pPr>
            <w:r w:rsidRPr="003521C2">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AF1B2" w14:textId="77777777" w:rsidR="006249C0" w:rsidRPr="003521C2" w:rsidRDefault="006249C0" w:rsidP="00BB2792">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71F7E" w14:textId="77777777" w:rsidR="006249C0" w:rsidRPr="003521C2" w:rsidRDefault="006249C0" w:rsidP="00BB2792">
            <w:pPr>
              <w:pStyle w:val="rowtabella0"/>
              <w:jc w:val="center"/>
              <w:rPr>
                <w:color w:val="002060"/>
              </w:rPr>
            </w:pPr>
            <w:r w:rsidRPr="003521C2">
              <w:rPr>
                <w:color w:val="002060"/>
              </w:rPr>
              <w:t>0</w:t>
            </w:r>
          </w:p>
        </w:tc>
      </w:tr>
      <w:tr w:rsidR="006249C0" w:rsidRPr="003521C2" w14:paraId="35D8AB7C"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2A48AB" w14:textId="77777777" w:rsidR="006249C0" w:rsidRPr="003521C2" w:rsidRDefault="006249C0" w:rsidP="00BB2792">
            <w:pPr>
              <w:pStyle w:val="breakline"/>
              <w:rPr>
                <w:rFonts w:ascii="Arial" w:eastAsiaTheme="minorEastAsia" w:hAnsi="Arial" w:cs="Arial"/>
                <w:color w:val="002060"/>
              </w:rPr>
            </w:pPr>
            <w:r w:rsidRPr="003521C2">
              <w:rPr>
                <w:rFonts w:ascii="Arial" w:hAnsi="Arial" w:cs="Arial"/>
                <w:color w:val="002060"/>
              </w:rPr>
              <w:t>A.S.D. MONTELUPONE CALCIO A 5 – seconda squadra Under 21 –</w:t>
            </w:r>
          </w:p>
          <w:p w14:paraId="6E32858F" w14:textId="77777777" w:rsidR="006249C0" w:rsidRPr="003521C2" w:rsidRDefault="006249C0" w:rsidP="00BB2792">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ABD0E" w14:textId="77777777" w:rsidR="006249C0" w:rsidRPr="003521C2" w:rsidRDefault="006249C0" w:rsidP="00BB2792">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3908A"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CB86E"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C1393"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7D068" w14:textId="77777777" w:rsidR="006249C0" w:rsidRPr="003521C2" w:rsidRDefault="006249C0" w:rsidP="00BB2792">
            <w:pPr>
              <w:pStyle w:val="rowtabella0"/>
              <w:jc w:val="center"/>
              <w:rPr>
                <w:color w:val="002060"/>
              </w:rPr>
            </w:pPr>
            <w:r w:rsidRPr="003521C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3161A" w14:textId="77777777" w:rsidR="006249C0" w:rsidRPr="003521C2" w:rsidRDefault="006249C0" w:rsidP="00BB2792">
            <w:pPr>
              <w:pStyle w:val="rowtabella0"/>
              <w:jc w:val="center"/>
              <w:rPr>
                <w:color w:val="002060"/>
              </w:rPr>
            </w:pPr>
            <w:r w:rsidRPr="003521C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3A1B7" w14:textId="77777777" w:rsidR="006249C0" w:rsidRPr="003521C2" w:rsidRDefault="006249C0" w:rsidP="00BB2792">
            <w:pPr>
              <w:pStyle w:val="rowtabella0"/>
              <w:jc w:val="center"/>
              <w:rPr>
                <w:color w:val="002060"/>
              </w:rPr>
            </w:pPr>
            <w:r w:rsidRPr="003521C2">
              <w:rPr>
                <w:color w:val="002060"/>
              </w:rPr>
              <w:t>128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F9AC8" w14:textId="77777777" w:rsidR="006249C0" w:rsidRPr="003521C2" w:rsidRDefault="006249C0" w:rsidP="00BB2792">
            <w:pPr>
              <w:pStyle w:val="rowtabella0"/>
              <w:jc w:val="center"/>
              <w:rPr>
                <w:color w:val="002060"/>
              </w:rPr>
            </w:pPr>
            <w:r w:rsidRPr="003521C2">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1D86D" w14:textId="77777777" w:rsidR="006249C0" w:rsidRPr="003521C2" w:rsidRDefault="006249C0" w:rsidP="00BB2792">
            <w:pPr>
              <w:pStyle w:val="rowtabella0"/>
              <w:jc w:val="center"/>
              <w:rPr>
                <w:color w:val="002060"/>
              </w:rPr>
            </w:pPr>
            <w:r w:rsidRPr="003521C2">
              <w:rPr>
                <w:color w:val="002060"/>
              </w:rPr>
              <w:t>0</w:t>
            </w:r>
          </w:p>
        </w:tc>
      </w:tr>
      <w:tr w:rsidR="006249C0" w:rsidRPr="003521C2" w14:paraId="745E14AC" w14:textId="77777777" w:rsidTr="00BB279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377E60" w14:textId="77777777" w:rsidR="006249C0" w:rsidRPr="003521C2" w:rsidRDefault="006249C0" w:rsidP="00BB2792">
            <w:pPr>
              <w:pStyle w:val="rowtabella0"/>
              <w:rPr>
                <w:color w:val="002060"/>
              </w:rPr>
            </w:pPr>
            <w:r w:rsidRPr="003521C2">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809E8"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0EBBD"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07F10" w14:textId="77777777" w:rsidR="006249C0" w:rsidRPr="003521C2" w:rsidRDefault="006249C0" w:rsidP="00BB2792">
            <w:pPr>
              <w:pStyle w:val="rowtabella0"/>
              <w:jc w:val="center"/>
              <w:rPr>
                <w:color w:val="002060"/>
              </w:rPr>
            </w:pPr>
            <w:r w:rsidRPr="003521C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754A4"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6EA87" w14:textId="77777777" w:rsidR="006249C0" w:rsidRPr="003521C2" w:rsidRDefault="006249C0" w:rsidP="00BB2792">
            <w:pPr>
              <w:pStyle w:val="rowtabella0"/>
              <w:jc w:val="center"/>
              <w:rPr>
                <w:color w:val="002060"/>
              </w:rPr>
            </w:pPr>
            <w:r w:rsidRPr="003521C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FF371" w14:textId="77777777" w:rsidR="006249C0" w:rsidRPr="003521C2" w:rsidRDefault="006249C0" w:rsidP="00BB2792">
            <w:pPr>
              <w:pStyle w:val="rowtabella0"/>
              <w:jc w:val="center"/>
              <w:rPr>
                <w:color w:val="002060"/>
              </w:rPr>
            </w:pPr>
            <w:r w:rsidRPr="003521C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B0AF3" w14:textId="77777777" w:rsidR="006249C0" w:rsidRPr="003521C2" w:rsidRDefault="006249C0" w:rsidP="00BB2792">
            <w:pPr>
              <w:pStyle w:val="rowtabella0"/>
              <w:jc w:val="center"/>
              <w:rPr>
                <w:color w:val="002060"/>
              </w:rPr>
            </w:pPr>
            <w:r w:rsidRPr="003521C2">
              <w:rPr>
                <w:color w:val="002060"/>
              </w:rPr>
              <w:t>122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FB809" w14:textId="77777777" w:rsidR="006249C0" w:rsidRPr="003521C2" w:rsidRDefault="006249C0" w:rsidP="00BB2792">
            <w:pPr>
              <w:pStyle w:val="rowtabella0"/>
              <w:jc w:val="center"/>
              <w:rPr>
                <w:color w:val="002060"/>
              </w:rPr>
            </w:pPr>
            <w:r w:rsidRPr="003521C2">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40E1B" w14:textId="77777777" w:rsidR="006249C0" w:rsidRPr="003521C2" w:rsidRDefault="006249C0" w:rsidP="00BB2792">
            <w:pPr>
              <w:pStyle w:val="rowtabella0"/>
              <w:jc w:val="center"/>
              <w:rPr>
                <w:color w:val="002060"/>
              </w:rPr>
            </w:pPr>
            <w:r w:rsidRPr="003521C2">
              <w:rPr>
                <w:color w:val="002060"/>
              </w:rPr>
              <w:t>0</w:t>
            </w:r>
          </w:p>
        </w:tc>
      </w:tr>
    </w:tbl>
    <w:p w14:paraId="584BF5C8" w14:textId="77777777" w:rsidR="006249C0" w:rsidRPr="003521C2" w:rsidRDefault="006249C0" w:rsidP="006249C0">
      <w:pPr>
        <w:pStyle w:val="breakline"/>
        <w:rPr>
          <w:rFonts w:ascii="Arial" w:eastAsiaTheme="minorEastAsia" w:hAnsi="Arial" w:cs="Arial"/>
          <w:color w:val="002060"/>
        </w:rPr>
      </w:pPr>
    </w:p>
    <w:p w14:paraId="7520D7B0" w14:textId="77777777" w:rsidR="006249C0" w:rsidRPr="003521C2" w:rsidRDefault="006249C0" w:rsidP="006249C0">
      <w:pPr>
        <w:pStyle w:val="breakline"/>
        <w:rPr>
          <w:rFonts w:ascii="Arial" w:hAnsi="Arial" w:cs="Arial"/>
          <w:color w:val="002060"/>
        </w:rPr>
      </w:pPr>
    </w:p>
    <w:p w14:paraId="07FF7992" w14:textId="77777777" w:rsidR="006249C0" w:rsidRPr="003521C2" w:rsidRDefault="006249C0" w:rsidP="006249C0">
      <w:pPr>
        <w:pStyle w:val="sottotitolocampionato10"/>
        <w:rPr>
          <w:color w:val="002060"/>
        </w:rPr>
      </w:pPr>
      <w:r w:rsidRPr="003521C2">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249C0" w:rsidRPr="003521C2" w14:paraId="7EB41FE3" w14:textId="77777777" w:rsidTr="00BB279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78877" w14:textId="77777777" w:rsidR="006249C0" w:rsidRPr="003521C2" w:rsidRDefault="006249C0" w:rsidP="00BB2792">
            <w:pPr>
              <w:pStyle w:val="headertabella0"/>
              <w:rPr>
                <w:color w:val="002060"/>
              </w:rPr>
            </w:pPr>
            <w:r w:rsidRPr="003521C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B2070" w14:textId="77777777" w:rsidR="006249C0" w:rsidRPr="003521C2" w:rsidRDefault="006249C0" w:rsidP="00BB2792">
            <w:pPr>
              <w:pStyle w:val="headertabella0"/>
              <w:rPr>
                <w:color w:val="002060"/>
              </w:rPr>
            </w:pPr>
            <w:r w:rsidRPr="003521C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82F0B" w14:textId="77777777" w:rsidR="006249C0" w:rsidRPr="003521C2" w:rsidRDefault="006249C0" w:rsidP="00BB2792">
            <w:pPr>
              <w:pStyle w:val="headertabella0"/>
              <w:rPr>
                <w:color w:val="002060"/>
              </w:rPr>
            </w:pPr>
            <w:r w:rsidRPr="003521C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1A857" w14:textId="77777777" w:rsidR="006249C0" w:rsidRPr="003521C2" w:rsidRDefault="006249C0" w:rsidP="00BB2792">
            <w:pPr>
              <w:pStyle w:val="headertabella0"/>
              <w:rPr>
                <w:color w:val="002060"/>
              </w:rPr>
            </w:pPr>
            <w:r w:rsidRPr="003521C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3E84C" w14:textId="77777777" w:rsidR="006249C0" w:rsidRPr="003521C2" w:rsidRDefault="006249C0" w:rsidP="00BB2792">
            <w:pPr>
              <w:pStyle w:val="headertabella0"/>
              <w:rPr>
                <w:color w:val="002060"/>
              </w:rPr>
            </w:pPr>
            <w:r w:rsidRPr="003521C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38B85" w14:textId="77777777" w:rsidR="006249C0" w:rsidRPr="003521C2" w:rsidRDefault="006249C0" w:rsidP="00BB2792">
            <w:pPr>
              <w:pStyle w:val="headertabella0"/>
              <w:rPr>
                <w:color w:val="002060"/>
              </w:rPr>
            </w:pPr>
            <w:r w:rsidRPr="003521C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C33FA" w14:textId="77777777" w:rsidR="006249C0" w:rsidRPr="003521C2" w:rsidRDefault="006249C0" w:rsidP="00BB2792">
            <w:pPr>
              <w:pStyle w:val="headertabella0"/>
              <w:rPr>
                <w:color w:val="002060"/>
              </w:rPr>
            </w:pPr>
            <w:r w:rsidRPr="003521C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2BC50" w14:textId="77777777" w:rsidR="006249C0" w:rsidRPr="003521C2" w:rsidRDefault="006249C0" w:rsidP="00BB2792">
            <w:pPr>
              <w:pStyle w:val="headertabella0"/>
              <w:rPr>
                <w:color w:val="002060"/>
              </w:rPr>
            </w:pPr>
            <w:r w:rsidRPr="003521C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F0F44" w14:textId="77777777" w:rsidR="006249C0" w:rsidRPr="003521C2" w:rsidRDefault="006249C0" w:rsidP="00BB2792">
            <w:pPr>
              <w:pStyle w:val="headertabella0"/>
              <w:rPr>
                <w:color w:val="002060"/>
              </w:rPr>
            </w:pPr>
            <w:r w:rsidRPr="003521C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9AB79" w14:textId="77777777" w:rsidR="006249C0" w:rsidRPr="003521C2" w:rsidRDefault="006249C0" w:rsidP="00BB2792">
            <w:pPr>
              <w:pStyle w:val="headertabella0"/>
              <w:rPr>
                <w:color w:val="002060"/>
              </w:rPr>
            </w:pPr>
            <w:r w:rsidRPr="003521C2">
              <w:rPr>
                <w:color w:val="002060"/>
              </w:rPr>
              <w:t>PE</w:t>
            </w:r>
          </w:p>
        </w:tc>
      </w:tr>
      <w:tr w:rsidR="006249C0" w:rsidRPr="003521C2" w14:paraId="0085B06A" w14:textId="77777777" w:rsidTr="00BB279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384CFC" w14:textId="77777777" w:rsidR="006249C0" w:rsidRPr="003521C2" w:rsidRDefault="006249C0" w:rsidP="00BB2792">
            <w:pPr>
              <w:pStyle w:val="rowtabella0"/>
              <w:rPr>
                <w:color w:val="002060"/>
              </w:rPr>
            </w:pPr>
            <w:r w:rsidRPr="003521C2">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E539D" w14:textId="77777777" w:rsidR="006249C0" w:rsidRPr="003521C2" w:rsidRDefault="006249C0" w:rsidP="00BB2792">
            <w:pPr>
              <w:pStyle w:val="rowtabella0"/>
              <w:jc w:val="center"/>
              <w:rPr>
                <w:color w:val="002060"/>
              </w:rPr>
            </w:pPr>
            <w:r w:rsidRPr="003521C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A6F60"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F7857" w14:textId="77777777" w:rsidR="006249C0" w:rsidRPr="003521C2" w:rsidRDefault="006249C0" w:rsidP="00BB2792">
            <w:pPr>
              <w:pStyle w:val="rowtabella0"/>
              <w:jc w:val="center"/>
              <w:rPr>
                <w:color w:val="002060"/>
              </w:rPr>
            </w:pPr>
            <w:r w:rsidRPr="003521C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85981"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E70AD"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542E9" w14:textId="77777777" w:rsidR="006249C0" w:rsidRPr="003521C2" w:rsidRDefault="006249C0" w:rsidP="00BB2792">
            <w:pPr>
              <w:pStyle w:val="rowtabella0"/>
              <w:jc w:val="center"/>
              <w:rPr>
                <w:color w:val="002060"/>
              </w:rPr>
            </w:pPr>
            <w:r w:rsidRPr="003521C2">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4C8FA" w14:textId="77777777" w:rsidR="006249C0" w:rsidRPr="003521C2" w:rsidRDefault="006249C0" w:rsidP="00BB2792">
            <w:pPr>
              <w:pStyle w:val="rowtabella0"/>
              <w:jc w:val="center"/>
              <w:rPr>
                <w:color w:val="002060"/>
              </w:rPr>
            </w:pPr>
            <w:r w:rsidRPr="003521C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EDA9D" w14:textId="77777777" w:rsidR="006249C0" w:rsidRPr="003521C2" w:rsidRDefault="006249C0" w:rsidP="00BB2792">
            <w:pPr>
              <w:pStyle w:val="rowtabella0"/>
              <w:jc w:val="center"/>
              <w:rPr>
                <w:color w:val="002060"/>
              </w:rPr>
            </w:pPr>
            <w:r w:rsidRPr="003521C2">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590EC" w14:textId="77777777" w:rsidR="006249C0" w:rsidRPr="003521C2" w:rsidRDefault="006249C0" w:rsidP="00BB2792">
            <w:pPr>
              <w:pStyle w:val="rowtabella0"/>
              <w:jc w:val="center"/>
              <w:rPr>
                <w:color w:val="002060"/>
              </w:rPr>
            </w:pPr>
            <w:r w:rsidRPr="003521C2">
              <w:rPr>
                <w:color w:val="002060"/>
              </w:rPr>
              <w:t>0</w:t>
            </w:r>
          </w:p>
        </w:tc>
      </w:tr>
      <w:tr w:rsidR="006249C0" w:rsidRPr="003521C2" w14:paraId="0684AC8E"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CD7D98" w14:textId="77777777" w:rsidR="006249C0" w:rsidRPr="003521C2" w:rsidRDefault="006249C0" w:rsidP="00BB2792">
            <w:pPr>
              <w:pStyle w:val="rowtabella0"/>
              <w:rPr>
                <w:color w:val="002060"/>
              </w:rPr>
            </w:pPr>
            <w:r w:rsidRPr="003521C2">
              <w:rPr>
                <w:color w:val="002060"/>
              </w:rPr>
              <w:t xml:space="preserve">A.S.D. </w:t>
            </w:r>
            <w:proofErr w:type="gramStart"/>
            <w:r w:rsidRPr="003521C2">
              <w:rPr>
                <w:color w:val="002060"/>
              </w:rPr>
              <w:t>CITTA</w:t>
            </w:r>
            <w:proofErr w:type="gramEnd"/>
            <w:r w:rsidRPr="003521C2">
              <w:rPr>
                <w:color w:val="002060"/>
              </w:rPr>
              <w:t xml:space="preserve"> DI MARTINSICURO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7F4B5" w14:textId="77777777" w:rsidR="006249C0" w:rsidRPr="003521C2" w:rsidRDefault="006249C0" w:rsidP="00BB2792">
            <w:pPr>
              <w:pStyle w:val="rowtabella0"/>
              <w:jc w:val="center"/>
              <w:rPr>
                <w:color w:val="002060"/>
              </w:rPr>
            </w:pPr>
            <w:r w:rsidRPr="003521C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3837B"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7DEF5" w14:textId="77777777" w:rsidR="006249C0" w:rsidRPr="003521C2" w:rsidRDefault="006249C0" w:rsidP="00BB2792">
            <w:pPr>
              <w:pStyle w:val="rowtabella0"/>
              <w:jc w:val="center"/>
              <w:rPr>
                <w:color w:val="002060"/>
              </w:rPr>
            </w:pPr>
            <w:r w:rsidRPr="003521C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15A5C"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450D8"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E24A4" w14:textId="77777777" w:rsidR="006249C0" w:rsidRPr="003521C2" w:rsidRDefault="006249C0" w:rsidP="00BB2792">
            <w:pPr>
              <w:pStyle w:val="rowtabella0"/>
              <w:jc w:val="center"/>
              <w:rPr>
                <w:color w:val="002060"/>
              </w:rPr>
            </w:pPr>
            <w:r w:rsidRPr="003521C2">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08DEE" w14:textId="77777777" w:rsidR="006249C0" w:rsidRPr="003521C2" w:rsidRDefault="006249C0" w:rsidP="00BB2792">
            <w:pPr>
              <w:pStyle w:val="rowtabella0"/>
              <w:jc w:val="center"/>
              <w:rPr>
                <w:color w:val="002060"/>
              </w:rPr>
            </w:pPr>
            <w:r w:rsidRPr="003521C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1C1F3" w14:textId="77777777" w:rsidR="006249C0" w:rsidRPr="003521C2" w:rsidRDefault="006249C0" w:rsidP="00BB2792">
            <w:pPr>
              <w:pStyle w:val="rowtabella0"/>
              <w:jc w:val="center"/>
              <w:rPr>
                <w:color w:val="002060"/>
              </w:rPr>
            </w:pPr>
            <w:r w:rsidRPr="003521C2">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A3CA0" w14:textId="77777777" w:rsidR="006249C0" w:rsidRPr="003521C2" w:rsidRDefault="006249C0" w:rsidP="00BB2792">
            <w:pPr>
              <w:pStyle w:val="rowtabella0"/>
              <w:jc w:val="center"/>
              <w:rPr>
                <w:color w:val="002060"/>
              </w:rPr>
            </w:pPr>
            <w:r w:rsidRPr="003521C2">
              <w:rPr>
                <w:color w:val="002060"/>
              </w:rPr>
              <w:t>0</w:t>
            </w:r>
          </w:p>
        </w:tc>
      </w:tr>
      <w:tr w:rsidR="006249C0" w:rsidRPr="003521C2" w14:paraId="13AB346E"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DC82AD" w14:textId="77777777" w:rsidR="006249C0" w:rsidRPr="003521C2" w:rsidRDefault="006249C0" w:rsidP="00BB2792">
            <w:pPr>
              <w:pStyle w:val="rowtabella0"/>
              <w:rPr>
                <w:color w:val="002060"/>
              </w:rPr>
            </w:pPr>
            <w:r w:rsidRPr="003521C2">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DFE70" w14:textId="77777777" w:rsidR="006249C0" w:rsidRPr="003521C2" w:rsidRDefault="006249C0" w:rsidP="00BB2792">
            <w:pPr>
              <w:pStyle w:val="rowtabella0"/>
              <w:jc w:val="center"/>
              <w:rPr>
                <w:color w:val="002060"/>
              </w:rPr>
            </w:pPr>
            <w:r w:rsidRPr="003521C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6F57E"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49E57" w14:textId="77777777" w:rsidR="006249C0" w:rsidRPr="003521C2" w:rsidRDefault="006249C0" w:rsidP="00BB2792">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B58F4"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07151" w14:textId="77777777" w:rsidR="006249C0" w:rsidRPr="003521C2" w:rsidRDefault="006249C0" w:rsidP="00BB2792">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800C0" w14:textId="77777777" w:rsidR="006249C0" w:rsidRPr="003521C2" w:rsidRDefault="006249C0" w:rsidP="00BB2792">
            <w:pPr>
              <w:pStyle w:val="rowtabella0"/>
              <w:jc w:val="center"/>
              <w:rPr>
                <w:color w:val="002060"/>
              </w:rPr>
            </w:pPr>
            <w:r w:rsidRPr="003521C2">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194CC" w14:textId="77777777" w:rsidR="006249C0" w:rsidRPr="003521C2" w:rsidRDefault="006249C0" w:rsidP="00BB2792">
            <w:pPr>
              <w:pStyle w:val="rowtabella0"/>
              <w:jc w:val="center"/>
              <w:rPr>
                <w:color w:val="002060"/>
              </w:rPr>
            </w:pPr>
            <w:r w:rsidRPr="003521C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64826" w14:textId="77777777" w:rsidR="006249C0" w:rsidRPr="003521C2" w:rsidRDefault="006249C0" w:rsidP="00BB2792">
            <w:pPr>
              <w:pStyle w:val="rowtabella0"/>
              <w:jc w:val="center"/>
              <w:rPr>
                <w:color w:val="002060"/>
              </w:rPr>
            </w:pPr>
            <w:r w:rsidRPr="003521C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AC52E" w14:textId="77777777" w:rsidR="006249C0" w:rsidRPr="003521C2" w:rsidRDefault="006249C0" w:rsidP="00BB2792">
            <w:pPr>
              <w:pStyle w:val="rowtabella0"/>
              <w:jc w:val="center"/>
              <w:rPr>
                <w:color w:val="002060"/>
              </w:rPr>
            </w:pPr>
            <w:r w:rsidRPr="003521C2">
              <w:rPr>
                <w:color w:val="002060"/>
              </w:rPr>
              <w:t>0</w:t>
            </w:r>
          </w:p>
        </w:tc>
      </w:tr>
      <w:tr w:rsidR="006249C0" w:rsidRPr="003521C2" w14:paraId="05E67CE2"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0714B6" w14:textId="77777777" w:rsidR="006249C0" w:rsidRPr="003521C2" w:rsidRDefault="006249C0" w:rsidP="00BB2792">
            <w:pPr>
              <w:pStyle w:val="rowtabella0"/>
              <w:rPr>
                <w:color w:val="002060"/>
              </w:rPr>
            </w:pPr>
            <w:r w:rsidRPr="003521C2">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25F29" w14:textId="77777777" w:rsidR="006249C0" w:rsidRPr="003521C2" w:rsidRDefault="006249C0" w:rsidP="00BB2792">
            <w:pPr>
              <w:pStyle w:val="rowtabella0"/>
              <w:jc w:val="center"/>
              <w:rPr>
                <w:color w:val="002060"/>
              </w:rPr>
            </w:pPr>
            <w:r w:rsidRPr="003521C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987F5"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1703C" w14:textId="77777777" w:rsidR="006249C0" w:rsidRPr="003521C2" w:rsidRDefault="006249C0" w:rsidP="00BB2792">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B8A68"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9A519" w14:textId="77777777" w:rsidR="006249C0" w:rsidRPr="003521C2" w:rsidRDefault="006249C0" w:rsidP="00BB2792">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FB0D0" w14:textId="77777777" w:rsidR="006249C0" w:rsidRPr="003521C2" w:rsidRDefault="006249C0" w:rsidP="00BB2792">
            <w:pPr>
              <w:pStyle w:val="rowtabella0"/>
              <w:jc w:val="center"/>
              <w:rPr>
                <w:color w:val="002060"/>
              </w:rPr>
            </w:pPr>
            <w:r w:rsidRPr="003521C2">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ED14A" w14:textId="77777777" w:rsidR="006249C0" w:rsidRPr="003521C2" w:rsidRDefault="006249C0" w:rsidP="00BB2792">
            <w:pPr>
              <w:pStyle w:val="rowtabella0"/>
              <w:jc w:val="center"/>
              <w:rPr>
                <w:color w:val="002060"/>
              </w:rPr>
            </w:pPr>
            <w:r w:rsidRPr="003521C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FC06D" w14:textId="77777777" w:rsidR="006249C0" w:rsidRPr="003521C2" w:rsidRDefault="006249C0" w:rsidP="00BB2792">
            <w:pPr>
              <w:pStyle w:val="rowtabella0"/>
              <w:jc w:val="center"/>
              <w:rPr>
                <w:color w:val="002060"/>
              </w:rPr>
            </w:pPr>
            <w:r w:rsidRPr="003521C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5E673" w14:textId="77777777" w:rsidR="006249C0" w:rsidRPr="003521C2" w:rsidRDefault="006249C0" w:rsidP="00BB2792">
            <w:pPr>
              <w:pStyle w:val="rowtabella0"/>
              <w:jc w:val="center"/>
              <w:rPr>
                <w:color w:val="002060"/>
              </w:rPr>
            </w:pPr>
            <w:r w:rsidRPr="003521C2">
              <w:rPr>
                <w:color w:val="002060"/>
              </w:rPr>
              <w:t>0</w:t>
            </w:r>
          </w:p>
        </w:tc>
      </w:tr>
      <w:tr w:rsidR="006249C0" w:rsidRPr="003521C2" w14:paraId="02871D12"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5198EE" w14:textId="77777777" w:rsidR="006249C0" w:rsidRPr="003521C2" w:rsidRDefault="006249C0" w:rsidP="00BB2792">
            <w:pPr>
              <w:pStyle w:val="rowtabella0"/>
              <w:rPr>
                <w:color w:val="002060"/>
              </w:rPr>
            </w:pPr>
            <w:r w:rsidRPr="003521C2">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4D075" w14:textId="77777777" w:rsidR="006249C0" w:rsidRPr="003521C2" w:rsidRDefault="006249C0" w:rsidP="00BB2792">
            <w:pPr>
              <w:pStyle w:val="rowtabella0"/>
              <w:jc w:val="center"/>
              <w:rPr>
                <w:color w:val="002060"/>
              </w:rPr>
            </w:pPr>
            <w:r w:rsidRPr="003521C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DE4DB"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182EB" w14:textId="77777777" w:rsidR="006249C0" w:rsidRPr="003521C2" w:rsidRDefault="006249C0" w:rsidP="00BB2792">
            <w:pPr>
              <w:pStyle w:val="rowtabella0"/>
              <w:jc w:val="center"/>
              <w:rPr>
                <w:color w:val="002060"/>
              </w:rPr>
            </w:pPr>
            <w:r w:rsidRPr="003521C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857A6" w14:textId="77777777" w:rsidR="006249C0" w:rsidRPr="003521C2" w:rsidRDefault="006249C0" w:rsidP="00BB2792">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752E4" w14:textId="77777777" w:rsidR="006249C0" w:rsidRPr="003521C2" w:rsidRDefault="006249C0" w:rsidP="00BB2792">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401FF" w14:textId="77777777" w:rsidR="006249C0" w:rsidRPr="003521C2" w:rsidRDefault="006249C0" w:rsidP="00BB2792">
            <w:pPr>
              <w:pStyle w:val="rowtabella0"/>
              <w:jc w:val="center"/>
              <w:rPr>
                <w:color w:val="002060"/>
              </w:rPr>
            </w:pPr>
            <w:r w:rsidRPr="003521C2">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D4F34" w14:textId="77777777" w:rsidR="006249C0" w:rsidRPr="003521C2" w:rsidRDefault="006249C0" w:rsidP="00BB2792">
            <w:pPr>
              <w:pStyle w:val="rowtabella0"/>
              <w:jc w:val="center"/>
              <w:rPr>
                <w:color w:val="002060"/>
              </w:rPr>
            </w:pPr>
            <w:r w:rsidRPr="003521C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4673E" w14:textId="77777777" w:rsidR="006249C0" w:rsidRPr="003521C2" w:rsidRDefault="006249C0" w:rsidP="00BB2792">
            <w:pPr>
              <w:pStyle w:val="rowtabella0"/>
              <w:jc w:val="center"/>
              <w:rPr>
                <w:color w:val="002060"/>
              </w:rPr>
            </w:pPr>
            <w:r w:rsidRPr="003521C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977D6" w14:textId="77777777" w:rsidR="006249C0" w:rsidRPr="003521C2" w:rsidRDefault="006249C0" w:rsidP="00BB2792">
            <w:pPr>
              <w:pStyle w:val="rowtabella0"/>
              <w:jc w:val="center"/>
              <w:rPr>
                <w:color w:val="002060"/>
              </w:rPr>
            </w:pPr>
            <w:r w:rsidRPr="003521C2">
              <w:rPr>
                <w:color w:val="002060"/>
              </w:rPr>
              <w:t>0</w:t>
            </w:r>
          </w:p>
        </w:tc>
      </w:tr>
      <w:tr w:rsidR="006249C0" w:rsidRPr="003521C2" w14:paraId="498DA287"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72E43A" w14:textId="77777777" w:rsidR="006249C0" w:rsidRPr="003521C2" w:rsidRDefault="006249C0" w:rsidP="00BB2792">
            <w:pPr>
              <w:pStyle w:val="rowtabella0"/>
              <w:rPr>
                <w:color w:val="002060"/>
              </w:rPr>
            </w:pPr>
            <w:r w:rsidRPr="003521C2">
              <w:rPr>
                <w:color w:val="002060"/>
              </w:rPr>
              <w:t xml:space="preserve">A.S.D. CALCIO </w:t>
            </w:r>
            <w:proofErr w:type="gramStart"/>
            <w:r w:rsidRPr="003521C2">
              <w:rPr>
                <w:color w:val="002060"/>
              </w:rPr>
              <w:t>S.ELPIDIO</w:t>
            </w:r>
            <w:proofErr w:type="gramEnd"/>
            <w:r w:rsidRPr="003521C2">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A50C1" w14:textId="77777777" w:rsidR="006249C0" w:rsidRPr="003521C2" w:rsidRDefault="006249C0" w:rsidP="00BB2792">
            <w:pPr>
              <w:pStyle w:val="rowtabella0"/>
              <w:jc w:val="center"/>
              <w:rPr>
                <w:color w:val="002060"/>
              </w:rPr>
            </w:pPr>
            <w:r w:rsidRPr="003521C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8B1C4"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861C6" w14:textId="77777777" w:rsidR="006249C0" w:rsidRPr="003521C2" w:rsidRDefault="006249C0" w:rsidP="00BB2792">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BE443" w14:textId="77777777" w:rsidR="006249C0" w:rsidRPr="003521C2" w:rsidRDefault="006249C0" w:rsidP="00BB2792">
            <w:pPr>
              <w:pStyle w:val="rowtabella0"/>
              <w:jc w:val="center"/>
              <w:rPr>
                <w:color w:val="002060"/>
              </w:rPr>
            </w:pPr>
            <w:r w:rsidRPr="003521C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0B76D" w14:textId="77777777" w:rsidR="006249C0" w:rsidRPr="003521C2" w:rsidRDefault="006249C0" w:rsidP="00BB2792">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9CFAE" w14:textId="77777777" w:rsidR="006249C0" w:rsidRPr="003521C2" w:rsidRDefault="006249C0" w:rsidP="00BB2792">
            <w:pPr>
              <w:pStyle w:val="rowtabella0"/>
              <w:jc w:val="center"/>
              <w:rPr>
                <w:color w:val="002060"/>
              </w:rPr>
            </w:pPr>
            <w:r w:rsidRPr="003521C2">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0FC16" w14:textId="77777777" w:rsidR="006249C0" w:rsidRPr="003521C2" w:rsidRDefault="006249C0" w:rsidP="00BB2792">
            <w:pPr>
              <w:pStyle w:val="rowtabella0"/>
              <w:jc w:val="center"/>
              <w:rPr>
                <w:color w:val="002060"/>
              </w:rPr>
            </w:pPr>
            <w:r w:rsidRPr="003521C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3A279" w14:textId="77777777" w:rsidR="006249C0" w:rsidRPr="003521C2" w:rsidRDefault="006249C0" w:rsidP="00BB2792">
            <w:pPr>
              <w:pStyle w:val="rowtabella0"/>
              <w:jc w:val="center"/>
              <w:rPr>
                <w:color w:val="002060"/>
              </w:rPr>
            </w:pPr>
            <w:r w:rsidRPr="003521C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CC490" w14:textId="77777777" w:rsidR="006249C0" w:rsidRPr="003521C2" w:rsidRDefault="006249C0" w:rsidP="00BB2792">
            <w:pPr>
              <w:pStyle w:val="rowtabella0"/>
              <w:jc w:val="center"/>
              <w:rPr>
                <w:color w:val="002060"/>
              </w:rPr>
            </w:pPr>
            <w:r w:rsidRPr="003521C2">
              <w:rPr>
                <w:color w:val="002060"/>
              </w:rPr>
              <w:t>0</w:t>
            </w:r>
          </w:p>
        </w:tc>
      </w:tr>
      <w:tr w:rsidR="006249C0" w:rsidRPr="003521C2" w14:paraId="3B8C937A"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A0E331" w14:textId="77777777" w:rsidR="006249C0" w:rsidRPr="003521C2" w:rsidRDefault="006249C0" w:rsidP="00BB2792">
            <w:pPr>
              <w:pStyle w:val="rowtabella0"/>
              <w:rPr>
                <w:color w:val="002060"/>
              </w:rPr>
            </w:pPr>
            <w:r w:rsidRPr="003521C2">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8B9F4" w14:textId="77777777" w:rsidR="006249C0" w:rsidRPr="003521C2" w:rsidRDefault="006249C0" w:rsidP="00BB2792">
            <w:pPr>
              <w:pStyle w:val="rowtabella0"/>
              <w:jc w:val="center"/>
              <w:rPr>
                <w:color w:val="002060"/>
              </w:rPr>
            </w:pPr>
            <w:r w:rsidRPr="003521C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26F5F"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79662" w14:textId="77777777" w:rsidR="006249C0" w:rsidRPr="003521C2" w:rsidRDefault="006249C0" w:rsidP="00BB2792">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105A6"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24ED4" w14:textId="77777777" w:rsidR="006249C0" w:rsidRPr="003521C2" w:rsidRDefault="006249C0" w:rsidP="00BB2792">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6E438" w14:textId="77777777" w:rsidR="006249C0" w:rsidRPr="003521C2" w:rsidRDefault="006249C0" w:rsidP="00BB2792">
            <w:pPr>
              <w:pStyle w:val="rowtabella0"/>
              <w:jc w:val="center"/>
              <w:rPr>
                <w:color w:val="002060"/>
              </w:rPr>
            </w:pPr>
            <w:r w:rsidRPr="003521C2">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E3194" w14:textId="77777777" w:rsidR="006249C0" w:rsidRPr="003521C2" w:rsidRDefault="006249C0" w:rsidP="00BB2792">
            <w:pPr>
              <w:pStyle w:val="rowtabella0"/>
              <w:jc w:val="center"/>
              <w:rPr>
                <w:color w:val="002060"/>
              </w:rPr>
            </w:pPr>
            <w:r w:rsidRPr="003521C2">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0D08F"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DD6F7" w14:textId="77777777" w:rsidR="006249C0" w:rsidRPr="003521C2" w:rsidRDefault="006249C0" w:rsidP="00BB2792">
            <w:pPr>
              <w:pStyle w:val="rowtabella0"/>
              <w:jc w:val="center"/>
              <w:rPr>
                <w:color w:val="002060"/>
              </w:rPr>
            </w:pPr>
            <w:r w:rsidRPr="003521C2">
              <w:rPr>
                <w:color w:val="002060"/>
              </w:rPr>
              <w:t>0</w:t>
            </w:r>
          </w:p>
        </w:tc>
      </w:tr>
      <w:tr w:rsidR="006249C0" w:rsidRPr="003521C2" w14:paraId="6AAAC2A6"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028FAE" w14:textId="77777777" w:rsidR="006249C0" w:rsidRPr="003521C2" w:rsidRDefault="006249C0" w:rsidP="00BB2792">
            <w:pPr>
              <w:pStyle w:val="rowtabella0"/>
              <w:rPr>
                <w:color w:val="002060"/>
                <w:lang w:val="es-ES"/>
              </w:rPr>
            </w:pPr>
            <w:r w:rsidRPr="003521C2">
              <w:rPr>
                <w:color w:val="002060"/>
                <w:lang w:val="es-ES"/>
              </w:rPr>
              <w:t>A.S.D. FROGS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ED051" w14:textId="77777777" w:rsidR="006249C0" w:rsidRPr="003521C2" w:rsidRDefault="006249C0" w:rsidP="00BB2792">
            <w:pPr>
              <w:pStyle w:val="rowtabella0"/>
              <w:jc w:val="center"/>
              <w:rPr>
                <w:color w:val="002060"/>
              </w:rPr>
            </w:pPr>
            <w:r w:rsidRPr="003521C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A7F8F"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C330A" w14:textId="77777777" w:rsidR="006249C0" w:rsidRPr="003521C2" w:rsidRDefault="006249C0" w:rsidP="00BB2792">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EF947" w14:textId="77777777" w:rsidR="006249C0" w:rsidRPr="003521C2" w:rsidRDefault="006249C0" w:rsidP="00BB2792">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DC8D2" w14:textId="77777777" w:rsidR="006249C0" w:rsidRPr="003521C2" w:rsidRDefault="006249C0" w:rsidP="00BB2792">
            <w:pPr>
              <w:pStyle w:val="rowtabella0"/>
              <w:jc w:val="center"/>
              <w:rPr>
                <w:color w:val="002060"/>
              </w:rPr>
            </w:pPr>
            <w:r w:rsidRPr="003521C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E0AB1" w14:textId="77777777" w:rsidR="006249C0" w:rsidRPr="003521C2" w:rsidRDefault="006249C0" w:rsidP="00BB2792">
            <w:pPr>
              <w:pStyle w:val="rowtabella0"/>
              <w:jc w:val="center"/>
              <w:rPr>
                <w:color w:val="002060"/>
              </w:rPr>
            </w:pPr>
            <w:r w:rsidRPr="003521C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CD915" w14:textId="77777777" w:rsidR="006249C0" w:rsidRPr="003521C2" w:rsidRDefault="006249C0" w:rsidP="00BB2792">
            <w:pPr>
              <w:pStyle w:val="rowtabella0"/>
              <w:jc w:val="center"/>
              <w:rPr>
                <w:color w:val="002060"/>
              </w:rPr>
            </w:pPr>
            <w:r w:rsidRPr="003521C2">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0B79E" w14:textId="77777777" w:rsidR="006249C0" w:rsidRPr="003521C2" w:rsidRDefault="006249C0" w:rsidP="00BB2792">
            <w:pPr>
              <w:pStyle w:val="rowtabella0"/>
              <w:jc w:val="center"/>
              <w:rPr>
                <w:color w:val="002060"/>
              </w:rPr>
            </w:pPr>
            <w:r w:rsidRPr="003521C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1230E" w14:textId="77777777" w:rsidR="006249C0" w:rsidRPr="003521C2" w:rsidRDefault="006249C0" w:rsidP="00BB2792">
            <w:pPr>
              <w:pStyle w:val="rowtabella0"/>
              <w:jc w:val="center"/>
              <w:rPr>
                <w:color w:val="002060"/>
              </w:rPr>
            </w:pPr>
            <w:r w:rsidRPr="003521C2">
              <w:rPr>
                <w:color w:val="002060"/>
              </w:rPr>
              <w:t>0</w:t>
            </w:r>
          </w:p>
        </w:tc>
      </w:tr>
      <w:tr w:rsidR="006249C0" w:rsidRPr="003521C2" w14:paraId="5BC0B541"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FA502B" w14:textId="77777777" w:rsidR="006249C0" w:rsidRPr="003521C2" w:rsidRDefault="006249C0" w:rsidP="00BB2792">
            <w:pPr>
              <w:pStyle w:val="rowtabella0"/>
              <w:rPr>
                <w:color w:val="002060"/>
              </w:rPr>
            </w:pPr>
            <w:r w:rsidRPr="003521C2">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250BF" w14:textId="77777777" w:rsidR="006249C0" w:rsidRPr="003521C2" w:rsidRDefault="006249C0" w:rsidP="00BB2792">
            <w:pPr>
              <w:pStyle w:val="rowtabella0"/>
              <w:jc w:val="center"/>
              <w:rPr>
                <w:color w:val="002060"/>
              </w:rPr>
            </w:pPr>
            <w:r w:rsidRPr="003521C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08209"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95428" w14:textId="77777777" w:rsidR="006249C0" w:rsidRPr="003521C2" w:rsidRDefault="006249C0" w:rsidP="00BB2792">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E67E8"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52644" w14:textId="77777777" w:rsidR="006249C0" w:rsidRPr="003521C2" w:rsidRDefault="006249C0" w:rsidP="00BB2792">
            <w:pPr>
              <w:pStyle w:val="rowtabella0"/>
              <w:jc w:val="center"/>
              <w:rPr>
                <w:color w:val="002060"/>
              </w:rPr>
            </w:pPr>
            <w:r w:rsidRPr="003521C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9E9A0" w14:textId="77777777" w:rsidR="006249C0" w:rsidRPr="003521C2" w:rsidRDefault="006249C0" w:rsidP="00BB2792">
            <w:pPr>
              <w:pStyle w:val="rowtabella0"/>
              <w:jc w:val="center"/>
              <w:rPr>
                <w:color w:val="002060"/>
              </w:rPr>
            </w:pPr>
            <w:r w:rsidRPr="003521C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480AE" w14:textId="77777777" w:rsidR="006249C0" w:rsidRPr="003521C2" w:rsidRDefault="006249C0" w:rsidP="00BB2792">
            <w:pPr>
              <w:pStyle w:val="rowtabella0"/>
              <w:jc w:val="center"/>
              <w:rPr>
                <w:color w:val="002060"/>
              </w:rPr>
            </w:pPr>
            <w:r w:rsidRPr="003521C2">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98014" w14:textId="77777777" w:rsidR="006249C0" w:rsidRPr="003521C2" w:rsidRDefault="006249C0" w:rsidP="00BB2792">
            <w:pPr>
              <w:pStyle w:val="rowtabella0"/>
              <w:jc w:val="center"/>
              <w:rPr>
                <w:color w:val="002060"/>
              </w:rPr>
            </w:pPr>
            <w:r w:rsidRPr="003521C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37CA0" w14:textId="77777777" w:rsidR="006249C0" w:rsidRPr="003521C2" w:rsidRDefault="006249C0" w:rsidP="00BB2792">
            <w:pPr>
              <w:pStyle w:val="rowtabella0"/>
              <w:jc w:val="center"/>
              <w:rPr>
                <w:color w:val="002060"/>
              </w:rPr>
            </w:pPr>
            <w:r w:rsidRPr="003521C2">
              <w:rPr>
                <w:color w:val="002060"/>
              </w:rPr>
              <w:t>0</w:t>
            </w:r>
          </w:p>
        </w:tc>
      </w:tr>
      <w:tr w:rsidR="006249C0" w:rsidRPr="003521C2" w14:paraId="59921EC4"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F6621F" w14:textId="77777777" w:rsidR="006249C0" w:rsidRPr="003521C2" w:rsidRDefault="006249C0" w:rsidP="00BB2792">
            <w:pPr>
              <w:pStyle w:val="rowtabella0"/>
              <w:rPr>
                <w:color w:val="002060"/>
              </w:rPr>
            </w:pPr>
            <w:r w:rsidRPr="003521C2">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EFB22" w14:textId="77777777" w:rsidR="006249C0" w:rsidRPr="003521C2" w:rsidRDefault="006249C0" w:rsidP="00BB2792">
            <w:pPr>
              <w:pStyle w:val="rowtabella0"/>
              <w:jc w:val="center"/>
              <w:rPr>
                <w:color w:val="002060"/>
              </w:rPr>
            </w:pPr>
            <w:r w:rsidRPr="003521C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4FFD9"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80007" w14:textId="77777777" w:rsidR="006249C0" w:rsidRPr="003521C2" w:rsidRDefault="006249C0" w:rsidP="00BB2792">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5B801"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0BF53" w14:textId="77777777" w:rsidR="006249C0" w:rsidRPr="003521C2" w:rsidRDefault="006249C0" w:rsidP="00BB2792">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8D680" w14:textId="77777777" w:rsidR="006249C0" w:rsidRPr="003521C2" w:rsidRDefault="006249C0" w:rsidP="00BB2792">
            <w:pPr>
              <w:pStyle w:val="rowtabella0"/>
              <w:jc w:val="center"/>
              <w:rPr>
                <w:color w:val="002060"/>
              </w:rPr>
            </w:pPr>
            <w:r w:rsidRPr="003521C2">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9D65F" w14:textId="77777777" w:rsidR="006249C0" w:rsidRPr="003521C2" w:rsidRDefault="006249C0" w:rsidP="00BB2792">
            <w:pPr>
              <w:pStyle w:val="rowtabella0"/>
              <w:jc w:val="center"/>
              <w:rPr>
                <w:color w:val="002060"/>
              </w:rPr>
            </w:pPr>
            <w:r w:rsidRPr="003521C2">
              <w:rPr>
                <w:color w:val="002060"/>
              </w:rPr>
              <w:t>135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1ED99" w14:textId="77777777" w:rsidR="006249C0" w:rsidRPr="003521C2" w:rsidRDefault="006249C0" w:rsidP="00BB2792">
            <w:pPr>
              <w:pStyle w:val="rowtabella0"/>
              <w:jc w:val="center"/>
              <w:rPr>
                <w:color w:val="002060"/>
              </w:rPr>
            </w:pPr>
            <w:r w:rsidRPr="003521C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506C9" w14:textId="77777777" w:rsidR="006249C0" w:rsidRPr="003521C2" w:rsidRDefault="006249C0" w:rsidP="00BB2792">
            <w:pPr>
              <w:pStyle w:val="rowtabella0"/>
              <w:jc w:val="center"/>
              <w:rPr>
                <w:color w:val="002060"/>
              </w:rPr>
            </w:pPr>
            <w:r w:rsidRPr="003521C2">
              <w:rPr>
                <w:color w:val="002060"/>
              </w:rPr>
              <w:t>0</w:t>
            </w:r>
          </w:p>
        </w:tc>
      </w:tr>
      <w:tr w:rsidR="006249C0" w:rsidRPr="003521C2" w14:paraId="278DB6E2"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B3258F" w14:textId="77777777" w:rsidR="006249C0" w:rsidRPr="003521C2" w:rsidRDefault="006249C0" w:rsidP="00BB2792">
            <w:pPr>
              <w:pStyle w:val="rowtabella0"/>
              <w:rPr>
                <w:color w:val="002060"/>
              </w:rPr>
            </w:pPr>
            <w:r w:rsidRPr="003521C2">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4CF6A" w14:textId="77777777" w:rsidR="006249C0" w:rsidRPr="003521C2" w:rsidRDefault="006249C0" w:rsidP="00BB2792">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60800"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DB075"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744C8" w14:textId="77777777" w:rsidR="006249C0" w:rsidRPr="003521C2" w:rsidRDefault="006249C0" w:rsidP="00BB2792">
            <w:pPr>
              <w:pStyle w:val="rowtabella0"/>
              <w:jc w:val="center"/>
              <w:rPr>
                <w:color w:val="002060"/>
              </w:rPr>
            </w:pPr>
            <w:r w:rsidRPr="003521C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6830D" w14:textId="77777777" w:rsidR="006249C0" w:rsidRPr="003521C2" w:rsidRDefault="006249C0" w:rsidP="00BB2792">
            <w:pPr>
              <w:pStyle w:val="rowtabella0"/>
              <w:jc w:val="center"/>
              <w:rPr>
                <w:color w:val="002060"/>
              </w:rPr>
            </w:pPr>
            <w:r w:rsidRPr="003521C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E4DC2" w14:textId="77777777" w:rsidR="006249C0" w:rsidRPr="003521C2" w:rsidRDefault="006249C0" w:rsidP="00BB2792">
            <w:pPr>
              <w:pStyle w:val="rowtabella0"/>
              <w:jc w:val="center"/>
              <w:rPr>
                <w:color w:val="002060"/>
              </w:rPr>
            </w:pPr>
            <w:r w:rsidRPr="003521C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9E29E" w14:textId="77777777" w:rsidR="006249C0" w:rsidRPr="003521C2" w:rsidRDefault="006249C0" w:rsidP="00BB2792">
            <w:pPr>
              <w:pStyle w:val="rowtabella0"/>
              <w:jc w:val="center"/>
              <w:rPr>
                <w:color w:val="002060"/>
              </w:rPr>
            </w:pPr>
            <w:r w:rsidRPr="003521C2">
              <w:rPr>
                <w:color w:val="002060"/>
              </w:rPr>
              <w:t>128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7AAC0" w14:textId="77777777" w:rsidR="006249C0" w:rsidRPr="003521C2" w:rsidRDefault="006249C0" w:rsidP="00BB2792">
            <w:pPr>
              <w:pStyle w:val="rowtabella0"/>
              <w:jc w:val="center"/>
              <w:rPr>
                <w:color w:val="002060"/>
              </w:rPr>
            </w:pPr>
            <w:r w:rsidRPr="003521C2">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E8269" w14:textId="77777777" w:rsidR="006249C0" w:rsidRPr="003521C2" w:rsidRDefault="006249C0" w:rsidP="00BB2792">
            <w:pPr>
              <w:pStyle w:val="rowtabella0"/>
              <w:jc w:val="center"/>
              <w:rPr>
                <w:color w:val="002060"/>
              </w:rPr>
            </w:pPr>
            <w:r w:rsidRPr="003521C2">
              <w:rPr>
                <w:color w:val="002060"/>
              </w:rPr>
              <w:t>0</w:t>
            </w:r>
          </w:p>
        </w:tc>
      </w:tr>
      <w:tr w:rsidR="006249C0" w:rsidRPr="003521C2" w14:paraId="51C376C5" w14:textId="77777777" w:rsidTr="00BB279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ADD38C" w14:textId="77777777" w:rsidR="006249C0" w:rsidRPr="003521C2" w:rsidRDefault="006249C0" w:rsidP="00BB2792">
            <w:pPr>
              <w:pStyle w:val="rowtabella0"/>
              <w:rPr>
                <w:color w:val="002060"/>
              </w:rPr>
            </w:pPr>
            <w:r w:rsidRPr="003521C2">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9545C" w14:textId="77777777" w:rsidR="006249C0" w:rsidRPr="003521C2" w:rsidRDefault="006249C0" w:rsidP="00BB2792">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63799"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FC1D2"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B7BF1" w14:textId="77777777" w:rsidR="006249C0" w:rsidRPr="003521C2" w:rsidRDefault="006249C0" w:rsidP="00BB2792">
            <w:pPr>
              <w:pStyle w:val="rowtabella0"/>
              <w:jc w:val="center"/>
              <w:rPr>
                <w:color w:val="002060"/>
              </w:rPr>
            </w:pPr>
            <w:r w:rsidRPr="003521C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EA08B" w14:textId="77777777" w:rsidR="006249C0" w:rsidRPr="003521C2" w:rsidRDefault="006249C0" w:rsidP="00BB2792">
            <w:pPr>
              <w:pStyle w:val="rowtabella0"/>
              <w:jc w:val="center"/>
              <w:rPr>
                <w:color w:val="002060"/>
              </w:rPr>
            </w:pPr>
            <w:r w:rsidRPr="003521C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1E616" w14:textId="77777777" w:rsidR="006249C0" w:rsidRPr="003521C2" w:rsidRDefault="006249C0" w:rsidP="00BB2792">
            <w:pPr>
              <w:pStyle w:val="rowtabella0"/>
              <w:jc w:val="center"/>
              <w:rPr>
                <w:color w:val="002060"/>
              </w:rPr>
            </w:pPr>
            <w:r w:rsidRPr="003521C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4C1EB" w14:textId="77777777" w:rsidR="006249C0" w:rsidRPr="003521C2" w:rsidRDefault="006249C0" w:rsidP="00BB2792">
            <w:pPr>
              <w:pStyle w:val="rowtabella0"/>
              <w:jc w:val="center"/>
              <w:rPr>
                <w:color w:val="002060"/>
              </w:rPr>
            </w:pPr>
            <w:r w:rsidRPr="003521C2">
              <w:rPr>
                <w:color w:val="002060"/>
              </w:rPr>
              <w:t>118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02BD1" w14:textId="77777777" w:rsidR="006249C0" w:rsidRPr="003521C2" w:rsidRDefault="006249C0" w:rsidP="00BB2792">
            <w:pPr>
              <w:pStyle w:val="rowtabella0"/>
              <w:jc w:val="center"/>
              <w:rPr>
                <w:color w:val="002060"/>
              </w:rPr>
            </w:pPr>
            <w:r w:rsidRPr="003521C2">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DA36E" w14:textId="77777777" w:rsidR="006249C0" w:rsidRPr="003521C2" w:rsidRDefault="006249C0" w:rsidP="00BB2792">
            <w:pPr>
              <w:pStyle w:val="rowtabella0"/>
              <w:jc w:val="center"/>
              <w:rPr>
                <w:color w:val="002060"/>
              </w:rPr>
            </w:pPr>
            <w:r w:rsidRPr="003521C2">
              <w:rPr>
                <w:color w:val="002060"/>
              </w:rPr>
              <w:t>0</w:t>
            </w:r>
          </w:p>
        </w:tc>
      </w:tr>
    </w:tbl>
    <w:p w14:paraId="52B04C2A" w14:textId="77777777" w:rsidR="006249C0" w:rsidRPr="003521C2" w:rsidRDefault="006249C0" w:rsidP="006249C0">
      <w:pPr>
        <w:pStyle w:val="breakline"/>
        <w:rPr>
          <w:rFonts w:ascii="Arial" w:eastAsiaTheme="minorEastAsia" w:hAnsi="Arial" w:cs="Arial"/>
          <w:color w:val="002060"/>
        </w:rPr>
      </w:pPr>
    </w:p>
    <w:p w14:paraId="5066D6FA" w14:textId="77777777" w:rsidR="006249C0" w:rsidRPr="003521C2" w:rsidRDefault="006249C0" w:rsidP="006249C0">
      <w:pPr>
        <w:pStyle w:val="breakline"/>
        <w:rPr>
          <w:rFonts w:ascii="Arial" w:hAnsi="Arial" w:cs="Arial"/>
          <w:color w:val="002060"/>
        </w:rPr>
      </w:pPr>
    </w:p>
    <w:p w14:paraId="145207FE" w14:textId="77777777" w:rsidR="006249C0" w:rsidRPr="003521C2" w:rsidRDefault="006249C0" w:rsidP="006249C0">
      <w:pPr>
        <w:pStyle w:val="sottotitolocampionato10"/>
        <w:rPr>
          <w:color w:val="002060"/>
        </w:rPr>
      </w:pPr>
      <w:r w:rsidRPr="003521C2">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249C0" w:rsidRPr="003521C2" w14:paraId="6C63AA72" w14:textId="77777777" w:rsidTr="00BB279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96694" w14:textId="77777777" w:rsidR="006249C0" w:rsidRPr="003521C2" w:rsidRDefault="006249C0" w:rsidP="00BB2792">
            <w:pPr>
              <w:pStyle w:val="headertabella0"/>
              <w:rPr>
                <w:color w:val="002060"/>
              </w:rPr>
            </w:pPr>
            <w:r w:rsidRPr="003521C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1044C" w14:textId="77777777" w:rsidR="006249C0" w:rsidRPr="003521C2" w:rsidRDefault="006249C0" w:rsidP="00BB2792">
            <w:pPr>
              <w:pStyle w:val="headertabella0"/>
              <w:rPr>
                <w:color w:val="002060"/>
              </w:rPr>
            </w:pPr>
            <w:r w:rsidRPr="003521C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EAADB" w14:textId="77777777" w:rsidR="006249C0" w:rsidRPr="003521C2" w:rsidRDefault="006249C0" w:rsidP="00BB2792">
            <w:pPr>
              <w:pStyle w:val="headertabella0"/>
              <w:rPr>
                <w:color w:val="002060"/>
              </w:rPr>
            </w:pPr>
            <w:r w:rsidRPr="003521C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D65D4" w14:textId="77777777" w:rsidR="006249C0" w:rsidRPr="003521C2" w:rsidRDefault="006249C0" w:rsidP="00BB2792">
            <w:pPr>
              <w:pStyle w:val="headertabella0"/>
              <w:rPr>
                <w:color w:val="002060"/>
              </w:rPr>
            </w:pPr>
            <w:r w:rsidRPr="003521C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860CA" w14:textId="77777777" w:rsidR="006249C0" w:rsidRPr="003521C2" w:rsidRDefault="006249C0" w:rsidP="00BB2792">
            <w:pPr>
              <w:pStyle w:val="headertabella0"/>
              <w:rPr>
                <w:color w:val="002060"/>
              </w:rPr>
            </w:pPr>
            <w:r w:rsidRPr="003521C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5F914" w14:textId="77777777" w:rsidR="006249C0" w:rsidRPr="003521C2" w:rsidRDefault="006249C0" w:rsidP="00BB2792">
            <w:pPr>
              <w:pStyle w:val="headertabella0"/>
              <w:rPr>
                <w:color w:val="002060"/>
              </w:rPr>
            </w:pPr>
            <w:r w:rsidRPr="003521C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149FC" w14:textId="77777777" w:rsidR="006249C0" w:rsidRPr="003521C2" w:rsidRDefault="006249C0" w:rsidP="00BB2792">
            <w:pPr>
              <w:pStyle w:val="headertabella0"/>
              <w:rPr>
                <w:color w:val="002060"/>
              </w:rPr>
            </w:pPr>
            <w:r w:rsidRPr="003521C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01A97" w14:textId="77777777" w:rsidR="006249C0" w:rsidRPr="003521C2" w:rsidRDefault="006249C0" w:rsidP="00BB2792">
            <w:pPr>
              <w:pStyle w:val="headertabella0"/>
              <w:rPr>
                <w:color w:val="002060"/>
              </w:rPr>
            </w:pPr>
            <w:r w:rsidRPr="003521C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90F17" w14:textId="77777777" w:rsidR="006249C0" w:rsidRPr="003521C2" w:rsidRDefault="006249C0" w:rsidP="00BB2792">
            <w:pPr>
              <w:pStyle w:val="headertabella0"/>
              <w:rPr>
                <w:color w:val="002060"/>
              </w:rPr>
            </w:pPr>
            <w:r w:rsidRPr="003521C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49EF9" w14:textId="77777777" w:rsidR="006249C0" w:rsidRPr="003521C2" w:rsidRDefault="006249C0" w:rsidP="00BB2792">
            <w:pPr>
              <w:pStyle w:val="headertabella0"/>
              <w:rPr>
                <w:color w:val="002060"/>
              </w:rPr>
            </w:pPr>
            <w:r w:rsidRPr="003521C2">
              <w:rPr>
                <w:color w:val="002060"/>
              </w:rPr>
              <w:t>PE</w:t>
            </w:r>
          </w:p>
        </w:tc>
      </w:tr>
      <w:tr w:rsidR="006249C0" w:rsidRPr="003521C2" w14:paraId="6421E58B" w14:textId="77777777" w:rsidTr="00BB279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8EB825" w14:textId="77777777" w:rsidR="006249C0" w:rsidRPr="003521C2" w:rsidRDefault="006249C0" w:rsidP="00BB2792">
            <w:pPr>
              <w:pStyle w:val="rowtabella0"/>
              <w:rPr>
                <w:color w:val="002060"/>
              </w:rPr>
            </w:pPr>
            <w:r w:rsidRPr="003521C2">
              <w:rPr>
                <w:color w:val="002060"/>
              </w:rPr>
              <w:t>A.S.D. MANSARDA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B5076" w14:textId="77777777" w:rsidR="006249C0" w:rsidRPr="003521C2" w:rsidRDefault="006249C0" w:rsidP="00BB2792">
            <w:pPr>
              <w:pStyle w:val="rowtabella0"/>
              <w:jc w:val="center"/>
              <w:rPr>
                <w:color w:val="002060"/>
              </w:rPr>
            </w:pPr>
            <w:r w:rsidRPr="003521C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AA3B9"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7B669" w14:textId="77777777" w:rsidR="006249C0" w:rsidRPr="003521C2" w:rsidRDefault="006249C0" w:rsidP="00BB2792">
            <w:pPr>
              <w:pStyle w:val="rowtabella0"/>
              <w:jc w:val="center"/>
              <w:rPr>
                <w:color w:val="002060"/>
              </w:rPr>
            </w:pPr>
            <w:r w:rsidRPr="003521C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DE1EA"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0ACF2" w14:textId="77777777" w:rsidR="006249C0" w:rsidRPr="003521C2" w:rsidRDefault="006249C0" w:rsidP="00BB2792">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778B5" w14:textId="77777777" w:rsidR="006249C0" w:rsidRPr="003521C2" w:rsidRDefault="006249C0" w:rsidP="00BB2792">
            <w:pPr>
              <w:pStyle w:val="rowtabella0"/>
              <w:jc w:val="center"/>
              <w:rPr>
                <w:color w:val="002060"/>
              </w:rPr>
            </w:pPr>
            <w:r w:rsidRPr="003521C2">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EABD2" w14:textId="77777777" w:rsidR="006249C0" w:rsidRPr="003521C2" w:rsidRDefault="006249C0" w:rsidP="00BB2792">
            <w:pPr>
              <w:pStyle w:val="rowtabella0"/>
              <w:jc w:val="center"/>
              <w:rPr>
                <w:color w:val="002060"/>
              </w:rPr>
            </w:pPr>
            <w:r w:rsidRPr="003521C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26703" w14:textId="77777777" w:rsidR="006249C0" w:rsidRPr="003521C2" w:rsidRDefault="006249C0" w:rsidP="00BB2792">
            <w:pPr>
              <w:pStyle w:val="rowtabella0"/>
              <w:jc w:val="center"/>
              <w:rPr>
                <w:color w:val="002060"/>
              </w:rPr>
            </w:pPr>
            <w:r w:rsidRPr="003521C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6C21E" w14:textId="77777777" w:rsidR="006249C0" w:rsidRPr="003521C2" w:rsidRDefault="006249C0" w:rsidP="00BB2792">
            <w:pPr>
              <w:pStyle w:val="rowtabella0"/>
              <w:jc w:val="center"/>
              <w:rPr>
                <w:color w:val="002060"/>
              </w:rPr>
            </w:pPr>
            <w:r w:rsidRPr="003521C2">
              <w:rPr>
                <w:color w:val="002060"/>
              </w:rPr>
              <w:t>0</w:t>
            </w:r>
          </w:p>
        </w:tc>
      </w:tr>
      <w:tr w:rsidR="006249C0" w:rsidRPr="003521C2" w14:paraId="50ABA3E9"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6FEDE0" w14:textId="77777777" w:rsidR="006249C0" w:rsidRPr="003521C2" w:rsidRDefault="006249C0" w:rsidP="00BB2792">
            <w:pPr>
              <w:pStyle w:val="rowtabella0"/>
              <w:rPr>
                <w:color w:val="002060"/>
              </w:rPr>
            </w:pPr>
            <w:r w:rsidRPr="003521C2">
              <w:rPr>
                <w:color w:val="002060"/>
              </w:rPr>
              <w:t>A.P.D. CASTORANESE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55ED2" w14:textId="77777777" w:rsidR="006249C0" w:rsidRPr="003521C2" w:rsidRDefault="006249C0" w:rsidP="00BB2792">
            <w:pPr>
              <w:pStyle w:val="rowtabella0"/>
              <w:jc w:val="center"/>
              <w:rPr>
                <w:color w:val="002060"/>
              </w:rPr>
            </w:pPr>
            <w:r w:rsidRPr="003521C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3A431"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E8FB0" w14:textId="77777777" w:rsidR="006249C0" w:rsidRPr="003521C2" w:rsidRDefault="006249C0" w:rsidP="00BB2792">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B535E"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A08D4" w14:textId="77777777" w:rsidR="006249C0" w:rsidRPr="003521C2" w:rsidRDefault="006249C0" w:rsidP="00BB2792">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17206" w14:textId="77777777" w:rsidR="006249C0" w:rsidRPr="003521C2" w:rsidRDefault="006249C0" w:rsidP="00BB2792">
            <w:pPr>
              <w:pStyle w:val="rowtabella0"/>
              <w:jc w:val="center"/>
              <w:rPr>
                <w:color w:val="002060"/>
              </w:rPr>
            </w:pPr>
            <w:r w:rsidRPr="003521C2">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0352E" w14:textId="77777777" w:rsidR="006249C0" w:rsidRPr="003521C2" w:rsidRDefault="006249C0" w:rsidP="00BB2792">
            <w:pPr>
              <w:pStyle w:val="rowtabella0"/>
              <w:jc w:val="center"/>
              <w:rPr>
                <w:color w:val="002060"/>
              </w:rPr>
            </w:pPr>
            <w:r w:rsidRPr="003521C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52038" w14:textId="77777777" w:rsidR="006249C0" w:rsidRPr="003521C2" w:rsidRDefault="006249C0" w:rsidP="00BB2792">
            <w:pPr>
              <w:pStyle w:val="rowtabella0"/>
              <w:jc w:val="center"/>
              <w:rPr>
                <w:color w:val="002060"/>
              </w:rPr>
            </w:pPr>
            <w:r w:rsidRPr="003521C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1DD83" w14:textId="77777777" w:rsidR="006249C0" w:rsidRPr="003521C2" w:rsidRDefault="006249C0" w:rsidP="00BB2792">
            <w:pPr>
              <w:pStyle w:val="rowtabella0"/>
              <w:jc w:val="center"/>
              <w:rPr>
                <w:color w:val="002060"/>
              </w:rPr>
            </w:pPr>
            <w:r w:rsidRPr="003521C2">
              <w:rPr>
                <w:color w:val="002060"/>
              </w:rPr>
              <w:t>0</w:t>
            </w:r>
          </w:p>
        </w:tc>
      </w:tr>
      <w:tr w:rsidR="006249C0" w:rsidRPr="003521C2" w14:paraId="2477258F"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BBF9C2" w14:textId="77777777" w:rsidR="006249C0" w:rsidRPr="003521C2" w:rsidRDefault="006249C0" w:rsidP="00BB2792">
            <w:pPr>
              <w:pStyle w:val="rowtabella0"/>
              <w:rPr>
                <w:color w:val="002060"/>
              </w:rPr>
            </w:pPr>
            <w:r w:rsidRPr="003521C2">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978B2" w14:textId="77777777" w:rsidR="006249C0" w:rsidRPr="003521C2" w:rsidRDefault="006249C0" w:rsidP="00BB2792">
            <w:pPr>
              <w:pStyle w:val="rowtabella0"/>
              <w:jc w:val="center"/>
              <w:rPr>
                <w:color w:val="002060"/>
              </w:rPr>
            </w:pPr>
            <w:r w:rsidRPr="003521C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809C0"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AD05B" w14:textId="77777777" w:rsidR="006249C0" w:rsidRPr="003521C2" w:rsidRDefault="006249C0" w:rsidP="00BB2792">
            <w:pPr>
              <w:pStyle w:val="rowtabella0"/>
              <w:jc w:val="center"/>
              <w:rPr>
                <w:color w:val="002060"/>
              </w:rPr>
            </w:pPr>
            <w:r w:rsidRPr="003521C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82972" w14:textId="77777777" w:rsidR="006249C0" w:rsidRPr="003521C2" w:rsidRDefault="006249C0" w:rsidP="00BB2792">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AD3F5" w14:textId="77777777" w:rsidR="006249C0" w:rsidRPr="003521C2" w:rsidRDefault="006249C0" w:rsidP="00BB2792">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213CE" w14:textId="77777777" w:rsidR="006249C0" w:rsidRPr="003521C2" w:rsidRDefault="006249C0" w:rsidP="00BB2792">
            <w:pPr>
              <w:pStyle w:val="rowtabella0"/>
              <w:jc w:val="center"/>
              <w:rPr>
                <w:color w:val="002060"/>
              </w:rPr>
            </w:pPr>
            <w:r w:rsidRPr="003521C2">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E8958" w14:textId="77777777" w:rsidR="006249C0" w:rsidRPr="003521C2" w:rsidRDefault="006249C0" w:rsidP="00BB2792">
            <w:pPr>
              <w:pStyle w:val="rowtabella0"/>
              <w:jc w:val="center"/>
              <w:rPr>
                <w:color w:val="002060"/>
              </w:rPr>
            </w:pPr>
            <w:r w:rsidRPr="003521C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7E810" w14:textId="77777777" w:rsidR="006249C0" w:rsidRPr="003521C2" w:rsidRDefault="006249C0" w:rsidP="00BB2792">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E614A" w14:textId="77777777" w:rsidR="006249C0" w:rsidRPr="003521C2" w:rsidRDefault="006249C0" w:rsidP="00BB2792">
            <w:pPr>
              <w:pStyle w:val="rowtabella0"/>
              <w:jc w:val="center"/>
              <w:rPr>
                <w:color w:val="002060"/>
              </w:rPr>
            </w:pPr>
            <w:r w:rsidRPr="003521C2">
              <w:rPr>
                <w:color w:val="002060"/>
              </w:rPr>
              <w:t>0</w:t>
            </w:r>
          </w:p>
        </w:tc>
      </w:tr>
      <w:tr w:rsidR="006249C0" w:rsidRPr="003521C2" w14:paraId="68EEFD7C"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E891FB" w14:textId="77777777" w:rsidR="006249C0" w:rsidRPr="003521C2" w:rsidRDefault="006249C0" w:rsidP="00BB2792">
            <w:pPr>
              <w:pStyle w:val="rowtabella0"/>
              <w:rPr>
                <w:color w:val="002060"/>
              </w:rPr>
            </w:pPr>
            <w:r w:rsidRPr="003521C2">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4F20C" w14:textId="77777777" w:rsidR="006249C0" w:rsidRPr="003521C2" w:rsidRDefault="006249C0" w:rsidP="00BB2792">
            <w:pPr>
              <w:pStyle w:val="rowtabella0"/>
              <w:jc w:val="center"/>
              <w:rPr>
                <w:color w:val="002060"/>
              </w:rPr>
            </w:pPr>
            <w:r w:rsidRPr="003521C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6821D"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A5E82" w14:textId="77777777" w:rsidR="006249C0" w:rsidRPr="003521C2" w:rsidRDefault="006249C0" w:rsidP="00BB2792">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8A878" w14:textId="77777777" w:rsidR="006249C0" w:rsidRPr="003521C2" w:rsidRDefault="006249C0" w:rsidP="00BB2792">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3FE8D" w14:textId="77777777" w:rsidR="006249C0" w:rsidRPr="003521C2" w:rsidRDefault="006249C0" w:rsidP="00BB2792">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943D6" w14:textId="77777777" w:rsidR="006249C0" w:rsidRPr="003521C2" w:rsidRDefault="006249C0" w:rsidP="00BB2792">
            <w:pPr>
              <w:pStyle w:val="rowtabella0"/>
              <w:jc w:val="center"/>
              <w:rPr>
                <w:color w:val="002060"/>
              </w:rPr>
            </w:pPr>
            <w:r w:rsidRPr="003521C2">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C2FB3" w14:textId="77777777" w:rsidR="006249C0" w:rsidRPr="003521C2" w:rsidRDefault="006249C0" w:rsidP="00BB2792">
            <w:pPr>
              <w:pStyle w:val="rowtabella0"/>
              <w:jc w:val="center"/>
              <w:rPr>
                <w:color w:val="002060"/>
              </w:rPr>
            </w:pPr>
            <w:r w:rsidRPr="003521C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EC063" w14:textId="77777777" w:rsidR="006249C0" w:rsidRPr="003521C2" w:rsidRDefault="006249C0" w:rsidP="00BB2792">
            <w:pPr>
              <w:pStyle w:val="rowtabella0"/>
              <w:jc w:val="center"/>
              <w:rPr>
                <w:color w:val="002060"/>
              </w:rPr>
            </w:pPr>
            <w:r w:rsidRPr="003521C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7986B" w14:textId="77777777" w:rsidR="006249C0" w:rsidRPr="003521C2" w:rsidRDefault="006249C0" w:rsidP="00BB2792">
            <w:pPr>
              <w:pStyle w:val="rowtabella0"/>
              <w:jc w:val="center"/>
              <w:rPr>
                <w:color w:val="002060"/>
              </w:rPr>
            </w:pPr>
            <w:r w:rsidRPr="003521C2">
              <w:rPr>
                <w:color w:val="002060"/>
              </w:rPr>
              <w:t>0</w:t>
            </w:r>
          </w:p>
        </w:tc>
      </w:tr>
      <w:tr w:rsidR="006249C0" w:rsidRPr="003521C2" w14:paraId="145A7000"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7F7C3A" w14:textId="77777777" w:rsidR="006249C0" w:rsidRPr="003521C2" w:rsidRDefault="006249C0" w:rsidP="00BB2792">
            <w:pPr>
              <w:pStyle w:val="rowtabella0"/>
              <w:rPr>
                <w:color w:val="002060"/>
              </w:rPr>
            </w:pPr>
            <w:r w:rsidRPr="003521C2">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D926A" w14:textId="77777777" w:rsidR="006249C0" w:rsidRPr="003521C2" w:rsidRDefault="006249C0" w:rsidP="00BB2792">
            <w:pPr>
              <w:pStyle w:val="rowtabella0"/>
              <w:jc w:val="center"/>
              <w:rPr>
                <w:color w:val="002060"/>
              </w:rPr>
            </w:pPr>
            <w:r w:rsidRPr="003521C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6C214"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03D61" w14:textId="77777777" w:rsidR="006249C0" w:rsidRPr="003521C2" w:rsidRDefault="006249C0" w:rsidP="00BB2792">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F69FD" w14:textId="77777777" w:rsidR="006249C0" w:rsidRPr="003521C2" w:rsidRDefault="006249C0" w:rsidP="00BB2792">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1C7C9" w14:textId="77777777" w:rsidR="006249C0" w:rsidRPr="003521C2" w:rsidRDefault="006249C0" w:rsidP="00BB2792">
            <w:pPr>
              <w:pStyle w:val="rowtabella0"/>
              <w:jc w:val="center"/>
              <w:rPr>
                <w:color w:val="002060"/>
              </w:rPr>
            </w:pPr>
            <w:r w:rsidRPr="003521C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A1853" w14:textId="77777777" w:rsidR="006249C0" w:rsidRPr="003521C2" w:rsidRDefault="006249C0" w:rsidP="00BB2792">
            <w:pPr>
              <w:pStyle w:val="rowtabella0"/>
              <w:jc w:val="center"/>
              <w:rPr>
                <w:color w:val="002060"/>
              </w:rPr>
            </w:pPr>
            <w:r w:rsidRPr="003521C2">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40BBB" w14:textId="77777777" w:rsidR="006249C0" w:rsidRPr="003521C2" w:rsidRDefault="006249C0" w:rsidP="00BB2792">
            <w:pPr>
              <w:pStyle w:val="rowtabella0"/>
              <w:jc w:val="center"/>
              <w:rPr>
                <w:color w:val="002060"/>
              </w:rPr>
            </w:pPr>
            <w:r w:rsidRPr="003521C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2EE21" w14:textId="77777777" w:rsidR="006249C0" w:rsidRPr="003521C2" w:rsidRDefault="006249C0" w:rsidP="00BB2792">
            <w:pPr>
              <w:pStyle w:val="rowtabella0"/>
              <w:jc w:val="center"/>
              <w:rPr>
                <w:color w:val="002060"/>
              </w:rPr>
            </w:pPr>
            <w:r w:rsidRPr="003521C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66918" w14:textId="77777777" w:rsidR="006249C0" w:rsidRPr="003521C2" w:rsidRDefault="006249C0" w:rsidP="00BB2792">
            <w:pPr>
              <w:pStyle w:val="rowtabella0"/>
              <w:jc w:val="center"/>
              <w:rPr>
                <w:color w:val="002060"/>
              </w:rPr>
            </w:pPr>
            <w:r w:rsidRPr="003521C2">
              <w:rPr>
                <w:color w:val="002060"/>
              </w:rPr>
              <w:t>0</w:t>
            </w:r>
          </w:p>
        </w:tc>
      </w:tr>
      <w:tr w:rsidR="006249C0" w:rsidRPr="003521C2" w14:paraId="6B28964C"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875EE7" w14:textId="77777777" w:rsidR="006249C0" w:rsidRPr="003521C2" w:rsidRDefault="006249C0" w:rsidP="00BB2792">
            <w:pPr>
              <w:pStyle w:val="rowtabella0"/>
              <w:rPr>
                <w:color w:val="002060"/>
              </w:rPr>
            </w:pPr>
            <w:r w:rsidRPr="003521C2">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0B8E2" w14:textId="77777777" w:rsidR="006249C0" w:rsidRPr="003521C2" w:rsidRDefault="006249C0" w:rsidP="00BB2792">
            <w:pPr>
              <w:pStyle w:val="rowtabella0"/>
              <w:jc w:val="center"/>
              <w:rPr>
                <w:color w:val="002060"/>
              </w:rPr>
            </w:pPr>
            <w:r w:rsidRPr="003521C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17E68"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B407D" w14:textId="77777777" w:rsidR="006249C0" w:rsidRPr="003521C2" w:rsidRDefault="006249C0" w:rsidP="00BB2792">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5B3AF"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B03DD" w14:textId="77777777" w:rsidR="006249C0" w:rsidRPr="003521C2" w:rsidRDefault="006249C0" w:rsidP="00BB2792">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FED1B" w14:textId="77777777" w:rsidR="006249C0" w:rsidRPr="003521C2" w:rsidRDefault="006249C0" w:rsidP="00BB2792">
            <w:pPr>
              <w:pStyle w:val="rowtabella0"/>
              <w:jc w:val="center"/>
              <w:rPr>
                <w:color w:val="002060"/>
              </w:rPr>
            </w:pPr>
            <w:r w:rsidRPr="003521C2">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80B03" w14:textId="77777777" w:rsidR="006249C0" w:rsidRPr="003521C2" w:rsidRDefault="006249C0" w:rsidP="00BB2792">
            <w:pPr>
              <w:pStyle w:val="rowtabella0"/>
              <w:jc w:val="center"/>
              <w:rPr>
                <w:color w:val="002060"/>
              </w:rPr>
            </w:pPr>
            <w:r w:rsidRPr="003521C2">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B42A3" w14:textId="77777777" w:rsidR="006249C0" w:rsidRPr="003521C2" w:rsidRDefault="006249C0" w:rsidP="00BB2792">
            <w:pPr>
              <w:pStyle w:val="rowtabella0"/>
              <w:jc w:val="center"/>
              <w:rPr>
                <w:color w:val="002060"/>
              </w:rPr>
            </w:pPr>
            <w:r w:rsidRPr="003521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84B2B" w14:textId="77777777" w:rsidR="006249C0" w:rsidRPr="003521C2" w:rsidRDefault="006249C0" w:rsidP="00BB2792">
            <w:pPr>
              <w:pStyle w:val="rowtabella0"/>
              <w:jc w:val="center"/>
              <w:rPr>
                <w:color w:val="002060"/>
              </w:rPr>
            </w:pPr>
            <w:r w:rsidRPr="003521C2">
              <w:rPr>
                <w:color w:val="002060"/>
              </w:rPr>
              <w:t>0</w:t>
            </w:r>
          </w:p>
        </w:tc>
      </w:tr>
      <w:tr w:rsidR="006249C0" w:rsidRPr="003521C2" w14:paraId="2FFBD6B0"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1ACE1C" w14:textId="77777777" w:rsidR="006249C0" w:rsidRPr="003521C2" w:rsidRDefault="006249C0" w:rsidP="00BB2792">
            <w:pPr>
              <w:pStyle w:val="rowtabella0"/>
              <w:rPr>
                <w:color w:val="002060"/>
              </w:rPr>
            </w:pPr>
            <w:r w:rsidRPr="003521C2">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1BC40" w14:textId="77777777" w:rsidR="006249C0" w:rsidRPr="003521C2" w:rsidRDefault="006249C0" w:rsidP="00BB2792">
            <w:pPr>
              <w:pStyle w:val="rowtabella0"/>
              <w:jc w:val="center"/>
              <w:rPr>
                <w:color w:val="002060"/>
              </w:rPr>
            </w:pPr>
            <w:r w:rsidRPr="003521C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F9FF1"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7BF56" w14:textId="77777777" w:rsidR="006249C0" w:rsidRPr="003521C2" w:rsidRDefault="006249C0" w:rsidP="00BB2792">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41778"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5062D" w14:textId="77777777" w:rsidR="006249C0" w:rsidRPr="003521C2" w:rsidRDefault="006249C0" w:rsidP="00BB2792">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AACF0" w14:textId="77777777" w:rsidR="006249C0" w:rsidRPr="003521C2" w:rsidRDefault="006249C0" w:rsidP="00BB2792">
            <w:pPr>
              <w:pStyle w:val="rowtabella0"/>
              <w:jc w:val="center"/>
              <w:rPr>
                <w:color w:val="002060"/>
              </w:rPr>
            </w:pPr>
            <w:r w:rsidRPr="003521C2">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93CB1" w14:textId="77777777" w:rsidR="006249C0" w:rsidRPr="003521C2" w:rsidRDefault="006249C0" w:rsidP="00BB2792">
            <w:pPr>
              <w:pStyle w:val="rowtabella0"/>
              <w:jc w:val="center"/>
              <w:rPr>
                <w:color w:val="002060"/>
              </w:rPr>
            </w:pPr>
            <w:r w:rsidRPr="003521C2">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A3EE9"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C4265" w14:textId="77777777" w:rsidR="006249C0" w:rsidRPr="003521C2" w:rsidRDefault="006249C0" w:rsidP="00BB2792">
            <w:pPr>
              <w:pStyle w:val="rowtabella0"/>
              <w:jc w:val="center"/>
              <w:rPr>
                <w:color w:val="002060"/>
              </w:rPr>
            </w:pPr>
            <w:r w:rsidRPr="003521C2">
              <w:rPr>
                <w:color w:val="002060"/>
              </w:rPr>
              <w:t>0</w:t>
            </w:r>
          </w:p>
        </w:tc>
      </w:tr>
      <w:tr w:rsidR="006249C0" w:rsidRPr="003521C2" w14:paraId="35ECCE63"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67E80A" w14:textId="77777777" w:rsidR="006249C0" w:rsidRPr="003521C2" w:rsidRDefault="006249C0" w:rsidP="00BB2792">
            <w:pPr>
              <w:pStyle w:val="rowtabella0"/>
              <w:rPr>
                <w:color w:val="002060"/>
              </w:rPr>
            </w:pPr>
            <w:r w:rsidRPr="003521C2">
              <w:rPr>
                <w:color w:val="002060"/>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DBA20" w14:textId="77777777" w:rsidR="006249C0" w:rsidRPr="003521C2" w:rsidRDefault="006249C0" w:rsidP="00BB2792">
            <w:pPr>
              <w:pStyle w:val="rowtabella0"/>
              <w:jc w:val="center"/>
              <w:rPr>
                <w:color w:val="002060"/>
              </w:rPr>
            </w:pPr>
            <w:r w:rsidRPr="003521C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A2615"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3BFE9" w14:textId="77777777" w:rsidR="006249C0" w:rsidRPr="003521C2" w:rsidRDefault="006249C0" w:rsidP="00BB2792">
            <w:pPr>
              <w:pStyle w:val="rowtabella0"/>
              <w:jc w:val="center"/>
              <w:rPr>
                <w:color w:val="002060"/>
              </w:rPr>
            </w:pPr>
            <w:r w:rsidRPr="003521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5FDAD"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199E3" w14:textId="77777777" w:rsidR="006249C0" w:rsidRPr="003521C2" w:rsidRDefault="006249C0" w:rsidP="00BB2792">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955B4" w14:textId="77777777" w:rsidR="006249C0" w:rsidRPr="003521C2" w:rsidRDefault="006249C0" w:rsidP="00BB2792">
            <w:pPr>
              <w:pStyle w:val="rowtabella0"/>
              <w:jc w:val="center"/>
              <w:rPr>
                <w:color w:val="002060"/>
              </w:rPr>
            </w:pPr>
            <w:r w:rsidRPr="003521C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9DC17" w14:textId="77777777" w:rsidR="006249C0" w:rsidRPr="003521C2" w:rsidRDefault="006249C0" w:rsidP="00BB2792">
            <w:pPr>
              <w:pStyle w:val="rowtabella0"/>
              <w:jc w:val="center"/>
              <w:rPr>
                <w:color w:val="002060"/>
              </w:rPr>
            </w:pPr>
            <w:r w:rsidRPr="003521C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D4861" w14:textId="77777777" w:rsidR="006249C0" w:rsidRPr="003521C2" w:rsidRDefault="006249C0" w:rsidP="00BB2792">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E8BFA" w14:textId="77777777" w:rsidR="006249C0" w:rsidRPr="003521C2" w:rsidRDefault="006249C0" w:rsidP="00BB2792">
            <w:pPr>
              <w:pStyle w:val="rowtabella0"/>
              <w:jc w:val="center"/>
              <w:rPr>
                <w:color w:val="002060"/>
              </w:rPr>
            </w:pPr>
            <w:r w:rsidRPr="003521C2">
              <w:rPr>
                <w:color w:val="002060"/>
              </w:rPr>
              <w:t>0</w:t>
            </w:r>
          </w:p>
        </w:tc>
      </w:tr>
      <w:tr w:rsidR="006249C0" w:rsidRPr="003521C2" w14:paraId="719FAFAC"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B67A44" w14:textId="77777777" w:rsidR="006249C0" w:rsidRPr="003521C2" w:rsidRDefault="006249C0" w:rsidP="00BB2792">
            <w:pPr>
              <w:pStyle w:val="rowtabella0"/>
              <w:rPr>
                <w:color w:val="002060"/>
              </w:rPr>
            </w:pPr>
            <w:r w:rsidRPr="003521C2">
              <w:rPr>
                <w:color w:val="002060"/>
              </w:rPr>
              <w:t>POL. CASTIGNANO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D556C" w14:textId="77777777" w:rsidR="006249C0" w:rsidRPr="003521C2" w:rsidRDefault="006249C0" w:rsidP="00BB2792">
            <w:pPr>
              <w:pStyle w:val="rowtabella0"/>
              <w:jc w:val="center"/>
              <w:rPr>
                <w:color w:val="002060"/>
              </w:rPr>
            </w:pPr>
            <w:r w:rsidRPr="003521C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2FE74"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8897A" w14:textId="77777777" w:rsidR="006249C0" w:rsidRPr="003521C2" w:rsidRDefault="006249C0" w:rsidP="00BB2792">
            <w:pPr>
              <w:pStyle w:val="rowtabella0"/>
              <w:jc w:val="center"/>
              <w:rPr>
                <w:color w:val="002060"/>
              </w:rPr>
            </w:pPr>
            <w:r w:rsidRPr="003521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EBEEC"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F4704" w14:textId="77777777" w:rsidR="006249C0" w:rsidRPr="003521C2" w:rsidRDefault="006249C0" w:rsidP="00BB2792">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431DB" w14:textId="77777777" w:rsidR="006249C0" w:rsidRPr="003521C2" w:rsidRDefault="006249C0" w:rsidP="00BB2792">
            <w:pPr>
              <w:pStyle w:val="rowtabella0"/>
              <w:jc w:val="center"/>
              <w:rPr>
                <w:color w:val="002060"/>
              </w:rPr>
            </w:pPr>
            <w:r w:rsidRPr="003521C2">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96A63" w14:textId="77777777" w:rsidR="006249C0" w:rsidRPr="003521C2" w:rsidRDefault="006249C0" w:rsidP="00BB2792">
            <w:pPr>
              <w:pStyle w:val="rowtabella0"/>
              <w:jc w:val="center"/>
              <w:rPr>
                <w:color w:val="002060"/>
              </w:rPr>
            </w:pPr>
            <w:r w:rsidRPr="003521C2">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32AE9" w14:textId="77777777" w:rsidR="006249C0" w:rsidRPr="003521C2" w:rsidRDefault="006249C0" w:rsidP="00BB2792">
            <w:pPr>
              <w:pStyle w:val="rowtabella0"/>
              <w:jc w:val="center"/>
              <w:rPr>
                <w:color w:val="002060"/>
              </w:rPr>
            </w:pPr>
            <w:r w:rsidRPr="003521C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20968" w14:textId="77777777" w:rsidR="006249C0" w:rsidRPr="003521C2" w:rsidRDefault="006249C0" w:rsidP="00BB2792">
            <w:pPr>
              <w:pStyle w:val="rowtabella0"/>
              <w:jc w:val="center"/>
              <w:rPr>
                <w:color w:val="002060"/>
              </w:rPr>
            </w:pPr>
            <w:r w:rsidRPr="003521C2">
              <w:rPr>
                <w:color w:val="002060"/>
              </w:rPr>
              <w:t>0</w:t>
            </w:r>
          </w:p>
        </w:tc>
      </w:tr>
      <w:tr w:rsidR="006249C0" w:rsidRPr="003521C2" w14:paraId="4A1C5464"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2351F9" w14:textId="77777777" w:rsidR="006249C0" w:rsidRPr="003521C2" w:rsidRDefault="006249C0" w:rsidP="00BB2792">
            <w:pPr>
              <w:pStyle w:val="rowtabella0"/>
              <w:rPr>
                <w:color w:val="002060"/>
                <w:lang w:val="es-ES"/>
              </w:rPr>
            </w:pPr>
            <w:r w:rsidRPr="003521C2">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C73EE" w14:textId="77777777" w:rsidR="006249C0" w:rsidRPr="003521C2" w:rsidRDefault="006249C0" w:rsidP="00BB2792">
            <w:pPr>
              <w:pStyle w:val="rowtabella0"/>
              <w:jc w:val="center"/>
              <w:rPr>
                <w:color w:val="002060"/>
              </w:rPr>
            </w:pPr>
            <w:r w:rsidRPr="003521C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84D53"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B3727" w14:textId="77777777" w:rsidR="006249C0" w:rsidRPr="003521C2" w:rsidRDefault="006249C0" w:rsidP="00BB2792">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FB061" w14:textId="77777777" w:rsidR="006249C0" w:rsidRPr="003521C2" w:rsidRDefault="006249C0" w:rsidP="00BB2792">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E5194" w14:textId="77777777" w:rsidR="006249C0" w:rsidRPr="003521C2" w:rsidRDefault="006249C0" w:rsidP="00BB2792">
            <w:pPr>
              <w:pStyle w:val="rowtabella0"/>
              <w:jc w:val="center"/>
              <w:rPr>
                <w:color w:val="002060"/>
              </w:rPr>
            </w:pPr>
            <w:r w:rsidRPr="003521C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C7A86" w14:textId="77777777" w:rsidR="006249C0" w:rsidRPr="003521C2" w:rsidRDefault="006249C0" w:rsidP="00BB2792">
            <w:pPr>
              <w:pStyle w:val="rowtabella0"/>
              <w:jc w:val="center"/>
              <w:rPr>
                <w:color w:val="002060"/>
              </w:rPr>
            </w:pPr>
            <w:r w:rsidRPr="003521C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545C3" w14:textId="77777777" w:rsidR="006249C0" w:rsidRPr="003521C2" w:rsidRDefault="006249C0" w:rsidP="00BB2792">
            <w:pPr>
              <w:pStyle w:val="rowtabella0"/>
              <w:jc w:val="center"/>
              <w:rPr>
                <w:color w:val="002060"/>
              </w:rPr>
            </w:pPr>
            <w:r w:rsidRPr="003521C2">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236EF" w14:textId="77777777" w:rsidR="006249C0" w:rsidRPr="003521C2" w:rsidRDefault="006249C0" w:rsidP="00BB2792">
            <w:pPr>
              <w:pStyle w:val="rowtabella0"/>
              <w:jc w:val="center"/>
              <w:rPr>
                <w:color w:val="002060"/>
              </w:rPr>
            </w:pPr>
            <w:r w:rsidRPr="003521C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25AA5" w14:textId="77777777" w:rsidR="006249C0" w:rsidRPr="003521C2" w:rsidRDefault="006249C0" w:rsidP="00BB2792">
            <w:pPr>
              <w:pStyle w:val="rowtabella0"/>
              <w:jc w:val="center"/>
              <w:rPr>
                <w:color w:val="002060"/>
              </w:rPr>
            </w:pPr>
            <w:r w:rsidRPr="003521C2">
              <w:rPr>
                <w:color w:val="002060"/>
              </w:rPr>
              <w:t>0</w:t>
            </w:r>
          </w:p>
        </w:tc>
      </w:tr>
      <w:tr w:rsidR="006249C0" w:rsidRPr="003521C2" w14:paraId="449E3508"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DE621C" w14:textId="77777777" w:rsidR="006249C0" w:rsidRPr="003521C2" w:rsidRDefault="006249C0" w:rsidP="00BB2792">
            <w:pPr>
              <w:pStyle w:val="rowtabella0"/>
              <w:rPr>
                <w:color w:val="002060"/>
              </w:rPr>
            </w:pPr>
            <w:r w:rsidRPr="003521C2">
              <w:rPr>
                <w:color w:val="002060"/>
              </w:rPr>
              <w:lastRenderedPageBreak/>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6A795" w14:textId="77777777" w:rsidR="006249C0" w:rsidRPr="003521C2" w:rsidRDefault="006249C0" w:rsidP="00BB2792">
            <w:pPr>
              <w:pStyle w:val="rowtabella0"/>
              <w:jc w:val="center"/>
              <w:rPr>
                <w:color w:val="002060"/>
              </w:rPr>
            </w:pPr>
            <w:r w:rsidRPr="003521C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7F00C"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0CBEE" w14:textId="77777777" w:rsidR="006249C0" w:rsidRPr="003521C2" w:rsidRDefault="006249C0" w:rsidP="00BB2792">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C65EB"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EB6F9" w14:textId="77777777" w:rsidR="006249C0" w:rsidRPr="003521C2" w:rsidRDefault="006249C0" w:rsidP="00BB2792">
            <w:pPr>
              <w:pStyle w:val="rowtabella0"/>
              <w:jc w:val="center"/>
              <w:rPr>
                <w:color w:val="002060"/>
              </w:rPr>
            </w:pPr>
            <w:r w:rsidRPr="003521C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E36B0" w14:textId="77777777" w:rsidR="006249C0" w:rsidRPr="003521C2" w:rsidRDefault="006249C0" w:rsidP="00BB2792">
            <w:pPr>
              <w:pStyle w:val="rowtabella0"/>
              <w:jc w:val="center"/>
              <w:rPr>
                <w:color w:val="002060"/>
              </w:rPr>
            </w:pPr>
            <w:r w:rsidRPr="003521C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4DBAC" w14:textId="77777777" w:rsidR="006249C0" w:rsidRPr="003521C2" w:rsidRDefault="006249C0" w:rsidP="00BB2792">
            <w:pPr>
              <w:pStyle w:val="rowtabella0"/>
              <w:jc w:val="center"/>
              <w:rPr>
                <w:color w:val="002060"/>
              </w:rPr>
            </w:pPr>
            <w:r w:rsidRPr="003521C2">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C383D" w14:textId="77777777" w:rsidR="006249C0" w:rsidRPr="003521C2" w:rsidRDefault="006249C0" w:rsidP="00BB2792">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6656F" w14:textId="77777777" w:rsidR="006249C0" w:rsidRPr="003521C2" w:rsidRDefault="006249C0" w:rsidP="00BB2792">
            <w:pPr>
              <w:pStyle w:val="rowtabella0"/>
              <w:jc w:val="center"/>
              <w:rPr>
                <w:color w:val="002060"/>
              </w:rPr>
            </w:pPr>
            <w:r w:rsidRPr="003521C2">
              <w:rPr>
                <w:color w:val="002060"/>
              </w:rPr>
              <w:t>0</w:t>
            </w:r>
          </w:p>
        </w:tc>
      </w:tr>
      <w:tr w:rsidR="006249C0" w:rsidRPr="003521C2" w14:paraId="5C856E1D" w14:textId="77777777" w:rsidTr="00BB279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65485B" w14:textId="77777777" w:rsidR="006249C0" w:rsidRPr="003521C2" w:rsidRDefault="006249C0" w:rsidP="00BB2792">
            <w:pPr>
              <w:pStyle w:val="breakline"/>
              <w:rPr>
                <w:rFonts w:ascii="Arial" w:eastAsiaTheme="minorEastAsia" w:hAnsi="Arial" w:cs="Arial"/>
                <w:color w:val="002060"/>
              </w:rPr>
            </w:pPr>
            <w:r w:rsidRPr="003521C2">
              <w:rPr>
                <w:rFonts w:ascii="Arial" w:hAnsi="Arial" w:cs="Arial"/>
                <w:color w:val="002060"/>
              </w:rPr>
              <w:t>POL. CSI STELLA A.S.D. – seconda squadra Under 21 –</w:t>
            </w:r>
          </w:p>
          <w:p w14:paraId="3C95735F" w14:textId="77777777" w:rsidR="006249C0" w:rsidRPr="003521C2" w:rsidRDefault="006249C0" w:rsidP="00BB2792">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7D2B6" w14:textId="77777777" w:rsidR="006249C0" w:rsidRPr="003521C2" w:rsidRDefault="006249C0" w:rsidP="00BB2792">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B69BC"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40E11"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C6191" w14:textId="77777777" w:rsidR="006249C0" w:rsidRPr="003521C2" w:rsidRDefault="006249C0" w:rsidP="00BB2792">
            <w:pPr>
              <w:pStyle w:val="rowtabella0"/>
              <w:jc w:val="center"/>
              <w:rPr>
                <w:color w:val="002060"/>
              </w:rPr>
            </w:pPr>
            <w:r w:rsidRPr="003521C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7C4C6" w14:textId="77777777" w:rsidR="006249C0" w:rsidRPr="003521C2" w:rsidRDefault="006249C0" w:rsidP="00BB2792">
            <w:pPr>
              <w:pStyle w:val="rowtabella0"/>
              <w:jc w:val="center"/>
              <w:rPr>
                <w:color w:val="002060"/>
              </w:rPr>
            </w:pPr>
            <w:r w:rsidRPr="003521C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4DC9C" w14:textId="77777777" w:rsidR="006249C0" w:rsidRPr="003521C2" w:rsidRDefault="006249C0" w:rsidP="00BB2792">
            <w:pPr>
              <w:pStyle w:val="rowtabella0"/>
              <w:jc w:val="center"/>
              <w:rPr>
                <w:color w:val="002060"/>
              </w:rPr>
            </w:pPr>
            <w:r w:rsidRPr="003521C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03019" w14:textId="77777777" w:rsidR="006249C0" w:rsidRPr="003521C2" w:rsidRDefault="006249C0" w:rsidP="00BB2792">
            <w:pPr>
              <w:pStyle w:val="rowtabella0"/>
              <w:jc w:val="center"/>
              <w:rPr>
                <w:color w:val="002060"/>
              </w:rPr>
            </w:pPr>
            <w:r w:rsidRPr="003521C2">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230B6" w14:textId="77777777" w:rsidR="006249C0" w:rsidRPr="003521C2" w:rsidRDefault="006249C0" w:rsidP="00BB2792">
            <w:pPr>
              <w:pStyle w:val="rowtabella0"/>
              <w:jc w:val="center"/>
              <w:rPr>
                <w:color w:val="002060"/>
              </w:rPr>
            </w:pPr>
            <w:r w:rsidRPr="003521C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372BB" w14:textId="77777777" w:rsidR="006249C0" w:rsidRPr="003521C2" w:rsidRDefault="006249C0" w:rsidP="00BB2792">
            <w:pPr>
              <w:pStyle w:val="rowtabella0"/>
              <w:jc w:val="center"/>
              <w:rPr>
                <w:color w:val="002060"/>
              </w:rPr>
            </w:pPr>
            <w:r w:rsidRPr="003521C2">
              <w:rPr>
                <w:color w:val="002060"/>
              </w:rPr>
              <w:t>0</w:t>
            </w:r>
          </w:p>
        </w:tc>
      </w:tr>
    </w:tbl>
    <w:p w14:paraId="05DE23E2" w14:textId="77777777" w:rsidR="006249C0" w:rsidRDefault="006249C0" w:rsidP="006249C0">
      <w:pPr>
        <w:pStyle w:val="breakline"/>
        <w:rPr>
          <w:color w:val="002060"/>
        </w:rPr>
      </w:pPr>
    </w:p>
    <w:p w14:paraId="3613444F" w14:textId="77777777" w:rsidR="006249C0" w:rsidRPr="008354C6" w:rsidRDefault="006249C0" w:rsidP="006249C0">
      <w:pPr>
        <w:pStyle w:val="titoloprinc0"/>
        <w:rPr>
          <w:color w:val="002060"/>
        </w:rPr>
      </w:pPr>
      <w:r>
        <w:rPr>
          <w:color w:val="002060"/>
        </w:rPr>
        <w:t>PROGRAMMA GARE</w:t>
      </w:r>
    </w:p>
    <w:p w14:paraId="1C304ED0" w14:textId="77777777" w:rsidR="006249C0" w:rsidRDefault="006249C0" w:rsidP="006249C0">
      <w:pPr>
        <w:pStyle w:val="breakline"/>
        <w:rPr>
          <w:color w:val="002060"/>
        </w:rPr>
      </w:pPr>
    </w:p>
    <w:p w14:paraId="044C3950" w14:textId="77777777" w:rsidR="006249C0" w:rsidRPr="00CE58E2" w:rsidRDefault="006249C0" w:rsidP="006249C0">
      <w:pPr>
        <w:pStyle w:val="sottotitolocampionato10"/>
        <w:rPr>
          <w:color w:val="002060"/>
        </w:rPr>
      </w:pPr>
      <w:r w:rsidRPr="00CE58E2">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7"/>
        <w:gridCol w:w="385"/>
        <w:gridCol w:w="898"/>
        <w:gridCol w:w="1192"/>
        <w:gridCol w:w="1562"/>
        <w:gridCol w:w="1547"/>
      </w:tblGrid>
      <w:tr w:rsidR="006249C0" w:rsidRPr="00CE58E2" w14:paraId="01E1BA45" w14:textId="77777777" w:rsidTr="00BB279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F6AEE" w14:textId="77777777" w:rsidR="006249C0" w:rsidRPr="00CE58E2" w:rsidRDefault="006249C0" w:rsidP="00BB2792">
            <w:pPr>
              <w:pStyle w:val="headertabella0"/>
              <w:rPr>
                <w:color w:val="002060"/>
              </w:rPr>
            </w:pPr>
            <w:r w:rsidRPr="00CE58E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6277E" w14:textId="77777777" w:rsidR="006249C0" w:rsidRPr="00CE58E2" w:rsidRDefault="006249C0" w:rsidP="00BB2792">
            <w:pPr>
              <w:pStyle w:val="headertabella0"/>
              <w:rPr>
                <w:color w:val="002060"/>
              </w:rPr>
            </w:pPr>
            <w:r w:rsidRPr="00CE58E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5F05A" w14:textId="77777777" w:rsidR="006249C0" w:rsidRPr="00CE58E2" w:rsidRDefault="006249C0" w:rsidP="00BB2792">
            <w:pPr>
              <w:pStyle w:val="headertabella0"/>
              <w:rPr>
                <w:color w:val="002060"/>
              </w:rPr>
            </w:pPr>
            <w:r w:rsidRPr="00CE58E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295E5" w14:textId="77777777" w:rsidR="006249C0" w:rsidRPr="00CE58E2" w:rsidRDefault="006249C0" w:rsidP="00BB2792">
            <w:pPr>
              <w:pStyle w:val="headertabella0"/>
              <w:rPr>
                <w:color w:val="002060"/>
              </w:rPr>
            </w:pPr>
            <w:r w:rsidRPr="00CE58E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D4CEF" w14:textId="77777777" w:rsidR="006249C0" w:rsidRPr="00CE58E2" w:rsidRDefault="006249C0" w:rsidP="00BB2792">
            <w:pPr>
              <w:pStyle w:val="headertabella0"/>
              <w:rPr>
                <w:color w:val="002060"/>
              </w:rPr>
            </w:pPr>
            <w:r w:rsidRPr="00CE58E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D1F06" w14:textId="77777777" w:rsidR="006249C0" w:rsidRPr="00CE58E2" w:rsidRDefault="006249C0" w:rsidP="00BB2792">
            <w:pPr>
              <w:pStyle w:val="headertabella0"/>
              <w:rPr>
                <w:color w:val="002060"/>
              </w:rPr>
            </w:pPr>
            <w:proofErr w:type="spellStart"/>
            <w:r w:rsidRPr="00CE58E2">
              <w:rPr>
                <w:color w:val="002060"/>
              </w:rPr>
              <w:t>Localita'</w:t>
            </w:r>
            <w:proofErr w:type="spellEnd"/>
            <w:r w:rsidRPr="00CE58E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C1DD9" w14:textId="77777777" w:rsidR="006249C0" w:rsidRPr="00CE58E2" w:rsidRDefault="006249C0" w:rsidP="00BB2792">
            <w:pPr>
              <w:pStyle w:val="headertabella0"/>
              <w:rPr>
                <w:color w:val="002060"/>
              </w:rPr>
            </w:pPr>
            <w:r w:rsidRPr="00CE58E2">
              <w:rPr>
                <w:color w:val="002060"/>
              </w:rPr>
              <w:t>Indirizzo Impianto</w:t>
            </w:r>
          </w:p>
        </w:tc>
      </w:tr>
      <w:tr w:rsidR="006249C0" w:rsidRPr="00CE58E2" w14:paraId="3E1CE5DB" w14:textId="77777777" w:rsidTr="00BB279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B39187" w14:textId="77777777" w:rsidR="006249C0" w:rsidRPr="00CE58E2" w:rsidRDefault="006249C0" w:rsidP="00BB2792">
            <w:pPr>
              <w:pStyle w:val="rowtabella0"/>
              <w:rPr>
                <w:color w:val="002060"/>
              </w:rPr>
            </w:pPr>
            <w:r w:rsidRPr="00CE58E2">
              <w:rPr>
                <w:color w:val="002060"/>
              </w:rPr>
              <w:t>FFJ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E2C52E" w14:textId="77777777" w:rsidR="006249C0" w:rsidRPr="00CE58E2" w:rsidRDefault="006249C0" w:rsidP="00BB2792">
            <w:pPr>
              <w:pStyle w:val="rowtabella0"/>
              <w:rPr>
                <w:color w:val="002060"/>
              </w:rPr>
            </w:pPr>
            <w:r w:rsidRPr="00CE58E2">
              <w:rPr>
                <w:color w:val="002060"/>
              </w:rPr>
              <w:t>DURANTINA SANTA CECILIA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B35E17" w14:textId="77777777" w:rsidR="006249C0" w:rsidRPr="00CE58E2" w:rsidRDefault="006249C0" w:rsidP="00BB2792">
            <w:pPr>
              <w:pStyle w:val="rowtabella0"/>
              <w:jc w:val="center"/>
              <w:rPr>
                <w:color w:val="002060"/>
              </w:rPr>
            </w:pPr>
            <w:r w:rsidRPr="00CE58E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2D4CCE" w14:textId="77777777" w:rsidR="006249C0" w:rsidRPr="00CE58E2" w:rsidRDefault="006249C0" w:rsidP="00BB2792">
            <w:pPr>
              <w:pStyle w:val="rowtabella0"/>
              <w:rPr>
                <w:color w:val="002060"/>
              </w:rPr>
            </w:pPr>
            <w:r w:rsidRPr="00CE58E2">
              <w:rPr>
                <w:color w:val="002060"/>
              </w:rPr>
              <w:t>10/04/2026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E85A60" w14:textId="77777777" w:rsidR="006249C0" w:rsidRPr="00CE58E2" w:rsidRDefault="006249C0" w:rsidP="00BB2792">
            <w:pPr>
              <w:pStyle w:val="rowtabella0"/>
              <w:rPr>
                <w:color w:val="002060"/>
              </w:rPr>
            </w:pPr>
            <w:r w:rsidRPr="00CE58E2">
              <w:rPr>
                <w:color w:val="002060"/>
              </w:rPr>
              <w:t>5494 PALESTRA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DFB8B0" w14:textId="77777777" w:rsidR="006249C0" w:rsidRPr="00CE58E2" w:rsidRDefault="006249C0" w:rsidP="00BB2792">
            <w:pPr>
              <w:pStyle w:val="rowtabella0"/>
              <w:rPr>
                <w:color w:val="002060"/>
              </w:rPr>
            </w:pPr>
            <w:r w:rsidRPr="00CE58E2">
              <w:rPr>
                <w:color w:val="002060"/>
              </w:rPr>
              <w:t>MONTEFELCINO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BD3165" w14:textId="77777777" w:rsidR="006249C0" w:rsidRPr="00CE58E2" w:rsidRDefault="006249C0" w:rsidP="00BB2792">
            <w:pPr>
              <w:pStyle w:val="rowtabella0"/>
              <w:rPr>
                <w:color w:val="002060"/>
              </w:rPr>
            </w:pPr>
            <w:r w:rsidRPr="00CE58E2">
              <w:rPr>
                <w:color w:val="002060"/>
              </w:rPr>
              <w:t>VIA DELLO SPORT, 2</w:t>
            </w:r>
          </w:p>
        </w:tc>
      </w:tr>
      <w:tr w:rsidR="006249C0" w:rsidRPr="00CE58E2" w14:paraId="1209D585"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AAC731" w14:textId="77777777" w:rsidR="006249C0" w:rsidRPr="00CE58E2" w:rsidRDefault="006249C0" w:rsidP="00BB2792">
            <w:pPr>
              <w:pStyle w:val="rowtabella0"/>
              <w:rPr>
                <w:color w:val="002060"/>
              </w:rPr>
            </w:pPr>
            <w:r w:rsidRPr="00CE58E2">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A88B54" w14:textId="77777777" w:rsidR="006249C0" w:rsidRPr="00CE58E2" w:rsidRDefault="006249C0" w:rsidP="00BB2792">
            <w:pPr>
              <w:pStyle w:val="rowtabella0"/>
              <w:rPr>
                <w:color w:val="002060"/>
              </w:rPr>
            </w:pPr>
            <w:r w:rsidRPr="00CE58E2">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F5D7FA"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6B7014" w14:textId="77777777" w:rsidR="006249C0" w:rsidRPr="00CE58E2" w:rsidRDefault="006249C0" w:rsidP="00BB2792">
            <w:pPr>
              <w:pStyle w:val="rowtabella0"/>
              <w:rPr>
                <w:color w:val="002060"/>
              </w:rPr>
            </w:pPr>
            <w:r w:rsidRPr="00CE58E2">
              <w:rPr>
                <w:color w:val="002060"/>
              </w:rPr>
              <w:t>10/04/2026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B79C6F" w14:textId="77777777" w:rsidR="006249C0" w:rsidRPr="00CE58E2" w:rsidRDefault="006249C0" w:rsidP="00BB2792">
            <w:pPr>
              <w:pStyle w:val="rowtabella0"/>
              <w:rPr>
                <w:color w:val="002060"/>
              </w:rPr>
            </w:pPr>
            <w:r w:rsidRPr="00CE58E2">
              <w:rPr>
                <w:color w:val="002060"/>
              </w:rPr>
              <w:t>5414 PALESTRA PIAN DEL BRUSCOLO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F9411D" w14:textId="77777777" w:rsidR="006249C0" w:rsidRPr="00CE58E2" w:rsidRDefault="006249C0" w:rsidP="00BB2792">
            <w:pPr>
              <w:pStyle w:val="rowtabella0"/>
              <w:rPr>
                <w:color w:val="002060"/>
              </w:rPr>
            </w:pPr>
            <w:r w:rsidRPr="00CE58E2">
              <w:rPr>
                <w:color w:val="002060"/>
              </w:rPr>
              <w:t>TAVULLIA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43D9DD" w14:textId="77777777" w:rsidR="006249C0" w:rsidRPr="00CE58E2" w:rsidRDefault="006249C0" w:rsidP="00BB2792">
            <w:pPr>
              <w:pStyle w:val="rowtabella0"/>
              <w:rPr>
                <w:color w:val="002060"/>
              </w:rPr>
            </w:pPr>
            <w:r w:rsidRPr="00CE58E2">
              <w:rPr>
                <w:color w:val="002060"/>
              </w:rPr>
              <w:t>PIAN DEL BRUSCOLO</w:t>
            </w:r>
          </w:p>
        </w:tc>
      </w:tr>
      <w:tr w:rsidR="006249C0" w:rsidRPr="00CE58E2" w14:paraId="640F2EC6"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5107D1" w14:textId="77777777" w:rsidR="006249C0" w:rsidRPr="00CE58E2" w:rsidRDefault="006249C0" w:rsidP="00BB2792">
            <w:pPr>
              <w:pStyle w:val="rowtabella0"/>
              <w:rPr>
                <w:color w:val="002060"/>
              </w:rPr>
            </w:pPr>
            <w:r w:rsidRPr="00CE58E2">
              <w:rPr>
                <w:color w:val="002060"/>
              </w:rPr>
              <w:t>SAN COSTANZO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A58EC1" w14:textId="77777777" w:rsidR="006249C0" w:rsidRPr="00CE58E2" w:rsidRDefault="006249C0" w:rsidP="00BB2792">
            <w:pPr>
              <w:pStyle w:val="rowtabella0"/>
              <w:rPr>
                <w:color w:val="002060"/>
              </w:rPr>
            </w:pPr>
            <w:r w:rsidRPr="00CE58E2">
              <w:rPr>
                <w:color w:val="002060"/>
              </w:rPr>
              <w:t>AUDAX PIOBBICO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6253EF"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3ADF26" w14:textId="77777777" w:rsidR="006249C0" w:rsidRPr="00CE58E2" w:rsidRDefault="006249C0" w:rsidP="00BB2792">
            <w:pPr>
              <w:pStyle w:val="rowtabella0"/>
              <w:rPr>
                <w:color w:val="002060"/>
              </w:rPr>
            </w:pPr>
            <w:r w:rsidRPr="00CE58E2">
              <w:rPr>
                <w:color w:val="002060"/>
              </w:rPr>
              <w:t>10/04/2026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8FA126" w14:textId="77777777" w:rsidR="006249C0" w:rsidRPr="00CE58E2" w:rsidRDefault="006249C0" w:rsidP="00BB2792">
            <w:pPr>
              <w:pStyle w:val="rowtabella0"/>
              <w:rPr>
                <w:color w:val="002060"/>
              </w:rPr>
            </w:pPr>
            <w:r w:rsidRPr="00CE58E2">
              <w:rPr>
                <w:color w:val="002060"/>
              </w:rPr>
              <w:t>5449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2621AB" w14:textId="77777777" w:rsidR="006249C0" w:rsidRPr="00CE58E2" w:rsidRDefault="006249C0" w:rsidP="00BB2792">
            <w:pPr>
              <w:pStyle w:val="rowtabella0"/>
              <w:rPr>
                <w:color w:val="002060"/>
              </w:rPr>
            </w:pPr>
            <w:r w:rsidRPr="00CE58E2">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E6887E" w14:textId="77777777" w:rsidR="006249C0" w:rsidRPr="00CE58E2" w:rsidRDefault="006249C0" w:rsidP="00BB2792">
            <w:pPr>
              <w:pStyle w:val="rowtabella0"/>
              <w:rPr>
                <w:color w:val="002060"/>
              </w:rPr>
            </w:pPr>
            <w:r w:rsidRPr="00CE58E2">
              <w:rPr>
                <w:color w:val="002060"/>
              </w:rPr>
              <w:t>VIA DELLA SANTA SELVINO</w:t>
            </w:r>
          </w:p>
        </w:tc>
      </w:tr>
      <w:tr w:rsidR="006249C0" w:rsidRPr="00CE58E2" w14:paraId="3443621D"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825C70" w14:textId="77777777" w:rsidR="006249C0" w:rsidRPr="00CE58E2" w:rsidRDefault="006249C0" w:rsidP="00BB2792">
            <w:pPr>
              <w:pStyle w:val="rowtabella0"/>
              <w:rPr>
                <w:color w:val="002060"/>
              </w:rPr>
            </w:pPr>
            <w:r w:rsidRPr="00CE58E2">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210DDA" w14:textId="77777777" w:rsidR="006249C0" w:rsidRPr="00CE58E2" w:rsidRDefault="006249C0" w:rsidP="00BB2792">
            <w:pPr>
              <w:pStyle w:val="rowtabella0"/>
              <w:rPr>
                <w:color w:val="002060"/>
              </w:rPr>
            </w:pPr>
            <w:r w:rsidRPr="00CE58E2">
              <w:rPr>
                <w:color w:val="002060"/>
              </w:rPr>
              <w:t>GRADARA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1D43E1"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C1E6DB" w14:textId="77777777" w:rsidR="006249C0" w:rsidRPr="00CE58E2" w:rsidRDefault="006249C0" w:rsidP="00BB2792">
            <w:pPr>
              <w:pStyle w:val="rowtabella0"/>
              <w:rPr>
                <w:color w:val="002060"/>
              </w:rPr>
            </w:pPr>
            <w:r w:rsidRPr="00CE58E2">
              <w:rPr>
                <w:color w:val="002060"/>
              </w:rPr>
              <w:t>10/04/2026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C22A69" w14:textId="77777777" w:rsidR="006249C0" w:rsidRPr="00CE58E2" w:rsidRDefault="006249C0" w:rsidP="00BB2792">
            <w:pPr>
              <w:pStyle w:val="rowtabella0"/>
              <w:rPr>
                <w:color w:val="002060"/>
              </w:rPr>
            </w:pPr>
            <w:r w:rsidRPr="00CE58E2">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E1E997" w14:textId="77777777" w:rsidR="006249C0" w:rsidRPr="00CE58E2" w:rsidRDefault="006249C0" w:rsidP="00BB2792">
            <w:pPr>
              <w:pStyle w:val="rowtabella0"/>
              <w:rPr>
                <w:color w:val="002060"/>
              </w:rPr>
            </w:pPr>
            <w:r w:rsidRPr="00CE58E2">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CB31D3" w14:textId="77777777" w:rsidR="006249C0" w:rsidRPr="00CE58E2" w:rsidRDefault="006249C0" w:rsidP="00BB2792">
            <w:pPr>
              <w:pStyle w:val="rowtabella0"/>
              <w:rPr>
                <w:color w:val="002060"/>
              </w:rPr>
            </w:pPr>
            <w:r w:rsidRPr="00CE58E2">
              <w:rPr>
                <w:color w:val="002060"/>
              </w:rPr>
              <w:t>VIA DEI PIOPPI 2</w:t>
            </w:r>
          </w:p>
        </w:tc>
      </w:tr>
      <w:tr w:rsidR="006249C0" w:rsidRPr="00CE58E2" w14:paraId="5468AF70"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17D30C" w14:textId="77777777" w:rsidR="006249C0" w:rsidRPr="00CE58E2" w:rsidRDefault="006249C0" w:rsidP="00BB2792">
            <w:pPr>
              <w:pStyle w:val="rowtabella0"/>
              <w:rPr>
                <w:color w:val="002060"/>
              </w:rPr>
            </w:pPr>
            <w:r w:rsidRPr="00CE58E2">
              <w:rPr>
                <w:color w:val="002060"/>
              </w:rPr>
              <w:t>VALMISA FUTSAL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082509" w14:textId="77777777" w:rsidR="006249C0" w:rsidRPr="00CE58E2" w:rsidRDefault="006249C0" w:rsidP="00BB2792">
            <w:pPr>
              <w:pStyle w:val="rowtabella0"/>
              <w:rPr>
                <w:color w:val="002060"/>
              </w:rPr>
            </w:pPr>
            <w:r w:rsidRPr="00CE58E2">
              <w:rPr>
                <w:color w:val="002060"/>
              </w:rPr>
              <w:t>URBINO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81B486"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F71B85" w14:textId="77777777" w:rsidR="006249C0" w:rsidRPr="00CE58E2" w:rsidRDefault="006249C0" w:rsidP="00BB2792">
            <w:pPr>
              <w:pStyle w:val="rowtabella0"/>
              <w:rPr>
                <w:color w:val="002060"/>
              </w:rPr>
            </w:pPr>
            <w:r w:rsidRPr="00CE58E2">
              <w:rPr>
                <w:color w:val="002060"/>
              </w:rPr>
              <w:t>10/04/2026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E7A8E9" w14:textId="77777777" w:rsidR="006249C0" w:rsidRPr="00CE58E2" w:rsidRDefault="006249C0" w:rsidP="00BB2792">
            <w:pPr>
              <w:pStyle w:val="rowtabella0"/>
              <w:rPr>
                <w:color w:val="002060"/>
              </w:rPr>
            </w:pPr>
            <w:r w:rsidRPr="00CE58E2">
              <w:rPr>
                <w:color w:val="002060"/>
              </w:rPr>
              <w:t>5109 CAMPO COPERTO N°3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47EC8E" w14:textId="77777777" w:rsidR="006249C0" w:rsidRPr="00CE58E2" w:rsidRDefault="006249C0" w:rsidP="00BB2792">
            <w:pPr>
              <w:pStyle w:val="rowtabella0"/>
              <w:rPr>
                <w:color w:val="002060"/>
              </w:rPr>
            </w:pPr>
            <w:r w:rsidRPr="00CE58E2">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4ACB5E" w14:textId="77777777" w:rsidR="006249C0" w:rsidRPr="00CE58E2" w:rsidRDefault="006249C0" w:rsidP="00BB2792">
            <w:pPr>
              <w:pStyle w:val="rowtabella0"/>
              <w:rPr>
                <w:color w:val="002060"/>
              </w:rPr>
            </w:pPr>
            <w:r w:rsidRPr="00CE58E2">
              <w:rPr>
                <w:color w:val="002060"/>
              </w:rPr>
              <w:t>VIA CELLINI</w:t>
            </w:r>
          </w:p>
        </w:tc>
      </w:tr>
      <w:tr w:rsidR="006249C0" w:rsidRPr="00CE58E2" w14:paraId="65F4FC86" w14:textId="77777777" w:rsidTr="00BB279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1F30CE" w14:textId="77777777" w:rsidR="006249C0" w:rsidRPr="00CE58E2" w:rsidRDefault="006249C0" w:rsidP="00BB2792">
            <w:pPr>
              <w:pStyle w:val="rowtabella0"/>
              <w:rPr>
                <w:color w:val="002060"/>
              </w:rPr>
            </w:pPr>
            <w:r w:rsidRPr="00CE58E2">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A035DC" w14:textId="77777777" w:rsidR="006249C0" w:rsidRPr="00CE58E2" w:rsidRDefault="006249C0" w:rsidP="00BB2792">
            <w:pPr>
              <w:pStyle w:val="rowtabella0"/>
              <w:rPr>
                <w:color w:val="002060"/>
              </w:rPr>
            </w:pPr>
            <w:r w:rsidRPr="00CE58E2">
              <w:rPr>
                <w:color w:val="002060"/>
              </w:rPr>
              <w:t>CALCIO A 5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3F2FC1"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180276" w14:textId="77777777" w:rsidR="006249C0" w:rsidRPr="00CE58E2" w:rsidRDefault="006249C0" w:rsidP="00BB2792">
            <w:pPr>
              <w:pStyle w:val="rowtabella0"/>
              <w:rPr>
                <w:color w:val="002060"/>
              </w:rPr>
            </w:pPr>
            <w:r w:rsidRPr="00CE58E2">
              <w:rPr>
                <w:color w:val="002060"/>
              </w:rPr>
              <w:t>11/04/2026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2352BE" w14:textId="77777777" w:rsidR="006249C0" w:rsidRPr="00CE58E2" w:rsidRDefault="006249C0" w:rsidP="00BB2792">
            <w:pPr>
              <w:pStyle w:val="rowtabella0"/>
              <w:rPr>
                <w:color w:val="002060"/>
              </w:rPr>
            </w:pPr>
            <w:r w:rsidRPr="00CE58E2">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2A0FC0" w14:textId="77777777" w:rsidR="006249C0" w:rsidRPr="00CE58E2" w:rsidRDefault="006249C0" w:rsidP="00BB2792">
            <w:pPr>
              <w:pStyle w:val="rowtabella0"/>
              <w:rPr>
                <w:color w:val="002060"/>
              </w:rPr>
            </w:pPr>
            <w:r w:rsidRPr="00CE58E2">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AB1297" w14:textId="77777777" w:rsidR="006249C0" w:rsidRPr="00CE58E2" w:rsidRDefault="006249C0" w:rsidP="00BB2792">
            <w:pPr>
              <w:pStyle w:val="rowtabella0"/>
              <w:rPr>
                <w:color w:val="002060"/>
              </w:rPr>
            </w:pPr>
            <w:r w:rsidRPr="00CE58E2">
              <w:rPr>
                <w:color w:val="002060"/>
              </w:rPr>
              <w:t>VIA MOLINELLO</w:t>
            </w:r>
          </w:p>
        </w:tc>
      </w:tr>
    </w:tbl>
    <w:p w14:paraId="0288A070" w14:textId="77777777" w:rsidR="006249C0" w:rsidRPr="00CE58E2" w:rsidRDefault="006249C0" w:rsidP="006249C0">
      <w:pPr>
        <w:pStyle w:val="breakline"/>
        <w:rPr>
          <w:rFonts w:eastAsiaTheme="minorEastAsia"/>
          <w:color w:val="002060"/>
        </w:rPr>
      </w:pPr>
    </w:p>
    <w:p w14:paraId="4E7F908C" w14:textId="77777777" w:rsidR="006249C0" w:rsidRPr="00CE58E2" w:rsidRDefault="006249C0" w:rsidP="006249C0">
      <w:pPr>
        <w:pStyle w:val="breakline"/>
        <w:rPr>
          <w:color w:val="002060"/>
        </w:rPr>
      </w:pPr>
    </w:p>
    <w:p w14:paraId="0ED93CFB" w14:textId="77777777" w:rsidR="006249C0" w:rsidRPr="00CE58E2" w:rsidRDefault="006249C0" w:rsidP="006249C0">
      <w:pPr>
        <w:pStyle w:val="breakline"/>
        <w:rPr>
          <w:color w:val="002060"/>
        </w:rPr>
      </w:pPr>
    </w:p>
    <w:p w14:paraId="3F0525CD" w14:textId="77777777" w:rsidR="006249C0" w:rsidRPr="00CE58E2" w:rsidRDefault="006249C0" w:rsidP="006249C0">
      <w:pPr>
        <w:pStyle w:val="sottotitolocampionato10"/>
        <w:rPr>
          <w:color w:val="002060"/>
        </w:rPr>
      </w:pPr>
      <w:r w:rsidRPr="00CE58E2">
        <w:rPr>
          <w:color w:val="002060"/>
        </w:rPr>
        <w:t>GIRONE B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09"/>
        <w:gridCol w:w="385"/>
        <w:gridCol w:w="898"/>
        <w:gridCol w:w="1174"/>
        <w:gridCol w:w="1561"/>
        <w:gridCol w:w="1541"/>
      </w:tblGrid>
      <w:tr w:rsidR="006249C0" w:rsidRPr="00CE58E2" w14:paraId="6A76E60B" w14:textId="77777777" w:rsidTr="00BB279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8014A" w14:textId="77777777" w:rsidR="006249C0" w:rsidRPr="00CE58E2" w:rsidRDefault="006249C0" w:rsidP="00BB2792">
            <w:pPr>
              <w:pStyle w:val="headertabella0"/>
              <w:rPr>
                <w:color w:val="002060"/>
              </w:rPr>
            </w:pPr>
            <w:r w:rsidRPr="00CE58E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6493A" w14:textId="77777777" w:rsidR="006249C0" w:rsidRPr="00CE58E2" w:rsidRDefault="006249C0" w:rsidP="00BB2792">
            <w:pPr>
              <w:pStyle w:val="headertabella0"/>
              <w:rPr>
                <w:color w:val="002060"/>
              </w:rPr>
            </w:pPr>
            <w:r w:rsidRPr="00CE58E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540BA4" w14:textId="77777777" w:rsidR="006249C0" w:rsidRPr="00CE58E2" w:rsidRDefault="006249C0" w:rsidP="00BB2792">
            <w:pPr>
              <w:pStyle w:val="headertabella0"/>
              <w:rPr>
                <w:color w:val="002060"/>
              </w:rPr>
            </w:pPr>
            <w:r w:rsidRPr="00CE58E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F56B1" w14:textId="77777777" w:rsidR="006249C0" w:rsidRPr="00CE58E2" w:rsidRDefault="006249C0" w:rsidP="00BB2792">
            <w:pPr>
              <w:pStyle w:val="headertabella0"/>
              <w:rPr>
                <w:color w:val="002060"/>
              </w:rPr>
            </w:pPr>
            <w:r w:rsidRPr="00CE58E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BD7C0C" w14:textId="77777777" w:rsidR="006249C0" w:rsidRPr="00CE58E2" w:rsidRDefault="006249C0" w:rsidP="00BB2792">
            <w:pPr>
              <w:pStyle w:val="headertabella0"/>
              <w:rPr>
                <w:color w:val="002060"/>
              </w:rPr>
            </w:pPr>
            <w:r w:rsidRPr="00CE58E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CB798" w14:textId="77777777" w:rsidR="006249C0" w:rsidRPr="00CE58E2" w:rsidRDefault="006249C0" w:rsidP="00BB2792">
            <w:pPr>
              <w:pStyle w:val="headertabella0"/>
              <w:rPr>
                <w:color w:val="002060"/>
              </w:rPr>
            </w:pPr>
            <w:proofErr w:type="spellStart"/>
            <w:r w:rsidRPr="00CE58E2">
              <w:rPr>
                <w:color w:val="002060"/>
              </w:rPr>
              <w:t>Localita'</w:t>
            </w:r>
            <w:proofErr w:type="spellEnd"/>
            <w:r w:rsidRPr="00CE58E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C16E3" w14:textId="77777777" w:rsidR="006249C0" w:rsidRPr="00CE58E2" w:rsidRDefault="006249C0" w:rsidP="00BB2792">
            <w:pPr>
              <w:pStyle w:val="headertabella0"/>
              <w:rPr>
                <w:color w:val="002060"/>
              </w:rPr>
            </w:pPr>
            <w:r w:rsidRPr="00CE58E2">
              <w:rPr>
                <w:color w:val="002060"/>
              </w:rPr>
              <w:t>Indirizzo Impianto</w:t>
            </w:r>
          </w:p>
        </w:tc>
      </w:tr>
      <w:tr w:rsidR="006249C0" w:rsidRPr="00CE58E2" w14:paraId="5D5E161A" w14:textId="77777777" w:rsidTr="00BB279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641D31" w14:textId="77777777" w:rsidR="006249C0" w:rsidRPr="00CE58E2" w:rsidRDefault="006249C0" w:rsidP="00BB2792">
            <w:pPr>
              <w:pStyle w:val="rowtabella0"/>
              <w:rPr>
                <w:color w:val="002060"/>
              </w:rPr>
            </w:pPr>
            <w:proofErr w:type="gramStart"/>
            <w:r w:rsidRPr="00CE58E2">
              <w:rPr>
                <w:color w:val="002060"/>
              </w:rPr>
              <w:t>CITTA</w:t>
            </w:r>
            <w:proofErr w:type="gramEnd"/>
            <w:r w:rsidRPr="00CE58E2">
              <w:rPr>
                <w:color w:val="002060"/>
              </w:rPr>
              <w:t xml:space="preserve"> DI FALCONARA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C0E1E8" w14:textId="77777777" w:rsidR="006249C0" w:rsidRPr="00CE58E2" w:rsidRDefault="006249C0" w:rsidP="00BB2792">
            <w:pPr>
              <w:pStyle w:val="rowtabella0"/>
              <w:rPr>
                <w:color w:val="002060"/>
              </w:rPr>
            </w:pPr>
            <w:r w:rsidRPr="00CE58E2">
              <w:rPr>
                <w:color w:val="002060"/>
              </w:rPr>
              <w:t>ATLETICO CHIARAVALLE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A7338F" w14:textId="77777777" w:rsidR="006249C0" w:rsidRPr="00CE58E2" w:rsidRDefault="006249C0" w:rsidP="00BB2792">
            <w:pPr>
              <w:pStyle w:val="rowtabella0"/>
              <w:jc w:val="center"/>
              <w:rPr>
                <w:color w:val="002060"/>
              </w:rPr>
            </w:pPr>
            <w:r w:rsidRPr="00CE58E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71CA38" w14:textId="77777777" w:rsidR="006249C0" w:rsidRPr="00CE58E2" w:rsidRDefault="006249C0" w:rsidP="00BB2792">
            <w:pPr>
              <w:pStyle w:val="rowtabella0"/>
              <w:rPr>
                <w:color w:val="002060"/>
              </w:rPr>
            </w:pPr>
            <w:r w:rsidRPr="00CE58E2">
              <w:rPr>
                <w:color w:val="002060"/>
              </w:rPr>
              <w:t>10/04/2026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6794F1" w14:textId="77777777" w:rsidR="006249C0" w:rsidRPr="00CE58E2" w:rsidRDefault="006249C0" w:rsidP="00BB2792">
            <w:pPr>
              <w:pStyle w:val="rowtabella0"/>
              <w:rPr>
                <w:color w:val="002060"/>
              </w:rPr>
            </w:pPr>
            <w:r w:rsidRPr="00CE58E2">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C9D025" w14:textId="77777777" w:rsidR="006249C0" w:rsidRPr="00CE58E2" w:rsidRDefault="006249C0" w:rsidP="00BB2792">
            <w:pPr>
              <w:pStyle w:val="rowtabella0"/>
              <w:rPr>
                <w:color w:val="002060"/>
              </w:rPr>
            </w:pPr>
            <w:r w:rsidRPr="00CE58E2">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42F92E" w14:textId="77777777" w:rsidR="006249C0" w:rsidRPr="00CE58E2" w:rsidRDefault="006249C0" w:rsidP="00BB2792">
            <w:pPr>
              <w:pStyle w:val="rowtabella0"/>
              <w:rPr>
                <w:color w:val="002060"/>
              </w:rPr>
            </w:pPr>
            <w:r w:rsidRPr="00CE58E2">
              <w:rPr>
                <w:color w:val="002060"/>
              </w:rPr>
              <w:t>VIA DELLO STADIO</w:t>
            </w:r>
          </w:p>
        </w:tc>
      </w:tr>
      <w:tr w:rsidR="006249C0" w:rsidRPr="00CE58E2" w14:paraId="3A30618E"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82CCB7" w14:textId="77777777" w:rsidR="006249C0" w:rsidRPr="00CE58E2" w:rsidRDefault="006249C0" w:rsidP="00BB2792">
            <w:pPr>
              <w:pStyle w:val="rowtabella0"/>
              <w:rPr>
                <w:color w:val="002060"/>
              </w:rPr>
            </w:pPr>
            <w:r w:rsidRPr="00CE58E2">
              <w:rPr>
                <w:color w:val="002060"/>
              </w:rPr>
              <w:t>MONTEMARCIANESE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F4908D" w14:textId="77777777" w:rsidR="006249C0" w:rsidRPr="00CE58E2" w:rsidRDefault="006249C0" w:rsidP="00BB2792">
            <w:pPr>
              <w:pStyle w:val="rowtabella0"/>
              <w:rPr>
                <w:color w:val="002060"/>
              </w:rPr>
            </w:pPr>
            <w:r w:rsidRPr="00CE58E2">
              <w:rPr>
                <w:color w:val="002060"/>
              </w:rPr>
              <w:t>ASPIO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5A45AB"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2F7FCD" w14:textId="77777777" w:rsidR="006249C0" w:rsidRPr="00CE58E2" w:rsidRDefault="006249C0" w:rsidP="00BB2792">
            <w:pPr>
              <w:pStyle w:val="rowtabella0"/>
              <w:rPr>
                <w:color w:val="002060"/>
              </w:rPr>
            </w:pPr>
            <w:r w:rsidRPr="00CE58E2">
              <w:rPr>
                <w:color w:val="002060"/>
              </w:rPr>
              <w:t>10/04/2026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46844F" w14:textId="77777777" w:rsidR="006249C0" w:rsidRPr="00CE58E2" w:rsidRDefault="006249C0" w:rsidP="00BB2792">
            <w:pPr>
              <w:pStyle w:val="rowtabella0"/>
              <w:rPr>
                <w:color w:val="002060"/>
              </w:rPr>
            </w:pPr>
            <w:r w:rsidRPr="00CE58E2">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4EA451" w14:textId="77777777" w:rsidR="006249C0" w:rsidRPr="00CE58E2" w:rsidRDefault="006249C0" w:rsidP="00BB2792">
            <w:pPr>
              <w:pStyle w:val="rowtabella0"/>
              <w:rPr>
                <w:color w:val="002060"/>
              </w:rPr>
            </w:pPr>
            <w:r w:rsidRPr="00CE58E2">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027432" w14:textId="77777777" w:rsidR="006249C0" w:rsidRPr="00CE58E2" w:rsidRDefault="006249C0" w:rsidP="00BB2792">
            <w:pPr>
              <w:pStyle w:val="rowtabella0"/>
              <w:rPr>
                <w:color w:val="002060"/>
              </w:rPr>
            </w:pPr>
            <w:r w:rsidRPr="00CE58E2">
              <w:rPr>
                <w:color w:val="002060"/>
              </w:rPr>
              <w:t>VIA GRAZIA DELEDDA</w:t>
            </w:r>
          </w:p>
        </w:tc>
      </w:tr>
      <w:tr w:rsidR="006249C0" w:rsidRPr="00CE58E2" w14:paraId="1269BA6C"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1B51AF" w14:textId="77777777" w:rsidR="006249C0" w:rsidRPr="00CE58E2" w:rsidRDefault="006249C0" w:rsidP="00BB2792">
            <w:pPr>
              <w:pStyle w:val="rowtabella0"/>
              <w:rPr>
                <w:color w:val="002060"/>
              </w:rPr>
            </w:pPr>
            <w:r w:rsidRPr="00CE58E2">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19A341" w14:textId="77777777" w:rsidR="006249C0" w:rsidRPr="00CE58E2" w:rsidRDefault="006249C0" w:rsidP="00BB2792">
            <w:pPr>
              <w:pStyle w:val="rowtabella0"/>
              <w:rPr>
                <w:color w:val="002060"/>
              </w:rPr>
            </w:pPr>
            <w:r w:rsidRPr="00CE58E2">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98D80C"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A4F943" w14:textId="77777777" w:rsidR="006249C0" w:rsidRPr="00CE58E2" w:rsidRDefault="006249C0" w:rsidP="00BB2792">
            <w:pPr>
              <w:pStyle w:val="rowtabella0"/>
              <w:rPr>
                <w:color w:val="002060"/>
              </w:rPr>
            </w:pPr>
            <w:r w:rsidRPr="00CE58E2">
              <w:rPr>
                <w:color w:val="002060"/>
              </w:rPr>
              <w:t>10/04/2026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FB3BF6" w14:textId="77777777" w:rsidR="006249C0" w:rsidRPr="00CE58E2" w:rsidRDefault="006249C0" w:rsidP="00BB2792">
            <w:pPr>
              <w:pStyle w:val="rowtabella0"/>
              <w:rPr>
                <w:color w:val="002060"/>
              </w:rPr>
            </w:pPr>
            <w:r w:rsidRPr="00CE58E2">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37FDD2" w14:textId="77777777" w:rsidR="006249C0" w:rsidRPr="00CE58E2" w:rsidRDefault="006249C0" w:rsidP="00BB2792">
            <w:pPr>
              <w:pStyle w:val="rowtabella0"/>
              <w:rPr>
                <w:color w:val="002060"/>
              </w:rPr>
            </w:pPr>
            <w:r w:rsidRPr="00CE58E2">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1136A2" w14:textId="77777777" w:rsidR="006249C0" w:rsidRPr="00CE58E2" w:rsidRDefault="006249C0" w:rsidP="00BB2792">
            <w:pPr>
              <w:pStyle w:val="rowtabella0"/>
              <w:rPr>
                <w:color w:val="002060"/>
              </w:rPr>
            </w:pPr>
            <w:r w:rsidRPr="00CE58E2">
              <w:rPr>
                <w:color w:val="002060"/>
              </w:rPr>
              <w:t>VIA GAETANO RAVAGLI</w:t>
            </w:r>
          </w:p>
        </w:tc>
      </w:tr>
      <w:tr w:rsidR="006249C0" w:rsidRPr="00CE58E2" w14:paraId="0B058B5A"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218557" w14:textId="77777777" w:rsidR="006249C0" w:rsidRPr="00CE58E2" w:rsidRDefault="006249C0" w:rsidP="00BB2792">
            <w:pPr>
              <w:pStyle w:val="rowtabella0"/>
              <w:rPr>
                <w:color w:val="002060"/>
              </w:rPr>
            </w:pPr>
            <w:r w:rsidRPr="00CE58E2">
              <w:rPr>
                <w:color w:val="002060"/>
              </w:rPr>
              <w:t>VIRTUS AURORA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055F15" w14:textId="77777777" w:rsidR="006249C0" w:rsidRPr="00CE58E2" w:rsidRDefault="006249C0" w:rsidP="00BB2792">
            <w:pPr>
              <w:pStyle w:val="rowtabella0"/>
              <w:rPr>
                <w:color w:val="002060"/>
              </w:rPr>
            </w:pPr>
            <w:r w:rsidRPr="00CE58E2">
              <w:rPr>
                <w:color w:val="002060"/>
              </w:rPr>
              <w:t>REAL CASEBRUCIATE W.FIRE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1D6181"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32402C" w14:textId="77777777" w:rsidR="006249C0" w:rsidRPr="00CE58E2" w:rsidRDefault="006249C0" w:rsidP="00BB2792">
            <w:pPr>
              <w:pStyle w:val="rowtabella0"/>
              <w:rPr>
                <w:color w:val="002060"/>
              </w:rPr>
            </w:pPr>
            <w:r w:rsidRPr="00CE58E2">
              <w:rPr>
                <w:color w:val="002060"/>
              </w:rPr>
              <w:t>10/04/2026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D49532" w14:textId="77777777" w:rsidR="006249C0" w:rsidRPr="00CE58E2" w:rsidRDefault="006249C0" w:rsidP="00BB2792">
            <w:pPr>
              <w:pStyle w:val="rowtabella0"/>
              <w:rPr>
                <w:color w:val="002060"/>
              </w:rPr>
            </w:pPr>
            <w:r w:rsidRPr="00CE58E2">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6CAEBB" w14:textId="77777777" w:rsidR="006249C0" w:rsidRPr="00CE58E2" w:rsidRDefault="006249C0" w:rsidP="00BB2792">
            <w:pPr>
              <w:pStyle w:val="rowtabella0"/>
              <w:rPr>
                <w:color w:val="002060"/>
              </w:rPr>
            </w:pPr>
            <w:r w:rsidRPr="00CE58E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77FBD8" w14:textId="77777777" w:rsidR="006249C0" w:rsidRPr="00CE58E2" w:rsidRDefault="006249C0" w:rsidP="00BB2792">
            <w:pPr>
              <w:pStyle w:val="rowtabella0"/>
              <w:rPr>
                <w:color w:val="002060"/>
              </w:rPr>
            </w:pPr>
            <w:r w:rsidRPr="00CE58E2">
              <w:rPr>
                <w:color w:val="002060"/>
              </w:rPr>
              <w:t>VIA ZANNONI</w:t>
            </w:r>
          </w:p>
        </w:tc>
      </w:tr>
      <w:tr w:rsidR="006249C0" w:rsidRPr="00CE58E2" w14:paraId="2D9E29DD"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BFB52A" w14:textId="77777777" w:rsidR="006249C0" w:rsidRPr="00CE58E2" w:rsidRDefault="006249C0" w:rsidP="00BB2792">
            <w:pPr>
              <w:pStyle w:val="rowtabella0"/>
              <w:rPr>
                <w:color w:val="002060"/>
              </w:rPr>
            </w:pPr>
            <w:r w:rsidRPr="00CE58E2">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95F24F" w14:textId="77777777" w:rsidR="006249C0" w:rsidRPr="00CE58E2" w:rsidRDefault="006249C0" w:rsidP="00BB2792">
            <w:pPr>
              <w:pStyle w:val="rowtabella0"/>
              <w:rPr>
                <w:color w:val="002060"/>
              </w:rPr>
            </w:pPr>
            <w:r w:rsidRPr="00CE58E2">
              <w:rPr>
                <w:color w:val="002060"/>
              </w:rPr>
              <w:t>FUTSAL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7DA9AC"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E317AE" w14:textId="77777777" w:rsidR="006249C0" w:rsidRPr="00CE58E2" w:rsidRDefault="006249C0" w:rsidP="00BB2792">
            <w:pPr>
              <w:pStyle w:val="rowtabella0"/>
              <w:rPr>
                <w:color w:val="002060"/>
              </w:rPr>
            </w:pPr>
            <w:r w:rsidRPr="00CE58E2">
              <w:rPr>
                <w:color w:val="002060"/>
              </w:rPr>
              <w:t>11/04/2026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105323" w14:textId="77777777" w:rsidR="006249C0" w:rsidRPr="00CE58E2" w:rsidRDefault="006249C0" w:rsidP="00BB2792">
            <w:pPr>
              <w:pStyle w:val="rowtabella0"/>
              <w:rPr>
                <w:color w:val="002060"/>
              </w:rPr>
            </w:pPr>
            <w:r w:rsidRPr="00CE58E2">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525942" w14:textId="77777777" w:rsidR="006249C0" w:rsidRPr="00CE58E2" w:rsidRDefault="006249C0" w:rsidP="00BB2792">
            <w:pPr>
              <w:pStyle w:val="rowtabella0"/>
              <w:rPr>
                <w:color w:val="002060"/>
              </w:rPr>
            </w:pPr>
            <w:r w:rsidRPr="00CE58E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36EFE6" w14:textId="77777777" w:rsidR="006249C0" w:rsidRPr="00CE58E2" w:rsidRDefault="006249C0" w:rsidP="00BB2792">
            <w:pPr>
              <w:pStyle w:val="rowtabella0"/>
              <w:rPr>
                <w:color w:val="002060"/>
              </w:rPr>
            </w:pPr>
            <w:r w:rsidRPr="00CE58E2">
              <w:rPr>
                <w:color w:val="002060"/>
              </w:rPr>
              <w:t>LOCALITA' CANDIA</w:t>
            </w:r>
          </w:p>
        </w:tc>
      </w:tr>
      <w:tr w:rsidR="006249C0" w:rsidRPr="00CE58E2" w14:paraId="6BBC8EC1" w14:textId="77777777" w:rsidTr="00BB279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B8DEED" w14:textId="77777777" w:rsidR="006249C0" w:rsidRPr="00CE58E2" w:rsidRDefault="006249C0" w:rsidP="00BB2792">
            <w:pPr>
              <w:pStyle w:val="rowtabella0"/>
              <w:rPr>
                <w:color w:val="002060"/>
              </w:rPr>
            </w:pPr>
            <w:r w:rsidRPr="00CE58E2">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4CE331" w14:textId="77777777" w:rsidR="006249C0" w:rsidRPr="00CE58E2" w:rsidRDefault="006249C0" w:rsidP="00BB2792">
            <w:pPr>
              <w:pStyle w:val="rowtabella0"/>
              <w:rPr>
                <w:color w:val="002060"/>
              </w:rPr>
            </w:pPr>
            <w:r w:rsidRPr="00CE58E2">
              <w:rPr>
                <w:color w:val="002060"/>
              </w:rPr>
              <w:t>VALLESINA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B4B85F"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12122B" w14:textId="77777777" w:rsidR="006249C0" w:rsidRPr="00CE58E2" w:rsidRDefault="006249C0" w:rsidP="00BB2792">
            <w:pPr>
              <w:pStyle w:val="rowtabella0"/>
              <w:rPr>
                <w:color w:val="002060"/>
              </w:rPr>
            </w:pPr>
            <w:r w:rsidRPr="00CE58E2">
              <w:rPr>
                <w:color w:val="002060"/>
              </w:rPr>
              <w:t>12/04/2026 18:15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4FC6A0" w14:textId="77777777" w:rsidR="006249C0" w:rsidRPr="00CE58E2" w:rsidRDefault="006249C0" w:rsidP="00BB2792">
            <w:pPr>
              <w:pStyle w:val="rowtabella0"/>
              <w:rPr>
                <w:color w:val="002060"/>
              </w:rPr>
            </w:pPr>
            <w:r w:rsidRPr="00CE58E2">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83BB26" w14:textId="77777777" w:rsidR="006249C0" w:rsidRPr="00CE58E2" w:rsidRDefault="006249C0" w:rsidP="00BB2792">
            <w:pPr>
              <w:pStyle w:val="rowtabella0"/>
              <w:rPr>
                <w:color w:val="002060"/>
              </w:rPr>
            </w:pPr>
            <w:r w:rsidRPr="00CE58E2">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AF5E2C" w14:textId="77777777" w:rsidR="006249C0" w:rsidRPr="00CE58E2" w:rsidRDefault="006249C0" w:rsidP="00BB2792">
            <w:pPr>
              <w:pStyle w:val="rowtabella0"/>
              <w:rPr>
                <w:color w:val="002060"/>
              </w:rPr>
            </w:pPr>
            <w:r w:rsidRPr="00CE58E2">
              <w:rPr>
                <w:color w:val="002060"/>
              </w:rPr>
              <w:t>VIA FALCONARA</w:t>
            </w:r>
          </w:p>
        </w:tc>
      </w:tr>
    </w:tbl>
    <w:p w14:paraId="3BBD7AF9" w14:textId="77777777" w:rsidR="006249C0" w:rsidRPr="00CE58E2" w:rsidRDefault="006249C0" w:rsidP="006249C0">
      <w:pPr>
        <w:pStyle w:val="breakline"/>
        <w:rPr>
          <w:rFonts w:eastAsiaTheme="minorEastAsia"/>
          <w:color w:val="002060"/>
        </w:rPr>
      </w:pPr>
    </w:p>
    <w:p w14:paraId="6F237BD8" w14:textId="77777777" w:rsidR="006249C0" w:rsidRPr="00CE58E2" w:rsidRDefault="006249C0" w:rsidP="006249C0">
      <w:pPr>
        <w:pStyle w:val="breakline"/>
        <w:rPr>
          <w:color w:val="002060"/>
        </w:rPr>
      </w:pPr>
    </w:p>
    <w:p w14:paraId="3F53020F" w14:textId="77777777" w:rsidR="006249C0" w:rsidRPr="00CE58E2" w:rsidRDefault="006249C0" w:rsidP="006249C0">
      <w:pPr>
        <w:pStyle w:val="breakline"/>
        <w:rPr>
          <w:color w:val="002060"/>
        </w:rPr>
      </w:pPr>
    </w:p>
    <w:p w14:paraId="6E82C533" w14:textId="77777777" w:rsidR="006249C0" w:rsidRPr="00CE58E2" w:rsidRDefault="006249C0" w:rsidP="006249C0">
      <w:pPr>
        <w:pStyle w:val="sottotitolocampionato10"/>
        <w:rPr>
          <w:color w:val="002060"/>
        </w:rPr>
      </w:pPr>
      <w:r w:rsidRPr="00CE58E2">
        <w:rPr>
          <w:color w:val="002060"/>
        </w:rPr>
        <w:t>GIRONE C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9"/>
        <w:gridCol w:w="385"/>
        <w:gridCol w:w="898"/>
        <w:gridCol w:w="1185"/>
        <w:gridCol w:w="1550"/>
        <w:gridCol w:w="1550"/>
      </w:tblGrid>
      <w:tr w:rsidR="006249C0" w:rsidRPr="00CE58E2" w14:paraId="571C33D7" w14:textId="77777777" w:rsidTr="00BB279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427DF" w14:textId="77777777" w:rsidR="006249C0" w:rsidRPr="00CE58E2" w:rsidRDefault="006249C0" w:rsidP="00BB2792">
            <w:pPr>
              <w:pStyle w:val="headertabella0"/>
              <w:rPr>
                <w:color w:val="002060"/>
              </w:rPr>
            </w:pPr>
            <w:r w:rsidRPr="00CE58E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A5088" w14:textId="77777777" w:rsidR="006249C0" w:rsidRPr="00CE58E2" w:rsidRDefault="006249C0" w:rsidP="00BB2792">
            <w:pPr>
              <w:pStyle w:val="headertabella0"/>
              <w:rPr>
                <w:color w:val="002060"/>
              </w:rPr>
            </w:pPr>
            <w:r w:rsidRPr="00CE58E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045EC" w14:textId="77777777" w:rsidR="006249C0" w:rsidRPr="00CE58E2" w:rsidRDefault="006249C0" w:rsidP="00BB2792">
            <w:pPr>
              <w:pStyle w:val="headertabella0"/>
              <w:rPr>
                <w:color w:val="002060"/>
              </w:rPr>
            </w:pPr>
            <w:r w:rsidRPr="00CE58E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76ABE" w14:textId="77777777" w:rsidR="006249C0" w:rsidRPr="00CE58E2" w:rsidRDefault="006249C0" w:rsidP="00BB2792">
            <w:pPr>
              <w:pStyle w:val="headertabella0"/>
              <w:rPr>
                <w:color w:val="002060"/>
              </w:rPr>
            </w:pPr>
            <w:r w:rsidRPr="00CE58E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6C619" w14:textId="77777777" w:rsidR="006249C0" w:rsidRPr="00CE58E2" w:rsidRDefault="006249C0" w:rsidP="00BB2792">
            <w:pPr>
              <w:pStyle w:val="headertabella0"/>
              <w:rPr>
                <w:color w:val="002060"/>
              </w:rPr>
            </w:pPr>
            <w:r w:rsidRPr="00CE58E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AAD70" w14:textId="77777777" w:rsidR="006249C0" w:rsidRPr="00CE58E2" w:rsidRDefault="006249C0" w:rsidP="00BB2792">
            <w:pPr>
              <w:pStyle w:val="headertabella0"/>
              <w:rPr>
                <w:color w:val="002060"/>
              </w:rPr>
            </w:pPr>
            <w:proofErr w:type="spellStart"/>
            <w:r w:rsidRPr="00CE58E2">
              <w:rPr>
                <w:color w:val="002060"/>
              </w:rPr>
              <w:t>Localita'</w:t>
            </w:r>
            <w:proofErr w:type="spellEnd"/>
            <w:r w:rsidRPr="00CE58E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C5B02" w14:textId="77777777" w:rsidR="006249C0" w:rsidRPr="00CE58E2" w:rsidRDefault="006249C0" w:rsidP="00BB2792">
            <w:pPr>
              <w:pStyle w:val="headertabella0"/>
              <w:rPr>
                <w:color w:val="002060"/>
              </w:rPr>
            </w:pPr>
            <w:r w:rsidRPr="00CE58E2">
              <w:rPr>
                <w:color w:val="002060"/>
              </w:rPr>
              <w:t>Indirizzo Impianto</w:t>
            </w:r>
          </w:p>
        </w:tc>
      </w:tr>
      <w:tr w:rsidR="006249C0" w:rsidRPr="00CE58E2" w14:paraId="08AEDE82" w14:textId="77777777" w:rsidTr="00BB279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FDB052" w14:textId="77777777" w:rsidR="006249C0" w:rsidRPr="00CE58E2" w:rsidRDefault="006249C0" w:rsidP="00BB2792">
            <w:pPr>
              <w:pStyle w:val="rowtabella0"/>
              <w:rPr>
                <w:color w:val="002060"/>
              </w:rPr>
            </w:pPr>
            <w:r w:rsidRPr="00CE58E2">
              <w:rPr>
                <w:color w:val="002060"/>
              </w:rPr>
              <w:t>EUROPE TT</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62253C" w14:textId="77777777" w:rsidR="006249C0" w:rsidRPr="00CE58E2" w:rsidRDefault="006249C0" w:rsidP="00BB2792">
            <w:pPr>
              <w:pStyle w:val="rowtabella0"/>
              <w:rPr>
                <w:color w:val="002060"/>
              </w:rPr>
            </w:pPr>
            <w:r w:rsidRPr="00CE58E2">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3B5AC5" w14:textId="77777777" w:rsidR="006249C0" w:rsidRPr="00CE58E2" w:rsidRDefault="006249C0" w:rsidP="00BB2792">
            <w:pPr>
              <w:pStyle w:val="rowtabella0"/>
              <w:jc w:val="center"/>
              <w:rPr>
                <w:color w:val="002060"/>
              </w:rPr>
            </w:pPr>
            <w:r w:rsidRPr="00CE58E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1607AB" w14:textId="77777777" w:rsidR="006249C0" w:rsidRPr="00CE58E2" w:rsidRDefault="006249C0" w:rsidP="00BB2792">
            <w:pPr>
              <w:pStyle w:val="rowtabella0"/>
              <w:rPr>
                <w:color w:val="002060"/>
              </w:rPr>
            </w:pPr>
            <w:r w:rsidRPr="00CE58E2">
              <w:rPr>
                <w:color w:val="002060"/>
              </w:rPr>
              <w:t>10/04/2026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30E543" w14:textId="77777777" w:rsidR="006249C0" w:rsidRPr="00CE58E2" w:rsidRDefault="006249C0" w:rsidP="00BB2792">
            <w:pPr>
              <w:pStyle w:val="rowtabella0"/>
              <w:rPr>
                <w:color w:val="002060"/>
              </w:rPr>
            </w:pPr>
            <w:r w:rsidRPr="00CE58E2">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D839BE" w14:textId="77777777" w:rsidR="006249C0" w:rsidRPr="00CE58E2" w:rsidRDefault="006249C0" w:rsidP="00BB2792">
            <w:pPr>
              <w:pStyle w:val="rowtabella0"/>
              <w:rPr>
                <w:color w:val="002060"/>
              </w:rPr>
            </w:pPr>
            <w:r w:rsidRPr="00CE58E2">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2C1858" w14:textId="77777777" w:rsidR="006249C0" w:rsidRPr="00CE58E2" w:rsidRDefault="006249C0" w:rsidP="00BB2792">
            <w:pPr>
              <w:pStyle w:val="rowtabella0"/>
              <w:rPr>
                <w:color w:val="002060"/>
              </w:rPr>
            </w:pPr>
            <w:r w:rsidRPr="00CE58E2">
              <w:rPr>
                <w:color w:val="002060"/>
              </w:rPr>
              <w:t>LOCALITA' LE CALVIE</w:t>
            </w:r>
          </w:p>
        </w:tc>
      </w:tr>
      <w:tr w:rsidR="006249C0" w:rsidRPr="00CE58E2" w14:paraId="2AB28612"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9AE257" w14:textId="77777777" w:rsidR="006249C0" w:rsidRPr="00CE58E2" w:rsidRDefault="006249C0" w:rsidP="00BB2792">
            <w:pPr>
              <w:pStyle w:val="rowtabella0"/>
              <w:rPr>
                <w:color w:val="002060"/>
              </w:rPr>
            </w:pPr>
            <w:r w:rsidRPr="00CE58E2">
              <w:rPr>
                <w:color w:val="002060"/>
              </w:rPr>
              <w:t>FABRIANO CALCIO A 5 2023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E9F786" w14:textId="77777777" w:rsidR="006249C0" w:rsidRPr="00CE58E2" w:rsidRDefault="006249C0" w:rsidP="00BB2792">
            <w:pPr>
              <w:pStyle w:val="rowtabella0"/>
              <w:rPr>
                <w:color w:val="002060"/>
              </w:rPr>
            </w:pPr>
            <w:r w:rsidRPr="00CE58E2">
              <w:rPr>
                <w:color w:val="002060"/>
              </w:rPr>
              <w:t>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C9BA4D"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FD0804" w14:textId="77777777" w:rsidR="006249C0" w:rsidRPr="00CE58E2" w:rsidRDefault="006249C0" w:rsidP="00BB2792">
            <w:pPr>
              <w:pStyle w:val="rowtabella0"/>
              <w:rPr>
                <w:color w:val="002060"/>
              </w:rPr>
            </w:pPr>
            <w:r w:rsidRPr="00CE58E2">
              <w:rPr>
                <w:color w:val="002060"/>
              </w:rPr>
              <w:t>10/04/2026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297ECF" w14:textId="77777777" w:rsidR="006249C0" w:rsidRPr="00CE58E2" w:rsidRDefault="006249C0" w:rsidP="00BB2792">
            <w:pPr>
              <w:pStyle w:val="rowtabella0"/>
              <w:rPr>
                <w:color w:val="002060"/>
              </w:rPr>
            </w:pPr>
            <w:r w:rsidRPr="00CE58E2">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F2A0B1" w14:textId="77777777" w:rsidR="006249C0" w:rsidRPr="00CE58E2" w:rsidRDefault="006249C0" w:rsidP="00BB2792">
            <w:pPr>
              <w:pStyle w:val="rowtabella0"/>
              <w:rPr>
                <w:color w:val="002060"/>
              </w:rPr>
            </w:pPr>
            <w:r w:rsidRPr="00CE58E2">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0B89CE" w14:textId="77777777" w:rsidR="006249C0" w:rsidRPr="00CE58E2" w:rsidRDefault="006249C0" w:rsidP="00BB2792">
            <w:pPr>
              <w:pStyle w:val="rowtabella0"/>
              <w:rPr>
                <w:color w:val="002060"/>
              </w:rPr>
            </w:pPr>
            <w:r w:rsidRPr="00CE58E2">
              <w:rPr>
                <w:color w:val="002060"/>
              </w:rPr>
              <w:t>VIA VERDI</w:t>
            </w:r>
          </w:p>
        </w:tc>
      </w:tr>
      <w:tr w:rsidR="006249C0" w:rsidRPr="00CE58E2" w14:paraId="2F222F74"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CE190A" w14:textId="77777777" w:rsidR="006249C0" w:rsidRPr="00CE58E2" w:rsidRDefault="006249C0" w:rsidP="00BB2792">
            <w:pPr>
              <w:pStyle w:val="rowtabella0"/>
              <w:rPr>
                <w:color w:val="002060"/>
              </w:rPr>
            </w:pPr>
            <w:r w:rsidRPr="00CE58E2">
              <w:rPr>
                <w:color w:val="002060"/>
              </w:rPr>
              <w:t>FRASASSI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A34677" w14:textId="77777777" w:rsidR="006249C0" w:rsidRPr="00CE58E2" w:rsidRDefault="006249C0" w:rsidP="00BB2792">
            <w:pPr>
              <w:pStyle w:val="rowtabella0"/>
              <w:rPr>
                <w:color w:val="002060"/>
              </w:rPr>
            </w:pPr>
            <w:r w:rsidRPr="00CE58E2">
              <w:rPr>
                <w:color w:val="002060"/>
              </w:rPr>
              <w:t>FUTSAL SENTINUM</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D2EEB0"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1BBD43" w14:textId="77777777" w:rsidR="006249C0" w:rsidRPr="00CE58E2" w:rsidRDefault="006249C0" w:rsidP="00BB2792">
            <w:pPr>
              <w:pStyle w:val="rowtabella0"/>
              <w:rPr>
                <w:color w:val="002060"/>
              </w:rPr>
            </w:pPr>
            <w:r w:rsidRPr="00CE58E2">
              <w:rPr>
                <w:color w:val="002060"/>
              </w:rPr>
              <w:t>10/04/2026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389FAF" w14:textId="77777777" w:rsidR="006249C0" w:rsidRPr="00CE58E2" w:rsidRDefault="006249C0" w:rsidP="00BB2792">
            <w:pPr>
              <w:pStyle w:val="rowtabella0"/>
              <w:rPr>
                <w:color w:val="002060"/>
              </w:rPr>
            </w:pPr>
            <w:r w:rsidRPr="00CE58E2">
              <w:rPr>
                <w:color w:val="002060"/>
              </w:rPr>
              <w:t>5048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52EF70" w14:textId="77777777" w:rsidR="006249C0" w:rsidRPr="00CE58E2" w:rsidRDefault="006249C0" w:rsidP="00BB2792">
            <w:pPr>
              <w:pStyle w:val="rowtabella0"/>
              <w:rPr>
                <w:color w:val="002060"/>
              </w:rPr>
            </w:pPr>
            <w:r w:rsidRPr="00CE58E2">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B8870F" w14:textId="77777777" w:rsidR="006249C0" w:rsidRPr="00CE58E2" w:rsidRDefault="006249C0" w:rsidP="00BB2792">
            <w:pPr>
              <w:pStyle w:val="rowtabella0"/>
              <w:rPr>
                <w:color w:val="002060"/>
              </w:rPr>
            </w:pPr>
            <w:r w:rsidRPr="00CE58E2">
              <w:rPr>
                <w:color w:val="002060"/>
              </w:rPr>
              <w:t>VIA MARCONI GENGA STAZIONE</w:t>
            </w:r>
          </w:p>
        </w:tc>
      </w:tr>
      <w:tr w:rsidR="006249C0" w:rsidRPr="00CE58E2" w14:paraId="22EDC6EB"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834949" w14:textId="77777777" w:rsidR="006249C0" w:rsidRPr="00CE58E2" w:rsidRDefault="006249C0" w:rsidP="00BB2792">
            <w:pPr>
              <w:pStyle w:val="rowtabella0"/>
              <w:rPr>
                <w:color w:val="002060"/>
              </w:rPr>
            </w:pPr>
            <w:r w:rsidRPr="00CE58E2">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9F4EAF" w14:textId="77777777" w:rsidR="006249C0" w:rsidRPr="00CE58E2" w:rsidRDefault="006249C0" w:rsidP="00BB2792">
            <w:pPr>
              <w:pStyle w:val="rowtabella0"/>
              <w:rPr>
                <w:color w:val="002060"/>
              </w:rPr>
            </w:pPr>
            <w:r w:rsidRPr="00CE58E2">
              <w:rPr>
                <w:color w:val="002060"/>
              </w:rPr>
              <w:t>FIUMINATA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9A6F42"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AB0F17" w14:textId="77777777" w:rsidR="006249C0" w:rsidRPr="00CE58E2" w:rsidRDefault="006249C0" w:rsidP="00BB2792">
            <w:pPr>
              <w:pStyle w:val="rowtabella0"/>
              <w:rPr>
                <w:color w:val="002060"/>
              </w:rPr>
            </w:pPr>
            <w:r w:rsidRPr="00CE58E2">
              <w:rPr>
                <w:color w:val="002060"/>
              </w:rPr>
              <w:t>10/04/2026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6ED693" w14:textId="77777777" w:rsidR="006249C0" w:rsidRPr="00CE58E2" w:rsidRDefault="006249C0" w:rsidP="00BB2792">
            <w:pPr>
              <w:pStyle w:val="rowtabella0"/>
              <w:rPr>
                <w:color w:val="002060"/>
              </w:rPr>
            </w:pPr>
            <w:r w:rsidRPr="00CE58E2">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2A8A7C" w14:textId="77777777" w:rsidR="006249C0" w:rsidRPr="00CE58E2" w:rsidRDefault="006249C0" w:rsidP="00BB2792">
            <w:pPr>
              <w:pStyle w:val="rowtabella0"/>
              <w:rPr>
                <w:color w:val="002060"/>
              </w:rPr>
            </w:pPr>
            <w:r w:rsidRPr="00CE58E2">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0FA304" w14:textId="77777777" w:rsidR="006249C0" w:rsidRPr="00CE58E2" w:rsidRDefault="006249C0" w:rsidP="00BB2792">
            <w:pPr>
              <w:pStyle w:val="rowtabella0"/>
              <w:rPr>
                <w:color w:val="002060"/>
              </w:rPr>
            </w:pPr>
            <w:r w:rsidRPr="00CE58E2">
              <w:rPr>
                <w:color w:val="002060"/>
              </w:rPr>
              <w:t>VIA SAN SERGIO FZ. GROTTACCIA</w:t>
            </w:r>
          </w:p>
        </w:tc>
      </w:tr>
      <w:tr w:rsidR="006249C0" w:rsidRPr="00CE58E2" w14:paraId="5BF3B949"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F4DF98" w14:textId="77777777" w:rsidR="006249C0" w:rsidRPr="00CE58E2" w:rsidRDefault="006249C0" w:rsidP="00BB2792">
            <w:pPr>
              <w:pStyle w:val="rowtabella0"/>
              <w:rPr>
                <w:color w:val="002060"/>
              </w:rPr>
            </w:pPr>
            <w:r w:rsidRPr="00CE58E2">
              <w:rPr>
                <w:color w:val="002060"/>
              </w:rPr>
              <w:t>ROBUR MERGO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3282DD" w14:textId="77777777" w:rsidR="006249C0" w:rsidRPr="00CE58E2" w:rsidRDefault="006249C0" w:rsidP="00BB2792">
            <w:pPr>
              <w:pStyle w:val="rowtabella0"/>
              <w:rPr>
                <w:color w:val="002060"/>
              </w:rPr>
            </w:pPr>
            <w:r w:rsidRPr="00CE58E2">
              <w:rPr>
                <w:color w:val="002060"/>
              </w:rPr>
              <w:t>ESANATOGLIA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D33E69"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0E3217" w14:textId="77777777" w:rsidR="006249C0" w:rsidRPr="00CE58E2" w:rsidRDefault="006249C0" w:rsidP="00BB2792">
            <w:pPr>
              <w:pStyle w:val="rowtabella0"/>
              <w:rPr>
                <w:color w:val="002060"/>
              </w:rPr>
            </w:pPr>
            <w:r w:rsidRPr="00CE58E2">
              <w:rPr>
                <w:color w:val="002060"/>
              </w:rPr>
              <w:t>10/04/2026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A45E12" w14:textId="77777777" w:rsidR="006249C0" w:rsidRPr="00CE58E2" w:rsidRDefault="006249C0" w:rsidP="00BB2792">
            <w:pPr>
              <w:pStyle w:val="rowtabella0"/>
              <w:rPr>
                <w:color w:val="002060"/>
              </w:rPr>
            </w:pPr>
            <w:r w:rsidRPr="00CE58E2">
              <w:rPr>
                <w:color w:val="002060"/>
              </w:rPr>
              <w:t>5116 PALESTRA COM. C5 ANGELI 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B9977A" w14:textId="77777777" w:rsidR="006249C0" w:rsidRPr="00CE58E2" w:rsidRDefault="006249C0" w:rsidP="00BB2792">
            <w:pPr>
              <w:pStyle w:val="rowtabella0"/>
              <w:rPr>
                <w:color w:val="002060"/>
              </w:rPr>
            </w:pPr>
            <w:r w:rsidRPr="00CE58E2">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F51357" w14:textId="77777777" w:rsidR="006249C0" w:rsidRPr="00CE58E2" w:rsidRDefault="006249C0" w:rsidP="00BB2792">
            <w:pPr>
              <w:pStyle w:val="rowtabella0"/>
              <w:rPr>
                <w:color w:val="002060"/>
              </w:rPr>
            </w:pPr>
            <w:r w:rsidRPr="00CE58E2">
              <w:rPr>
                <w:color w:val="002060"/>
              </w:rPr>
              <w:t>VIA LEOPARDI LOC. ANGELI</w:t>
            </w:r>
          </w:p>
        </w:tc>
      </w:tr>
      <w:tr w:rsidR="006249C0" w:rsidRPr="00CE58E2" w14:paraId="59B5B66A" w14:textId="77777777" w:rsidTr="00BB279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1806B4" w14:textId="77777777" w:rsidR="006249C0" w:rsidRPr="00CE58E2" w:rsidRDefault="006249C0" w:rsidP="00BB2792">
            <w:pPr>
              <w:pStyle w:val="rowtabella0"/>
              <w:rPr>
                <w:color w:val="002060"/>
              </w:rPr>
            </w:pPr>
            <w:r w:rsidRPr="00CE58E2">
              <w:rPr>
                <w:color w:val="002060"/>
              </w:rPr>
              <w:t>VIRTUS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C5F16C" w14:textId="77777777" w:rsidR="006249C0" w:rsidRPr="00CE58E2" w:rsidRDefault="006249C0" w:rsidP="00BB2792">
            <w:pPr>
              <w:pStyle w:val="rowtabella0"/>
              <w:rPr>
                <w:color w:val="002060"/>
              </w:rPr>
            </w:pPr>
            <w:r w:rsidRPr="00CE58E2">
              <w:rPr>
                <w:color w:val="002060"/>
              </w:rPr>
              <w:t>POLISPORTIVA UROBORO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CB8164"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2FCC45" w14:textId="77777777" w:rsidR="006249C0" w:rsidRPr="00CE58E2" w:rsidRDefault="006249C0" w:rsidP="00BB2792">
            <w:pPr>
              <w:pStyle w:val="rowtabella0"/>
              <w:rPr>
                <w:color w:val="002060"/>
              </w:rPr>
            </w:pPr>
            <w:r w:rsidRPr="00CE58E2">
              <w:rPr>
                <w:color w:val="002060"/>
              </w:rPr>
              <w:t>11/04/2026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BC3EF8" w14:textId="77777777" w:rsidR="006249C0" w:rsidRPr="00CE58E2" w:rsidRDefault="006249C0" w:rsidP="00BB2792">
            <w:pPr>
              <w:pStyle w:val="rowtabella0"/>
              <w:rPr>
                <w:color w:val="002060"/>
              </w:rPr>
            </w:pPr>
            <w:r w:rsidRPr="00CE58E2">
              <w:rPr>
                <w:color w:val="002060"/>
              </w:rPr>
              <w:t>5032 PALASPORT FRAZ.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C88A02" w14:textId="77777777" w:rsidR="006249C0" w:rsidRPr="00CE58E2" w:rsidRDefault="006249C0" w:rsidP="00BB2792">
            <w:pPr>
              <w:pStyle w:val="rowtabella0"/>
              <w:rPr>
                <w:color w:val="002060"/>
              </w:rPr>
            </w:pPr>
            <w:r w:rsidRPr="00CE58E2">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63475D" w14:textId="77777777" w:rsidR="006249C0" w:rsidRPr="00CE58E2" w:rsidRDefault="006249C0" w:rsidP="00BB2792">
            <w:pPr>
              <w:pStyle w:val="rowtabella0"/>
              <w:rPr>
                <w:color w:val="002060"/>
              </w:rPr>
            </w:pPr>
            <w:r w:rsidRPr="00CE58E2">
              <w:rPr>
                <w:color w:val="002060"/>
              </w:rPr>
              <w:t>VIA TORINO</w:t>
            </w:r>
          </w:p>
        </w:tc>
      </w:tr>
    </w:tbl>
    <w:p w14:paraId="2B23F579" w14:textId="77777777" w:rsidR="006249C0" w:rsidRPr="00CE58E2" w:rsidRDefault="006249C0" w:rsidP="006249C0">
      <w:pPr>
        <w:pStyle w:val="breakline"/>
        <w:rPr>
          <w:rFonts w:eastAsiaTheme="minorEastAsia"/>
          <w:color w:val="002060"/>
        </w:rPr>
      </w:pPr>
    </w:p>
    <w:p w14:paraId="1D8CEB31" w14:textId="77777777" w:rsidR="006249C0" w:rsidRPr="00CE58E2" w:rsidRDefault="006249C0" w:rsidP="006249C0">
      <w:pPr>
        <w:pStyle w:val="breakline"/>
        <w:rPr>
          <w:color w:val="002060"/>
        </w:rPr>
      </w:pPr>
    </w:p>
    <w:p w14:paraId="42276E2C" w14:textId="77777777" w:rsidR="006249C0" w:rsidRPr="00CE58E2" w:rsidRDefault="006249C0" w:rsidP="006249C0">
      <w:pPr>
        <w:pStyle w:val="breakline"/>
        <w:rPr>
          <w:color w:val="002060"/>
        </w:rPr>
      </w:pPr>
    </w:p>
    <w:p w14:paraId="7DBA70BD" w14:textId="77777777" w:rsidR="006249C0" w:rsidRPr="00CE58E2" w:rsidRDefault="006249C0" w:rsidP="006249C0">
      <w:pPr>
        <w:pStyle w:val="sottotitolocampionato10"/>
        <w:rPr>
          <w:color w:val="002060"/>
        </w:rPr>
      </w:pPr>
      <w:r w:rsidRPr="00CE58E2">
        <w:rPr>
          <w:color w:val="002060"/>
        </w:rPr>
        <w:t>GIRONE D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1"/>
        <w:gridCol w:w="385"/>
        <w:gridCol w:w="898"/>
        <w:gridCol w:w="1198"/>
        <w:gridCol w:w="1552"/>
        <w:gridCol w:w="1543"/>
      </w:tblGrid>
      <w:tr w:rsidR="006249C0" w:rsidRPr="00CE58E2" w14:paraId="722B5704" w14:textId="77777777" w:rsidTr="00BB279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3EBEE" w14:textId="77777777" w:rsidR="006249C0" w:rsidRPr="00CE58E2" w:rsidRDefault="006249C0" w:rsidP="00BB2792">
            <w:pPr>
              <w:pStyle w:val="headertabella0"/>
              <w:rPr>
                <w:color w:val="002060"/>
              </w:rPr>
            </w:pPr>
            <w:r w:rsidRPr="00CE58E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F119C" w14:textId="77777777" w:rsidR="006249C0" w:rsidRPr="00CE58E2" w:rsidRDefault="006249C0" w:rsidP="00BB2792">
            <w:pPr>
              <w:pStyle w:val="headertabella0"/>
              <w:rPr>
                <w:color w:val="002060"/>
              </w:rPr>
            </w:pPr>
            <w:r w:rsidRPr="00CE58E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342CB" w14:textId="77777777" w:rsidR="006249C0" w:rsidRPr="00CE58E2" w:rsidRDefault="006249C0" w:rsidP="00BB2792">
            <w:pPr>
              <w:pStyle w:val="headertabella0"/>
              <w:rPr>
                <w:color w:val="002060"/>
              </w:rPr>
            </w:pPr>
            <w:r w:rsidRPr="00CE58E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65DA1" w14:textId="77777777" w:rsidR="006249C0" w:rsidRPr="00CE58E2" w:rsidRDefault="006249C0" w:rsidP="00BB2792">
            <w:pPr>
              <w:pStyle w:val="headertabella0"/>
              <w:rPr>
                <w:color w:val="002060"/>
              </w:rPr>
            </w:pPr>
            <w:r w:rsidRPr="00CE58E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2DB4D" w14:textId="77777777" w:rsidR="006249C0" w:rsidRPr="00CE58E2" w:rsidRDefault="006249C0" w:rsidP="00BB2792">
            <w:pPr>
              <w:pStyle w:val="headertabella0"/>
              <w:rPr>
                <w:color w:val="002060"/>
              </w:rPr>
            </w:pPr>
            <w:r w:rsidRPr="00CE58E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415E1" w14:textId="77777777" w:rsidR="006249C0" w:rsidRPr="00CE58E2" w:rsidRDefault="006249C0" w:rsidP="00BB2792">
            <w:pPr>
              <w:pStyle w:val="headertabella0"/>
              <w:rPr>
                <w:color w:val="002060"/>
              </w:rPr>
            </w:pPr>
            <w:proofErr w:type="spellStart"/>
            <w:r w:rsidRPr="00CE58E2">
              <w:rPr>
                <w:color w:val="002060"/>
              </w:rPr>
              <w:t>Localita'</w:t>
            </w:r>
            <w:proofErr w:type="spellEnd"/>
            <w:r w:rsidRPr="00CE58E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82AB6" w14:textId="77777777" w:rsidR="006249C0" w:rsidRPr="00CE58E2" w:rsidRDefault="006249C0" w:rsidP="00BB2792">
            <w:pPr>
              <w:pStyle w:val="headertabella0"/>
              <w:rPr>
                <w:color w:val="002060"/>
              </w:rPr>
            </w:pPr>
            <w:r w:rsidRPr="00CE58E2">
              <w:rPr>
                <w:color w:val="002060"/>
              </w:rPr>
              <w:t>Indirizzo Impianto</w:t>
            </w:r>
          </w:p>
        </w:tc>
      </w:tr>
      <w:tr w:rsidR="006249C0" w:rsidRPr="00CE58E2" w14:paraId="2A2C0907" w14:textId="77777777" w:rsidTr="00BB279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B61890" w14:textId="77777777" w:rsidR="006249C0" w:rsidRPr="00CE58E2" w:rsidRDefault="006249C0" w:rsidP="00BB2792">
            <w:pPr>
              <w:pStyle w:val="rowtabella0"/>
              <w:rPr>
                <w:color w:val="002060"/>
              </w:rPr>
            </w:pPr>
            <w:r w:rsidRPr="00CE58E2">
              <w:rPr>
                <w:color w:val="002060"/>
              </w:rPr>
              <w:t>ACADEMY CIVITANOVESE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D8F332" w14:textId="77777777" w:rsidR="006249C0" w:rsidRPr="00CE58E2" w:rsidRDefault="006249C0" w:rsidP="00BB2792">
            <w:pPr>
              <w:pStyle w:val="rowtabella0"/>
              <w:rPr>
                <w:color w:val="002060"/>
              </w:rPr>
            </w:pPr>
            <w:r w:rsidRPr="00CE58E2">
              <w:rPr>
                <w:color w:val="002060"/>
              </w:rPr>
              <w:t>RIPE SAN GINESIO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F6CFC8" w14:textId="77777777" w:rsidR="006249C0" w:rsidRPr="00CE58E2" w:rsidRDefault="006249C0" w:rsidP="00BB2792">
            <w:pPr>
              <w:pStyle w:val="rowtabella0"/>
              <w:jc w:val="center"/>
              <w:rPr>
                <w:color w:val="002060"/>
              </w:rPr>
            </w:pPr>
            <w:r w:rsidRPr="00CE58E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8E06D8" w14:textId="77777777" w:rsidR="006249C0" w:rsidRPr="00CE58E2" w:rsidRDefault="006249C0" w:rsidP="00BB2792">
            <w:pPr>
              <w:pStyle w:val="rowtabella0"/>
              <w:rPr>
                <w:color w:val="002060"/>
              </w:rPr>
            </w:pPr>
            <w:r w:rsidRPr="00CE58E2">
              <w:rPr>
                <w:color w:val="002060"/>
              </w:rPr>
              <w:t>10/04/2026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A9687A" w14:textId="77777777" w:rsidR="006249C0" w:rsidRPr="00CE58E2" w:rsidRDefault="006249C0" w:rsidP="00BB2792">
            <w:pPr>
              <w:pStyle w:val="rowtabella0"/>
              <w:rPr>
                <w:color w:val="002060"/>
              </w:rPr>
            </w:pPr>
            <w:r w:rsidRPr="00CE58E2">
              <w:rPr>
                <w:color w:val="002060"/>
              </w:rPr>
              <w:t>5280 TENSOSTRUTTURA S.</w:t>
            </w:r>
            <w:proofErr w:type="gramStart"/>
            <w:r w:rsidRPr="00CE58E2">
              <w:rPr>
                <w:color w:val="002060"/>
              </w:rPr>
              <w:t>M.APPARENTE</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1A12A0" w14:textId="77777777" w:rsidR="006249C0" w:rsidRPr="00CE58E2" w:rsidRDefault="006249C0" w:rsidP="00BB2792">
            <w:pPr>
              <w:pStyle w:val="rowtabella0"/>
              <w:rPr>
                <w:color w:val="002060"/>
              </w:rPr>
            </w:pPr>
            <w:r w:rsidRPr="00CE58E2">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4932BC" w14:textId="77777777" w:rsidR="006249C0" w:rsidRPr="00CE58E2" w:rsidRDefault="006249C0" w:rsidP="00BB2792">
            <w:pPr>
              <w:pStyle w:val="rowtabella0"/>
              <w:rPr>
                <w:color w:val="002060"/>
              </w:rPr>
            </w:pPr>
            <w:r w:rsidRPr="00CE58E2">
              <w:rPr>
                <w:color w:val="002060"/>
              </w:rPr>
              <w:t>VIA LORENZO LOTTO</w:t>
            </w:r>
          </w:p>
        </w:tc>
      </w:tr>
      <w:tr w:rsidR="006249C0" w:rsidRPr="00CE58E2" w14:paraId="6BDDC2CF"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631244" w14:textId="77777777" w:rsidR="006249C0" w:rsidRPr="00CE58E2" w:rsidRDefault="006249C0" w:rsidP="00BB2792">
            <w:pPr>
              <w:pStyle w:val="rowtabella0"/>
              <w:rPr>
                <w:color w:val="002060"/>
              </w:rPr>
            </w:pPr>
            <w:r w:rsidRPr="00CE58E2">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C0B89F" w14:textId="77777777" w:rsidR="006249C0" w:rsidRPr="00CE58E2" w:rsidRDefault="006249C0" w:rsidP="00BB2792">
            <w:pPr>
              <w:pStyle w:val="rowtabella0"/>
              <w:rPr>
                <w:color w:val="002060"/>
              </w:rPr>
            </w:pPr>
            <w:r w:rsidRPr="00CE58E2">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777BDC"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D7876E" w14:textId="77777777" w:rsidR="006249C0" w:rsidRPr="00CE58E2" w:rsidRDefault="006249C0" w:rsidP="00BB2792">
            <w:pPr>
              <w:pStyle w:val="rowtabella0"/>
              <w:rPr>
                <w:color w:val="002060"/>
              </w:rPr>
            </w:pPr>
            <w:r w:rsidRPr="00CE58E2">
              <w:rPr>
                <w:color w:val="002060"/>
              </w:rPr>
              <w:t>10/04/2026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735F01" w14:textId="77777777" w:rsidR="006249C0" w:rsidRPr="00CE58E2" w:rsidRDefault="006249C0" w:rsidP="00BB2792">
            <w:pPr>
              <w:pStyle w:val="rowtabella0"/>
              <w:rPr>
                <w:color w:val="002060"/>
              </w:rPr>
            </w:pPr>
            <w:r w:rsidRPr="00CE58E2">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106D3F" w14:textId="77777777" w:rsidR="006249C0" w:rsidRPr="00CE58E2" w:rsidRDefault="006249C0" w:rsidP="00BB2792">
            <w:pPr>
              <w:pStyle w:val="rowtabella0"/>
              <w:rPr>
                <w:color w:val="002060"/>
              </w:rPr>
            </w:pPr>
            <w:r w:rsidRPr="00CE58E2">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3BF974" w14:textId="77777777" w:rsidR="006249C0" w:rsidRPr="00CE58E2" w:rsidRDefault="006249C0" w:rsidP="00BB2792">
            <w:pPr>
              <w:pStyle w:val="rowtabella0"/>
              <w:rPr>
                <w:color w:val="002060"/>
              </w:rPr>
            </w:pPr>
            <w:r w:rsidRPr="00CE58E2">
              <w:rPr>
                <w:color w:val="002060"/>
              </w:rPr>
              <w:t>VIA ROSSINI</w:t>
            </w:r>
          </w:p>
        </w:tc>
      </w:tr>
      <w:tr w:rsidR="006249C0" w:rsidRPr="00CE58E2" w14:paraId="646B7E29"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878014" w14:textId="77777777" w:rsidR="006249C0" w:rsidRPr="00CE58E2" w:rsidRDefault="006249C0" w:rsidP="00BB2792">
            <w:pPr>
              <w:pStyle w:val="rowtabella0"/>
              <w:rPr>
                <w:color w:val="002060"/>
              </w:rPr>
            </w:pPr>
            <w:r w:rsidRPr="00CE58E2">
              <w:rPr>
                <w:color w:val="002060"/>
              </w:rPr>
              <w:t>IMBRECCIATA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4942ED" w14:textId="77777777" w:rsidR="006249C0" w:rsidRPr="00CE58E2" w:rsidRDefault="006249C0" w:rsidP="00BB2792">
            <w:pPr>
              <w:pStyle w:val="rowtabella0"/>
              <w:rPr>
                <w:color w:val="002060"/>
              </w:rPr>
            </w:pPr>
            <w:r w:rsidRPr="00CE58E2">
              <w:rPr>
                <w:color w:val="002060"/>
              </w:rPr>
              <w:t>POLISPORTIVA FUTURA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9958C3"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EF0270" w14:textId="77777777" w:rsidR="006249C0" w:rsidRPr="00CE58E2" w:rsidRDefault="006249C0" w:rsidP="00BB2792">
            <w:pPr>
              <w:pStyle w:val="rowtabella0"/>
              <w:rPr>
                <w:color w:val="002060"/>
              </w:rPr>
            </w:pPr>
            <w:r w:rsidRPr="00CE58E2">
              <w:rPr>
                <w:color w:val="002060"/>
              </w:rPr>
              <w:t>10/04/2026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3D551B" w14:textId="77777777" w:rsidR="006249C0" w:rsidRPr="00CE58E2" w:rsidRDefault="006249C0" w:rsidP="00BB2792">
            <w:pPr>
              <w:pStyle w:val="rowtabella0"/>
              <w:rPr>
                <w:color w:val="002060"/>
              </w:rPr>
            </w:pPr>
            <w:r w:rsidRPr="00CE58E2">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F6E585" w14:textId="77777777" w:rsidR="006249C0" w:rsidRPr="00CE58E2" w:rsidRDefault="006249C0" w:rsidP="00BB2792">
            <w:pPr>
              <w:pStyle w:val="rowtabella0"/>
              <w:rPr>
                <w:color w:val="002060"/>
              </w:rPr>
            </w:pPr>
            <w:r w:rsidRPr="00CE58E2">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CFEAB2" w14:textId="77777777" w:rsidR="006249C0" w:rsidRPr="00CE58E2" w:rsidRDefault="006249C0" w:rsidP="00BB2792">
            <w:pPr>
              <w:pStyle w:val="rowtabella0"/>
              <w:rPr>
                <w:color w:val="002060"/>
              </w:rPr>
            </w:pPr>
            <w:r w:rsidRPr="00CE58E2">
              <w:rPr>
                <w:color w:val="002060"/>
              </w:rPr>
              <w:t>VIA GEMME, 13</w:t>
            </w:r>
          </w:p>
        </w:tc>
      </w:tr>
      <w:tr w:rsidR="006249C0" w:rsidRPr="00CE58E2" w14:paraId="429D9574"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D3E063" w14:textId="77777777" w:rsidR="006249C0" w:rsidRPr="00CE58E2" w:rsidRDefault="006249C0" w:rsidP="00BB2792">
            <w:pPr>
              <w:pStyle w:val="rowtabella0"/>
              <w:rPr>
                <w:color w:val="002060"/>
              </w:rPr>
            </w:pPr>
            <w:r w:rsidRPr="00CE58E2">
              <w:rPr>
                <w:color w:val="002060"/>
              </w:rPr>
              <w:t>POLISPORTIVA S.C. LORETO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53E23E" w14:textId="77777777" w:rsidR="006249C0" w:rsidRPr="00CE58E2" w:rsidRDefault="006249C0" w:rsidP="00BB2792">
            <w:pPr>
              <w:pStyle w:val="rowtabella0"/>
              <w:rPr>
                <w:color w:val="002060"/>
              </w:rPr>
            </w:pPr>
            <w:r w:rsidRPr="00CE58E2">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1B7224"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F68E18"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B5FF57" w14:textId="77777777" w:rsidR="006249C0" w:rsidRPr="00CE58E2" w:rsidRDefault="006249C0" w:rsidP="00BB2792">
            <w:pPr>
              <w:pStyle w:val="rowtabella0"/>
              <w:rPr>
                <w:color w:val="002060"/>
              </w:rPr>
            </w:pPr>
            <w:r w:rsidRPr="00CE58E2">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119787" w14:textId="77777777" w:rsidR="006249C0" w:rsidRPr="00CE58E2" w:rsidRDefault="006249C0" w:rsidP="00BB2792">
            <w:pPr>
              <w:pStyle w:val="rowtabella0"/>
              <w:rPr>
                <w:color w:val="002060"/>
              </w:rPr>
            </w:pPr>
            <w:r w:rsidRPr="00CE58E2">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EEF79A" w14:textId="77777777" w:rsidR="006249C0" w:rsidRPr="00CE58E2" w:rsidRDefault="006249C0" w:rsidP="00BB2792">
            <w:pPr>
              <w:pStyle w:val="rowtabella0"/>
              <w:rPr>
                <w:color w:val="002060"/>
              </w:rPr>
            </w:pPr>
            <w:r w:rsidRPr="00CE58E2">
              <w:rPr>
                <w:color w:val="002060"/>
              </w:rPr>
              <w:t>VIA DELLO SPORT</w:t>
            </w:r>
          </w:p>
        </w:tc>
      </w:tr>
      <w:tr w:rsidR="006249C0" w:rsidRPr="00CE58E2" w14:paraId="50DCEAFE"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7B5A0F" w14:textId="77777777" w:rsidR="006249C0" w:rsidRPr="00CE58E2" w:rsidRDefault="006249C0" w:rsidP="00BB2792">
            <w:pPr>
              <w:pStyle w:val="rowtabella0"/>
              <w:rPr>
                <w:color w:val="002060"/>
              </w:rPr>
            </w:pPr>
            <w:r w:rsidRPr="00CE58E2">
              <w:rPr>
                <w:color w:val="002060"/>
              </w:rPr>
              <w:lastRenderedPageBreak/>
              <w:t>CASENUOVE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3ABFE6" w14:textId="77777777" w:rsidR="006249C0" w:rsidRPr="00CE58E2" w:rsidRDefault="006249C0" w:rsidP="00BB2792">
            <w:pPr>
              <w:pStyle w:val="rowtabella0"/>
              <w:rPr>
                <w:color w:val="002060"/>
              </w:rPr>
            </w:pPr>
            <w:r w:rsidRPr="00CE58E2">
              <w:rPr>
                <w:color w:val="002060"/>
              </w:rPr>
              <w:t>FUTSAL OTTRANO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E0BB37"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7AEC99" w14:textId="77777777" w:rsidR="006249C0" w:rsidRPr="00CE58E2" w:rsidRDefault="006249C0" w:rsidP="00BB2792">
            <w:pPr>
              <w:pStyle w:val="rowtabella0"/>
              <w:rPr>
                <w:color w:val="002060"/>
              </w:rPr>
            </w:pPr>
            <w:r w:rsidRPr="00CE58E2">
              <w:rPr>
                <w:color w:val="002060"/>
              </w:rPr>
              <w:t>11/04/2026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D3653A" w14:textId="77777777" w:rsidR="006249C0" w:rsidRPr="00CE58E2" w:rsidRDefault="006249C0" w:rsidP="00BB2792">
            <w:pPr>
              <w:pStyle w:val="rowtabella0"/>
              <w:rPr>
                <w:color w:val="002060"/>
              </w:rPr>
            </w:pPr>
            <w:r w:rsidRPr="00CE58E2">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DF2C07" w14:textId="77777777" w:rsidR="006249C0" w:rsidRPr="00CE58E2" w:rsidRDefault="006249C0" w:rsidP="00BB2792">
            <w:pPr>
              <w:pStyle w:val="rowtabella0"/>
              <w:rPr>
                <w:color w:val="002060"/>
              </w:rPr>
            </w:pPr>
            <w:r w:rsidRPr="00CE58E2">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A8C6BB" w14:textId="77777777" w:rsidR="006249C0" w:rsidRPr="00CE58E2" w:rsidRDefault="006249C0" w:rsidP="00BB2792">
            <w:pPr>
              <w:pStyle w:val="rowtabella0"/>
              <w:rPr>
                <w:color w:val="002060"/>
              </w:rPr>
            </w:pPr>
            <w:r w:rsidRPr="00CE58E2">
              <w:rPr>
                <w:color w:val="002060"/>
              </w:rPr>
              <w:t>VIA VESCOVARA, 7</w:t>
            </w:r>
          </w:p>
        </w:tc>
      </w:tr>
      <w:tr w:rsidR="006249C0" w:rsidRPr="00CE58E2" w14:paraId="37E3531A" w14:textId="77777777" w:rsidTr="00BB279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30042A" w14:textId="77777777" w:rsidR="006249C0" w:rsidRPr="00CE58E2" w:rsidRDefault="006249C0" w:rsidP="00BB2792">
            <w:pPr>
              <w:pStyle w:val="rowtabella0"/>
              <w:rPr>
                <w:color w:val="002060"/>
              </w:rPr>
            </w:pPr>
            <w:r w:rsidRPr="00CE58E2">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1C9CB2" w14:textId="77777777" w:rsidR="006249C0" w:rsidRPr="00CE58E2" w:rsidRDefault="006249C0" w:rsidP="00BB2792">
            <w:pPr>
              <w:pStyle w:val="rowtabella0"/>
              <w:rPr>
                <w:color w:val="002060"/>
              </w:rPr>
            </w:pPr>
            <w:r w:rsidRPr="00CE58E2">
              <w:rPr>
                <w:color w:val="002060"/>
              </w:rPr>
              <w:t>OSIMO STAZIONE SSD A 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B41F8C"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2B1141" w14:textId="77777777" w:rsidR="006249C0" w:rsidRPr="00CE58E2" w:rsidRDefault="006249C0" w:rsidP="00BB2792">
            <w:pPr>
              <w:pStyle w:val="rowtabella0"/>
              <w:rPr>
                <w:color w:val="002060"/>
              </w:rPr>
            </w:pPr>
            <w:r w:rsidRPr="00CE58E2">
              <w:rPr>
                <w:color w:val="002060"/>
              </w:rPr>
              <w:t>12/04/2026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41CAD2" w14:textId="77777777" w:rsidR="006249C0" w:rsidRPr="00CE58E2" w:rsidRDefault="006249C0" w:rsidP="00BB2792">
            <w:pPr>
              <w:pStyle w:val="rowtabella0"/>
              <w:rPr>
                <w:color w:val="002060"/>
              </w:rPr>
            </w:pPr>
            <w:r w:rsidRPr="00CE58E2">
              <w:rPr>
                <w:color w:val="002060"/>
              </w:rPr>
              <w:t>5228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0EBCD2" w14:textId="77777777" w:rsidR="006249C0" w:rsidRPr="00CE58E2" w:rsidRDefault="006249C0" w:rsidP="00BB2792">
            <w:pPr>
              <w:pStyle w:val="rowtabella0"/>
              <w:rPr>
                <w:color w:val="002060"/>
              </w:rPr>
            </w:pPr>
            <w:r w:rsidRPr="00CE58E2">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6E98A9" w14:textId="77777777" w:rsidR="006249C0" w:rsidRPr="00CE58E2" w:rsidRDefault="006249C0" w:rsidP="00BB2792">
            <w:pPr>
              <w:pStyle w:val="rowtabella0"/>
              <w:rPr>
                <w:color w:val="002060"/>
              </w:rPr>
            </w:pPr>
            <w:r w:rsidRPr="00CE58E2">
              <w:rPr>
                <w:color w:val="002060"/>
              </w:rPr>
              <w:t>VIA PIEMONTE-PORTO POTENZA P.</w:t>
            </w:r>
          </w:p>
        </w:tc>
      </w:tr>
    </w:tbl>
    <w:p w14:paraId="26F7DFC4" w14:textId="77777777" w:rsidR="006249C0" w:rsidRPr="00CE58E2" w:rsidRDefault="006249C0" w:rsidP="006249C0">
      <w:pPr>
        <w:pStyle w:val="breakline"/>
        <w:rPr>
          <w:rFonts w:eastAsiaTheme="minorEastAsia"/>
          <w:color w:val="002060"/>
        </w:rPr>
      </w:pPr>
    </w:p>
    <w:p w14:paraId="0E503B72" w14:textId="77777777" w:rsidR="006249C0" w:rsidRPr="00CE58E2" w:rsidRDefault="006249C0" w:rsidP="006249C0">
      <w:pPr>
        <w:pStyle w:val="breakline"/>
        <w:rPr>
          <w:color w:val="002060"/>
        </w:rPr>
      </w:pPr>
    </w:p>
    <w:p w14:paraId="370544B4" w14:textId="77777777" w:rsidR="006249C0" w:rsidRPr="00CE58E2" w:rsidRDefault="006249C0" w:rsidP="006249C0">
      <w:pPr>
        <w:pStyle w:val="breakline"/>
        <w:rPr>
          <w:color w:val="002060"/>
        </w:rPr>
      </w:pPr>
    </w:p>
    <w:p w14:paraId="60298162" w14:textId="77777777" w:rsidR="006249C0" w:rsidRPr="00CE58E2" w:rsidRDefault="006249C0" w:rsidP="006249C0">
      <w:pPr>
        <w:pStyle w:val="sottotitolocampionato10"/>
        <w:rPr>
          <w:color w:val="002060"/>
        </w:rPr>
      </w:pPr>
      <w:r w:rsidRPr="00CE58E2">
        <w:rPr>
          <w:color w:val="002060"/>
        </w:rPr>
        <w:t>GIRONE E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2"/>
        <w:gridCol w:w="385"/>
        <w:gridCol w:w="898"/>
        <w:gridCol w:w="1198"/>
        <w:gridCol w:w="1552"/>
        <w:gridCol w:w="1543"/>
      </w:tblGrid>
      <w:tr w:rsidR="006249C0" w:rsidRPr="00CE58E2" w14:paraId="2E77944D" w14:textId="77777777" w:rsidTr="00BB279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57E32" w14:textId="77777777" w:rsidR="006249C0" w:rsidRPr="00CE58E2" w:rsidRDefault="006249C0" w:rsidP="00BB2792">
            <w:pPr>
              <w:pStyle w:val="headertabella0"/>
              <w:rPr>
                <w:color w:val="002060"/>
              </w:rPr>
            </w:pPr>
            <w:r w:rsidRPr="00CE58E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705B9" w14:textId="77777777" w:rsidR="006249C0" w:rsidRPr="00CE58E2" w:rsidRDefault="006249C0" w:rsidP="00BB2792">
            <w:pPr>
              <w:pStyle w:val="headertabella0"/>
              <w:rPr>
                <w:color w:val="002060"/>
              </w:rPr>
            </w:pPr>
            <w:r w:rsidRPr="00CE58E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387EF" w14:textId="77777777" w:rsidR="006249C0" w:rsidRPr="00CE58E2" w:rsidRDefault="006249C0" w:rsidP="00BB2792">
            <w:pPr>
              <w:pStyle w:val="headertabella0"/>
              <w:rPr>
                <w:color w:val="002060"/>
              </w:rPr>
            </w:pPr>
            <w:r w:rsidRPr="00CE58E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2D415" w14:textId="77777777" w:rsidR="006249C0" w:rsidRPr="00CE58E2" w:rsidRDefault="006249C0" w:rsidP="00BB2792">
            <w:pPr>
              <w:pStyle w:val="headertabella0"/>
              <w:rPr>
                <w:color w:val="002060"/>
              </w:rPr>
            </w:pPr>
            <w:r w:rsidRPr="00CE58E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F17ED" w14:textId="77777777" w:rsidR="006249C0" w:rsidRPr="00CE58E2" w:rsidRDefault="006249C0" w:rsidP="00BB2792">
            <w:pPr>
              <w:pStyle w:val="headertabella0"/>
              <w:rPr>
                <w:color w:val="002060"/>
              </w:rPr>
            </w:pPr>
            <w:r w:rsidRPr="00CE58E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5A0F6" w14:textId="77777777" w:rsidR="006249C0" w:rsidRPr="00CE58E2" w:rsidRDefault="006249C0" w:rsidP="00BB2792">
            <w:pPr>
              <w:pStyle w:val="headertabella0"/>
              <w:rPr>
                <w:color w:val="002060"/>
              </w:rPr>
            </w:pPr>
            <w:proofErr w:type="spellStart"/>
            <w:r w:rsidRPr="00CE58E2">
              <w:rPr>
                <w:color w:val="002060"/>
              </w:rPr>
              <w:t>Localita'</w:t>
            </w:r>
            <w:proofErr w:type="spellEnd"/>
            <w:r w:rsidRPr="00CE58E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CCA3E" w14:textId="77777777" w:rsidR="006249C0" w:rsidRPr="00CE58E2" w:rsidRDefault="006249C0" w:rsidP="00BB2792">
            <w:pPr>
              <w:pStyle w:val="headertabella0"/>
              <w:rPr>
                <w:color w:val="002060"/>
              </w:rPr>
            </w:pPr>
            <w:r w:rsidRPr="00CE58E2">
              <w:rPr>
                <w:color w:val="002060"/>
              </w:rPr>
              <w:t>Indirizzo Impianto</w:t>
            </w:r>
          </w:p>
        </w:tc>
      </w:tr>
      <w:tr w:rsidR="006249C0" w:rsidRPr="00CE58E2" w14:paraId="2D68B34F" w14:textId="77777777" w:rsidTr="00BB279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811767" w14:textId="77777777" w:rsidR="006249C0" w:rsidRPr="00CE58E2" w:rsidRDefault="006249C0" w:rsidP="00BB2792">
            <w:pPr>
              <w:pStyle w:val="rowtabella0"/>
              <w:rPr>
                <w:color w:val="002060"/>
              </w:rPr>
            </w:pPr>
            <w:r w:rsidRPr="00CE58E2">
              <w:rPr>
                <w:color w:val="002060"/>
              </w:rPr>
              <w:t>ACQUAVIVA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6BA48F" w14:textId="77777777" w:rsidR="006249C0" w:rsidRPr="00CE58E2" w:rsidRDefault="006249C0" w:rsidP="00BB2792">
            <w:pPr>
              <w:pStyle w:val="rowtabella0"/>
              <w:rPr>
                <w:color w:val="002060"/>
              </w:rPr>
            </w:pPr>
            <w:r w:rsidRPr="00CE58E2">
              <w:rPr>
                <w:color w:val="002060"/>
              </w:rPr>
              <w:t xml:space="preserve">CALCIO </w:t>
            </w:r>
            <w:proofErr w:type="gramStart"/>
            <w:r w:rsidRPr="00CE58E2">
              <w:rPr>
                <w:color w:val="002060"/>
              </w:rPr>
              <w:t>S.ELPIDIO</w:t>
            </w:r>
            <w:proofErr w:type="gramEnd"/>
            <w:r w:rsidRPr="00CE58E2">
              <w:rPr>
                <w:color w:val="002060"/>
              </w:rPr>
              <w:t xml:space="preserve"> A MARE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94C922" w14:textId="77777777" w:rsidR="006249C0" w:rsidRPr="00CE58E2" w:rsidRDefault="006249C0" w:rsidP="00BB2792">
            <w:pPr>
              <w:pStyle w:val="rowtabella0"/>
              <w:jc w:val="center"/>
              <w:rPr>
                <w:color w:val="002060"/>
              </w:rPr>
            </w:pPr>
            <w:r w:rsidRPr="00CE58E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F4E642" w14:textId="77777777" w:rsidR="006249C0" w:rsidRPr="00CE58E2" w:rsidRDefault="006249C0" w:rsidP="00BB2792">
            <w:pPr>
              <w:pStyle w:val="rowtabella0"/>
              <w:rPr>
                <w:color w:val="002060"/>
              </w:rPr>
            </w:pPr>
            <w:r w:rsidRPr="00CE58E2">
              <w:rPr>
                <w:color w:val="002060"/>
              </w:rPr>
              <w:t>10/04/2026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3241B4" w14:textId="77777777" w:rsidR="006249C0" w:rsidRPr="00CE58E2" w:rsidRDefault="006249C0" w:rsidP="00BB2792">
            <w:pPr>
              <w:pStyle w:val="rowtabella0"/>
              <w:rPr>
                <w:color w:val="002060"/>
              </w:rPr>
            </w:pPr>
            <w:r w:rsidRPr="00CE58E2">
              <w:rPr>
                <w:color w:val="002060"/>
              </w:rPr>
              <w:t>5611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0F540F" w14:textId="77777777" w:rsidR="006249C0" w:rsidRPr="00CE58E2" w:rsidRDefault="006249C0" w:rsidP="00BB2792">
            <w:pPr>
              <w:pStyle w:val="rowtabella0"/>
              <w:rPr>
                <w:color w:val="002060"/>
              </w:rPr>
            </w:pPr>
            <w:r w:rsidRPr="00CE58E2">
              <w:rPr>
                <w:color w:val="002060"/>
              </w:rPr>
              <w:t>ACQUAVIVA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1889BC" w14:textId="77777777" w:rsidR="006249C0" w:rsidRPr="00CE58E2" w:rsidRDefault="006249C0" w:rsidP="00BB2792">
            <w:pPr>
              <w:pStyle w:val="rowtabella0"/>
              <w:rPr>
                <w:color w:val="002060"/>
              </w:rPr>
            </w:pPr>
            <w:r w:rsidRPr="00CE58E2">
              <w:rPr>
                <w:color w:val="002060"/>
              </w:rPr>
              <w:t>VIA COLLE CIMINO 9</w:t>
            </w:r>
          </w:p>
        </w:tc>
      </w:tr>
      <w:tr w:rsidR="006249C0" w:rsidRPr="00CE58E2" w14:paraId="011D99BB"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B3B884" w14:textId="77777777" w:rsidR="006249C0" w:rsidRPr="00CE58E2" w:rsidRDefault="006249C0" w:rsidP="00BB2792">
            <w:pPr>
              <w:pStyle w:val="rowtabella0"/>
              <w:rPr>
                <w:color w:val="002060"/>
              </w:rPr>
            </w:pPr>
            <w:proofErr w:type="gramStart"/>
            <w:r w:rsidRPr="00CE58E2">
              <w:rPr>
                <w:color w:val="002060"/>
              </w:rPr>
              <w:t>CITTA</w:t>
            </w:r>
            <w:proofErr w:type="gramEnd"/>
            <w:r w:rsidRPr="00CE58E2">
              <w:rPr>
                <w:color w:val="002060"/>
              </w:rPr>
              <w:t xml:space="preserve"> DI MARTINSICURO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BA5920" w14:textId="77777777" w:rsidR="006249C0" w:rsidRPr="00CE58E2" w:rsidRDefault="006249C0" w:rsidP="00BB2792">
            <w:pPr>
              <w:pStyle w:val="rowtabella0"/>
              <w:rPr>
                <w:color w:val="002060"/>
              </w:rPr>
            </w:pPr>
            <w:r w:rsidRPr="00CE58E2">
              <w:rPr>
                <w:color w:val="002060"/>
              </w:rPr>
              <w:t>FROGS CLUB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F9EACF"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B1B3EE" w14:textId="77777777" w:rsidR="006249C0" w:rsidRPr="00CE58E2" w:rsidRDefault="006249C0" w:rsidP="00BB2792">
            <w:pPr>
              <w:pStyle w:val="rowtabella0"/>
              <w:rPr>
                <w:color w:val="002060"/>
              </w:rPr>
            </w:pPr>
            <w:r w:rsidRPr="00CE58E2">
              <w:rPr>
                <w:color w:val="002060"/>
              </w:rPr>
              <w:t>10/04/2026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509C28" w14:textId="77777777" w:rsidR="006249C0" w:rsidRPr="00CE58E2" w:rsidRDefault="006249C0" w:rsidP="00BB2792">
            <w:pPr>
              <w:pStyle w:val="rowtabella0"/>
              <w:rPr>
                <w:color w:val="002060"/>
              </w:rPr>
            </w:pPr>
            <w:r w:rsidRPr="00CE58E2">
              <w:rPr>
                <w:color w:val="002060"/>
              </w:rPr>
              <w:t>5999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839D8C" w14:textId="77777777" w:rsidR="006249C0" w:rsidRPr="00CE58E2" w:rsidRDefault="006249C0" w:rsidP="00BB2792">
            <w:pPr>
              <w:pStyle w:val="rowtabella0"/>
              <w:rPr>
                <w:color w:val="002060"/>
              </w:rPr>
            </w:pPr>
            <w:r w:rsidRPr="00CE58E2">
              <w:rPr>
                <w:color w:val="002060"/>
              </w:rPr>
              <w:t>MARTINSICURO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3FD6BB" w14:textId="77777777" w:rsidR="006249C0" w:rsidRPr="00CE58E2" w:rsidRDefault="006249C0" w:rsidP="00BB2792">
            <w:pPr>
              <w:pStyle w:val="rowtabella0"/>
              <w:rPr>
                <w:color w:val="002060"/>
              </w:rPr>
            </w:pPr>
            <w:r w:rsidRPr="00CE58E2">
              <w:rPr>
                <w:color w:val="002060"/>
              </w:rPr>
              <w:t>VIA DELLO SPORT</w:t>
            </w:r>
          </w:p>
        </w:tc>
      </w:tr>
      <w:tr w:rsidR="006249C0" w:rsidRPr="00CE58E2" w14:paraId="1425918E"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9F4D95" w14:textId="77777777" w:rsidR="006249C0" w:rsidRPr="00CE58E2" w:rsidRDefault="006249C0" w:rsidP="00BB2792">
            <w:pPr>
              <w:pStyle w:val="rowtabella0"/>
              <w:rPr>
                <w:color w:val="002060"/>
              </w:rPr>
            </w:pPr>
            <w:r w:rsidRPr="00CE58E2">
              <w:rPr>
                <w:color w:val="002060"/>
              </w:rPr>
              <w:t>CSI MONTEFIORE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70453D" w14:textId="77777777" w:rsidR="006249C0" w:rsidRPr="00CE58E2" w:rsidRDefault="006249C0" w:rsidP="00BB2792">
            <w:pPr>
              <w:pStyle w:val="rowtabella0"/>
              <w:rPr>
                <w:color w:val="002060"/>
              </w:rPr>
            </w:pPr>
            <w:r w:rsidRPr="00CE58E2">
              <w:rPr>
                <w:color w:val="002060"/>
              </w:rPr>
              <w:t>POLISPORTIVA RIPATRANSONE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1D20FC"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8725A2" w14:textId="77777777" w:rsidR="006249C0" w:rsidRPr="00CE58E2" w:rsidRDefault="006249C0" w:rsidP="00BB2792">
            <w:pPr>
              <w:pStyle w:val="rowtabella0"/>
              <w:rPr>
                <w:color w:val="002060"/>
              </w:rPr>
            </w:pPr>
            <w:r w:rsidRPr="00CE58E2">
              <w:rPr>
                <w:color w:val="002060"/>
              </w:rPr>
              <w:t>10/04/2026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BB99A2" w14:textId="77777777" w:rsidR="006249C0" w:rsidRPr="00CE58E2" w:rsidRDefault="006249C0" w:rsidP="00BB2792">
            <w:pPr>
              <w:pStyle w:val="rowtabella0"/>
              <w:rPr>
                <w:color w:val="002060"/>
              </w:rPr>
            </w:pPr>
            <w:r w:rsidRPr="00CE58E2">
              <w:rPr>
                <w:color w:val="002060"/>
              </w:rPr>
              <w:t>5743 CAMPO DI C5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01B744" w14:textId="77777777" w:rsidR="006249C0" w:rsidRPr="00CE58E2" w:rsidRDefault="006249C0" w:rsidP="00BB2792">
            <w:pPr>
              <w:pStyle w:val="rowtabella0"/>
              <w:rPr>
                <w:color w:val="002060"/>
              </w:rPr>
            </w:pPr>
            <w:r w:rsidRPr="00CE58E2">
              <w:rPr>
                <w:color w:val="002060"/>
              </w:rPr>
              <w:t>MONTEFIORE DELL'ASO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E07642" w14:textId="77777777" w:rsidR="006249C0" w:rsidRPr="00CE58E2" w:rsidRDefault="006249C0" w:rsidP="00BB2792">
            <w:pPr>
              <w:pStyle w:val="rowtabella0"/>
              <w:rPr>
                <w:color w:val="002060"/>
              </w:rPr>
            </w:pPr>
            <w:r w:rsidRPr="00CE58E2">
              <w:rPr>
                <w:color w:val="002060"/>
              </w:rPr>
              <w:t xml:space="preserve">TRAVERSA VIA </w:t>
            </w:r>
            <w:proofErr w:type="gramStart"/>
            <w:r w:rsidRPr="00CE58E2">
              <w:rPr>
                <w:color w:val="002060"/>
              </w:rPr>
              <w:t>U.T</w:t>
            </w:r>
            <w:proofErr w:type="gramEnd"/>
            <w:r w:rsidRPr="00CE58E2">
              <w:rPr>
                <w:color w:val="002060"/>
              </w:rPr>
              <w:t>0MEI</w:t>
            </w:r>
          </w:p>
        </w:tc>
      </w:tr>
      <w:tr w:rsidR="006249C0" w:rsidRPr="00CE58E2" w14:paraId="3EBDA769"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4DA452" w14:textId="77777777" w:rsidR="006249C0" w:rsidRPr="00CE58E2" w:rsidRDefault="006249C0" w:rsidP="00BB2792">
            <w:pPr>
              <w:pStyle w:val="rowtabella0"/>
              <w:rPr>
                <w:color w:val="002060"/>
              </w:rPr>
            </w:pPr>
            <w:r w:rsidRPr="00CE58E2">
              <w:rPr>
                <w:color w:val="002060"/>
              </w:rPr>
              <w:t>SANTA MARIA APPARENTE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A585F3" w14:textId="77777777" w:rsidR="006249C0" w:rsidRPr="00CE58E2" w:rsidRDefault="006249C0" w:rsidP="00BB2792">
            <w:pPr>
              <w:pStyle w:val="rowtabella0"/>
              <w:rPr>
                <w:color w:val="002060"/>
              </w:rPr>
            </w:pPr>
            <w:r w:rsidRPr="00CE58E2">
              <w:rPr>
                <w:color w:val="002060"/>
              </w:rPr>
              <w:t>AMATORI STESE 2007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10A2E8"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46682A" w14:textId="77777777" w:rsidR="006249C0" w:rsidRPr="00CE58E2" w:rsidRDefault="006249C0" w:rsidP="00BB2792">
            <w:pPr>
              <w:pStyle w:val="rowtabella0"/>
              <w:rPr>
                <w:color w:val="002060"/>
              </w:rPr>
            </w:pPr>
            <w:r w:rsidRPr="00CE58E2">
              <w:rPr>
                <w:color w:val="002060"/>
              </w:rPr>
              <w:t>10/04/2026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16CA7A" w14:textId="77777777" w:rsidR="006249C0" w:rsidRPr="00CE58E2" w:rsidRDefault="006249C0" w:rsidP="00BB2792">
            <w:pPr>
              <w:pStyle w:val="rowtabella0"/>
              <w:rPr>
                <w:color w:val="002060"/>
              </w:rPr>
            </w:pPr>
            <w:r w:rsidRPr="00CE58E2">
              <w:rPr>
                <w:color w:val="002060"/>
              </w:rPr>
              <w:t>5280 TENSOSTRUTTURA S.</w:t>
            </w:r>
            <w:proofErr w:type="gramStart"/>
            <w:r w:rsidRPr="00CE58E2">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62A582" w14:textId="77777777" w:rsidR="006249C0" w:rsidRPr="00CE58E2" w:rsidRDefault="006249C0" w:rsidP="00BB2792">
            <w:pPr>
              <w:pStyle w:val="rowtabella0"/>
              <w:rPr>
                <w:color w:val="002060"/>
              </w:rPr>
            </w:pPr>
            <w:r w:rsidRPr="00CE58E2">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741104" w14:textId="77777777" w:rsidR="006249C0" w:rsidRPr="00CE58E2" w:rsidRDefault="006249C0" w:rsidP="00BB2792">
            <w:pPr>
              <w:pStyle w:val="rowtabella0"/>
              <w:rPr>
                <w:color w:val="002060"/>
              </w:rPr>
            </w:pPr>
            <w:r w:rsidRPr="00CE58E2">
              <w:rPr>
                <w:color w:val="002060"/>
              </w:rPr>
              <w:t>VIA LORENZO LOTTO</w:t>
            </w:r>
          </w:p>
        </w:tc>
      </w:tr>
      <w:tr w:rsidR="006249C0" w:rsidRPr="00CE58E2" w14:paraId="3C182263"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CC42A3" w14:textId="77777777" w:rsidR="006249C0" w:rsidRPr="00CE58E2" w:rsidRDefault="006249C0" w:rsidP="00BB2792">
            <w:pPr>
              <w:pStyle w:val="rowtabella0"/>
              <w:rPr>
                <w:color w:val="002060"/>
              </w:rPr>
            </w:pPr>
            <w:r w:rsidRPr="00CE58E2">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251260" w14:textId="77777777" w:rsidR="006249C0" w:rsidRPr="00CE58E2" w:rsidRDefault="006249C0" w:rsidP="00BB2792">
            <w:pPr>
              <w:pStyle w:val="rowtabella0"/>
              <w:rPr>
                <w:color w:val="002060"/>
              </w:rPr>
            </w:pPr>
            <w:r w:rsidRPr="00CE58E2">
              <w:rPr>
                <w:color w:val="002060"/>
              </w:rPr>
              <w:t>TRIBALCIO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3EB855"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3244FB" w14:textId="77777777" w:rsidR="006249C0" w:rsidRPr="00CE58E2" w:rsidRDefault="006249C0" w:rsidP="00BB2792">
            <w:pPr>
              <w:pStyle w:val="rowtabella0"/>
              <w:rPr>
                <w:color w:val="002060"/>
              </w:rPr>
            </w:pPr>
            <w:r w:rsidRPr="00CE58E2">
              <w:rPr>
                <w:color w:val="002060"/>
              </w:rPr>
              <w:t>10/04/2026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8D428E" w14:textId="77777777" w:rsidR="006249C0" w:rsidRPr="00CE58E2" w:rsidRDefault="006249C0" w:rsidP="00BB2792">
            <w:pPr>
              <w:pStyle w:val="rowtabella0"/>
              <w:rPr>
                <w:color w:val="002060"/>
              </w:rPr>
            </w:pPr>
            <w:r w:rsidRPr="00CE58E2">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3EEE3F" w14:textId="77777777" w:rsidR="006249C0" w:rsidRPr="00CE58E2" w:rsidRDefault="006249C0" w:rsidP="00BB2792">
            <w:pPr>
              <w:pStyle w:val="rowtabella0"/>
              <w:rPr>
                <w:color w:val="002060"/>
              </w:rPr>
            </w:pPr>
            <w:r w:rsidRPr="00CE58E2">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46A442" w14:textId="77777777" w:rsidR="006249C0" w:rsidRPr="00CE58E2" w:rsidRDefault="006249C0" w:rsidP="00BB2792">
            <w:pPr>
              <w:pStyle w:val="rowtabella0"/>
              <w:rPr>
                <w:color w:val="002060"/>
              </w:rPr>
            </w:pPr>
            <w:r w:rsidRPr="00CE58E2">
              <w:rPr>
                <w:color w:val="002060"/>
              </w:rPr>
              <w:t>VIA PERTINI</w:t>
            </w:r>
          </w:p>
        </w:tc>
      </w:tr>
      <w:tr w:rsidR="006249C0" w:rsidRPr="00CE58E2" w14:paraId="47F43235" w14:textId="77777777" w:rsidTr="00BB279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EC0277" w14:textId="77777777" w:rsidR="006249C0" w:rsidRPr="00CE58E2" w:rsidRDefault="006249C0" w:rsidP="00BB2792">
            <w:pPr>
              <w:pStyle w:val="rowtabella0"/>
              <w:rPr>
                <w:color w:val="002060"/>
              </w:rPr>
            </w:pPr>
            <w:r w:rsidRPr="00CE58E2">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27422E" w14:textId="77777777" w:rsidR="006249C0" w:rsidRPr="00CE58E2" w:rsidRDefault="006249C0" w:rsidP="00BB2792">
            <w:pPr>
              <w:pStyle w:val="rowtabella0"/>
              <w:rPr>
                <w:color w:val="002060"/>
              </w:rPr>
            </w:pPr>
            <w:r w:rsidRPr="00CE58E2">
              <w:rPr>
                <w:color w:val="002060"/>
              </w:rPr>
              <w:t>CAPODARCO CASABIANCA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22CC55"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05A8D4" w14:textId="77777777" w:rsidR="006249C0" w:rsidRPr="00CE58E2" w:rsidRDefault="006249C0" w:rsidP="00BB2792">
            <w:pPr>
              <w:pStyle w:val="rowtabella0"/>
              <w:rPr>
                <w:color w:val="002060"/>
              </w:rPr>
            </w:pPr>
            <w:r w:rsidRPr="00CE58E2">
              <w:rPr>
                <w:color w:val="002060"/>
              </w:rPr>
              <w:t>10/04/2026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2A9F97" w14:textId="77777777" w:rsidR="006249C0" w:rsidRPr="00CE58E2" w:rsidRDefault="006249C0" w:rsidP="00BB2792">
            <w:pPr>
              <w:pStyle w:val="rowtabella0"/>
              <w:rPr>
                <w:color w:val="002060"/>
              </w:rPr>
            </w:pPr>
            <w:r w:rsidRPr="00CE58E2">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391DC6" w14:textId="77777777" w:rsidR="006249C0" w:rsidRPr="00CE58E2" w:rsidRDefault="006249C0" w:rsidP="00BB2792">
            <w:pPr>
              <w:pStyle w:val="rowtabella0"/>
              <w:rPr>
                <w:color w:val="002060"/>
              </w:rPr>
            </w:pPr>
            <w:r w:rsidRPr="00CE58E2">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381E6F" w14:textId="77777777" w:rsidR="006249C0" w:rsidRPr="00CE58E2" w:rsidRDefault="006249C0" w:rsidP="00BB2792">
            <w:pPr>
              <w:pStyle w:val="rowtabella0"/>
              <w:rPr>
                <w:color w:val="002060"/>
              </w:rPr>
            </w:pPr>
            <w:r w:rsidRPr="00CE58E2">
              <w:rPr>
                <w:color w:val="002060"/>
              </w:rPr>
              <w:t>VIA SIBILLA 2C</w:t>
            </w:r>
          </w:p>
        </w:tc>
      </w:tr>
    </w:tbl>
    <w:p w14:paraId="7E3709B2" w14:textId="77777777" w:rsidR="006249C0" w:rsidRPr="00CE58E2" w:rsidRDefault="006249C0" w:rsidP="006249C0">
      <w:pPr>
        <w:pStyle w:val="breakline"/>
        <w:rPr>
          <w:rFonts w:eastAsiaTheme="minorEastAsia"/>
          <w:color w:val="002060"/>
        </w:rPr>
      </w:pPr>
    </w:p>
    <w:p w14:paraId="207BE7D4" w14:textId="77777777" w:rsidR="006249C0" w:rsidRPr="00CE58E2" w:rsidRDefault="006249C0" w:rsidP="006249C0">
      <w:pPr>
        <w:pStyle w:val="breakline"/>
        <w:rPr>
          <w:color w:val="002060"/>
        </w:rPr>
      </w:pPr>
    </w:p>
    <w:p w14:paraId="4C7974B9" w14:textId="77777777" w:rsidR="006249C0" w:rsidRPr="00CE58E2" w:rsidRDefault="006249C0" w:rsidP="006249C0">
      <w:pPr>
        <w:pStyle w:val="breakline"/>
        <w:rPr>
          <w:color w:val="002060"/>
        </w:rPr>
      </w:pPr>
    </w:p>
    <w:p w14:paraId="6A7FCCB3" w14:textId="77777777" w:rsidR="006249C0" w:rsidRPr="00CE58E2" w:rsidRDefault="006249C0" w:rsidP="006249C0">
      <w:pPr>
        <w:pStyle w:val="sottotitolocampionato10"/>
        <w:rPr>
          <w:color w:val="002060"/>
        </w:rPr>
      </w:pPr>
      <w:r w:rsidRPr="00CE58E2">
        <w:rPr>
          <w:color w:val="002060"/>
        </w:rPr>
        <w:t>GIRONE F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5"/>
        <w:gridCol w:w="385"/>
        <w:gridCol w:w="898"/>
        <w:gridCol w:w="1178"/>
        <w:gridCol w:w="1551"/>
        <w:gridCol w:w="1556"/>
      </w:tblGrid>
      <w:tr w:rsidR="006249C0" w:rsidRPr="00CE58E2" w14:paraId="3123B862" w14:textId="77777777" w:rsidTr="00BB279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CD3A8" w14:textId="77777777" w:rsidR="006249C0" w:rsidRPr="00CE58E2" w:rsidRDefault="006249C0" w:rsidP="00BB2792">
            <w:pPr>
              <w:pStyle w:val="headertabella0"/>
              <w:rPr>
                <w:color w:val="002060"/>
              </w:rPr>
            </w:pPr>
            <w:r w:rsidRPr="00CE58E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0ABB3" w14:textId="77777777" w:rsidR="006249C0" w:rsidRPr="00CE58E2" w:rsidRDefault="006249C0" w:rsidP="00BB2792">
            <w:pPr>
              <w:pStyle w:val="headertabella0"/>
              <w:rPr>
                <w:color w:val="002060"/>
              </w:rPr>
            </w:pPr>
            <w:r w:rsidRPr="00CE58E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7B96F" w14:textId="77777777" w:rsidR="006249C0" w:rsidRPr="00CE58E2" w:rsidRDefault="006249C0" w:rsidP="00BB2792">
            <w:pPr>
              <w:pStyle w:val="headertabella0"/>
              <w:rPr>
                <w:color w:val="002060"/>
              </w:rPr>
            </w:pPr>
            <w:r w:rsidRPr="00CE58E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1B522" w14:textId="77777777" w:rsidR="006249C0" w:rsidRPr="00CE58E2" w:rsidRDefault="006249C0" w:rsidP="00BB2792">
            <w:pPr>
              <w:pStyle w:val="headertabella0"/>
              <w:rPr>
                <w:color w:val="002060"/>
              </w:rPr>
            </w:pPr>
            <w:r w:rsidRPr="00CE58E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EC313" w14:textId="77777777" w:rsidR="006249C0" w:rsidRPr="00CE58E2" w:rsidRDefault="006249C0" w:rsidP="00BB2792">
            <w:pPr>
              <w:pStyle w:val="headertabella0"/>
              <w:rPr>
                <w:color w:val="002060"/>
              </w:rPr>
            </w:pPr>
            <w:r w:rsidRPr="00CE58E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E9521" w14:textId="77777777" w:rsidR="006249C0" w:rsidRPr="00CE58E2" w:rsidRDefault="006249C0" w:rsidP="00BB2792">
            <w:pPr>
              <w:pStyle w:val="headertabella0"/>
              <w:rPr>
                <w:color w:val="002060"/>
              </w:rPr>
            </w:pPr>
            <w:proofErr w:type="spellStart"/>
            <w:r w:rsidRPr="00CE58E2">
              <w:rPr>
                <w:color w:val="002060"/>
              </w:rPr>
              <w:t>Localita'</w:t>
            </w:r>
            <w:proofErr w:type="spellEnd"/>
            <w:r w:rsidRPr="00CE58E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BFC1D" w14:textId="77777777" w:rsidR="006249C0" w:rsidRPr="00CE58E2" w:rsidRDefault="006249C0" w:rsidP="00BB2792">
            <w:pPr>
              <w:pStyle w:val="headertabella0"/>
              <w:rPr>
                <w:color w:val="002060"/>
              </w:rPr>
            </w:pPr>
            <w:r w:rsidRPr="00CE58E2">
              <w:rPr>
                <w:color w:val="002060"/>
              </w:rPr>
              <w:t>Indirizzo Impianto</w:t>
            </w:r>
          </w:p>
        </w:tc>
      </w:tr>
      <w:tr w:rsidR="006249C0" w:rsidRPr="00CE58E2" w14:paraId="307EAEF9" w14:textId="77777777" w:rsidTr="00BB279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6544E5" w14:textId="77777777" w:rsidR="006249C0" w:rsidRPr="00CE58E2" w:rsidRDefault="006249C0" w:rsidP="00BB2792">
            <w:pPr>
              <w:pStyle w:val="rowtabella0"/>
              <w:rPr>
                <w:color w:val="002060"/>
              </w:rPr>
            </w:pPr>
            <w:r w:rsidRPr="00CE58E2">
              <w:rPr>
                <w:color w:val="002060"/>
              </w:rPr>
              <w:t>CASELLE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10CEFF" w14:textId="77777777" w:rsidR="006249C0" w:rsidRPr="00CE58E2" w:rsidRDefault="006249C0" w:rsidP="00BB2792">
            <w:pPr>
              <w:pStyle w:val="rowtabella0"/>
              <w:rPr>
                <w:color w:val="002060"/>
              </w:rPr>
            </w:pPr>
            <w:r w:rsidRPr="00CE58E2">
              <w:rPr>
                <w:color w:val="002060"/>
              </w:rPr>
              <w:t>CSI STELLA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E1E342" w14:textId="77777777" w:rsidR="006249C0" w:rsidRPr="00CE58E2" w:rsidRDefault="006249C0" w:rsidP="00BB2792">
            <w:pPr>
              <w:pStyle w:val="rowtabella0"/>
              <w:jc w:val="center"/>
              <w:rPr>
                <w:color w:val="002060"/>
              </w:rPr>
            </w:pPr>
            <w:r w:rsidRPr="00CE58E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D80D8F" w14:textId="77777777" w:rsidR="006249C0" w:rsidRPr="00CE58E2" w:rsidRDefault="006249C0" w:rsidP="00BB2792">
            <w:pPr>
              <w:pStyle w:val="rowtabella0"/>
              <w:rPr>
                <w:color w:val="002060"/>
              </w:rPr>
            </w:pPr>
            <w:r w:rsidRPr="00CE58E2">
              <w:rPr>
                <w:color w:val="002060"/>
              </w:rPr>
              <w:t>10/04/2026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8CCB5D" w14:textId="77777777" w:rsidR="006249C0" w:rsidRPr="00CE58E2" w:rsidRDefault="006249C0" w:rsidP="00BB2792">
            <w:pPr>
              <w:pStyle w:val="rowtabella0"/>
              <w:rPr>
                <w:color w:val="002060"/>
              </w:rPr>
            </w:pPr>
            <w:r w:rsidRPr="00CE58E2">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629343" w14:textId="77777777" w:rsidR="006249C0" w:rsidRPr="00CE58E2" w:rsidRDefault="006249C0" w:rsidP="00BB2792">
            <w:pPr>
              <w:pStyle w:val="rowtabella0"/>
              <w:rPr>
                <w:color w:val="002060"/>
              </w:rPr>
            </w:pPr>
            <w:r w:rsidRPr="00CE58E2">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B86170" w14:textId="77777777" w:rsidR="006249C0" w:rsidRPr="00CE58E2" w:rsidRDefault="006249C0" w:rsidP="00BB2792">
            <w:pPr>
              <w:pStyle w:val="rowtabella0"/>
              <w:rPr>
                <w:color w:val="002060"/>
              </w:rPr>
            </w:pPr>
            <w:r w:rsidRPr="00CE58E2">
              <w:rPr>
                <w:color w:val="002060"/>
              </w:rPr>
              <w:t>PIAZZA S. D'ACQUISTO</w:t>
            </w:r>
          </w:p>
        </w:tc>
      </w:tr>
      <w:tr w:rsidR="006249C0" w:rsidRPr="00CE58E2" w14:paraId="5E389355"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0B6386" w14:textId="77777777" w:rsidR="006249C0" w:rsidRPr="00CE58E2" w:rsidRDefault="006249C0" w:rsidP="00BB2792">
            <w:pPr>
              <w:pStyle w:val="rowtabella0"/>
              <w:rPr>
                <w:color w:val="002060"/>
              </w:rPr>
            </w:pPr>
            <w:r w:rsidRPr="00CE58E2">
              <w:rPr>
                <w:color w:val="002060"/>
              </w:rPr>
              <w:t>CASTORANESE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F5AFB8" w14:textId="77777777" w:rsidR="006249C0" w:rsidRPr="00CE58E2" w:rsidRDefault="006249C0" w:rsidP="00BB2792">
            <w:pPr>
              <w:pStyle w:val="rowtabella0"/>
              <w:rPr>
                <w:color w:val="002060"/>
              </w:rPr>
            </w:pPr>
            <w:r w:rsidRPr="00CE58E2">
              <w:rPr>
                <w:color w:val="002060"/>
              </w:rPr>
              <w:t>ACCUMOLI GANG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630DD9"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16F5CD" w14:textId="77777777" w:rsidR="006249C0" w:rsidRPr="00CE58E2" w:rsidRDefault="006249C0" w:rsidP="00BB2792">
            <w:pPr>
              <w:pStyle w:val="rowtabella0"/>
              <w:rPr>
                <w:color w:val="002060"/>
              </w:rPr>
            </w:pPr>
            <w:r w:rsidRPr="00CE58E2">
              <w:rPr>
                <w:color w:val="002060"/>
              </w:rPr>
              <w:t>10/04/2026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E0AD9C" w14:textId="77777777" w:rsidR="006249C0" w:rsidRPr="00CE58E2" w:rsidRDefault="006249C0" w:rsidP="00BB2792">
            <w:pPr>
              <w:pStyle w:val="rowtabella0"/>
              <w:rPr>
                <w:color w:val="002060"/>
              </w:rPr>
            </w:pPr>
            <w:r w:rsidRPr="00CE58E2">
              <w:rPr>
                <w:color w:val="002060"/>
              </w:rPr>
              <w:t>5642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712858" w14:textId="77777777" w:rsidR="006249C0" w:rsidRPr="00CE58E2" w:rsidRDefault="006249C0" w:rsidP="00BB2792">
            <w:pPr>
              <w:pStyle w:val="rowtabella0"/>
              <w:rPr>
                <w:color w:val="002060"/>
              </w:rPr>
            </w:pPr>
            <w:r w:rsidRPr="00CE58E2">
              <w:rPr>
                <w:color w:val="002060"/>
              </w:rPr>
              <w:t>CASTORANO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25764F" w14:textId="77777777" w:rsidR="006249C0" w:rsidRPr="00CE58E2" w:rsidRDefault="006249C0" w:rsidP="00BB2792">
            <w:pPr>
              <w:pStyle w:val="rowtabella0"/>
              <w:rPr>
                <w:color w:val="002060"/>
              </w:rPr>
            </w:pPr>
            <w:r w:rsidRPr="00CE58E2">
              <w:rPr>
                <w:color w:val="002060"/>
              </w:rPr>
              <w:t>VIA ROCCHETTA</w:t>
            </w:r>
          </w:p>
        </w:tc>
      </w:tr>
      <w:tr w:rsidR="006249C0" w:rsidRPr="00CE58E2" w14:paraId="43144C46"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790D87" w14:textId="77777777" w:rsidR="006249C0" w:rsidRPr="00CE58E2" w:rsidRDefault="006249C0" w:rsidP="00BB2792">
            <w:pPr>
              <w:pStyle w:val="rowtabella0"/>
              <w:rPr>
                <w:color w:val="002060"/>
              </w:rPr>
            </w:pPr>
            <w:r w:rsidRPr="00CE58E2">
              <w:rPr>
                <w:color w:val="002060"/>
              </w:rPr>
              <w:t>FUTSAL COMUNANZA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08D23B" w14:textId="77777777" w:rsidR="006249C0" w:rsidRPr="00CE58E2" w:rsidRDefault="006249C0" w:rsidP="00BB2792">
            <w:pPr>
              <w:pStyle w:val="rowtabella0"/>
              <w:rPr>
                <w:color w:val="002060"/>
              </w:rPr>
            </w:pPr>
            <w:r w:rsidRPr="00CE58E2">
              <w:rPr>
                <w:color w:val="002060"/>
              </w:rPr>
              <w:t>TRUENTIN LAMA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75E146"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500AF9" w14:textId="77777777" w:rsidR="006249C0" w:rsidRPr="00CE58E2" w:rsidRDefault="006249C0" w:rsidP="00BB2792">
            <w:pPr>
              <w:pStyle w:val="rowtabella0"/>
              <w:rPr>
                <w:color w:val="002060"/>
              </w:rPr>
            </w:pPr>
            <w:r w:rsidRPr="00CE58E2">
              <w:rPr>
                <w:color w:val="002060"/>
              </w:rPr>
              <w:t>10/04/2026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C1FCC7" w14:textId="77777777" w:rsidR="006249C0" w:rsidRPr="00CE58E2" w:rsidRDefault="006249C0" w:rsidP="00BB2792">
            <w:pPr>
              <w:pStyle w:val="rowtabella0"/>
              <w:rPr>
                <w:color w:val="002060"/>
              </w:rPr>
            </w:pPr>
            <w:r w:rsidRPr="00CE58E2">
              <w:rPr>
                <w:color w:val="002060"/>
              </w:rPr>
              <w:t>5689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0B1D9C" w14:textId="77777777" w:rsidR="006249C0" w:rsidRPr="00CE58E2" w:rsidRDefault="006249C0" w:rsidP="00BB2792">
            <w:pPr>
              <w:pStyle w:val="rowtabella0"/>
              <w:rPr>
                <w:color w:val="002060"/>
              </w:rPr>
            </w:pPr>
            <w:r w:rsidRPr="00CE58E2">
              <w:rPr>
                <w:color w:val="002060"/>
              </w:rPr>
              <w:t>COMUNANZA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7BAFCE" w14:textId="77777777" w:rsidR="006249C0" w:rsidRPr="00CE58E2" w:rsidRDefault="006249C0" w:rsidP="00BB2792">
            <w:pPr>
              <w:pStyle w:val="rowtabella0"/>
              <w:rPr>
                <w:color w:val="002060"/>
              </w:rPr>
            </w:pPr>
            <w:r w:rsidRPr="00CE58E2">
              <w:rPr>
                <w:color w:val="002060"/>
              </w:rPr>
              <w:t>VIA DELLA LIBERTA'</w:t>
            </w:r>
          </w:p>
        </w:tc>
      </w:tr>
      <w:tr w:rsidR="006249C0" w:rsidRPr="00CE58E2" w14:paraId="0B1AC585"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BEFC7B" w14:textId="77777777" w:rsidR="006249C0" w:rsidRPr="00CE58E2" w:rsidRDefault="006249C0" w:rsidP="00BB2792">
            <w:pPr>
              <w:pStyle w:val="rowtabella0"/>
              <w:rPr>
                <w:color w:val="002060"/>
              </w:rPr>
            </w:pPr>
            <w:r w:rsidRPr="00CE58E2">
              <w:rPr>
                <w:color w:val="002060"/>
              </w:rPr>
              <w:t>MANSARDA PAGLIARE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E8FFD5" w14:textId="77777777" w:rsidR="006249C0" w:rsidRPr="00CE58E2" w:rsidRDefault="006249C0" w:rsidP="00BB2792">
            <w:pPr>
              <w:pStyle w:val="rowtabella0"/>
              <w:rPr>
                <w:color w:val="002060"/>
              </w:rPr>
            </w:pPr>
            <w:r w:rsidRPr="00CE58E2">
              <w:rPr>
                <w:color w:val="002060"/>
              </w:rPr>
              <w:t>PICENO UNITED MMX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AB5FAE"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824CC2"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C7914E" w14:textId="77777777" w:rsidR="006249C0" w:rsidRPr="00CE58E2" w:rsidRDefault="006249C0" w:rsidP="00BB2792">
            <w:pPr>
              <w:pStyle w:val="rowtabella0"/>
              <w:rPr>
                <w:color w:val="002060"/>
              </w:rPr>
            </w:pPr>
            <w:r w:rsidRPr="00CE58E2">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1E4D94" w14:textId="77777777" w:rsidR="006249C0" w:rsidRPr="00CE58E2" w:rsidRDefault="006249C0" w:rsidP="00BB2792">
            <w:pPr>
              <w:pStyle w:val="rowtabella0"/>
              <w:rPr>
                <w:color w:val="002060"/>
              </w:rPr>
            </w:pPr>
            <w:r w:rsidRPr="00CE58E2">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93045B" w14:textId="77777777" w:rsidR="006249C0" w:rsidRPr="00CE58E2" w:rsidRDefault="006249C0" w:rsidP="00BB2792">
            <w:pPr>
              <w:pStyle w:val="rowtabella0"/>
              <w:rPr>
                <w:color w:val="002060"/>
              </w:rPr>
            </w:pPr>
            <w:r w:rsidRPr="00CE58E2">
              <w:rPr>
                <w:color w:val="002060"/>
              </w:rPr>
              <w:t>FRAZ.PAGLIARE VIA VECCHI</w:t>
            </w:r>
          </w:p>
        </w:tc>
      </w:tr>
      <w:tr w:rsidR="006249C0" w:rsidRPr="00CE58E2" w14:paraId="25189822"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18241C" w14:textId="77777777" w:rsidR="006249C0" w:rsidRPr="00CE58E2" w:rsidRDefault="006249C0" w:rsidP="00BB2792">
            <w:pPr>
              <w:pStyle w:val="rowtabella0"/>
              <w:rPr>
                <w:color w:val="002060"/>
              </w:rPr>
            </w:pPr>
            <w:r w:rsidRPr="00CE58E2">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2E00C4" w14:textId="77777777" w:rsidR="006249C0" w:rsidRPr="00CE58E2" w:rsidRDefault="006249C0" w:rsidP="00BB2792">
            <w:pPr>
              <w:pStyle w:val="rowtabella0"/>
              <w:rPr>
                <w:color w:val="002060"/>
              </w:rPr>
            </w:pPr>
            <w:r w:rsidRPr="00CE58E2">
              <w:rPr>
                <w:color w:val="002060"/>
              </w:rPr>
              <w:t>CASTIGNANO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E03AB0"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3869D3" w14:textId="77777777" w:rsidR="006249C0" w:rsidRPr="00CE58E2" w:rsidRDefault="006249C0" w:rsidP="00BB2792">
            <w:pPr>
              <w:pStyle w:val="rowtabella0"/>
              <w:rPr>
                <w:color w:val="002060"/>
              </w:rPr>
            </w:pPr>
            <w:r w:rsidRPr="00CE58E2">
              <w:rPr>
                <w:color w:val="002060"/>
              </w:rPr>
              <w:t>10/04/2026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408F1B" w14:textId="77777777" w:rsidR="006249C0" w:rsidRPr="00CE58E2" w:rsidRDefault="006249C0" w:rsidP="00BB2792">
            <w:pPr>
              <w:pStyle w:val="rowtabella0"/>
              <w:rPr>
                <w:color w:val="002060"/>
              </w:rPr>
            </w:pPr>
            <w:r w:rsidRPr="00CE58E2">
              <w:rPr>
                <w:color w:val="002060"/>
              </w:rPr>
              <w:t>5682 PALASPORT 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BED547" w14:textId="77777777" w:rsidR="006249C0" w:rsidRPr="00CE58E2" w:rsidRDefault="006249C0" w:rsidP="00BB2792">
            <w:pPr>
              <w:pStyle w:val="rowtabella0"/>
              <w:rPr>
                <w:color w:val="002060"/>
              </w:rPr>
            </w:pPr>
            <w:r w:rsidRPr="00CE58E2">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08CFCD" w14:textId="77777777" w:rsidR="006249C0" w:rsidRPr="00CE58E2" w:rsidRDefault="006249C0" w:rsidP="00BB2792">
            <w:pPr>
              <w:pStyle w:val="rowtabella0"/>
              <w:rPr>
                <w:color w:val="002060"/>
              </w:rPr>
            </w:pPr>
            <w:r w:rsidRPr="00CE58E2">
              <w:rPr>
                <w:color w:val="002060"/>
              </w:rPr>
              <w:t>VIA DON GIUSEPPE MARUCCI 1</w:t>
            </w:r>
          </w:p>
        </w:tc>
      </w:tr>
      <w:tr w:rsidR="006249C0" w:rsidRPr="00CE58E2" w14:paraId="0F1913A6" w14:textId="77777777" w:rsidTr="00BB279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910DB8" w14:textId="77777777" w:rsidR="006249C0" w:rsidRPr="00CE58E2" w:rsidRDefault="006249C0" w:rsidP="00BB2792">
            <w:pPr>
              <w:pStyle w:val="rowtabella0"/>
              <w:rPr>
                <w:color w:val="002060"/>
              </w:rPr>
            </w:pPr>
            <w:r w:rsidRPr="00CE58E2">
              <w:rPr>
                <w:color w:val="002060"/>
              </w:rPr>
              <w:t>FUTSAL L.C.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C81C9E" w14:textId="77777777" w:rsidR="006249C0" w:rsidRPr="00CE58E2" w:rsidRDefault="006249C0" w:rsidP="00BB2792">
            <w:pPr>
              <w:pStyle w:val="rowtabella0"/>
              <w:rPr>
                <w:color w:val="002060"/>
              </w:rPr>
            </w:pPr>
            <w:r w:rsidRPr="00CE58E2">
              <w:rPr>
                <w:color w:val="002060"/>
              </w:rPr>
              <w:t>POLISPORTIVA VILLA PIGNA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FEABE6"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154982" w14:textId="77777777" w:rsidR="006249C0" w:rsidRPr="00CE58E2" w:rsidRDefault="006249C0" w:rsidP="00BB2792">
            <w:pPr>
              <w:pStyle w:val="rowtabella0"/>
              <w:rPr>
                <w:color w:val="002060"/>
              </w:rPr>
            </w:pPr>
            <w:r w:rsidRPr="00CE58E2">
              <w:rPr>
                <w:color w:val="002060"/>
              </w:rPr>
              <w:t>14/04/2026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B1C77C" w14:textId="77777777" w:rsidR="006249C0" w:rsidRPr="00CE58E2" w:rsidRDefault="006249C0" w:rsidP="00BB2792">
            <w:pPr>
              <w:pStyle w:val="rowtabella0"/>
              <w:rPr>
                <w:color w:val="002060"/>
              </w:rPr>
            </w:pPr>
            <w:r w:rsidRPr="00CE58E2">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3EAFEC" w14:textId="77777777" w:rsidR="006249C0" w:rsidRPr="00CE58E2" w:rsidRDefault="006249C0" w:rsidP="00BB2792">
            <w:pPr>
              <w:pStyle w:val="rowtabella0"/>
              <w:rPr>
                <w:color w:val="002060"/>
              </w:rPr>
            </w:pPr>
            <w:r w:rsidRPr="00CE58E2">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EFBC57" w14:textId="77777777" w:rsidR="006249C0" w:rsidRPr="00CE58E2" w:rsidRDefault="006249C0" w:rsidP="00BB2792">
            <w:pPr>
              <w:pStyle w:val="rowtabella0"/>
              <w:rPr>
                <w:color w:val="002060"/>
              </w:rPr>
            </w:pPr>
            <w:r w:rsidRPr="00CE58E2">
              <w:rPr>
                <w:color w:val="002060"/>
              </w:rPr>
              <w:t>VIA CORRADI</w:t>
            </w:r>
          </w:p>
        </w:tc>
      </w:tr>
    </w:tbl>
    <w:p w14:paraId="50138A11" w14:textId="77777777" w:rsidR="006249C0" w:rsidRDefault="006249C0" w:rsidP="006249C0">
      <w:pPr>
        <w:pStyle w:val="breakline"/>
        <w:rPr>
          <w:color w:val="002060"/>
        </w:rPr>
      </w:pPr>
    </w:p>
    <w:p w14:paraId="18A481F3" w14:textId="77777777" w:rsidR="006249C0" w:rsidRPr="008354C6" w:rsidRDefault="006249C0" w:rsidP="006249C0">
      <w:pPr>
        <w:pStyle w:val="breakline"/>
        <w:rPr>
          <w:rFonts w:eastAsiaTheme="minorEastAsia"/>
          <w:color w:val="002060"/>
        </w:rPr>
      </w:pPr>
    </w:p>
    <w:p w14:paraId="7A19FD99" w14:textId="77777777" w:rsidR="006249C0" w:rsidRPr="008354C6" w:rsidRDefault="006249C0" w:rsidP="006249C0">
      <w:pPr>
        <w:pStyle w:val="breakline"/>
        <w:rPr>
          <w:color w:val="002060"/>
        </w:rPr>
      </w:pPr>
    </w:p>
    <w:p w14:paraId="5222CADF" w14:textId="77777777" w:rsidR="006249C0" w:rsidRPr="008354C6" w:rsidRDefault="006249C0" w:rsidP="006249C0">
      <w:pPr>
        <w:pStyle w:val="titolocampionato0"/>
        <w:shd w:val="clear" w:color="auto" w:fill="CCCCCC"/>
        <w:spacing w:before="80" w:after="40"/>
        <w:rPr>
          <w:color w:val="002060"/>
        </w:rPr>
      </w:pPr>
      <w:r w:rsidRPr="008354C6">
        <w:rPr>
          <w:color w:val="002060"/>
        </w:rPr>
        <w:t>REGIONALE CALCIO A 5 FEMMINILE</w:t>
      </w:r>
    </w:p>
    <w:p w14:paraId="1BCDA342" w14:textId="77777777" w:rsidR="006249C0" w:rsidRPr="008354C6" w:rsidRDefault="006249C0" w:rsidP="006249C0">
      <w:pPr>
        <w:pStyle w:val="titoloprinc0"/>
        <w:rPr>
          <w:color w:val="002060"/>
        </w:rPr>
      </w:pPr>
      <w:r w:rsidRPr="008354C6">
        <w:rPr>
          <w:color w:val="002060"/>
        </w:rPr>
        <w:t>CLASSIFICA</w:t>
      </w:r>
    </w:p>
    <w:p w14:paraId="3AFCD113" w14:textId="77777777" w:rsidR="006249C0" w:rsidRPr="008354C6" w:rsidRDefault="006249C0" w:rsidP="006249C0">
      <w:pPr>
        <w:pStyle w:val="breakline"/>
        <w:rPr>
          <w:color w:val="002060"/>
        </w:rPr>
      </w:pPr>
    </w:p>
    <w:p w14:paraId="0FEDA54A" w14:textId="77777777" w:rsidR="006249C0" w:rsidRPr="008354C6" w:rsidRDefault="006249C0" w:rsidP="006249C0">
      <w:pPr>
        <w:pStyle w:val="breakline"/>
        <w:rPr>
          <w:color w:val="002060"/>
        </w:rPr>
      </w:pPr>
    </w:p>
    <w:p w14:paraId="2AEAC420" w14:textId="77777777" w:rsidR="006249C0" w:rsidRPr="008354C6" w:rsidRDefault="006249C0" w:rsidP="006249C0">
      <w:pPr>
        <w:pStyle w:val="sottotitolocampionato10"/>
        <w:rPr>
          <w:color w:val="002060"/>
        </w:rPr>
      </w:pPr>
      <w:r w:rsidRPr="008354C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249C0" w:rsidRPr="008354C6" w14:paraId="5621B60B" w14:textId="77777777" w:rsidTr="00BB279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2DAF7" w14:textId="77777777" w:rsidR="006249C0" w:rsidRPr="008354C6" w:rsidRDefault="006249C0" w:rsidP="00BB2792">
            <w:pPr>
              <w:pStyle w:val="headertabella0"/>
              <w:rPr>
                <w:color w:val="002060"/>
              </w:rPr>
            </w:pPr>
            <w:r w:rsidRPr="008354C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6F951" w14:textId="77777777" w:rsidR="006249C0" w:rsidRPr="008354C6" w:rsidRDefault="006249C0" w:rsidP="00BB2792">
            <w:pPr>
              <w:pStyle w:val="headertabella0"/>
              <w:rPr>
                <w:color w:val="002060"/>
              </w:rPr>
            </w:pPr>
            <w:r w:rsidRPr="008354C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76C1F" w14:textId="77777777" w:rsidR="006249C0" w:rsidRPr="008354C6" w:rsidRDefault="006249C0" w:rsidP="00BB2792">
            <w:pPr>
              <w:pStyle w:val="headertabella0"/>
              <w:rPr>
                <w:color w:val="002060"/>
              </w:rPr>
            </w:pPr>
            <w:r w:rsidRPr="008354C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BB6FA" w14:textId="77777777" w:rsidR="006249C0" w:rsidRPr="008354C6" w:rsidRDefault="006249C0" w:rsidP="00BB2792">
            <w:pPr>
              <w:pStyle w:val="headertabella0"/>
              <w:rPr>
                <w:color w:val="002060"/>
              </w:rPr>
            </w:pPr>
            <w:r w:rsidRPr="008354C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78D3B" w14:textId="77777777" w:rsidR="006249C0" w:rsidRPr="008354C6" w:rsidRDefault="006249C0" w:rsidP="00BB2792">
            <w:pPr>
              <w:pStyle w:val="headertabella0"/>
              <w:rPr>
                <w:color w:val="002060"/>
              </w:rPr>
            </w:pPr>
            <w:r w:rsidRPr="008354C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1E64C" w14:textId="77777777" w:rsidR="006249C0" w:rsidRPr="008354C6" w:rsidRDefault="006249C0" w:rsidP="00BB2792">
            <w:pPr>
              <w:pStyle w:val="headertabella0"/>
              <w:rPr>
                <w:color w:val="002060"/>
              </w:rPr>
            </w:pPr>
            <w:r w:rsidRPr="008354C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CF7F6" w14:textId="77777777" w:rsidR="006249C0" w:rsidRPr="008354C6" w:rsidRDefault="006249C0" w:rsidP="00BB2792">
            <w:pPr>
              <w:pStyle w:val="headertabella0"/>
              <w:rPr>
                <w:color w:val="002060"/>
              </w:rPr>
            </w:pPr>
            <w:r w:rsidRPr="008354C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13FB4" w14:textId="77777777" w:rsidR="006249C0" w:rsidRPr="008354C6" w:rsidRDefault="006249C0" w:rsidP="00BB2792">
            <w:pPr>
              <w:pStyle w:val="headertabella0"/>
              <w:rPr>
                <w:color w:val="002060"/>
              </w:rPr>
            </w:pPr>
            <w:r w:rsidRPr="008354C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5C417" w14:textId="77777777" w:rsidR="006249C0" w:rsidRPr="008354C6" w:rsidRDefault="006249C0" w:rsidP="00BB2792">
            <w:pPr>
              <w:pStyle w:val="headertabella0"/>
              <w:rPr>
                <w:color w:val="002060"/>
              </w:rPr>
            </w:pPr>
            <w:r w:rsidRPr="008354C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08F2F" w14:textId="77777777" w:rsidR="006249C0" w:rsidRPr="008354C6" w:rsidRDefault="006249C0" w:rsidP="00BB2792">
            <w:pPr>
              <w:pStyle w:val="headertabella0"/>
              <w:rPr>
                <w:color w:val="002060"/>
              </w:rPr>
            </w:pPr>
            <w:r w:rsidRPr="008354C6">
              <w:rPr>
                <w:color w:val="002060"/>
              </w:rPr>
              <w:t>PE</w:t>
            </w:r>
          </w:p>
        </w:tc>
      </w:tr>
      <w:tr w:rsidR="006249C0" w:rsidRPr="008354C6" w14:paraId="3D6632C4" w14:textId="77777777" w:rsidTr="00BB279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51B822" w14:textId="77777777" w:rsidR="006249C0" w:rsidRPr="008354C6" w:rsidRDefault="006249C0" w:rsidP="00BB2792">
            <w:pPr>
              <w:pStyle w:val="rowtabella0"/>
              <w:rPr>
                <w:color w:val="002060"/>
              </w:rPr>
            </w:pPr>
            <w:r w:rsidRPr="008354C6">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1DF05" w14:textId="77777777" w:rsidR="006249C0" w:rsidRPr="008354C6" w:rsidRDefault="006249C0" w:rsidP="00BB2792">
            <w:pPr>
              <w:pStyle w:val="rowtabella0"/>
              <w:jc w:val="center"/>
              <w:rPr>
                <w:color w:val="002060"/>
              </w:rPr>
            </w:pPr>
            <w:r w:rsidRPr="008354C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5A786" w14:textId="77777777" w:rsidR="006249C0" w:rsidRPr="008354C6" w:rsidRDefault="006249C0" w:rsidP="00BB2792">
            <w:pPr>
              <w:pStyle w:val="rowtabella0"/>
              <w:jc w:val="center"/>
              <w:rPr>
                <w:color w:val="002060"/>
              </w:rPr>
            </w:pPr>
            <w:r w:rsidRPr="008354C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877F4"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E8EED" w14:textId="77777777" w:rsidR="006249C0" w:rsidRPr="008354C6" w:rsidRDefault="006249C0" w:rsidP="00BB2792">
            <w:pPr>
              <w:pStyle w:val="rowtabella0"/>
              <w:jc w:val="center"/>
              <w:rPr>
                <w:color w:val="002060"/>
              </w:rPr>
            </w:pPr>
            <w:r w:rsidRPr="008354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DF848"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AC85C" w14:textId="77777777" w:rsidR="006249C0" w:rsidRPr="008354C6" w:rsidRDefault="006249C0" w:rsidP="00BB2792">
            <w:pPr>
              <w:pStyle w:val="rowtabella0"/>
              <w:jc w:val="center"/>
              <w:rPr>
                <w:color w:val="002060"/>
              </w:rPr>
            </w:pPr>
            <w:r w:rsidRPr="008354C6">
              <w:rPr>
                <w:color w:val="002060"/>
              </w:rPr>
              <w:t>151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541F9" w14:textId="77777777" w:rsidR="006249C0" w:rsidRPr="008354C6" w:rsidRDefault="006249C0" w:rsidP="00BB2792">
            <w:pPr>
              <w:pStyle w:val="rowtabella0"/>
              <w:jc w:val="center"/>
              <w:rPr>
                <w:color w:val="002060"/>
              </w:rPr>
            </w:pPr>
            <w:r w:rsidRPr="008354C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0AB0C" w14:textId="77777777" w:rsidR="006249C0" w:rsidRPr="008354C6" w:rsidRDefault="006249C0" w:rsidP="00BB2792">
            <w:pPr>
              <w:pStyle w:val="rowtabella0"/>
              <w:jc w:val="center"/>
              <w:rPr>
                <w:color w:val="002060"/>
              </w:rPr>
            </w:pPr>
            <w:r w:rsidRPr="008354C6">
              <w:rPr>
                <w:color w:val="002060"/>
              </w:rPr>
              <w:t>123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ED10A" w14:textId="77777777" w:rsidR="006249C0" w:rsidRPr="008354C6" w:rsidRDefault="006249C0" w:rsidP="00BB2792">
            <w:pPr>
              <w:pStyle w:val="rowtabella0"/>
              <w:jc w:val="center"/>
              <w:rPr>
                <w:color w:val="002060"/>
              </w:rPr>
            </w:pPr>
            <w:r w:rsidRPr="008354C6">
              <w:rPr>
                <w:color w:val="002060"/>
              </w:rPr>
              <w:t>0</w:t>
            </w:r>
          </w:p>
        </w:tc>
      </w:tr>
      <w:tr w:rsidR="006249C0" w:rsidRPr="008354C6" w14:paraId="1744D033"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B663A5" w14:textId="77777777" w:rsidR="006249C0" w:rsidRPr="008354C6" w:rsidRDefault="006249C0" w:rsidP="00BB2792">
            <w:pPr>
              <w:pStyle w:val="rowtabella0"/>
              <w:rPr>
                <w:color w:val="002060"/>
              </w:rPr>
            </w:pPr>
            <w:r w:rsidRPr="008354C6">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96DA2" w14:textId="77777777" w:rsidR="006249C0" w:rsidRPr="008354C6" w:rsidRDefault="006249C0" w:rsidP="00BB2792">
            <w:pPr>
              <w:pStyle w:val="rowtabella0"/>
              <w:jc w:val="center"/>
              <w:rPr>
                <w:color w:val="002060"/>
              </w:rPr>
            </w:pPr>
            <w:r w:rsidRPr="008354C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FBEA3" w14:textId="77777777" w:rsidR="006249C0" w:rsidRPr="008354C6" w:rsidRDefault="006249C0" w:rsidP="00BB2792">
            <w:pPr>
              <w:pStyle w:val="rowtabella0"/>
              <w:jc w:val="center"/>
              <w:rPr>
                <w:color w:val="002060"/>
              </w:rPr>
            </w:pPr>
            <w:r w:rsidRPr="008354C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1446F" w14:textId="77777777" w:rsidR="006249C0" w:rsidRPr="008354C6" w:rsidRDefault="006249C0" w:rsidP="00BB2792">
            <w:pPr>
              <w:pStyle w:val="rowtabella0"/>
              <w:jc w:val="center"/>
              <w:rPr>
                <w:color w:val="002060"/>
              </w:rPr>
            </w:pPr>
            <w:r w:rsidRPr="008354C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B52A2"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DD183"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B856C" w14:textId="77777777" w:rsidR="006249C0" w:rsidRPr="008354C6" w:rsidRDefault="006249C0" w:rsidP="00BB2792">
            <w:pPr>
              <w:pStyle w:val="rowtabella0"/>
              <w:jc w:val="center"/>
              <w:rPr>
                <w:color w:val="002060"/>
              </w:rPr>
            </w:pPr>
            <w:r w:rsidRPr="008354C6">
              <w:rPr>
                <w:color w:val="002060"/>
              </w:rPr>
              <w:t>142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A8395" w14:textId="77777777" w:rsidR="006249C0" w:rsidRPr="008354C6" w:rsidRDefault="006249C0" w:rsidP="00BB2792">
            <w:pPr>
              <w:pStyle w:val="rowtabella0"/>
              <w:jc w:val="center"/>
              <w:rPr>
                <w:color w:val="002060"/>
              </w:rPr>
            </w:pPr>
            <w:r w:rsidRPr="008354C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6D500" w14:textId="77777777" w:rsidR="006249C0" w:rsidRPr="008354C6" w:rsidRDefault="006249C0" w:rsidP="00BB2792">
            <w:pPr>
              <w:pStyle w:val="rowtabella0"/>
              <w:jc w:val="center"/>
              <w:rPr>
                <w:color w:val="002060"/>
              </w:rPr>
            </w:pPr>
            <w:r w:rsidRPr="008354C6">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65417" w14:textId="77777777" w:rsidR="006249C0" w:rsidRPr="008354C6" w:rsidRDefault="006249C0" w:rsidP="00BB2792">
            <w:pPr>
              <w:pStyle w:val="rowtabella0"/>
              <w:jc w:val="center"/>
              <w:rPr>
                <w:color w:val="002060"/>
              </w:rPr>
            </w:pPr>
            <w:r w:rsidRPr="008354C6">
              <w:rPr>
                <w:color w:val="002060"/>
              </w:rPr>
              <w:t>0</w:t>
            </w:r>
          </w:p>
        </w:tc>
      </w:tr>
      <w:tr w:rsidR="006249C0" w:rsidRPr="008354C6" w14:paraId="54B640BB"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F3DFD6" w14:textId="77777777" w:rsidR="006249C0" w:rsidRPr="008354C6" w:rsidRDefault="006249C0" w:rsidP="00BB2792">
            <w:pPr>
              <w:pStyle w:val="rowtabella0"/>
              <w:rPr>
                <w:color w:val="002060"/>
              </w:rPr>
            </w:pPr>
            <w:r w:rsidRPr="008354C6">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EEE22" w14:textId="77777777" w:rsidR="006249C0" w:rsidRPr="008354C6" w:rsidRDefault="006249C0" w:rsidP="00BB2792">
            <w:pPr>
              <w:pStyle w:val="rowtabella0"/>
              <w:jc w:val="center"/>
              <w:rPr>
                <w:color w:val="002060"/>
              </w:rPr>
            </w:pPr>
            <w:r w:rsidRPr="008354C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25C93"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66585" w14:textId="77777777" w:rsidR="006249C0" w:rsidRPr="008354C6" w:rsidRDefault="006249C0" w:rsidP="00BB2792">
            <w:pPr>
              <w:pStyle w:val="rowtabella0"/>
              <w:jc w:val="center"/>
              <w:rPr>
                <w:color w:val="002060"/>
              </w:rPr>
            </w:pPr>
            <w:r w:rsidRPr="008354C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16B5F"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0DCFF"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B1967" w14:textId="77777777" w:rsidR="006249C0" w:rsidRPr="008354C6" w:rsidRDefault="006249C0" w:rsidP="00BB2792">
            <w:pPr>
              <w:pStyle w:val="rowtabella0"/>
              <w:jc w:val="center"/>
              <w:rPr>
                <w:color w:val="002060"/>
              </w:rPr>
            </w:pPr>
            <w:r w:rsidRPr="008354C6">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A3413" w14:textId="77777777" w:rsidR="006249C0" w:rsidRPr="008354C6" w:rsidRDefault="006249C0" w:rsidP="00BB2792">
            <w:pPr>
              <w:pStyle w:val="rowtabella0"/>
              <w:jc w:val="center"/>
              <w:rPr>
                <w:color w:val="002060"/>
              </w:rPr>
            </w:pPr>
            <w:r w:rsidRPr="008354C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C8476" w14:textId="77777777" w:rsidR="006249C0" w:rsidRPr="008354C6" w:rsidRDefault="006249C0" w:rsidP="00BB2792">
            <w:pPr>
              <w:pStyle w:val="rowtabella0"/>
              <w:jc w:val="center"/>
              <w:rPr>
                <w:color w:val="002060"/>
              </w:rPr>
            </w:pPr>
            <w:r w:rsidRPr="008354C6">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26840" w14:textId="77777777" w:rsidR="006249C0" w:rsidRPr="008354C6" w:rsidRDefault="006249C0" w:rsidP="00BB2792">
            <w:pPr>
              <w:pStyle w:val="rowtabella0"/>
              <w:jc w:val="center"/>
              <w:rPr>
                <w:color w:val="002060"/>
              </w:rPr>
            </w:pPr>
            <w:r w:rsidRPr="008354C6">
              <w:rPr>
                <w:color w:val="002060"/>
              </w:rPr>
              <w:t>0</w:t>
            </w:r>
          </w:p>
        </w:tc>
      </w:tr>
      <w:tr w:rsidR="006249C0" w:rsidRPr="008354C6" w14:paraId="551F24D5"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DE2BD5" w14:textId="77777777" w:rsidR="006249C0" w:rsidRPr="008354C6" w:rsidRDefault="006249C0" w:rsidP="00BB2792">
            <w:pPr>
              <w:pStyle w:val="rowtabella0"/>
              <w:rPr>
                <w:color w:val="002060"/>
              </w:rPr>
            </w:pPr>
            <w:r w:rsidRPr="008354C6">
              <w:rPr>
                <w:color w:val="002060"/>
              </w:rPr>
              <w:t>A.S.D. STAFFOLO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48BC7" w14:textId="77777777" w:rsidR="006249C0" w:rsidRPr="008354C6" w:rsidRDefault="006249C0" w:rsidP="00BB2792">
            <w:pPr>
              <w:pStyle w:val="rowtabella0"/>
              <w:jc w:val="center"/>
              <w:rPr>
                <w:color w:val="002060"/>
              </w:rPr>
            </w:pPr>
            <w:r w:rsidRPr="008354C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345CE"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9DAFD" w14:textId="77777777" w:rsidR="006249C0" w:rsidRPr="008354C6" w:rsidRDefault="006249C0" w:rsidP="00BB2792">
            <w:pPr>
              <w:pStyle w:val="rowtabella0"/>
              <w:jc w:val="center"/>
              <w:rPr>
                <w:color w:val="002060"/>
              </w:rPr>
            </w:pPr>
            <w:r w:rsidRPr="008354C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2C5A6" w14:textId="77777777" w:rsidR="006249C0" w:rsidRPr="008354C6" w:rsidRDefault="006249C0" w:rsidP="00BB2792">
            <w:pPr>
              <w:pStyle w:val="rowtabella0"/>
              <w:jc w:val="center"/>
              <w:rPr>
                <w:color w:val="002060"/>
              </w:rPr>
            </w:pPr>
            <w:r w:rsidRPr="008354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52B74" w14:textId="77777777" w:rsidR="006249C0" w:rsidRPr="008354C6" w:rsidRDefault="006249C0" w:rsidP="00BB2792">
            <w:pPr>
              <w:pStyle w:val="rowtabella0"/>
              <w:jc w:val="center"/>
              <w:rPr>
                <w:color w:val="002060"/>
              </w:rPr>
            </w:pPr>
            <w:r w:rsidRPr="008354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0B2D2" w14:textId="77777777" w:rsidR="006249C0" w:rsidRPr="008354C6" w:rsidRDefault="006249C0" w:rsidP="00BB2792">
            <w:pPr>
              <w:pStyle w:val="rowtabella0"/>
              <w:jc w:val="center"/>
              <w:rPr>
                <w:color w:val="002060"/>
              </w:rPr>
            </w:pPr>
            <w:r w:rsidRPr="008354C6">
              <w:rPr>
                <w:color w:val="002060"/>
              </w:rPr>
              <w:t>127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8E62D" w14:textId="77777777" w:rsidR="006249C0" w:rsidRPr="008354C6" w:rsidRDefault="006249C0" w:rsidP="00BB2792">
            <w:pPr>
              <w:pStyle w:val="rowtabella0"/>
              <w:jc w:val="center"/>
              <w:rPr>
                <w:color w:val="002060"/>
              </w:rPr>
            </w:pPr>
            <w:r w:rsidRPr="008354C6">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3158D" w14:textId="77777777" w:rsidR="006249C0" w:rsidRPr="008354C6" w:rsidRDefault="006249C0" w:rsidP="00BB2792">
            <w:pPr>
              <w:pStyle w:val="rowtabella0"/>
              <w:jc w:val="center"/>
              <w:rPr>
                <w:color w:val="002060"/>
              </w:rPr>
            </w:pPr>
            <w:r w:rsidRPr="008354C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EADD2" w14:textId="77777777" w:rsidR="006249C0" w:rsidRPr="008354C6" w:rsidRDefault="006249C0" w:rsidP="00BB2792">
            <w:pPr>
              <w:pStyle w:val="rowtabella0"/>
              <w:jc w:val="center"/>
              <w:rPr>
                <w:color w:val="002060"/>
              </w:rPr>
            </w:pPr>
            <w:r w:rsidRPr="008354C6">
              <w:rPr>
                <w:color w:val="002060"/>
              </w:rPr>
              <w:t>0</w:t>
            </w:r>
          </w:p>
        </w:tc>
      </w:tr>
      <w:tr w:rsidR="006249C0" w:rsidRPr="008354C6" w14:paraId="5B5C9AD6"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D4ED86" w14:textId="77777777" w:rsidR="006249C0" w:rsidRPr="008354C6" w:rsidRDefault="006249C0" w:rsidP="00BB2792">
            <w:pPr>
              <w:pStyle w:val="rowtabella0"/>
              <w:rPr>
                <w:color w:val="002060"/>
              </w:rPr>
            </w:pPr>
            <w:r w:rsidRPr="008354C6">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907F8" w14:textId="77777777" w:rsidR="006249C0" w:rsidRPr="008354C6" w:rsidRDefault="006249C0" w:rsidP="00BB2792">
            <w:pPr>
              <w:pStyle w:val="rowtabella0"/>
              <w:jc w:val="center"/>
              <w:rPr>
                <w:color w:val="002060"/>
              </w:rPr>
            </w:pPr>
            <w:r w:rsidRPr="008354C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38A36"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A20A6"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32A69"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F017F" w14:textId="77777777" w:rsidR="006249C0" w:rsidRPr="008354C6" w:rsidRDefault="006249C0" w:rsidP="00BB2792">
            <w:pPr>
              <w:pStyle w:val="rowtabella0"/>
              <w:jc w:val="center"/>
              <w:rPr>
                <w:color w:val="002060"/>
              </w:rPr>
            </w:pPr>
            <w:r w:rsidRPr="008354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928A6" w14:textId="77777777" w:rsidR="006249C0" w:rsidRPr="008354C6" w:rsidRDefault="006249C0" w:rsidP="00BB2792">
            <w:pPr>
              <w:pStyle w:val="rowtabella0"/>
              <w:jc w:val="center"/>
              <w:rPr>
                <w:color w:val="002060"/>
              </w:rPr>
            </w:pPr>
            <w:r w:rsidRPr="008354C6">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93508" w14:textId="77777777" w:rsidR="006249C0" w:rsidRPr="008354C6" w:rsidRDefault="006249C0" w:rsidP="00BB2792">
            <w:pPr>
              <w:pStyle w:val="rowtabella0"/>
              <w:jc w:val="center"/>
              <w:rPr>
                <w:color w:val="002060"/>
              </w:rPr>
            </w:pPr>
            <w:r w:rsidRPr="008354C6">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44DBE" w14:textId="77777777" w:rsidR="006249C0" w:rsidRPr="008354C6" w:rsidRDefault="006249C0" w:rsidP="00BB2792">
            <w:pPr>
              <w:pStyle w:val="rowtabella0"/>
              <w:jc w:val="center"/>
              <w:rPr>
                <w:color w:val="002060"/>
              </w:rPr>
            </w:pPr>
            <w:r w:rsidRPr="008354C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76A0F" w14:textId="77777777" w:rsidR="006249C0" w:rsidRPr="008354C6" w:rsidRDefault="006249C0" w:rsidP="00BB2792">
            <w:pPr>
              <w:pStyle w:val="rowtabella0"/>
              <w:jc w:val="center"/>
              <w:rPr>
                <w:color w:val="002060"/>
              </w:rPr>
            </w:pPr>
            <w:r w:rsidRPr="008354C6">
              <w:rPr>
                <w:color w:val="002060"/>
              </w:rPr>
              <w:t>0</w:t>
            </w:r>
          </w:p>
        </w:tc>
      </w:tr>
      <w:tr w:rsidR="006249C0" w:rsidRPr="008354C6" w14:paraId="11F1BB25"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ACF856" w14:textId="77777777" w:rsidR="006249C0" w:rsidRPr="008354C6" w:rsidRDefault="006249C0" w:rsidP="00BB2792">
            <w:pPr>
              <w:pStyle w:val="rowtabella0"/>
              <w:rPr>
                <w:color w:val="002060"/>
              </w:rPr>
            </w:pPr>
            <w:r w:rsidRPr="008354C6">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FA0A2" w14:textId="77777777" w:rsidR="006249C0" w:rsidRPr="008354C6" w:rsidRDefault="006249C0" w:rsidP="00BB2792">
            <w:pPr>
              <w:pStyle w:val="rowtabella0"/>
              <w:jc w:val="center"/>
              <w:rPr>
                <w:color w:val="002060"/>
              </w:rPr>
            </w:pPr>
            <w:r w:rsidRPr="008354C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232D4"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4CFE6"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87F14"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FD18C" w14:textId="77777777" w:rsidR="006249C0" w:rsidRPr="008354C6" w:rsidRDefault="006249C0" w:rsidP="00BB2792">
            <w:pPr>
              <w:pStyle w:val="rowtabella0"/>
              <w:jc w:val="center"/>
              <w:rPr>
                <w:color w:val="002060"/>
              </w:rPr>
            </w:pPr>
            <w:r w:rsidRPr="008354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6B2F0" w14:textId="77777777" w:rsidR="006249C0" w:rsidRPr="008354C6" w:rsidRDefault="006249C0" w:rsidP="00BB2792">
            <w:pPr>
              <w:pStyle w:val="rowtabella0"/>
              <w:jc w:val="center"/>
              <w:rPr>
                <w:color w:val="002060"/>
              </w:rPr>
            </w:pPr>
            <w:r w:rsidRPr="008354C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B7B2D" w14:textId="77777777" w:rsidR="006249C0" w:rsidRPr="008354C6" w:rsidRDefault="006249C0" w:rsidP="00BB2792">
            <w:pPr>
              <w:pStyle w:val="rowtabella0"/>
              <w:jc w:val="center"/>
              <w:rPr>
                <w:color w:val="002060"/>
              </w:rPr>
            </w:pPr>
            <w:r w:rsidRPr="008354C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14CF6" w14:textId="77777777" w:rsidR="006249C0" w:rsidRPr="008354C6" w:rsidRDefault="006249C0" w:rsidP="00BB2792">
            <w:pPr>
              <w:pStyle w:val="rowtabella0"/>
              <w:jc w:val="center"/>
              <w:rPr>
                <w:color w:val="002060"/>
              </w:rPr>
            </w:pPr>
            <w:r w:rsidRPr="008354C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22426" w14:textId="77777777" w:rsidR="006249C0" w:rsidRPr="008354C6" w:rsidRDefault="006249C0" w:rsidP="00BB2792">
            <w:pPr>
              <w:pStyle w:val="rowtabella0"/>
              <w:jc w:val="center"/>
              <w:rPr>
                <w:color w:val="002060"/>
              </w:rPr>
            </w:pPr>
            <w:r w:rsidRPr="008354C6">
              <w:rPr>
                <w:color w:val="002060"/>
              </w:rPr>
              <w:t>0</w:t>
            </w:r>
          </w:p>
        </w:tc>
      </w:tr>
      <w:tr w:rsidR="006249C0" w:rsidRPr="008354C6" w14:paraId="7AE7DB8F"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A53F28" w14:textId="77777777" w:rsidR="006249C0" w:rsidRPr="008354C6" w:rsidRDefault="006249C0" w:rsidP="00BB2792">
            <w:pPr>
              <w:pStyle w:val="rowtabella0"/>
              <w:rPr>
                <w:color w:val="002060"/>
              </w:rPr>
            </w:pPr>
            <w:r w:rsidRPr="008354C6">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4844C" w14:textId="77777777" w:rsidR="006249C0" w:rsidRPr="008354C6" w:rsidRDefault="006249C0" w:rsidP="00BB2792">
            <w:pPr>
              <w:pStyle w:val="rowtabella0"/>
              <w:jc w:val="center"/>
              <w:rPr>
                <w:color w:val="002060"/>
              </w:rPr>
            </w:pPr>
            <w:r w:rsidRPr="008354C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43C3E"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7D34A" w14:textId="77777777" w:rsidR="006249C0" w:rsidRPr="008354C6" w:rsidRDefault="006249C0" w:rsidP="00BB2792">
            <w:pPr>
              <w:pStyle w:val="rowtabella0"/>
              <w:jc w:val="center"/>
              <w:rPr>
                <w:color w:val="002060"/>
              </w:rPr>
            </w:pPr>
            <w:r w:rsidRPr="00835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1A3A4"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F7F2F"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ECED2" w14:textId="77777777" w:rsidR="006249C0" w:rsidRPr="008354C6" w:rsidRDefault="006249C0" w:rsidP="00BB2792">
            <w:pPr>
              <w:pStyle w:val="rowtabella0"/>
              <w:jc w:val="center"/>
              <w:rPr>
                <w:color w:val="002060"/>
              </w:rPr>
            </w:pPr>
            <w:r w:rsidRPr="008354C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1103A" w14:textId="77777777" w:rsidR="006249C0" w:rsidRPr="008354C6" w:rsidRDefault="006249C0" w:rsidP="00BB2792">
            <w:pPr>
              <w:pStyle w:val="rowtabella0"/>
              <w:jc w:val="center"/>
              <w:rPr>
                <w:color w:val="002060"/>
              </w:rPr>
            </w:pPr>
            <w:r w:rsidRPr="008354C6">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854EA" w14:textId="77777777" w:rsidR="006249C0" w:rsidRPr="008354C6" w:rsidRDefault="006249C0" w:rsidP="00BB2792">
            <w:pPr>
              <w:pStyle w:val="rowtabella0"/>
              <w:jc w:val="center"/>
              <w:rPr>
                <w:color w:val="002060"/>
              </w:rPr>
            </w:pPr>
            <w:r w:rsidRPr="00835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E78A9" w14:textId="77777777" w:rsidR="006249C0" w:rsidRPr="008354C6" w:rsidRDefault="006249C0" w:rsidP="00BB2792">
            <w:pPr>
              <w:pStyle w:val="rowtabella0"/>
              <w:jc w:val="center"/>
              <w:rPr>
                <w:color w:val="002060"/>
              </w:rPr>
            </w:pPr>
            <w:r w:rsidRPr="008354C6">
              <w:rPr>
                <w:color w:val="002060"/>
              </w:rPr>
              <w:t>0</w:t>
            </w:r>
          </w:p>
        </w:tc>
      </w:tr>
      <w:tr w:rsidR="006249C0" w:rsidRPr="008354C6" w14:paraId="2690E8CF"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DEF9EE" w14:textId="77777777" w:rsidR="006249C0" w:rsidRPr="008354C6" w:rsidRDefault="006249C0" w:rsidP="00BB2792">
            <w:pPr>
              <w:pStyle w:val="rowtabella0"/>
              <w:rPr>
                <w:color w:val="002060"/>
              </w:rPr>
            </w:pPr>
            <w:r w:rsidRPr="008354C6">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6F867" w14:textId="77777777" w:rsidR="006249C0" w:rsidRPr="008354C6" w:rsidRDefault="006249C0" w:rsidP="00BB2792">
            <w:pPr>
              <w:pStyle w:val="rowtabella0"/>
              <w:jc w:val="center"/>
              <w:rPr>
                <w:color w:val="002060"/>
              </w:rPr>
            </w:pPr>
            <w:r w:rsidRPr="008354C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45233"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22CA4" w14:textId="77777777" w:rsidR="006249C0" w:rsidRPr="008354C6" w:rsidRDefault="006249C0" w:rsidP="00BB2792">
            <w:pPr>
              <w:pStyle w:val="rowtabella0"/>
              <w:jc w:val="center"/>
              <w:rPr>
                <w:color w:val="002060"/>
              </w:rPr>
            </w:pPr>
            <w:r w:rsidRPr="00835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77FAB" w14:textId="77777777" w:rsidR="006249C0" w:rsidRPr="008354C6" w:rsidRDefault="006249C0" w:rsidP="00BB2792">
            <w:pPr>
              <w:pStyle w:val="rowtabella0"/>
              <w:jc w:val="center"/>
              <w:rPr>
                <w:color w:val="002060"/>
              </w:rPr>
            </w:pPr>
            <w:r w:rsidRPr="008354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9B923" w14:textId="77777777" w:rsidR="006249C0" w:rsidRPr="008354C6" w:rsidRDefault="006249C0" w:rsidP="00BB2792">
            <w:pPr>
              <w:pStyle w:val="rowtabella0"/>
              <w:jc w:val="center"/>
              <w:rPr>
                <w:color w:val="002060"/>
              </w:rPr>
            </w:pPr>
            <w:r w:rsidRPr="008354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02A7E" w14:textId="77777777" w:rsidR="006249C0" w:rsidRPr="008354C6" w:rsidRDefault="006249C0" w:rsidP="00BB2792">
            <w:pPr>
              <w:pStyle w:val="rowtabella0"/>
              <w:jc w:val="center"/>
              <w:rPr>
                <w:color w:val="002060"/>
              </w:rPr>
            </w:pPr>
            <w:r w:rsidRPr="008354C6">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ACEC7" w14:textId="77777777" w:rsidR="006249C0" w:rsidRPr="008354C6" w:rsidRDefault="006249C0" w:rsidP="00BB2792">
            <w:pPr>
              <w:pStyle w:val="rowtabella0"/>
              <w:jc w:val="center"/>
              <w:rPr>
                <w:color w:val="002060"/>
              </w:rPr>
            </w:pPr>
            <w:r w:rsidRPr="008354C6">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BB289"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D108D" w14:textId="77777777" w:rsidR="006249C0" w:rsidRPr="008354C6" w:rsidRDefault="006249C0" w:rsidP="00BB2792">
            <w:pPr>
              <w:pStyle w:val="rowtabella0"/>
              <w:jc w:val="center"/>
              <w:rPr>
                <w:color w:val="002060"/>
              </w:rPr>
            </w:pPr>
            <w:r w:rsidRPr="008354C6">
              <w:rPr>
                <w:color w:val="002060"/>
              </w:rPr>
              <w:t>0</w:t>
            </w:r>
          </w:p>
        </w:tc>
      </w:tr>
      <w:tr w:rsidR="006249C0" w:rsidRPr="008354C6" w14:paraId="5983B79E"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402325" w14:textId="77777777" w:rsidR="006249C0" w:rsidRPr="008354C6" w:rsidRDefault="006249C0" w:rsidP="00BB2792">
            <w:pPr>
              <w:pStyle w:val="rowtabella0"/>
              <w:rPr>
                <w:color w:val="002060"/>
              </w:rPr>
            </w:pPr>
            <w:r w:rsidRPr="008354C6">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10307" w14:textId="77777777" w:rsidR="006249C0" w:rsidRPr="008354C6" w:rsidRDefault="006249C0" w:rsidP="00BB2792">
            <w:pPr>
              <w:pStyle w:val="rowtabella0"/>
              <w:jc w:val="center"/>
              <w:rPr>
                <w:color w:val="002060"/>
              </w:rPr>
            </w:pPr>
            <w:r w:rsidRPr="008354C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E1369"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B8441" w14:textId="77777777" w:rsidR="006249C0" w:rsidRPr="008354C6" w:rsidRDefault="006249C0" w:rsidP="00BB2792">
            <w:pPr>
              <w:pStyle w:val="rowtabella0"/>
              <w:jc w:val="center"/>
              <w:rPr>
                <w:color w:val="002060"/>
              </w:rPr>
            </w:pPr>
            <w:r w:rsidRPr="008354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D74AD"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1DA21" w14:textId="77777777" w:rsidR="006249C0" w:rsidRPr="008354C6" w:rsidRDefault="006249C0" w:rsidP="00BB2792">
            <w:pPr>
              <w:pStyle w:val="rowtabella0"/>
              <w:jc w:val="center"/>
              <w:rPr>
                <w:color w:val="002060"/>
              </w:rPr>
            </w:pPr>
            <w:r w:rsidRPr="00835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9F031" w14:textId="77777777" w:rsidR="006249C0" w:rsidRPr="008354C6" w:rsidRDefault="006249C0" w:rsidP="00BB2792">
            <w:pPr>
              <w:pStyle w:val="rowtabella0"/>
              <w:jc w:val="center"/>
              <w:rPr>
                <w:color w:val="002060"/>
              </w:rPr>
            </w:pPr>
            <w:r w:rsidRPr="008354C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0573A" w14:textId="77777777" w:rsidR="006249C0" w:rsidRPr="008354C6" w:rsidRDefault="006249C0" w:rsidP="00BB2792">
            <w:pPr>
              <w:pStyle w:val="rowtabella0"/>
              <w:jc w:val="center"/>
              <w:rPr>
                <w:color w:val="002060"/>
              </w:rPr>
            </w:pPr>
            <w:r w:rsidRPr="008354C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F143A"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7CBD6" w14:textId="77777777" w:rsidR="006249C0" w:rsidRPr="008354C6" w:rsidRDefault="006249C0" w:rsidP="00BB2792">
            <w:pPr>
              <w:pStyle w:val="rowtabella0"/>
              <w:jc w:val="center"/>
              <w:rPr>
                <w:color w:val="002060"/>
              </w:rPr>
            </w:pPr>
            <w:r w:rsidRPr="008354C6">
              <w:rPr>
                <w:color w:val="002060"/>
              </w:rPr>
              <w:t>0</w:t>
            </w:r>
          </w:p>
        </w:tc>
      </w:tr>
      <w:tr w:rsidR="006249C0" w:rsidRPr="008354C6" w14:paraId="0B98DC64"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281160" w14:textId="77777777" w:rsidR="006249C0" w:rsidRPr="008354C6" w:rsidRDefault="006249C0" w:rsidP="00BB2792">
            <w:pPr>
              <w:pStyle w:val="rowtabella0"/>
              <w:rPr>
                <w:color w:val="002060"/>
              </w:rPr>
            </w:pPr>
            <w:r w:rsidRPr="008354C6">
              <w:rPr>
                <w:color w:val="002060"/>
              </w:rPr>
              <w:t xml:space="preserve">U.S.D. </w:t>
            </w:r>
            <w:proofErr w:type="gramStart"/>
            <w:r w:rsidRPr="008354C6">
              <w:rPr>
                <w:color w:val="002060"/>
              </w:rPr>
              <w:t>MR.SANGIORGESE</w:t>
            </w:r>
            <w:proofErr w:type="gramEnd"/>
            <w:r w:rsidRPr="008354C6">
              <w:rPr>
                <w:color w:val="002060"/>
              </w:rPr>
              <w:t xml:space="preserv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F55B5"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7E5AF"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337D3" w14:textId="77777777" w:rsidR="006249C0" w:rsidRPr="008354C6" w:rsidRDefault="006249C0" w:rsidP="00BB2792">
            <w:pPr>
              <w:pStyle w:val="rowtabella0"/>
              <w:jc w:val="center"/>
              <w:rPr>
                <w:color w:val="002060"/>
              </w:rPr>
            </w:pPr>
            <w:r w:rsidRPr="008354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17DE7"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80879" w14:textId="77777777" w:rsidR="006249C0" w:rsidRPr="008354C6" w:rsidRDefault="006249C0" w:rsidP="00BB2792">
            <w:pPr>
              <w:pStyle w:val="rowtabella0"/>
              <w:jc w:val="center"/>
              <w:rPr>
                <w:color w:val="002060"/>
              </w:rPr>
            </w:pPr>
            <w:r w:rsidRPr="008354C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9BFAD" w14:textId="77777777" w:rsidR="006249C0" w:rsidRPr="008354C6" w:rsidRDefault="006249C0" w:rsidP="00BB2792">
            <w:pPr>
              <w:pStyle w:val="rowtabella0"/>
              <w:jc w:val="center"/>
              <w:rPr>
                <w:color w:val="002060"/>
              </w:rPr>
            </w:pPr>
            <w:r w:rsidRPr="008354C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B591F" w14:textId="77777777" w:rsidR="006249C0" w:rsidRPr="008354C6" w:rsidRDefault="006249C0" w:rsidP="00BB2792">
            <w:pPr>
              <w:pStyle w:val="rowtabella0"/>
              <w:jc w:val="center"/>
              <w:rPr>
                <w:color w:val="002060"/>
              </w:rPr>
            </w:pPr>
            <w:r w:rsidRPr="008354C6">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6A4BF" w14:textId="77777777" w:rsidR="006249C0" w:rsidRPr="008354C6" w:rsidRDefault="006249C0" w:rsidP="00BB2792">
            <w:pPr>
              <w:pStyle w:val="rowtabella0"/>
              <w:jc w:val="center"/>
              <w:rPr>
                <w:color w:val="002060"/>
              </w:rPr>
            </w:pPr>
            <w:r w:rsidRPr="008354C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B0CDA" w14:textId="77777777" w:rsidR="006249C0" w:rsidRPr="008354C6" w:rsidRDefault="006249C0" w:rsidP="00BB2792">
            <w:pPr>
              <w:pStyle w:val="rowtabella0"/>
              <w:jc w:val="center"/>
              <w:rPr>
                <w:color w:val="002060"/>
              </w:rPr>
            </w:pPr>
            <w:r w:rsidRPr="008354C6">
              <w:rPr>
                <w:color w:val="002060"/>
              </w:rPr>
              <w:t>0</w:t>
            </w:r>
          </w:p>
        </w:tc>
      </w:tr>
      <w:tr w:rsidR="006249C0" w:rsidRPr="008354C6" w14:paraId="5401E547"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4BAFF7" w14:textId="77777777" w:rsidR="006249C0" w:rsidRPr="008354C6" w:rsidRDefault="006249C0" w:rsidP="00BB2792">
            <w:pPr>
              <w:pStyle w:val="rowtabella0"/>
              <w:rPr>
                <w:color w:val="002060"/>
              </w:rPr>
            </w:pPr>
            <w:r w:rsidRPr="008354C6">
              <w:rPr>
                <w:color w:val="002060"/>
              </w:rPr>
              <w:t xml:space="preserve">A.S.D. </w:t>
            </w:r>
            <w:proofErr w:type="gramStart"/>
            <w:r w:rsidRPr="008354C6">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A3CB8" w14:textId="77777777" w:rsidR="006249C0" w:rsidRPr="008354C6" w:rsidRDefault="006249C0" w:rsidP="00BB2792">
            <w:pPr>
              <w:pStyle w:val="rowtabella0"/>
              <w:jc w:val="center"/>
              <w:rPr>
                <w:color w:val="002060"/>
              </w:rPr>
            </w:pPr>
            <w:r w:rsidRPr="008354C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83C36"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A942B" w14:textId="77777777" w:rsidR="006249C0" w:rsidRPr="008354C6" w:rsidRDefault="006249C0" w:rsidP="00BB2792">
            <w:pPr>
              <w:pStyle w:val="rowtabella0"/>
              <w:jc w:val="center"/>
              <w:rPr>
                <w:color w:val="002060"/>
              </w:rPr>
            </w:pPr>
            <w:r w:rsidRPr="008354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32A70"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FC50F" w14:textId="77777777" w:rsidR="006249C0" w:rsidRPr="008354C6" w:rsidRDefault="006249C0" w:rsidP="00BB2792">
            <w:pPr>
              <w:pStyle w:val="rowtabella0"/>
              <w:jc w:val="center"/>
              <w:rPr>
                <w:color w:val="002060"/>
              </w:rPr>
            </w:pPr>
            <w:r w:rsidRPr="008354C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79708" w14:textId="77777777" w:rsidR="006249C0" w:rsidRPr="008354C6" w:rsidRDefault="006249C0" w:rsidP="00BB2792">
            <w:pPr>
              <w:pStyle w:val="rowtabella0"/>
              <w:jc w:val="center"/>
              <w:rPr>
                <w:color w:val="002060"/>
              </w:rPr>
            </w:pPr>
            <w:r w:rsidRPr="008354C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9EBCC" w14:textId="77777777" w:rsidR="006249C0" w:rsidRPr="008354C6" w:rsidRDefault="006249C0" w:rsidP="00BB2792">
            <w:pPr>
              <w:pStyle w:val="rowtabella0"/>
              <w:jc w:val="center"/>
              <w:rPr>
                <w:color w:val="002060"/>
              </w:rPr>
            </w:pPr>
            <w:r w:rsidRPr="008354C6">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79513" w14:textId="77777777" w:rsidR="006249C0" w:rsidRPr="008354C6" w:rsidRDefault="006249C0" w:rsidP="00BB2792">
            <w:pPr>
              <w:pStyle w:val="rowtabella0"/>
              <w:jc w:val="center"/>
              <w:rPr>
                <w:color w:val="002060"/>
              </w:rPr>
            </w:pPr>
            <w:r w:rsidRPr="008354C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EDAEF" w14:textId="77777777" w:rsidR="006249C0" w:rsidRPr="008354C6" w:rsidRDefault="006249C0" w:rsidP="00BB2792">
            <w:pPr>
              <w:pStyle w:val="rowtabella0"/>
              <w:jc w:val="center"/>
              <w:rPr>
                <w:color w:val="002060"/>
              </w:rPr>
            </w:pPr>
            <w:r w:rsidRPr="008354C6">
              <w:rPr>
                <w:color w:val="002060"/>
              </w:rPr>
              <w:t>0</w:t>
            </w:r>
          </w:p>
        </w:tc>
      </w:tr>
      <w:tr w:rsidR="006249C0" w:rsidRPr="008354C6" w14:paraId="0B11FD69"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C5C88E" w14:textId="77777777" w:rsidR="006249C0" w:rsidRPr="008354C6" w:rsidRDefault="006249C0" w:rsidP="00BB2792">
            <w:pPr>
              <w:pStyle w:val="rowtabella0"/>
              <w:rPr>
                <w:color w:val="002060"/>
              </w:rPr>
            </w:pPr>
            <w:r w:rsidRPr="008354C6">
              <w:rPr>
                <w:color w:val="002060"/>
              </w:rPr>
              <w:t>A.S.D. ATLETICO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BE1C7"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1623D"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29AEC"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E24A1" w14:textId="77777777" w:rsidR="006249C0" w:rsidRPr="008354C6" w:rsidRDefault="006249C0" w:rsidP="00BB2792">
            <w:pPr>
              <w:pStyle w:val="rowtabella0"/>
              <w:jc w:val="center"/>
              <w:rPr>
                <w:color w:val="002060"/>
              </w:rPr>
            </w:pPr>
            <w:r w:rsidRPr="008354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0069C" w14:textId="77777777" w:rsidR="006249C0" w:rsidRPr="008354C6" w:rsidRDefault="006249C0" w:rsidP="00BB2792">
            <w:pPr>
              <w:pStyle w:val="rowtabella0"/>
              <w:jc w:val="center"/>
              <w:rPr>
                <w:color w:val="002060"/>
              </w:rPr>
            </w:pPr>
            <w:r w:rsidRPr="008354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A6B83" w14:textId="77777777" w:rsidR="006249C0" w:rsidRPr="008354C6" w:rsidRDefault="006249C0" w:rsidP="00BB2792">
            <w:pPr>
              <w:pStyle w:val="rowtabella0"/>
              <w:jc w:val="center"/>
              <w:rPr>
                <w:color w:val="002060"/>
              </w:rPr>
            </w:pPr>
            <w:r w:rsidRPr="008354C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B3617" w14:textId="77777777" w:rsidR="006249C0" w:rsidRPr="008354C6" w:rsidRDefault="006249C0" w:rsidP="00BB2792">
            <w:pPr>
              <w:pStyle w:val="rowtabella0"/>
              <w:jc w:val="center"/>
              <w:rPr>
                <w:color w:val="002060"/>
              </w:rPr>
            </w:pPr>
            <w:r w:rsidRPr="008354C6">
              <w:rPr>
                <w:color w:val="002060"/>
              </w:rPr>
              <w:t>139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6DE5B" w14:textId="77777777" w:rsidR="006249C0" w:rsidRPr="008354C6" w:rsidRDefault="006249C0" w:rsidP="00BB2792">
            <w:pPr>
              <w:pStyle w:val="rowtabella0"/>
              <w:jc w:val="center"/>
              <w:rPr>
                <w:color w:val="002060"/>
              </w:rPr>
            </w:pPr>
            <w:r w:rsidRPr="00835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D2645" w14:textId="77777777" w:rsidR="006249C0" w:rsidRPr="008354C6" w:rsidRDefault="006249C0" w:rsidP="00BB2792">
            <w:pPr>
              <w:pStyle w:val="rowtabella0"/>
              <w:jc w:val="center"/>
              <w:rPr>
                <w:color w:val="002060"/>
              </w:rPr>
            </w:pPr>
            <w:r w:rsidRPr="008354C6">
              <w:rPr>
                <w:color w:val="002060"/>
              </w:rPr>
              <w:t>2</w:t>
            </w:r>
          </w:p>
        </w:tc>
      </w:tr>
      <w:tr w:rsidR="006249C0" w:rsidRPr="008354C6" w14:paraId="3B12088A" w14:textId="77777777" w:rsidTr="00BB279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335E8A" w14:textId="77777777" w:rsidR="006249C0" w:rsidRPr="008354C6" w:rsidRDefault="006249C0" w:rsidP="00BB2792">
            <w:pPr>
              <w:pStyle w:val="rowtabella0"/>
              <w:rPr>
                <w:color w:val="002060"/>
              </w:rPr>
            </w:pPr>
            <w:r w:rsidRPr="008354C6">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EB337" w14:textId="77777777" w:rsidR="006249C0" w:rsidRPr="008354C6" w:rsidRDefault="006249C0" w:rsidP="00BB2792">
            <w:pPr>
              <w:pStyle w:val="rowtabella0"/>
              <w:jc w:val="center"/>
              <w:rPr>
                <w:color w:val="002060"/>
              </w:rPr>
            </w:pPr>
            <w:r w:rsidRPr="008354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E3213"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3EEB9" w14:textId="77777777" w:rsidR="006249C0" w:rsidRPr="008354C6" w:rsidRDefault="006249C0" w:rsidP="00BB2792">
            <w:pPr>
              <w:pStyle w:val="rowtabella0"/>
              <w:jc w:val="center"/>
              <w:rPr>
                <w:color w:val="002060"/>
              </w:rPr>
            </w:pPr>
            <w:r w:rsidRPr="008354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A17A8" w14:textId="77777777" w:rsidR="006249C0" w:rsidRPr="008354C6" w:rsidRDefault="006249C0" w:rsidP="00BB2792">
            <w:pPr>
              <w:pStyle w:val="rowtabella0"/>
              <w:jc w:val="center"/>
              <w:rPr>
                <w:color w:val="002060"/>
              </w:rPr>
            </w:pPr>
            <w:r w:rsidRPr="008354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A69D1"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A2BFA"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5E05F" w14:textId="77777777" w:rsidR="006249C0" w:rsidRPr="008354C6" w:rsidRDefault="006249C0" w:rsidP="00BB2792">
            <w:pPr>
              <w:pStyle w:val="rowtabella0"/>
              <w:jc w:val="center"/>
              <w:rPr>
                <w:color w:val="002060"/>
              </w:rPr>
            </w:pPr>
            <w:r w:rsidRPr="008354C6">
              <w:rPr>
                <w:color w:val="002060"/>
              </w:rPr>
              <w:t>216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D9273" w14:textId="77777777" w:rsidR="006249C0" w:rsidRPr="008354C6" w:rsidRDefault="006249C0" w:rsidP="00BB2792">
            <w:pPr>
              <w:pStyle w:val="rowtabella0"/>
              <w:jc w:val="center"/>
              <w:rPr>
                <w:color w:val="002060"/>
              </w:rPr>
            </w:pPr>
            <w:r w:rsidRPr="008354C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81BDF" w14:textId="77777777" w:rsidR="006249C0" w:rsidRPr="008354C6" w:rsidRDefault="006249C0" w:rsidP="00BB2792">
            <w:pPr>
              <w:pStyle w:val="rowtabella0"/>
              <w:jc w:val="center"/>
              <w:rPr>
                <w:color w:val="002060"/>
              </w:rPr>
            </w:pPr>
            <w:r w:rsidRPr="008354C6">
              <w:rPr>
                <w:color w:val="002060"/>
              </w:rPr>
              <w:t>0</w:t>
            </w:r>
          </w:p>
        </w:tc>
      </w:tr>
    </w:tbl>
    <w:p w14:paraId="3DDE5765" w14:textId="77777777" w:rsidR="006249C0" w:rsidRPr="008354C6" w:rsidRDefault="006249C0" w:rsidP="006249C0">
      <w:pPr>
        <w:pStyle w:val="breakline"/>
        <w:rPr>
          <w:rFonts w:eastAsiaTheme="minorEastAsia"/>
          <w:color w:val="002060"/>
        </w:rPr>
      </w:pPr>
    </w:p>
    <w:p w14:paraId="15CB9F8D" w14:textId="77777777" w:rsidR="006249C0" w:rsidRPr="008354C6" w:rsidRDefault="006249C0" w:rsidP="006249C0">
      <w:pPr>
        <w:pStyle w:val="titoloprinc0"/>
        <w:rPr>
          <w:color w:val="002060"/>
        </w:rPr>
      </w:pPr>
      <w:r>
        <w:rPr>
          <w:color w:val="002060"/>
        </w:rPr>
        <w:t>PROGRAMM</w:t>
      </w:r>
      <w:r w:rsidRPr="008354C6">
        <w:rPr>
          <w:color w:val="002060"/>
        </w:rPr>
        <w:t>A</w:t>
      </w:r>
      <w:r>
        <w:rPr>
          <w:color w:val="002060"/>
        </w:rPr>
        <w:t xml:space="preserve"> GARE</w:t>
      </w:r>
    </w:p>
    <w:p w14:paraId="3FB4A03E" w14:textId="77777777" w:rsidR="006249C0" w:rsidRDefault="006249C0" w:rsidP="006249C0">
      <w:pPr>
        <w:pStyle w:val="breakline"/>
        <w:rPr>
          <w:color w:val="002060"/>
        </w:rPr>
      </w:pPr>
    </w:p>
    <w:p w14:paraId="0F7430F6" w14:textId="77777777" w:rsidR="006249C0" w:rsidRPr="00CE58E2" w:rsidRDefault="006249C0" w:rsidP="006249C0">
      <w:pPr>
        <w:pStyle w:val="sottotitolocampionato10"/>
        <w:rPr>
          <w:color w:val="002060"/>
        </w:rPr>
      </w:pPr>
      <w:r w:rsidRPr="00CE58E2">
        <w:rPr>
          <w:color w:val="002060"/>
        </w:rPr>
        <w:t>GIRONE A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9"/>
        <w:gridCol w:w="385"/>
        <w:gridCol w:w="898"/>
        <w:gridCol w:w="1183"/>
        <w:gridCol w:w="1549"/>
        <w:gridCol w:w="1546"/>
      </w:tblGrid>
      <w:tr w:rsidR="006249C0" w:rsidRPr="00CE58E2" w14:paraId="2130BD47" w14:textId="77777777" w:rsidTr="00BB279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6F6F3" w14:textId="77777777" w:rsidR="006249C0" w:rsidRPr="00CE58E2" w:rsidRDefault="006249C0" w:rsidP="00BB2792">
            <w:pPr>
              <w:pStyle w:val="headertabella0"/>
              <w:rPr>
                <w:color w:val="002060"/>
              </w:rPr>
            </w:pPr>
            <w:r w:rsidRPr="00CE58E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CC137" w14:textId="77777777" w:rsidR="006249C0" w:rsidRPr="00CE58E2" w:rsidRDefault="006249C0" w:rsidP="00BB2792">
            <w:pPr>
              <w:pStyle w:val="headertabella0"/>
              <w:rPr>
                <w:color w:val="002060"/>
              </w:rPr>
            </w:pPr>
            <w:r w:rsidRPr="00CE58E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D14E6" w14:textId="77777777" w:rsidR="006249C0" w:rsidRPr="00CE58E2" w:rsidRDefault="006249C0" w:rsidP="00BB2792">
            <w:pPr>
              <w:pStyle w:val="headertabella0"/>
              <w:rPr>
                <w:color w:val="002060"/>
              </w:rPr>
            </w:pPr>
            <w:r w:rsidRPr="00CE58E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7A50E" w14:textId="77777777" w:rsidR="006249C0" w:rsidRPr="00CE58E2" w:rsidRDefault="006249C0" w:rsidP="00BB2792">
            <w:pPr>
              <w:pStyle w:val="headertabella0"/>
              <w:rPr>
                <w:color w:val="002060"/>
              </w:rPr>
            </w:pPr>
            <w:r w:rsidRPr="00CE58E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3DA55" w14:textId="77777777" w:rsidR="006249C0" w:rsidRPr="00CE58E2" w:rsidRDefault="006249C0" w:rsidP="00BB2792">
            <w:pPr>
              <w:pStyle w:val="headertabella0"/>
              <w:rPr>
                <w:color w:val="002060"/>
              </w:rPr>
            </w:pPr>
            <w:r w:rsidRPr="00CE58E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BDD53" w14:textId="77777777" w:rsidR="006249C0" w:rsidRPr="00CE58E2" w:rsidRDefault="006249C0" w:rsidP="00BB2792">
            <w:pPr>
              <w:pStyle w:val="headertabella0"/>
              <w:rPr>
                <w:color w:val="002060"/>
              </w:rPr>
            </w:pPr>
            <w:proofErr w:type="spellStart"/>
            <w:r w:rsidRPr="00CE58E2">
              <w:rPr>
                <w:color w:val="002060"/>
              </w:rPr>
              <w:t>Localita'</w:t>
            </w:r>
            <w:proofErr w:type="spellEnd"/>
            <w:r w:rsidRPr="00CE58E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688F4" w14:textId="77777777" w:rsidR="006249C0" w:rsidRPr="00CE58E2" w:rsidRDefault="006249C0" w:rsidP="00BB2792">
            <w:pPr>
              <w:pStyle w:val="headertabella0"/>
              <w:rPr>
                <w:color w:val="002060"/>
              </w:rPr>
            </w:pPr>
            <w:r w:rsidRPr="00CE58E2">
              <w:rPr>
                <w:color w:val="002060"/>
              </w:rPr>
              <w:t>Indirizzo Impianto</w:t>
            </w:r>
          </w:p>
        </w:tc>
      </w:tr>
      <w:tr w:rsidR="006249C0" w:rsidRPr="00CE58E2" w14:paraId="2908BA5D" w14:textId="77777777" w:rsidTr="00BB279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DA0EF4" w14:textId="77777777" w:rsidR="006249C0" w:rsidRPr="00CE58E2" w:rsidRDefault="006249C0" w:rsidP="00BB2792">
            <w:pPr>
              <w:pStyle w:val="rowtabella0"/>
              <w:rPr>
                <w:color w:val="002060"/>
              </w:rPr>
            </w:pPr>
            <w:r w:rsidRPr="00CE58E2">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7C8F63" w14:textId="77777777" w:rsidR="006249C0" w:rsidRPr="00CE58E2" w:rsidRDefault="006249C0" w:rsidP="00BB2792">
            <w:pPr>
              <w:pStyle w:val="rowtabella0"/>
              <w:rPr>
                <w:color w:val="002060"/>
              </w:rPr>
            </w:pPr>
            <w:proofErr w:type="gramStart"/>
            <w:r w:rsidRPr="00CE58E2">
              <w:rPr>
                <w:color w:val="002060"/>
              </w:rPr>
              <w:t>MR.SANGIORGESE</w:t>
            </w:r>
            <w:proofErr w:type="gramEnd"/>
            <w:r w:rsidRPr="00CE58E2">
              <w:rPr>
                <w:color w:val="002060"/>
              </w:rPr>
              <w:t xml:space="preserve"> CALCIO1922</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95C69F" w14:textId="77777777" w:rsidR="006249C0" w:rsidRPr="00CE58E2" w:rsidRDefault="006249C0" w:rsidP="00BB2792">
            <w:pPr>
              <w:pStyle w:val="rowtabella0"/>
              <w:jc w:val="center"/>
              <w:rPr>
                <w:color w:val="002060"/>
              </w:rPr>
            </w:pPr>
            <w:r w:rsidRPr="00CE58E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F18CC4" w14:textId="77777777" w:rsidR="006249C0" w:rsidRPr="00CE58E2" w:rsidRDefault="006249C0" w:rsidP="00BB2792">
            <w:pPr>
              <w:pStyle w:val="rowtabella0"/>
              <w:rPr>
                <w:color w:val="002060"/>
              </w:rPr>
            </w:pPr>
            <w:r w:rsidRPr="00CE58E2">
              <w:rPr>
                <w:color w:val="002060"/>
              </w:rPr>
              <w:t>10/04/2026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B20E3A" w14:textId="77777777" w:rsidR="006249C0" w:rsidRPr="00CE58E2" w:rsidRDefault="006249C0" w:rsidP="00BB2792">
            <w:pPr>
              <w:pStyle w:val="rowtabella0"/>
              <w:rPr>
                <w:color w:val="002060"/>
              </w:rPr>
            </w:pPr>
            <w:r w:rsidRPr="00CE58E2">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D88470" w14:textId="77777777" w:rsidR="006249C0" w:rsidRPr="00CE58E2" w:rsidRDefault="006249C0" w:rsidP="00BB2792">
            <w:pPr>
              <w:pStyle w:val="rowtabella0"/>
              <w:rPr>
                <w:color w:val="002060"/>
              </w:rPr>
            </w:pPr>
            <w:r w:rsidRPr="00CE58E2">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5D8D76" w14:textId="77777777" w:rsidR="006249C0" w:rsidRPr="00CE58E2" w:rsidRDefault="006249C0" w:rsidP="00BB2792">
            <w:pPr>
              <w:pStyle w:val="rowtabella0"/>
              <w:rPr>
                <w:color w:val="002060"/>
              </w:rPr>
            </w:pPr>
            <w:r w:rsidRPr="00CE58E2">
              <w:rPr>
                <w:color w:val="002060"/>
              </w:rPr>
              <w:t>LOCALITA' LE CALVIE</w:t>
            </w:r>
          </w:p>
        </w:tc>
      </w:tr>
      <w:tr w:rsidR="006249C0" w:rsidRPr="00CE58E2" w14:paraId="0F5A5713"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E25B19" w14:textId="77777777" w:rsidR="006249C0" w:rsidRPr="00CE58E2" w:rsidRDefault="006249C0" w:rsidP="00BB2792">
            <w:pPr>
              <w:pStyle w:val="rowtabella0"/>
              <w:rPr>
                <w:color w:val="002060"/>
              </w:rPr>
            </w:pPr>
            <w:r w:rsidRPr="00CE58E2">
              <w:rPr>
                <w:color w:val="002060"/>
              </w:rPr>
              <w:lastRenderedPageBreak/>
              <w:t>CENTRO SPORTIVO SUASA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CDBBB3" w14:textId="77777777" w:rsidR="006249C0" w:rsidRPr="00CE58E2" w:rsidRDefault="006249C0" w:rsidP="00BB2792">
            <w:pPr>
              <w:pStyle w:val="rowtabella0"/>
              <w:rPr>
                <w:color w:val="002060"/>
              </w:rPr>
            </w:pPr>
            <w:r w:rsidRPr="00CE58E2">
              <w:rPr>
                <w:color w:val="002060"/>
              </w:rPr>
              <w:t>CALCIO POTENZA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A6B843"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F7D44F" w14:textId="77777777" w:rsidR="006249C0" w:rsidRPr="00CE58E2" w:rsidRDefault="006249C0" w:rsidP="00BB2792">
            <w:pPr>
              <w:pStyle w:val="rowtabella0"/>
              <w:rPr>
                <w:color w:val="002060"/>
              </w:rPr>
            </w:pPr>
            <w:r w:rsidRPr="00CE58E2">
              <w:rPr>
                <w:color w:val="002060"/>
              </w:rPr>
              <w:t>10/04/2026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9898BE" w14:textId="77777777" w:rsidR="006249C0" w:rsidRPr="00CE58E2" w:rsidRDefault="006249C0" w:rsidP="00BB2792">
            <w:pPr>
              <w:pStyle w:val="rowtabella0"/>
              <w:rPr>
                <w:color w:val="002060"/>
              </w:rPr>
            </w:pPr>
            <w:r w:rsidRPr="00CE58E2">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2873CA" w14:textId="77777777" w:rsidR="006249C0" w:rsidRPr="00CE58E2" w:rsidRDefault="006249C0" w:rsidP="00BB2792">
            <w:pPr>
              <w:pStyle w:val="rowtabella0"/>
              <w:rPr>
                <w:color w:val="002060"/>
              </w:rPr>
            </w:pPr>
            <w:r w:rsidRPr="00CE58E2">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EEB9CB" w14:textId="77777777" w:rsidR="006249C0" w:rsidRPr="00CE58E2" w:rsidRDefault="006249C0" w:rsidP="00BB2792">
            <w:pPr>
              <w:pStyle w:val="rowtabella0"/>
              <w:rPr>
                <w:color w:val="002060"/>
              </w:rPr>
            </w:pPr>
            <w:r w:rsidRPr="00CE58E2">
              <w:rPr>
                <w:color w:val="002060"/>
              </w:rPr>
              <w:t>VIA ROSSINI</w:t>
            </w:r>
          </w:p>
        </w:tc>
      </w:tr>
      <w:tr w:rsidR="006249C0" w:rsidRPr="00CE58E2" w14:paraId="1984F098"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CB1B78" w14:textId="77777777" w:rsidR="006249C0" w:rsidRPr="00CE58E2" w:rsidRDefault="006249C0" w:rsidP="00BB2792">
            <w:pPr>
              <w:pStyle w:val="rowtabella0"/>
              <w:rPr>
                <w:color w:val="002060"/>
              </w:rPr>
            </w:pPr>
            <w:r w:rsidRPr="00CE58E2">
              <w:rPr>
                <w:color w:val="002060"/>
              </w:rPr>
              <w:t>STAFFOLO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E97A79" w14:textId="77777777" w:rsidR="006249C0" w:rsidRPr="00CE58E2" w:rsidRDefault="006249C0" w:rsidP="00BB2792">
            <w:pPr>
              <w:pStyle w:val="rowtabella0"/>
              <w:rPr>
                <w:color w:val="002060"/>
              </w:rPr>
            </w:pPr>
            <w:r w:rsidRPr="00CE58E2">
              <w:rPr>
                <w:color w:val="002060"/>
              </w:rPr>
              <w:t>GRADARA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0C506B"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75F840" w14:textId="77777777" w:rsidR="006249C0" w:rsidRPr="00CE58E2" w:rsidRDefault="006249C0" w:rsidP="00BB2792">
            <w:pPr>
              <w:pStyle w:val="rowtabella0"/>
              <w:rPr>
                <w:color w:val="002060"/>
              </w:rPr>
            </w:pPr>
            <w:r w:rsidRPr="00CE58E2">
              <w:rPr>
                <w:color w:val="002060"/>
              </w:rPr>
              <w:t>10/04/2026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C1B838" w14:textId="77777777" w:rsidR="006249C0" w:rsidRPr="00CE58E2" w:rsidRDefault="006249C0" w:rsidP="00BB2792">
            <w:pPr>
              <w:pStyle w:val="rowtabella0"/>
              <w:rPr>
                <w:color w:val="002060"/>
              </w:rPr>
            </w:pPr>
            <w:r w:rsidRPr="00CE58E2">
              <w:rPr>
                <w:color w:val="002060"/>
              </w:rPr>
              <w:t>5204 CAMPO C/5 BOCCIODROMO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C517AF" w14:textId="77777777" w:rsidR="006249C0" w:rsidRPr="00CE58E2" w:rsidRDefault="006249C0" w:rsidP="00BB2792">
            <w:pPr>
              <w:pStyle w:val="rowtabella0"/>
              <w:rPr>
                <w:color w:val="002060"/>
              </w:rPr>
            </w:pPr>
            <w:r w:rsidRPr="00CE58E2">
              <w:rPr>
                <w:color w:val="002060"/>
              </w:rPr>
              <w:t>APIRO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2A5828" w14:textId="77777777" w:rsidR="006249C0" w:rsidRPr="00CE58E2" w:rsidRDefault="006249C0" w:rsidP="00BB2792">
            <w:pPr>
              <w:pStyle w:val="rowtabella0"/>
              <w:rPr>
                <w:color w:val="002060"/>
              </w:rPr>
            </w:pPr>
            <w:r w:rsidRPr="00CE58E2">
              <w:rPr>
                <w:color w:val="002060"/>
              </w:rPr>
              <w:t>LOC. FRONTALE - VIA FIGURETTA</w:t>
            </w:r>
          </w:p>
        </w:tc>
      </w:tr>
      <w:tr w:rsidR="006249C0" w:rsidRPr="00CE58E2" w14:paraId="72E02BFF"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0EBD94" w14:textId="77777777" w:rsidR="006249C0" w:rsidRPr="00CE58E2" w:rsidRDefault="006249C0" w:rsidP="00BB2792">
            <w:pPr>
              <w:pStyle w:val="rowtabella0"/>
              <w:rPr>
                <w:color w:val="002060"/>
              </w:rPr>
            </w:pPr>
            <w:r w:rsidRPr="00CE58E2">
              <w:rPr>
                <w:color w:val="002060"/>
              </w:rPr>
              <w:t>TRODICA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8B9FBE" w14:textId="77777777" w:rsidR="006249C0" w:rsidRPr="00CE58E2" w:rsidRDefault="006249C0" w:rsidP="00BB2792">
            <w:pPr>
              <w:pStyle w:val="rowtabella0"/>
              <w:rPr>
                <w:color w:val="002060"/>
              </w:rPr>
            </w:pPr>
            <w:r w:rsidRPr="00CE58E2">
              <w:rPr>
                <w:color w:val="002060"/>
              </w:rPr>
              <w:t>FUTSAL COMUNANZA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7C3915"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A69440" w14:textId="77777777" w:rsidR="006249C0" w:rsidRPr="00CE58E2" w:rsidRDefault="006249C0" w:rsidP="00BB2792">
            <w:pPr>
              <w:pStyle w:val="rowtabella0"/>
              <w:rPr>
                <w:color w:val="002060"/>
              </w:rPr>
            </w:pPr>
            <w:r w:rsidRPr="00CE58E2">
              <w:rPr>
                <w:color w:val="002060"/>
              </w:rPr>
              <w:t>10/04/2026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9228E0" w14:textId="77777777" w:rsidR="006249C0" w:rsidRPr="00CE58E2" w:rsidRDefault="006249C0" w:rsidP="00BB2792">
            <w:pPr>
              <w:pStyle w:val="rowtabella0"/>
              <w:rPr>
                <w:color w:val="002060"/>
              </w:rPr>
            </w:pPr>
            <w:r w:rsidRPr="00CE58E2">
              <w:rPr>
                <w:color w:val="002060"/>
              </w:rPr>
              <w:t>5219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36FA1C" w14:textId="77777777" w:rsidR="006249C0" w:rsidRPr="00CE58E2" w:rsidRDefault="006249C0" w:rsidP="00BB2792">
            <w:pPr>
              <w:pStyle w:val="rowtabella0"/>
              <w:rPr>
                <w:color w:val="002060"/>
              </w:rPr>
            </w:pPr>
            <w:r w:rsidRPr="00CE58E2">
              <w:rPr>
                <w:color w:val="002060"/>
              </w:rPr>
              <w:t>MORROVALLE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25CAC2" w14:textId="77777777" w:rsidR="006249C0" w:rsidRPr="00CE58E2" w:rsidRDefault="006249C0" w:rsidP="00BB2792">
            <w:pPr>
              <w:pStyle w:val="rowtabella0"/>
              <w:rPr>
                <w:color w:val="002060"/>
              </w:rPr>
            </w:pPr>
            <w:r w:rsidRPr="00CE58E2">
              <w:rPr>
                <w:color w:val="002060"/>
              </w:rPr>
              <w:t>VIA LIGURIA - BORGO PINTURA</w:t>
            </w:r>
          </w:p>
        </w:tc>
      </w:tr>
      <w:tr w:rsidR="006249C0" w:rsidRPr="00CE58E2" w14:paraId="62263DF5"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04C655" w14:textId="77777777" w:rsidR="006249C0" w:rsidRPr="00CE58E2" w:rsidRDefault="006249C0" w:rsidP="00BB2792">
            <w:pPr>
              <w:pStyle w:val="rowtabella0"/>
              <w:rPr>
                <w:color w:val="002060"/>
              </w:rPr>
            </w:pPr>
            <w:proofErr w:type="gramStart"/>
            <w:r w:rsidRPr="00CE58E2">
              <w:rPr>
                <w:color w:val="002060"/>
              </w:rPr>
              <w:t>U.MANDOLESI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39658C" w14:textId="77777777" w:rsidR="006249C0" w:rsidRPr="00CE58E2" w:rsidRDefault="006249C0" w:rsidP="00BB2792">
            <w:pPr>
              <w:pStyle w:val="rowtabella0"/>
              <w:rPr>
                <w:color w:val="002060"/>
              </w:rPr>
            </w:pPr>
            <w:r w:rsidRPr="00CE58E2">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F98E51"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D586D3"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A23ED8" w14:textId="77777777" w:rsidR="006249C0" w:rsidRPr="00CE58E2" w:rsidRDefault="006249C0" w:rsidP="00BB2792">
            <w:pPr>
              <w:pStyle w:val="rowtabella0"/>
              <w:rPr>
                <w:color w:val="002060"/>
              </w:rPr>
            </w:pPr>
            <w:r w:rsidRPr="00CE58E2">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51B76A" w14:textId="77777777" w:rsidR="006249C0" w:rsidRPr="00CE58E2" w:rsidRDefault="006249C0" w:rsidP="00BB2792">
            <w:pPr>
              <w:pStyle w:val="rowtabella0"/>
              <w:rPr>
                <w:color w:val="002060"/>
              </w:rPr>
            </w:pPr>
            <w:r w:rsidRPr="00CE58E2">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F63A45" w14:textId="77777777" w:rsidR="006249C0" w:rsidRPr="00CE58E2" w:rsidRDefault="006249C0" w:rsidP="00BB2792">
            <w:pPr>
              <w:pStyle w:val="rowtabella0"/>
              <w:rPr>
                <w:color w:val="002060"/>
              </w:rPr>
            </w:pPr>
            <w:r w:rsidRPr="00CE58E2">
              <w:rPr>
                <w:color w:val="002060"/>
              </w:rPr>
              <w:t>VIA DELLE REGIONI, 8</w:t>
            </w:r>
          </w:p>
        </w:tc>
      </w:tr>
      <w:tr w:rsidR="006249C0" w:rsidRPr="00CE58E2" w14:paraId="4F193502" w14:textId="77777777" w:rsidTr="00BB279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23D87C" w14:textId="77777777" w:rsidR="006249C0" w:rsidRPr="00CE58E2" w:rsidRDefault="006249C0" w:rsidP="00BB2792">
            <w:pPr>
              <w:pStyle w:val="rowtabella0"/>
              <w:rPr>
                <w:color w:val="002060"/>
              </w:rPr>
            </w:pPr>
            <w:r w:rsidRPr="00CE58E2">
              <w:rPr>
                <w:color w:val="002060"/>
              </w:rPr>
              <w:t>VENERE POTENTIA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35103F" w14:textId="77777777" w:rsidR="006249C0" w:rsidRPr="00CE58E2" w:rsidRDefault="006249C0" w:rsidP="00BB2792">
            <w:pPr>
              <w:pStyle w:val="rowtabella0"/>
              <w:rPr>
                <w:color w:val="002060"/>
              </w:rPr>
            </w:pPr>
            <w:r w:rsidRPr="00CE58E2">
              <w:rPr>
                <w:color w:val="002060"/>
              </w:rPr>
              <w:t>ATLETICO MATELICA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BD1CD3"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079FA0" w14:textId="77777777" w:rsidR="006249C0" w:rsidRPr="00CE58E2" w:rsidRDefault="006249C0" w:rsidP="00BB2792">
            <w:pPr>
              <w:pStyle w:val="rowtabella0"/>
              <w:rPr>
                <w:color w:val="002060"/>
              </w:rPr>
            </w:pPr>
            <w:r w:rsidRPr="00CE58E2">
              <w:rPr>
                <w:color w:val="002060"/>
              </w:rPr>
              <w:t>10/04/2026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836FD9" w14:textId="77777777" w:rsidR="006249C0" w:rsidRPr="00CE58E2" w:rsidRDefault="006249C0" w:rsidP="00BB2792">
            <w:pPr>
              <w:pStyle w:val="rowtabella0"/>
              <w:rPr>
                <w:color w:val="002060"/>
              </w:rPr>
            </w:pPr>
            <w:r w:rsidRPr="00CE58E2">
              <w:rPr>
                <w:color w:val="002060"/>
              </w:rPr>
              <w:t>5279 PALESTRA G. LEOPARDI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66D6EA" w14:textId="77777777" w:rsidR="006249C0" w:rsidRPr="00CE58E2" w:rsidRDefault="006249C0" w:rsidP="00BB2792">
            <w:pPr>
              <w:pStyle w:val="rowtabella0"/>
              <w:rPr>
                <w:color w:val="002060"/>
              </w:rPr>
            </w:pPr>
            <w:r w:rsidRPr="00CE58E2">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4F9BCE" w14:textId="77777777" w:rsidR="006249C0" w:rsidRPr="00CE58E2" w:rsidRDefault="006249C0" w:rsidP="00BB2792">
            <w:pPr>
              <w:pStyle w:val="rowtabella0"/>
              <w:rPr>
                <w:color w:val="002060"/>
              </w:rPr>
            </w:pPr>
            <w:r w:rsidRPr="00CE58E2">
              <w:rPr>
                <w:color w:val="002060"/>
              </w:rPr>
              <w:t>VIA DELLO SPORT</w:t>
            </w:r>
          </w:p>
        </w:tc>
      </w:tr>
    </w:tbl>
    <w:p w14:paraId="15135B48" w14:textId="77777777" w:rsidR="006249C0" w:rsidRPr="00CE58E2" w:rsidRDefault="006249C0" w:rsidP="006249C0">
      <w:pPr>
        <w:pStyle w:val="breakline"/>
        <w:rPr>
          <w:rFonts w:eastAsiaTheme="minorEastAsia"/>
          <w:color w:val="002060"/>
        </w:rPr>
      </w:pPr>
    </w:p>
    <w:p w14:paraId="22A18C8F" w14:textId="77777777" w:rsidR="006249C0" w:rsidRPr="00CE58E2" w:rsidRDefault="006249C0" w:rsidP="006249C0">
      <w:pPr>
        <w:pStyle w:val="breakline"/>
        <w:rPr>
          <w:color w:val="002060"/>
        </w:rPr>
      </w:pPr>
    </w:p>
    <w:p w14:paraId="2A9A14A8" w14:textId="77777777" w:rsidR="006249C0" w:rsidRPr="00CE58E2" w:rsidRDefault="006249C0" w:rsidP="006249C0">
      <w:pPr>
        <w:pStyle w:val="breakline"/>
        <w:rPr>
          <w:color w:val="002060"/>
        </w:rPr>
      </w:pPr>
    </w:p>
    <w:p w14:paraId="7417282D" w14:textId="77777777" w:rsidR="006249C0" w:rsidRPr="00CE58E2" w:rsidRDefault="006249C0" w:rsidP="006249C0">
      <w:pPr>
        <w:pStyle w:val="sottotitolocampionato10"/>
        <w:rPr>
          <w:color w:val="002060"/>
        </w:rPr>
      </w:pPr>
      <w:r w:rsidRPr="00CE58E2">
        <w:rPr>
          <w:color w:val="002060"/>
        </w:rPr>
        <w:t>GIRONE A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08"/>
        <w:gridCol w:w="385"/>
        <w:gridCol w:w="898"/>
        <w:gridCol w:w="1184"/>
        <w:gridCol w:w="1547"/>
        <w:gridCol w:w="1548"/>
      </w:tblGrid>
      <w:tr w:rsidR="006249C0" w:rsidRPr="00CE58E2" w14:paraId="7D07E085" w14:textId="77777777" w:rsidTr="00BB279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D3A90" w14:textId="77777777" w:rsidR="006249C0" w:rsidRPr="00CE58E2" w:rsidRDefault="006249C0" w:rsidP="00BB2792">
            <w:pPr>
              <w:pStyle w:val="headertabella0"/>
              <w:rPr>
                <w:color w:val="002060"/>
              </w:rPr>
            </w:pPr>
            <w:r w:rsidRPr="00CE58E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C75A9" w14:textId="77777777" w:rsidR="006249C0" w:rsidRPr="00CE58E2" w:rsidRDefault="006249C0" w:rsidP="00BB2792">
            <w:pPr>
              <w:pStyle w:val="headertabella0"/>
              <w:rPr>
                <w:color w:val="002060"/>
              </w:rPr>
            </w:pPr>
            <w:r w:rsidRPr="00CE58E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ABBF1" w14:textId="77777777" w:rsidR="006249C0" w:rsidRPr="00CE58E2" w:rsidRDefault="006249C0" w:rsidP="00BB2792">
            <w:pPr>
              <w:pStyle w:val="headertabella0"/>
              <w:rPr>
                <w:color w:val="002060"/>
              </w:rPr>
            </w:pPr>
            <w:r w:rsidRPr="00CE58E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90DCD" w14:textId="77777777" w:rsidR="006249C0" w:rsidRPr="00CE58E2" w:rsidRDefault="006249C0" w:rsidP="00BB2792">
            <w:pPr>
              <w:pStyle w:val="headertabella0"/>
              <w:rPr>
                <w:color w:val="002060"/>
              </w:rPr>
            </w:pPr>
            <w:r w:rsidRPr="00CE58E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3580E" w14:textId="77777777" w:rsidR="006249C0" w:rsidRPr="00CE58E2" w:rsidRDefault="006249C0" w:rsidP="00BB2792">
            <w:pPr>
              <w:pStyle w:val="headertabella0"/>
              <w:rPr>
                <w:color w:val="002060"/>
              </w:rPr>
            </w:pPr>
            <w:r w:rsidRPr="00CE58E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5B7D2" w14:textId="77777777" w:rsidR="006249C0" w:rsidRPr="00CE58E2" w:rsidRDefault="006249C0" w:rsidP="00BB2792">
            <w:pPr>
              <w:pStyle w:val="headertabella0"/>
              <w:rPr>
                <w:color w:val="002060"/>
              </w:rPr>
            </w:pPr>
            <w:proofErr w:type="spellStart"/>
            <w:r w:rsidRPr="00CE58E2">
              <w:rPr>
                <w:color w:val="002060"/>
              </w:rPr>
              <w:t>Localita'</w:t>
            </w:r>
            <w:proofErr w:type="spellEnd"/>
            <w:r w:rsidRPr="00CE58E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C9EFF9" w14:textId="77777777" w:rsidR="006249C0" w:rsidRPr="00CE58E2" w:rsidRDefault="006249C0" w:rsidP="00BB2792">
            <w:pPr>
              <w:pStyle w:val="headertabella0"/>
              <w:rPr>
                <w:color w:val="002060"/>
              </w:rPr>
            </w:pPr>
            <w:r w:rsidRPr="00CE58E2">
              <w:rPr>
                <w:color w:val="002060"/>
              </w:rPr>
              <w:t>Indirizzo Impianto</w:t>
            </w:r>
          </w:p>
        </w:tc>
      </w:tr>
      <w:tr w:rsidR="006249C0" w:rsidRPr="00CE58E2" w14:paraId="05DC7EDC" w14:textId="77777777" w:rsidTr="00BB279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23D4FF2" w14:textId="77777777" w:rsidR="006249C0" w:rsidRPr="00CE58E2" w:rsidRDefault="006249C0" w:rsidP="00BB2792">
            <w:pPr>
              <w:pStyle w:val="rowtabella0"/>
              <w:rPr>
                <w:color w:val="002060"/>
              </w:rPr>
            </w:pPr>
            <w:proofErr w:type="gramStart"/>
            <w:r w:rsidRPr="00CE58E2">
              <w:rPr>
                <w:color w:val="002060"/>
              </w:rPr>
              <w:t>MR.SANGIORGESE</w:t>
            </w:r>
            <w:proofErr w:type="gramEnd"/>
            <w:r w:rsidRPr="00CE58E2">
              <w:rPr>
                <w:color w:val="002060"/>
              </w:rPr>
              <w:t xml:space="preserve"> CALCIO1922</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30B387" w14:textId="77777777" w:rsidR="006249C0" w:rsidRPr="00CE58E2" w:rsidRDefault="006249C0" w:rsidP="00BB2792">
            <w:pPr>
              <w:pStyle w:val="rowtabella0"/>
              <w:rPr>
                <w:color w:val="002060"/>
              </w:rPr>
            </w:pPr>
            <w:r w:rsidRPr="00CE58E2">
              <w:rPr>
                <w:color w:val="002060"/>
              </w:rPr>
              <w:t>VENERE POTENTIA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644038" w14:textId="77777777" w:rsidR="006249C0" w:rsidRPr="00CE58E2" w:rsidRDefault="006249C0" w:rsidP="00BB2792">
            <w:pPr>
              <w:pStyle w:val="rowtabella0"/>
              <w:jc w:val="center"/>
              <w:rPr>
                <w:color w:val="002060"/>
              </w:rPr>
            </w:pPr>
            <w:r w:rsidRPr="00CE58E2">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00A00C" w14:textId="77777777" w:rsidR="006249C0" w:rsidRPr="00CE58E2" w:rsidRDefault="006249C0" w:rsidP="00BB2792">
            <w:pPr>
              <w:pStyle w:val="rowtabella0"/>
              <w:rPr>
                <w:color w:val="002060"/>
              </w:rPr>
            </w:pPr>
            <w:r w:rsidRPr="00CE58E2">
              <w:rPr>
                <w:color w:val="002060"/>
              </w:rPr>
              <w:t>16/04/2026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08E84A" w14:textId="77777777" w:rsidR="006249C0" w:rsidRPr="00CE58E2" w:rsidRDefault="006249C0" w:rsidP="00BB2792">
            <w:pPr>
              <w:pStyle w:val="rowtabella0"/>
              <w:rPr>
                <w:color w:val="002060"/>
              </w:rPr>
            </w:pPr>
            <w:r w:rsidRPr="00CE58E2">
              <w:rPr>
                <w:color w:val="002060"/>
              </w:rPr>
              <w:t>5750 PAL.COMUNALE MARINA PALMENSE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C4495B" w14:textId="77777777" w:rsidR="006249C0" w:rsidRPr="00CE58E2" w:rsidRDefault="006249C0" w:rsidP="00BB2792">
            <w:pPr>
              <w:pStyle w:val="rowtabella0"/>
              <w:rPr>
                <w:color w:val="002060"/>
              </w:rPr>
            </w:pPr>
            <w:r w:rsidRPr="00CE58E2">
              <w:rPr>
                <w:color w:val="002060"/>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3F062B" w14:textId="77777777" w:rsidR="006249C0" w:rsidRPr="00CE58E2" w:rsidRDefault="006249C0" w:rsidP="00BB2792">
            <w:pPr>
              <w:pStyle w:val="rowtabella0"/>
              <w:rPr>
                <w:color w:val="002060"/>
              </w:rPr>
            </w:pPr>
            <w:r w:rsidRPr="00CE58E2">
              <w:rPr>
                <w:color w:val="002060"/>
              </w:rPr>
              <w:t>VIA FRATELLANZA SNC</w:t>
            </w:r>
          </w:p>
        </w:tc>
      </w:tr>
    </w:tbl>
    <w:p w14:paraId="76FB6C39" w14:textId="77777777" w:rsidR="006249C0" w:rsidRDefault="006249C0" w:rsidP="006249C0">
      <w:pPr>
        <w:pStyle w:val="breakline"/>
        <w:rPr>
          <w:color w:val="002060"/>
        </w:rPr>
      </w:pPr>
    </w:p>
    <w:p w14:paraId="2673D0A7" w14:textId="77777777" w:rsidR="006249C0" w:rsidRPr="00CE58E2" w:rsidRDefault="006249C0" w:rsidP="006249C0">
      <w:pPr>
        <w:pStyle w:val="titolocampionato0"/>
        <w:shd w:val="clear" w:color="auto" w:fill="CCCCCC"/>
        <w:spacing w:before="80" w:after="40"/>
        <w:rPr>
          <w:color w:val="002060"/>
        </w:rPr>
      </w:pPr>
      <w:r w:rsidRPr="00CE58E2">
        <w:rPr>
          <w:color w:val="002060"/>
        </w:rPr>
        <w:t>UNDER 19 CALCIO A 5 REGIONALE</w:t>
      </w:r>
    </w:p>
    <w:p w14:paraId="44185994" w14:textId="77777777" w:rsidR="006249C0" w:rsidRPr="00E762DC" w:rsidRDefault="006249C0" w:rsidP="006249C0">
      <w:pPr>
        <w:pStyle w:val="TITOLOPRINC"/>
        <w:spacing w:before="0" w:beforeAutospacing="0" w:after="0" w:afterAutospacing="0"/>
        <w:rPr>
          <w:color w:val="002060"/>
        </w:rPr>
      </w:pPr>
      <w:r>
        <w:rPr>
          <w:color w:val="002060"/>
        </w:rPr>
        <w:t>FASE FINALE</w:t>
      </w:r>
    </w:p>
    <w:p w14:paraId="75316478" w14:textId="77777777" w:rsidR="006249C0" w:rsidRDefault="006249C0" w:rsidP="006249C0">
      <w:pPr>
        <w:pStyle w:val="LndNormale1"/>
        <w:jc w:val="left"/>
        <w:rPr>
          <w:b/>
          <w:color w:val="002060"/>
          <w:sz w:val="24"/>
          <w:u w:val="single"/>
        </w:rPr>
      </w:pPr>
    </w:p>
    <w:p w14:paraId="02E84A68" w14:textId="77777777" w:rsidR="006249C0" w:rsidRPr="006E7501" w:rsidRDefault="006249C0" w:rsidP="006249C0">
      <w:pPr>
        <w:pStyle w:val="LndNormale1"/>
        <w:rPr>
          <w:b/>
          <w:bCs/>
          <w:i/>
          <w:iCs/>
          <w:color w:val="002060"/>
        </w:rPr>
      </w:pPr>
      <w:r w:rsidRPr="006E7501">
        <w:rPr>
          <w:b/>
          <w:bCs/>
          <w:i/>
          <w:iCs/>
          <w:color w:val="002060"/>
        </w:rPr>
        <w:t>Semifinali girone “Gold”</w:t>
      </w:r>
    </w:p>
    <w:p w14:paraId="247B202B" w14:textId="77777777" w:rsidR="006249C0" w:rsidRPr="003F778E" w:rsidRDefault="006249C0" w:rsidP="006249C0">
      <w:pPr>
        <w:pStyle w:val="Corpodeltesto21"/>
        <w:rPr>
          <w:rFonts w:ascii="Arial" w:hAnsi="Arial" w:cs="Arial"/>
          <w:i/>
          <w:iCs/>
          <w:color w:val="002060"/>
          <w:sz w:val="22"/>
        </w:rPr>
      </w:pPr>
      <w:r w:rsidRPr="003F778E">
        <w:rPr>
          <w:rFonts w:ascii="Arial" w:hAnsi="Arial" w:cs="Arial"/>
          <w:i/>
          <w:iCs/>
          <w:color w:val="002060"/>
          <w:sz w:val="22"/>
        </w:rPr>
        <w:t xml:space="preserve">Abbinamento valevole </w:t>
      </w:r>
      <w:proofErr w:type="gramStart"/>
      <w:r w:rsidRPr="003F778E">
        <w:rPr>
          <w:rFonts w:ascii="Arial" w:hAnsi="Arial" w:cs="Arial"/>
          <w:i/>
          <w:iCs/>
          <w:color w:val="002060"/>
          <w:sz w:val="22"/>
        </w:rPr>
        <w:t>1°</w:t>
      </w:r>
      <w:proofErr w:type="gramEnd"/>
      <w:r w:rsidRPr="003F778E">
        <w:rPr>
          <w:rFonts w:ascii="Arial" w:hAnsi="Arial" w:cs="Arial"/>
          <w:i/>
          <w:iCs/>
          <w:color w:val="002060"/>
          <w:sz w:val="22"/>
        </w:rPr>
        <w:t xml:space="preserve"> posto</w:t>
      </w:r>
    </w:p>
    <w:p w14:paraId="228DE7CB" w14:textId="77777777" w:rsidR="006249C0" w:rsidRPr="004F0082" w:rsidRDefault="006249C0" w:rsidP="006249C0">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2^ classificata girone “Gold”</w:t>
      </w:r>
      <w:r w:rsidRPr="004F0082">
        <w:rPr>
          <w:rFonts w:ascii="Arial" w:hAnsi="Arial" w:cs="Arial"/>
          <w:color w:val="002060"/>
          <w:sz w:val="22"/>
        </w:rPr>
        <w:t xml:space="preserve"> </w:t>
      </w:r>
      <w:r w:rsidRPr="004F0082">
        <w:rPr>
          <w:rFonts w:ascii="Arial" w:hAnsi="Arial" w:cs="Arial"/>
          <w:color w:val="002060"/>
          <w:sz w:val="22"/>
        </w:rPr>
        <w:tab/>
        <w:t xml:space="preserve">- </w:t>
      </w:r>
      <w:r w:rsidRPr="004F0082">
        <w:rPr>
          <w:rFonts w:ascii="Arial" w:hAnsi="Arial" w:cs="Arial"/>
          <w:color w:val="002060"/>
          <w:sz w:val="22"/>
        </w:rPr>
        <w:tab/>
      </w:r>
      <w:r>
        <w:rPr>
          <w:rFonts w:ascii="Arial" w:hAnsi="Arial" w:cs="Arial"/>
          <w:color w:val="002060"/>
          <w:sz w:val="22"/>
        </w:rPr>
        <w:t>1^ classificata girone “Gold”</w:t>
      </w:r>
      <w:r w:rsidRPr="004F0082">
        <w:rPr>
          <w:rFonts w:ascii="Arial" w:hAnsi="Arial" w:cs="Arial"/>
          <w:color w:val="002060"/>
          <w:sz w:val="22"/>
        </w:rPr>
        <w:tab/>
      </w:r>
      <w:r w:rsidRPr="004F0082">
        <w:rPr>
          <w:rFonts w:ascii="Arial" w:hAnsi="Arial" w:cs="Arial"/>
          <w:color w:val="002060"/>
          <w:sz w:val="22"/>
        </w:rPr>
        <w:tab/>
      </w:r>
    </w:p>
    <w:p w14:paraId="39021CE1" w14:textId="77777777" w:rsidR="006249C0" w:rsidRPr="00B264CD" w:rsidRDefault="006249C0" w:rsidP="006249C0">
      <w:pPr>
        <w:pStyle w:val="Corpodeltesto21"/>
        <w:rPr>
          <w:rFonts w:ascii="Arial" w:hAnsi="Arial" w:cs="Arial"/>
          <w:b/>
          <w:bCs/>
          <w:color w:val="002060"/>
          <w:sz w:val="22"/>
        </w:rPr>
      </w:pPr>
      <w:r w:rsidRPr="00B264CD">
        <w:rPr>
          <w:rFonts w:ascii="Arial" w:hAnsi="Arial" w:cs="Arial"/>
          <w:b/>
          <w:bCs/>
          <w:color w:val="002060"/>
          <w:sz w:val="22"/>
        </w:rPr>
        <w:t>ACLI AUDAX MONTECOSARO – FUTSAL VIRE GEOSISTEM ASD</w:t>
      </w:r>
      <w:r>
        <w:rPr>
          <w:rFonts w:ascii="Arial" w:hAnsi="Arial" w:cs="Arial"/>
          <w:b/>
          <w:bCs/>
          <w:color w:val="002060"/>
          <w:sz w:val="22"/>
        </w:rPr>
        <w:tab/>
      </w:r>
      <w:r>
        <w:rPr>
          <w:rFonts w:ascii="Arial" w:hAnsi="Arial" w:cs="Arial"/>
          <w:b/>
          <w:bCs/>
          <w:color w:val="002060"/>
          <w:sz w:val="22"/>
        </w:rPr>
        <w:tab/>
        <w:t>2-1</w:t>
      </w:r>
      <w:r>
        <w:rPr>
          <w:rFonts w:ascii="Arial" w:hAnsi="Arial" w:cs="Arial"/>
          <w:b/>
          <w:bCs/>
          <w:color w:val="002060"/>
          <w:sz w:val="22"/>
        </w:rPr>
        <w:tab/>
        <w:t>2-0</w:t>
      </w:r>
    </w:p>
    <w:p w14:paraId="211ABE2E" w14:textId="77777777" w:rsidR="006249C0" w:rsidRDefault="006249C0" w:rsidP="006249C0">
      <w:pPr>
        <w:pStyle w:val="Corpodeltesto21"/>
        <w:rPr>
          <w:rFonts w:ascii="Arial" w:hAnsi="Arial" w:cs="Arial"/>
          <w:color w:val="002060"/>
          <w:sz w:val="22"/>
        </w:rPr>
      </w:pPr>
    </w:p>
    <w:p w14:paraId="19FEA768" w14:textId="77777777" w:rsidR="006249C0" w:rsidRPr="003F778E" w:rsidRDefault="006249C0" w:rsidP="006249C0">
      <w:pPr>
        <w:pStyle w:val="Corpodeltesto21"/>
        <w:rPr>
          <w:rFonts w:ascii="Arial" w:hAnsi="Arial" w:cs="Arial"/>
          <w:i/>
          <w:iCs/>
          <w:color w:val="002060"/>
          <w:sz w:val="22"/>
        </w:rPr>
      </w:pPr>
      <w:r w:rsidRPr="003F778E">
        <w:rPr>
          <w:rFonts w:ascii="Arial" w:hAnsi="Arial" w:cs="Arial"/>
          <w:i/>
          <w:iCs/>
          <w:color w:val="002060"/>
          <w:sz w:val="22"/>
        </w:rPr>
        <w:t xml:space="preserve">Abbinamento valevole </w:t>
      </w:r>
      <w:proofErr w:type="gramStart"/>
      <w:r w:rsidRPr="003F778E">
        <w:rPr>
          <w:rFonts w:ascii="Arial" w:hAnsi="Arial" w:cs="Arial"/>
          <w:i/>
          <w:iCs/>
          <w:color w:val="002060"/>
          <w:sz w:val="22"/>
        </w:rPr>
        <w:t>3°</w:t>
      </w:r>
      <w:proofErr w:type="gramEnd"/>
      <w:r w:rsidRPr="003F778E">
        <w:rPr>
          <w:rFonts w:ascii="Arial" w:hAnsi="Arial" w:cs="Arial"/>
          <w:i/>
          <w:iCs/>
          <w:color w:val="002060"/>
          <w:sz w:val="22"/>
        </w:rPr>
        <w:t xml:space="preserve"> posto</w:t>
      </w:r>
    </w:p>
    <w:p w14:paraId="5968F933" w14:textId="77777777" w:rsidR="006249C0" w:rsidRPr="004F0082" w:rsidRDefault="006249C0" w:rsidP="006249C0">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4^ classificata girone “Gold”</w:t>
      </w:r>
      <w:r w:rsidRPr="004F0082">
        <w:rPr>
          <w:rFonts w:ascii="Arial" w:hAnsi="Arial" w:cs="Arial"/>
          <w:color w:val="002060"/>
          <w:sz w:val="22"/>
        </w:rPr>
        <w:tab/>
        <w:t xml:space="preserve">- </w:t>
      </w:r>
      <w:r w:rsidRPr="004F0082">
        <w:rPr>
          <w:rFonts w:ascii="Arial" w:hAnsi="Arial" w:cs="Arial"/>
          <w:color w:val="002060"/>
          <w:sz w:val="22"/>
        </w:rPr>
        <w:tab/>
      </w:r>
      <w:r>
        <w:rPr>
          <w:rFonts w:ascii="Arial" w:hAnsi="Arial" w:cs="Arial"/>
          <w:color w:val="002060"/>
          <w:sz w:val="22"/>
        </w:rPr>
        <w:t>3^ classificata girone “Gold”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p>
    <w:p w14:paraId="2B2D111D" w14:textId="77777777" w:rsidR="006249C0" w:rsidRDefault="006249C0" w:rsidP="006249C0">
      <w:pPr>
        <w:pStyle w:val="Corpodeltesto21"/>
        <w:rPr>
          <w:rFonts w:ascii="Arial" w:hAnsi="Arial" w:cs="Arial"/>
          <w:b/>
          <w:bCs/>
          <w:color w:val="002060"/>
          <w:sz w:val="22"/>
        </w:rPr>
      </w:pPr>
      <w:r w:rsidRPr="00B264CD">
        <w:rPr>
          <w:rFonts w:ascii="Arial" w:hAnsi="Arial" w:cs="Arial"/>
          <w:b/>
          <w:bCs/>
          <w:color w:val="002060"/>
          <w:sz w:val="22"/>
        </w:rPr>
        <w:t>REAL FABRIANO – ACSS MONDOLFO C5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4-7</w:t>
      </w:r>
      <w:r>
        <w:rPr>
          <w:rFonts w:ascii="Arial" w:hAnsi="Arial" w:cs="Arial"/>
          <w:b/>
          <w:bCs/>
          <w:color w:val="002060"/>
          <w:sz w:val="22"/>
        </w:rPr>
        <w:tab/>
        <w:t>2-4</w:t>
      </w:r>
    </w:p>
    <w:p w14:paraId="7AF65B7A" w14:textId="77777777" w:rsidR="006249C0" w:rsidRDefault="006249C0" w:rsidP="006249C0">
      <w:pPr>
        <w:pStyle w:val="Corpodeltesto21"/>
        <w:rPr>
          <w:rFonts w:ascii="Arial" w:hAnsi="Arial" w:cs="Arial"/>
          <w:b/>
          <w:bCs/>
          <w:color w:val="002060"/>
          <w:sz w:val="22"/>
        </w:rPr>
      </w:pPr>
    </w:p>
    <w:p w14:paraId="58203E45" w14:textId="77777777" w:rsidR="006249C0" w:rsidRPr="006E7501" w:rsidRDefault="006249C0" w:rsidP="006249C0">
      <w:pPr>
        <w:pStyle w:val="LndNormale1"/>
        <w:rPr>
          <w:b/>
          <w:i/>
          <w:color w:val="002060"/>
        </w:rPr>
      </w:pPr>
      <w:r w:rsidRPr="00E762DC">
        <w:rPr>
          <w:b/>
          <w:i/>
          <w:color w:val="002060"/>
        </w:rPr>
        <w:t>Quarti di Finale</w:t>
      </w:r>
    </w:p>
    <w:p w14:paraId="6801CCEF" w14:textId="77777777" w:rsidR="006249C0" w:rsidRDefault="006249C0" w:rsidP="006249C0">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2</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 xml:space="preserve">peggior prima classificata gironi “Silver” </w:t>
      </w:r>
      <w:r>
        <w:rPr>
          <w:rFonts w:ascii="Arial" w:hAnsi="Arial" w:cs="Arial"/>
          <w:color w:val="002060"/>
          <w:sz w:val="22"/>
        </w:rPr>
        <w:tab/>
      </w:r>
      <w:r>
        <w:rPr>
          <w:rFonts w:ascii="Arial" w:hAnsi="Arial" w:cs="Arial"/>
          <w:color w:val="002060"/>
          <w:sz w:val="22"/>
        </w:rPr>
        <w:tab/>
        <w:t>= X</w:t>
      </w:r>
    </w:p>
    <w:p w14:paraId="281FCDEF" w14:textId="77777777" w:rsidR="006249C0" w:rsidRPr="003A02F2" w:rsidRDefault="006249C0" w:rsidP="006249C0">
      <w:pPr>
        <w:pStyle w:val="Corpodeltesto21"/>
        <w:rPr>
          <w:rFonts w:ascii="Arial" w:hAnsi="Arial" w:cs="Arial"/>
          <w:b/>
          <w:bCs/>
          <w:color w:val="002060"/>
          <w:sz w:val="22"/>
        </w:rPr>
      </w:pPr>
      <w:r w:rsidRPr="003A02F2">
        <w:rPr>
          <w:rFonts w:ascii="Arial" w:hAnsi="Arial" w:cs="Arial"/>
          <w:b/>
          <w:bCs/>
          <w:color w:val="002060"/>
          <w:sz w:val="22"/>
        </w:rPr>
        <w:t>FUTSAL VIRE GEOSISTEM ASD – CHIARAVALLE FUTSAL</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1-4</w:t>
      </w:r>
    </w:p>
    <w:p w14:paraId="672C0CE2" w14:textId="77777777" w:rsidR="006249C0" w:rsidRDefault="006249C0" w:rsidP="006249C0">
      <w:pPr>
        <w:pStyle w:val="Corpodeltesto21"/>
        <w:rPr>
          <w:rFonts w:ascii="Arial" w:hAnsi="Arial" w:cs="Arial"/>
          <w:color w:val="002060"/>
          <w:sz w:val="22"/>
        </w:rPr>
      </w:pPr>
    </w:p>
    <w:p w14:paraId="1FF729BF" w14:textId="77777777" w:rsidR="006249C0" w:rsidRPr="00E762DC" w:rsidRDefault="006249C0" w:rsidP="006249C0">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3</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seconda miglior prima classificata gironi “Silver”</w:t>
      </w:r>
      <w:r>
        <w:rPr>
          <w:rFonts w:ascii="Arial" w:hAnsi="Arial" w:cs="Arial"/>
          <w:color w:val="002060"/>
          <w:sz w:val="22"/>
        </w:rPr>
        <w:tab/>
        <w:t>= Y</w:t>
      </w:r>
    </w:p>
    <w:p w14:paraId="68095096" w14:textId="77777777" w:rsidR="006249C0" w:rsidRPr="003A02F2" w:rsidRDefault="006249C0" w:rsidP="006249C0">
      <w:pPr>
        <w:pStyle w:val="Corpodeltesto21"/>
        <w:rPr>
          <w:rFonts w:ascii="Arial" w:hAnsi="Arial" w:cs="Arial"/>
          <w:b/>
          <w:bCs/>
          <w:color w:val="002060"/>
          <w:sz w:val="22"/>
        </w:rPr>
      </w:pPr>
      <w:r w:rsidRPr="003A02F2">
        <w:rPr>
          <w:rFonts w:ascii="Arial" w:hAnsi="Arial" w:cs="Arial"/>
          <w:b/>
          <w:bCs/>
          <w:color w:val="002060"/>
          <w:sz w:val="22"/>
        </w:rPr>
        <w:t xml:space="preserve">ACSS MONDOLFO C5 – </w:t>
      </w:r>
      <w:proofErr w:type="gramStart"/>
      <w:r w:rsidRPr="003A02F2">
        <w:rPr>
          <w:rFonts w:ascii="Arial" w:hAnsi="Arial" w:cs="Arial"/>
          <w:b/>
          <w:bCs/>
          <w:color w:val="002060"/>
          <w:sz w:val="22"/>
        </w:rPr>
        <w:t>U.MANDOLESI</w:t>
      </w:r>
      <w:proofErr w:type="gramEnd"/>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6-3</w:t>
      </w:r>
    </w:p>
    <w:p w14:paraId="48658047" w14:textId="77777777" w:rsidR="006249C0" w:rsidRDefault="006249C0" w:rsidP="006249C0">
      <w:pPr>
        <w:pStyle w:val="Corpodeltesto21"/>
        <w:rPr>
          <w:rFonts w:ascii="Arial" w:hAnsi="Arial" w:cs="Arial"/>
          <w:color w:val="002060"/>
          <w:sz w:val="22"/>
        </w:rPr>
      </w:pPr>
    </w:p>
    <w:p w14:paraId="78F7124F" w14:textId="77777777" w:rsidR="006249C0" w:rsidRPr="00E762DC" w:rsidRDefault="006249C0" w:rsidP="006249C0">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4</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miglior prima classificata gironi “Silver”</w:t>
      </w:r>
      <w:r>
        <w:rPr>
          <w:rFonts w:ascii="Arial" w:hAnsi="Arial" w:cs="Arial"/>
          <w:color w:val="002060"/>
          <w:sz w:val="22"/>
        </w:rPr>
        <w:tab/>
      </w:r>
      <w:r>
        <w:rPr>
          <w:rFonts w:ascii="Arial" w:hAnsi="Arial" w:cs="Arial"/>
          <w:color w:val="002060"/>
          <w:sz w:val="22"/>
        </w:rPr>
        <w:tab/>
        <w:t>= Z</w:t>
      </w:r>
    </w:p>
    <w:p w14:paraId="39865DD5" w14:textId="77777777" w:rsidR="006249C0" w:rsidRPr="003A02F2" w:rsidRDefault="006249C0" w:rsidP="006249C0">
      <w:pPr>
        <w:pStyle w:val="Corpodeltesto21"/>
        <w:rPr>
          <w:rFonts w:ascii="Arial" w:hAnsi="Arial" w:cs="Arial"/>
          <w:b/>
          <w:bCs/>
          <w:color w:val="002060"/>
          <w:sz w:val="22"/>
        </w:rPr>
      </w:pPr>
      <w:r w:rsidRPr="003A02F2">
        <w:rPr>
          <w:rFonts w:ascii="Arial" w:hAnsi="Arial" w:cs="Arial"/>
          <w:b/>
          <w:bCs/>
          <w:color w:val="002060"/>
          <w:sz w:val="22"/>
        </w:rPr>
        <w:t>REAL FABRIANO – PIETRALACROCE 73</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3-2</w:t>
      </w:r>
    </w:p>
    <w:p w14:paraId="72CA74E4" w14:textId="77777777" w:rsidR="006249C0" w:rsidRPr="00E762DC" w:rsidRDefault="006249C0" w:rsidP="006249C0">
      <w:pPr>
        <w:pStyle w:val="Corpodeltesto21"/>
        <w:rPr>
          <w:color w:val="002060"/>
          <w:szCs w:val="22"/>
        </w:rPr>
      </w:pPr>
    </w:p>
    <w:p w14:paraId="5BF337BA" w14:textId="77777777" w:rsidR="006249C0" w:rsidRPr="0033664C" w:rsidRDefault="006249C0" w:rsidP="006249C0">
      <w:pPr>
        <w:pStyle w:val="LndNormale1"/>
        <w:rPr>
          <w:b/>
          <w:i/>
          <w:color w:val="002060"/>
        </w:rPr>
      </w:pPr>
      <w:r w:rsidRPr="0033664C">
        <w:rPr>
          <w:b/>
          <w:i/>
          <w:color w:val="002060"/>
        </w:rPr>
        <w:t>Semifinali (gara unica 11/04/2026)</w:t>
      </w:r>
    </w:p>
    <w:p w14:paraId="1CADBFCD" w14:textId="77777777" w:rsidR="006249C0" w:rsidRPr="0033664C" w:rsidRDefault="006249C0" w:rsidP="006249C0">
      <w:pPr>
        <w:pStyle w:val="Corpodeltesto21"/>
        <w:rPr>
          <w:rFonts w:ascii="Arial" w:hAnsi="Arial" w:cs="Arial"/>
          <w:color w:val="002060"/>
          <w:sz w:val="22"/>
        </w:rPr>
      </w:pPr>
      <w:r w:rsidRPr="0033664C">
        <w:rPr>
          <w:rFonts w:ascii="Arial" w:hAnsi="Arial" w:cs="Arial"/>
          <w:color w:val="002060"/>
          <w:sz w:val="22"/>
        </w:rPr>
        <w:t>Le 4 squadre qualificate disputeranno Semifinali in gara unica in casa della squadra meglio piazzata al termine della seconda fase.</w:t>
      </w:r>
    </w:p>
    <w:p w14:paraId="50A3DE28" w14:textId="77777777" w:rsidR="006249C0" w:rsidRPr="0033664C" w:rsidRDefault="006249C0" w:rsidP="006249C0">
      <w:pPr>
        <w:pStyle w:val="Corpodeltesto21"/>
        <w:rPr>
          <w:rFonts w:ascii="Arial" w:hAnsi="Arial" w:cs="Arial"/>
          <w:color w:val="002060"/>
          <w:sz w:val="22"/>
        </w:rPr>
      </w:pPr>
      <w:r w:rsidRPr="0033664C">
        <w:rPr>
          <w:rFonts w:ascii="Arial" w:hAnsi="Arial" w:cs="Arial"/>
          <w:color w:val="002060"/>
          <w:sz w:val="22"/>
        </w:rPr>
        <w:t>Gli abbinamenti saranno composti secondo il seguente criterio:</w:t>
      </w:r>
    </w:p>
    <w:p w14:paraId="398E97B2" w14:textId="77777777" w:rsidR="006249C0" w:rsidRPr="0033664C" w:rsidRDefault="006249C0" w:rsidP="006249C0">
      <w:pPr>
        <w:pStyle w:val="Corpodeltesto21"/>
        <w:rPr>
          <w:rFonts w:ascii="Arial" w:hAnsi="Arial" w:cs="Arial"/>
          <w:color w:val="002060"/>
          <w:sz w:val="22"/>
        </w:rPr>
      </w:pPr>
      <w:r w:rsidRPr="0033664C">
        <w:rPr>
          <w:rFonts w:ascii="Arial" w:hAnsi="Arial" w:cs="Arial"/>
          <w:color w:val="002060"/>
          <w:sz w:val="22"/>
        </w:rPr>
        <w:t xml:space="preserve">- 1^ classificata girone “Gold” </w:t>
      </w:r>
      <w:r w:rsidRPr="0033664C">
        <w:rPr>
          <w:rFonts w:ascii="Arial" w:hAnsi="Arial" w:cs="Arial"/>
          <w:color w:val="002060"/>
          <w:sz w:val="22"/>
        </w:rPr>
        <w:tab/>
      </w:r>
      <w:r w:rsidRPr="0033664C">
        <w:rPr>
          <w:rFonts w:ascii="Arial" w:hAnsi="Arial" w:cs="Arial"/>
          <w:color w:val="002060"/>
          <w:sz w:val="22"/>
        </w:rPr>
        <w:tab/>
        <w:t xml:space="preserve">- </w:t>
      </w:r>
      <w:r w:rsidRPr="0033664C">
        <w:rPr>
          <w:rFonts w:ascii="Arial" w:hAnsi="Arial" w:cs="Arial"/>
          <w:color w:val="002060"/>
          <w:sz w:val="22"/>
        </w:rPr>
        <w:tab/>
        <w:t>vincente Z</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p>
    <w:p w14:paraId="2E5E6879" w14:textId="77777777" w:rsidR="006249C0" w:rsidRPr="00BF7176" w:rsidRDefault="006249C0" w:rsidP="006249C0">
      <w:pPr>
        <w:pStyle w:val="Corpodeltesto21"/>
        <w:rPr>
          <w:rFonts w:ascii="Arial" w:hAnsi="Arial" w:cs="Arial"/>
          <w:b/>
          <w:bCs/>
          <w:color w:val="002060"/>
          <w:sz w:val="22"/>
        </w:rPr>
      </w:pPr>
      <w:r w:rsidRPr="00BF7176">
        <w:rPr>
          <w:rFonts w:ascii="Arial" w:hAnsi="Arial" w:cs="Arial"/>
          <w:b/>
          <w:bCs/>
          <w:color w:val="002060"/>
          <w:sz w:val="22"/>
        </w:rPr>
        <w:t>ACLI AUDAX MONTECOSARO – REAL FABRIANO</w:t>
      </w:r>
    </w:p>
    <w:p w14:paraId="76DAB781" w14:textId="77777777" w:rsidR="006249C0" w:rsidRPr="00BF7176" w:rsidRDefault="006249C0" w:rsidP="006249C0">
      <w:pPr>
        <w:pStyle w:val="Corpodeltesto21"/>
        <w:rPr>
          <w:rFonts w:ascii="Arial" w:hAnsi="Arial" w:cs="Arial"/>
          <w:color w:val="002060"/>
          <w:sz w:val="22"/>
        </w:rPr>
      </w:pPr>
    </w:p>
    <w:p w14:paraId="3FBECFFE" w14:textId="77777777" w:rsidR="006249C0" w:rsidRPr="00BF7176" w:rsidRDefault="006249C0" w:rsidP="006249C0">
      <w:pPr>
        <w:pStyle w:val="Corpodeltesto21"/>
        <w:rPr>
          <w:rFonts w:ascii="Arial" w:hAnsi="Arial" w:cs="Arial"/>
          <w:color w:val="002060"/>
          <w:sz w:val="22"/>
        </w:rPr>
      </w:pPr>
      <w:r w:rsidRPr="00BF7176">
        <w:rPr>
          <w:rFonts w:ascii="Arial" w:hAnsi="Arial" w:cs="Arial"/>
          <w:color w:val="002060"/>
          <w:sz w:val="22"/>
        </w:rPr>
        <w:t>- vincente X</w:t>
      </w:r>
      <w:r w:rsidRPr="00BF7176">
        <w:rPr>
          <w:rFonts w:ascii="Arial" w:hAnsi="Arial" w:cs="Arial"/>
          <w:color w:val="002060"/>
          <w:sz w:val="22"/>
        </w:rPr>
        <w:tab/>
      </w:r>
      <w:r w:rsidRPr="00BF7176">
        <w:rPr>
          <w:rFonts w:ascii="Arial" w:hAnsi="Arial" w:cs="Arial"/>
          <w:color w:val="002060"/>
          <w:sz w:val="22"/>
        </w:rPr>
        <w:tab/>
      </w:r>
      <w:r w:rsidRPr="00BF7176">
        <w:rPr>
          <w:rFonts w:ascii="Arial" w:hAnsi="Arial" w:cs="Arial"/>
          <w:color w:val="002060"/>
          <w:sz w:val="22"/>
        </w:rPr>
        <w:tab/>
      </w:r>
      <w:r w:rsidRPr="00BF7176">
        <w:rPr>
          <w:rFonts w:ascii="Arial" w:hAnsi="Arial" w:cs="Arial"/>
          <w:color w:val="002060"/>
          <w:sz w:val="22"/>
        </w:rPr>
        <w:tab/>
      </w:r>
      <w:r w:rsidRPr="00BF7176">
        <w:rPr>
          <w:rFonts w:ascii="Arial" w:hAnsi="Arial" w:cs="Arial"/>
          <w:color w:val="002060"/>
          <w:sz w:val="22"/>
        </w:rPr>
        <w:tab/>
        <w:t>-</w:t>
      </w:r>
      <w:r w:rsidRPr="00BF7176">
        <w:rPr>
          <w:rFonts w:ascii="Arial" w:hAnsi="Arial" w:cs="Arial"/>
          <w:color w:val="002060"/>
          <w:sz w:val="22"/>
        </w:rPr>
        <w:tab/>
        <w:t>vincente Y</w:t>
      </w:r>
    </w:p>
    <w:p w14:paraId="163E0DFB" w14:textId="77777777" w:rsidR="006249C0" w:rsidRDefault="006249C0" w:rsidP="006249C0">
      <w:pPr>
        <w:pStyle w:val="Corpodeltesto21"/>
        <w:rPr>
          <w:rFonts w:ascii="Arial" w:hAnsi="Arial" w:cs="Arial"/>
          <w:b/>
          <w:bCs/>
          <w:color w:val="002060"/>
          <w:sz w:val="22"/>
          <w:szCs w:val="22"/>
        </w:rPr>
      </w:pPr>
      <w:r w:rsidRPr="006E7501">
        <w:rPr>
          <w:rFonts w:ascii="Arial" w:hAnsi="Arial" w:cs="Arial"/>
          <w:b/>
          <w:bCs/>
          <w:color w:val="002060"/>
          <w:sz w:val="22"/>
          <w:szCs w:val="22"/>
        </w:rPr>
        <w:t>CHIARAVALLE FUTSAL – ACSS MONDOLFO C5</w:t>
      </w:r>
      <w:r>
        <w:rPr>
          <w:rFonts w:ascii="Arial" w:hAnsi="Arial" w:cs="Arial"/>
          <w:b/>
          <w:bCs/>
          <w:color w:val="002060"/>
          <w:sz w:val="22"/>
          <w:szCs w:val="22"/>
        </w:rPr>
        <w:t>*</w:t>
      </w:r>
      <w:r>
        <w:rPr>
          <w:rFonts w:ascii="Arial" w:hAnsi="Arial" w:cs="Arial"/>
          <w:b/>
          <w:bCs/>
          <w:color w:val="002060"/>
          <w:sz w:val="22"/>
          <w:szCs w:val="22"/>
        </w:rPr>
        <w:tab/>
      </w:r>
    </w:p>
    <w:p w14:paraId="65AB0D54" w14:textId="77777777" w:rsidR="006249C0" w:rsidRDefault="006249C0" w:rsidP="006249C0">
      <w:pPr>
        <w:pStyle w:val="Corpodeltesto21"/>
        <w:rPr>
          <w:rFonts w:ascii="Arial" w:hAnsi="Arial" w:cs="Arial"/>
          <w:b/>
          <w:bCs/>
          <w:color w:val="002060"/>
          <w:sz w:val="22"/>
          <w:szCs w:val="22"/>
        </w:rPr>
      </w:pPr>
    </w:p>
    <w:p w14:paraId="6E2B43BA" w14:textId="77777777" w:rsidR="006249C0" w:rsidRPr="000F2B04" w:rsidRDefault="006249C0" w:rsidP="006249C0">
      <w:pPr>
        <w:pStyle w:val="Corpodeltesto21"/>
        <w:rPr>
          <w:rFonts w:ascii="Arial" w:hAnsi="Arial" w:cs="Arial"/>
          <w:i/>
          <w:iCs/>
          <w:color w:val="002060"/>
          <w:sz w:val="22"/>
          <w:szCs w:val="22"/>
        </w:rPr>
      </w:pPr>
      <w:r w:rsidRPr="000F2B04">
        <w:rPr>
          <w:rFonts w:ascii="Arial" w:hAnsi="Arial" w:cs="Arial"/>
          <w:i/>
          <w:iCs/>
          <w:color w:val="002060"/>
          <w:sz w:val="22"/>
          <w:szCs w:val="22"/>
        </w:rPr>
        <w:t>* disputerà la gara in casa in quanto meglio piazzata</w:t>
      </w:r>
    </w:p>
    <w:p w14:paraId="0CD22C36" w14:textId="77777777" w:rsidR="006249C0" w:rsidRPr="006E7501" w:rsidRDefault="006249C0" w:rsidP="006249C0">
      <w:pPr>
        <w:pStyle w:val="Corpodeltesto21"/>
        <w:rPr>
          <w:color w:val="002060"/>
          <w:szCs w:val="22"/>
        </w:rPr>
      </w:pPr>
    </w:p>
    <w:p w14:paraId="75F6CDD5" w14:textId="77777777" w:rsidR="006249C0" w:rsidRPr="0034028A" w:rsidRDefault="006249C0" w:rsidP="006249C0">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184369C1" w14:textId="77777777" w:rsidR="006249C0" w:rsidRPr="0034028A" w:rsidRDefault="006249C0" w:rsidP="006249C0">
      <w:pPr>
        <w:pStyle w:val="Corpodeltesto21"/>
        <w:rPr>
          <w:rFonts w:ascii="Arial" w:hAnsi="Arial" w:cs="Arial"/>
          <w:color w:val="002060"/>
          <w:sz w:val="22"/>
        </w:rPr>
      </w:pPr>
      <w:r w:rsidRPr="0034028A">
        <w:rPr>
          <w:rFonts w:ascii="Arial" w:hAnsi="Arial" w:cs="Arial"/>
          <w:color w:val="002060"/>
          <w:sz w:val="22"/>
        </w:rPr>
        <w:t>Se anche al termine dei tempi supplementari si verificasse la situazione di parità si qualificherà al turno successivo la squadra miglior classificata al termine della seconda fase.</w:t>
      </w:r>
    </w:p>
    <w:p w14:paraId="6D3CD0E0" w14:textId="77777777" w:rsidR="006249C0" w:rsidRPr="00E762DC" w:rsidRDefault="006249C0" w:rsidP="006249C0">
      <w:pPr>
        <w:pStyle w:val="Corpodeltesto21"/>
        <w:rPr>
          <w:rFonts w:ascii="Arial" w:hAnsi="Arial" w:cs="Arial"/>
          <w:color w:val="002060"/>
          <w:sz w:val="22"/>
        </w:rPr>
      </w:pPr>
    </w:p>
    <w:p w14:paraId="51261151" w14:textId="77777777" w:rsidR="006249C0" w:rsidRPr="0033664C" w:rsidRDefault="006249C0" w:rsidP="006249C0">
      <w:pPr>
        <w:pStyle w:val="Corpodeltesto21"/>
        <w:rPr>
          <w:rFonts w:ascii="Arial" w:hAnsi="Arial" w:cs="Arial"/>
          <w:b/>
          <w:bCs/>
          <w:i/>
          <w:iCs/>
          <w:color w:val="002060"/>
          <w:sz w:val="22"/>
          <w:szCs w:val="22"/>
        </w:rPr>
      </w:pPr>
      <w:r w:rsidRPr="0033664C">
        <w:rPr>
          <w:rFonts w:ascii="Arial" w:hAnsi="Arial" w:cs="Arial"/>
          <w:b/>
          <w:bCs/>
          <w:i/>
          <w:iCs/>
          <w:color w:val="002060"/>
          <w:sz w:val="22"/>
          <w:szCs w:val="22"/>
        </w:rPr>
        <w:t>Finale (18/04/2026)</w:t>
      </w:r>
    </w:p>
    <w:p w14:paraId="3C733880" w14:textId="77777777" w:rsidR="006249C0" w:rsidRPr="0033664C" w:rsidRDefault="006249C0" w:rsidP="006249C0">
      <w:pPr>
        <w:pStyle w:val="Corpodeltesto21"/>
        <w:rPr>
          <w:rFonts w:ascii="Arial" w:hAnsi="Arial" w:cs="Arial"/>
          <w:color w:val="002060"/>
          <w:sz w:val="22"/>
        </w:rPr>
      </w:pPr>
      <w:r w:rsidRPr="0033664C">
        <w:rPr>
          <w:rFonts w:ascii="Arial" w:hAnsi="Arial" w:cs="Arial"/>
          <w:color w:val="002060"/>
          <w:sz w:val="22"/>
        </w:rPr>
        <w:t>Le 2 squadre qualificate disputeranno la Finale in gara unica in casa della squadra meglio piazzata al termine della seconda fase.</w:t>
      </w:r>
    </w:p>
    <w:p w14:paraId="2B4B6BCE" w14:textId="77777777" w:rsidR="006249C0" w:rsidRPr="0033664C" w:rsidRDefault="006249C0" w:rsidP="006249C0">
      <w:pPr>
        <w:pStyle w:val="Corpodeltesto21"/>
        <w:rPr>
          <w:rFonts w:ascii="Arial" w:hAnsi="Arial" w:cs="Arial"/>
          <w:b/>
          <w:bCs/>
          <w:i/>
          <w:iCs/>
          <w:color w:val="002060"/>
          <w:sz w:val="22"/>
          <w:szCs w:val="22"/>
        </w:rPr>
      </w:pPr>
    </w:p>
    <w:p w14:paraId="0773877F" w14:textId="77777777" w:rsidR="006249C0" w:rsidRDefault="006249C0" w:rsidP="006249C0">
      <w:pPr>
        <w:pStyle w:val="Corpodeltesto21"/>
        <w:rPr>
          <w:rFonts w:ascii="Arial" w:hAnsi="Arial" w:cs="Arial"/>
          <w:color w:val="002060"/>
          <w:sz w:val="22"/>
        </w:rPr>
      </w:pPr>
      <w:r w:rsidRPr="0033664C">
        <w:rPr>
          <w:rFonts w:ascii="Arial" w:hAnsi="Arial" w:cs="Arial"/>
          <w:color w:val="002060"/>
          <w:sz w:val="22"/>
        </w:rPr>
        <w:t xml:space="preserve">Al termine dei tempi regolamentari, in caso di parità, si disputeranno due tempi supplementari di </w:t>
      </w:r>
      <w:proofErr w:type="gramStart"/>
      <w:r w:rsidRPr="0033664C">
        <w:rPr>
          <w:rFonts w:ascii="Arial" w:hAnsi="Arial" w:cs="Arial"/>
          <w:color w:val="002060"/>
          <w:sz w:val="22"/>
        </w:rPr>
        <w:t>5</w:t>
      </w:r>
      <w:proofErr w:type="gramEnd"/>
      <w:r w:rsidRPr="0033664C">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7621B573" w14:textId="77777777" w:rsidR="006249C0" w:rsidRDefault="006249C0" w:rsidP="006249C0">
      <w:pPr>
        <w:pStyle w:val="Corpodeltesto21"/>
        <w:rPr>
          <w:rFonts w:ascii="Arial" w:hAnsi="Arial" w:cs="Arial"/>
          <w:color w:val="002060"/>
          <w:sz w:val="22"/>
        </w:rPr>
      </w:pPr>
    </w:p>
    <w:p w14:paraId="063B0454" w14:textId="77777777" w:rsidR="006249C0" w:rsidRPr="00424E37" w:rsidRDefault="006249C0" w:rsidP="006249C0">
      <w:pPr>
        <w:pStyle w:val="breakline"/>
        <w:jc w:val="center"/>
        <w:rPr>
          <w:rFonts w:ascii="Arial" w:hAnsi="Arial" w:cs="Arial"/>
          <w:b/>
          <w:bCs/>
          <w:color w:val="002060"/>
          <w:sz w:val="36"/>
          <w:szCs w:val="36"/>
        </w:rPr>
      </w:pPr>
      <w:r w:rsidRPr="00424E37">
        <w:rPr>
          <w:rFonts w:ascii="Arial" w:hAnsi="Arial" w:cs="Arial"/>
          <w:b/>
          <w:bCs/>
          <w:color w:val="002060"/>
          <w:sz w:val="36"/>
          <w:szCs w:val="36"/>
        </w:rPr>
        <w:t>PROGRAMMA GARE</w:t>
      </w:r>
    </w:p>
    <w:p w14:paraId="2121AE42" w14:textId="77777777" w:rsidR="006249C0" w:rsidRPr="00CE58E2" w:rsidRDefault="006249C0" w:rsidP="006249C0">
      <w:pPr>
        <w:pStyle w:val="breakline"/>
        <w:rPr>
          <w:color w:val="002060"/>
        </w:rPr>
      </w:pPr>
    </w:p>
    <w:p w14:paraId="2426E61B" w14:textId="77777777" w:rsidR="006249C0" w:rsidRPr="00CE58E2" w:rsidRDefault="006249C0" w:rsidP="006249C0">
      <w:pPr>
        <w:pStyle w:val="sottotitolocampionato10"/>
        <w:rPr>
          <w:color w:val="002060"/>
        </w:rPr>
      </w:pPr>
      <w:r w:rsidRPr="00CE58E2">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5"/>
        <w:gridCol w:w="385"/>
        <w:gridCol w:w="898"/>
        <w:gridCol w:w="1198"/>
        <w:gridCol w:w="1554"/>
        <w:gridCol w:w="1544"/>
      </w:tblGrid>
      <w:tr w:rsidR="006249C0" w:rsidRPr="00CE58E2" w14:paraId="30832DDD" w14:textId="77777777" w:rsidTr="00BB279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66245" w14:textId="77777777" w:rsidR="006249C0" w:rsidRPr="00CE58E2" w:rsidRDefault="006249C0" w:rsidP="00BB2792">
            <w:pPr>
              <w:pStyle w:val="headertabella0"/>
              <w:rPr>
                <w:color w:val="002060"/>
              </w:rPr>
            </w:pPr>
            <w:r w:rsidRPr="00CE58E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0496FB" w14:textId="77777777" w:rsidR="006249C0" w:rsidRPr="00CE58E2" w:rsidRDefault="006249C0" w:rsidP="00BB2792">
            <w:pPr>
              <w:pStyle w:val="headertabella0"/>
              <w:rPr>
                <w:color w:val="002060"/>
              </w:rPr>
            </w:pPr>
            <w:r w:rsidRPr="00CE58E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0F193" w14:textId="77777777" w:rsidR="006249C0" w:rsidRPr="00CE58E2" w:rsidRDefault="006249C0" w:rsidP="00BB2792">
            <w:pPr>
              <w:pStyle w:val="headertabella0"/>
              <w:rPr>
                <w:color w:val="002060"/>
              </w:rPr>
            </w:pPr>
            <w:r w:rsidRPr="00CE58E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07ECE" w14:textId="77777777" w:rsidR="006249C0" w:rsidRPr="00CE58E2" w:rsidRDefault="006249C0" w:rsidP="00BB2792">
            <w:pPr>
              <w:pStyle w:val="headertabella0"/>
              <w:rPr>
                <w:color w:val="002060"/>
              </w:rPr>
            </w:pPr>
            <w:r w:rsidRPr="00CE58E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D559C" w14:textId="77777777" w:rsidR="006249C0" w:rsidRPr="00CE58E2" w:rsidRDefault="006249C0" w:rsidP="00BB2792">
            <w:pPr>
              <w:pStyle w:val="headertabella0"/>
              <w:rPr>
                <w:color w:val="002060"/>
              </w:rPr>
            </w:pPr>
            <w:r w:rsidRPr="00CE58E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A4B65" w14:textId="77777777" w:rsidR="006249C0" w:rsidRPr="00CE58E2" w:rsidRDefault="006249C0" w:rsidP="00BB2792">
            <w:pPr>
              <w:pStyle w:val="headertabella0"/>
              <w:rPr>
                <w:color w:val="002060"/>
              </w:rPr>
            </w:pPr>
            <w:proofErr w:type="spellStart"/>
            <w:r w:rsidRPr="00CE58E2">
              <w:rPr>
                <w:color w:val="002060"/>
              </w:rPr>
              <w:t>Localita'</w:t>
            </w:r>
            <w:proofErr w:type="spellEnd"/>
            <w:r w:rsidRPr="00CE58E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B0FA0" w14:textId="77777777" w:rsidR="006249C0" w:rsidRPr="00CE58E2" w:rsidRDefault="006249C0" w:rsidP="00BB2792">
            <w:pPr>
              <w:pStyle w:val="headertabella0"/>
              <w:rPr>
                <w:color w:val="002060"/>
              </w:rPr>
            </w:pPr>
            <w:r w:rsidRPr="00CE58E2">
              <w:rPr>
                <w:color w:val="002060"/>
              </w:rPr>
              <w:t>Indirizzo Impianto</w:t>
            </w:r>
          </w:p>
        </w:tc>
      </w:tr>
      <w:tr w:rsidR="006249C0" w:rsidRPr="00CE58E2" w14:paraId="67C9177D" w14:textId="77777777" w:rsidTr="00BB279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834EBA" w14:textId="77777777" w:rsidR="006249C0" w:rsidRPr="00CE58E2" w:rsidRDefault="006249C0" w:rsidP="00BB2792">
            <w:pPr>
              <w:pStyle w:val="rowtabella0"/>
              <w:rPr>
                <w:color w:val="002060"/>
              </w:rPr>
            </w:pPr>
            <w:r w:rsidRPr="00CE58E2">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700E6F" w14:textId="77777777" w:rsidR="006249C0" w:rsidRPr="00CE58E2" w:rsidRDefault="006249C0" w:rsidP="00BB2792">
            <w:pPr>
              <w:pStyle w:val="rowtabella0"/>
              <w:rPr>
                <w:color w:val="002060"/>
              </w:rPr>
            </w:pPr>
            <w:r w:rsidRPr="00CE58E2">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E6A280" w14:textId="77777777" w:rsidR="006249C0" w:rsidRPr="00CE58E2" w:rsidRDefault="006249C0" w:rsidP="00BB2792">
            <w:pPr>
              <w:pStyle w:val="rowtabella0"/>
              <w:jc w:val="center"/>
              <w:rPr>
                <w:color w:val="002060"/>
              </w:rPr>
            </w:pPr>
            <w:r w:rsidRPr="00CE58E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F4CABC" w14:textId="77777777" w:rsidR="006249C0" w:rsidRPr="00CE58E2" w:rsidRDefault="006249C0" w:rsidP="00BB2792">
            <w:pPr>
              <w:pStyle w:val="rowtabella0"/>
              <w:rPr>
                <w:color w:val="002060"/>
              </w:rPr>
            </w:pPr>
            <w:r w:rsidRPr="00CE58E2">
              <w:rPr>
                <w:color w:val="002060"/>
              </w:rPr>
              <w:t>11/04/2026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127E03" w14:textId="77777777" w:rsidR="006249C0" w:rsidRPr="00CE58E2" w:rsidRDefault="006249C0" w:rsidP="00BB2792">
            <w:pPr>
              <w:pStyle w:val="rowtabella0"/>
              <w:rPr>
                <w:color w:val="002060"/>
              </w:rPr>
            </w:pPr>
            <w:r w:rsidRPr="00CE58E2">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7932A0" w14:textId="77777777" w:rsidR="006249C0" w:rsidRPr="00CE58E2" w:rsidRDefault="006249C0" w:rsidP="00BB2792">
            <w:pPr>
              <w:pStyle w:val="rowtabella0"/>
              <w:rPr>
                <w:color w:val="002060"/>
              </w:rPr>
            </w:pPr>
            <w:r w:rsidRPr="00CE58E2">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97EF6E" w14:textId="77777777" w:rsidR="006249C0" w:rsidRPr="00CE58E2" w:rsidRDefault="006249C0" w:rsidP="00BB2792">
            <w:pPr>
              <w:pStyle w:val="rowtabella0"/>
              <w:rPr>
                <w:color w:val="002060"/>
              </w:rPr>
            </w:pPr>
            <w:r w:rsidRPr="00CE58E2">
              <w:rPr>
                <w:color w:val="002060"/>
              </w:rPr>
              <w:t>VIA ROSSINI</w:t>
            </w:r>
          </w:p>
        </w:tc>
      </w:tr>
      <w:tr w:rsidR="006249C0" w:rsidRPr="00CE58E2" w14:paraId="746C0A0C" w14:textId="77777777" w:rsidTr="00BB279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971005" w14:textId="77777777" w:rsidR="006249C0" w:rsidRPr="00CE58E2" w:rsidRDefault="006249C0" w:rsidP="00BB2792">
            <w:pPr>
              <w:pStyle w:val="rowtabella0"/>
              <w:rPr>
                <w:color w:val="002060"/>
              </w:rPr>
            </w:pPr>
            <w:r w:rsidRPr="00CE58E2">
              <w:rPr>
                <w:color w:val="002060"/>
              </w:rPr>
              <w:t>ACSS MONDOLFO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4E6216" w14:textId="77777777" w:rsidR="006249C0" w:rsidRPr="00CE58E2" w:rsidRDefault="006249C0" w:rsidP="00BB2792">
            <w:pPr>
              <w:pStyle w:val="rowtabella0"/>
              <w:rPr>
                <w:color w:val="002060"/>
              </w:rPr>
            </w:pPr>
            <w:r w:rsidRPr="00CE58E2">
              <w:rPr>
                <w:color w:val="002060"/>
              </w:rPr>
              <w:t>CHIARAVALLE FUTSAL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15D0C4" w14:textId="77777777" w:rsidR="006249C0" w:rsidRPr="00CE58E2" w:rsidRDefault="006249C0" w:rsidP="00BB2792">
            <w:pPr>
              <w:pStyle w:val="rowtabella0"/>
              <w:jc w:val="center"/>
              <w:rPr>
                <w:color w:val="002060"/>
              </w:rPr>
            </w:pPr>
            <w:r w:rsidRPr="00CE58E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F6C2D4" w14:textId="77777777" w:rsidR="006249C0" w:rsidRPr="00CE58E2" w:rsidRDefault="006249C0" w:rsidP="00BB2792">
            <w:pPr>
              <w:pStyle w:val="rowtabella0"/>
              <w:rPr>
                <w:color w:val="002060"/>
              </w:rPr>
            </w:pPr>
            <w:r w:rsidRPr="00CE58E2">
              <w:rPr>
                <w:color w:val="002060"/>
              </w:rPr>
              <w:t>11/04/2026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9CE767" w14:textId="77777777" w:rsidR="006249C0" w:rsidRPr="00CE58E2" w:rsidRDefault="006249C0" w:rsidP="00BB2792">
            <w:pPr>
              <w:pStyle w:val="rowtabella0"/>
              <w:rPr>
                <w:color w:val="002060"/>
              </w:rPr>
            </w:pPr>
            <w:r w:rsidRPr="00CE58E2">
              <w:rPr>
                <w:color w:val="002060"/>
              </w:rPr>
              <w:t xml:space="preserve">5429 PAL.COM. </w:t>
            </w:r>
            <w:proofErr w:type="gramStart"/>
            <w:r w:rsidRPr="00CE58E2">
              <w:rPr>
                <w:color w:val="002060"/>
              </w:rPr>
              <w:t>S.MICHELE</w:t>
            </w:r>
            <w:proofErr w:type="gramEnd"/>
            <w:r w:rsidRPr="00CE58E2">
              <w:rPr>
                <w:color w:val="002060"/>
              </w:rPr>
              <w:t xml:space="preserv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663096" w14:textId="77777777" w:rsidR="006249C0" w:rsidRPr="00CE58E2" w:rsidRDefault="006249C0" w:rsidP="00BB2792">
            <w:pPr>
              <w:pStyle w:val="rowtabella0"/>
              <w:rPr>
                <w:color w:val="002060"/>
              </w:rPr>
            </w:pPr>
            <w:r w:rsidRPr="00CE58E2">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62BFFC" w14:textId="77777777" w:rsidR="006249C0" w:rsidRPr="00CE58E2" w:rsidRDefault="006249C0" w:rsidP="00BB2792">
            <w:pPr>
              <w:pStyle w:val="rowtabella0"/>
              <w:rPr>
                <w:color w:val="002060"/>
              </w:rPr>
            </w:pPr>
            <w:r w:rsidRPr="00CE58E2">
              <w:rPr>
                <w:color w:val="002060"/>
              </w:rPr>
              <w:t>VIA LORETO</w:t>
            </w:r>
          </w:p>
        </w:tc>
      </w:tr>
    </w:tbl>
    <w:p w14:paraId="6FCA76F3" w14:textId="77777777" w:rsidR="006249C0" w:rsidRPr="00CE58E2" w:rsidRDefault="006249C0" w:rsidP="006249C0">
      <w:pPr>
        <w:pStyle w:val="breakline"/>
        <w:rPr>
          <w:rFonts w:eastAsiaTheme="minorEastAsia"/>
          <w:color w:val="002060"/>
        </w:rPr>
      </w:pPr>
    </w:p>
    <w:p w14:paraId="45424D93" w14:textId="77777777" w:rsidR="006249C0" w:rsidRPr="00CE58E2" w:rsidRDefault="006249C0" w:rsidP="006249C0">
      <w:pPr>
        <w:pStyle w:val="titolocampionato0"/>
        <w:shd w:val="clear" w:color="auto" w:fill="CCCCCC"/>
        <w:spacing w:before="80" w:after="40"/>
        <w:rPr>
          <w:color w:val="002060"/>
        </w:rPr>
      </w:pPr>
      <w:r w:rsidRPr="00CE58E2">
        <w:rPr>
          <w:color w:val="002060"/>
        </w:rPr>
        <w:t>UNDER 17 C5 REGIONALI MASCHILI</w:t>
      </w:r>
    </w:p>
    <w:p w14:paraId="1BA6DFA4" w14:textId="77777777" w:rsidR="006249C0" w:rsidRPr="0038215C" w:rsidRDefault="006249C0" w:rsidP="006249C0">
      <w:pPr>
        <w:pStyle w:val="TITOLOPRINC"/>
        <w:spacing w:before="0" w:beforeAutospacing="0" w:after="0" w:afterAutospacing="0"/>
        <w:rPr>
          <w:color w:val="002060"/>
        </w:rPr>
      </w:pPr>
      <w:r>
        <w:rPr>
          <w:color w:val="002060"/>
        </w:rPr>
        <w:t>FASE FINALE</w:t>
      </w:r>
    </w:p>
    <w:p w14:paraId="6BDE44E2" w14:textId="77777777" w:rsidR="006249C0" w:rsidRDefault="006249C0" w:rsidP="006249C0">
      <w:pPr>
        <w:pStyle w:val="Corpodeltesto21"/>
        <w:rPr>
          <w:rFonts w:ascii="Arial" w:hAnsi="Arial" w:cs="Arial"/>
          <w:b/>
          <w:bCs/>
          <w:color w:val="002060"/>
          <w:sz w:val="22"/>
        </w:rPr>
      </w:pPr>
    </w:p>
    <w:p w14:paraId="490575AE" w14:textId="77777777" w:rsidR="006249C0" w:rsidRPr="00E762DC" w:rsidRDefault="006249C0" w:rsidP="006249C0">
      <w:pPr>
        <w:pStyle w:val="LndNormale1"/>
        <w:rPr>
          <w:rFonts w:cs="Arial"/>
          <w:color w:val="002060"/>
        </w:rPr>
      </w:pPr>
      <w:r>
        <w:rPr>
          <w:b/>
          <w:i/>
          <w:color w:val="002060"/>
        </w:rPr>
        <w:t>Ottavi</w:t>
      </w:r>
      <w:r w:rsidRPr="00E762DC">
        <w:rPr>
          <w:b/>
          <w:i/>
          <w:color w:val="002060"/>
        </w:rPr>
        <w:t xml:space="preserve"> di Finale </w:t>
      </w:r>
    </w:p>
    <w:p w14:paraId="71807D7C" w14:textId="77777777" w:rsidR="006249C0" w:rsidRPr="00E762DC" w:rsidRDefault="006249C0" w:rsidP="006249C0">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5</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sidRPr="000B09D4">
        <w:rPr>
          <w:rFonts w:ascii="Arial" w:hAnsi="Arial" w:cs="Arial"/>
          <w:color w:val="002060"/>
          <w:sz w:val="21"/>
          <w:szCs w:val="21"/>
        </w:rPr>
        <w:t>seconda miglior seconda class. gironi “Silver”</w:t>
      </w:r>
      <w:r>
        <w:rPr>
          <w:rFonts w:ascii="Arial" w:hAnsi="Arial" w:cs="Arial"/>
          <w:color w:val="002060"/>
          <w:sz w:val="21"/>
          <w:szCs w:val="21"/>
        </w:rPr>
        <w:tab/>
      </w:r>
      <w:r>
        <w:rPr>
          <w:rFonts w:ascii="Arial" w:hAnsi="Arial" w:cs="Arial"/>
          <w:color w:val="002060"/>
          <w:sz w:val="22"/>
        </w:rPr>
        <w:t>= A</w:t>
      </w:r>
    </w:p>
    <w:p w14:paraId="695ADFC0" w14:textId="77777777" w:rsidR="006249C0" w:rsidRPr="00FA70A6" w:rsidRDefault="006249C0" w:rsidP="006249C0">
      <w:pPr>
        <w:pStyle w:val="Corpodeltesto21"/>
        <w:rPr>
          <w:rFonts w:ascii="Arial" w:hAnsi="Arial" w:cs="Arial"/>
          <w:b/>
          <w:bCs/>
          <w:color w:val="002060"/>
          <w:sz w:val="22"/>
        </w:rPr>
      </w:pPr>
      <w:r w:rsidRPr="00FA70A6">
        <w:rPr>
          <w:rFonts w:ascii="Arial" w:hAnsi="Arial" w:cs="Arial"/>
          <w:b/>
          <w:bCs/>
          <w:color w:val="002060"/>
          <w:sz w:val="22"/>
        </w:rPr>
        <w:t xml:space="preserve">FUTSAL VIRE GEOSISTEM ASD – </w:t>
      </w:r>
      <w:proofErr w:type="gramStart"/>
      <w:r w:rsidRPr="00FA70A6">
        <w:rPr>
          <w:rFonts w:ascii="Arial" w:hAnsi="Arial" w:cs="Arial"/>
          <w:b/>
          <w:bCs/>
          <w:color w:val="002060"/>
          <w:sz w:val="22"/>
        </w:rPr>
        <w:t>U.MANDOLESI</w:t>
      </w:r>
      <w:proofErr w:type="gramEnd"/>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5-0</w:t>
      </w:r>
    </w:p>
    <w:p w14:paraId="5E46C38E" w14:textId="77777777" w:rsidR="006249C0" w:rsidRDefault="006249C0" w:rsidP="006249C0">
      <w:pPr>
        <w:pStyle w:val="Corpodeltesto21"/>
        <w:rPr>
          <w:rFonts w:ascii="Arial" w:hAnsi="Arial" w:cs="Arial"/>
          <w:color w:val="002060"/>
          <w:sz w:val="22"/>
        </w:rPr>
      </w:pPr>
    </w:p>
    <w:p w14:paraId="5BC9139F" w14:textId="77777777" w:rsidR="006249C0" w:rsidRDefault="006249C0" w:rsidP="006249C0">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6</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sidRPr="000B09D4">
        <w:rPr>
          <w:rFonts w:ascii="Arial" w:hAnsi="Arial" w:cs="Arial"/>
          <w:color w:val="002060"/>
          <w:sz w:val="22"/>
          <w:szCs w:val="22"/>
        </w:rPr>
        <w:t>miglior seconda class. gironi “Silver”</w:t>
      </w:r>
      <w:r>
        <w:rPr>
          <w:rFonts w:ascii="Arial" w:hAnsi="Arial" w:cs="Arial"/>
          <w:color w:val="002060"/>
          <w:sz w:val="22"/>
        </w:rPr>
        <w:t xml:space="preserve"> </w:t>
      </w:r>
      <w:r>
        <w:rPr>
          <w:rFonts w:ascii="Arial" w:hAnsi="Arial" w:cs="Arial"/>
          <w:color w:val="002060"/>
          <w:sz w:val="22"/>
        </w:rPr>
        <w:tab/>
        <w:t>= B</w:t>
      </w:r>
    </w:p>
    <w:p w14:paraId="4C02B053" w14:textId="77777777" w:rsidR="006249C0" w:rsidRPr="00FA70A6" w:rsidRDefault="006249C0" w:rsidP="006249C0">
      <w:pPr>
        <w:pStyle w:val="Corpodeltesto21"/>
        <w:rPr>
          <w:rFonts w:ascii="Arial" w:hAnsi="Arial" w:cs="Arial"/>
          <w:b/>
          <w:bCs/>
          <w:color w:val="002060"/>
          <w:sz w:val="22"/>
        </w:rPr>
      </w:pPr>
      <w:r w:rsidRPr="00FA70A6">
        <w:rPr>
          <w:rFonts w:ascii="Arial" w:hAnsi="Arial" w:cs="Arial"/>
          <w:b/>
          <w:bCs/>
          <w:color w:val="002060"/>
          <w:sz w:val="22"/>
        </w:rPr>
        <w:t>RECANATI CALCIO A 5 – ETA BETA F.C. FANO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3-1</w:t>
      </w:r>
    </w:p>
    <w:p w14:paraId="1E3339C5" w14:textId="77777777" w:rsidR="006249C0" w:rsidRDefault="006249C0" w:rsidP="006249C0">
      <w:pPr>
        <w:pStyle w:val="Corpodeltesto21"/>
        <w:rPr>
          <w:rFonts w:ascii="Arial" w:hAnsi="Arial" w:cs="Arial"/>
          <w:color w:val="002060"/>
          <w:sz w:val="22"/>
        </w:rPr>
      </w:pPr>
    </w:p>
    <w:p w14:paraId="2E3BF756" w14:textId="77777777" w:rsidR="006249C0" w:rsidRPr="00E762DC" w:rsidRDefault="006249C0" w:rsidP="006249C0">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miglior prima classifica gironi</w:t>
      </w:r>
      <w:r w:rsidRPr="00E762DC">
        <w:rPr>
          <w:rFonts w:ascii="Arial" w:hAnsi="Arial" w:cs="Arial"/>
          <w:color w:val="002060"/>
          <w:sz w:val="22"/>
        </w:rPr>
        <w:t xml:space="preserve"> </w:t>
      </w:r>
      <w:r>
        <w:rPr>
          <w:rFonts w:ascii="Arial" w:hAnsi="Arial" w:cs="Arial"/>
          <w:color w:val="002060"/>
          <w:sz w:val="22"/>
        </w:rPr>
        <w:t>“Silver”</w:t>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peggior prima class. gironi “Silver”</w:t>
      </w:r>
      <w:r>
        <w:rPr>
          <w:rFonts w:ascii="Arial" w:hAnsi="Arial" w:cs="Arial"/>
          <w:color w:val="002060"/>
          <w:sz w:val="22"/>
        </w:rPr>
        <w:tab/>
      </w:r>
      <w:r>
        <w:rPr>
          <w:rFonts w:ascii="Arial" w:hAnsi="Arial" w:cs="Arial"/>
          <w:color w:val="002060"/>
          <w:sz w:val="22"/>
        </w:rPr>
        <w:tab/>
        <w:t>= C</w:t>
      </w:r>
    </w:p>
    <w:p w14:paraId="4D8C5DA2" w14:textId="77777777" w:rsidR="006249C0" w:rsidRPr="00FA70A6" w:rsidRDefault="006249C0" w:rsidP="006249C0">
      <w:pPr>
        <w:pStyle w:val="Corpodeltesto21"/>
        <w:rPr>
          <w:rFonts w:ascii="Arial" w:hAnsi="Arial" w:cs="Arial"/>
          <w:b/>
          <w:bCs/>
          <w:color w:val="002060"/>
          <w:sz w:val="22"/>
        </w:rPr>
      </w:pPr>
      <w:r w:rsidRPr="00FA70A6">
        <w:rPr>
          <w:rFonts w:ascii="Arial" w:hAnsi="Arial" w:cs="Arial"/>
          <w:b/>
          <w:bCs/>
          <w:color w:val="002060"/>
          <w:sz w:val="22"/>
        </w:rPr>
        <w:t>CALCIO A 5 CORINALDO – C.U.S. MACERATA CALCIO A5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0-5</w:t>
      </w:r>
    </w:p>
    <w:p w14:paraId="1CF0DCF5" w14:textId="77777777" w:rsidR="006249C0" w:rsidRDefault="006249C0" w:rsidP="006249C0">
      <w:pPr>
        <w:pStyle w:val="Corpodeltesto21"/>
        <w:rPr>
          <w:rFonts w:ascii="Arial" w:hAnsi="Arial" w:cs="Arial"/>
          <w:color w:val="002060"/>
          <w:sz w:val="22"/>
        </w:rPr>
      </w:pPr>
    </w:p>
    <w:p w14:paraId="5F5952F5" w14:textId="77777777" w:rsidR="006249C0" w:rsidRDefault="006249C0" w:rsidP="006249C0">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 xml:space="preserve">seconda miglior prima class. gironi “Silver” </w:t>
      </w:r>
      <w:r w:rsidRPr="00E762DC">
        <w:rPr>
          <w:rFonts w:ascii="Arial" w:hAnsi="Arial" w:cs="Arial"/>
          <w:color w:val="002060"/>
          <w:sz w:val="22"/>
        </w:rPr>
        <w:t xml:space="preserve">- </w:t>
      </w:r>
      <w:r w:rsidRPr="00E762DC">
        <w:rPr>
          <w:rFonts w:ascii="Arial" w:hAnsi="Arial" w:cs="Arial"/>
          <w:color w:val="002060"/>
          <w:sz w:val="22"/>
        </w:rPr>
        <w:tab/>
      </w:r>
      <w:r>
        <w:rPr>
          <w:rFonts w:ascii="Arial" w:hAnsi="Arial" w:cs="Arial"/>
          <w:color w:val="002060"/>
          <w:sz w:val="22"/>
        </w:rPr>
        <w:t>terza miglior prima class. gironi “Silver”</w:t>
      </w:r>
      <w:r>
        <w:rPr>
          <w:rFonts w:ascii="Arial" w:hAnsi="Arial" w:cs="Arial"/>
          <w:color w:val="002060"/>
          <w:sz w:val="22"/>
        </w:rPr>
        <w:tab/>
        <w:t xml:space="preserve">= D </w:t>
      </w:r>
    </w:p>
    <w:p w14:paraId="00D06470" w14:textId="77777777" w:rsidR="006249C0" w:rsidRPr="00FA70A6" w:rsidRDefault="006249C0" w:rsidP="006249C0">
      <w:pPr>
        <w:pStyle w:val="Corpodeltesto21"/>
        <w:rPr>
          <w:rFonts w:ascii="Arial" w:hAnsi="Arial" w:cs="Arial"/>
          <w:b/>
          <w:bCs/>
          <w:color w:val="002060"/>
          <w:sz w:val="22"/>
        </w:rPr>
      </w:pPr>
      <w:r w:rsidRPr="00FA70A6">
        <w:rPr>
          <w:rFonts w:ascii="Arial" w:hAnsi="Arial" w:cs="Arial"/>
          <w:b/>
          <w:bCs/>
          <w:color w:val="002060"/>
          <w:sz w:val="22"/>
        </w:rPr>
        <w:t>ITALSERVICE C5 – POLISPORTIVA RIPATRANSONE</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2-1</w:t>
      </w:r>
    </w:p>
    <w:p w14:paraId="55A9D196" w14:textId="77777777" w:rsidR="006249C0" w:rsidRPr="001E6A72" w:rsidRDefault="006249C0" w:rsidP="006249C0">
      <w:pPr>
        <w:pStyle w:val="Corpodeltesto21"/>
        <w:rPr>
          <w:rFonts w:ascii="Arial" w:hAnsi="Arial" w:cs="Arial"/>
          <w:color w:val="002060"/>
          <w:sz w:val="22"/>
        </w:rPr>
      </w:pPr>
    </w:p>
    <w:p w14:paraId="6EDA4A79" w14:textId="77777777" w:rsidR="006249C0" w:rsidRPr="004F0082" w:rsidRDefault="006249C0" w:rsidP="006249C0">
      <w:pPr>
        <w:pStyle w:val="LndNormale1"/>
        <w:rPr>
          <w:b/>
          <w:i/>
          <w:color w:val="002060"/>
        </w:rPr>
      </w:pPr>
      <w:r w:rsidRPr="004F0082">
        <w:rPr>
          <w:b/>
          <w:i/>
          <w:color w:val="002060"/>
        </w:rPr>
        <w:t xml:space="preserve">Quarti di Finale (gara unica </w:t>
      </w:r>
      <w:r>
        <w:rPr>
          <w:b/>
          <w:i/>
          <w:color w:val="002060"/>
        </w:rPr>
        <w:t>11</w:t>
      </w:r>
      <w:r w:rsidRPr="004F0082">
        <w:rPr>
          <w:b/>
          <w:i/>
          <w:color w:val="002060"/>
        </w:rPr>
        <w:t>/0</w:t>
      </w:r>
      <w:r>
        <w:rPr>
          <w:b/>
          <w:i/>
          <w:color w:val="002060"/>
        </w:rPr>
        <w:t>4</w:t>
      </w:r>
      <w:r w:rsidRPr="004F0082">
        <w:rPr>
          <w:b/>
          <w:i/>
          <w:color w:val="002060"/>
        </w:rPr>
        <w:t>/2025)</w:t>
      </w:r>
    </w:p>
    <w:p w14:paraId="4767E73D" w14:textId="77777777" w:rsidR="006249C0" w:rsidRPr="004F0082" w:rsidRDefault="006249C0" w:rsidP="006249C0">
      <w:pPr>
        <w:pStyle w:val="Corpodeltesto21"/>
        <w:rPr>
          <w:rFonts w:ascii="Arial" w:hAnsi="Arial" w:cs="Arial"/>
          <w:color w:val="002060"/>
          <w:sz w:val="22"/>
        </w:rPr>
      </w:pPr>
      <w:r w:rsidRPr="004F0082">
        <w:rPr>
          <w:rFonts w:ascii="Arial" w:hAnsi="Arial" w:cs="Arial"/>
          <w:color w:val="002060"/>
          <w:sz w:val="22"/>
        </w:rPr>
        <w:t xml:space="preserve">Le </w:t>
      </w:r>
      <w:r>
        <w:rPr>
          <w:rFonts w:ascii="Arial" w:hAnsi="Arial" w:cs="Arial"/>
          <w:color w:val="002060"/>
          <w:sz w:val="22"/>
        </w:rPr>
        <w:t>4</w:t>
      </w:r>
      <w:r w:rsidRPr="004F0082">
        <w:rPr>
          <w:rFonts w:ascii="Arial" w:hAnsi="Arial" w:cs="Arial"/>
          <w:color w:val="002060"/>
          <w:sz w:val="22"/>
        </w:rPr>
        <w:t xml:space="preserve"> squadre qualificate del girone “Gold”</w:t>
      </w:r>
      <w:r>
        <w:rPr>
          <w:rFonts w:ascii="Arial" w:hAnsi="Arial" w:cs="Arial"/>
          <w:color w:val="002060"/>
          <w:sz w:val="22"/>
        </w:rPr>
        <w:t xml:space="preserve"> (1^, 2^, 3^ e 4^ classificata)</w:t>
      </w:r>
      <w:r w:rsidRPr="004F0082">
        <w:rPr>
          <w:rFonts w:ascii="Arial" w:hAnsi="Arial" w:cs="Arial"/>
          <w:color w:val="002060"/>
          <w:sz w:val="22"/>
        </w:rPr>
        <w:t xml:space="preserve"> e le </w:t>
      </w:r>
      <w:r>
        <w:rPr>
          <w:rFonts w:ascii="Arial" w:hAnsi="Arial" w:cs="Arial"/>
          <w:color w:val="002060"/>
          <w:sz w:val="22"/>
        </w:rPr>
        <w:t>4</w:t>
      </w:r>
      <w:r w:rsidRPr="004F0082">
        <w:rPr>
          <w:rFonts w:ascii="Arial" w:hAnsi="Arial" w:cs="Arial"/>
          <w:color w:val="002060"/>
          <w:sz w:val="22"/>
        </w:rPr>
        <w:t xml:space="preserve"> squadre qualificate dagli Ottavi di Finale disputeranno i Quarti di Finale in gara unica come segue</w:t>
      </w:r>
      <w:r>
        <w:rPr>
          <w:rFonts w:ascii="Arial" w:hAnsi="Arial" w:cs="Arial"/>
          <w:color w:val="002060"/>
          <w:sz w:val="22"/>
        </w:rPr>
        <w:t xml:space="preserve"> </w:t>
      </w:r>
      <w:r w:rsidRPr="00740FA2">
        <w:rPr>
          <w:rFonts w:ascii="Arial" w:hAnsi="Arial" w:cs="Arial"/>
          <w:color w:val="002060"/>
          <w:sz w:val="22"/>
          <w:u w:val="single"/>
        </w:rPr>
        <w:t>in casa della squadra meglio classificata</w:t>
      </w:r>
      <w:r>
        <w:rPr>
          <w:rFonts w:ascii="Arial" w:hAnsi="Arial" w:cs="Arial"/>
          <w:color w:val="002060"/>
          <w:sz w:val="22"/>
        </w:rPr>
        <w:t xml:space="preserve"> al termine della seconda fase (precedenza del girone “Gold” sui “Silver”)</w:t>
      </w:r>
      <w:r w:rsidRPr="004F0082">
        <w:rPr>
          <w:rFonts w:ascii="Arial" w:hAnsi="Arial" w:cs="Arial"/>
          <w:color w:val="002060"/>
          <w:sz w:val="22"/>
        </w:rPr>
        <w:t>:</w:t>
      </w:r>
    </w:p>
    <w:p w14:paraId="781EDC8F" w14:textId="77777777" w:rsidR="006249C0" w:rsidRPr="004F0082" w:rsidRDefault="006249C0" w:rsidP="006249C0">
      <w:pPr>
        <w:pStyle w:val="Corpodeltesto21"/>
        <w:rPr>
          <w:rFonts w:ascii="Arial" w:hAnsi="Arial" w:cs="Arial"/>
          <w:color w:val="002060"/>
          <w:sz w:val="22"/>
        </w:rPr>
      </w:pPr>
    </w:p>
    <w:p w14:paraId="53004C24" w14:textId="77777777" w:rsidR="006249C0" w:rsidRPr="004F0082" w:rsidRDefault="006249C0" w:rsidP="006249C0">
      <w:pPr>
        <w:pStyle w:val="Corpodeltesto21"/>
        <w:rPr>
          <w:rFonts w:ascii="Arial" w:hAnsi="Arial" w:cs="Arial"/>
          <w:color w:val="002060"/>
          <w:sz w:val="22"/>
        </w:rPr>
      </w:pPr>
      <w:r w:rsidRPr="004F0082">
        <w:rPr>
          <w:rFonts w:ascii="Arial" w:hAnsi="Arial" w:cs="Arial"/>
          <w:color w:val="002060"/>
          <w:sz w:val="22"/>
        </w:rPr>
        <w:t xml:space="preserve">- 1^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 xml:space="preserve"> </w:t>
      </w:r>
      <w:r w:rsidRPr="004F0082">
        <w:rPr>
          <w:rFonts w:ascii="Arial" w:hAnsi="Arial" w:cs="Arial"/>
          <w:color w:val="002060"/>
          <w:sz w:val="22"/>
        </w:rPr>
        <w:t xml:space="preserve">- </w:t>
      </w:r>
      <w:r w:rsidRPr="004F0082">
        <w:rPr>
          <w:rFonts w:ascii="Arial" w:hAnsi="Arial" w:cs="Arial"/>
          <w:color w:val="002060"/>
          <w:sz w:val="22"/>
        </w:rPr>
        <w:tab/>
        <w:t xml:space="preserve">vincente </w:t>
      </w:r>
      <w:r>
        <w:rPr>
          <w:rFonts w:ascii="Arial" w:hAnsi="Arial" w:cs="Arial"/>
          <w:color w:val="002060"/>
          <w:sz w:val="22"/>
        </w:rPr>
        <w:t>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P</w:t>
      </w:r>
    </w:p>
    <w:p w14:paraId="4D75D406" w14:textId="77777777" w:rsidR="006249C0" w:rsidRPr="00C067EB" w:rsidRDefault="006249C0" w:rsidP="006249C0">
      <w:pPr>
        <w:pStyle w:val="Corpodeltesto21"/>
        <w:rPr>
          <w:rFonts w:ascii="Arial" w:hAnsi="Arial" w:cs="Arial"/>
          <w:b/>
          <w:bCs/>
          <w:color w:val="002060"/>
          <w:sz w:val="22"/>
        </w:rPr>
      </w:pPr>
      <w:r w:rsidRPr="00C067EB">
        <w:rPr>
          <w:rFonts w:ascii="Arial" w:hAnsi="Arial" w:cs="Arial"/>
          <w:b/>
          <w:bCs/>
          <w:color w:val="002060"/>
          <w:sz w:val="22"/>
        </w:rPr>
        <w:t xml:space="preserve">ACSS MONDOLFO C5 – </w:t>
      </w:r>
      <w:r>
        <w:rPr>
          <w:rFonts w:ascii="Arial" w:hAnsi="Arial" w:cs="Arial"/>
          <w:b/>
          <w:bCs/>
          <w:color w:val="002060"/>
          <w:sz w:val="22"/>
        </w:rPr>
        <w:t>ITALSERVICE C5</w:t>
      </w:r>
    </w:p>
    <w:p w14:paraId="3C53C6F1" w14:textId="77777777" w:rsidR="006249C0" w:rsidRDefault="006249C0" w:rsidP="006249C0">
      <w:pPr>
        <w:pStyle w:val="Corpodeltesto21"/>
        <w:rPr>
          <w:rFonts w:ascii="Arial" w:hAnsi="Arial" w:cs="Arial"/>
          <w:color w:val="002060"/>
          <w:sz w:val="22"/>
        </w:rPr>
      </w:pPr>
    </w:p>
    <w:p w14:paraId="7503E071" w14:textId="77777777" w:rsidR="006249C0" w:rsidRPr="004F0082" w:rsidRDefault="006249C0" w:rsidP="006249C0">
      <w:pPr>
        <w:pStyle w:val="Corpodeltesto21"/>
        <w:rPr>
          <w:rFonts w:ascii="Arial" w:hAnsi="Arial" w:cs="Arial"/>
          <w:color w:val="002060"/>
          <w:sz w:val="22"/>
        </w:rPr>
      </w:pPr>
      <w:r w:rsidRPr="004F0082">
        <w:rPr>
          <w:rFonts w:ascii="Arial" w:hAnsi="Arial" w:cs="Arial"/>
          <w:color w:val="002060"/>
          <w:sz w:val="22"/>
        </w:rPr>
        <w:t xml:space="preserve">- 2^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C</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Q</w:t>
      </w:r>
    </w:p>
    <w:p w14:paraId="30C64789" w14:textId="77777777" w:rsidR="006249C0" w:rsidRPr="000F2B04" w:rsidRDefault="006249C0" w:rsidP="006249C0">
      <w:pPr>
        <w:pStyle w:val="Corpodeltesto21"/>
        <w:rPr>
          <w:rFonts w:ascii="Arial" w:hAnsi="Arial" w:cs="Arial"/>
          <w:b/>
          <w:bCs/>
          <w:color w:val="002060"/>
          <w:sz w:val="22"/>
        </w:rPr>
      </w:pPr>
      <w:r w:rsidRPr="000F2B04">
        <w:rPr>
          <w:rFonts w:ascii="Arial" w:hAnsi="Arial" w:cs="Arial"/>
          <w:b/>
          <w:bCs/>
          <w:color w:val="002060"/>
          <w:sz w:val="22"/>
        </w:rPr>
        <w:t>C.U.S. ANCONA – C.U.S. MACERATA CALCI</w:t>
      </w:r>
      <w:r>
        <w:rPr>
          <w:rFonts w:ascii="Arial" w:hAnsi="Arial" w:cs="Arial"/>
          <w:b/>
          <w:bCs/>
          <w:color w:val="002060"/>
          <w:sz w:val="22"/>
        </w:rPr>
        <w:t>O A5</w:t>
      </w:r>
    </w:p>
    <w:p w14:paraId="41B32F9B" w14:textId="77777777" w:rsidR="006249C0" w:rsidRPr="000F2B04" w:rsidRDefault="006249C0" w:rsidP="006249C0">
      <w:pPr>
        <w:pStyle w:val="Corpodeltesto21"/>
        <w:rPr>
          <w:rFonts w:ascii="Arial" w:hAnsi="Arial" w:cs="Arial"/>
          <w:color w:val="002060"/>
          <w:sz w:val="22"/>
        </w:rPr>
      </w:pPr>
    </w:p>
    <w:p w14:paraId="1236292C" w14:textId="77777777" w:rsidR="006249C0" w:rsidRPr="004F0082" w:rsidRDefault="006249C0" w:rsidP="006249C0">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3</w:t>
      </w:r>
      <w:r w:rsidRPr="004F0082">
        <w:rPr>
          <w:rFonts w:ascii="Arial" w:hAnsi="Arial" w:cs="Arial"/>
          <w:color w:val="002060"/>
          <w:sz w:val="22"/>
        </w:rPr>
        <w:t xml:space="preserve">^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 xml:space="preserve"> </w:t>
      </w:r>
      <w:r w:rsidRPr="004F0082">
        <w:rPr>
          <w:rFonts w:ascii="Arial" w:hAnsi="Arial" w:cs="Arial"/>
          <w:color w:val="002060"/>
          <w:sz w:val="22"/>
        </w:rPr>
        <w:t xml:space="preserve">- </w:t>
      </w:r>
      <w:r w:rsidRPr="004F0082">
        <w:rPr>
          <w:rFonts w:ascii="Arial" w:hAnsi="Arial" w:cs="Arial"/>
          <w:color w:val="002060"/>
          <w:sz w:val="22"/>
        </w:rPr>
        <w:tab/>
        <w:t xml:space="preserve">vincente </w:t>
      </w:r>
      <w:r>
        <w:rPr>
          <w:rFonts w:ascii="Arial" w:hAnsi="Arial" w:cs="Arial"/>
          <w:color w:val="002060"/>
          <w:sz w:val="22"/>
        </w:rPr>
        <w:t>B</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R</w:t>
      </w:r>
    </w:p>
    <w:p w14:paraId="42D64AFC" w14:textId="77777777" w:rsidR="006249C0" w:rsidRPr="00C067EB" w:rsidRDefault="006249C0" w:rsidP="006249C0">
      <w:pPr>
        <w:pStyle w:val="Corpodeltesto21"/>
        <w:rPr>
          <w:rFonts w:ascii="Arial" w:hAnsi="Arial" w:cs="Arial"/>
          <w:b/>
          <w:bCs/>
          <w:color w:val="002060"/>
          <w:sz w:val="22"/>
        </w:rPr>
      </w:pPr>
      <w:r w:rsidRPr="00C067EB">
        <w:rPr>
          <w:rFonts w:ascii="Arial" w:hAnsi="Arial" w:cs="Arial"/>
          <w:b/>
          <w:bCs/>
          <w:color w:val="002060"/>
          <w:sz w:val="22"/>
        </w:rPr>
        <w:t xml:space="preserve">REAL SAN GIORGIO – </w:t>
      </w:r>
      <w:r>
        <w:rPr>
          <w:rFonts w:ascii="Arial" w:hAnsi="Arial" w:cs="Arial"/>
          <w:b/>
          <w:bCs/>
          <w:color w:val="002060"/>
          <w:sz w:val="22"/>
        </w:rPr>
        <w:t>RECANATI CALCIO A 5</w:t>
      </w:r>
    </w:p>
    <w:p w14:paraId="320782C2" w14:textId="77777777" w:rsidR="006249C0" w:rsidRDefault="006249C0" w:rsidP="006249C0">
      <w:pPr>
        <w:pStyle w:val="Corpodeltesto21"/>
        <w:rPr>
          <w:rFonts w:ascii="Arial" w:hAnsi="Arial" w:cs="Arial"/>
          <w:color w:val="002060"/>
          <w:sz w:val="22"/>
        </w:rPr>
      </w:pPr>
    </w:p>
    <w:p w14:paraId="653024D1" w14:textId="77777777" w:rsidR="006249C0" w:rsidRPr="004F0082" w:rsidRDefault="006249C0" w:rsidP="006249C0">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4</w:t>
      </w:r>
      <w:r w:rsidRPr="004F0082">
        <w:rPr>
          <w:rFonts w:ascii="Arial" w:hAnsi="Arial" w:cs="Arial"/>
          <w:color w:val="002060"/>
          <w:sz w:val="22"/>
        </w:rPr>
        <w:t xml:space="preserve">^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A</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S</w:t>
      </w:r>
    </w:p>
    <w:p w14:paraId="030145B0" w14:textId="77777777" w:rsidR="006249C0" w:rsidRPr="00C067EB" w:rsidRDefault="006249C0" w:rsidP="006249C0">
      <w:pPr>
        <w:pStyle w:val="Corpodeltesto21"/>
        <w:rPr>
          <w:rFonts w:ascii="Arial" w:hAnsi="Arial" w:cs="Arial"/>
          <w:b/>
          <w:bCs/>
          <w:color w:val="002060"/>
          <w:sz w:val="22"/>
        </w:rPr>
      </w:pPr>
      <w:r w:rsidRPr="00C067EB">
        <w:rPr>
          <w:rFonts w:ascii="Arial" w:hAnsi="Arial" w:cs="Arial"/>
          <w:b/>
          <w:bCs/>
          <w:color w:val="002060"/>
          <w:sz w:val="22"/>
        </w:rPr>
        <w:t xml:space="preserve">BULDOG T.N.T. LUCREZIA – </w:t>
      </w:r>
      <w:r>
        <w:rPr>
          <w:rFonts w:ascii="Arial" w:hAnsi="Arial" w:cs="Arial"/>
          <w:b/>
          <w:bCs/>
          <w:color w:val="002060"/>
          <w:sz w:val="22"/>
        </w:rPr>
        <w:t>FUTSAL VIRE GEOSISTEM ASD</w:t>
      </w:r>
    </w:p>
    <w:p w14:paraId="62DB29A8" w14:textId="77777777" w:rsidR="006249C0" w:rsidRPr="004F0082" w:rsidRDefault="006249C0" w:rsidP="006249C0">
      <w:pPr>
        <w:pStyle w:val="Corpodeltesto21"/>
        <w:rPr>
          <w:rFonts w:ascii="Arial" w:hAnsi="Arial" w:cs="Arial"/>
          <w:color w:val="002060"/>
          <w:sz w:val="22"/>
        </w:rPr>
      </w:pPr>
    </w:p>
    <w:p w14:paraId="0CD9FF22" w14:textId="77777777" w:rsidR="006249C0" w:rsidRPr="004F0082" w:rsidRDefault="006249C0" w:rsidP="006249C0">
      <w:pPr>
        <w:pStyle w:val="Corpodeltesto21"/>
        <w:rPr>
          <w:rFonts w:ascii="Arial" w:hAnsi="Arial" w:cs="Arial"/>
          <w:color w:val="002060"/>
          <w:sz w:val="22"/>
        </w:rPr>
      </w:pPr>
      <w:r w:rsidRPr="004F0082">
        <w:rPr>
          <w:rFonts w:ascii="Arial" w:hAnsi="Arial" w:cs="Arial"/>
          <w:color w:val="002060"/>
          <w:sz w:val="22"/>
        </w:rPr>
        <w:t xml:space="preserve">Al termine dei tempi regolamentari, in caso di parità, si disputeranno due tempi supplementari di </w:t>
      </w:r>
      <w:proofErr w:type="gramStart"/>
      <w:r w:rsidRPr="004F0082">
        <w:rPr>
          <w:rFonts w:ascii="Arial" w:hAnsi="Arial" w:cs="Arial"/>
          <w:color w:val="002060"/>
          <w:sz w:val="22"/>
        </w:rPr>
        <w:t>5</w:t>
      </w:r>
      <w:proofErr w:type="gramEnd"/>
      <w:r w:rsidRPr="004F0082">
        <w:rPr>
          <w:rFonts w:ascii="Arial" w:hAnsi="Arial" w:cs="Arial"/>
          <w:color w:val="002060"/>
          <w:sz w:val="22"/>
        </w:rPr>
        <w:t xml:space="preserve"> minuti ciascuno.</w:t>
      </w:r>
    </w:p>
    <w:p w14:paraId="221D7174" w14:textId="77777777" w:rsidR="006249C0" w:rsidRPr="004F0082" w:rsidRDefault="006249C0" w:rsidP="006249C0">
      <w:pPr>
        <w:pStyle w:val="Corpodeltesto21"/>
        <w:rPr>
          <w:rFonts w:ascii="Arial" w:hAnsi="Arial" w:cs="Arial"/>
          <w:color w:val="002060"/>
          <w:sz w:val="22"/>
        </w:rPr>
      </w:pPr>
      <w:r w:rsidRPr="004F0082">
        <w:rPr>
          <w:rFonts w:ascii="Arial" w:hAnsi="Arial" w:cs="Arial"/>
          <w:color w:val="002060"/>
          <w:sz w:val="22"/>
        </w:rPr>
        <w:lastRenderedPageBreak/>
        <w:t>Se anche al termine dei tempi supplementari si verificasse la situazione di parità si qualificherà al turno successivo la squadra di casa.</w:t>
      </w:r>
    </w:p>
    <w:p w14:paraId="5E962829" w14:textId="77777777" w:rsidR="006249C0" w:rsidRPr="00FA4D1D" w:rsidRDefault="006249C0" w:rsidP="006249C0">
      <w:pPr>
        <w:pStyle w:val="Corpodeltesto21"/>
        <w:rPr>
          <w:color w:val="002060"/>
          <w:szCs w:val="22"/>
          <w:highlight w:val="yellow"/>
        </w:rPr>
      </w:pPr>
    </w:p>
    <w:p w14:paraId="418F8F80" w14:textId="77777777" w:rsidR="006249C0" w:rsidRPr="00E762DC" w:rsidRDefault="006249C0" w:rsidP="006249C0">
      <w:pPr>
        <w:pStyle w:val="LndNormale1"/>
        <w:rPr>
          <w:b/>
          <w:i/>
          <w:color w:val="002060"/>
        </w:rPr>
      </w:pPr>
      <w:r>
        <w:rPr>
          <w:b/>
          <w:i/>
          <w:color w:val="002060"/>
        </w:rPr>
        <w:t>Semifinali (gara unica 18/04/2026)</w:t>
      </w:r>
    </w:p>
    <w:p w14:paraId="3B80FCD7" w14:textId="77777777" w:rsidR="006249C0" w:rsidRPr="0033664C" w:rsidRDefault="006249C0" w:rsidP="006249C0">
      <w:pPr>
        <w:pStyle w:val="Corpodeltesto21"/>
        <w:rPr>
          <w:rFonts w:ascii="Arial" w:hAnsi="Arial" w:cs="Arial"/>
          <w:color w:val="002060"/>
          <w:sz w:val="22"/>
        </w:rPr>
      </w:pPr>
      <w:r w:rsidRPr="0033664C">
        <w:rPr>
          <w:rFonts w:ascii="Arial" w:hAnsi="Arial" w:cs="Arial"/>
          <w:color w:val="002060"/>
          <w:sz w:val="22"/>
        </w:rPr>
        <w:t>Le 4 squadre qualificate disputeranno Semifinali in gara unica in casa della squadra meglio piazzata al termine della seconda fase.</w:t>
      </w:r>
    </w:p>
    <w:p w14:paraId="5E7087B0" w14:textId="77777777" w:rsidR="006249C0" w:rsidRPr="0033664C" w:rsidRDefault="006249C0" w:rsidP="006249C0">
      <w:pPr>
        <w:pStyle w:val="Corpodeltesto21"/>
        <w:rPr>
          <w:rFonts w:ascii="Arial" w:hAnsi="Arial" w:cs="Arial"/>
          <w:color w:val="002060"/>
          <w:sz w:val="22"/>
        </w:rPr>
      </w:pPr>
      <w:r w:rsidRPr="0033664C">
        <w:rPr>
          <w:rFonts w:ascii="Arial" w:hAnsi="Arial" w:cs="Arial"/>
          <w:color w:val="002060"/>
          <w:sz w:val="22"/>
        </w:rPr>
        <w:t>Gli abbinamenti saranno composti secondo il seguente criterio:</w:t>
      </w:r>
    </w:p>
    <w:p w14:paraId="1E126500" w14:textId="77777777" w:rsidR="006249C0" w:rsidRPr="0033664C" w:rsidRDefault="006249C0" w:rsidP="006249C0">
      <w:pPr>
        <w:pStyle w:val="Corpodeltesto21"/>
        <w:rPr>
          <w:rFonts w:ascii="Arial" w:hAnsi="Arial" w:cs="Arial"/>
          <w:color w:val="002060"/>
          <w:sz w:val="22"/>
        </w:rPr>
      </w:pPr>
      <w:r w:rsidRPr="0033664C">
        <w:rPr>
          <w:rFonts w:ascii="Arial" w:hAnsi="Arial" w:cs="Arial"/>
          <w:color w:val="002060"/>
          <w:sz w:val="22"/>
        </w:rPr>
        <w:t>- vincente P</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t xml:space="preserve"> </w:t>
      </w:r>
      <w:r w:rsidRPr="0033664C">
        <w:rPr>
          <w:rFonts w:ascii="Arial" w:hAnsi="Arial" w:cs="Arial"/>
          <w:color w:val="002060"/>
          <w:sz w:val="22"/>
        </w:rPr>
        <w:tab/>
      </w:r>
      <w:r w:rsidRPr="0033664C">
        <w:rPr>
          <w:rFonts w:ascii="Arial" w:hAnsi="Arial" w:cs="Arial"/>
          <w:color w:val="002060"/>
          <w:sz w:val="22"/>
        </w:rPr>
        <w:tab/>
        <w:t xml:space="preserve">- </w:t>
      </w:r>
      <w:r w:rsidRPr="0033664C">
        <w:rPr>
          <w:rFonts w:ascii="Arial" w:hAnsi="Arial" w:cs="Arial"/>
          <w:color w:val="002060"/>
          <w:sz w:val="22"/>
        </w:rPr>
        <w:tab/>
        <w:t>vincente S</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p>
    <w:p w14:paraId="42B9605B" w14:textId="77777777" w:rsidR="006249C0" w:rsidRPr="0034028A" w:rsidRDefault="006249C0" w:rsidP="006249C0">
      <w:pPr>
        <w:pStyle w:val="Corpodeltesto21"/>
        <w:rPr>
          <w:rFonts w:ascii="Arial" w:hAnsi="Arial" w:cs="Arial"/>
          <w:color w:val="002060"/>
          <w:sz w:val="22"/>
        </w:rPr>
      </w:pPr>
      <w:r w:rsidRPr="0033664C">
        <w:rPr>
          <w:rFonts w:ascii="Arial" w:hAnsi="Arial" w:cs="Arial"/>
          <w:color w:val="002060"/>
          <w:sz w:val="22"/>
        </w:rPr>
        <w:t>- vincente Q</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t>-</w:t>
      </w:r>
      <w:r w:rsidRPr="0033664C">
        <w:rPr>
          <w:rFonts w:ascii="Arial" w:hAnsi="Arial" w:cs="Arial"/>
          <w:color w:val="002060"/>
          <w:sz w:val="22"/>
        </w:rPr>
        <w:tab/>
        <w:t>vincente R</w:t>
      </w:r>
    </w:p>
    <w:p w14:paraId="5CB2551B" w14:textId="77777777" w:rsidR="006249C0" w:rsidRPr="0034028A" w:rsidRDefault="006249C0" w:rsidP="006249C0">
      <w:pPr>
        <w:pStyle w:val="Corpodeltesto21"/>
        <w:rPr>
          <w:color w:val="002060"/>
          <w:szCs w:val="22"/>
        </w:rPr>
      </w:pPr>
    </w:p>
    <w:p w14:paraId="4077C2AD" w14:textId="77777777" w:rsidR="006249C0" w:rsidRPr="0034028A" w:rsidRDefault="006249C0" w:rsidP="006249C0">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4D7446D5" w14:textId="77777777" w:rsidR="006249C0" w:rsidRPr="0034028A" w:rsidRDefault="006249C0" w:rsidP="006249C0">
      <w:pPr>
        <w:pStyle w:val="Corpodeltesto21"/>
        <w:rPr>
          <w:rFonts w:ascii="Arial" w:hAnsi="Arial" w:cs="Arial"/>
          <w:color w:val="002060"/>
          <w:sz w:val="22"/>
        </w:rPr>
      </w:pPr>
      <w:r w:rsidRPr="0034028A">
        <w:rPr>
          <w:rFonts w:ascii="Arial" w:hAnsi="Arial" w:cs="Arial"/>
          <w:color w:val="002060"/>
          <w:sz w:val="22"/>
        </w:rPr>
        <w:t>Se anche al termine dei tempi supplementari si verificasse la situazione di parità si qualificherà al turno successivo la squadra miglior classificata al termine della seconda fase.</w:t>
      </w:r>
    </w:p>
    <w:p w14:paraId="00CE2702" w14:textId="77777777" w:rsidR="006249C0" w:rsidRPr="004F0082" w:rsidRDefault="006249C0" w:rsidP="006249C0">
      <w:pPr>
        <w:pStyle w:val="Corpodeltesto21"/>
        <w:rPr>
          <w:rFonts w:ascii="Arial" w:hAnsi="Arial" w:cs="Arial"/>
          <w:color w:val="002060"/>
          <w:sz w:val="22"/>
        </w:rPr>
      </w:pPr>
    </w:p>
    <w:p w14:paraId="7FBB3218" w14:textId="77777777" w:rsidR="006249C0" w:rsidRPr="0033664C" w:rsidRDefault="006249C0" w:rsidP="006249C0">
      <w:pPr>
        <w:pStyle w:val="Corpodeltesto21"/>
        <w:rPr>
          <w:rFonts w:ascii="Arial" w:hAnsi="Arial" w:cs="Arial"/>
          <w:b/>
          <w:bCs/>
          <w:i/>
          <w:iCs/>
          <w:color w:val="002060"/>
          <w:sz w:val="22"/>
          <w:szCs w:val="22"/>
        </w:rPr>
      </w:pPr>
      <w:r w:rsidRPr="0033664C">
        <w:rPr>
          <w:rFonts w:ascii="Arial" w:hAnsi="Arial" w:cs="Arial"/>
          <w:b/>
          <w:bCs/>
          <w:i/>
          <w:iCs/>
          <w:color w:val="002060"/>
          <w:sz w:val="22"/>
          <w:szCs w:val="22"/>
        </w:rPr>
        <w:t>Finale (0</w:t>
      </w:r>
      <w:r>
        <w:rPr>
          <w:rFonts w:ascii="Arial" w:hAnsi="Arial" w:cs="Arial"/>
          <w:b/>
          <w:bCs/>
          <w:i/>
          <w:iCs/>
          <w:color w:val="002060"/>
          <w:sz w:val="22"/>
          <w:szCs w:val="22"/>
        </w:rPr>
        <w:t>5</w:t>
      </w:r>
      <w:r w:rsidRPr="0033664C">
        <w:rPr>
          <w:rFonts w:ascii="Arial" w:hAnsi="Arial" w:cs="Arial"/>
          <w:b/>
          <w:bCs/>
          <w:i/>
          <w:iCs/>
          <w:color w:val="002060"/>
          <w:sz w:val="22"/>
          <w:szCs w:val="22"/>
        </w:rPr>
        <w:t>/05/2026)</w:t>
      </w:r>
    </w:p>
    <w:p w14:paraId="4B7DAFAA" w14:textId="77777777" w:rsidR="006249C0" w:rsidRPr="0033664C" w:rsidRDefault="006249C0" w:rsidP="006249C0">
      <w:pPr>
        <w:pStyle w:val="Corpodeltesto21"/>
        <w:rPr>
          <w:rFonts w:ascii="Arial" w:hAnsi="Arial" w:cs="Arial"/>
          <w:color w:val="002060"/>
          <w:sz w:val="22"/>
        </w:rPr>
      </w:pPr>
      <w:r w:rsidRPr="0033664C">
        <w:rPr>
          <w:rFonts w:ascii="Arial" w:hAnsi="Arial" w:cs="Arial"/>
          <w:color w:val="002060"/>
          <w:sz w:val="22"/>
        </w:rPr>
        <w:t>Le 2 squadre qualificate disputeranno la Finale in gara unica in casa della squadra meglio piazzata al termine della seconda fase.</w:t>
      </w:r>
    </w:p>
    <w:p w14:paraId="2FC8F62F" w14:textId="77777777" w:rsidR="006249C0" w:rsidRPr="0033664C" w:rsidRDefault="006249C0" w:rsidP="006249C0">
      <w:pPr>
        <w:pStyle w:val="Corpodeltesto21"/>
        <w:rPr>
          <w:rFonts w:ascii="Arial" w:hAnsi="Arial" w:cs="Arial"/>
          <w:b/>
          <w:bCs/>
          <w:i/>
          <w:iCs/>
          <w:color w:val="002060"/>
          <w:sz w:val="22"/>
          <w:szCs w:val="22"/>
        </w:rPr>
      </w:pPr>
    </w:p>
    <w:p w14:paraId="4B99325B" w14:textId="77777777" w:rsidR="006249C0" w:rsidRDefault="006249C0" w:rsidP="006249C0">
      <w:pPr>
        <w:pStyle w:val="Corpodeltesto21"/>
        <w:rPr>
          <w:rFonts w:ascii="Arial" w:hAnsi="Arial" w:cs="Arial"/>
          <w:color w:val="002060"/>
          <w:sz w:val="22"/>
        </w:rPr>
      </w:pPr>
      <w:r w:rsidRPr="0033664C">
        <w:rPr>
          <w:rFonts w:ascii="Arial" w:hAnsi="Arial" w:cs="Arial"/>
          <w:color w:val="002060"/>
          <w:sz w:val="22"/>
        </w:rPr>
        <w:t xml:space="preserve">Al termine dei tempi regolamentari, in caso di parità, si disputeranno due tempi supplementari di </w:t>
      </w:r>
      <w:proofErr w:type="gramStart"/>
      <w:r w:rsidRPr="0033664C">
        <w:rPr>
          <w:rFonts w:ascii="Arial" w:hAnsi="Arial" w:cs="Arial"/>
          <w:color w:val="002060"/>
          <w:sz w:val="22"/>
        </w:rPr>
        <w:t>5</w:t>
      </w:r>
      <w:proofErr w:type="gramEnd"/>
      <w:r w:rsidRPr="0033664C">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4F2D9943" w14:textId="77777777" w:rsidR="006249C0" w:rsidRDefault="006249C0" w:rsidP="006249C0">
      <w:pPr>
        <w:pStyle w:val="Corpodeltesto21"/>
        <w:rPr>
          <w:rFonts w:ascii="Arial" w:hAnsi="Arial" w:cs="Arial"/>
          <w:color w:val="002060"/>
          <w:sz w:val="22"/>
        </w:rPr>
      </w:pPr>
    </w:p>
    <w:p w14:paraId="235D6EC4" w14:textId="77777777" w:rsidR="006249C0" w:rsidRPr="00424E37" w:rsidRDefault="006249C0" w:rsidP="006249C0">
      <w:pPr>
        <w:pStyle w:val="breakline"/>
        <w:jc w:val="center"/>
        <w:rPr>
          <w:rFonts w:ascii="Arial" w:hAnsi="Arial" w:cs="Arial"/>
          <w:b/>
          <w:bCs/>
          <w:color w:val="002060"/>
          <w:sz w:val="36"/>
          <w:szCs w:val="36"/>
        </w:rPr>
      </w:pPr>
      <w:r w:rsidRPr="00424E37">
        <w:rPr>
          <w:rFonts w:ascii="Arial" w:hAnsi="Arial" w:cs="Arial"/>
          <w:b/>
          <w:bCs/>
          <w:color w:val="002060"/>
          <w:sz w:val="36"/>
          <w:szCs w:val="36"/>
        </w:rPr>
        <w:t>PROGRAMMA GARE</w:t>
      </w:r>
    </w:p>
    <w:p w14:paraId="526F1D5C" w14:textId="77777777" w:rsidR="006249C0" w:rsidRPr="00CE58E2" w:rsidRDefault="006249C0" w:rsidP="006249C0">
      <w:pPr>
        <w:pStyle w:val="breakline"/>
        <w:rPr>
          <w:color w:val="002060"/>
        </w:rPr>
      </w:pPr>
    </w:p>
    <w:p w14:paraId="0BC62931" w14:textId="77777777" w:rsidR="006249C0" w:rsidRPr="00CE58E2" w:rsidRDefault="006249C0" w:rsidP="006249C0">
      <w:pPr>
        <w:pStyle w:val="sottotitolocampionato10"/>
        <w:rPr>
          <w:color w:val="002060"/>
        </w:rPr>
      </w:pPr>
      <w:r w:rsidRPr="00CE58E2">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249C0" w:rsidRPr="00CE58E2" w14:paraId="246F54DB" w14:textId="77777777" w:rsidTr="00BB279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6FD50" w14:textId="77777777" w:rsidR="006249C0" w:rsidRPr="00CE58E2" w:rsidRDefault="006249C0" w:rsidP="00BB2792">
            <w:pPr>
              <w:pStyle w:val="headertabella0"/>
              <w:rPr>
                <w:color w:val="002060"/>
              </w:rPr>
            </w:pPr>
            <w:r w:rsidRPr="00CE58E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0CEF7" w14:textId="77777777" w:rsidR="006249C0" w:rsidRPr="00CE58E2" w:rsidRDefault="006249C0" w:rsidP="00BB2792">
            <w:pPr>
              <w:pStyle w:val="headertabella0"/>
              <w:rPr>
                <w:color w:val="002060"/>
              </w:rPr>
            </w:pPr>
            <w:r w:rsidRPr="00CE58E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09898" w14:textId="77777777" w:rsidR="006249C0" w:rsidRPr="00CE58E2" w:rsidRDefault="006249C0" w:rsidP="00BB2792">
            <w:pPr>
              <w:pStyle w:val="headertabella0"/>
              <w:rPr>
                <w:color w:val="002060"/>
              </w:rPr>
            </w:pPr>
            <w:r w:rsidRPr="00CE58E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AE844" w14:textId="77777777" w:rsidR="006249C0" w:rsidRPr="00CE58E2" w:rsidRDefault="006249C0" w:rsidP="00BB2792">
            <w:pPr>
              <w:pStyle w:val="headertabella0"/>
              <w:rPr>
                <w:color w:val="002060"/>
              </w:rPr>
            </w:pPr>
            <w:r w:rsidRPr="00CE58E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D6BDE" w14:textId="77777777" w:rsidR="006249C0" w:rsidRPr="00CE58E2" w:rsidRDefault="006249C0" w:rsidP="00BB2792">
            <w:pPr>
              <w:pStyle w:val="headertabella0"/>
              <w:rPr>
                <w:color w:val="002060"/>
              </w:rPr>
            </w:pPr>
            <w:r w:rsidRPr="00CE58E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00476" w14:textId="77777777" w:rsidR="006249C0" w:rsidRPr="00CE58E2" w:rsidRDefault="006249C0" w:rsidP="00BB2792">
            <w:pPr>
              <w:pStyle w:val="headertabella0"/>
              <w:rPr>
                <w:color w:val="002060"/>
              </w:rPr>
            </w:pPr>
            <w:proofErr w:type="spellStart"/>
            <w:r w:rsidRPr="00CE58E2">
              <w:rPr>
                <w:color w:val="002060"/>
              </w:rPr>
              <w:t>Localita'</w:t>
            </w:r>
            <w:proofErr w:type="spellEnd"/>
            <w:r w:rsidRPr="00CE58E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7CA0E" w14:textId="77777777" w:rsidR="006249C0" w:rsidRPr="00CE58E2" w:rsidRDefault="006249C0" w:rsidP="00BB2792">
            <w:pPr>
              <w:pStyle w:val="headertabella0"/>
              <w:rPr>
                <w:color w:val="002060"/>
              </w:rPr>
            </w:pPr>
            <w:r w:rsidRPr="00CE58E2">
              <w:rPr>
                <w:color w:val="002060"/>
              </w:rPr>
              <w:t>Indirizzo Impianto</w:t>
            </w:r>
          </w:p>
        </w:tc>
      </w:tr>
      <w:tr w:rsidR="006249C0" w:rsidRPr="00CE58E2" w14:paraId="6C8E7EF1" w14:textId="77777777" w:rsidTr="00BB279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1710E6" w14:textId="77777777" w:rsidR="006249C0" w:rsidRPr="00CE58E2" w:rsidRDefault="006249C0" w:rsidP="00BB2792">
            <w:pPr>
              <w:pStyle w:val="rowtabella0"/>
              <w:rPr>
                <w:color w:val="002060"/>
              </w:rPr>
            </w:pPr>
            <w:r w:rsidRPr="00CE58E2">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F0425D" w14:textId="77777777" w:rsidR="006249C0" w:rsidRPr="00CE58E2" w:rsidRDefault="006249C0" w:rsidP="00BB2792">
            <w:pPr>
              <w:pStyle w:val="rowtabella0"/>
              <w:rPr>
                <w:color w:val="002060"/>
              </w:rPr>
            </w:pPr>
            <w:r w:rsidRPr="00CE58E2">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2EB875" w14:textId="77777777" w:rsidR="006249C0" w:rsidRPr="00CE58E2" w:rsidRDefault="006249C0" w:rsidP="00BB2792">
            <w:pPr>
              <w:pStyle w:val="rowtabella0"/>
              <w:jc w:val="center"/>
              <w:rPr>
                <w:color w:val="002060"/>
              </w:rPr>
            </w:pPr>
            <w:r w:rsidRPr="00CE58E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675611" w14:textId="77777777" w:rsidR="006249C0" w:rsidRPr="00CE58E2" w:rsidRDefault="006249C0" w:rsidP="00BB2792">
            <w:pPr>
              <w:pStyle w:val="rowtabella0"/>
              <w:rPr>
                <w:color w:val="002060"/>
              </w:rPr>
            </w:pPr>
            <w:r w:rsidRPr="00CE58E2">
              <w:rPr>
                <w:color w:val="002060"/>
              </w:rPr>
              <w:t>11/04/2026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5DA3CA" w14:textId="77777777" w:rsidR="006249C0" w:rsidRPr="00CE58E2" w:rsidRDefault="006249C0" w:rsidP="00BB2792">
            <w:pPr>
              <w:pStyle w:val="rowtabella0"/>
              <w:rPr>
                <w:color w:val="002060"/>
              </w:rPr>
            </w:pPr>
            <w:r w:rsidRPr="00CE58E2">
              <w:rPr>
                <w:color w:val="002060"/>
              </w:rPr>
              <w:t xml:space="preserve">5429 PAL.COM. </w:t>
            </w:r>
            <w:proofErr w:type="gramStart"/>
            <w:r w:rsidRPr="00CE58E2">
              <w:rPr>
                <w:color w:val="002060"/>
              </w:rPr>
              <w:t>S.MICHELE</w:t>
            </w:r>
            <w:proofErr w:type="gramEnd"/>
            <w:r w:rsidRPr="00CE58E2">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615F84" w14:textId="77777777" w:rsidR="006249C0" w:rsidRPr="00CE58E2" w:rsidRDefault="006249C0" w:rsidP="00BB2792">
            <w:pPr>
              <w:pStyle w:val="rowtabella0"/>
              <w:rPr>
                <w:color w:val="002060"/>
              </w:rPr>
            </w:pPr>
            <w:r w:rsidRPr="00CE58E2">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9A0A6A" w14:textId="77777777" w:rsidR="006249C0" w:rsidRPr="00CE58E2" w:rsidRDefault="006249C0" w:rsidP="00BB2792">
            <w:pPr>
              <w:pStyle w:val="rowtabella0"/>
              <w:rPr>
                <w:color w:val="002060"/>
              </w:rPr>
            </w:pPr>
            <w:r w:rsidRPr="00CE58E2">
              <w:rPr>
                <w:color w:val="002060"/>
              </w:rPr>
              <w:t>VIA LORETO</w:t>
            </w:r>
          </w:p>
        </w:tc>
      </w:tr>
      <w:tr w:rsidR="006249C0" w:rsidRPr="00CE58E2" w14:paraId="00CC1F15"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A8CCAD" w14:textId="77777777" w:rsidR="006249C0" w:rsidRPr="00CE58E2" w:rsidRDefault="006249C0" w:rsidP="00BB2792">
            <w:pPr>
              <w:pStyle w:val="rowtabella0"/>
              <w:rPr>
                <w:color w:val="002060"/>
              </w:rPr>
            </w:pPr>
            <w:r w:rsidRPr="00CE58E2">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C0DCB2" w14:textId="77777777" w:rsidR="006249C0" w:rsidRPr="00CE58E2" w:rsidRDefault="006249C0" w:rsidP="00BB2792">
            <w:pPr>
              <w:pStyle w:val="rowtabella0"/>
              <w:rPr>
                <w:color w:val="002060"/>
              </w:rPr>
            </w:pPr>
            <w:r w:rsidRPr="00CE58E2">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DF55F6" w14:textId="77777777" w:rsidR="006249C0" w:rsidRPr="00CE58E2" w:rsidRDefault="006249C0" w:rsidP="00BB2792">
            <w:pPr>
              <w:pStyle w:val="rowtabella0"/>
              <w:jc w:val="center"/>
              <w:rPr>
                <w:color w:val="002060"/>
              </w:rPr>
            </w:pPr>
            <w:r w:rsidRPr="00CE58E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F161CE" w14:textId="77777777" w:rsidR="006249C0" w:rsidRPr="00CE58E2" w:rsidRDefault="006249C0" w:rsidP="00BB2792">
            <w:pPr>
              <w:pStyle w:val="rowtabella0"/>
              <w:rPr>
                <w:color w:val="002060"/>
              </w:rPr>
            </w:pPr>
            <w:r w:rsidRPr="00CE58E2">
              <w:rPr>
                <w:color w:val="002060"/>
              </w:rPr>
              <w:t>11/04/2026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4218D2" w14:textId="77777777" w:rsidR="006249C0" w:rsidRPr="00CE58E2" w:rsidRDefault="006249C0" w:rsidP="00BB2792">
            <w:pPr>
              <w:pStyle w:val="rowtabella0"/>
              <w:rPr>
                <w:color w:val="002060"/>
              </w:rPr>
            </w:pPr>
            <w:r w:rsidRPr="00CE58E2">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BEE2DE" w14:textId="77777777" w:rsidR="006249C0" w:rsidRPr="00CE58E2" w:rsidRDefault="006249C0" w:rsidP="00BB2792">
            <w:pPr>
              <w:pStyle w:val="rowtabella0"/>
              <w:rPr>
                <w:color w:val="002060"/>
              </w:rPr>
            </w:pPr>
            <w:r w:rsidRPr="00CE58E2">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12296E" w14:textId="77777777" w:rsidR="006249C0" w:rsidRPr="00CE58E2" w:rsidRDefault="006249C0" w:rsidP="00BB2792">
            <w:pPr>
              <w:pStyle w:val="rowtabella0"/>
              <w:rPr>
                <w:color w:val="002060"/>
              </w:rPr>
            </w:pPr>
            <w:r w:rsidRPr="00CE58E2">
              <w:rPr>
                <w:color w:val="002060"/>
              </w:rPr>
              <w:t>VIA NAZARIO SAURO</w:t>
            </w:r>
          </w:p>
        </w:tc>
      </w:tr>
      <w:tr w:rsidR="006249C0" w:rsidRPr="00CE58E2" w14:paraId="3ABB1FFA"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D10BFF" w14:textId="77777777" w:rsidR="006249C0" w:rsidRPr="00CE58E2" w:rsidRDefault="006249C0" w:rsidP="00BB2792">
            <w:pPr>
              <w:pStyle w:val="rowtabella0"/>
              <w:rPr>
                <w:color w:val="002060"/>
              </w:rPr>
            </w:pPr>
            <w:r w:rsidRPr="00CE58E2">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C6054A" w14:textId="77777777" w:rsidR="006249C0" w:rsidRPr="00CE58E2" w:rsidRDefault="006249C0" w:rsidP="00BB2792">
            <w:pPr>
              <w:pStyle w:val="rowtabella0"/>
              <w:rPr>
                <w:color w:val="002060"/>
              </w:rPr>
            </w:pPr>
            <w:r w:rsidRPr="00CE58E2">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C5AA15" w14:textId="77777777" w:rsidR="006249C0" w:rsidRPr="00CE58E2" w:rsidRDefault="006249C0" w:rsidP="00BB2792">
            <w:pPr>
              <w:pStyle w:val="rowtabella0"/>
              <w:jc w:val="center"/>
              <w:rPr>
                <w:color w:val="002060"/>
              </w:rPr>
            </w:pPr>
            <w:r w:rsidRPr="00CE58E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1AC0B8" w14:textId="77777777" w:rsidR="006249C0" w:rsidRPr="00CE58E2" w:rsidRDefault="006249C0" w:rsidP="00BB2792">
            <w:pPr>
              <w:pStyle w:val="rowtabella0"/>
              <w:rPr>
                <w:color w:val="002060"/>
              </w:rPr>
            </w:pPr>
            <w:r w:rsidRPr="00CE58E2">
              <w:rPr>
                <w:color w:val="002060"/>
              </w:rPr>
              <w:t>11/04/2026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602B90" w14:textId="77777777" w:rsidR="006249C0" w:rsidRPr="00CE58E2" w:rsidRDefault="006249C0" w:rsidP="00BB2792">
            <w:pPr>
              <w:pStyle w:val="rowtabella0"/>
              <w:rPr>
                <w:color w:val="002060"/>
              </w:rPr>
            </w:pPr>
            <w:r w:rsidRPr="00CE58E2">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73E930" w14:textId="77777777" w:rsidR="006249C0" w:rsidRPr="00CE58E2" w:rsidRDefault="006249C0" w:rsidP="00BB2792">
            <w:pPr>
              <w:pStyle w:val="rowtabella0"/>
              <w:rPr>
                <w:color w:val="002060"/>
              </w:rPr>
            </w:pPr>
            <w:r w:rsidRPr="00CE58E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C5A0EA" w14:textId="77777777" w:rsidR="006249C0" w:rsidRPr="00CE58E2" w:rsidRDefault="006249C0" w:rsidP="00BB2792">
            <w:pPr>
              <w:pStyle w:val="rowtabella0"/>
              <w:rPr>
                <w:color w:val="002060"/>
              </w:rPr>
            </w:pPr>
            <w:r w:rsidRPr="00CE58E2">
              <w:rPr>
                <w:color w:val="002060"/>
              </w:rPr>
              <w:t>VIA GROTTE DI POSATORA 19/A</w:t>
            </w:r>
          </w:p>
        </w:tc>
      </w:tr>
      <w:tr w:rsidR="006249C0" w:rsidRPr="00CE58E2" w14:paraId="5CA97ECE" w14:textId="77777777" w:rsidTr="00BB279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C6941C" w14:textId="77777777" w:rsidR="006249C0" w:rsidRPr="00CE58E2" w:rsidRDefault="006249C0" w:rsidP="00BB2792">
            <w:pPr>
              <w:pStyle w:val="rowtabella0"/>
              <w:rPr>
                <w:color w:val="002060"/>
              </w:rPr>
            </w:pPr>
            <w:r w:rsidRPr="00CE58E2">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2CCB4A" w14:textId="77777777" w:rsidR="006249C0" w:rsidRPr="00CE58E2" w:rsidRDefault="006249C0" w:rsidP="00BB2792">
            <w:pPr>
              <w:pStyle w:val="rowtabella0"/>
              <w:rPr>
                <w:color w:val="002060"/>
              </w:rPr>
            </w:pPr>
            <w:r w:rsidRPr="00CE58E2">
              <w:rPr>
                <w:color w:val="002060"/>
              </w:rPr>
              <w:t>RECANATI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7FBCE9" w14:textId="77777777" w:rsidR="006249C0" w:rsidRPr="00CE58E2" w:rsidRDefault="006249C0" w:rsidP="00BB2792">
            <w:pPr>
              <w:pStyle w:val="rowtabella0"/>
              <w:jc w:val="center"/>
              <w:rPr>
                <w:color w:val="002060"/>
              </w:rPr>
            </w:pPr>
            <w:r w:rsidRPr="00CE58E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7F071E" w14:textId="77777777" w:rsidR="006249C0" w:rsidRPr="00CE58E2" w:rsidRDefault="006249C0" w:rsidP="00BB2792">
            <w:pPr>
              <w:pStyle w:val="rowtabella0"/>
              <w:rPr>
                <w:color w:val="002060"/>
              </w:rPr>
            </w:pPr>
            <w:r w:rsidRPr="00CE58E2">
              <w:rPr>
                <w:color w:val="002060"/>
              </w:rPr>
              <w:t>12/04/2026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40E6E2" w14:textId="77777777" w:rsidR="006249C0" w:rsidRPr="00CE58E2" w:rsidRDefault="006249C0" w:rsidP="00BB2792">
            <w:pPr>
              <w:pStyle w:val="rowtabella0"/>
              <w:rPr>
                <w:color w:val="002060"/>
              </w:rPr>
            </w:pPr>
            <w:r w:rsidRPr="00CE58E2">
              <w:rPr>
                <w:color w:val="002060"/>
              </w:rPr>
              <w:t xml:space="preserve">5623 PALESTRA </w:t>
            </w:r>
            <w:proofErr w:type="gramStart"/>
            <w:r w:rsidRPr="00CE58E2">
              <w:rPr>
                <w:color w:val="002060"/>
              </w:rPr>
              <w:t>SC.MEDIA</w:t>
            </w:r>
            <w:proofErr w:type="gramEnd"/>
            <w:r w:rsidRPr="00CE58E2">
              <w:rPr>
                <w:color w:val="002060"/>
              </w:rPr>
              <w:t xml:space="preserve"> </w:t>
            </w:r>
            <w:proofErr w:type="gramStart"/>
            <w:r w:rsidRPr="00CE58E2">
              <w:rPr>
                <w:color w:val="002060"/>
              </w:rPr>
              <w:t>B.ROSSELLI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E655E6" w14:textId="77777777" w:rsidR="006249C0" w:rsidRPr="00CE58E2" w:rsidRDefault="006249C0" w:rsidP="00BB2792">
            <w:pPr>
              <w:pStyle w:val="rowtabella0"/>
              <w:rPr>
                <w:color w:val="002060"/>
              </w:rPr>
            </w:pPr>
            <w:r w:rsidRPr="00CE58E2">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7A44AD" w14:textId="77777777" w:rsidR="006249C0" w:rsidRPr="00CE58E2" w:rsidRDefault="006249C0" w:rsidP="00BB2792">
            <w:pPr>
              <w:pStyle w:val="rowtabella0"/>
              <w:rPr>
                <w:color w:val="002060"/>
              </w:rPr>
            </w:pPr>
            <w:r w:rsidRPr="00CE58E2">
              <w:rPr>
                <w:color w:val="002060"/>
              </w:rPr>
              <w:t>VIA PIRANDELLO</w:t>
            </w:r>
          </w:p>
        </w:tc>
      </w:tr>
    </w:tbl>
    <w:p w14:paraId="6D729C7E" w14:textId="77777777" w:rsidR="006249C0" w:rsidRPr="00CE58E2" w:rsidRDefault="006249C0" w:rsidP="006249C0">
      <w:pPr>
        <w:pStyle w:val="breakline"/>
        <w:rPr>
          <w:rFonts w:eastAsiaTheme="minorEastAsia"/>
          <w:color w:val="002060"/>
        </w:rPr>
      </w:pPr>
    </w:p>
    <w:p w14:paraId="60EA910C" w14:textId="77777777" w:rsidR="006249C0" w:rsidRPr="00CE58E2" w:rsidRDefault="006249C0" w:rsidP="006249C0">
      <w:pPr>
        <w:pStyle w:val="titolocampionato0"/>
        <w:shd w:val="clear" w:color="auto" w:fill="CCCCCC"/>
        <w:spacing w:before="80" w:after="40"/>
        <w:rPr>
          <w:color w:val="002060"/>
        </w:rPr>
      </w:pPr>
      <w:r w:rsidRPr="00CE58E2">
        <w:rPr>
          <w:color w:val="002060"/>
        </w:rPr>
        <w:t>UNDER 15 C5 REGIONALI MASCHILI</w:t>
      </w:r>
    </w:p>
    <w:p w14:paraId="21CB5C31" w14:textId="77777777" w:rsidR="006249C0" w:rsidRPr="0038215C" w:rsidRDefault="006249C0" w:rsidP="006249C0">
      <w:pPr>
        <w:pStyle w:val="TITOLOPRINC"/>
        <w:spacing w:before="0" w:beforeAutospacing="0" w:after="0" w:afterAutospacing="0"/>
        <w:rPr>
          <w:color w:val="002060"/>
        </w:rPr>
      </w:pPr>
      <w:r>
        <w:rPr>
          <w:color w:val="002060"/>
        </w:rPr>
        <w:t>FASE FINALE</w:t>
      </w:r>
    </w:p>
    <w:p w14:paraId="119C8DAF" w14:textId="77777777" w:rsidR="006249C0" w:rsidRDefault="006249C0" w:rsidP="006249C0">
      <w:pPr>
        <w:pStyle w:val="Corpodeltesto21"/>
        <w:rPr>
          <w:rFonts w:ascii="Arial" w:hAnsi="Arial" w:cs="Arial"/>
          <w:color w:val="002060"/>
          <w:sz w:val="22"/>
        </w:rPr>
      </w:pPr>
    </w:p>
    <w:p w14:paraId="3DF429CC" w14:textId="77777777" w:rsidR="006249C0" w:rsidRPr="00C02215" w:rsidRDefault="006249C0" w:rsidP="006249C0">
      <w:pPr>
        <w:pStyle w:val="LndNormale1"/>
        <w:rPr>
          <w:b/>
          <w:i/>
          <w:color w:val="002060"/>
        </w:rPr>
      </w:pPr>
      <w:r w:rsidRPr="00C02215">
        <w:rPr>
          <w:b/>
          <w:i/>
          <w:color w:val="002060"/>
        </w:rPr>
        <w:t xml:space="preserve">Ottavi di Finale </w:t>
      </w:r>
    </w:p>
    <w:p w14:paraId="5AF44BED" w14:textId="77777777" w:rsidR="006249C0" w:rsidRPr="00C02215" w:rsidRDefault="006249C0" w:rsidP="006249C0">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1</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 xml:space="preserve">miglior </w:t>
      </w:r>
      <w:r>
        <w:rPr>
          <w:rFonts w:ascii="Arial" w:hAnsi="Arial" w:cs="Arial"/>
          <w:color w:val="002060"/>
          <w:sz w:val="22"/>
        </w:rPr>
        <w:t>quarta</w:t>
      </w:r>
      <w:r w:rsidRPr="00C02215">
        <w:rPr>
          <w:rFonts w:ascii="Arial" w:hAnsi="Arial" w:cs="Arial"/>
          <w:color w:val="002060"/>
          <w:sz w:val="22"/>
        </w:rPr>
        <w:t xml:space="preserve"> classificata “Silver”</w:t>
      </w:r>
      <w:r>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1</w:t>
      </w:r>
    </w:p>
    <w:p w14:paraId="6911B49D" w14:textId="77777777" w:rsidR="006249C0" w:rsidRPr="00C87F9C" w:rsidRDefault="006249C0" w:rsidP="006249C0">
      <w:pPr>
        <w:pStyle w:val="Corpodeltesto21"/>
        <w:rPr>
          <w:rFonts w:ascii="Arial" w:hAnsi="Arial" w:cs="Arial"/>
          <w:b/>
          <w:bCs/>
          <w:color w:val="002060"/>
          <w:sz w:val="22"/>
        </w:rPr>
      </w:pPr>
      <w:r w:rsidRPr="00C87F9C">
        <w:rPr>
          <w:rFonts w:ascii="Arial" w:hAnsi="Arial" w:cs="Arial"/>
          <w:b/>
          <w:bCs/>
          <w:color w:val="002060"/>
          <w:sz w:val="22"/>
        </w:rPr>
        <w:t>ACSS MONDOLFO C5 – CITTA’ DI OSTRA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19-0</w:t>
      </w:r>
    </w:p>
    <w:p w14:paraId="674ACBFE" w14:textId="77777777" w:rsidR="006249C0" w:rsidRDefault="006249C0" w:rsidP="006249C0">
      <w:pPr>
        <w:pStyle w:val="Corpodeltesto21"/>
        <w:rPr>
          <w:rFonts w:ascii="Arial" w:hAnsi="Arial" w:cs="Arial"/>
          <w:color w:val="002060"/>
          <w:sz w:val="22"/>
        </w:rPr>
      </w:pPr>
    </w:p>
    <w:p w14:paraId="3B80AAC3" w14:textId="77777777" w:rsidR="006249C0" w:rsidRPr="00C02215" w:rsidRDefault="006249C0" w:rsidP="006249C0">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2</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seconda</w:t>
      </w:r>
      <w:r w:rsidRPr="00C02215">
        <w:rPr>
          <w:rFonts w:ascii="Arial" w:hAnsi="Arial" w:cs="Arial"/>
          <w:color w:val="002060"/>
          <w:sz w:val="22"/>
        </w:rPr>
        <w:t xml:space="preserve"> miglior </w:t>
      </w:r>
      <w:r>
        <w:rPr>
          <w:rFonts w:ascii="Arial" w:hAnsi="Arial" w:cs="Arial"/>
          <w:color w:val="002060"/>
          <w:sz w:val="22"/>
        </w:rPr>
        <w:t>terza</w:t>
      </w:r>
      <w:r w:rsidRPr="00C02215">
        <w:rPr>
          <w:rFonts w:ascii="Arial" w:hAnsi="Arial" w:cs="Arial"/>
          <w:color w:val="002060"/>
          <w:sz w:val="22"/>
        </w:rPr>
        <w:t xml:space="preserve"> classificata “Silver”</w:t>
      </w:r>
      <w:r w:rsidRPr="00C02215">
        <w:rPr>
          <w:rFonts w:ascii="Arial" w:hAnsi="Arial" w:cs="Arial"/>
          <w:color w:val="002060"/>
          <w:sz w:val="22"/>
        </w:rPr>
        <w:tab/>
        <w:t>= 2</w:t>
      </w:r>
    </w:p>
    <w:p w14:paraId="5223CC5C" w14:textId="77777777" w:rsidR="006249C0" w:rsidRPr="00C87F9C" w:rsidRDefault="006249C0" w:rsidP="006249C0">
      <w:pPr>
        <w:pStyle w:val="Corpodeltesto21"/>
        <w:rPr>
          <w:rFonts w:ascii="Arial" w:hAnsi="Arial" w:cs="Arial"/>
          <w:b/>
          <w:bCs/>
          <w:color w:val="002060"/>
          <w:sz w:val="22"/>
        </w:rPr>
      </w:pPr>
      <w:r w:rsidRPr="00C87F9C">
        <w:rPr>
          <w:rFonts w:ascii="Arial" w:hAnsi="Arial" w:cs="Arial"/>
          <w:b/>
          <w:bCs/>
          <w:color w:val="002060"/>
          <w:sz w:val="22"/>
        </w:rPr>
        <w:t>BULDOG T.N.T. LUCREZIA – SPORTFLY ARL</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 xml:space="preserve"> 6-0</w:t>
      </w:r>
    </w:p>
    <w:p w14:paraId="4263D73D" w14:textId="77777777" w:rsidR="006249C0" w:rsidRPr="005E06FE" w:rsidRDefault="006249C0" w:rsidP="006249C0">
      <w:pPr>
        <w:pStyle w:val="Corpodeltesto21"/>
        <w:rPr>
          <w:rFonts w:ascii="Arial" w:hAnsi="Arial" w:cs="Arial"/>
          <w:color w:val="002060"/>
          <w:sz w:val="22"/>
        </w:rPr>
      </w:pPr>
    </w:p>
    <w:p w14:paraId="0B4515A2" w14:textId="77777777" w:rsidR="006249C0" w:rsidRPr="00C02215" w:rsidRDefault="006249C0" w:rsidP="006249C0">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3</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 xml:space="preserve">miglior </w:t>
      </w:r>
      <w:r>
        <w:rPr>
          <w:rFonts w:ascii="Arial" w:hAnsi="Arial" w:cs="Arial"/>
          <w:color w:val="002060"/>
          <w:sz w:val="22"/>
        </w:rPr>
        <w:t>terza</w:t>
      </w:r>
      <w:r w:rsidRPr="00C02215">
        <w:rPr>
          <w:rFonts w:ascii="Arial" w:hAnsi="Arial" w:cs="Arial"/>
          <w:color w:val="002060"/>
          <w:sz w:val="22"/>
        </w:rPr>
        <w:t xml:space="preserve"> classificata “Silver”</w:t>
      </w:r>
      <w:r w:rsidRPr="00C02215">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xml:space="preserve">= </w:t>
      </w:r>
      <w:r>
        <w:rPr>
          <w:rFonts w:ascii="Arial" w:hAnsi="Arial" w:cs="Arial"/>
          <w:color w:val="002060"/>
          <w:sz w:val="22"/>
        </w:rPr>
        <w:t>3</w:t>
      </w:r>
    </w:p>
    <w:p w14:paraId="745B8C7D" w14:textId="77777777" w:rsidR="006249C0" w:rsidRPr="00C87F9C" w:rsidRDefault="006249C0" w:rsidP="006249C0">
      <w:pPr>
        <w:pStyle w:val="Corpodeltesto21"/>
        <w:rPr>
          <w:rFonts w:ascii="Arial" w:hAnsi="Arial" w:cs="Arial"/>
          <w:b/>
          <w:bCs/>
          <w:color w:val="002060"/>
          <w:sz w:val="22"/>
        </w:rPr>
      </w:pPr>
      <w:r w:rsidRPr="00C87F9C">
        <w:rPr>
          <w:rFonts w:ascii="Arial" w:hAnsi="Arial" w:cs="Arial"/>
          <w:b/>
          <w:bCs/>
          <w:color w:val="002060"/>
          <w:sz w:val="22"/>
        </w:rPr>
        <w:t>ITALSERVICE C5 – C.U.S. MACERATA CALCIO A5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 xml:space="preserve"> 4-2</w:t>
      </w:r>
    </w:p>
    <w:p w14:paraId="772990CA" w14:textId="77777777" w:rsidR="006249C0" w:rsidRPr="00C87F9C" w:rsidRDefault="006249C0" w:rsidP="006249C0">
      <w:pPr>
        <w:pStyle w:val="Corpodeltesto21"/>
        <w:rPr>
          <w:rFonts w:ascii="Arial" w:hAnsi="Arial" w:cs="Arial"/>
          <w:color w:val="002060"/>
          <w:sz w:val="22"/>
        </w:rPr>
      </w:pPr>
    </w:p>
    <w:p w14:paraId="10A49F7B" w14:textId="77777777" w:rsidR="006249C0" w:rsidRPr="00C02215" w:rsidRDefault="006249C0" w:rsidP="006249C0">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4</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seconda</w:t>
      </w:r>
      <w:r w:rsidRPr="00C02215">
        <w:rPr>
          <w:rFonts w:ascii="Arial" w:hAnsi="Arial" w:cs="Arial"/>
          <w:color w:val="002060"/>
          <w:sz w:val="22"/>
        </w:rPr>
        <w:t xml:space="preserve"> miglior seconda class</w:t>
      </w:r>
      <w:r>
        <w:rPr>
          <w:rFonts w:ascii="Arial" w:hAnsi="Arial" w:cs="Arial"/>
          <w:color w:val="002060"/>
          <w:sz w:val="22"/>
        </w:rPr>
        <w:t>.</w:t>
      </w:r>
      <w:r w:rsidRPr="00C02215">
        <w:rPr>
          <w:rFonts w:ascii="Arial" w:hAnsi="Arial" w:cs="Arial"/>
          <w:color w:val="002060"/>
          <w:sz w:val="22"/>
        </w:rPr>
        <w:t xml:space="preserve"> “Silver”</w:t>
      </w:r>
      <w:r w:rsidRPr="00C02215">
        <w:rPr>
          <w:rFonts w:ascii="Arial" w:hAnsi="Arial" w:cs="Arial"/>
          <w:color w:val="002060"/>
          <w:sz w:val="22"/>
        </w:rPr>
        <w:tab/>
        <w:t xml:space="preserve">= </w:t>
      </w:r>
      <w:r>
        <w:rPr>
          <w:rFonts w:ascii="Arial" w:hAnsi="Arial" w:cs="Arial"/>
          <w:color w:val="002060"/>
          <w:sz w:val="22"/>
        </w:rPr>
        <w:t>4</w:t>
      </w:r>
    </w:p>
    <w:p w14:paraId="1686DC2C" w14:textId="77777777" w:rsidR="006249C0" w:rsidRPr="00C87F9C" w:rsidRDefault="006249C0" w:rsidP="006249C0">
      <w:pPr>
        <w:pStyle w:val="Corpodeltesto21"/>
        <w:rPr>
          <w:rFonts w:ascii="Arial" w:hAnsi="Arial" w:cs="Arial"/>
          <w:b/>
          <w:bCs/>
          <w:color w:val="002060"/>
          <w:sz w:val="22"/>
        </w:rPr>
      </w:pPr>
      <w:r w:rsidRPr="00C87F9C">
        <w:rPr>
          <w:rFonts w:ascii="Arial" w:hAnsi="Arial" w:cs="Arial"/>
          <w:b/>
          <w:bCs/>
          <w:color w:val="002060"/>
          <w:sz w:val="22"/>
        </w:rPr>
        <w:t>ASCOLI CALCIO A 5 – CSI GAUDIO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17-1</w:t>
      </w:r>
    </w:p>
    <w:p w14:paraId="4EB93716" w14:textId="77777777" w:rsidR="006249C0" w:rsidRDefault="006249C0" w:rsidP="006249C0">
      <w:pPr>
        <w:pStyle w:val="Corpodeltesto21"/>
        <w:rPr>
          <w:rFonts w:ascii="Arial" w:hAnsi="Arial" w:cs="Arial"/>
          <w:color w:val="002060"/>
          <w:sz w:val="22"/>
        </w:rPr>
      </w:pPr>
    </w:p>
    <w:p w14:paraId="32831C30" w14:textId="77777777" w:rsidR="006249C0" w:rsidRPr="00C02215" w:rsidRDefault="006249C0" w:rsidP="006249C0">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5</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miglior seconda classificata “Silver”</w:t>
      </w:r>
      <w:r w:rsidRPr="00C02215">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xml:space="preserve">= </w:t>
      </w:r>
      <w:r>
        <w:rPr>
          <w:rFonts w:ascii="Arial" w:hAnsi="Arial" w:cs="Arial"/>
          <w:color w:val="002060"/>
          <w:sz w:val="22"/>
        </w:rPr>
        <w:t>5</w:t>
      </w:r>
    </w:p>
    <w:p w14:paraId="6ADD2511" w14:textId="77777777" w:rsidR="006249C0" w:rsidRPr="00C87F9C" w:rsidRDefault="006249C0" w:rsidP="006249C0">
      <w:pPr>
        <w:pStyle w:val="Corpodeltesto21"/>
        <w:rPr>
          <w:rFonts w:ascii="Arial" w:hAnsi="Arial" w:cs="Arial"/>
          <w:b/>
          <w:bCs/>
          <w:color w:val="002060"/>
          <w:sz w:val="22"/>
        </w:rPr>
      </w:pPr>
      <w:r w:rsidRPr="00C87F9C">
        <w:rPr>
          <w:rFonts w:ascii="Arial" w:hAnsi="Arial" w:cs="Arial"/>
          <w:b/>
          <w:bCs/>
          <w:color w:val="002060"/>
          <w:sz w:val="22"/>
        </w:rPr>
        <w:lastRenderedPageBreak/>
        <w:t>CERRETO D’ESI ASD – RECANATI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 xml:space="preserve"> 8-3</w:t>
      </w:r>
    </w:p>
    <w:p w14:paraId="40E3EFE4" w14:textId="77777777" w:rsidR="006249C0" w:rsidRDefault="006249C0" w:rsidP="006249C0">
      <w:pPr>
        <w:pStyle w:val="Corpodeltesto21"/>
        <w:rPr>
          <w:rFonts w:ascii="Arial" w:hAnsi="Arial" w:cs="Arial"/>
          <w:color w:val="002060"/>
          <w:sz w:val="22"/>
        </w:rPr>
      </w:pPr>
    </w:p>
    <w:p w14:paraId="0376DB45" w14:textId="77777777" w:rsidR="006249C0" w:rsidRPr="00C02215" w:rsidRDefault="006249C0" w:rsidP="006249C0">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6</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seconda</w:t>
      </w:r>
      <w:r w:rsidRPr="00C02215">
        <w:rPr>
          <w:rFonts w:ascii="Arial" w:hAnsi="Arial" w:cs="Arial"/>
          <w:color w:val="002060"/>
          <w:sz w:val="22"/>
        </w:rPr>
        <w:t xml:space="preserve"> miglior </w:t>
      </w:r>
      <w:r>
        <w:rPr>
          <w:rFonts w:ascii="Arial" w:hAnsi="Arial" w:cs="Arial"/>
          <w:color w:val="002060"/>
          <w:sz w:val="22"/>
        </w:rPr>
        <w:t>prima</w:t>
      </w:r>
      <w:r w:rsidRPr="00C02215">
        <w:rPr>
          <w:rFonts w:ascii="Arial" w:hAnsi="Arial" w:cs="Arial"/>
          <w:color w:val="002060"/>
          <w:sz w:val="22"/>
        </w:rPr>
        <w:t xml:space="preserve"> classificata “Silver”</w:t>
      </w:r>
      <w:r w:rsidRPr="00C02215">
        <w:rPr>
          <w:rFonts w:ascii="Arial" w:hAnsi="Arial" w:cs="Arial"/>
          <w:color w:val="002060"/>
          <w:sz w:val="22"/>
        </w:rPr>
        <w:tab/>
        <w:t xml:space="preserve">= </w:t>
      </w:r>
      <w:r>
        <w:rPr>
          <w:rFonts w:ascii="Arial" w:hAnsi="Arial" w:cs="Arial"/>
          <w:color w:val="002060"/>
          <w:sz w:val="22"/>
        </w:rPr>
        <w:t>6</w:t>
      </w:r>
    </w:p>
    <w:p w14:paraId="01C68697" w14:textId="77777777" w:rsidR="006249C0" w:rsidRPr="00C87F9C" w:rsidRDefault="006249C0" w:rsidP="006249C0">
      <w:pPr>
        <w:pStyle w:val="Corpodeltesto21"/>
        <w:rPr>
          <w:rFonts w:ascii="Arial" w:hAnsi="Arial" w:cs="Arial"/>
          <w:b/>
          <w:bCs/>
          <w:color w:val="002060"/>
          <w:sz w:val="22"/>
        </w:rPr>
      </w:pPr>
      <w:r w:rsidRPr="00C87F9C">
        <w:rPr>
          <w:rFonts w:ascii="Arial" w:hAnsi="Arial" w:cs="Arial"/>
          <w:b/>
          <w:bCs/>
          <w:color w:val="002060"/>
          <w:sz w:val="22"/>
        </w:rPr>
        <w:t>POL.CAGLI SPORT ASSOCIATI – CALCIO A 5 CORINALDO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 xml:space="preserve"> 5-2</w:t>
      </w:r>
    </w:p>
    <w:p w14:paraId="3825FBE3" w14:textId="77777777" w:rsidR="006249C0" w:rsidRDefault="006249C0" w:rsidP="006249C0">
      <w:pPr>
        <w:pStyle w:val="Corpodeltesto21"/>
        <w:rPr>
          <w:rFonts w:ascii="Arial" w:hAnsi="Arial" w:cs="Arial"/>
          <w:color w:val="002060"/>
          <w:sz w:val="22"/>
        </w:rPr>
      </w:pPr>
    </w:p>
    <w:p w14:paraId="243D13AD" w14:textId="77777777" w:rsidR="006249C0" w:rsidRPr="00C02215" w:rsidRDefault="006249C0" w:rsidP="006249C0">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7</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miglior prima classificata “Silver”</w:t>
      </w:r>
      <w:r>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xml:space="preserve">= </w:t>
      </w:r>
      <w:r>
        <w:rPr>
          <w:rFonts w:ascii="Arial" w:hAnsi="Arial" w:cs="Arial"/>
          <w:color w:val="002060"/>
          <w:sz w:val="22"/>
        </w:rPr>
        <w:t>7</w:t>
      </w:r>
    </w:p>
    <w:p w14:paraId="5628A704" w14:textId="77777777" w:rsidR="006249C0" w:rsidRPr="00C87F9C" w:rsidRDefault="006249C0" w:rsidP="006249C0">
      <w:pPr>
        <w:pStyle w:val="Corpodeltesto21"/>
        <w:rPr>
          <w:rFonts w:ascii="Arial" w:hAnsi="Arial" w:cs="Arial"/>
          <w:b/>
          <w:bCs/>
          <w:color w:val="002060"/>
          <w:sz w:val="22"/>
        </w:rPr>
      </w:pPr>
      <w:r w:rsidRPr="00C87F9C">
        <w:rPr>
          <w:rFonts w:ascii="Arial" w:hAnsi="Arial" w:cs="Arial"/>
          <w:b/>
          <w:bCs/>
          <w:color w:val="002060"/>
          <w:sz w:val="22"/>
        </w:rPr>
        <w:t>POLISPORTIVA RIPATRANSONE – SPORTING GROTTAMMARE</w:t>
      </w:r>
      <w:r>
        <w:rPr>
          <w:rFonts w:ascii="Arial" w:hAnsi="Arial" w:cs="Arial"/>
          <w:b/>
          <w:bCs/>
          <w:color w:val="002060"/>
          <w:sz w:val="22"/>
        </w:rPr>
        <w:tab/>
      </w:r>
      <w:r>
        <w:rPr>
          <w:rFonts w:ascii="Arial" w:hAnsi="Arial" w:cs="Arial"/>
          <w:b/>
          <w:bCs/>
          <w:color w:val="002060"/>
          <w:sz w:val="22"/>
        </w:rPr>
        <w:tab/>
        <w:t>10-2</w:t>
      </w:r>
    </w:p>
    <w:p w14:paraId="709C361E" w14:textId="77777777" w:rsidR="006249C0" w:rsidRDefault="006249C0" w:rsidP="006249C0">
      <w:pPr>
        <w:pStyle w:val="Corpodeltesto21"/>
        <w:rPr>
          <w:rFonts w:ascii="Arial" w:hAnsi="Arial" w:cs="Arial"/>
          <w:color w:val="002060"/>
          <w:sz w:val="22"/>
        </w:rPr>
      </w:pPr>
    </w:p>
    <w:p w14:paraId="33D50BCB" w14:textId="77777777" w:rsidR="006249C0" w:rsidRPr="00C02215" w:rsidRDefault="006249C0" w:rsidP="006249C0">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8</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9^ classificata Girone “Gold”</w:t>
      </w:r>
      <w:r>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ab/>
        <w:t xml:space="preserve">= </w:t>
      </w:r>
      <w:r>
        <w:rPr>
          <w:rFonts w:ascii="Arial" w:hAnsi="Arial" w:cs="Arial"/>
          <w:color w:val="002060"/>
          <w:sz w:val="22"/>
        </w:rPr>
        <w:t>8</w:t>
      </w:r>
    </w:p>
    <w:p w14:paraId="0F323DFF" w14:textId="77777777" w:rsidR="006249C0" w:rsidRPr="00C87F9C" w:rsidRDefault="006249C0" w:rsidP="006249C0">
      <w:pPr>
        <w:pStyle w:val="Corpodeltesto21"/>
        <w:rPr>
          <w:rFonts w:ascii="Arial" w:hAnsi="Arial" w:cs="Arial"/>
          <w:b/>
          <w:bCs/>
          <w:color w:val="002060"/>
          <w:sz w:val="22"/>
        </w:rPr>
      </w:pPr>
      <w:r w:rsidRPr="00C87F9C">
        <w:rPr>
          <w:rFonts w:ascii="Arial" w:hAnsi="Arial" w:cs="Arial"/>
          <w:b/>
          <w:bCs/>
          <w:color w:val="002060"/>
          <w:sz w:val="22"/>
        </w:rPr>
        <w:t>CANTINE RIUNITE CSI – C.U.S. ANCONA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 xml:space="preserve"> 2-4</w:t>
      </w:r>
    </w:p>
    <w:p w14:paraId="15810B8C" w14:textId="77777777" w:rsidR="006249C0" w:rsidRDefault="006249C0" w:rsidP="006249C0">
      <w:pPr>
        <w:pStyle w:val="Corpodeltesto21"/>
        <w:rPr>
          <w:rFonts w:ascii="Arial" w:hAnsi="Arial" w:cs="Arial"/>
          <w:color w:val="002060"/>
          <w:sz w:val="22"/>
        </w:rPr>
      </w:pPr>
    </w:p>
    <w:p w14:paraId="12A4BE46" w14:textId="77777777" w:rsidR="006249C0" w:rsidRPr="00C02215" w:rsidRDefault="006249C0" w:rsidP="006249C0">
      <w:pPr>
        <w:pStyle w:val="LndNormale1"/>
        <w:rPr>
          <w:color w:val="002060"/>
        </w:rPr>
      </w:pPr>
    </w:p>
    <w:p w14:paraId="552430AF" w14:textId="77777777" w:rsidR="006249C0" w:rsidRPr="0034028A" w:rsidRDefault="006249C0" w:rsidP="006249C0">
      <w:pPr>
        <w:pStyle w:val="LndNormale1"/>
        <w:rPr>
          <w:b/>
          <w:i/>
          <w:color w:val="002060"/>
        </w:rPr>
      </w:pPr>
      <w:r w:rsidRPr="0034028A">
        <w:rPr>
          <w:b/>
          <w:i/>
          <w:color w:val="002060"/>
        </w:rPr>
        <w:t xml:space="preserve">Quarti di Finale (gara unica </w:t>
      </w:r>
      <w:r>
        <w:rPr>
          <w:b/>
          <w:i/>
          <w:color w:val="002060"/>
        </w:rPr>
        <w:t>21</w:t>
      </w:r>
      <w:r w:rsidRPr="0034028A">
        <w:rPr>
          <w:b/>
          <w:i/>
          <w:color w:val="002060"/>
        </w:rPr>
        <w:t>/0</w:t>
      </w:r>
      <w:r>
        <w:rPr>
          <w:b/>
          <w:i/>
          <w:color w:val="002060"/>
        </w:rPr>
        <w:t>3</w:t>
      </w:r>
      <w:r w:rsidRPr="0034028A">
        <w:rPr>
          <w:b/>
          <w:i/>
          <w:color w:val="002060"/>
        </w:rPr>
        <w:t>/202</w:t>
      </w:r>
      <w:r>
        <w:rPr>
          <w:b/>
          <w:i/>
          <w:color w:val="002060"/>
        </w:rPr>
        <w:t>6</w:t>
      </w:r>
      <w:r w:rsidRPr="0034028A">
        <w:rPr>
          <w:b/>
          <w:i/>
          <w:color w:val="002060"/>
        </w:rPr>
        <w:t>)</w:t>
      </w:r>
    </w:p>
    <w:p w14:paraId="686C9EAF" w14:textId="77777777" w:rsidR="006249C0" w:rsidRPr="0034028A" w:rsidRDefault="006249C0" w:rsidP="006249C0">
      <w:pPr>
        <w:pStyle w:val="Corpodeltesto21"/>
        <w:rPr>
          <w:rFonts w:ascii="Arial" w:hAnsi="Arial" w:cs="Arial"/>
          <w:color w:val="002060"/>
          <w:sz w:val="22"/>
        </w:rPr>
      </w:pPr>
      <w:r w:rsidRPr="0034028A">
        <w:rPr>
          <w:rFonts w:ascii="Arial" w:hAnsi="Arial" w:cs="Arial"/>
          <w:color w:val="002060"/>
          <w:sz w:val="22"/>
        </w:rPr>
        <w:t xml:space="preserve">- </w:t>
      </w:r>
      <w:r>
        <w:rPr>
          <w:rFonts w:ascii="Arial" w:hAnsi="Arial" w:cs="Arial"/>
          <w:color w:val="002060"/>
          <w:sz w:val="22"/>
        </w:rPr>
        <w:t>vincente 1</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8</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A</w:t>
      </w:r>
    </w:p>
    <w:p w14:paraId="2A109C1B" w14:textId="77777777" w:rsidR="006249C0" w:rsidRPr="000A067E" w:rsidRDefault="006249C0" w:rsidP="006249C0">
      <w:pPr>
        <w:pStyle w:val="Corpodeltesto21"/>
        <w:rPr>
          <w:rFonts w:ascii="Arial" w:hAnsi="Arial" w:cs="Arial"/>
          <w:b/>
          <w:bCs/>
          <w:color w:val="002060"/>
          <w:sz w:val="22"/>
        </w:rPr>
      </w:pPr>
      <w:r w:rsidRPr="000A067E">
        <w:rPr>
          <w:rFonts w:ascii="Arial" w:hAnsi="Arial" w:cs="Arial"/>
          <w:b/>
          <w:bCs/>
          <w:color w:val="002060"/>
          <w:sz w:val="22"/>
        </w:rPr>
        <w:t>ACSS MONDOLFO C5 – C.U.S. ANCONA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5-1</w:t>
      </w:r>
    </w:p>
    <w:p w14:paraId="5A418D4D" w14:textId="77777777" w:rsidR="006249C0" w:rsidRDefault="006249C0" w:rsidP="006249C0">
      <w:pPr>
        <w:pStyle w:val="Corpodeltesto21"/>
        <w:rPr>
          <w:rFonts w:ascii="Arial" w:hAnsi="Arial" w:cs="Arial"/>
          <w:color w:val="002060"/>
          <w:sz w:val="22"/>
        </w:rPr>
      </w:pPr>
    </w:p>
    <w:p w14:paraId="1FD6A67B" w14:textId="77777777" w:rsidR="006249C0" w:rsidRPr="0034028A" w:rsidRDefault="006249C0" w:rsidP="006249C0">
      <w:pPr>
        <w:pStyle w:val="Corpodeltesto21"/>
        <w:rPr>
          <w:rFonts w:ascii="Arial" w:hAnsi="Arial" w:cs="Arial"/>
          <w:color w:val="002060"/>
          <w:sz w:val="22"/>
        </w:rPr>
      </w:pPr>
      <w:r w:rsidRPr="0034028A">
        <w:rPr>
          <w:rFonts w:ascii="Arial" w:hAnsi="Arial" w:cs="Arial"/>
          <w:color w:val="002060"/>
          <w:sz w:val="22"/>
        </w:rPr>
        <w:t xml:space="preserve">- </w:t>
      </w:r>
      <w:r>
        <w:rPr>
          <w:rFonts w:ascii="Arial" w:hAnsi="Arial" w:cs="Arial"/>
          <w:color w:val="002060"/>
          <w:sz w:val="22"/>
        </w:rPr>
        <w:t>vincente 2</w:t>
      </w:r>
      <w:r>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7</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B</w:t>
      </w:r>
    </w:p>
    <w:p w14:paraId="08BD788E" w14:textId="77777777" w:rsidR="006249C0" w:rsidRPr="000A067E" w:rsidRDefault="006249C0" w:rsidP="006249C0">
      <w:pPr>
        <w:pStyle w:val="Corpodeltesto21"/>
        <w:rPr>
          <w:rFonts w:ascii="Arial" w:hAnsi="Arial" w:cs="Arial"/>
          <w:b/>
          <w:bCs/>
          <w:color w:val="002060"/>
          <w:sz w:val="22"/>
        </w:rPr>
      </w:pPr>
      <w:r>
        <w:rPr>
          <w:rFonts w:ascii="Arial" w:hAnsi="Arial" w:cs="Arial"/>
          <w:b/>
          <w:bCs/>
          <w:color w:val="002060"/>
          <w:sz w:val="22"/>
        </w:rPr>
        <w:t>BULDOG T.N.T. LUCREZIA</w:t>
      </w:r>
      <w:r w:rsidRPr="000A067E">
        <w:rPr>
          <w:rFonts w:ascii="Arial" w:hAnsi="Arial" w:cs="Arial"/>
          <w:b/>
          <w:bCs/>
          <w:color w:val="002060"/>
          <w:sz w:val="22"/>
        </w:rPr>
        <w:t xml:space="preserve"> – POLISPORTIVA RIPATRANSONE</w:t>
      </w:r>
      <w:r>
        <w:rPr>
          <w:rFonts w:ascii="Arial" w:hAnsi="Arial" w:cs="Arial"/>
          <w:b/>
          <w:bCs/>
          <w:color w:val="002060"/>
          <w:sz w:val="22"/>
        </w:rPr>
        <w:tab/>
      </w:r>
      <w:r>
        <w:rPr>
          <w:rFonts w:ascii="Arial" w:hAnsi="Arial" w:cs="Arial"/>
          <w:b/>
          <w:bCs/>
          <w:color w:val="002060"/>
          <w:sz w:val="22"/>
        </w:rPr>
        <w:tab/>
        <w:t>5-3</w:t>
      </w:r>
    </w:p>
    <w:p w14:paraId="67C69814" w14:textId="77777777" w:rsidR="006249C0" w:rsidRDefault="006249C0" w:rsidP="006249C0">
      <w:pPr>
        <w:pStyle w:val="Corpodeltesto21"/>
        <w:rPr>
          <w:rFonts w:ascii="Arial" w:hAnsi="Arial" w:cs="Arial"/>
          <w:color w:val="002060"/>
          <w:sz w:val="22"/>
        </w:rPr>
      </w:pPr>
    </w:p>
    <w:p w14:paraId="48C535D2" w14:textId="77777777" w:rsidR="006249C0" w:rsidRPr="0034028A" w:rsidRDefault="006249C0" w:rsidP="006249C0">
      <w:pPr>
        <w:pStyle w:val="Corpodeltesto21"/>
        <w:rPr>
          <w:rFonts w:ascii="Arial" w:hAnsi="Arial" w:cs="Arial"/>
          <w:color w:val="002060"/>
          <w:sz w:val="22"/>
        </w:rPr>
      </w:pPr>
      <w:r w:rsidRPr="0034028A">
        <w:rPr>
          <w:rFonts w:ascii="Arial" w:hAnsi="Arial" w:cs="Arial"/>
          <w:color w:val="002060"/>
          <w:sz w:val="22"/>
        </w:rPr>
        <w:t xml:space="preserve">- </w:t>
      </w:r>
      <w:r>
        <w:rPr>
          <w:rFonts w:ascii="Arial" w:hAnsi="Arial" w:cs="Arial"/>
          <w:color w:val="002060"/>
          <w:sz w:val="22"/>
        </w:rPr>
        <w:t>vincente 3</w:t>
      </w:r>
      <w:r>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6</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C</w:t>
      </w:r>
    </w:p>
    <w:p w14:paraId="50AE8B1C" w14:textId="77777777" w:rsidR="006249C0" w:rsidRPr="000A067E" w:rsidRDefault="006249C0" w:rsidP="006249C0">
      <w:pPr>
        <w:pStyle w:val="Corpodeltesto21"/>
        <w:rPr>
          <w:rFonts w:ascii="Arial" w:hAnsi="Arial" w:cs="Arial"/>
          <w:b/>
          <w:bCs/>
          <w:color w:val="002060"/>
          <w:sz w:val="22"/>
        </w:rPr>
      </w:pPr>
      <w:r w:rsidRPr="000A067E">
        <w:rPr>
          <w:rFonts w:ascii="Arial" w:hAnsi="Arial" w:cs="Arial"/>
          <w:b/>
          <w:bCs/>
          <w:color w:val="002060"/>
          <w:sz w:val="22"/>
        </w:rPr>
        <w:t>ITALSERVICE C5 – POL.CAGLI SPORT ASSOCIATI</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0-4</w:t>
      </w:r>
    </w:p>
    <w:p w14:paraId="531B987F" w14:textId="77777777" w:rsidR="006249C0" w:rsidRDefault="006249C0" w:rsidP="006249C0">
      <w:pPr>
        <w:pStyle w:val="Corpodeltesto21"/>
        <w:rPr>
          <w:rFonts w:ascii="Arial" w:hAnsi="Arial" w:cs="Arial"/>
          <w:color w:val="002060"/>
          <w:sz w:val="22"/>
        </w:rPr>
      </w:pPr>
    </w:p>
    <w:p w14:paraId="64B62C7B" w14:textId="77777777" w:rsidR="006249C0" w:rsidRPr="0034028A" w:rsidRDefault="006249C0" w:rsidP="006249C0">
      <w:pPr>
        <w:pStyle w:val="Corpodeltesto21"/>
        <w:rPr>
          <w:rFonts w:ascii="Arial" w:hAnsi="Arial" w:cs="Arial"/>
          <w:color w:val="002060"/>
          <w:sz w:val="22"/>
        </w:rPr>
      </w:pPr>
      <w:r w:rsidRPr="0034028A">
        <w:rPr>
          <w:rFonts w:ascii="Arial" w:hAnsi="Arial" w:cs="Arial"/>
          <w:color w:val="002060"/>
          <w:sz w:val="22"/>
        </w:rPr>
        <w:t xml:space="preserve">- vincente </w:t>
      </w:r>
      <w:r>
        <w:rPr>
          <w:rFonts w:ascii="Arial" w:hAnsi="Arial" w:cs="Arial"/>
          <w:color w:val="002060"/>
          <w:sz w:val="22"/>
        </w:rPr>
        <w:t>4</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5</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D</w:t>
      </w:r>
    </w:p>
    <w:p w14:paraId="3BD55D8D" w14:textId="77777777" w:rsidR="006249C0" w:rsidRPr="000A067E" w:rsidRDefault="006249C0" w:rsidP="006249C0">
      <w:pPr>
        <w:pStyle w:val="Corpodeltesto21"/>
        <w:rPr>
          <w:rFonts w:ascii="Arial" w:hAnsi="Arial" w:cs="Arial"/>
          <w:b/>
          <w:bCs/>
          <w:color w:val="002060"/>
          <w:sz w:val="22"/>
        </w:rPr>
      </w:pPr>
      <w:r w:rsidRPr="000A067E">
        <w:rPr>
          <w:rFonts w:ascii="Arial" w:hAnsi="Arial" w:cs="Arial"/>
          <w:b/>
          <w:bCs/>
          <w:color w:val="002060"/>
          <w:sz w:val="22"/>
        </w:rPr>
        <w:t>ASCOL</w:t>
      </w:r>
      <w:r>
        <w:rPr>
          <w:rFonts w:ascii="Arial" w:hAnsi="Arial" w:cs="Arial"/>
          <w:b/>
          <w:bCs/>
          <w:color w:val="002060"/>
          <w:sz w:val="22"/>
        </w:rPr>
        <w:t>I</w:t>
      </w:r>
      <w:r w:rsidRPr="000A067E">
        <w:rPr>
          <w:rFonts w:ascii="Arial" w:hAnsi="Arial" w:cs="Arial"/>
          <w:b/>
          <w:bCs/>
          <w:color w:val="002060"/>
          <w:sz w:val="22"/>
        </w:rPr>
        <w:t xml:space="preserve"> CALCIO A 5 – </w:t>
      </w:r>
      <w:r>
        <w:rPr>
          <w:rFonts w:ascii="Arial" w:hAnsi="Arial" w:cs="Arial"/>
          <w:b/>
          <w:bCs/>
          <w:color w:val="002060"/>
          <w:sz w:val="22"/>
        </w:rPr>
        <w:t>CERRETO D’ESI ASD</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5-0</w:t>
      </w:r>
    </w:p>
    <w:p w14:paraId="0372AF29" w14:textId="77777777" w:rsidR="006249C0" w:rsidRPr="0034028A" w:rsidRDefault="006249C0" w:rsidP="006249C0">
      <w:pPr>
        <w:pStyle w:val="Corpodeltesto21"/>
        <w:rPr>
          <w:rFonts w:ascii="Arial" w:hAnsi="Arial" w:cs="Arial"/>
          <w:color w:val="002060"/>
          <w:sz w:val="22"/>
        </w:rPr>
      </w:pPr>
    </w:p>
    <w:p w14:paraId="61B66F91" w14:textId="77777777" w:rsidR="006249C0" w:rsidRPr="0034028A" w:rsidRDefault="006249C0" w:rsidP="006249C0">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2EE2E5F1" w14:textId="77777777" w:rsidR="006249C0" w:rsidRPr="0034028A" w:rsidRDefault="006249C0" w:rsidP="006249C0">
      <w:pPr>
        <w:pStyle w:val="Corpodeltesto21"/>
        <w:rPr>
          <w:rFonts w:ascii="Arial" w:hAnsi="Arial" w:cs="Arial"/>
          <w:color w:val="002060"/>
          <w:sz w:val="22"/>
        </w:rPr>
      </w:pPr>
      <w:r w:rsidRPr="0034028A">
        <w:rPr>
          <w:rFonts w:ascii="Arial" w:hAnsi="Arial" w:cs="Arial"/>
          <w:color w:val="002060"/>
          <w:sz w:val="22"/>
        </w:rPr>
        <w:t>Se anche al termine dei tempi supplementari si verificasse la situazione di parità si qualificherà al turno successivo la squadra di casa.</w:t>
      </w:r>
    </w:p>
    <w:p w14:paraId="519C2757" w14:textId="77777777" w:rsidR="006249C0" w:rsidRPr="00FA4D1D" w:rsidRDefault="006249C0" w:rsidP="006249C0">
      <w:pPr>
        <w:pStyle w:val="Corpodeltesto21"/>
        <w:rPr>
          <w:color w:val="002060"/>
          <w:szCs w:val="22"/>
          <w:highlight w:val="yellow"/>
        </w:rPr>
      </w:pPr>
    </w:p>
    <w:p w14:paraId="6E9E17CF" w14:textId="77777777" w:rsidR="006249C0" w:rsidRPr="0034028A" w:rsidRDefault="006249C0" w:rsidP="006249C0">
      <w:pPr>
        <w:pStyle w:val="LndNormale1"/>
        <w:rPr>
          <w:b/>
          <w:i/>
          <w:color w:val="002060"/>
        </w:rPr>
      </w:pPr>
      <w:r w:rsidRPr="0034028A">
        <w:rPr>
          <w:b/>
          <w:i/>
          <w:color w:val="002060"/>
        </w:rPr>
        <w:t>Semifinali (gara unica 1</w:t>
      </w:r>
      <w:r>
        <w:rPr>
          <w:b/>
          <w:i/>
          <w:color w:val="002060"/>
        </w:rPr>
        <w:t>1</w:t>
      </w:r>
      <w:r w:rsidRPr="0034028A">
        <w:rPr>
          <w:b/>
          <w:i/>
          <w:color w:val="002060"/>
        </w:rPr>
        <w:t>/04/202</w:t>
      </w:r>
      <w:r>
        <w:rPr>
          <w:b/>
          <w:i/>
          <w:color w:val="002060"/>
        </w:rPr>
        <w:t>6</w:t>
      </w:r>
      <w:r w:rsidRPr="0034028A">
        <w:rPr>
          <w:b/>
          <w:i/>
          <w:color w:val="002060"/>
        </w:rPr>
        <w:t>)</w:t>
      </w:r>
    </w:p>
    <w:p w14:paraId="42044CEC" w14:textId="77777777" w:rsidR="006249C0" w:rsidRPr="0034028A" w:rsidRDefault="006249C0" w:rsidP="006249C0">
      <w:pPr>
        <w:pStyle w:val="Corpodeltesto21"/>
        <w:rPr>
          <w:rFonts w:ascii="Arial" w:hAnsi="Arial" w:cs="Arial"/>
          <w:color w:val="002060"/>
          <w:sz w:val="22"/>
        </w:rPr>
      </w:pPr>
      <w:r w:rsidRPr="0034028A">
        <w:rPr>
          <w:rFonts w:ascii="Arial" w:hAnsi="Arial" w:cs="Arial"/>
          <w:color w:val="002060"/>
          <w:sz w:val="22"/>
        </w:rPr>
        <w:t>Le 4 squadre qualificate disputeranno Semifinali in gara unica in casa della squadra meglio piazzata al termine della seconda fase.</w:t>
      </w:r>
    </w:p>
    <w:p w14:paraId="3A07C2CA" w14:textId="77777777" w:rsidR="006249C0" w:rsidRPr="0034028A" w:rsidRDefault="006249C0" w:rsidP="006249C0">
      <w:pPr>
        <w:pStyle w:val="Corpodeltesto21"/>
        <w:rPr>
          <w:rFonts w:ascii="Arial" w:hAnsi="Arial" w:cs="Arial"/>
          <w:color w:val="002060"/>
          <w:sz w:val="22"/>
        </w:rPr>
      </w:pPr>
      <w:r w:rsidRPr="0034028A">
        <w:rPr>
          <w:rFonts w:ascii="Arial" w:hAnsi="Arial" w:cs="Arial"/>
          <w:color w:val="002060"/>
          <w:sz w:val="22"/>
        </w:rPr>
        <w:t>Gli abbinamenti saranno composti secondo il seguente criterio:</w:t>
      </w:r>
    </w:p>
    <w:p w14:paraId="56C89D0B" w14:textId="77777777" w:rsidR="006249C0" w:rsidRPr="0034028A" w:rsidRDefault="006249C0" w:rsidP="006249C0">
      <w:pPr>
        <w:pStyle w:val="Corpodeltesto21"/>
        <w:rPr>
          <w:rFonts w:ascii="Arial" w:hAnsi="Arial" w:cs="Arial"/>
          <w:color w:val="002060"/>
          <w:sz w:val="22"/>
        </w:rPr>
      </w:pPr>
      <w:r w:rsidRPr="0034028A">
        <w:rPr>
          <w:rFonts w:ascii="Arial" w:hAnsi="Arial" w:cs="Arial"/>
          <w:color w:val="002060"/>
          <w:sz w:val="22"/>
        </w:rPr>
        <w:t xml:space="preserve">- vincente A </w:t>
      </w:r>
      <w:r w:rsidRPr="0034028A">
        <w:rPr>
          <w:rFonts w:ascii="Arial" w:hAnsi="Arial" w:cs="Arial"/>
          <w:color w:val="002060"/>
          <w:sz w:val="22"/>
        </w:rPr>
        <w:tab/>
      </w:r>
      <w:r w:rsidRPr="0034028A">
        <w:rPr>
          <w:rFonts w:ascii="Arial" w:hAnsi="Arial" w:cs="Arial"/>
          <w:color w:val="002060"/>
          <w:sz w:val="22"/>
        </w:rPr>
        <w:tab/>
        <w:t xml:space="preserve">- </w:t>
      </w:r>
      <w:r w:rsidRPr="0034028A">
        <w:rPr>
          <w:rFonts w:ascii="Arial" w:hAnsi="Arial" w:cs="Arial"/>
          <w:color w:val="002060"/>
          <w:sz w:val="22"/>
        </w:rPr>
        <w:tab/>
        <w:t>vincente 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p>
    <w:p w14:paraId="693D8AC8" w14:textId="77777777" w:rsidR="006249C0" w:rsidRPr="000F2B04" w:rsidRDefault="006249C0" w:rsidP="006249C0">
      <w:pPr>
        <w:pStyle w:val="Corpodeltesto21"/>
        <w:rPr>
          <w:rFonts w:ascii="Arial" w:hAnsi="Arial" w:cs="Arial"/>
          <w:b/>
          <w:bCs/>
          <w:color w:val="002060"/>
          <w:sz w:val="22"/>
        </w:rPr>
      </w:pPr>
      <w:r w:rsidRPr="000F2B04">
        <w:rPr>
          <w:rFonts w:ascii="Arial" w:hAnsi="Arial" w:cs="Arial"/>
          <w:b/>
          <w:bCs/>
          <w:color w:val="002060"/>
          <w:sz w:val="22"/>
        </w:rPr>
        <w:t>ACSS MONDOLFO – ASCOLI CALCIO A 5</w:t>
      </w:r>
    </w:p>
    <w:p w14:paraId="7902080C" w14:textId="77777777" w:rsidR="006249C0" w:rsidRDefault="006249C0" w:rsidP="006249C0">
      <w:pPr>
        <w:pStyle w:val="Corpodeltesto21"/>
        <w:rPr>
          <w:rFonts w:ascii="Arial" w:hAnsi="Arial" w:cs="Arial"/>
          <w:color w:val="002060"/>
          <w:sz w:val="22"/>
        </w:rPr>
      </w:pPr>
    </w:p>
    <w:p w14:paraId="5DFBBC0E" w14:textId="77777777" w:rsidR="006249C0" w:rsidRPr="0034028A" w:rsidRDefault="006249C0" w:rsidP="006249C0">
      <w:pPr>
        <w:pStyle w:val="Corpodeltesto21"/>
        <w:rPr>
          <w:rFonts w:ascii="Arial" w:hAnsi="Arial" w:cs="Arial"/>
          <w:color w:val="002060"/>
          <w:sz w:val="22"/>
        </w:rPr>
      </w:pPr>
      <w:r w:rsidRPr="0034028A">
        <w:rPr>
          <w:rFonts w:ascii="Arial" w:hAnsi="Arial" w:cs="Arial"/>
          <w:color w:val="002060"/>
          <w:sz w:val="22"/>
        </w:rPr>
        <w:t>- vincente B</w:t>
      </w:r>
      <w:r w:rsidRPr="0034028A">
        <w:rPr>
          <w:rFonts w:ascii="Arial" w:hAnsi="Arial" w:cs="Arial"/>
          <w:color w:val="002060"/>
          <w:sz w:val="22"/>
        </w:rPr>
        <w:tab/>
      </w:r>
      <w:r w:rsidRPr="0034028A">
        <w:rPr>
          <w:rFonts w:ascii="Arial" w:hAnsi="Arial" w:cs="Arial"/>
          <w:color w:val="002060"/>
          <w:sz w:val="22"/>
        </w:rPr>
        <w:tab/>
        <w:t>-</w:t>
      </w:r>
      <w:r w:rsidRPr="0034028A">
        <w:rPr>
          <w:rFonts w:ascii="Arial" w:hAnsi="Arial" w:cs="Arial"/>
          <w:color w:val="002060"/>
          <w:sz w:val="22"/>
        </w:rPr>
        <w:tab/>
        <w:t>vincente C</w:t>
      </w:r>
    </w:p>
    <w:p w14:paraId="1D6A3D21" w14:textId="77777777" w:rsidR="006249C0" w:rsidRPr="000F2B04" w:rsidRDefault="006249C0" w:rsidP="006249C0">
      <w:pPr>
        <w:pStyle w:val="Corpodeltesto21"/>
        <w:rPr>
          <w:rFonts w:ascii="Arial" w:hAnsi="Arial" w:cs="Arial"/>
          <w:b/>
          <w:bCs/>
          <w:color w:val="002060"/>
          <w:sz w:val="22"/>
          <w:szCs w:val="22"/>
        </w:rPr>
      </w:pPr>
      <w:r>
        <w:rPr>
          <w:rFonts w:ascii="Arial" w:hAnsi="Arial" w:cs="Arial"/>
          <w:b/>
          <w:bCs/>
          <w:color w:val="002060"/>
          <w:sz w:val="22"/>
        </w:rPr>
        <w:t>BULDOG T.N.T. LUCREZIA</w:t>
      </w:r>
      <w:r w:rsidRPr="000F2B04">
        <w:rPr>
          <w:rFonts w:ascii="Arial" w:hAnsi="Arial" w:cs="Arial"/>
          <w:b/>
          <w:bCs/>
          <w:color w:val="002060"/>
          <w:sz w:val="22"/>
          <w:szCs w:val="22"/>
        </w:rPr>
        <w:t xml:space="preserve"> – POL.CAGLI SPORT ASSOCIATI</w:t>
      </w:r>
    </w:p>
    <w:p w14:paraId="0FB7DEE0" w14:textId="77777777" w:rsidR="006249C0" w:rsidRPr="0034028A" w:rsidRDefault="006249C0" w:rsidP="006249C0">
      <w:pPr>
        <w:pStyle w:val="Corpodeltesto21"/>
        <w:rPr>
          <w:color w:val="002060"/>
          <w:szCs w:val="22"/>
        </w:rPr>
      </w:pPr>
    </w:p>
    <w:p w14:paraId="1BEE0095" w14:textId="77777777" w:rsidR="006249C0" w:rsidRPr="0034028A" w:rsidRDefault="006249C0" w:rsidP="006249C0">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1499195E" w14:textId="77777777" w:rsidR="006249C0" w:rsidRPr="0034028A" w:rsidRDefault="006249C0" w:rsidP="006249C0">
      <w:pPr>
        <w:pStyle w:val="Corpodeltesto21"/>
        <w:rPr>
          <w:rFonts w:ascii="Arial" w:hAnsi="Arial" w:cs="Arial"/>
          <w:color w:val="002060"/>
          <w:sz w:val="22"/>
        </w:rPr>
      </w:pPr>
      <w:r w:rsidRPr="0034028A">
        <w:rPr>
          <w:rFonts w:ascii="Arial" w:hAnsi="Arial" w:cs="Arial"/>
          <w:color w:val="002060"/>
          <w:sz w:val="22"/>
        </w:rPr>
        <w:t>Se anche al termine dei tempi supplementari si verificasse la situazione di parità si qualificherà al turno successivo la squadra miglior classificata al termine della seconda fase.</w:t>
      </w:r>
    </w:p>
    <w:p w14:paraId="506ED854" w14:textId="77777777" w:rsidR="006249C0" w:rsidRPr="0034028A" w:rsidRDefault="006249C0" w:rsidP="006249C0">
      <w:pPr>
        <w:pStyle w:val="Corpodeltesto21"/>
        <w:rPr>
          <w:rFonts w:ascii="Arial" w:hAnsi="Arial" w:cs="Arial"/>
          <w:color w:val="002060"/>
          <w:sz w:val="22"/>
        </w:rPr>
      </w:pPr>
    </w:p>
    <w:p w14:paraId="476DFCA9" w14:textId="77777777" w:rsidR="006249C0" w:rsidRPr="00474EAB" w:rsidRDefault="006249C0" w:rsidP="006249C0">
      <w:pPr>
        <w:pStyle w:val="Corpodeltesto21"/>
        <w:rPr>
          <w:rFonts w:ascii="Arial" w:hAnsi="Arial" w:cs="Arial"/>
          <w:b/>
          <w:bCs/>
          <w:i/>
          <w:iCs/>
          <w:color w:val="002060"/>
          <w:sz w:val="22"/>
          <w:szCs w:val="22"/>
        </w:rPr>
      </w:pPr>
      <w:r w:rsidRPr="00474EAB">
        <w:rPr>
          <w:rFonts w:ascii="Arial" w:hAnsi="Arial" w:cs="Arial"/>
          <w:b/>
          <w:bCs/>
          <w:i/>
          <w:iCs/>
          <w:color w:val="002060"/>
          <w:sz w:val="22"/>
          <w:szCs w:val="22"/>
        </w:rPr>
        <w:t>Finale (</w:t>
      </w:r>
      <w:r>
        <w:rPr>
          <w:rFonts w:ascii="Arial" w:hAnsi="Arial" w:cs="Arial"/>
          <w:b/>
          <w:bCs/>
          <w:i/>
          <w:iCs/>
          <w:color w:val="002060"/>
          <w:sz w:val="22"/>
          <w:szCs w:val="22"/>
        </w:rPr>
        <w:t>18</w:t>
      </w:r>
      <w:r w:rsidRPr="00474EAB">
        <w:rPr>
          <w:rFonts w:ascii="Arial" w:hAnsi="Arial" w:cs="Arial"/>
          <w:b/>
          <w:bCs/>
          <w:i/>
          <w:iCs/>
          <w:color w:val="002060"/>
          <w:sz w:val="22"/>
          <w:szCs w:val="22"/>
        </w:rPr>
        <w:t>/0</w:t>
      </w:r>
      <w:r>
        <w:rPr>
          <w:rFonts w:ascii="Arial" w:hAnsi="Arial" w:cs="Arial"/>
          <w:b/>
          <w:bCs/>
          <w:i/>
          <w:iCs/>
          <w:color w:val="002060"/>
          <w:sz w:val="22"/>
          <w:szCs w:val="22"/>
        </w:rPr>
        <w:t>4</w:t>
      </w:r>
      <w:r w:rsidRPr="00474EAB">
        <w:rPr>
          <w:rFonts w:ascii="Arial" w:hAnsi="Arial" w:cs="Arial"/>
          <w:b/>
          <w:bCs/>
          <w:i/>
          <w:iCs/>
          <w:color w:val="002060"/>
          <w:sz w:val="22"/>
          <w:szCs w:val="22"/>
        </w:rPr>
        <w:t>/2026)</w:t>
      </w:r>
    </w:p>
    <w:p w14:paraId="6182B9AE" w14:textId="77777777" w:rsidR="006249C0" w:rsidRPr="00474EAB" w:rsidRDefault="006249C0" w:rsidP="006249C0">
      <w:pPr>
        <w:pStyle w:val="Corpodeltesto21"/>
        <w:rPr>
          <w:rFonts w:ascii="Arial" w:hAnsi="Arial" w:cs="Arial"/>
          <w:color w:val="002060"/>
          <w:sz w:val="22"/>
        </w:rPr>
      </w:pPr>
      <w:r w:rsidRPr="00474EAB">
        <w:rPr>
          <w:rFonts w:ascii="Arial" w:hAnsi="Arial" w:cs="Arial"/>
          <w:color w:val="002060"/>
          <w:sz w:val="22"/>
        </w:rPr>
        <w:t>Le 2 squadre qualificate disputeranno la Finale in gara unica in casa della squadra meglio piazzata al termine della seconda fase.</w:t>
      </w:r>
    </w:p>
    <w:p w14:paraId="6F1A43B1" w14:textId="77777777" w:rsidR="006249C0" w:rsidRPr="00474EAB" w:rsidRDefault="006249C0" w:rsidP="006249C0">
      <w:pPr>
        <w:pStyle w:val="Corpodeltesto21"/>
        <w:rPr>
          <w:rFonts w:ascii="Arial" w:hAnsi="Arial" w:cs="Arial"/>
          <w:b/>
          <w:bCs/>
          <w:i/>
          <w:iCs/>
          <w:color w:val="002060"/>
          <w:sz w:val="22"/>
          <w:szCs w:val="22"/>
        </w:rPr>
      </w:pPr>
    </w:p>
    <w:p w14:paraId="5DA3C453" w14:textId="77777777" w:rsidR="006249C0" w:rsidRDefault="006249C0" w:rsidP="006249C0">
      <w:pPr>
        <w:pStyle w:val="Corpodeltesto21"/>
        <w:rPr>
          <w:rFonts w:ascii="Arial" w:hAnsi="Arial" w:cs="Arial"/>
          <w:color w:val="002060"/>
          <w:sz w:val="22"/>
        </w:rPr>
      </w:pPr>
      <w:r w:rsidRPr="00474EAB">
        <w:rPr>
          <w:rFonts w:ascii="Arial" w:hAnsi="Arial" w:cs="Arial"/>
          <w:color w:val="002060"/>
          <w:sz w:val="22"/>
        </w:rPr>
        <w:t xml:space="preserve">Al termine dei tempi regolamentari, in caso di parità, si disputeranno due tempi supplementari di </w:t>
      </w:r>
      <w:proofErr w:type="gramStart"/>
      <w:r w:rsidRPr="00474EAB">
        <w:rPr>
          <w:rFonts w:ascii="Arial" w:hAnsi="Arial" w:cs="Arial"/>
          <w:color w:val="002060"/>
          <w:sz w:val="22"/>
        </w:rPr>
        <w:t>5</w:t>
      </w:r>
      <w:proofErr w:type="gramEnd"/>
      <w:r w:rsidRPr="00474EAB">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6EAF9B10" w14:textId="77777777" w:rsidR="006249C0" w:rsidRDefault="006249C0" w:rsidP="006249C0">
      <w:pPr>
        <w:pStyle w:val="Corpodeltesto21"/>
        <w:rPr>
          <w:rFonts w:ascii="Arial" w:hAnsi="Arial" w:cs="Arial"/>
          <w:color w:val="002060"/>
          <w:sz w:val="22"/>
        </w:rPr>
      </w:pPr>
    </w:p>
    <w:p w14:paraId="61DC98C4" w14:textId="77777777" w:rsidR="006249C0" w:rsidRPr="00424E37" w:rsidRDefault="006249C0" w:rsidP="006249C0">
      <w:pPr>
        <w:pStyle w:val="breakline"/>
        <w:jc w:val="center"/>
        <w:rPr>
          <w:rFonts w:ascii="Arial" w:hAnsi="Arial" w:cs="Arial"/>
          <w:b/>
          <w:bCs/>
          <w:color w:val="002060"/>
          <w:sz w:val="36"/>
          <w:szCs w:val="36"/>
        </w:rPr>
      </w:pPr>
      <w:r w:rsidRPr="00424E37">
        <w:rPr>
          <w:rFonts w:ascii="Arial" w:hAnsi="Arial" w:cs="Arial"/>
          <w:b/>
          <w:bCs/>
          <w:color w:val="002060"/>
          <w:sz w:val="36"/>
          <w:szCs w:val="36"/>
        </w:rPr>
        <w:t>PROGRAMMA GARE</w:t>
      </w:r>
    </w:p>
    <w:p w14:paraId="66DD7CE1" w14:textId="77777777" w:rsidR="006249C0" w:rsidRPr="00CE58E2" w:rsidRDefault="006249C0" w:rsidP="006249C0">
      <w:pPr>
        <w:pStyle w:val="breakline"/>
        <w:rPr>
          <w:color w:val="002060"/>
        </w:rPr>
      </w:pPr>
    </w:p>
    <w:p w14:paraId="5A0CB03C" w14:textId="77777777" w:rsidR="006249C0" w:rsidRPr="00CE58E2" w:rsidRDefault="006249C0" w:rsidP="006249C0">
      <w:pPr>
        <w:pStyle w:val="sottotitolocampionato10"/>
        <w:rPr>
          <w:color w:val="002060"/>
        </w:rPr>
      </w:pPr>
      <w:r w:rsidRPr="00CE58E2">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249C0" w:rsidRPr="00CE58E2" w14:paraId="1BBE422A" w14:textId="77777777" w:rsidTr="00BB279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1C83D" w14:textId="77777777" w:rsidR="006249C0" w:rsidRPr="00CE58E2" w:rsidRDefault="006249C0" w:rsidP="00BB2792">
            <w:pPr>
              <w:pStyle w:val="headertabella0"/>
              <w:rPr>
                <w:color w:val="002060"/>
              </w:rPr>
            </w:pPr>
            <w:r w:rsidRPr="00CE58E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B88DB" w14:textId="77777777" w:rsidR="006249C0" w:rsidRPr="00CE58E2" w:rsidRDefault="006249C0" w:rsidP="00BB2792">
            <w:pPr>
              <w:pStyle w:val="headertabella0"/>
              <w:rPr>
                <w:color w:val="002060"/>
              </w:rPr>
            </w:pPr>
            <w:r w:rsidRPr="00CE58E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DF1FA" w14:textId="77777777" w:rsidR="006249C0" w:rsidRPr="00CE58E2" w:rsidRDefault="006249C0" w:rsidP="00BB2792">
            <w:pPr>
              <w:pStyle w:val="headertabella0"/>
              <w:rPr>
                <w:color w:val="002060"/>
              </w:rPr>
            </w:pPr>
            <w:r w:rsidRPr="00CE58E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8FB69" w14:textId="77777777" w:rsidR="006249C0" w:rsidRPr="00CE58E2" w:rsidRDefault="006249C0" w:rsidP="00BB2792">
            <w:pPr>
              <w:pStyle w:val="headertabella0"/>
              <w:rPr>
                <w:color w:val="002060"/>
              </w:rPr>
            </w:pPr>
            <w:r w:rsidRPr="00CE58E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19ABA" w14:textId="77777777" w:rsidR="006249C0" w:rsidRPr="00CE58E2" w:rsidRDefault="006249C0" w:rsidP="00BB2792">
            <w:pPr>
              <w:pStyle w:val="headertabella0"/>
              <w:rPr>
                <w:color w:val="002060"/>
              </w:rPr>
            </w:pPr>
            <w:r w:rsidRPr="00CE58E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99229" w14:textId="77777777" w:rsidR="006249C0" w:rsidRPr="00CE58E2" w:rsidRDefault="006249C0" w:rsidP="00BB2792">
            <w:pPr>
              <w:pStyle w:val="headertabella0"/>
              <w:rPr>
                <w:color w:val="002060"/>
              </w:rPr>
            </w:pPr>
            <w:proofErr w:type="spellStart"/>
            <w:r w:rsidRPr="00CE58E2">
              <w:rPr>
                <w:color w:val="002060"/>
              </w:rPr>
              <w:t>Localita'</w:t>
            </w:r>
            <w:proofErr w:type="spellEnd"/>
            <w:r w:rsidRPr="00CE58E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8F867" w14:textId="77777777" w:rsidR="006249C0" w:rsidRPr="00CE58E2" w:rsidRDefault="006249C0" w:rsidP="00BB2792">
            <w:pPr>
              <w:pStyle w:val="headertabella0"/>
              <w:rPr>
                <w:color w:val="002060"/>
              </w:rPr>
            </w:pPr>
            <w:r w:rsidRPr="00CE58E2">
              <w:rPr>
                <w:color w:val="002060"/>
              </w:rPr>
              <w:t>Indirizzo Impianto</w:t>
            </w:r>
          </w:p>
        </w:tc>
      </w:tr>
      <w:tr w:rsidR="006249C0" w:rsidRPr="00CE58E2" w14:paraId="522F18D5" w14:textId="77777777" w:rsidTr="00BB279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FD0851" w14:textId="77777777" w:rsidR="006249C0" w:rsidRPr="00CE58E2" w:rsidRDefault="006249C0" w:rsidP="00BB2792">
            <w:pPr>
              <w:pStyle w:val="rowtabella0"/>
              <w:rPr>
                <w:color w:val="002060"/>
              </w:rPr>
            </w:pPr>
            <w:r w:rsidRPr="00CE58E2">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34FB12" w14:textId="77777777" w:rsidR="006249C0" w:rsidRPr="00CE58E2" w:rsidRDefault="006249C0" w:rsidP="00BB2792">
            <w:pPr>
              <w:pStyle w:val="rowtabella0"/>
              <w:rPr>
                <w:color w:val="002060"/>
              </w:rPr>
            </w:pPr>
            <w:r w:rsidRPr="00CE58E2">
              <w:rPr>
                <w:color w:val="002060"/>
              </w:rPr>
              <w:t>ASCOLI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90ADBF" w14:textId="77777777" w:rsidR="006249C0" w:rsidRPr="00CE58E2" w:rsidRDefault="006249C0" w:rsidP="00BB2792">
            <w:pPr>
              <w:pStyle w:val="rowtabella0"/>
              <w:jc w:val="center"/>
              <w:rPr>
                <w:color w:val="002060"/>
              </w:rPr>
            </w:pPr>
            <w:r w:rsidRPr="00CE58E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662173" w14:textId="77777777" w:rsidR="006249C0" w:rsidRPr="00CE58E2" w:rsidRDefault="006249C0" w:rsidP="00BB2792">
            <w:pPr>
              <w:pStyle w:val="rowtabella0"/>
              <w:rPr>
                <w:color w:val="002060"/>
              </w:rPr>
            </w:pPr>
            <w:r w:rsidRPr="00CE58E2">
              <w:rPr>
                <w:color w:val="002060"/>
              </w:rPr>
              <w:t>12/04/2026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1E00EF" w14:textId="77777777" w:rsidR="006249C0" w:rsidRPr="00CE58E2" w:rsidRDefault="006249C0" w:rsidP="00BB2792">
            <w:pPr>
              <w:pStyle w:val="rowtabella0"/>
              <w:rPr>
                <w:color w:val="002060"/>
              </w:rPr>
            </w:pPr>
            <w:r w:rsidRPr="00CE58E2">
              <w:rPr>
                <w:color w:val="002060"/>
              </w:rPr>
              <w:t xml:space="preserve">5429 PAL.COM. </w:t>
            </w:r>
            <w:proofErr w:type="gramStart"/>
            <w:r w:rsidRPr="00CE58E2">
              <w:rPr>
                <w:color w:val="002060"/>
              </w:rPr>
              <w:t>S.MICHELE</w:t>
            </w:r>
            <w:proofErr w:type="gramEnd"/>
            <w:r w:rsidRPr="00CE58E2">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16A798" w14:textId="77777777" w:rsidR="006249C0" w:rsidRPr="00CE58E2" w:rsidRDefault="006249C0" w:rsidP="00BB2792">
            <w:pPr>
              <w:pStyle w:val="rowtabella0"/>
              <w:rPr>
                <w:color w:val="002060"/>
              </w:rPr>
            </w:pPr>
            <w:r w:rsidRPr="00CE58E2">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2832BB" w14:textId="77777777" w:rsidR="006249C0" w:rsidRPr="00CE58E2" w:rsidRDefault="006249C0" w:rsidP="00BB2792">
            <w:pPr>
              <w:pStyle w:val="rowtabella0"/>
              <w:rPr>
                <w:color w:val="002060"/>
              </w:rPr>
            </w:pPr>
            <w:r w:rsidRPr="00CE58E2">
              <w:rPr>
                <w:color w:val="002060"/>
              </w:rPr>
              <w:t>VIA LORETO</w:t>
            </w:r>
          </w:p>
        </w:tc>
      </w:tr>
      <w:tr w:rsidR="006249C0" w:rsidRPr="00CE58E2" w14:paraId="4EA56750" w14:textId="77777777" w:rsidTr="00BB279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D8889B" w14:textId="77777777" w:rsidR="006249C0" w:rsidRPr="00CE58E2" w:rsidRDefault="006249C0" w:rsidP="00BB2792">
            <w:pPr>
              <w:pStyle w:val="rowtabella0"/>
              <w:rPr>
                <w:color w:val="002060"/>
              </w:rPr>
            </w:pPr>
            <w:r w:rsidRPr="00CE58E2">
              <w:rPr>
                <w:color w:val="002060"/>
              </w:rPr>
              <w:t>BULDOG T.N.T. LUCREZIA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FD8B5B" w14:textId="77777777" w:rsidR="006249C0" w:rsidRPr="00CE58E2" w:rsidRDefault="006249C0" w:rsidP="00BB2792">
            <w:pPr>
              <w:pStyle w:val="rowtabella0"/>
              <w:rPr>
                <w:color w:val="002060"/>
              </w:rPr>
            </w:pPr>
            <w:r w:rsidRPr="00CE58E2">
              <w:rPr>
                <w:color w:val="002060"/>
              </w:rPr>
              <w:t>POL.CAGLI SPORT ASSOCIATI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D8153A" w14:textId="77777777" w:rsidR="006249C0" w:rsidRPr="00CE58E2" w:rsidRDefault="006249C0" w:rsidP="00BB2792">
            <w:pPr>
              <w:pStyle w:val="rowtabella0"/>
              <w:jc w:val="center"/>
              <w:rPr>
                <w:color w:val="002060"/>
              </w:rPr>
            </w:pPr>
            <w:r w:rsidRPr="00CE58E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B30C85" w14:textId="77777777" w:rsidR="006249C0" w:rsidRPr="00CE58E2" w:rsidRDefault="006249C0" w:rsidP="00BB2792">
            <w:pPr>
              <w:pStyle w:val="rowtabella0"/>
              <w:rPr>
                <w:color w:val="002060"/>
              </w:rPr>
            </w:pPr>
            <w:r w:rsidRPr="00CE58E2">
              <w:rPr>
                <w:color w:val="002060"/>
              </w:rPr>
              <w:t>12/04/2026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F3F181" w14:textId="77777777" w:rsidR="006249C0" w:rsidRPr="00CE58E2" w:rsidRDefault="006249C0" w:rsidP="00BB2792">
            <w:pPr>
              <w:pStyle w:val="rowtabella0"/>
              <w:rPr>
                <w:color w:val="002060"/>
              </w:rPr>
            </w:pPr>
            <w:r w:rsidRPr="00CE58E2">
              <w:rPr>
                <w:color w:val="002060"/>
              </w:rPr>
              <w:t>5428 PALLONE GEODETICO "OMAR SIVORI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84BBA0" w14:textId="77777777" w:rsidR="006249C0" w:rsidRPr="00CE58E2" w:rsidRDefault="006249C0" w:rsidP="00BB2792">
            <w:pPr>
              <w:pStyle w:val="rowtabella0"/>
              <w:rPr>
                <w:color w:val="002060"/>
              </w:rPr>
            </w:pPr>
            <w:r w:rsidRPr="00CE58E2">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1EDA32" w14:textId="77777777" w:rsidR="006249C0" w:rsidRPr="00CE58E2" w:rsidRDefault="006249C0" w:rsidP="00BB2792">
            <w:pPr>
              <w:pStyle w:val="rowtabella0"/>
              <w:rPr>
                <w:color w:val="002060"/>
              </w:rPr>
            </w:pPr>
            <w:r w:rsidRPr="00CE58E2">
              <w:rPr>
                <w:color w:val="002060"/>
              </w:rPr>
              <w:t>VIA NAZARIO SAURO</w:t>
            </w:r>
          </w:p>
        </w:tc>
      </w:tr>
    </w:tbl>
    <w:p w14:paraId="3A7935EA" w14:textId="77777777" w:rsidR="006249C0" w:rsidRDefault="006249C0" w:rsidP="006249C0">
      <w:pPr>
        <w:pStyle w:val="breakline"/>
        <w:rPr>
          <w:color w:val="002060"/>
        </w:rPr>
      </w:pPr>
    </w:p>
    <w:p w14:paraId="57162148" w14:textId="77777777" w:rsidR="006249C0" w:rsidRPr="00CE58E2" w:rsidRDefault="006249C0" w:rsidP="006249C0">
      <w:pPr>
        <w:pStyle w:val="breakline"/>
        <w:rPr>
          <w:rFonts w:eastAsiaTheme="minorEastAsia"/>
          <w:color w:val="002060"/>
        </w:rPr>
      </w:pPr>
    </w:p>
    <w:p w14:paraId="0707A7BE" w14:textId="77777777" w:rsidR="006249C0" w:rsidRPr="00CE58E2" w:rsidRDefault="006249C0" w:rsidP="006249C0">
      <w:pPr>
        <w:pStyle w:val="titolocampionato0"/>
        <w:shd w:val="clear" w:color="auto" w:fill="CCCCCC"/>
        <w:spacing w:before="80" w:after="40"/>
        <w:rPr>
          <w:color w:val="002060"/>
        </w:rPr>
      </w:pPr>
      <w:r w:rsidRPr="00CE58E2">
        <w:rPr>
          <w:color w:val="002060"/>
        </w:rPr>
        <w:t>CALCIO A 5 UNDER 15 FEM. REG.</w:t>
      </w:r>
    </w:p>
    <w:p w14:paraId="4BBADCAB" w14:textId="77777777" w:rsidR="006249C0" w:rsidRPr="007A6443" w:rsidRDefault="006249C0" w:rsidP="006249C0">
      <w:pPr>
        <w:pStyle w:val="titoloprinc0"/>
        <w:rPr>
          <w:color w:val="002060"/>
        </w:rPr>
      </w:pPr>
      <w:r w:rsidRPr="007A6443">
        <w:rPr>
          <w:color w:val="002060"/>
        </w:rPr>
        <w:t>CLASSIFICA</w:t>
      </w:r>
    </w:p>
    <w:p w14:paraId="5AB0723F" w14:textId="77777777" w:rsidR="006249C0" w:rsidRPr="007A6443" w:rsidRDefault="006249C0" w:rsidP="006249C0">
      <w:pPr>
        <w:pStyle w:val="breakline"/>
        <w:rPr>
          <w:color w:val="002060"/>
        </w:rPr>
      </w:pPr>
    </w:p>
    <w:p w14:paraId="3E1BCAD4" w14:textId="77777777" w:rsidR="006249C0" w:rsidRPr="007A6443" w:rsidRDefault="006249C0" w:rsidP="006249C0">
      <w:pPr>
        <w:pStyle w:val="breakline"/>
        <w:rPr>
          <w:color w:val="002060"/>
        </w:rPr>
      </w:pPr>
    </w:p>
    <w:p w14:paraId="4B410F17" w14:textId="77777777" w:rsidR="006249C0" w:rsidRPr="007A6443" w:rsidRDefault="006249C0" w:rsidP="006249C0">
      <w:pPr>
        <w:pStyle w:val="sottotitolocampionato10"/>
        <w:rPr>
          <w:color w:val="002060"/>
        </w:rPr>
      </w:pPr>
      <w:r w:rsidRPr="007A6443">
        <w:rPr>
          <w:color w:val="002060"/>
        </w:rPr>
        <w:t xml:space="preserve">GIRONE </w:t>
      </w:r>
      <w:r>
        <w:rPr>
          <w:color w:val="002060"/>
        </w:rPr>
        <w:t>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249C0" w:rsidRPr="007A6443" w14:paraId="3C3C9A90" w14:textId="77777777" w:rsidTr="00BB279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CCAA9" w14:textId="77777777" w:rsidR="006249C0" w:rsidRPr="007A6443" w:rsidRDefault="006249C0" w:rsidP="00BB2792">
            <w:pPr>
              <w:pStyle w:val="headertabella0"/>
              <w:rPr>
                <w:color w:val="002060"/>
              </w:rPr>
            </w:pPr>
            <w:r w:rsidRPr="007A64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77F0D" w14:textId="77777777" w:rsidR="006249C0" w:rsidRPr="007A6443" w:rsidRDefault="006249C0" w:rsidP="00BB2792">
            <w:pPr>
              <w:pStyle w:val="headertabella0"/>
              <w:rPr>
                <w:color w:val="002060"/>
              </w:rPr>
            </w:pPr>
            <w:r w:rsidRPr="007A64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1DE68" w14:textId="77777777" w:rsidR="006249C0" w:rsidRPr="007A6443" w:rsidRDefault="006249C0" w:rsidP="00BB2792">
            <w:pPr>
              <w:pStyle w:val="headertabella0"/>
              <w:rPr>
                <w:color w:val="002060"/>
              </w:rPr>
            </w:pPr>
            <w:r w:rsidRPr="007A64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DF69A" w14:textId="77777777" w:rsidR="006249C0" w:rsidRPr="007A6443" w:rsidRDefault="006249C0" w:rsidP="00BB2792">
            <w:pPr>
              <w:pStyle w:val="headertabella0"/>
              <w:rPr>
                <w:color w:val="002060"/>
              </w:rPr>
            </w:pPr>
            <w:r w:rsidRPr="007A64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A3BFA" w14:textId="77777777" w:rsidR="006249C0" w:rsidRPr="007A6443" w:rsidRDefault="006249C0" w:rsidP="00BB2792">
            <w:pPr>
              <w:pStyle w:val="headertabella0"/>
              <w:rPr>
                <w:color w:val="002060"/>
              </w:rPr>
            </w:pPr>
            <w:r w:rsidRPr="007A64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BC1FC" w14:textId="77777777" w:rsidR="006249C0" w:rsidRPr="007A6443" w:rsidRDefault="006249C0" w:rsidP="00BB2792">
            <w:pPr>
              <w:pStyle w:val="headertabella0"/>
              <w:rPr>
                <w:color w:val="002060"/>
              </w:rPr>
            </w:pPr>
            <w:r w:rsidRPr="007A64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DA40F" w14:textId="77777777" w:rsidR="006249C0" w:rsidRPr="007A6443" w:rsidRDefault="006249C0" w:rsidP="00BB2792">
            <w:pPr>
              <w:pStyle w:val="headertabella0"/>
              <w:rPr>
                <w:color w:val="002060"/>
              </w:rPr>
            </w:pPr>
            <w:r w:rsidRPr="007A64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BA02D" w14:textId="77777777" w:rsidR="006249C0" w:rsidRPr="007A6443" w:rsidRDefault="006249C0" w:rsidP="00BB2792">
            <w:pPr>
              <w:pStyle w:val="headertabella0"/>
              <w:rPr>
                <w:color w:val="002060"/>
              </w:rPr>
            </w:pPr>
            <w:r w:rsidRPr="007A64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CB831" w14:textId="77777777" w:rsidR="006249C0" w:rsidRPr="007A6443" w:rsidRDefault="006249C0" w:rsidP="00BB2792">
            <w:pPr>
              <w:pStyle w:val="headertabella0"/>
              <w:rPr>
                <w:color w:val="002060"/>
              </w:rPr>
            </w:pPr>
            <w:r w:rsidRPr="007A64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2DB1D" w14:textId="77777777" w:rsidR="006249C0" w:rsidRPr="007A6443" w:rsidRDefault="006249C0" w:rsidP="00BB2792">
            <w:pPr>
              <w:pStyle w:val="headertabella0"/>
              <w:rPr>
                <w:color w:val="002060"/>
              </w:rPr>
            </w:pPr>
            <w:r w:rsidRPr="007A6443">
              <w:rPr>
                <w:color w:val="002060"/>
              </w:rPr>
              <w:t>PE</w:t>
            </w:r>
          </w:p>
        </w:tc>
      </w:tr>
      <w:tr w:rsidR="006249C0" w:rsidRPr="007A6443" w14:paraId="1F916513" w14:textId="77777777" w:rsidTr="00BB279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C025489" w14:textId="77777777" w:rsidR="006249C0" w:rsidRPr="007A6443" w:rsidRDefault="006249C0" w:rsidP="00BB2792">
            <w:pPr>
              <w:pStyle w:val="rowtabella0"/>
              <w:rPr>
                <w:color w:val="002060"/>
              </w:rPr>
            </w:pPr>
            <w:r w:rsidRPr="007A6443">
              <w:rPr>
                <w:color w:val="002060"/>
              </w:rPr>
              <w:t xml:space="preserve">A.S.D. </w:t>
            </w:r>
            <w:r>
              <w:rPr>
                <w:color w:val="002060"/>
              </w:rPr>
              <w:t>FALCONARA 1995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71FDE4" w14:textId="77777777" w:rsidR="006249C0" w:rsidRPr="007A6443" w:rsidRDefault="006249C0" w:rsidP="00BB2792">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25B985" w14:textId="77777777" w:rsidR="006249C0" w:rsidRPr="007A6443" w:rsidRDefault="006249C0" w:rsidP="00BB2792">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4AE4CE" w14:textId="77777777" w:rsidR="006249C0" w:rsidRPr="007A6443" w:rsidRDefault="006249C0" w:rsidP="00BB2792">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388EBB" w14:textId="77777777" w:rsidR="006249C0" w:rsidRPr="007A6443" w:rsidRDefault="006249C0" w:rsidP="00BB2792">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C8A6F6" w14:textId="77777777" w:rsidR="006249C0" w:rsidRPr="007A6443" w:rsidRDefault="006249C0" w:rsidP="00BB2792">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BA19BC" w14:textId="77777777" w:rsidR="006249C0" w:rsidRPr="007A6443" w:rsidRDefault="006249C0" w:rsidP="00BB2792">
            <w:pPr>
              <w:pStyle w:val="rowtabella0"/>
              <w:jc w:val="center"/>
              <w:rPr>
                <w:color w:val="002060"/>
              </w:rPr>
            </w:pPr>
            <w:r>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7A307E" w14:textId="77777777" w:rsidR="006249C0" w:rsidRPr="007A6443" w:rsidRDefault="006249C0" w:rsidP="00BB2792">
            <w:pPr>
              <w:pStyle w:val="rowtabella0"/>
              <w:jc w:val="center"/>
              <w:rPr>
                <w:color w:val="002060"/>
              </w:rPr>
            </w:pPr>
            <w:r>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A31A86" w14:textId="77777777" w:rsidR="006249C0" w:rsidRPr="007A6443" w:rsidRDefault="006249C0" w:rsidP="00BB2792">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3D9531" w14:textId="77777777" w:rsidR="006249C0" w:rsidRPr="007A6443" w:rsidRDefault="006249C0" w:rsidP="00BB2792">
            <w:pPr>
              <w:pStyle w:val="rowtabella0"/>
              <w:jc w:val="center"/>
              <w:rPr>
                <w:color w:val="002060"/>
              </w:rPr>
            </w:pPr>
            <w:r w:rsidRPr="007A6443">
              <w:rPr>
                <w:color w:val="002060"/>
              </w:rPr>
              <w:t>0</w:t>
            </w:r>
          </w:p>
        </w:tc>
      </w:tr>
      <w:tr w:rsidR="006249C0" w:rsidRPr="007A6443" w14:paraId="497A1542"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tcPr>
          <w:p w14:paraId="27DF4F70" w14:textId="77777777" w:rsidR="006249C0" w:rsidRDefault="006249C0" w:rsidP="00BB2792">
            <w:pPr>
              <w:pStyle w:val="rowtabella0"/>
              <w:rPr>
                <w:color w:val="002060"/>
              </w:rPr>
            </w:pPr>
            <w:r>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F744BE" w14:textId="77777777" w:rsidR="006249C0" w:rsidRDefault="006249C0" w:rsidP="00BB2792">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150AAE" w14:textId="77777777" w:rsidR="006249C0" w:rsidRDefault="006249C0" w:rsidP="00BB2792">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47B75D" w14:textId="77777777" w:rsidR="006249C0" w:rsidRDefault="006249C0" w:rsidP="00BB2792">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5231E5" w14:textId="77777777" w:rsidR="006249C0" w:rsidRPr="007A6443" w:rsidRDefault="006249C0" w:rsidP="00BB2792">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50E021" w14:textId="77777777" w:rsidR="006249C0" w:rsidRDefault="006249C0" w:rsidP="00BB2792">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B325D5" w14:textId="77777777" w:rsidR="006249C0" w:rsidRDefault="006249C0" w:rsidP="00BB2792">
            <w:pPr>
              <w:pStyle w:val="rowtabella0"/>
              <w:jc w:val="center"/>
              <w:rPr>
                <w:color w:val="002060"/>
              </w:rPr>
            </w:pPr>
            <w:r>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BF4008" w14:textId="77777777" w:rsidR="006249C0" w:rsidRDefault="006249C0" w:rsidP="00BB2792">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086312" w14:textId="77777777" w:rsidR="006249C0" w:rsidRDefault="006249C0" w:rsidP="00BB2792">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CDA686" w14:textId="77777777" w:rsidR="006249C0" w:rsidRPr="007A6443" w:rsidRDefault="006249C0" w:rsidP="00BB2792">
            <w:pPr>
              <w:pStyle w:val="rowtabella0"/>
              <w:jc w:val="center"/>
              <w:rPr>
                <w:color w:val="002060"/>
              </w:rPr>
            </w:pPr>
            <w:r w:rsidRPr="007A6443">
              <w:rPr>
                <w:color w:val="002060"/>
              </w:rPr>
              <w:t>0</w:t>
            </w:r>
          </w:p>
        </w:tc>
      </w:tr>
      <w:tr w:rsidR="006249C0" w:rsidRPr="007A6443" w14:paraId="0A65E548" w14:textId="77777777" w:rsidTr="00BB279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B8E4FC1" w14:textId="77777777" w:rsidR="006249C0" w:rsidRDefault="006249C0" w:rsidP="00BB2792">
            <w:pPr>
              <w:pStyle w:val="rowtabella0"/>
              <w:rPr>
                <w:color w:val="002060"/>
              </w:rPr>
            </w:pPr>
            <w:r w:rsidRPr="007A6443">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969A98" w14:textId="77777777" w:rsidR="006249C0" w:rsidRDefault="006249C0" w:rsidP="00BB2792">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B5A03F" w14:textId="77777777" w:rsidR="006249C0" w:rsidRDefault="006249C0" w:rsidP="00BB2792">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D1615C" w14:textId="77777777" w:rsidR="006249C0" w:rsidRDefault="006249C0" w:rsidP="00BB2792">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90E368" w14:textId="77777777" w:rsidR="006249C0" w:rsidRPr="007A6443" w:rsidRDefault="006249C0" w:rsidP="00BB2792">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70F695" w14:textId="77777777" w:rsidR="006249C0" w:rsidRDefault="006249C0" w:rsidP="00BB2792">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B077E3" w14:textId="77777777" w:rsidR="006249C0" w:rsidRDefault="006249C0" w:rsidP="00BB2792">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F41D6D" w14:textId="77777777" w:rsidR="006249C0" w:rsidRDefault="006249C0" w:rsidP="00BB2792">
            <w:pPr>
              <w:pStyle w:val="rowtabella0"/>
              <w:jc w:val="center"/>
              <w:rPr>
                <w:color w:val="002060"/>
              </w:rPr>
            </w:pPr>
            <w:r>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19AFE5" w14:textId="77777777" w:rsidR="006249C0" w:rsidRDefault="006249C0" w:rsidP="00BB2792">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7DC11B" w14:textId="77777777" w:rsidR="006249C0" w:rsidRPr="007A6443" w:rsidRDefault="006249C0" w:rsidP="00BB2792">
            <w:pPr>
              <w:pStyle w:val="rowtabella0"/>
              <w:jc w:val="center"/>
              <w:rPr>
                <w:color w:val="002060"/>
              </w:rPr>
            </w:pPr>
            <w:r w:rsidRPr="007A6443">
              <w:rPr>
                <w:color w:val="002060"/>
              </w:rPr>
              <w:t>0</w:t>
            </w:r>
          </w:p>
        </w:tc>
      </w:tr>
    </w:tbl>
    <w:p w14:paraId="02199EAD" w14:textId="77777777" w:rsidR="006249C0" w:rsidRDefault="006249C0" w:rsidP="006249C0">
      <w:pPr>
        <w:pStyle w:val="breakline"/>
        <w:rPr>
          <w:color w:val="002060"/>
        </w:rPr>
      </w:pPr>
    </w:p>
    <w:p w14:paraId="2BE90A12" w14:textId="77777777" w:rsidR="006249C0" w:rsidRPr="00A7123E" w:rsidRDefault="006249C0" w:rsidP="006249C0">
      <w:pPr>
        <w:pStyle w:val="breakline"/>
        <w:rPr>
          <w:color w:val="002060"/>
        </w:rPr>
      </w:pPr>
    </w:p>
    <w:p w14:paraId="2634295D" w14:textId="77777777" w:rsidR="006249C0" w:rsidRPr="00424E37" w:rsidRDefault="006249C0" w:rsidP="006249C0">
      <w:pPr>
        <w:pStyle w:val="breakline"/>
        <w:jc w:val="center"/>
        <w:rPr>
          <w:rFonts w:ascii="Arial" w:hAnsi="Arial" w:cs="Arial"/>
          <w:b/>
          <w:bCs/>
          <w:color w:val="002060"/>
          <w:sz w:val="36"/>
          <w:szCs w:val="36"/>
        </w:rPr>
      </w:pPr>
      <w:r w:rsidRPr="00424E37">
        <w:rPr>
          <w:rFonts w:ascii="Arial" w:hAnsi="Arial" w:cs="Arial"/>
          <w:b/>
          <w:bCs/>
          <w:color w:val="002060"/>
          <w:sz w:val="36"/>
          <w:szCs w:val="36"/>
        </w:rPr>
        <w:t>PROGRAMMA GARE</w:t>
      </w:r>
    </w:p>
    <w:p w14:paraId="3A239094" w14:textId="77777777" w:rsidR="006249C0" w:rsidRPr="00CE58E2" w:rsidRDefault="006249C0" w:rsidP="006249C0">
      <w:pPr>
        <w:pStyle w:val="breakline"/>
        <w:rPr>
          <w:color w:val="002060"/>
        </w:rPr>
      </w:pPr>
    </w:p>
    <w:p w14:paraId="016E55A9" w14:textId="77777777" w:rsidR="006249C0" w:rsidRPr="00CE58E2" w:rsidRDefault="006249C0" w:rsidP="006249C0">
      <w:pPr>
        <w:pStyle w:val="sottotitolocampionato10"/>
        <w:rPr>
          <w:color w:val="002060"/>
        </w:rPr>
      </w:pPr>
      <w:r w:rsidRPr="00CE58E2">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249C0" w:rsidRPr="00CE58E2" w14:paraId="5C605B09" w14:textId="77777777" w:rsidTr="00BB279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8EA59" w14:textId="77777777" w:rsidR="006249C0" w:rsidRPr="00CE58E2" w:rsidRDefault="006249C0" w:rsidP="00BB2792">
            <w:pPr>
              <w:pStyle w:val="headertabella0"/>
              <w:rPr>
                <w:color w:val="002060"/>
              </w:rPr>
            </w:pPr>
            <w:r w:rsidRPr="00CE58E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3036B" w14:textId="77777777" w:rsidR="006249C0" w:rsidRPr="00CE58E2" w:rsidRDefault="006249C0" w:rsidP="00BB2792">
            <w:pPr>
              <w:pStyle w:val="headertabella0"/>
              <w:rPr>
                <w:color w:val="002060"/>
              </w:rPr>
            </w:pPr>
            <w:r w:rsidRPr="00CE58E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6EFDB" w14:textId="77777777" w:rsidR="006249C0" w:rsidRPr="00CE58E2" w:rsidRDefault="006249C0" w:rsidP="00BB2792">
            <w:pPr>
              <w:pStyle w:val="headertabella0"/>
              <w:rPr>
                <w:color w:val="002060"/>
              </w:rPr>
            </w:pPr>
            <w:r w:rsidRPr="00CE58E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C76CB" w14:textId="77777777" w:rsidR="006249C0" w:rsidRPr="00CE58E2" w:rsidRDefault="006249C0" w:rsidP="00BB2792">
            <w:pPr>
              <w:pStyle w:val="headertabella0"/>
              <w:rPr>
                <w:color w:val="002060"/>
              </w:rPr>
            </w:pPr>
            <w:r w:rsidRPr="00CE58E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61DDA" w14:textId="77777777" w:rsidR="006249C0" w:rsidRPr="00CE58E2" w:rsidRDefault="006249C0" w:rsidP="00BB2792">
            <w:pPr>
              <w:pStyle w:val="headertabella0"/>
              <w:rPr>
                <w:color w:val="002060"/>
              </w:rPr>
            </w:pPr>
            <w:r w:rsidRPr="00CE58E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41D17" w14:textId="77777777" w:rsidR="006249C0" w:rsidRPr="00CE58E2" w:rsidRDefault="006249C0" w:rsidP="00BB2792">
            <w:pPr>
              <w:pStyle w:val="headertabella0"/>
              <w:rPr>
                <w:color w:val="002060"/>
              </w:rPr>
            </w:pPr>
            <w:proofErr w:type="spellStart"/>
            <w:r w:rsidRPr="00CE58E2">
              <w:rPr>
                <w:color w:val="002060"/>
              </w:rPr>
              <w:t>Localita'</w:t>
            </w:r>
            <w:proofErr w:type="spellEnd"/>
            <w:r w:rsidRPr="00CE58E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D06F3" w14:textId="77777777" w:rsidR="006249C0" w:rsidRPr="00CE58E2" w:rsidRDefault="006249C0" w:rsidP="00BB2792">
            <w:pPr>
              <w:pStyle w:val="headertabella0"/>
              <w:rPr>
                <w:color w:val="002060"/>
              </w:rPr>
            </w:pPr>
            <w:r w:rsidRPr="00CE58E2">
              <w:rPr>
                <w:color w:val="002060"/>
              </w:rPr>
              <w:t>Indirizzo Impianto</w:t>
            </w:r>
          </w:p>
        </w:tc>
      </w:tr>
      <w:tr w:rsidR="006249C0" w:rsidRPr="00CE58E2" w14:paraId="317E1AC4" w14:textId="77777777" w:rsidTr="00BB279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7916266" w14:textId="77777777" w:rsidR="006249C0" w:rsidRPr="00CE58E2" w:rsidRDefault="006249C0" w:rsidP="00BB2792">
            <w:pPr>
              <w:pStyle w:val="rowtabella0"/>
              <w:rPr>
                <w:color w:val="002060"/>
              </w:rPr>
            </w:pPr>
            <w:r w:rsidRPr="00CE58E2">
              <w:rPr>
                <w:color w:val="002060"/>
              </w:rPr>
              <w:t>FALCONARA 1995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78E61B" w14:textId="77777777" w:rsidR="006249C0" w:rsidRPr="00CE58E2" w:rsidRDefault="006249C0" w:rsidP="00BB2792">
            <w:pPr>
              <w:pStyle w:val="rowtabella0"/>
              <w:rPr>
                <w:color w:val="002060"/>
              </w:rPr>
            </w:pPr>
            <w:r w:rsidRPr="00CE58E2">
              <w:rPr>
                <w:color w:val="002060"/>
              </w:rPr>
              <w:t>ACSS MONDOLFO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2067CE" w14:textId="77777777" w:rsidR="006249C0" w:rsidRPr="00CE58E2" w:rsidRDefault="006249C0" w:rsidP="00BB2792">
            <w:pPr>
              <w:pStyle w:val="rowtabella0"/>
              <w:jc w:val="center"/>
              <w:rPr>
                <w:color w:val="002060"/>
              </w:rPr>
            </w:pPr>
            <w:r w:rsidRPr="00CE58E2">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3B4D6A" w14:textId="77777777" w:rsidR="006249C0" w:rsidRPr="00CE58E2" w:rsidRDefault="006249C0" w:rsidP="00BB2792">
            <w:pPr>
              <w:pStyle w:val="rowtabella0"/>
              <w:rPr>
                <w:color w:val="002060"/>
              </w:rPr>
            </w:pPr>
            <w:r w:rsidRPr="00CE58E2">
              <w:rPr>
                <w:color w:val="002060"/>
              </w:rPr>
              <w:t>03/04/2026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158D7C" w14:textId="77777777" w:rsidR="006249C0" w:rsidRPr="00CE58E2" w:rsidRDefault="006249C0" w:rsidP="00BB2792">
            <w:pPr>
              <w:pStyle w:val="rowtabella0"/>
              <w:rPr>
                <w:color w:val="002060"/>
              </w:rPr>
            </w:pPr>
            <w:r w:rsidRPr="00CE58E2">
              <w:rPr>
                <w:color w:val="002060"/>
              </w:rPr>
              <w:t>5021 PALASPORT "BADIALI"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E1ADCF" w14:textId="77777777" w:rsidR="006249C0" w:rsidRPr="00CE58E2" w:rsidRDefault="006249C0" w:rsidP="00BB2792">
            <w:pPr>
              <w:pStyle w:val="rowtabella0"/>
              <w:rPr>
                <w:color w:val="002060"/>
              </w:rPr>
            </w:pPr>
            <w:r w:rsidRPr="00CE58E2">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D5ADEC" w14:textId="77777777" w:rsidR="006249C0" w:rsidRPr="00CE58E2" w:rsidRDefault="006249C0" w:rsidP="00BB2792">
            <w:pPr>
              <w:pStyle w:val="rowtabella0"/>
              <w:rPr>
                <w:color w:val="002060"/>
              </w:rPr>
            </w:pPr>
            <w:r w:rsidRPr="00CE58E2">
              <w:rPr>
                <w:color w:val="002060"/>
              </w:rPr>
              <w:t>VIA DELLO STADIO</w:t>
            </w:r>
          </w:p>
        </w:tc>
      </w:tr>
    </w:tbl>
    <w:p w14:paraId="4DD5977C" w14:textId="77777777" w:rsidR="006249C0" w:rsidRPr="00CE58E2" w:rsidRDefault="006249C0" w:rsidP="006249C0">
      <w:pPr>
        <w:pStyle w:val="breakline"/>
        <w:rPr>
          <w:rFonts w:eastAsiaTheme="minorEastAsia"/>
          <w:color w:val="002060"/>
        </w:rPr>
      </w:pPr>
    </w:p>
    <w:p w14:paraId="1621586D" w14:textId="77777777" w:rsidR="006249C0" w:rsidRPr="00CE58E2" w:rsidRDefault="006249C0" w:rsidP="006249C0">
      <w:pPr>
        <w:pStyle w:val="breakline"/>
        <w:rPr>
          <w:color w:val="002060"/>
        </w:rPr>
      </w:pPr>
    </w:p>
    <w:p w14:paraId="184A020D" w14:textId="77777777" w:rsidR="006249C0" w:rsidRPr="00CE58E2" w:rsidRDefault="006249C0" w:rsidP="006249C0">
      <w:pPr>
        <w:pStyle w:val="breakline"/>
        <w:rPr>
          <w:color w:val="002060"/>
        </w:rPr>
      </w:pPr>
    </w:p>
    <w:p w14:paraId="6A3D65E4" w14:textId="77777777" w:rsidR="006249C0" w:rsidRPr="00CE58E2" w:rsidRDefault="006249C0" w:rsidP="006249C0">
      <w:pPr>
        <w:pStyle w:val="sottotitolocampionato10"/>
        <w:rPr>
          <w:color w:val="002060"/>
        </w:rPr>
      </w:pPr>
      <w:r w:rsidRPr="00CE58E2">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6249C0" w:rsidRPr="00CE58E2" w14:paraId="621E8522" w14:textId="77777777" w:rsidTr="00BB279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7ACC5F" w14:textId="77777777" w:rsidR="006249C0" w:rsidRPr="00CE58E2" w:rsidRDefault="006249C0" w:rsidP="00BB2792">
            <w:pPr>
              <w:pStyle w:val="headertabella0"/>
              <w:rPr>
                <w:color w:val="002060"/>
              </w:rPr>
            </w:pPr>
            <w:r w:rsidRPr="00CE58E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F2B9C" w14:textId="77777777" w:rsidR="006249C0" w:rsidRPr="00CE58E2" w:rsidRDefault="006249C0" w:rsidP="00BB2792">
            <w:pPr>
              <w:pStyle w:val="headertabella0"/>
              <w:rPr>
                <w:color w:val="002060"/>
              </w:rPr>
            </w:pPr>
            <w:r w:rsidRPr="00CE58E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8C403" w14:textId="77777777" w:rsidR="006249C0" w:rsidRPr="00CE58E2" w:rsidRDefault="006249C0" w:rsidP="00BB2792">
            <w:pPr>
              <w:pStyle w:val="headertabella0"/>
              <w:rPr>
                <w:color w:val="002060"/>
              </w:rPr>
            </w:pPr>
            <w:r w:rsidRPr="00CE58E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44D60" w14:textId="77777777" w:rsidR="006249C0" w:rsidRPr="00CE58E2" w:rsidRDefault="006249C0" w:rsidP="00BB2792">
            <w:pPr>
              <w:pStyle w:val="headertabella0"/>
              <w:rPr>
                <w:color w:val="002060"/>
              </w:rPr>
            </w:pPr>
            <w:r w:rsidRPr="00CE58E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9551C" w14:textId="77777777" w:rsidR="006249C0" w:rsidRPr="00CE58E2" w:rsidRDefault="006249C0" w:rsidP="00BB2792">
            <w:pPr>
              <w:pStyle w:val="headertabella0"/>
              <w:rPr>
                <w:color w:val="002060"/>
              </w:rPr>
            </w:pPr>
            <w:r w:rsidRPr="00CE58E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2E8F8" w14:textId="77777777" w:rsidR="006249C0" w:rsidRPr="00CE58E2" w:rsidRDefault="006249C0" w:rsidP="00BB2792">
            <w:pPr>
              <w:pStyle w:val="headertabella0"/>
              <w:rPr>
                <w:color w:val="002060"/>
              </w:rPr>
            </w:pPr>
            <w:proofErr w:type="spellStart"/>
            <w:r w:rsidRPr="00CE58E2">
              <w:rPr>
                <w:color w:val="002060"/>
              </w:rPr>
              <w:t>Localita'</w:t>
            </w:r>
            <w:proofErr w:type="spellEnd"/>
            <w:r w:rsidRPr="00CE58E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024C0" w14:textId="77777777" w:rsidR="006249C0" w:rsidRPr="00CE58E2" w:rsidRDefault="006249C0" w:rsidP="00BB2792">
            <w:pPr>
              <w:pStyle w:val="headertabella0"/>
              <w:rPr>
                <w:color w:val="002060"/>
              </w:rPr>
            </w:pPr>
            <w:r w:rsidRPr="00CE58E2">
              <w:rPr>
                <w:color w:val="002060"/>
              </w:rPr>
              <w:t>Indirizzo Impianto</w:t>
            </w:r>
          </w:p>
        </w:tc>
      </w:tr>
      <w:tr w:rsidR="006249C0" w:rsidRPr="00CE58E2" w14:paraId="426393BC" w14:textId="77777777" w:rsidTr="00BB279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7E649B6" w14:textId="77777777" w:rsidR="006249C0" w:rsidRPr="00CE58E2" w:rsidRDefault="006249C0" w:rsidP="00BB2792">
            <w:pPr>
              <w:pStyle w:val="rowtabella0"/>
              <w:rPr>
                <w:color w:val="002060"/>
              </w:rPr>
            </w:pPr>
            <w:r w:rsidRPr="00CE58E2">
              <w:rPr>
                <w:color w:val="002060"/>
              </w:rPr>
              <w:t>ACSS MONDOLFO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A69538" w14:textId="77777777" w:rsidR="006249C0" w:rsidRPr="00CE58E2" w:rsidRDefault="006249C0" w:rsidP="00BB2792">
            <w:pPr>
              <w:pStyle w:val="rowtabella0"/>
              <w:rPr>
                <w:color w:val="002060"/>
              </w:rPr>
            </w:pPr>
            <w:r w:rsidRPr="00CE58E2">
              <w:rPr>
                <w:color w:val="002060"/>
              </w:rPr>
              <w:t>POLISPORTIVA BOCA S.E.M.</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B777D5" w14:textId="77777777" w:rsidR="006249C0" w:rsidRPr="00CE58E2" w:rsidRDefault="006249C0" w:rsidP="00BB2792">
            <w:pPr>
              <w:pStyle w:val="rowtabella0"/>
              <w:jc w:val="center"/>
              <w:rPr>
                <w:color w:val="002060"/>
              </w:rPr>
            </w:pPr>
            <w:r w:rsidRPr="00CE58E2">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7D1532" w14:textId="77777777" w:rsidR="006249C0" w:rsidRPr="00CE58E2" w:rsidRDefault="006249C0" w:rsidP="00BB2792">
            <w:pPr>
              <w:pStyle w:val="rowtabella0"/>
              <w:rPr>
                <w:color w:val="002060"/>
              </w:rPr>
            </w:pPr>
            <w:r w:rsidRPr="00CE58E2">
              <w:rPr>
                <w:color w:val="002060"/>
              </w:rPr>
              <w:t>12/04/2026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A311CE" w14:textId="77777777" w:rsidR="006249C0" w:rsidRPr="00CE58E2" w:rsidRDefault="006249C0" w:rsidP="00BB2792">
            <w:pPr>
              <w:pStyle w:val="rowtabella0"/>
              <w:rPr>
                <w:color w:val="002060"/>
              </w:rPr>
            </w:pPr>
            <w:r w:rsidRPr="00CE58E2">
              <w:rPr>
                <w:color w:val="002060"/>
              </w:rPr>
              <w:t>5445 CAMPO SCOPERTO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EEE23B" w14:textId="77777777" w:rsidR="006249C0" w:rsidRPr="00CE58E2" w:rsidRDefault="006249C0" w:rsidP="00BB2792">
            <w:pPr>
              <w:pStyle w:val="rowtabella0"/>
              <w:rPr>
                <w:color w:val="002060"/>
              </w:rPr>
            </w:pPr>
            <w:r w:rsidRPr="00CE58E2">
              <w:rPr>
                <w:color w:val="002060"/>
              </w:rPr>
              <w:t>MONDOLFO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69B579" w14:textId="77777777" w:rsidR="006249C0" w:rsidRPr="00CE58E2" w:rsidRDefault="006249C0" w:rsidP="00BB2792">
            <w:pPr>
              <w:pStyle w:val="rowtabella0"/>
              <w:rPr>
                <w:color w:val="002060"/>
              </w:rPr>
            </w:pPr>
            <w:r w:rsidRPr="00CE58E2">
              <w:rPr>
                <w:color w:val="002060"/>
              </w:rPr>
              <w:t>VIA AMATO</w:t>
            </w:r>
          </w:p>
        </w:tc>
      </w:tr>
    </w:tbl>
    <w:p w14:paraId="012776A8" w14:textId="77777777" w:rsidR="006249C0" w:rsidRPr="00CE58E2" w:rsidRDefault="006249C0" w:rsidP="006249C0">
      <w:pPr>
        <w:pStyle w:val="breakline"/>
        <w:rPr>
          <w:rFonts w:eastAsiaTheme="minorEastAsia"/>
          <w:color w:val="002060"/>
        </w:rPr>
      </w:pPr>
    </w:p>
    <w:p w14:paraId="61FFB8F6" w14:textId="77777777" w:rsidR="006249C0" w:rsidRDefault="006249C0" w:rsidP="006249C0">
      <w:pPr>
        <w:pStyle w:val="breakline"/>
        <w:rPr>
          <w:color w:val="002060"/>
        </w:rPr>
      </w:pPr>
    </w:p>
    <w:p w14:paraId="6F015462" w14:textId="77777777" w:rsidR="006249C0" w:rsidRPr="0086123E" w:rsidRDefault="006249C0" w:rsidP="006249C0">
      <w:pPr>
        <w:pStyle w:val="titolocampionato0"/>
        <w:shd w:val="clear" w:color="auto" w:fill="CCCCCC"/>
        <w:spacing w:before="80" w:after="40"/>
        <w:rPr>
          <w:color w:val="002060"/>
        </w:rPr>
      </w:pPr>
      <w:r>
        <w:rPr>
          <w:color w:val="002060"/>
        </w:rPr>
        <w:t>COPPA PRIMAVERA C5 UNDER 18</w:t>
      </w:r>
    </w:p>
    <w:p w14:paraId="210F17A2" w14:textId="77777777" w:rsidR="006249C0" w:rsidRPr="00E762DC" w:rsidRDefault="006249C0" w:rsidP="006249C0">
      <w:pPr>
        <w:pStyle w:val="TITOLOPRINC"/>
        <w:spacing w:before="0" w:beforeAutospacing="0" w:after="0" w:afterAutospacing="0"/>
        <w:rPr>
          <w:color w:val="002060"/>
        </w:rPr>
      </w:pPr>
      <w:r w:rsidRPr="00E762DC">
        <w:rPr>
          <w:color w:val="002060"/>
        </w:rPr>
        <w:t>ORGANICO E FORMAT</w:t>
      </w:r>
    </w:p>
    <w:p w14:paraId="5B0A6835" w14:textId="77777777" w:rsidR="006249C0" w:rsidRDefault="006249C0" w:rsidP="006249C0">
      <w:pPr>
        <w:pStyle w:val="LndNormale1"/>
        <w:jc w:val="left"/>
        <w:rPr>
          <w:b/>
          <w:color w:val="002060"/>
          <w:sz w:val="24"/>
          <w:u w:val="single"/>
        </w:rPr>
      </w:pPr>
    </w:p>
    <w:p w14:paraId="394CA899" w14:textId="77777777" w:rsidR="006249C0" w:rsidRPr="00E762DC" w:rsidRDefault="006249C0" w:rsidP="006249C0">
      <w:pPr>
        <w:pStyle w:val="LndNormale1"/>
        <w:jc w:val="left"/>
        <w:rPr>
          <w:b/>
          <w:color w:val="002060"/>
          <w:sz w:val="24"/>
          <w:u w:val="single"/>
        </w:rPr>
      </w:pPr>
      <w:r>
        <w:rPr>
          <w:b/>
          <w:color w:val="002060"/>
          <w:sz w:val="24"/>
          <w:u w:val="single"/>
        </w:rPr>
        <w:t>COPPA PRIMAVERA CALCIO A CINQUE UNDER 18</w:t>
      </w:r>
    </w:p>
    <w:p w14:paraId="4CECCC46" w14:textId="77777777" w:rsidR="006249C0" w:rsidRPr="00E762DC" w:rsidRDefault="006249C0" w:rsidP="006249C0">
      <w:pPr>
        <w:pStyle w:val="Corpodeltesto21"/>
        <w:rPr>
          <w:rFonts w:ascii="Arial" w:hAnsi="Arial" w:cs="Arial"/>
          <w:color w:val="002060"/>
          <w:sz w:val="22"/>
        </w:rPr>
      </w:pPr>
    </w:p>
    <w:p w14:paraId="33657957" w14:textId="77777777" w:rsidR="006249C0" w:rsidRPr="00E762DC" w:rsidRDefault="006249C0" w:rsidP="006249C0">
      <w:pPr>
        <w:pStyle w:val="Corpodeltesto21"/>
        <w:rPr>
          <w:rFonts w:ascii="Arial" w:hAnsi="Arial" w:cs="Arial"/>
          <w:b/>
          <w:color w:val="002060"/>
          <w:sz w:val="22"/>
        </w:rPr>
      </w:pPr>
      <w:r w:rsidRPr="00E762DC">
        <w:rPr>
          <w:rFonts w:ascii="Arial" w:hAnsi="Arial" w:cs="Arial"/>
          <w:b/>
          <w:color w:val="002060"/>
          <w:sz w:val="22"/>
        </w:rPr>
        <w:t xml:space="preserve">GIRONE "A" </w:t>
      </w:r>
    </w:p>
    <w:p w14:paraId="70B0B046" w14:textId="033E84EF" w:rsidR="00B51F6B" w:rsidRPr="007E7DC6" w:rsidRDefault="00B51F6B" w:rsidP="00B51F6B">
      <w:pPr>
        <w:pStyle w:val="LndNormale1"/>
        <w:rPr>
          <w:color w:val="002060"/>
        </w:rPr>
      </w:pPr>
      <w:r w:rsidRPr="007E7DC6">
        <w:rPr>
          <w:color w:val="002060"/>
        </w:rPr>
        <w:t xml:space="preserve">700592  </w:t>
      </w:r>
      <w:r w:rsidR="007E7DC6">
        <w:rPr>
          <w:color w:val="002060"/>
        </w:rPr>
        <w:tab/>
      </w:r>
      <w:r w:rsidRPr="007E7DC6">
        <w:rPr>
          <w:color w:val="002060"/>
        </w:rPr>
        <w:t xml:space="preserve">G.S.   </w:t>
      </w:r>
      <w:r w:rsidR="007E7DC6">
        <w:rPr>
          <w:color w:val="002060"/>
        </w:rPr>
        <w:tab/>
      </w:r>
      <w:r w:rsidRPr="007E7DC6">
        <w:rPr>
          <w:color w:val="002060"/>
        </w:rPr>
        <w:t xml:space="preserve">AUDAX 1970 S.ANGELO   </w:t>
      </w:r>
    </w:p>
    <w:p w14:paraId="45675774" w14:textId="76645C86" w:rsidR="00B51F6B" w:rsidRPr="007E7DC6" w:rsidRDefault="00B51F6B" w:rsidP="00B51F6B">
      <w:pPr>
        <w:pStyle w:val="LndNormale1"/>
        <w:rPr>
          <w:color w:val="002060"/>
        </w:rPr>
      </w:pPr>
      <w:r w:rsidRPr="007E7DC6">
        <w:rPr>
          <w:color w:val="002060"/>
        </w:rPr>
        <w:t xml:space="preserve">700443  </w:t>
      </w:r>
      <w:r w:rsidR="007E7DC6">
        <w:rPr>
          <w:color w:val="002060"/>
        </w:rPr>
        <w:tab/>
      </w:r>
      <w:r w:rsidRPr="007E7DC6">
        <w:rPr>
          <w:color w:val="002060"/>
        </w:rPr>
        <w:t xml:space="preserve">A.S.   </w:t>
      </w:r>
      <w:r w:rsidR="007E7DC6">
        <w:rPr>
          <w:color w:val="002060"/>
        </w:rPr>
        <w:tab/>
      </w:r>
      <w:r w:rsidRPr="007E7DC6">
        <w:rPr>
          <w:color w:val="002060"/>
        </w:rPr>
        <w:t>BULDOG T.N.T. LUCREZIA</w:t>
      </w:r>
    </w:p>
    <w:p w14:paraId="2892D7E1" w14:textId="65076A17" w:rsidR="00B51F6B" w:rsidRPr="007E7DC6" w:rsidRDefault="00B51F6B" w:rsidP="00B51F6B">
      <w:pPr>
        <w:pStyle w:val="LndNormale1"/>
        <w:rPr>
          <w:color w:val="002060"/>
        </w:rPr>
      </w:pPr>
      <w:r w:rsidRPr="007E7DC6">
        <w:rPr>
          <w:color w:val="002060"/>
        </w:rPr>
        <w:t xml:space="preserve">934477  </w:t>
      </w:r>
      <w:r w:rsidR="007E7DC6">
        <w:rPr>
          <w:color w:val="002060"/>
        </w:rPr>
        <w:tab/>
      </w:r>
      <w:r w:rsidRPr="007E7DC6">
        <w:rPr>
          <w:color w:val="002060"/>
        </w:rPr>
        <w:t xml:space="preserve">A.P.D. CERRETO D ESI ASD     </w:t>
      </w:r>
    </w:p>
    <w:p w14:paraId="2470AB4E" w14:textId="687DD5E9" w:rsidR="00B51F6B" w:rsidRPr="007E7DC6" w:rsidRDefault="00B51F6B" w:rsidP="00B51F6B">
      <w:pPr>
        <w:pStyle w:val="LndNormale1"/>
        <w:rPr>
          <w:color w:val="002060"/>
        </w:rPr>
      </w:pPr>
      <w:r w:rsidRPr="007E7DC6">
        <w:rPr>
          <w:color w:val="002060"/>
        </w:rPr>
        <w:t xml:space="preserve">953460  </w:t>
      </w:r>
      <w:r w:rsidR="007E7DC6">
        <w:rPr>
          <w:color w:val="002060"/>
        </w:rPr>
        <w:tab/>
      </w:r>
      <w:r w:rsidRPr="007E7DC6">
        <w:rPr>
          <w:color w:val="002060"/>
        </w:rPr>
        <w:t xml:space="preserve">A.S.D. CSI GAUDIO            </w:t>
      </w:r>
    </w:p>
    <w:p w14:paraId="11689DA4" w14:textId="3E843884" w:rsidR="00B51F6B" w:rsidRPr="007E7DC6" w:rsidRDefault="00B51F6B" w:rsidP="00B51F6B">
      <w:pPr>
        <w:pStyle w:val="LndNormale1"/>
        <w:rPr>
          <w:color w:val="002060"/>
        </w:rPr>
      </w:pPr>
      <w:r w:rsidRPr="007E7DC6">
        <w:rPr>
          <w:color w:val="002060"/>
        </w:rPr>
        <w:t xml:space="preserve">914654  </w:t>
      </w:r>
      <w:r w:rsidR="007E7DC6">
        <w:rPr>
          <w:color w:val="002060"/>
        </w:rPr>
        <w:tab/>
      </w:r>
      <w:r w:rsidRPr="007E7DC6">
        <w:rPr>
          <w:color w:val="002060"/>
        </w:rPr>
        <w:t xml:space="preserve">A.S.D. ETA BETA F.C. FANO    </w:t>
      </w:r>
    </w:p>
    <w:p w14:paraId="757448EF" w14:textId="7178F6DE" w:rsidR="00B51F6B" w:rsidRPr="007E7DC6" w:rsidRDefault="00B51F6B" w:rsidP="00B51F6B">
      <w:pPr>
        <w:pStyle w:val="LndNormale1"/>
        <w:rPr>
          <w:color w:val="002060"/>
        </w:rPr>
      </w:pPr>
      <w:r w:rsidRPr="007E7DC6">
        <w:rPr>
          <w:color w:val="002060"/>
        </w:rPr>
        <w:t xml:space="preserve">700364  </w:t>
      </w:r>
      <w:r w:rsidR="007E7DC6">
        <w:rPr>
          <w:color w:val="002060"/>
        </w:rPr>
        <w:tab/>
      </w:r>
      <w:r w:rsidRPr="007E7DC6">
        <w:rPr>
          <w:color w:val="002060"/>
        </w:rPr>
        <w:t xml:space="preserve">SSDARL ITALSERVICE C5        </w:t>
      </w:r>
    </w:p>
    <w:p w14:paraId="091EE70C" w14:textId="2DBBBBDC" w:rsidR="00B51F6B" w:rsidRPr="007E7DC6" w:rsidRDefault="00B51F6B" w:rsidP="00B51F6B">
      <w:pPr>
        <w:pStyle w:val="LndNormale1"/>
        <w:rPr>
          <w:color w:val="002060"/>
        </w:rPr>
      </w:pPr>
      <w:r w:rsidRPr="007E7DC6">
        <w:rPr>
          <w:color w:val="002060"/>
        </w:rPr>
        <w:t xml:space="preserve">938107  </w:t>
      </w:r>
      <w:r w:rsidR="007E7DC6">
        <w:rPr>
          <w:color w:val="002060"/>
        </w:rPr>
        <w:tab/>
      </w:r>
      <w:r w:rsidRPr="007E7DC6">
        <w:rPr>
          <w:color w:val="002060"/>
        </w:rPr>
        <w:t xml:space="preserve">A.S.   </w:t>
      </w:r>
      <w:r w:rsidR="007E7DC6">
        <w:rPr>
          <w:color w:val="002060"/>
        </w:rPr>
        <w:tab/>
      </w:r>
      <w:r w:rsidRPr="007E7DC6">
        <w:rPr>
          <w:color w:val="002060"/>
        </w:rPr>
        <w:t xml:space="preserve">JESINA S.R.L.         </w:t>
      </w:r>
    </w:p>
    <w:p w14:paraId="56ECC543" w14:textId="46F66A99" w:rsidR="006249C0" w:rsidRPr="007E7DC6" w:rsidRDefault="00B51F6B" w:rsidP="00B51F6B">
      <w:pPr>
        <w:pStyle w:val="LndNormale1"/>
        <w:rPr>
          <w:color w:val="002060"/>
        </w:rPr>
      </w:pPr>
      <w:r w:rsidRPr="007E7DC6">
        <w:rPr>
          <w:color w:val="002060"/>
        </w:rPr>
        <w:t xml:space="preserve">917673  </w:t>
      </w:r>
      <w:r w:rsidR="007E7DC6">
        <w:rPr>
          <w:color w:val="002060"/>
        </w:rPr>
        <w:tab/>
      </w:r>
      <w:r w:rsidRPr="007E7DC6">
        <w:rPr>
          <w:color w:val="002060"/>
        </w:rPr>
        <w:t xml:space="preserve">A.S.D. REAL FABRIANO         </w:t>
      </w:r>
      <w:r w:rsidR="006249C0" w:rsidRPr="007E7DC6">
        <w:rPr>
          <w:color w:val="002060"/>
        </w:rPr>
        <w:t xml:space="preserve"> </w:t>
      </w:r>
    </w:p>
    <w:p w14:paraId="54588031" w14:textId="77777777" w:rsidR="006249C0" w:rsidRPr="007E7DC6" w:rsidRDefault="006249C0" w:rsidP="006249C0">
      <w:pPr>
        <w:pStyle w:val="LndNormale1"/>
        <w:rPr>
          <w:color w:val="002060"/>
        </w:rPr>
      </w:pPr>
    </w:p>
    <w:p w14:paraId="2DDF155A" w14:textId="4FBB4F73" w:rsidR="007E7DC6" w:rsidRPr="007E7DC6" w:rsidRDefault="007E7DC6" w:rsidP="007E7DC6">
      <w:pPr>
        <w:pStyle w:val="Corpodeltesto21"/>
        <w:rPr>
          <w:rFonts w:ascii="Arial" w:hAnsi="Arial" w:cs="Arial"/>
          <w:b/>
          <w:color w:val="002060"/>
          <w:sz w:val="22"/>
        </w:rPr>
      </w:pPr>
      <w:r w:rsidRPr="007E7DC6">
        <w:rPr>
          <w:rFonts w:ascii="Arial" w:hAnsi="Arial" w:cs="Arial"/>
          <w:b/>
          <w:color w:val="002060"/>
          <w:sz w:val="22"/>
        </w:rPr>
        <w:t xml:space="preserve">GIRONE "B" </w:t>
      </w:r>
    </w:p>
    <w:p w14:paraId="364E6CA4" w14:textId="1622ABA2" w:rsidR="007E7DC6" w:rsidRPr="007E7DC6" w:rsidRDefault="007E7DC6" w:rsidP="007E7DC6">
      <w:pPr>
        <w:pStyle w:val="LndNormale1"/>
        <w:rPr>
          <w:color w:val="002060"/>
        </w:rPr>
      </w:pPr>
      <w:r w:rsidRPr="007E7DC6">
        <w:rPr>
          <w:color w:val="002060"/>
        </w:rPr>
        <w:t xml:space="preserve">700579  </w:t>
      </w:r>
      <w:r>
        <w:rPr>
          <w:color w:val="002060"/>
        </w:rPr>
        <w:tab/>
      </w:r>
      <w:r w:rsidRPr="007E7DC6">
        <w:rPr>
          <w:color w:val="002060"/>
        </w:rPr>
        <w:t>A.S.D. ACLI AUDAX MONTECOSARO C5</w:t>
      </w:r>
    </w:p>
    <w:p w14:paraId="79AA9017" w14:textId="065A37D1" w:rsidR="007E7DC6" w:rsidRPr="007E7DC6" w:rsidRDefault="007E7DC6" w:rsidP="007E7DC6">
      <w:pPr>
        <w:pStyle w:val="LndNormale1"/>
        <w:rPr>
          <w:color w:val="002060"/>
        </w:rPr>
      </w:pPr>
      <w:r w:rsidRPr="007E7DC6">
        <w:rPr>
          <w:color w:val="002060"/>
        </w:rPr>
        <w:t xml:space="preserve">700092         </w:t>
      </w:r>
      <w:r>
        <w:rPr>
          <w:color w:val="002060"/>
        </w:rPr>
        <w:tab/>
      </w:r>
      <w:r>
        <w:rPr>
          <w:color w:val="002060"/>
        </w:rPr>
        <w:tab/>
      </w:r>
      <w:r w:rsidRPr="007E7DC6">
        <w:rPr>
          <w:color w:val="002060"/>
        </w:rPr>
        <w:t xml:space="preserve">C.U.S. ANCONA            </w:t>
      </w:r>
    </w:p>
    <w:p w14:paraId="1F66AB42" w14:textId="4E1BFE3A" w:rsidR="007E7DC6" w:rsidRPr="007E7DC6" w:rsidRDefault="007E7DC6" w:rsidP="007E7DC6">
      <w:pPr>
        <w:pStyle w:val="LndNormale1"/>
        <w:rPr>
          <w:color w:val="002060"/>
        </w:rPr>
      </w:pPr>
      <w:r w:rsidRPr="007E7DC6">
        <w:rPr>
          <w:color w:val="002060"/>
        </w:rPr>
        <w:t xml:space="preserve"> 80699  </w:t>
      </w:r>
      <w:r>
        <w:rPr>
          <w:color w:val="002060"/>
        </w:rPr>
        <w:tab/>
      </w:r>
      <w:r w:rsidRPr="007E7DC6">
        <w:rPr>
          <w:color w:val="002060"/>
        </w:rPr>
        <w:t xml:space="preserve">A.S.D. CANTINE RIUNITE CSI      </w:t>
      </w:r>
    </w:p>
    <w:p w14:paraId="40C4C1D7" w14:textId="22F4E4D8" w:rsidR="007E7DC6" w:rsidRPr="007E7DC6" w:rsidRDefault="007E7DC6" w:rsidP="007E7DC6">
      <w:pPr>
        <w:pStyle w:val="LndNormale1"/>
        <w:rPr>
          <w:color w:val="002060"/>
        </w:rPr>
      </w:pPr>
      <w:r w:rsidRPr="007E7DC6">
        <w:rPr>
          <w:color w:val="002060"/>
        </w:rPr>
        <w:t xml:space="preserve">936188  </w:t>
      </w:r>
      <w:r>
        <w:rPr>
          <w:color w:val="002060"/>
        </w:rPr>
        <w:tab/>
      </w:r>
      <w:r w:rsidRPr="007E7DC6">
        <w:rPr>
          <w:color w:val="002060"/>
        </w:rPr>
        <w:t xml:space="preserve">SSDARL FIGHT BULLS CORRIDONIA   </w:t>
      </w:r>
    </w:p>
    <w:p w14:paraId="574D3E27" w14:textId="27FBE9EB" w:rsidR="007E7DC6" w:rsidRPr="007E7DC6" w:rsidRDefault="007E7DC6" w:rsidP="007E7DC6">
      <w:pPr>
        <w:pStyle w:val="LndNormale1"/>
        <w:rPr>
          <w:color w:val="002060"/>
        </w:rPr>
      </w:pPr>
      <w:r w:rsidRPr="007E7DC6">
        <w:rPr>
          <w:color w:val="002060"/>
        </w:rPr>
        <w:lastRenderedPageBreak/>
        <w:t xml:space="preserve">933841  </w:t>
      </w:r>
      <w:r>
        <w:rPr>
          <w:color w:val="002060"/>
        </w:rPr>
        <w:tab/>
      </w:r>
      <w:r w:rsidRPr="007E7DC6">
        <w:rPr>
          <w:color w:val="002060"/>
        </w:rPr>
        <w:t xml:space="preserve">A.S.D. OSIMO FIVE               </w:t>
      </w:r>
    </w:p>
    <w:p w14:paraId="49565155" w14:textId="77006412" w:rsidR="007E7DC6" w:rsidRPr="007E7DC6" w:rsidRDefault="007E7DC6" w:rsidP="007E7DC6">
      <w:pPr>
        <w:pStyle w:val="LndNormale1"/>
        <w:rPr>
          <w:color w:val="002060"/>
        </w:rPr>
      </w:pPr>
      <w:r w:rsidRPr="007E7DC6">
        <w:rPr>
          <w:color w:val="002060"/>
        </w:rPr>
        <w:t xml:space="preserve">964436  </w:t>
      </w:r>
      <w:r>
        <w:rPr>
          <w:color w:val="002060"/>
        </w:rPr>
        <w:tab/>
      </w:r>
      <w:r w:rsidRPr="007E7DC6">
        <w:rPr>
          <w:color w:val="002060"/>
        </w:rPr>
        <w:t>A.S.D. POLISPORTIVA RIPATRANSONE</w:t>
      </w:r>
    </w:p>
    <w:p w14:paraId="0F7B0AB1" w14:textId="650BFDD3" w:rsidR="007E7DC6" w:rsidRPr="007E7DC6" w:rsidRDefault="007E7DC6" w:rsidP="007E7DC6">
      <w:pPr>
        <w:pStyle w:val="LndNormale1"/>
        <w:rPr>
          <w:color w:val="002060"/>
        </w:rPr>
      </w:pPr>
      <w:r w:rsidRPr="007E7DC6">
        <w:rPr>
          <w:color w:val="002060"/>
        </w:rPr>
        <w:t xml:space="preserve">949430  </w:t>
      </w:r>
      <w:r>
        <w:rPr>
          <w:color w:val="002060"/>
        </w:rPr>
        <w:tab/>
      </w:r>
      <w:r w:rsidRPr="007E7DC6">
        <w:rPr>
          <w:color w:val="002060"/>
        </w:rPr>
        <w:t xml:space="preserve">A.S.D. POLVERIGI C/5            </w:t>
      </w:r>
    </w:p>
    <w:p w14:paraId="752CE04D" w14:textId="18156816" w:rsidR="007E7DC6" w:rsidRPr="007E7DC6" w:rsidRDefault="007E7DC6" w:rsidP="007E7DC6">
      <w:pPr>
        <w:pStyle w:val="LndNormale1"/>
        <w:rPr>
          <w:color w:val="002060"/>
        </w:rPr>
      </w:pPr>
      <w:r w:rsidRPr="007E7DC6">
        <w:rPr>
          <w:color w:val="002060"/>
        </w:rPr>
        <w:t xml:space="preserve">700598  </w:t>
      </w:r>
      <w:r>
        <w:rPr>
          <w:color w:val="002060"/>
        </w:rPr>
        <w:tab/>
      </w:r>
      <w:r w:rsidRPr="007E7DC6">
        <w:rPr>
          <w:color w:val="002060"/>
        </w:rPr>
        <w:t xml:space="preserve">ASD    REAL SAN GIORGIO         </w:t>
      </w:r>
    </w:p>
    <w:p w14:paraId="21DD310E" w14:textId="77777777" w:rsidR="007E7DC6" w:rsidRPr="00E762DC" w:rsidRDefault="007E7DC6" w:rsidP="007E7DC6">
      <w:pPr>
        <w:pStyle w:val="LndNormale1"/>
      </w:pPr>
    </w:p>
    <w:p w14:paraId="623AC45F" w14:textId="77777777" w:rsidR="006249C0" w:rsidRPr="00E762DC" w:rsidRDefault="006249C0" w:rsidP="006249C0">
      <w:pPr>
        <w:pStyle w:val="LndNormale1"/>
        <w:rPr>
          <w:b/>
          <w:color w:val="002060"/>
          <w:sz w:val="24"/>
        </w:rPr>
      </w:pPr>
      <w:r w:rsidRPr="00E762DC">
        <w:rPr>
          <w:b/>
          <w:color w:val="002060"/>
          <w:sz w:val="24"/>
        </w:rPr>
        <w:t>CALENDARIO</w:t>
      </w:r>
    </w:p>
    <w:p w14:paraId="038C51EC" w14:textId="7B6DDF87" w:rsidR="006249C0" w:rsidRPr="00E762DC" w:rsidRDefault="006249C0" w:rsidP="006249C0">
      <w:pPr>
        <w:pStyle w:val="LndNormale1"/>
        <w:rPr>
          <w:b/>
          <w:color w:val="002060"/>
        </w:rPr>
      </w:pPr>
      <w:r w:rsidRPr="00E762DC">
        <w:rPr>
          <w:b/>
          <w:color w:val="002060"/>
        </w:rPr>
        <w:t>Si allega al presente Comunicato Ufficiale i</w:t>
      </w:r>
      <w:r>
        <w:rPr>
          <w:b/>
          <w:color w:val="002060"/>
        </w:rPr>
        <w:t>l</w:t>
      </w:r>
      <w:r w:rsidRPr="00E762DC">
        <w:rPr>
          <w:b/>
          <w:color w:val="002060"/>
        </w:rPr>
        <w:t xml:space="preserve"> calendar</w:t>
      </w:r>
      <w:r>
        <w:rPr>
          <w:b/>
          <w:color w:val="002060"/>
        </w:rPr>
        <w:t>io della Coppa Primavera Calcio a Cinque Under 18</w:t>
      </w:r>
      <w:r w:rsidR="007E7DC6">
        <w:rPr>
          <w:b/>
          <w:color w:val="002060"/>
        </w:rPr>
        <w:t xml:space="preserve"> gironi “A” e “B”</w:t>
      </w:r>
      <w:r>
        <w:rPr>
          <w:b/>
          <w:color w:val="002060"/>
        </w:rPr>
        <w:t>.</w:t>
      </w:r>
    </w:p>
    <w:p w14:paraId="392F834E" w14:textId="77777777" w:rsidR="006249C0" w:rsidRPr="00E762DC" w:rsidRDefault="006249C0" w:rsidP="006249C0">
      <w:pPr>
        <w:pStyle w:val="LndNormale1"/>
        <w:rPr>
          <w:color w:val="002060"/>
        </w:rPr>
      </w:pPr>
    </w:p>
    <w:p w14:paraId="6ECD267E" w14:textId="77777777" w:rsidR="006249C0" w:rsidRPr="00E762DC" w:rsidRDefault="006249C0" w:rsidP="006249C0">
      <w:pPr>
        <w:pStyle w:val="LndNormale1"/>
        <w:rPr>
          <w:color w:val="002060"/>
        </w:rPr>
      </w:pPr>
    </w:p>
    <w:p w14:paraId="4F4AA3D6" w14:textId="77777777" w:rsidR="006249C0" w:rsidRPr="00E762DC" w:rsidRDefault="006249C0" w:rsidP="006249C0">
      <w:pPr>
        <w:pStyle w:val="LndNormale1"/>
        <w:rPr>
          <w:b/>
          <w:color w:val="002060"/>
          <w:sz w:val="24"/>
        </w:rPr>
      </w:pPr>
      <w:r w:rsidRPr="00E762DC">
        <w:rPr>
          <w:b/>
          <w:color w:val="002060"/>
          <w:sz w:val="24"/>
        </w:rPr>
        <w:t xml:space="preserve">FORMAT </w:t>
      </w:r>
      <w:r>
        <w:rPr>
          <w:b/>
          <w:color w:val="002060"/>
          <w:sz w:val="24"/>
        </w:rPr>
        <w:t>TORNEO</w:t>
      </w:r>
    </w:p>
    <w:p w14:paraId="7D7C3084" w14:textId="77777777" w:rsidR="006249C0" w:rsidRPr="00E762DC" w:rsidRDefault="006249C0" w:rsidP="006249C0">
      <w:pPr>
        <w:pStyle w:val="LndNormale1"/>
        <w:rPr>
          <w:color w:val="002060"/>
        </w:rPr>
      </w:pPr>
      <w:r>
        <w:rPr>
          <w:color w:val="002060"/>
        </w:rPr>
        <w:t>La Coppa Primavera</w:t>
      </w:r>
      <w:r w:rsidRPr="00E762DC">
        <w:rPr>
          <w:color w:val="002060"/>
        </w:rPr>
        <w:t xml:space="preserve"> Calcio a Cinque Under 1</w:t>
      </w:r>
      <w:r>
        <w:rPr>
          <w:color w:val="002060"/>
        </w:rPr>
        <w:t>8</w:t>
      </w:r>
      <w:r w:rsidRPr="00E762DC">
        <w:rPr>
          <w:color w:val="002060"/>
        </w:rPr>
        <w:t xml:space="preserve"> avrà il seguente svolgimento:</w:t>
      </w:r>
    </w:p>
    <w:p w14:paraId="205E27C0" w14:textId="77777777" w:rsidR="006249C0" w:rsidRPr="00E762DC" w:rsidRDefault="006249C0" w:rsidP="006249C0">
      <w:pPr>
        <w:pStyle w:val="LndNormale1"/>
        <w:rPr>
          <w:color w:val="002060"/>
        </w:rPr>
      </w:pPr>
    </w:p>
    <w:p w14:paraId="5727A486" w14:textId="77777777" w:rsidR="006249C0" w:rsidRPr="007E7DC6" w:rsidRDefault="006249C0" w:rsidP="006249C0">
      <w:pPr>
        <w:pStyle w:val="LndNormale1"/>
        <w:rPr>
          <w:color w:val="002060"/>
        </w:rPr>
      </w:pPr>
      <w:r w:rsidRPr="007E7DC6">
        <w:rPr>
          <w:color w:val="002060"/>
        </w:rPr>
        <w:t>- Girone solo andata dal 11/04/2026 al 23/05/2026</w:t>
      </w:r>
    </w:p>
    <w:p w14:paraId="26DF963A" w14:textId="77777777" w:rsidR="006249C0" w:rsidRPr="007E7DC6" w:rsidRDefault="006249C0" w:rsidP="006249C0">
      <w:pPr>
        <w:pStyle w:val="LndNormale1"/>
        <w:rPr>
          <w:color w:val="002060"/>
        </w:rPr>
      </w:pPr>
    </w:p>
    <w:p w14:paraId="6A92F7F9" w14:textId="77777777" w:rsidR="006249C0" w:rsidRPr="00E762DC" w:rsidRDefault="006249C0" w:rsidP="006249C0">
      <w:pPr>
        <w:pStyle w:val="LndNormale1"/>
        <w:rPr>
          <w:color w:val="002060"/>
        </w:rPr>
      </w:pPr>
      <w:r w:rsidRPr="007E7DC6">
        <w:rPr>
          <w:color w:val="002060"/>
        </w:rPr>
        <w:t>Per la classifica del girone si terrà conto:</w:t>
      </w:r>
    </w:p>
    <w:p w14:paraId="2340018C" w14:textId="77777777" w:rsidR="006249C0" w:rsidRPr="00E762DC" w:rsidRDefault="006249C0" w:rsidP="006249C0">
      <w:pPr>
        <w:pStyle w:val="LndNormale1"/>
        <w:rPr>
          <w:color w:val="002060"/>
        </w:rPr>
      </w:pPr>
      <w:r w:rsidRPr="00E762DC">
        <w:rPr>
          <w:color w:val="002060"/>
        </w:rPr>
        <w:t>a) dei punti ottenuti negli incontri disputati;</w:t>
      </w:r>
    </w:p>
    <w:p w14:paraId="69881586" w14:textId="77777777" w:rsidR="006249C0" w:rsidRPr="00E762DC" w:rsidRDefault="006249C0" w:rsidP="006249C0">
      <w:pPr>
        <w:pStyle w:val="LndNormale1"/>
        <w:rPr>
          <w:color w:val="002060"/>
        </w:rPr>
      </w:pPr>
      <w:r w:rsidRPr="00E762DC">
        <w:rPr>
          <w:color w:val="002060"/>
        </w:rPr>
        <w:t>b) della migliore differenza reti;</w:t>
      </w:r>
    </w:p>
    <w:p w14:paraId="24AEA254" w14:textId="77777777" w:rsidR="006249C0" w:rsidRPr="00E762DC" w:rsidRDefault="006249C0" w:rsidP="006249C0">
      <w:pPr>
        <w:pStyle w:val="LndNormale1"/>
        <w:rPr>
          <w:color w:val="002060"/>
        </w:rPr>
      </w:pPr>
      <w:r>
        <w:rPr>
          <w:color w:val="002060"/>
        </w:rPr>
        <w:t>c</w:t>
      </w:r>
      <w:r w:rsidRPr="00E762DC">
        <w:rPr>
          <w:color w:val="002060"/>
        </w:rPr>
        <w:t>) del maggior numero di reti segnate;</w:t>
      </w:r>
    </w:p>
    <w:p w14:paraId="5A963287" w14:textId="77777777" w:rsidR="006249C0" w:rsidRPr="00E762DC" w:rsidRDefault="006249C0" w:rsidP="006249C0">
      <w:pPr>
        <w:pStyle w:val="LndNormale1"/>
        <w:rPr>
          <w:color w:val="002060"/>
        </w:rPr>
      </w:pPr>
      <w:r>
        <w:rPr>
          <w:color w:val="002060"/>
        </w:rPr>
        <w:t>d) del miglior piazzamento nella Coppa Disciplina;</w:t>
      </w:r>
    </w:p>
    <w:p w14:paraId="4F1D3FDB" w14:textId="77777777" w:rsidR="006249C0" w:rsidRPr="001B3286" w:rsidRDefault="006249C0" w:rsidP="006249C0">
      <w:pPr>
        <w:pStyle w:val="LndNormale1"/>
        <w:rPr>
          <w:color w:val="002060"/>
        </w:rPr>
      </w:pPr>
      <w:r>
        <w:rPr>
          <w:color w:val="002060"/>
        </w:rPr>
        <w:t>e</w:t>
      </w:r>
      <w:r w:rsidRPr="001B3286">
        <w:rPr>
          <w:color w:val="002060"/>
        </w:rPr>
        <w:t>) dell’anzianità di affiliazione societaria alla F.I.G.C.</w:t>
      </w:r>
    </w:p>
    <w:p w14:paraId="30279418" w14:textId="77777777" w:rsidR="006249C0" w:rsidRDefault="006249C0" w:rsidP="006249C0">
      <w:pPr>
        <w:pStyle w:val="LndNormale1"/>
        <w:rPr>
          <w:color w:val="002060"/>
        </w:rPr>
      </w:pPr>
    </w:p>
    <w:p w14:paraId="796926E5" w14:textId="77777777" w:rsidR="006249C0" w:rsidRPr="007E7DC6" w:rsidRDefault="006249C0" w:rsidP="006249C0">
      <w:pPr>
        <w:pStyle w:val="LndNormale1"/>
        <w:rPr>
          <w:b/>
          <w:i/>
          <w:color w:val="002060"/>
        </w:rPr>
      </w:pPr>
      <w:r w:rsidRPr="007E7DC6">
        <w:rPr>
          <w:b/>
          <w:i/>
          <w:color w:val="002060"/>
        </w:rPr>
        <w:t>Finali (gara unica 30/05/2026)</w:t>
      </w:r>
    </w:p>
    <w:p w14:paraId="520618A6" w14:textId="28A83AD1" w:rsidR="006249C0" w:rsidRPr="007E7DC6" w:rsidRDefault="006249C0" w:rsidP="006249C0">
      <w:pPr>
        <w:pStyle w:val="LndNormale1"/>
        <w:rPr>
          <w:color w:val="002060"/>
        </w:rPr>
      </w:pPr>
      <w:r w:rsidRPr="007E7DC6">
        <w:rPr>
          <w:color w:val="002060"/>
        </w:rPr>
        <w:t xml:space="preserve">Al termine del girone della prima fase si disputeranno le gare di finale  in gara unica in casa della </w:t>
      </w:r>
      <w:r w:rsidR="007E7DC6" w:rsidRPr="007E7DC6">
        <w:rPr>
          <w:color w:val="002060"/>
        </w:rPr>
        <w:t>squadra che avrà totalizzato più punti come di seguito riportato:</w:t>
      </w:r>
    </w:p>
    <w:p w14:paraId="4EEC8314" w14:textId="5B4B51E7" w:rsidR="006249C0" w:rsidRPr="007E7DC6" w:rsidRDefault="006249C0" w:rsidP="006249C0">
      <w:pPr>
        <w:pStyle w:val="LndNormale1"/>
        <w:rPr>
          <w:color w:val="002060"/>
        </w:rPr>
      </w:pPr>
      <w:r w:rsidRPr="007E7DC6">
        <w:rPr>
          <w:color w:val="002060"/>
        </w:rPr>
        <w:t>Finale 1° posto</w:t>
      </w:r>
      <w:r w:rsidRPr="007E7DC6">
        <w:rPr>
          <w:color w:val="002060"/>
        </w:rPr>
        <w:tab/>
        <w:t xml:space="preserve">1^ classificata </w:t>
      </w:r>
      <w:r w:rsidR="007E7DC6" w:rsidRPr="007E7DC6">
        <w:rPr>
          <w:color w:val="002060"/>
        </w:rPr>
        <w:t>girone “A”</w:t>
      </w:r>
      <w:r w:rsidR="007E7DC6" w:rsidRPr="007E7DC6">
        <w:rPr>
          <w:color w:val="002060"/>
        </w:rPr>
        <w:tab/>
        <w:t xml:space="preserve">- </w:t>
      </w:r>
      <w:r w:rsidR="007E7DC6" w:rsidRPr="007E7DC6">
        <w:rPr>
          <w:color w:val="002060"/>
        </w:rPr>
        <w:tab/>
        <w:t>1^ classificata girone “B”</w:t>
      </w:r>
    </w:p>
    <w:p w14:paraId="4201359E" w14:textId="5AE8936E" w:rsidR="007E7DC6" w:rsidRPr="007E7DC6" w:rsidRDefault="007E7DC6" w:rsidP="007E7DC6">
      <w:pPr>
        <w:pStyle w:val="LndNormale1"/>
        <w:rPr>
          <w:color w:val="002060"/>
        </w:rPr>
      </w:pPr>
      <w:r w:rsidRPr="007E7DC6">
        <w:rPr>
          <w:color w:val="002060"/>
        </w:rPr>
        <w:t>Finale 3° posto</w:t>
      </w:r>
      <w:r w:rsidRPr="007E7DC6">
        <w:rPr>
          <w:color w:val="002060"/>
        </w:rPr>
        <w:tab/>
        <w:t>2^ classificata girone “A”</w:t>
      </w:r>
      <w:r w:rsidRPr="007E7DC6">
        <w:rPr>
          <w:color w:val="002060"/>
        </w:rPr>
        <w:tab/>
        <w:t xml:space="preserve">- </w:t>
      </w:r>
      <w:r w:rsidRPr="007E7DC6">
        <w:rPr>
          <w:color w:val="002060"/>
        </w:rPr>
        <w:tab/>
        <w:t>2^ classificata girone “B”</w:t>
      </w:r>
    </w:p>
    <w:p w14:paraId="4372D414" w14:textId="3122E16E" w:rsidR="007E7DC6" w:rsidRPr="007E7DC6" w:rsidRDefault="007E7DC6" w:rsidP="007E7DC6">
      <w:pPr>
        <w:pStyle w:val="LndNormale1"/>
        <w:rPr>
          <w:color w:val="002060"/>
        </w:rPr>
      </w:pPr>
      <w:r w:rsidRPr="007E7DC6">
        <w:rPr>
          <w:color w:val="002060"/>
        </w:rPr>
        <w:t>Finale 5° posto</w:t>
      </w:r>
      <w:r w:rsidRPr="007E7DC6">
        <w:rPr>
          <w:color w:val="002060"/>
        </w:rPr>
        <w:tab/>
        <w:t>3^ classificata girone “A”</w:t>
      </w:r>
      <w:r w:rsidRPr="007E7DC6">
        <w:rPr>
          <w:color w:val="002060"/>
        </w:rPr>
        <w:tab/>
        <w:t xml:space="preserve">- </w:t>
      </w:r>
      <w:r w:rsidRPr="007E7DC6">
        <w:rPr>
          <w:color w:val="002060"/>
        </w:rPr>
        <w:tab/>
        <w:t>3^ classificata girone “B”</w:t>
      </w:r>
    </w:p>
    <w:p w14:paraId="273EC966" w14:textId="237595D9" w:rsidR="007E7DC6" w:rsidRPr="007E7DC6" w:rsidRDefault="007E7DC6" w:rsidP="007E7DC6">
      <w:pPr>
        <w:pStyle w:val="LndNormale1"/>
        <w:rPr>
          <w:color w:val="002060"/>
        </w:rPr>
      </w:pPr>
      <w:r w:rsidRPr="007E7DC6">
        <w:rPr>
          <w:color w:val="002060"/>
        </w:rPr>
        <w:t>Finale 7° posto</w:t>
      </w:r>
      <w:r w:rsidRPr="007E7DC6">
        <w:rPr>
          <w:color w:val="002060"/>
        </w:rPr>
        <w:tab/>
        <w:t>4^ classificata girone “A”</w:t>
      </w:r>
      <w:r w:rsidRPr="007E7DC6">
        <w:rPr>
          <w:color w:val="002060"/>
        </w:rPr>
        <w:tab/>
        <w:t xml:space="preserve">- </w:t>
      </w:r>
      <w:r w:rsidRPr="007E7DC6">
        <w:rPr>
          <w:color w:val="002060"/>
        </w:rPr>
        <w:tab/>
        <w:t>4^ classificata girone “B”</w:t>
      </w:r>
    </w:p>
    <w:p w14:paraId="2EC1287F" w14:textId="59C4ABBA" w:rsidR="007E7DC6" w:rsidRPr="007E7DC6" w:rsidRDefault="007E7DC6" w:rsidP="007E7DC6">
      <w:pPr>
        <w:pStyle w:val="LndNormale1"/>
        <w:rPr>
          <w:color w:val="002060"/>
        </w:rPr>
      </w:pPr>
      <w:r w:rsidRPr="007E7DC6">
        <w:rPr>
          <w:color w:val="002060"/>
        </w:rPr>
        <w:t>Finale 9° posto</w:t>
      </w:r>
      <w:r w:rsidRPr="007E7DC6">
        <w:rPr>
          <w:color w:val="002060"/>
        </w:rPr>
        <w:tab/>
        <w:t>5^ classificata girone “A”</w:t>
      </w:r>
      <w:r w:rsidRPr="007E7DC6">
        <w:rPr>
          <w:color w:val="002060"/>
        </w:rPr>
        <w:tab/>
        <w:t xml:space="preserve">- </w:t>
      </w:r>
      <w:r w:rsidRPr="007E7DC6">
        <w:rPr>
          <w:color w:val="002060"/>
        </w:rPr>
        <w:tab/>
        <w:t>5^ classificata girone “B”</w:t>
      </w:r>
    </w:p>
    <w:p w14:paraId="433B4CD4" w14:textId="6C94B80C" w:rsidR="007E7DC6" w:rsidRPr="007E7DC6" w:rsidRDefault="007E7DC6" w:rsidP="007E7DC6">
      <w:pPr>
        <w:pStyle w:val="LndNormale1"/>
        <w:rPr>
          <w:color w:val="002060"/>
        </w:rPr>
      </w:pPr>
      <w:r w:rsidRPr="007E7DC6">
        <w:rPr>
          <w:color w:val="002060"/>
        </w:rPr>
        <w:t>Finale 11° posto</w:t>
      </w:r>
      <w:r w:rsidRPr="007E7DC6">
        <w:rPr>
          <w:color w:val="002060"/>
        </w:rPr>
        <w:tab/>
        <w:t>6^ classificata girone “A”</w:t>
      </w:r>
      <w:r w:rsidRPr="007E7DC6">
        <w:rPr>
          <w:color w:val="002060"/>
        </w:rPr>
        <w:tab/>
        <w:t xml:space="preserve">- </w:t>
      </w:r>
      <w:r w:rsidRPr="007E7DC6">
        <w:rPr>
          <w:color w:val="002060"/>
        </w:rPr>
        <w:tab/>
        <w:t>6^ classificata girone “B”</w:t>
      </w:r>
    </w:p>
    <w:p w14:paraId="54FF3FCD" w14:textId="3309DB4F" w:rsidR="007E7DC6" w:rsidRPr="007E7DC6" w:rsidRDefault="007E7DC6" w:rsidP="007E7DC6">
      <w:pPr>
        <w:pStyle w:val="LndNormale1"/>
        <w:rPr>
          <w:color w:val="002060"/>
        </w:rPr>
      </w:pPr>
      <w:r w:rsidRPr="007E7DC6">
        <w:rPr>
          <w:color w:val="002060"/>
        </w:rPr>
        <w:t>Finale 13° posto</w:t>
      </w:r>
      <w:r w:rsidRPr="007E7DC6">
        <w:rPr>
          <w:color w:val="002060"/>
        </w:rPr>
        <w:tab/>
        <w:t>7^ classificata girone “A”</w:t>
      </w:r>
      <w:r w:rsidRPr="007E7DC6">
        <w:rPr>
          <w:color w:val="002060"/>
        </w:rPr>
        <w:tab/>
        <w:t xml:space="preserve">- </w:t>
      </w:r>
      <w:r w:rsidRPr="007E7DC6">
        <w:rPr>
          <w:color w:val="002060"/>
        </w:rPr>
        <w:tab/>
        <w:t>7^ classificata girone “B”</w:t>
      </w:r>
    </w:p>
    <w:p w14:paraId="5F3F6CB1" w14:textId="08039086" w:rsidR="007E7DC6" w:rsidRPr="007E7DC6" w:rsidRDefault="007E7DC6" w:rsidP="007E7DC6">
      <w:pPr>
        <w:pStyle w:val="LndNormale1"/>
        <w:rPr>
          <w:color w:val="002060"/>
        </w:rPr>
      </w:pPr>
      <w:r w:rsidRPr="007E7DC6">
        <w:rPr>
          <w:color w:val="002060"/>
        </w:rPr>
        <w:t>Finale 15° posto</w:t>
      </w:r>
      <w:r w:rsidRPr="007E7DC6">
        <w:rPr>
          <w:color w:val="002060"/>
        </w:rPr>
        <w:tab/>
        <w:t>8^ classificata girone “A”</w:t>
      </w:r>
      <w:r w:rsidRPr="007E7DC6">
        <w:rPr>
          <w:color w:val="002060"/>
        </w:rPr>
        <w:tab/>
        <w:t xml:space="preserve">- </w:t>
      </w:r>
      <w:r w:rsidRPr="007E7DC6">
        <w:rPr>
          <w:color w:val="002060"/>
        </w:rPr>
        <w:tab/>
        <w:t>8^ classificata girone “B”</w:t>
      </w:r>
    </w:p>
    <w:p w14:paraId="0DE59E24" w14:textId="77777777" w:rsidR="006249C0" w:rsidRDefault="006249C0" w:rsidP="006249C0">
      <w:pPr>
        <w:pStyle w:val="Corpodeltesto21"/>
        <w:rPr>
          <w:rFonts w:ascii="Arial" w:hAnsi="Arial" w:cs="Arial"/>
          <w:color w:val="002060"/>
          <w:sz w:val="22"/>
        </w:rPr>
      </w:pPr>
    </w:p>
    <w:p w14:paraId="3CF083F3" w14:textId="77777777" w:rsidR="006249C0" w:rsidRPr="00E762DC" w:rsidRDefault="006249C0" w:rsidP="006249C0">
      <w:pPr>
        <w:pStyle w:val="Corpodeltesto21"/>
        <w:rPr>
          <w:color w:val="002060"/>
          <w:szCs w:val="22"/>
        </w:rPr>
      </w:pPr>
      <w:r w:rsidRPr="001B3286">
        <w:rPr>
          <w:rFonts w:ascii="Arial" w:hAnsi="Arial" w:cs="Arial"/>
          <w:color w:val="002060"/>
          <w:sz w:val="22"/>
        </w:rPr>
        <w:t>Al termine dei tempi regolamentari, in caso di parità, si procederà all’effettuazione dei tiri di rigore secondo le modalità previste dalle vigenti norme federali.</w:t>
      </w:r>
    </w:p>
    <w:p w14:paraId="7202D5F2" w14:textId="77777777" w:rsidR="006249C0" w:rsidRDefault="006249C0" w:rsidP="006249C0">
      <w:pPr>
        <w:pStyle w:val="LndNormale1"/>
        <w:rPr>
          <w:color w:val="002060"/>
        </w:rPr>
      </w:pPr>
    </w:p>
    <w:p w14:paraId="71D6887E" w14:textId="77777777" w:rsidR="006249C0" w:rsidRPr="0020470C" w:rsidRDefault="006249C0" w:rsidP="006249C0">
      <w:pPr>
        <w:pStyle w:val="LndNormale1"/>
        <w:rPr>
          <w:b/>
          <w:color w:val="002060"/>
          <w:sz w:val="24"/>
        </w:rPr>
      </w:pPr>
      <w:r w:rsidRPr="0020470C">
        <w:rPr>
          <w:b/>
          <w:color w:val="002060"/>
          <w:sz w:val="24"/>
        </w:rPr>
        <w:t>LIMITE DI PARTECIPAZIONE DEI CALCIATORI</w:t>
      </w:r>
    </w:p>
    <w:p w14:paraId="4E3F330C" w14:textId="77777777" w:rsidR="006249C0" w:rsidRPr="0020470C" w:rsidRDefault="006249C0" w:rsidP="006249C0">
      <w:pPr>
        <w:pStyle w:val="LndNormale1"/>
        <w:rPr>
          <w:color w:val="002060"/>
        </w:rPr>
      </w:pPr>
    </w:p>
    <w:p w14:paraId="69963523" w14:textId="77777777" w:rsidR="006249C0" w:rsidRPr="00FE6B2C" w:rsidRDefault="006249C0" w:rsidP="006249C0">
      <w:pPr>
        <w:pStyle w:val="LndNormale1"/>
        <w:rPr>
          <w:b/>
          <w:bCs/>
          <w:color w:val="002060"/>
        </w:rPr>
      </w:pPr>
      <w:r w:rsidRPr="00FE6B2C">
        <w:rPr>
          <w:b/>
          <w:bCs/>
          <w:color w:val="002060"/>
        </w:rPr>
        <w:t>COPPA PRIMAVERA C5 UNDER 1</w:t>
      </w:r>
      <w:r>
        <w:rPr>
          <w:b/>
          <w:bCs/>
          <w:color w:val="002060"/>
        </w:rPr>
        <w:t>8</w:t>
      </w:r>
    </w:p>
    <w:p w14:paraId="4281817E" w14:textId="77777777" w:rsidR="006249C0" w:rsidRPr="00E40179" w:rsidRDefault="006249C0" w:rsidP="006249C0">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 xml:space="preserve">ai calciatori nati </w:t>
      </w:r>
      <w:r>
        <w:rPr>
          <w:b/>
          <w:color w:val="002060"/>
        </w:rPr>
        <w:t>nel</w:t>
      </w:r>
      <w:r w:rsidRPr="00E40179">
        <w:rPr>
          <w:b/>
          <w:color w:val="002060"/>
        </w:rPr>
        <w:t xml:space="preserve"> </w:t>
      </w:r>
      <w:r>
        <w:rPr>
          <w:b/>
          <w:color w:val="002060"/>
        </w:rPr>
        <w:t>2008, nel 2009, nel 2010 e nel 2011</w:t>
      </w:r>
      <w:r w:rsidRPr="00E40179">
        <w:rPr>
          <w:b/>
          <w:color w:val="002060"/>
        </w:rPr>
        <w:t xml:space="preserve"> che comunque abbiano compiuto i 1</w:t>
      </w:r>
      <w:r>
        <w:rPr>
          <w:b/>
          <w:color w:val="002060"/>
        </w:rPr>
        <w:t>5</w:t>
      </w:r>
      <w:r w:rsidRPr="00E40179">
        <w:rPr>
          <w:b/>
          <w:color w:val="002060"/>
        </w:rPr>
        <w:t xml:space="preserve"> anni di età</w:t>
      </w:r>
      <w:r>
        <w:rPr>
          <w:b/>
          <w:color w:val="002060"/>
        </w:rPr>
        <w:t xml:space="preserve"> </w:t>
      </w:r>
      <w:r w:rsidRPr="00FE6B2C">
        <w:rPr>
          <w:bCs/>
          <w:color w:val="002060"/>
          <w:u w:val="single"/>
        </w:rPr>
        <w:t>nel rispetto di quanto disposto dal Comunicato Ufficiale n° 01</w:t>
      </w:r>
      <w:r>
        <w:rPr>
          <w:bCs/>
          <w:color w:val="002060"/>
        </w:rPr>
        <w:t xml:space="preserve"> del 01/07/2025 Lega Nazionale Dilettanti</w:t>
      </w:r>
      <w:r w:rsidRPr="00E40179">
        <w:rPr>
          <w:color w:val="002060"/>
        </w:rPr>
        <w:t>.</w:t>
      </w:r>
    </w:p>
    <w:p w14:paraId="7D518953" w14:textId="77777777" w:rsidR="006249C0" w:rsidRDefault="006249C0" w:rsidP="006249C0">
      <w:pPr>
        <w:pStyle w:val="LndNormale1"/>
        <w:rPr>
          <w:color w:val="002060"/>
        </w:rPr>
      </w:pPr>
    </w:p>
    <w:p w14:paraId="3C0E2B17" w14:textId="77777777" w:rsidR="006249C0" w:rsidRPr="0086123E" w:rsidRDefault="006249C0" w:rsidP="006249C0">
      <w:pPr>
        <w:pStyle w:val="titolocampionato0"/>
        <w:shd w:val="clear" w:color="auto" w:fill="CCCCCC"/>
        <w:spacing w:before="80" w:after="40"/>
        <w:rPr>
          <w:color w:val="002060"/>
        </w:rPr>
      </w:pPr>
      <w:r>
        <w:rPr>
          <w:color w:val="002060"/>
        </w:rPr>
        <w:t>COPPA PRIMAVERA C5 UNDER 16</w:t>
      </w:r>
    </w:p>
    <w:p w14:paraId="0697E774" w14:textId="77777777" w:rsidR="006249C0" w:rsidRPr="00E762DC" w:rsidRDefault="006249C0" w:rsidP="006249C0">
      <w:pPr>
        <w:pStyle w:val="TITOLOPRINC"/>
        <w:spacing w:before="0" w:beforeAutospacing="0" w:after="0" w:afterAutospacing="0"/>
        <w:rPr>
          <w:color w:val="002060"/>
        </w:rPr>
      </w:pPr>
      <w:r w:rsidRPr="00E762DC">
        <w:rPr>
          <w:color w:val="002060"/>
        </w:rPr>
        <w:t>ORGANICO E FORMAT</w:t>
      </w:r>
    </w:p>
    <w:p w14:paraId="0C96F54E" w14:textId="77777777" w:rsidR="006249C0" w:rsidRDefault="006249C0" w:rsidP="006249C0">
      <w:pPr>
        <w:pStyle w:val="LndNormale1"/>
        <w:jc w:val="left"/>
        <w:rPr>
          <w:b/>
          <w:color w:val="002060"/>
          <w:sz w:val="24"/>
          <w:u w:val="single"/>
        </w:rPr>
      </w:pPr>
    </w:p>
    <w:p w14:paraId="164D729A" w14:textId="77777777" w:rsidR="006249C0" w:rsidRPr="00E762DC" w:rsidRDefault="006249C0" w:rsidP="006249C0">
      <w:pPr>
        <w:pStyle w:val="LndNormale1"/>
        <w:jc w:val="left"/>
        <w:rPr>
          <w:b/>
          <w:color w:val="002060"/>
          <w:sz w:val="24"/>
          <w:u w:val="single"/>
        </w:rPr>
      </w:pPr>
      <w:r>
        <w:rPr>
          <w:b/>
          <w:color w:val="002060"/>
          <w:sz w:val="24"/>
          <w:u w:val="single"/>
        </w:rPr>
        <w:t>COPPA PRIMAVERA CALCIO A CINQUE UNDER 16</w:t>
      </w:r>
    </w:p>
    <w:p w14:paraId="34323970" w14:textId="77777777" w:rsidR="006249C0" w:rsidRPr="00E762DC" w:rsidRDefault="006249C0" w:rsidP="006249C0">
      <w:pPr>
        <w:pStyle w:val="Corpodeltesto21"/>
        <w:rPr>
          <w:rFonts w:ascii="Arial" w:hAnsi="Arial" w:cs="Arial"/>
          <w:color w:val="002060"/>
          <w:sz w:val="22"/>
        </w:rPr>
      </w:pPr>
    </w:p>
    <w:p w14:paraId="05D26012" w14:textId="77777777" w:rsidR="006249C0" w:rsidRPr="00E762DC" w:rsidRDefault="006249C0" w:rsidP="006249C0">
      <w:pPr>
        <w:pStyle w:val="Corpodeltesto21"/>
        <w:rPr>
          <w:rFonts w:ascii="Arial" w:hAnsi="Arial" w:cs="Arial"/>
          <w:b/>
          <w:color w:val="002060"/>
          <w:sz w:val="22"/>
        </w:rPr>
      </w:pPr>
      <w:r w:rsidRPr="00E762DC">
        <w:rPr>
          <w:rFonts w:ascii="Arial" w:hAnsi="Arial" w:cs="Arial"/>
          <w:b/>
          <w:color w:val="002060"/>
          <w:sz w:val="22"/>
        </w:rPr>
        <w:t xml:space="preserve">GIRONE "A" </w:t>
      </w:r>
    </w:p>
    <w:p w14:paraId="7AD910F0" w14:textId="2229A32E" w:rsidR="007E7DC6" w:rsidRPr="007E7DC6" w:rsidRDefault="007E7DC6" w:rsidP="007E7DC6">
      <w:pPr>
        <w:pStyle w:val="LndNormale1"/>
        <w:rPr>
          <w:color w:val="002060"/>
        </w:rPr>
      </w:pPr>
      <w:r w:rsidRPr="007E7DC6">
        <w:rPr>
          <w:color w:val="002060"/>
        </w:rPr>
        <w:t xml:space="preserve">700443  </w:t>
      </w:r>
      <w:r>
        <w:rPr>
          <w:color w:val="002060"/>
        </w:rPr>
        <w:tab/>
      </w:r>
      <w:r w:rsidRPr="007E7DC6">
        <w:rPr>
          <w:color w:val="002060"/>
        </w:rPr>
        <w:t xml:space="preserve">A.S.   </w:t>
      </w:r>
      <w:r>
        <w:rPr>
          <w:color w:val="002060"/>
        </w:rPr>
        <w:tab/>
      </w:r>
      <w:r w:rsidRPr="007E7DC6">
        <w:rPr>
          <w:color w:val="002060"/>
        </w:rPr>
        <w:t xml:space="preserve">BULDOG T.N.T. LUCREZIA   </w:t>
      </w:r>
    </w:p>
    <w:p w14:paraId="746BB016" w14:textId="221101E8" w:rsidR="007E7DC6" w:rsidRPr="007E7DC6" w:rsidRDefault="007E7DC6" w:rsidP="007E7DC6">
      <w:pPr>
        <w:pStyle w:val="LndNormale1"/>
        <w:rPr>
          <w:color w:val="002060"/>
        </w:rPr>
      </w:pPr>
      <w:r w:rsidRPr="007E7DC6">
        <w:rPr>
          <w:color w:val="002060"/>
        </w:rPr>
        <w:t xml:space="preserve">700235  </w:t>
      </w:r>
      <w:r>
        <w:rPr>
          <w:color w:val="002060"/>
        </w:rPr>
        <w:tab/>
      </w:r>
      <w:r w:rsidRPr="007E7DC6">
        <w:rPr>
          <w:color w:val="002060"/>
        </w:rPr>
        <w:t xml:space="preserve">A.S.D. CALCIO A 5 CORINALDO     </w:t>
      </w:r>
    </w:p>
    <w:p w14:paraId="624F2138" w14:textId="0182F5F4" w:rsidR="007E7DC6" w:rsidRPr="007E7DC6" w:rsidRDefault="007E7DC6" w:rsidP="007E7DC6">
      <w:pPr>
        <w:pStyle w:val="LndNormale1"/>
        <w:rPr>
          <w:color w:val="002060"/>
        </w:rPr>
      </w:pPr>
      <w:r w:rsidRPr="007E7DC6">
        <w:rPr>
          <w:color w:val="002060"/>
        </w:rPr>
        <w:t xml:space="preserve">934477  </w:t>
      </w:r>
      <w:r>
        <w:rPr>
          <w:color w:val="002060"/>
        </w:rPr>
        <w:tab/>
      </w:r>
      <w:r w:rsidRPr="007E7DC6">
        <w:rPr>
          <w:color w:val="002060"/>
        </w:rPr>
        <w:t xml:space="preserve">A.P.D. CERRETO D ESI ASD        </w:t>
      </w:r>
    </w:p>
    <w:p w14:paraId="10BA4A79" w14:textId="18224EDC" w:rsidR="007E7DC6" w:rsidRPr="007E7DC6" w:rsidRDefault="007E7DC6" w:rsidP="007E7DC6">
      <w:pPr>
        <w:pStyle w:val="LndNormale1"/>
        <w:rPr>
          <w:color w:val="002060"/>
        </w:rPr>
      </w:pPr>
      <w:r w:rsidRPr="007E7DC6">
        <w:rPr>
          <w:color w:val="002060"/>
        </w:rPr>
        <w:lastRenderedPageBreak/>
        <w:t xml:space="preserve">700425  </w:t>
      </w:r>
      <w:r>
        <w:rPr>
          <w:color w:val="002060"/>
        </w:rPr>
        <w:tab/>
      </w:r>
      <w:r w:rsidRPr="007E7DC6">
        <w:rPr>
          <w:color w:val="002060"/>
        </w:rPr>
        <w:t xml:space="preserve">A.S.D. CITTA DI OSTRA           </w:t>
      </w:r>
    </w:p>
    <w:p w14:paraId="55C7B15D" w14:textId="773810C2" w:rsidR="007E7DC6" w:rsidRPr="007E7DC6" w:rsidRDefault="007E7DC6" w:rsidP="007E7DC6">
      <w:pPr>
        <w:pStyle w:val="LndNormale1"/>
        <w:rPr>
          <w:color w:val="002060"/>
        </w:rPr>
      </w:pPr>
      <w:r w:rsidRPr="007E7DC6">
        <w:rPr>
          <w:color w:val="002060"/>
        </w:rPr>
        <w:t xml:space="preserve">945260  </w:t>
      </w:r>
      <w:r>
        <w:rPr>
          <w:color w:val="002060"/>
        </w:rPr>
        <w:tab/>
      </w:r>
      <w:r w:rsidRPr="007E7DC6">
        <w:rPr>
          <w:color w:val="002060"/>
        </w:rPr>
        <w:t xml:space="preserve">A.S.D. FFJ CALCIO A 5           </w:t>
      </w:r>
    </w:p>
    <w:p w14:paraId="68EC1978" w14:textId="3CE7C8B7" w:rsidR="007E7DC6" w:rsidRPr="007E7DC6" w:rsidRDefault="007E7DC6" w:rsidP="007E7DC6">
      <w:pPr>
        <w:pStyle w:val="LndNormale1"/>
        <w:rPr>
          <w:color w:val="002060"/>
        </w:rPr>
      </w:pPr>
      <w:r w:rsidRPr="007E7DC6">
        <w:rPr>
          <w:color w:val="002060"/>
        </w:rPr>
        <w:t xml:space="preserve">700364  </w:t>
      </w:r>
      <w:r>
        <w:rPr>
          <w:color w:val="002060"/>
        </w:rPr>
        <w:tab/>
      </w:r>
      <w:r w:rsidRPr="007E7DC6">
        <w:rPr>
          <w:color w:val="002060"/>
        </w:rPr>
        <w:t xml:space="preserve">SSDARL ITALSERVICE C5           </w:t>
      </w:r>
    </w:p>
    <w:p w14:paraId="449A04E2" w14:textId="230BFBA9" w:rsidR="007E7DC6" w:rsidRPr="007E7DC6" w:rsidRDefault="007E7DC6" w:rsidP="007E7DC6">
      <w:pPr>
        <w:pStyle w:val="LndNormale1"/>
        <w:rPr>
          <w:color w:val="002060"/>
        </w:rPr>
      </w:pPr>
      <w:r w:rsidRPr="007E7DC6">
        <w:rPr>
          <w:color w:val="002060"/>
        </w:rPr>
        <w:t xml:space="preserve">919710  </w:t>
      </w:r>
      <w:r>
        <w:rPr>
          <w:color w:val="002060"/>
        </w:rPr>
        <w:tab/>
      </w:r>
      <w:r w:rsidRPr="007E7DC6">
        <w:rPr>
          <w:color w:val="002060"/>
        </w:rPr>
        <w:t>A.S.D. POL.CAGLI SPORT ASSOCIATI</w:t>
      </w:r>
    </w:p>
    <w:p w14:paraId="63BA2858" w14:textId="1DC23A71" w:rsidR="007E7DC6" w:rsidRPr="007E7DC6" w:rsidRDefault="007E7DC6" w:rsidP="007E7DC6">
      <w:pPr>
        <w:pStyle w:val="LndNormale1"/>
        <w:rPr>
          <w:color w:val="002060"/>
        </w:rPr>
      </w:pPr>
      <w:r w:rsidRPr="007E7DC6">
        <w:rPr>
          <w:color w:val="002060"/>
        </w:rPr>
        <w:t xml:space="preserve">917673  </w:t>
      </w:r>
      <w:r>
        <w:rPr>
          <w:color w:val="002060"/>
        </w:rPr>
        <w:tab/>
      </w:r>
      <w:r w:rsidRPr="007E7DC6">
        <w:rPr>
          <w:color w:val="002060"/>
        </w:rPr>
        <w:t xml:space="preserve">A.S.D. REAL FABRIANO            </w:t>
      </w:r>
    </w:p>
    <w:p w14:paraId="72BC58F8" w14:textId="3F48D5CC" w:rsidR="006249C0" w:rsidRPr="007E7DC6" w:rsidRDefault="007E7DC6" w:rsidP="007E7DC6">
      <w:pPr>
        <w:pStyle w:val="LndNormale1"/>
        <w:rPr>
          <w:color w:val="002060"/>
        </w:rPr>
      </w:pPr>
      <w:r w:rsidRPr="007E7DC6">
        <w:rPr>
          <w:color w:val="002060"/>
        </w:rPr>
        <w:t xml:space="preserve">922701  </w:t>
      </w:r>
      <w:r>
        <w:rPr>
          <w:color w:val="002060"/>
        </w:rPr>
        <w:tab/>
      </w:r>
      <w:r w:rsidRPr="007E7DC6">
        <w:rPr>
          <w:color w:val="002060"/>
        </w:rPr>
        <w:t xml:space="preserve">A.S.D. U.S. FORTUNA FANO        </w:t>
      </w:r>
    </w:p>
    <w:p w14:paraId="207855A7" w14:textId="77777777" w:rsidR="007E7DC6" w:rsidRPr="007E7DC6" w:rsidRDefault="007E7DC6" w:rsidP="007E7DC6">
      <w:pPr>
        <w:pStyle w:val="LndNormale1"/>
        <w:rPr>
          <w:color w:val="002060"/>
        </w:rPr>
      </w:pPr>
    </w:p>
    <w:p w14:paraId="52E37D80" w14:textId="6D8E4591" w:rsidR="007E7DC6" w:rsidRPr="007E7DC6" w:rsidRDefault="007E7DC6" w:rsidP="007E7DC6">
      <w:pPr>
        <w:pStyle w:val="Corpodeltesto21"/>
        <w:rPr>
          <w:rFonts w:ascii="Arial" w:hAnsi="Arial" w:cs="Arial"/>
          <w:b/>
          <w:color w:val="002060"/>
          <w:sz w:val="22"/>
        </w:rPr>
      </w:pPr>
      <w:r w:rsidRPr="007E7DC6">
        <w:rPr>
          <w:rFonts w:ascii="Arial" w:hAnsi="Arial" w:cs="Arial"/>
          <w:b/>
          <w:color w:val="002060"/>
          <w:sz w:val="22"/>
        </w:rPr>
        <w:t xml:space="preserve">GIRONE "B" </w:t>
      </w:r>
    </w:p>
    <w:p w14:paraId="7C18FA68" w14:textId="20CF5EB0" w:rsidR="007E7DC6" w:rsidRPr="007E7DC6" w:rsidRDefault="007E7DC6" w:rsidP="007E7DC6">
      <w:pPr>
        <w:pStyle w:val="LndNormale1"/>
        <w:rPr>
          <w:color w:val="002060"/>
        </w:rPr>
      </w:pPr>
      <w:r>
        <w:rPr>
          <w:color w:val="002060"/>
        </w:rPr>
        <w:t xml:space="preserve"> </w:t>
      </w:r>
      <w:r w:rsidRPr="007E7DC6">
        <w:rPr>
          <w:color w:val="002060"/>
        </w:rPr>
        <w:t xml:space="preserve">80699  </w:t>
      </w:r>
      <w:r>
        <w:rPr>
          <w:color w:val="002060"/>
        </w:rPr>
        <w:tab/>
      </w:r>
      <w:r w:rsidRPr="007E7DC6">
        <w:rPr>
          <w:color w:val="002060"/>
        </w:rPr>
        <w:t xml:space="preserve">A.S.D. CANTINE RIUNITE CSI      </w:t>
      </w:r>
    </w:p>
    <w:p w14:paraId="654B54F3" w14:textId="4E70524A" w:rsidR="007E7DC6" w:rsidRPr="007E7DC6" w:rsidRDefault="007E7DC6" w:rsidP="007E7DC6">
      <w:pPr>
        <w:pStyle w:val="LndNormale1"/>
        <w:rPr>
          <w:color w:val="002060"/>
        </w:rPr>
      </w:pPr>
      <w:r w:rsidRPr="007E7DC6">
        <w:rPr>
          <w:color w:val="002060"/>
        </w:rPr>
        <w:t xml:space="preserve">936188  </w:t>
      </w:r>
      <w:r>
        <w:rPr>
          <w:color w:val="002060"/>
        </w:rPr>
        <w:tab/>
      </w:r>
      <w:r w:rsidRPr="007E7DC6">
        <w:rPr>
          <w:color w:val="002060"/>
        </w:rPr>
        <w:t xml:space="preserve">SSDARL FIGHT BULLS CORRIDONIA   </w:t>
      </w:r>
    </w:p>
    <w:p w14:paraId="1606E125" w14:textId="1C8F2DFE" w:rsidR="007E7DC6" w:rsidRPr="007E7DC6" w:rsidRDefault="007E7DC6" w:rsidP="007E7DC6">
      <w:pPr>
        <w:pStyle w:val="LndNormale1"/>
        <w:rPr>
          <w:color w:val="002060"/>
        </w:rPr>
      </w:pPr>
      <w:r w:rsidRPr="007E7DC6">
        <w:rPr>
          <w:color w:val="002060"/>
        </w:rPr>
        <w:t xml:space="preserve">917678  </w:t>
      </w:r>
      <w:r>
        <w:rPr>
          <w:color w:val="002060"/>
        </w:rPr>
        <w:tab/>
      </w:r>
      <w:r w:rsidRPr="007E7DC6">
        <w:rPr>
          <w:color w:val="002060"/>
        </w:rPr>
        <w:t xml:space="preserve">A.S.D. GROTTACCIA 2005          </w:t>
      </w:r>
    </w:p>
    <w:p w14:paraId="20F80D61" w14:textId="3BE422BE" w:rsidR="007E7DC6" w:rsidRPr="007E7DC6" w:rsidRDefault="007E7DC6" w:rsidP="007E7DC6">
      <w:pPr>
        <w:pStyle w:val="LndNormale1"/>
        <w:rPr>
          <w:color w:val="002060"/>
        </w:rPr>
      </w:pPr>
      <w:r w:rsidRPr="007E7DC6">
        <w:rPr>
          <w:color w:val="002060"/>
        </w:rPr>
        <w:t xml:space="preserve">933841  </w:t>
      </w:r>
      <w:r>
        <w:rPr>
          <w:color w:val="002060"/>
        </w:rPr>
        <w:tab/>
      </w:r>
      <w:r w:rsidRPr="007E7DC6">
        <w:rPr>
          <w:color w:val="002060"/>
        </w:rPr>
        <w:t xml:space="preserve">A.S.D. OSIMO FIVE               </w:t>
      </w:r>
    </w:p>
    <w:p w14:paraId="6725F9E8" w14:textId="3A15B914" w:rsidR="007E7DC6" w:rsidRPr="007E7DC6" w:rsidRDefault="007E7DC6" w:rsidP="007E7DC6">
      <w:pPr>
        <w:pStyle w:val="LndNormale1"/>
        <w:rPr>
          <w:color w:val="002060"/>
        </w:rPr>
      </w:pPr>
      <w:r w:rsidRPr="007E7DC6">
        <w:rPr>
          <w:color w:val="002060"/>
        </w:rPr>
        <w:t xml:space="preserve">700410  </w:t>
      </w:r>
      <w:r>
        <w:rPr>
          <w:color w:val="002060"/>
        </w:rPr>
        <w:tab/>
      </w:r>
      <w:r w:rsidRPr="007E7DC6">
        <w:rPr>
          <w:color w:val="002060"/>
        </w:rPr>
        <w:t xml:space="preserve">A.S.D. PASTADICAMERINO GAGLIOLE </w:t>
      </w:r>
    </w:p>
    <w:p w14:paraId="36F137E9" w14:textId="6E69F6E0" w:rsidR="007E7DC6" w:rsidRPr="007E7DC6" w:rsidRDefault="007E7DC6" w:rsidP="007E7DC6">
      <w:pPr>
        <w:pStyle w:val="LndNormale1"/>
        <w:rPr>
          <w:color w:val="002060"/>
        </w:rPr>
      </w:pPr>
      <w:r w:rsidRPr="007E7DC6">
        <w:rPr>
          <w:color w:val="002060"/>
        </w:rPr>
        <w:t xml:space="preserve">964436  </w:t>
      </w:r>
      <w:r>
        <w:rPr>
          <w:color w:val="002060"/>
        </w:rPr>
        <w:tab/>
      </w:r>
      <w:r w:rsidRPr="007E7DC6">
        <w:rPr>
          <w:color w:val="002060"/>
        </w:rPr>
        <w:t>A.S.D. POLISPORTIVA RIPATRANSONE</w:t>
      </w:r>
    </w:p>
    <w:p w14:paraId="5EFABE6F" w14:textId="7230DB92" w:rsidR="007E7DC6" w:rsidRPr="007E7DC6" w:rsidRDefault="007E7DC6" w:rsidP="007E7DC6">
      <w:pPr>
        <w:pStyle w:val="LndNormale1"/>
        <w:rPr>
          <w:color w:val="002060"/>
        </w:rPr>
      </w:pPr>
      <w:r w:rsidRPr="007E7DC6">
        <w:rPr>
          <w:color w:val="002060"/>
        </w:rPr>
        <w:t xml:space="preserve"> 77579  </w:t>
      </w:r>
      <w:r>
        <w:rPr>
          <w:color w:val="002060"/>
        </w:rPr>
        <w:tab/>
      </w:r>
      <w:r w:rsidRPr="007E7DC6">
        <w:rPr>
          <w:color w:val="002060"/>
        </w:rPr>
        <w:t xml:space="preserve">A.S.D. RECANATI CALCIO A 5      </w:t>
      </w:r>
    </w:p>
    <w:p w14:paraId="00F5923D" w14:textId="576454F7" w:rsidR="007E7DC6" w:rsidRPr="007E7DC6" w:rsidRDefault="007E7DC6" w:rsidP="007E7DC6">
      <w:pPr>
        <w:pStyle w:val="LndNormale1"/>
        <w:rPr>
          <w:color w:val="002060"/>
        </w:rPr>
      </w:pPr>
      <w:r w:rsidRPr="007E7DC6">
        <w:rPr>
          <w:color w:val="002060"/>
        </w:rPr>
        <w:t xml:space="preserve">936126  </w:t>
      </w:r>
      <w:r>
        <w:rPr>
          <w:color w:val="002060"/>
        </w:rPr>
        <w:tab/>
      </w:r>
      <w:r w:rsidRPr="007E7DC6">
        <w:rPr>
          <w:color w:val="002060"/>
        </w:rPr>
        <w:t xml:space="preserve">A.S.D. SPORTING GROTTAMMARE     </w:t>
      </w:r>
    </w:p>
    <w:p w14:paraId="0BB37630" w14:textId="77777777" w:rsidR="007E7DC6" w:rsidRDefault="007E7DC6" w:rsidP="007E7DC6">
      <w:pPr>
        <w:pStyle w:val="LndNormale1"/>
        <w:rPr>
          <w:color w:val="002060"/>
        </w:rPr>
      </w:pPr>
    </w:p>
    <w:p w14:paraId="42B4C339" w14:textId="77777777" w:rsidR="007E7DC6" w:rsidRPr="0020470C" w:rsidRDefault="007E7DC6" w:rsidP="007E7DC6">
      <w:pPr>
        <w:pStyle w:val="LndNormale1"/>
        <w:rPr>
          <w:color w:val="002060"/>
        </w:rPr>
      </w:pPr>
    </w:p>
    <w:p w14:paraId="3EAE1868" w14:textId="77777777" w:rsidR="006249C0" w:rsidRPr="00E762DC" w:rsidRDefault="006249C0" w:rsidP="006249C0">
      <w:pPr>
        <w:pStyle w:val="LndNormale1"/>
        <w:rPr>
          <w:b/>
          <w:color w:val="002060"/>
          <w:sz w:val="24"/>
        </w:rPr>
      </w:pPr>
      <w:r w:rsidRPr="00E762DC">
        <w:rPr>
          <w:b/>
          <w:color w:val="002060"/>
          <w:sz w:val="24"/>
        </w:rPr>
        <w:t>CALENDARIO</w:t>
      </w:r>
    </w:p>
    <w:p w14:paraId="37EB206E" w14:textId="25DA2D66" w:rsidR="006249C0" w:rsidRPr="00E762DC" w:rsidRDefault="006249C0" w:rsidP="006249C0">
      <w:pPr>
        <w:pStyle w:val="LndNormale1"/>
        <w:rPr>
          <w:b/>
          <w:color w:val="002060"/>
        </w:rPr>
      </w:pPr>
      <w:r w:rsidRPr="00E762DC">
        <w:rPr>
          <w:b/>
          <w:color w:val="002060"/>
        </w:rPr>
        <w:t>Si allega al presente Comunicato Ufficiale i</w:t>
      </w:r>
      <w:r>
        <w:rPr>
          <w:b/>
          <w:color w:val="002060"/>
        </w:rPr>
        <w:t>l</w:t>
      </w:r>
      <w:r w:rsidRPr="00E762DC">
        <w:rPr>
          <w:b/>
          <w:color w:val="002060"/>
        </w:rPr>
        <w:t xml:space="preserve"> calendar</w:t>
      </w:r>
      <w:r>
        <w:rPr>
          <w:b/>
          <w:color w:val="002060"/>
        </w:rPr>
        <w:t>io della Coppa Primavera Calcio a Cinque Under 16</w:t>
      </w:r>
      <w:r w:rsidR="007E7DC6">
        <w:rPr>
          <w:b/>
          <w:color w:val="002060"/>
        </w:rPr>
        <w:t xml:space="preserve"> gironi “A” e “B”.</w:t>
      </w:r>
    </w:p>
    <w:p w14:paraId="5247DCD9" w14:textId="77777777" w:rsidR="006249C0" w:rsidRPr="00E762DC" w:rsidRDefault="006249C0" w:rsidP="006249C0">
      <w:pPr>
        <w:pStyle w:val="LndNormale1"/>
        <w:rPr>
          <w:color w:val="002060"/>
        </w:rPr>
      </w:pPr>
    </w:p>
    <w:p w14:paraId="29F05636" w14:textId="77777777" w:rsidR="006249C0" w:rsidRPr="00E762DC" w:rsidRDefault="006249C0" w:rsidP="006249C0">
      <w:pPr>
        <w:pStyle w:val="LndNormale1"/>
        <w:rPr>
          <w:b/>
          <w:color w:val="002060"/>
          <w:sz w:val="24"/>
        </w:rPr>
      </w:pPr>
      <w:r w:rsidRPr="00E762DC">
        <w:rPr>
          <w:b/>
          <w:color w:val="002060"/>
          <w:sz w:val="24"/>
        </w:rPr>
        <w:t xml:space="preserve">FORMAT </w:t>
      </w:r>
      <w:r>
        <w:rPr>
          <w:b/>
          <w:color w:val="002060"/>
          <w:sz w:val="24"/>
        </w:rPr>
        <w:t>TORNEO</w:t>
      </w:r>
    </w:p>
    <w:p w14:paraId="0428263E" w14:textId="77777777" w:rsidR="006249C0" w:rsidRPr="00E762DC" w:rsidRDefault="006249C0" w:rsidP="006249C0">
      <w:pPr>
        <w:pStyle w:val="LndNormale1"/>
        <w:rPr>
          <w:color w:val="002060"/>
        </w:rPr>
      </w:pPr>
      <w:r>
        <w:rPr>
          <w:color w:val="002060"/>
        </w:rPr>
        <w:t>La Coppa Primavera</w:t>
      </w:r>
      <w:r w:rsidRPr="00E762DC">
        <w:rPr>
          <w:color w:val="002060"/>
        </w:rPr>
        <w:t xml:space="preserve"> Calcio a Cinque Under 1</w:t>
      </w:r>
      <w:r>
        <w:rPr>
          <w:color w:val="002060"/>
        </w:rPr>
        <w:t>6</w:t>
      </w:r>
      <w:r w:rsidRPr="00E762DC">
        <w:rPr>
          <w:color w:val="002060"/>
        </w:rPr>
        <w:t xml:space="preserve"> avrà il seguente svolgimento:</w:t>
      </w:r>
    </w:p>
    <w:p w14:paraId="134FDD16" w14:textId="77777777" w:rsidR="006249C0" w:rsidRPr="00E762DC" w:rsidRDefault="006249C0" w:rsidP="006249C0">
      <w:pPr>
        <w:pStyle w:val="LndNormale1"/>
        <w:rPr>
          <w:color w:val="002060"/>
        </w:rPr>
      </w:pPr>
    </w:p>
    <w:p w14:paraId="79E1502F" w14:textId="77777777" w:rsidR="006249C0" w:rsidRPr="00E762DC" w:rsidRDefault="006249C0" w:rsidP="006249C0">
      <w:pPr>
        <w:pStyle w:val="LndNormale1"/>
        <w:rPr>
          <w:color w:val="002060"/>
        </w:rPr>
      </w:pPr>
      <w:r w:rsidRPr="007E7DC6">
        <w:rPr>
          <w:color w:val="002060"/>
        </w:rPr>
        <w:t>- Girone solo andata dal 11/04/2026 al 23/05/2026</w:t>
      </w:r>
    </w:p>
    <w:p w14:paraId="53CE07F2" w14:textId="77777777" w:rsidR="006249C0" w:rsidRDefault="006249C0" w:rsidP="006249C0">
      <w:pPr>
        <w:pStyle w:val="LndNormale1"/>
        <w:rPr>
          <w:color w:val="002060"/>
        </w:rPr>
      </w:pPr>
    </w:p>
    <w:p w14:paraId="2213A5E8" w14:textId="77777777" w:rsidR="006249C0" w:rsidRPr="00E762DC" w:rsidRDefault="006249C0" w:rsidP="006249C0">
      <w:pPr>
        <w:pStyle w:val="LndNormale1"/>
        <w:rPr>
          <w:color w:val="002060"/>
        </w:rPr>
      </w:pPr>
      <w:r w:rsidRPr="00E762DC">
        <w:rPr>
          <w:color w:val="002060"/>
        </w:rPr>
        <w:t>Per la classifica del girone si terrà conto:</w:t>
      </w:r>
    </w:p>
    <w:p w14:paraId="66D08AB3" w14:textId="77777777" w:rsidR="006249C0" w:rsidRPr="00E762DC" w:rsidRDefault="006249C0" w:rsidP="006249C0">
      <w:pPr>
        <w:pStyle w:val="LndNormale1"/>
        <w:rPr>
          <w:color w:val="002060"/>
        </w:rPr>
      </w:pPr>
      <w:r w:rsidRPr="00E762DC">
        <w:rPr>
          <w:color w:val="002060"/>
        </w:rPr>
        <w:t>a) dei punti ottenuti negli incontri disputati;</w:t>
      </w:r>
    </w:p>
    <w:p w14:paraId="6965D190" w14:textId="77777777" w:rsidR="006249C0" w:rsidRPr="00E762DC" w:rsidRDefault="006249C0" w:rsidP="006249C0">
      <w:pPr>
        <w:pStyle w:val="LndNormale1"/>
        <w:rPr>
          <w:color w:val="002060"/>
        </w:rPr>
      </w:pPr>
      <w:r w:rsidRPr="00E762DC">
        <w:rPr>
          <w:color w:val="002060"/>
        </w:rPr>
        <w:t>b) della migliore differenza reti;</w:t>
      </w:r>
    </w:p>
    <w:p w14:paraId="022567AB" w14:textId="77777777" w:rsidR="006249C0" w:rsidRPr="00E762DC" w:rsidRDefault="006249C0" w:rsidP="006249C0">
      <w:pPr>
        <w:pStyle w:val="LndNormale1"/>
        <w:rPr>
          <w:color w:val="002060"/>
        </w:rPr>
      </w:pPr>
      <w:r>
        <w:rPr>
          <w:color w:val="002060"/>
        </w:rPr>
        <w:t>c</w:t>
      </w:r>
      <w:r w:rsidRPr="00E762DC">
        <w:rPr>
          <w:color w:val="002060"/>
        </w:rPr>
        <w:t>) del maggior numero di reti segnate;</w:t>
      </w:r>
    </w:p>
    <w:p w14:paraId="7006C33D" w14:textId="77777777" w:rsidR="006249C0" w:rsidRPr="00E762DC" w:rsidRDefault="006249C0" w:rsidP="006249C0">
      <w:pPr>
        <w:pStyle w:val="LndNormale1"/>
        <w:rPr>
          <w:color w:val="002060"/>
        </w:rPr>
      </w:pPr>
      <w:r>
        <w:rPr>
          <w:color w:val="002060"/>
        </w:rPr>
        <w:t>d) del miglior piazzamento nella Coppa Disciplina;</w:t>
      </w:r>
    </w:p>
    <w:p w14:paraId="4E7CFD3D" w14:textId="77777777" w:rsidR="006249C0" w:rsidRPr="001B3286" w:rsidRDefault="006249C0" w:rsidP="006249C0">
      <w:pPr>
        <w:pStyle w:val="LndNormale1"/>
        <w:rPr>
          <w:color w:val="002060"/>
        </w:rPr>
      </w:pPr>
      <w:r>
        <w:rPr>
          <w:color w:val="002060"/>
        </w:rPr>
        <w:t>e</w:t>
      </w:r>
      <w:r w:rsidRPr="001B3286">
        <w:rPr>
          <w:color w:val="002060"/>
        </w:rPr>
        <w:t>) dell’anzianità di affiliazione societaria alla F.I.G.C.</w:t>
      </w:r>
    </w:p>
    <w:p w14:paraId="2C0BE427" w14:textId="77777777" w:rsidR="006249C0" w:rsidRDefault="006249C0" w:rsidP="006249C0">
      <w:pPr>
        <w:pStyle w:val="LndNormale1"/>
        <w:rPr>
          <w:color w:val="002060"/>
        </w:rPr>
      </w:pPr>
    </w:p>
    <w:p w14:paraId="558E722F" w14:textId="77777777" w:rsidR="007E7DC6" w:rsidRPr="007E7DC6" w:rsidRDefault="007E7DC6" w:rsidP="007E7DC6">
      <w:pPr>
        <w:pStyle w:val="LndNormale1"/>
        <w:rPr>
          <w:b/>
          <w:i/>
          <w:color w:val="002060"/>
        </w:rPr>
      </w:pPr>
      <w:r w:rsidRPr="007E7DC6">
        <w:rPr>
          <w:b/>
          <w:i/>
          <w:color w:val="002060"/>
        </w:rPr>
        <w:t>Finali (gara unica 30/05/2026)</w:t>
      </w:r>
    </w:p>
    <w:p w14:paraId="54BF616B" w14:textId="77777777" w:rsidR="007E7DC6" w:rsidRPr="007E7DC6" w:rsidRDefault="007E7DC6" w:rsidP="007E7DC6">
      <w:pPr>
        <w:pStyle w:val="LndNormale1"/>
        <w:rPr>
          <w:color w:val="002060"/>
        </w:rPr>
      </w:pPr>
      <w:r w:rsidRPr="007E7DC6">
        <w:rPr>
          <w:color w:val="002060"/>
        </w:rPr>
        <w:t>Al termine del girone della prima fase si disputeranno le gare di finale  in gara unica in casa della squadra che avrà totalizzato più punti come di seguito riportato:</w:t>
      </w:r>
    </w:p>
    <w:p w14:paraId="4D0938BC" w14:textId="77777777" w:rsidR="007E7DC6" w:rsidRPr="007E7DC6" w:rsidRDefault="007E7DC6" w:rsidP="007E7DC6">
      <w:pPr>
        <w:pStyle w:val="LndNormale1"/>
        <w:rPr>
          <w:color w:val="002060"/>
        </w:rPr>
      </w:pPr>
      <w:r w:rsidRPr="007E7DC6">
        <w:rPr>
          <w:color w:val="002060"/>
        </w:rPr>
        <w:t>Finale 1° posto</w:t>
      </w:r>
      <w:r w:rsidRPr="007E7DC6">
        <w:rPr>
          <w:color w:val="002060"/>
        </w:rPr>
        <w:tab/>
        <w:t>1^ classificata girone “A”</w:t>
      </w:r>
      <w:r w:rsidRPr="007E7DC6">
        <w:rPr>
          <w:color w:val="002060"/>
        </w:rPr>
        <w:tab/>
        <w:t xml:space="preserve">- </w:t>
      </w:r>
      <w:r w:rsidRPr="007E7DC6">
        <w:rPr>
          <w:color w:val="002060"/>
        </w:rPr>
        <w:tab/>
        <w:t>1^ classificata girone “B”</w:t>
      </w:r>
    </w:p>
    <w:p w14:paraId="75D26F97" w14:textId="77777777" w:rsidR="007E7DC6" w:rsidRPr="007E7DC6" w:rsidRDefault="007E7DC6" w:rsidP="007E7DC6">
      <w:pPr>
        <w:pStyle w:val="LndNormale1"/>
        <w:rPr>
          <w:color w:val="002060"/>
        </w:rPr>
      </w:pPr>
      <w:r w:rsidRPr="007E7DC6">
        <w:rPr>
          <w:color w:val="002060"/>
        </w:rPr>
        <w:t>Finale 3° posto</w:t>
      </w:r>
      <w:r w:rsidRPr="007E7DC6">
        <w:rPr>
          <w:color w:val="002060"/>
        </w:rPr>
        <w:tab/>
        <w:t>2^ classificata girone “A”</w:t>
      </w:r>
      <w:r w:rsidRPr="007E7DC6">
        <w:rPr>
          <w:color w:val="002060"/>
        </w:rPr>
        <w:tab/>
        <w:t xml:space="preserve">- </w:t>
      </w:r>
      <w:r w:rsidRPr="007E7DC6">
        <w:rPr>
          <w:color w:val="002060"/>
        </w:rPr>
        <w:tab/>
        <w:t>2^ classificata girone “B”</w:t>
      </w:r>
    </w:p>
    <w:p w14:paraId="250FF841" w14:textId="77777777" w:rsidR="007E7DC6" w:rsidRPr="007E7DC6" w:rsidRDefault="007E7DC6" w:rsidP="007E7DC6">
      <w:pPr>
        <w:pStyle w:val="LndNormale1"/>
        <w:rPr>
          <w:color w:val="002060"/>
        </w:rPr>
      </w:pPr>
      <w:r w:rsidRPr="007E7DC6">
        <w:rPr>
          <w:color w:val="002060"/>
        </w:rPr>
        <w:t>Finale 5° posto</w:t>
      </w:r>
      <w:r w:rsidRPr="007E7DC6">
        <w:rPr>
          <w:color w:val="002060"/>
        </w:rPr>
        <w:tab/>
        <w:t>3^ classificata girone “A”</w:t>
      </w:r>
      <w:r w:rsidRPr="007E7DC6">
        <w:rPr>
          <w:color w:val="002060"/>
        </w:rPr>
        <w:tab/>
        <w:t xml:space="preserve">- </w:t>
      </w:r>
      <w:r w:rsidRPr="007E7DC6">
        <w:rPr>
          <w:color w:val="002060"/>
        </w:rPr>
        <w:tab/>
        <w:t>3^ classificata girone “B”</w:t>
      </w:r>
    </w:p>
    <w:p w14:paraId="70B3ADF3" w14:textId="77777777" w:rsidR="007E7DC6" w:rsidRPr="007E7DC6" w:rsidRDefault="007E7DC6" w:rsidP="007E7DC6">
      <w:pPr>
        <w:pStyle w:val="LndNormale1"/>
        <w:rPr>
          <w:color w:val="002060"/>
        </w:rPr>
      </w:pPr>
      <w:r w:rsidRPr="007E7DC6">
        <w:rPr>
          <w:color w:val="002060"/>
        </w:rPr>
        <w:t>Finale 7° posto</w:t>
      </w:r>
      <w:r w:rsidRPr="007E7DC6">
        <w:rPr>
          <w:color w:val="002060"/>
        </w:rPr>
        <w:tab/>
        <w:t>4^ classificata girone “A”</w:t>
      </w:r>
      <w:r w:rsidRPr="007E7DC6">
        <w:rPr>
          <w:color w:val="002060"/>
        </w:rPr>
        <w:tab/>
        <w:t xml:space="preserve">- </w:t>
      </w:r>
      <w:r w:rsidRPr="007E7DC6">
        <w:rPr>
          <w:color w:val="002060"/>
        </w:rPr>
        <w:tab/>
        <w:t>4^ classificata girone “B”</w:t>
      </w:r>
    </w:p>
    <w:p w14:paraId="38254966" w14:textId="77777777" w:rsidR="007E7DC6" w:rsidRPr="007E7DC6" w:rsidRDefault="007E7DC6" w:rsidP="007E7DC6">
      <w:pPr>
        <w:pStyle w:val="LndNormale1"/>
        <w:rPr>
          <w:color w:val="002060"/>
        </w:rPr>
      </w:pPr>
      <w:r w:rsidRPr="007E7DC6">
        <w:rPr>
          <w:color w:val="002060"/>
        </w:rPr>
        <w:t>Finale 9° posto</w:t>
      </w:r>
      <w:r w:rsidRPr="007E7DC6">
        <w:rPr>
          <w:color w:val="002060"/>
        </w:rPr>
        <w:tab/>
        <w:t>5^ classificata girone “A”</w:t>
      </w:r>
      <w:r w:rsidRPr="007E7DC6">
        <w:rPr>
          <w:color w:val="002060"/>
        </w:rPr>
        <w:tab/>
        <w:t xml:space="preserve">- </w:t>
      </w:r>
      <w:r w:rsidRPr="007E7DC6">
        <w:rPr>
          <w:color w:val="002060"/>
        </w:rPr>
        <w:tab/>
        <w:t>5^ classificata girone “B”</w:t>
      </w:r>
    </w:p>
    <w:p w14:paraId="097DAD24" w14:textId="77777777" w:rsidR="007E7DC6" w:rsidRPr="007E7DC6" w:rsidRDefault="007E7DC6" w:rsidP="007E7DC6">
      <w:pPr>
        <w:pStyle w:val="LndNormale1"/>
        <w:rPr>
          <w:color w:val="002060"/>
        </w:rPr>
      </w:pPr>
      <w:r w:rsidRPr="007E7DC6">
        <w:rPr>
          <w:color w:val="002060"/>
        </w:rPr>
        <w:t>Finale 11° posto</w:t>
      </w:r>
      <w:r w:rsidRPr="007E7DC6">
        <w:rPr>
          <w:color w:val="002060"/>
        </w:rPr>
        <w:tab/>
        <w:t>6^ classificata girone “A”</w:t>
      </w:r>
      <w:r w:rsidRPr="007E7DC6">
        <w:rPr>
          <w:color w:val="002060"/>
        </w:rPr>
        <w:tab/>
        <w:t xml:space="preserve">- </w:t>
      </w:r>
      <w:r w:rsidRPr="007E7DC6">
        <w:rPr>
          <w:color w:val="002060"/>
        </w:rPr>
        <w:tab/>
        <w:t>6^ classificata girone “B”</w:t>
      </w:r>
    </w:p>
    <w:p w14:paraId="356804D0" w14:textId="77777777" w:rsidR="007E7DC6" w:rsidRPr="007E7DC6" w:rsidRDefault="007E7DC6" w:rsidP="007E7DC6">
      <w:pPr>
        <w:pStyle w:val="LndNormale1"/>
        <w:rPr>
          <w:color w:val="002060"/>
        </w:rPr>
      </w:pPr>
      <w:r w:rsidRPr="007E7DC6">
        <w:rPr>
          <w:color w:val="002060"/>
        </w:rPr>
        <w:t>Finale 13° posto</w:t>
      </w:r>
      <w:r w:rsidRPr="007E7DC6">
        <w:rPr>
          <w:color w:val="002060"/>
        </w:rPr>
        <w:tab/>
        <w:t>7^ classificata girone “A”</w:t>
      </w:r>
      <w:r w:rsidRPr="007E7DC6">
        <w:rPr>
          <w:color w:val="002060"/>
        </w:rPr>
        <w:tab/>
        <w:t xml:space="preserve">- </w:t>
      </w:r>
      <w:r w:rsidRPr="007E7DC6">
        <w:rPr>
          <w:color w:val="002060"/>
        </w:rPr>
        <w:tab/>
        <w:t>7^ classificata girone “B”</w:t>
      </w:r>
    </w:p>
    <w:p w14:paraId="728D6505" w14:textId="77777777" w:rsidR="007E7DC6" w:rsidRPr="007E7DC6" w:rsidRDefault="007E7DC6" w:rsidP="007E7DC6">
      <w:pPr>
        <w:pStyle w:val="LndNormale1"/>
        <w:rPr>
          <w:color w:val="002060"/>
        </w:rPr>
      </w:pPr>
      <w:r w:rsidRPr="007E7DC6">
        <w:rPr>
          <w:color w:val="002060"/>
        </w:rPr>
        <w:t>Finale 15° posto</w:t>
      </w:r>
      <w:r w:rsidRPr="007E7DC6">
        <w:rPr>
          <w:color w:val="002060"/>
        </w:rPr>
        <w:tab/>
        <w:t>8^ classificata girone “A”</w:t>
      </w:r>
      <w:r w:rsidRPr="007E7DC6">
        <w:rPr>
          <w:color w:val="002060"/>
        </w:rPr>
        <w:tab/>
        <w:t xml:space="preserve">- </w:t>
      </w:r>
      <w:r w:rsidRPr="007E7DC6">
        <w:rPr>
          <w:color w:val="002060"/>
        </w:rPr>
        <w:tab/>
        <w:t>8^ classificata girone “B”</w:t>
      </w:r>
    </w:p>
    <w:p w14:paraId="35695944" w14:textId="77777777" w:rsidR="007E7DC6" w:rsidRDefault="007E7DC6" w:rsidP="007E7DC6">
      <w:pPr>
        <w:pStyle w:val="Corpodeltesto21"/>
        <w:rPr>
          <w:rFonts w:ascii="Arial" w:hAnsi="Arial" w:cs="Arial"/>
          <w:color w:val="002060"/>
          <w:sz w:val="22"/>
        </w:rPr>
      </w:pPr>
    </w:p>
    <w:p w14:paraId="2592677D" w14:textId="77777777" w:rsidR="007E7DC6" w:rsidRPr="00E762DC" w:rsidRDefault="007E7DC6" w:rsidP="007E7DC6">
      <w:pPr>
        <w:pStyle w:val="Corpodeltesto21"/>
        <w:rPr>
          <w:color w:val="002060"/>
          <w:szCs w:val="22"/>
        </w:rPr>
      </w:pPr>
      <w:r w:rsidRPr="001B3286">
        <w:rPr>
          <w:rFonts w:ascii="Arial" w:hAnsi="Arial" w:cs="Arial"/>
          <w:color w:val="002060"/>
          <w:sz w:val="22"/>
        </w:rPr>
        <w:t>Al termine dei tempi regolamentari, in caso di parità, si procederà all’effettuazione dei tiri di rigore secondo le modalità previste dalle vigenti norme federali.</w:t>
      </w:r>
    </w:p>
    <w:p w14:paraId="444B0E2F" w14:textId="77777777" w:rsidR="006249C0" w:rsidRDefault="006249C0" w:rsidP="006249C0">
      <w:pPr>
        <w:pStyle w:val="Corpodeltesto21"/>
        <w:rPr>
          <w:rFonts w:ascii="Arial" w:hAnsi="Arial" w:cs="Arial"/>
          <w:color w:val="002060"/>
          <w:sz w:val="22"/>
        </w:rPr>
      </w:pPr>
    </w:p>
    <w:p w14:paraId="0E6C0A21" w14:textId="77777777" w:rsidR="006249C0" w:rsidRPr="00E762DC" w:rsidRDefault="006249C0" w:rsidP="006249C0">
      <w:pPr>
        <w:pStyle w:val="Corpodeltesto21"/>
        <w:rPr>
          <w:color w:val="002060"/>
          <w:szCs w:val="22"/>
        </w:rPr>
      </w:pPr>
      <w:r w:rsidRPr="001B3286">
        <w:rPr>
          <w:rFonts w:ascii="Arial" w:hAnsi="Arial" w:cs="Arial"/>
          <w:color w:val="002060"/>
          <w:sz w:val="22"/>
        </w:rPr>
        <w:t>Al termine dei tempi regolamentari, in caso di parità, si procederà all’effettuazione dei tiri di rigore secondo le modalità previste dalle vigenti norme federali.</w:t>
      </w:r>
    </w:p>
    <w:p w14:paraId="61CD3A6D" w14:textId="77777777" w:rsidR="006249C0" w:rsidRDefault="006249C0" w:rsidP="006249C0">
      <w:pPr>
        <w:pStyle w:val="LndNormale1"/>
        <w:rPr>
          <w:color w:val="002060"/>
        </w:rPr>
      </w:pPr>
    </w:p>
    <w:p w14:paraId="19474868" w14:textId="77777777" w:rsidR="006249C0" w:rsidRPr="0020470C" w:rsidRDefault="006249C0" w:rsidP="006249C0">
      <w:pPr>
        <w:pStyle w:val="LndNormale1"/>
        <w:rPr>
          <w:b/>
          <w:color w:val="002060"/>
          <w:sz w:val="24"/>
        </w:rPr>
      </w:pPr>
      <w:r w:rsidRPr="0020470C">
        <w:rPr>
          <w:b/>
          <w:color w:val="002060"/>
          <w:sz w:val="24"/>
        </w:rPr>
        <w:t>LIMITE DI PARTECIPAZIONE DEI CALCIATORI</w:t>
      </w:r>
    </w:p>
    <w:p w14:paraId="5EB18B55" w14:textId="77777777" w:rsidR="006249C0" w:rsidRPr="0020470C" w:rsidRDefault="006249C0" w:rsidP="006249C0">
      <w:pPr>
        <w:pStyle w:val="LndNormale1"/>
        <w:rPr>
          <w:color w:val="002060"/>
        </w:rPr>
      </w:pPr>
    </w:p>
    <w:p w14:paraId="5C3B15A4" w14:textId="77777777" w:rsidR="006249C0" w:rsidRPr="00FE6B2C" w:rsidRDefault="006249C0" w:rsidP="006249C0">
      <w:pPr>
        <w:pStyle w:val="LndNormale1"/>
        <w:rPr>
          <w:b/>
          <w:bCs/>
          <w:color w:val="002060"/>
        </w:rPr>
      </w:pPr>
      <w:r w:rsidRPr="00FE6B2C">
        <w:rPr>
          <w:b/>
          <w:bCs/>
          <w:color w:val="002060"/>
        </w:rPr>
        <w:t>COPPA PRIMAVERA C5 UNDER 1</w:t>
      </w:r>
      <w:r>
        <w:rPr>
          <w:b/>
          <w:bCs/>
          <w:color w:val="002060"/>
        </w:rPr>
        <w:t>6</w:t>
      </w:r>
    </w:p>
    <w:p w14:paraId="61BA25A5" w14:textId="77777777" w:rsidR="006249C0" w:rsidRPr="00E40179" w:rsidRDefault="006249C0" w:rsidP="006249C0">
      <w:pPr>
        <w:pStyle w:val="LndNormale1"/>
        <w:rPr>
          <w:color w:val="002060"/>
        </w:rPr>
      </w:pPr>
      <w:r>
        <w:rPr>
          <w:color w:val="002060"/>
        </w:rPr>
        <w:lastRenderedPageBreak/>
        <w:t xml:space="preserve">La competizione </w:t>
      </w:r>
      <w:r w:rsidRPr="00E40179">
        <w:rPr>
          <w:color w:val="002060"/>
        </w:rPr>
        <w:t>è riservat</w:t>
      </w:r>
      <w:r>
        <w:rPr>
          <w:color w:val="002060"/>
        </w:rPr>
        <w:t>a</w:t>
      </w:r>
      <w:r w:rsidRPr="00E40179">
        <w:rPr>
          <w:color w:val="002060"/>
        </w:rPr>
        <w:t xml:space="preserve"> </w:t>
      </w:r>
      <w:r w:rsidRPr="00E40179">
        <w:rPr>
          <w:b/>
          <w:color w:val="002060"/>
        </w:rPr>
        <w:t>ai calciatori nati nel 2</w:t>
      </w:r>
      <w:r>
        <w:rPr>
          <w:b/>
          <w:color w:val="002060"/>
        </w:rPr>
        <w:t>010, nel 2011</w:t>
      </w:r>
      <w:r w:rsidRPr="00E40179">
        <w:rPr>
          <w:b/>
          <w:color w:val="002060"/>
        </w:rPr>
        <w:t xml:space="preserve"> e nel 201</w:t>
      </w:r>
      <w:r>
        <w:rPr>
          <w:b/>
          <w:color w:val="002060"/>
        </w:rPr>
        <w:t>2</w:t>
      </w:r>
      <w:r w:rsidRPr="00E40179">
        <w:rPr>
          <w:b/>
          <w:color w:val="002060"/>
        </w:rPr>
        <w:t xml:space="preserve"> che comunque abbiano compiuto i 1</w:t>
      </w:r>
      <w:r>
        <w:rPr>
          <w:b/>
          <w:color w:val="002060"/>
        </w:rPr>
        <w:t>4</w:t>
      </w:r>
      <w:r w:rsidRPr="00E40179">
        <w:rPr>
          <w:b/>
          <w:color w:val="002060"/>
        </w:rPr>
        <w:t xml:space="preserve"> anni di età</w:t>
      </w:r>
      <w:r>
        <w:rPr>
          <w:b/>
          <w:color w:val="002060"/>
        </w:rPr>
        <w:t xml:space="preserve"> </w:t>
      </w:r>
      <w:r w:rsidRPr="00FE6B2C">
        <w:rPr>
          <w:bCs/>
          <w:color w:val="002060"/>
          <w:u w:val="single"/>
        </w:rPr>
        <w:t>nel rispetto di quanto disposto dal Comunicato Ufficiale n° 01</w:t>
      </w:r>
      <w:r>
        <w:rPr>
          <w:bCs/>
          <w:color w:val="002060"/>
        </w:rPr>
        <w:t xml:space="preserve"> del 11/07/2025 F.I.G.C. Settore Giovanile e Scolastico</w:t>
      </w:r>
      <w:r w:rsidRPr="00E40179">
        <w:rPr>
          <w:color w:val="002060"/>
        </w:rPr>
        <w:t>.</w:t>
      </w:r>
    </w:p>
    <w:p w14:paraId="3D430874" w14:textId="77777777" w:rsidR="006249C0" w:rsidRDefault="006249C0" w:rsidP="006249C0">
      <w:pPr>
        <w:pStyle w:val="LndNormale1"/>
        <w:rPr>
          <w:color w:val="002060"/>
        </w:rPr>
      </w:pPr>
    </w:p>
    <w:p w14:paraId="4FA817FE" w14:textId="77777777" w:rsidR="006249C0" w:rsidRPr="0086123E" w:rsidRDefault="006249C0" w:rsidP="006249C0">
      <w:pPr>
        <w:pStyle w:val="titolocampionato0"/>
        <w:shd w:val="clear" w:color="auto" w:fill="CCCCCC"/>
        <w:spacing w:before="80" w:after="40"/>
        <w:rPr>
          <w:color w:val="002060"/>
        </w:rPr>
      </w:pPr>
      <w:r>
        <w:rPr>
          <w:color w:val="002060"/>
        </w:rPr>
        <w:t>COPPA PRIMAVERA C5 UNDER 14</w:t>
      </w:r>
    </w:p>
    <w:p w14:paraId="7EAD3A8B" w14:textId="77777777" w:rsidR="006249C0" w:rsidRPr="00E762DC" w:rsidRDefault="006249C0" w:rsidP="006249C0">
      <w:pPr>
        <w:pStyle w:val="TITOLOPRINC"/>
        <w:spacing w:before="0" w:beforeAutospacing="0" w:after="0" w:afterAutospacing="0"/>
        <w:rPr>
          <w:color w:val="002060"/>
        </w:rPr>
      </w:pPr>
      <w:r w:rsidRPr="00E762DC">
        <w:rPr>
          <w:color w:val="002060"/>
        </w:rPr>
        <w:t>ORGANICO E FORMAT</w:t>
      </w:r>
    </w:p>
    <w:p w14:paraId="56ABED71" w14:textId="77777777" w:rsidR="006249C0" w:rsidRDefault="006249C0" w:rsidP="006249C0">
      <w:pPr>
        <w:pStyle w:val="LndNormale1"/>
        <w:jc w:val="left"/>
        <w:rPr>
          <w:b/>
          <w:color w:val="002060"/>
          <w:sz w:val="24"/>
          <w:u w:val="single"/>
        </w:rPr>
      </w:pPr>
    </w:p>
    <w:p w14:paraId="1CC0E723" w14:textId="77777777" w:rsidR="006249C0" w:rsidRPr="00E762DC" w:rsidRDefault="006249C0" w:rsidP="006249C0">
      <w:pPr>
        <w:pStyle w:val="LndNormale1"/>
        <w:jc w:val="left"/>
        <w:rPr>
          <w:b/>
          <w:color w:val="002060"/>
          <w:sz w:val="24"/>
          <w:u w:val="single"/>
        </w:rPr>
      </w:pPr>
      <w:r>
        <w:rPr>
          <w:b/>
          <w:color w:val="002060"/>
          <w:sz w:val="24"/>
          <w:u w:val="single"/>
        </w:rPr>
        <w:t>COPPA PRIMAVERA CALCIO A CINQUE UNDER 14</w:t>
      </w:r>
    </w:p>
    <w:p w14:paraId="2F6FF073" w14:textId="77777777" w:rsidR="006249C0" w:rsidRPr="00E762DC" w:rsidRDefault="006249C0" w:rsidP="006249C0">
      <w:pPr>
        <w:pStyle w:val="Corpodeltesto21"/>
        <w:rPr>
          <w:rFonts w:ascii="Arial" w:hAnsi="Arial" w:cs="Arial"/>
          <w:color w:val="002060"/>
          <w:sz w:val="22"/>
        </w:rPr>
      </w:pPr>
    </w:p>
    <w:p w14:paraId="7468313C" w14:textId="77777777" w:rsidR="006249C0" w:rsidRPr="00E762DC" w:rsidRDefault="006249C0" w:rsidP="006249C0">
      <w:pPr>
        <w:pStyle w:val="Corpodeltesto21"/>
        <w:rPr>
          <w:rFonts w:ascii="Arial" w:hAnsi="Arial" w:cs="Arial"/>
          <w:b/>
          <w:color w:val="002060"/>
          <w:sz w:val="22"/>
        </w:rPr>
      </w:pPr>
      <w:r w:rsidRPr="00E762DC">
        <w:rPr>
          <w:rFonts w:ascii="Arial" w:hAnsi="Arial" w:cs="Arial"/>
          <w:b/>
          <w:color w:val="002060"/>
          <w:sz w:val="22"/>
        </w:rPr>
        <w:t xml:space="preserve">GIRONE "A" </w:t>
      </w:r>
    </w:p>
    <w:p w14:paraId="3C1088B1" w14:textId="21820E75" w:rsidR="007E7DC6" w:rsidRPr="007E7DC6" w:rsidRDefault="007E7DC6" w:rsidP="007E7DC6">
      <w:pPr>
        <w:pStyle w:val="LndNormale1"/>
        <w:rPr>
          <w:color w:val="002060"/>
        </w:rPr>
      </w:pPr>
      <w:r w:rsidRPr="007E7DC6">
        <w:rPr>
          <w:color w:val="002060"/>
        </w:rPr>
        <w:t xml:space="preserve">943510  </w:t>
      </w:r>
      <w:r>
        <w:rPr>
          <w:color w:val="002060"/>
        </w:rPr>
        <w:tab/>
      </w:r>
      <w:r w:rsidRPr="007E7DC6">
        <w:rPr>
          <w:color w:val="002060"/>
        </w:rPr>
        <w:t xml:space="preserve">A.S.D. ACSS MONDOLFO C5      </w:t>
      </w:r>
    </w:p>
    <w:p w14:paraId="6158D420" w14:textId="0EE83360" w:rsidR="007E7DC6" w:rsidRPr="007E7DC6" w:rsidRDefault="007E7DC6" w:rsidP="007E7DC6">
      <w:pPr>
        <w:pStyle w:val="LndNormale1"/>
        <w:rPr>
          <w:color w:val="002060"/>
        </w:rPr>
      </w:pPr>
      <w:r w:rsidRPr="007E7DC6">
        <w:rPr>
          <w:color w:val="002060"/>
        </w:rPr>
        <w:t xml:space="preserve">700443  </w:t>
      </w:r>
      <w:r>
        <w:rPr>
          <w:color w:val="002060"/>
        </w:rPr>
        <w:tab/>
      </w:r>
      <w:r w:rsidRPr="007E7DC6">
        <w:rPr>
          <w:color w:val="002060"/>
        </w:rPr>
        <w:t xml:space="preserve">A.S.   </w:t>
      </w:r>
      <w:r>
        <w:rPr>
          <w:color w:val="002060"/>
        </w:rPr>
        <w:tab/>
      </w:r>
      <w:r w:rsidRPr="007E7DC6">
        <w:rPr>
          <w:color w:val="002060"/>
        </w:rPr>
        <w:t>BULDOG T.N.T. LUCREZIA</w:t>
      </w:r>
    </w:p>
    <w:p w14:paraId="27CECA0F" w14:textId="05790602" w:rsidR="007E7DC6" w:rsidRPr="007E7DC6" w:rsidRDefault="007E7DC6" w:rsidP="007E7DC6">
      <w:pPr>
        <w:pStyle w:val="LndNormale1"/>
        <w:rPr>
          <w:color w:val="002060"/>
        </w:rPr>
      </w:pPr>
      <w:r w:rsidRPr="007E7DC6">
        <w:rPr>
          <w:color w:val="002060"/>
        </w:rPr>
        <w:t xml:space="preserve">700092         </w:t>
      </w:r>
      <w:r>
        <w:rPr>
          <w:color w:val="002060"/>
        </w:rPr>
        <w:tab/>
      </w:r>
      <w:r>
        <w:rPr>
          <w:color w:val="002060"/>
        </w:rPr>
        <w:tab/>
      </w:r>
      <w:r w:rsidRPr="007E7DC6">
        <w:rPr>
          <w:color w:val="002060"/>
        </w:rPr>
        <w:t xml:space="preserve">C.U.S. ANCONA         </w:t>
      </w:r>
    </w:p>
    <w:p w14:paraId="432A73A5" w14:textId="7D07A9A3" w:rsidR="007E7DC6" w:rsidRPr="007E7DC6" w:rsidRDefault="007E7DC6" w:rsidP="007E7DC6">
      <w:pPr>
        <w:pStyle w:val="LndNormale1"/>
        <w:rPr>
          <w:color w:val="002060"/>
        </w:rPr>
      </w:pPr>
      <w:r w:rsidRPr="007E7DC6">
        <w:rPr>
          <w:color w:val="002060"/>
        </w:rPr>
        <w:t xml:space="preserve"> 80699  </w:t>
      </w:r>
      <w:r>
        <w:rPr>
          <w:color w:val="002060"/>
        </w:rPr>
        <w:tab/>
      </w:r>
      <w:r w:rsidRPr="007E7DC6">
        <w:rPr>
          <w:color w:val="002060"/>
        </w:rPr>
        <w:t xml:space="preserve">A.S.D. CANTINE RIUNITE CSI   </w:t>
      </w:r>
    </w:p>
    <w:p w14:paraId="4EA364BF" w14:textId="2A03C229" w:rsidR="007E7DC6" w:rsidRPr="007E7DC6" w:rsidRDefault="007E7DC6" w:rsidP="007E7DC6">
      <w:pPr>
        <w:pStyle w:val="LndNormale1"/>
        <w:rPr>
          <w:color w:val="002060"/>
        </w:rPr>
      </w:pPr>
      <w:r w:rsidRPr="007E7DC6">
        <w:rPr>
          <w:color w:val="002060"/>
        </w:rPr>
        <w:t xml:space="preserve">934477  </w:t>
      </w:r>
      <w:r>
        <w:rPr>
          <w:color w:val="002060"/>
        </w:rPr>
        <w:tab/>
      </w:r>
      <w:r w:rsidRPr="007E7DC6">
        <w:rPr>
          <w:color w:val="002060"/>
        </w:rPr>
        <w:t xml:space="preserve">A.P.D. CERRETO D ESI ASD     </w:t>
      </w:r>
    </w:p>
    <w:p w14:paraId="6D5CCB20" w14:textId="62779F5D" w:rsidR="007E7DC6" w:rsidRPr="007E7DC6" w:rsidRDefault="007E7DC6" w:rsidP="007E7DC6">
      <w:pPr>
        <w:pStyle w:val="LndNormale1"/>
        <w:rPr>
          <w:color w:val="002060"/>
        </w:rPr>
      </w:pPr>
      <w:r w:rsidRPr="007E7DC6">
        <w:rPr>
          <w:color w:val="002060"/>
        </w:rPr>
        <w:t xml:space="preserve">936188 </w:t>
      </w:r>
      <w:r>
        <w:rPr>
          <w:color w:val="002060"/>
        </w:rPr>
        <w:tab/>
      </w:r>
      <w:r w:rsidRPr="007E7DC6">
        <w:rPr>
          <w:color w:val="002060"/>
        </w:rPr>
        <w:t>SSDARL FIGHT BULLS CORRIDONIA</w:t>
      </w:r>
    </w:p>
    <w:p w14:paraId="1BE97F5E" w14:textId="4052FF9D" w:rsidR="007E7DC6" w:rsidRPr="007E7DC6" w:rsidRDefault="007E7DC6" w:rsidP="007E7DC6">
      <w:pPr>
        <w:pStyle w:val="LndNormale1"/>
        <w:rPr>
          <w:color w:val="002060"/>
        </w:rPr>
      </w:pPr>
      <w:r w:rsidRPr="007E7DC6">
        <w:rPr>
          <w:color w:val="002060"/>
        </w:rPr>
        <w:t xml:space="preserve">700364  </w:t>
      </w:r>
      <w:r>
        <w:rPr>
          <w:color w:val="002060"/>
        </w:rPr>
        <w:tab/>
      </w:r>
      <w:r w:rsidRPr="007E7DC6">
        <w:rPr>
          <w:color w:val="002060"/>
        </w:rPr>
        <w:t xml:space="preserve">SSDARL ITALSERVICE C5        </w:t>
      </w:r>
    </w:p>
    <w:p w14:paraId="67C7EC79" w14:textId="4B24F3B0" w:rsidR="007E7DC6" w:rsidRPr="007E7DC6" w:rsidRDefault="007E7DC6" w:rsidP="007E7DC6">
      <w:pPr>
        <w:pStyle w:val="LndNormale1"/>
        <w:rPr>
          <w:color w:val="002060"/>
        </w:rPr>
      </w:pPr>
      <w:r w:rsidRPr="007E7DC6">
        <w:rPr>
          <w:color w:val="002060"/>
        </w:rPr>
        <w:t xml:space="preserve">933841  </w:t>
      </w:r>
      <w:r>
        <w:rPr>
          <w:color w:val="002060"/>
        </w:rPr>
        <w:tab/>
      </w:r>
      <w:r w:rsidRPr="007E7DC6">
        <w:rPr>
          <w:color w:val="002060"/>
        </w:rPr>
        <w:t xml:space="preserve">A.S.D. OSIMO FIVE            </w:t>
      </w:r>
    </w:p>
    <w:p w14:paraId="5C35B33F" w14:textId="63A595FB" w:rsidR="006249C0" w:rsidRDefault="007E7DC6" w:rsidP="007E7DC6">
      <w:pPr>
        <w:pStyle w:val="LndNormale1"/>
        <w:rPr>
          <w:color w:val="002060"/>
        </w:rPr>
      </w:pPr>
      <w:r w:rsidRPr="007E7DC6">
        <w:rPr>
          <w:color w:val="002060"/>
        </w:rPr>
        <w:t xml:space="preserve">936126  </w:t>
      </w:r>
      <w:r>
        <w:rPr>
          <w:color w:val="002060"/>
        </w:rPr>
        <w:tab/>
      </w:r>
      <w:r w:rsidRPr="007E7DC6">
        <w:rPr>
          <w:color w:val="002060"/>
        </w:rPr>
        <w:t xml:space="preserve">A.S.D. SPORTING GROTTAMMARE  </w:t>
      </w:r>
    </w:p>
    <w:p w14:paraId="0F393A66" w14:textId="77777777" w:rsidR="007E7DC6" w:rsidRPr="0020470C" w:rsidRDefault="007E7DC6" w:rsidP="007E7DC6">
      <w:pPr>
        <w:pStyle w:val="LndNormale1"/>
        <w:rPr>
          <w:color w:val="002060"/>
        </w:rPr>
      </w:pPr>
    </w:p>
    <w:p w14:paraId="132A59AC" w14:textId="77777777" w:rsidR="006249C0" w:rsidRPr="00E762DC" w:rsidRDefault="006249C0" w:rsidP="006249C0">
      <w:pPr>
        <w:pStyle w:val="LndNormale1"/>
        <w:rPr>
          <w:b/>
          <w:color w:val="002060"/>
          <w:sz w:val="24"/>
        </w:rPr>
      </w:pPr>
      <w:r w:rsidRPr="00E762DC">
        <w:rPr>
          <w:b/>
          <w:color w:val="002060"/>
          <w:sz w:val="24"/>
        </w:rPr>
        <w:t>CALENDARIO</w:t>
      </w:r>
    </w:p>
    <w:p w14:paraId="5ABED088" w14:textId="77777777" w:rsidR="006249C0" w:rsidRPr="00E762DC" w:rsidRDefault="006249C0" w:rsidP="006249C0">
      <w:pPr>
        <w:pStyle w:val="LndNormale1"/>
        <w:rPr>
          <w:b/>
          <w:color w:val="002060"/>
        </w:rPr>
      </w:pPr>
      <w:r w:rsidRPr="00E762DC">
        <w:rPr>
          <w:b/>
          <w:color w:val="002060"/>
        </w:rPr>
        <w:t>Si allega al presente Comunicato Ufficiale i</w:t>
      </w:r>
      <w:r>
        <w:rPr>
          <w:b/>
          <w:color w:val="002060"/>
        </w:rPr>
        <w:t>l</w:t>
      </w:r>
      <w:r w:rsidRPr="00E762DC">
        <w:rPr>
          <w:b/>
          <w:color w:val="002060"/>
        </w:rPr>
        <w:t xml:space="preserve"> calendar</w:t>
      </w:r>
      <w:r>
        <w:rPr>
          <w:b/>
          <w:color w:val="002060"/>
        </w:rPr>
        <w:t>io della Coppa Primavera Calcio a Cinque Under 14.</w:t>
      </w:r>
    </w:p>
    <w:p w14:paraId="6552E252" w14:textId="77777777" w:rsidR="006249C0" w:rsidRPr="00E762DC" w:rsidRDefault="006249C0" w:rsidP="006249C0">
      <w:pPr>
        <w:pStyle w:val="LndNormale1"/>
        <w:rPr>
          <w:color w:val="002060"/>
        </w:rPr>
      </w:pPr>
    </w:p>
    <w:p w14:paraId="37C159BA" w14:textId="77777777" w:rsidR="006249C0" w:rsidRPr="00E762DC" w:rsidRDefault="006249C0" w:rsidP="006249C0">
      <w:pPr>
        <w:pStyle w:val="LndNormale1"/>
        <w:rPr>
          <w:b/>
          <w:color w:val="002060"/>
          <w:sz w:val="24"/>
        </w:rPr>
      </w:pPr>
      <w:r w:rsidRPr="00E762DC">
        <w:rPr>
          <w:b/>
          <w:color w:val="002060"/>
          <w:sz w:val="24"/>
        </w:rPr>
        <w:t xml:space="preserve">FORMAT </w:t>
      </w:r>
      <w:r>
        <w:rPr>
          <w:b/>
          <w:color w:val="002060"/>
          <w:sz w:val="24"/>
        </w:rPr>
        <w:t>TORNEO</w:t>
      </w:r>
    </w:p>
    <w:p w14:paraId="0F9C0AAB" w14:textId="77777777" w:rsidR="006249C0" w:rsidRPr="00E762DC" w:rsidRDefault="006249C0" w:rsidP="006249C0">
      <w:pPr>
        <w:pStyle w:val="LndNormale1"/>
        <w:rPr>
          <w:color w:val="002060"/>
        </w:rPr>
      </w:pPr>
      <w:r>
        <w:rPr>
          <w:color w:val="002060"/>
        </w:rPr>
        <w:t>La Coppa Primavera</w:t>
      </w:r>
      <w:r w:rsidRPr="00E762DC">
        <w:rPr>
          <w:color w:val="002060"/>
        </w:rPr>
        <w:t xml:space="preserve"> Calcio a Cinque Under 1</w:t>
      </w:r>
      <w:r>
        <w:rPr>
          <w:color w:val="002060"/>
        </w:rPr>
        <w:t>4</w:t>
      </w:r>
      <w:r w:rsidRPr="00E762DC">
        <w:rPr>
          <w:color w:val="002060"/>
        </w:rPr>
        <w:t xml:space="preserve"> avrà il seguente svolgimento:</w:t>
      </w:r>
    </w:p>
    <w:p w14:paraId="7051EA48" w14:textId="77777777" w:rsidR="006249C0" w:rsidRPr="00E762DC" w:rsidRDefault="006249C0" w:rsidP="006249C0">
      <w:pPr>
        <w:pStyle w:val="LndNormale1"/>
        <w:rPr>
          <w:color w:val="002060"/>
        </w:rPr>
      </w:pPr>
    </w:p>
    <w:p w14:paraId="1195B3C9" w14:textId="77777777" w:rsidR="006249C0" w:rsidRPr="007E7DC6" w:rsidRDefault="006249C0" w:rsidP="006249C0">
      <w:pPr>
        <w:pStyle w:val="LndNormale1"/>
        <w:rPr>
          <w:color w:val="002060"/>
        </w:rPr>
      </w:pPr>
      <w:r w:rsidRPr="007E7DC6">
        <w:rPr>
          <w:color w:val="002060"/>
        </w:rPr>
        <w:t>- Girone solo andata dal 11/04/2026 al 23/05/2026</w:t>
      </w:r>
    </w:p>
    <w:p w14:paraId="371EE197" w14:textId="77777777" w:rsidR="006249C0" w:rsidRPr="007E7DC6" w:rsidRDefault="006249C0" w:rsidP="006249C0">
      <w:pPr>
        <w:pStyle w:val="LndNormale1"/>
        <w:rPr>
          <w:color w:val="002060"/>
        </w:rPr>
      </w:pPr>
    </w:p>
    <w:p w14:paraId="36C120D8" w14:textId="77777777" w:rsidR="006249C0" w:rsidRPr="007E7DC6" w:rsidRDefault="006249C0" w:rsidP="006249C0">
      <w:pPr>
        <w:pStyle w:val="LndNormale1"/>
        <w:rPr>
          <w:color w:val="002060"/>
        </w:rPr>
      </w:pPr>
      <w:r w:rsidRPr="007E7DC6">
        <w:rPr>
          <w:color w:val="002060"/>
        </w:rPr>
        <w:t>Per la classifica del girone si terrà conto:</w:t>
      </w:r>
    </w:p>
    <w:p w14:paraId="2A15C0C8" w14:textId="77777777" w:rsidR="006249C0" w:rsidRPr="007E7DC6" w:rsidRDefault="006249C0" w:rsidP="006249C0">
      <w:pPr>
        <w:pStyle w:val="LndNormale1"/>
        <w:rPr>
          <w:color w:val="002060"/>
        </w:rPr>
      </w:pPr>
      <w:r w:rsidRPr="007E7DC6">
        <w:rPr>
          <w:color w:val="002060"/>
        </w:rPr>
        <w:t>a) dei punti ottenuti negli incontri disputati;</w:t>
      </w:r>
    </w:p>
    <w:p w14:paraId="1F9188FB" w14:textId="77777777" w:rsidR="006249C0" w:rsidRPr="007E7DC6" w:rsidRDefault="006249C0" w:rsidP="006249C0">
      <w:pPr>
        <w:pStyle w:val="LndNormale1"/>
        <w:rPr>
          <w:color w:val="002060"/>
        </w:rPr>
      </w:pPr>
      <w:r w:rsidRPr="007E7DC6">
        <w:rPr>
          <w:color w:val="002060"/>
        </w:rPr>
        <w:t>b) della migliore differenza reti;</w:t>
      </w:r>
    </w:p>
    <w:p w14:paraId="2D40D43C" w14:textId="77777777" w:rsidR="006249C0" w:rsidRPr="007E7DC6" w:rsidRDefault="006249C0" w:rsidP="006249C0">
      <w:pPr>
        <w:pStyle w:val="LndNormale1"/>
        <w:rPr>
          <w:color w:val="002060"/>
        </w:rPr>
      </w:pPr>
      <w:r w:rsidRPr="007E7DC6">
        <w:rPr>
          <w:color w:val="002060"/>
        </w:rPr>
        <w:t>c) del maggior numero di reti segnate;</w:t>
      </w:r>
    </w:p>
    <w:p w14:paraId="2B1ACD7A" w14:textId="77777777" w:rsidR="006249C0" w:rsidRPr="007E7DC6" w:rsidRDefault="006249C0" w:rsidP="006249C0">
      <w:pPr>
        <w:pStyle w:val="LndNormale1"/>
        <w:rPr>
          <w:color w:val="002060"/>
        </w:rPr>
      </w:pPr>
      <w:r w:rsidRPr="007E7DC6">
        <w:rPr>
          <w:color w:val="002060"/>
        </w:rPr>
        <w:t>d) del miglior piazzamento nella Coppa Disciplina;</w:t>
      </w:r>
    </w:p>
    <w:p w14:paraId="3E498654" w14:textId="77777777" w:rsidR="006249C0" w:rsidRPr="007E7DC6" w:rsidRDefault="006249C0" w:rsidP="006249C0">
      <w:pPr>
        <w:pStyle w:val="LndNormale1"/>
        <w:rPr>
          <w:color w:val="002060"/>
        </w:rPr>
      </w:pPr>
      <w:r w:rsidRPr="007E7DC6">
        <w:rPr>
          <w:color w:val="002060"/>
        </w:rPr>
        <w:t>e) dell’anzianità di affiliazione societaria alla F.I.G.C.</w:t>
      </w:r>
    </w:p>
    <w:p w14:paraId="25B32985" w14:textId="77777777" w:rsidR="006249C0" w:rsidRPr="007E7DC6" w:rsidRDefault="006249C0" w:rsidP="006249C0">
      <w:pPr>
        <w:pStyle w:val="LndNormale1"/>
        <w:rPr>
          <w:color w:val="002060"/>
        </w:rPr>
      </w:pPr>
    </w:p>
    <w:p w14:paraId="654CA775" w14:textId="77777777" w:rsidR="006249C0" w:rsidRPr="00E762DC" w:rsidRDefault="006249C0" w:rsidP="006249C0">
      <w:pPr>
        <w:pStyle w:val="LndNormale1"/>
        <w:rPr>
          <w:b/>
          <w:i/>
          <w:color w:val="002060"/>
        </w:rPr>
      </w:pPr>
      <w:r w:rsidRPr="007E7DC6">
        <w:rPr>
          <w:b/>
          <w:i/>
          <w:color w:val="002060"/>
        </w:rPr>
        <w:t>Finali (gara unica 30/05/2026)</w:t>
      </w:r>
    </w:p>
    <w:p w14:paraId="48C13308" w14:textId="77777777" w:rsidR="006249C0" w:rsidRPr="007E7DC6" w:rsidRDefault="006249C0" w:rsidP="006249C0">
      <w:pPr>
        <w:pStyle w:val="LndNormale1"/>
        <w:rPr>
          <w:color w:val="002060"/>
        </w:rPr>
      </w:pPr>
      <w:r w:rsidRPr="00E762DC">
        <w:rPr>
          <w:color w:val="002060"/>
        </w:rPr>
        <w:t>Al termine de</w:t>
      </w:r>
      <w:r>
        <w:rPr>
          <w:color w:val="002060"/>
        </w:rPr>
        <w:t>l</w:t>
      </w:r>
      <w:r w:rsidRPr="00E762DC">
        <w:rPr>
          <w:color w:val="002060"/>
        </w:rPr>
        <w:t xml:space="preserve"> giron</w:t>
      </w:r>
      <w:r>
        <w:rPr>
          <w:color w:val="002060"/>
        </w:rPr>
        <w:t>e</w:t>
      </w:r>
      <w:r w:rsidRPr="00E762DC">
        <w:rPr>
          <w:color w:val="002060"/>
        </w:rPr>
        <w:t xml:space="preserve"> della prima fase </w:t>
      </w:r>
      <w:r>
        <w:rPr>
          <w:color w:val="002060"/>
        </w:rPr>
        <w:t xml:space="preserve">si disputeranno le gare di finale  in gara unica in casa della meglio </w:t>
      </w:r>
      <w:r w:rsidRPr="007E7DC6">
        <w:rPr>
          <w:color w:val="002060"/>
        </w:rPr>
        <w:t>piazzata come di seguito riportato:</w:t>
      </w:r>
    </w:p>
    <w:p w14:paraId="36CF9997" w14:textId="77777777" w:rsidR="006249C0" w:rsidRPr="007E7DC6" w:rsidRDefault="006249C0" w:rsidP="006249C0">
      <w:pPr>
        <w:pStyle w:val="LndNormale1"/>
        <w:rPr>
          <w:color w:val="002060"/>
        </w:rPr>
      </w:pPr>
      <w:r w:rsidRPr="007E7DC6">
        <w:rPr>
          <w:color w:val="002060"/>
        </w:rPr>
        <w:t>Finale 1° posto</w:t>
      </w:r>
      <w:r w:rsidRPr="007E7DC6">
        <w:rPr>
          <w:color w:val="002060"/>
        </w:rPr>
        <w:tab/>
        <w:t xml:space="preserve">1^ classificata prima fase </w:t>
      </w:r>
      <w:r w:rsidRPr="007E7DC6">
        <w:rPr>
          <w:color w:val="002060"/>
        </w:rPr>
        <w:tab/>
        <w:t xml:space="preserve">– </w:t>
      </w:r>
      <w:r w:rsidRPr="007E7DC6">
        <w:rPr>
          <w:color w:val="002060"/>
        </w:rPr>
        <w:tab/>
        <w:t>2^ classificata prima fase</w:t>
      </w:r>
    </w:p>
    <w:p w14:paraId="55440DF8" w14:textId="77777777" w:rsidR="006249C0" w:rsidRPr="007E7DC6" w:rsidRDefault="006249C0" w:rsidP="006249C0">
      <w:pPr>
        <w:pStyle w:val="LndNormale1"/>
        <w:rPr>
          <w:color w:val="002060"/>
        </w:rPr>
      </w:pPr>
      <w:r w:rsidRPr="007E7DC6">
        <w:rPr>
          <w:color w:val="002060"/>
        </w:rPr>
        <w:t>Finale 3° posto</w:t>
      </w:r>
      <w:r w:rsidRPr="007E7DC6">
        <w:rPr>
          <w:color w:val="002060"/>
        </w:rPr>
        <w:tab/>
        <w:t xml:space="preserve">3^ classificata prima fase </w:t>
      </w:r>
      <w:r w:rsidRPr="007E7DC6">
        <w:rPr>
          <w:color w:val="002060"/>
        </w:rPr>
        <w:tab/>
        <w:t xml:space="preserve">– </w:t>
      </w:r>
      <w:r w:rsidRPr="007E7DC6">
        <w:rPr>
          <w:color w:val="002060"/>
        </w:rPr>
        <w:tab/>
        <w:t>4^ classificata prima fase</w:t>
      </w:r>
    </w:p>
    <w:p w14:paraId="2ED8D450" w14:textId="77777777" w:rsidR="006249C0" w:rsidRPr="007E7DC6" w:rsidRDefault="006249C0" w:rsidP="006249C0">
      <w:pPr>
        <w:pStyle w:val="LndNormale1"/>
        <w:rPr>
          <w:color w:val="002060"/>
        </w:rPr>
      </w:pPr>
      <w:r w:rsidRPr="007E7DC6">
        <w:rPr>
          <w:color w:val="002060"/>
        </w:rPr>
        <w:t>Finale 5° posto</w:t>
      </w:r>
      <w:r w:rsidRPr="007E7DC6">
        <w:rPr>
          <w:color w:val="002060"/>
        </w:rPr>
        <w:tab/>
        <w:t xml:space="preserve">5^ classificata prima fase </w:t>
      </w:r>
      <w:r w:rsidRPr="007E7DC6">
        <w:rPr>
          <w:color w:val="002060"/>
        </w:rPr>
        <w:tab/>
        <w:t xml:space="preserve">– </w:t>
      </w:r>
      <w:r w:rsidRPr="007E7DC6">
        <w:rPr>
          <w:color w:val="002060"/>
        </w:rPr>
        <w:tab/>
        <w:t>6^ classificata prima fase</w:t>
      </w:r>
    </w:p>
    <w:p w14:paraId="4F55C625" w14:textId="77777777" w:rsidR="006249C0" w:rsidRPr="007E7DC6" w:rsidRDefault="006249C0" w:rsidP="006249C0">
      <w:pPr>
        <w:pStyle w:val="LndNormale1"/>
        <w:rPr>
          <w:color w:val="002060"/>
        </w:rPr>
      </w:pPr>
      <w:r w:rsidRPr="007E7DC6">
        <w:rPr>
          <w:color w:val="002060"/>
        </w:rPr>
        <w:t>Finale 7° posto</w:t>
      </w:r>
      <w:r w:rsidRPr="007E7DC6">
        <w:rPr>
          <w:color w:val="002060"/>
        </w:rPr>
        <w:tab/>
        <w:t xml:space="preserve">7^ classificata prima fase </w:t>
      </w:r>
      <w:r w:rsidRPr="007E7DC6">
        <w:rPr>
          <w:color w:val="002060"/>
        </w:rPr>
        <w:tab/>
        <w:t xml:space="preserve">– </w:t>
      </w:r>
      <w:r w:rsidRPr="007E7DC6">
        <w:rPr>
          <w:color w:val="002060"/>
        </w:rPr>
        <w:tab/>
        <w:t>8^ classificata prima fase</w:t>
      </w:r>
    </w:p>
    <w:p w14:paraId="09709798" w14:textId="77777777" w:rsidR="007E7DC6" w:rsidRDefault="007E7DC6" w:rsidP="006249C0">
      <w:pPr>
        <w:pStyle w:val="Corpodeltesto21"/>
        <w:rPr>
          <w:rFonts w:ascii="Arial" w:hAnsi="Arial" w:cs="Arial"/>
          <w:color w:val="002060"/>
          <w:sz w:val="22"/>
        </w:rPr>
      </w:pPr>
    </w:p>
    <w:p w14:paraId="3CD5ED14" w14:textId="3265E0DF" w:rsidR="006249C0" w:rsidRPr="00E762DC" w:rsidRDefault="006249C0" w:rsidP="006249C0">
      <w:pPr>
        <w:pStyle w:val="Corpodeltesto21"/>
        <w:rPr>
          <w:color w:val="002060"/>
          <w:szCs w:val="22"/>
        </w:rPr>
      </w:pPr>
      <w:r w:rsidRPr="001B3286">
        <w:rPr>
          <w:rFonts w:ascii="Arial" w:hAnsi="Arial" w:cs="Arial"/>
          <w:color w:val="002060"/>
          <w:sz w:val="22"/>
        </w:rPr>
        <w:t>Al termine dei tempi regolamentari, in caso di parità, si procederà all’effettuazione dei tiri di rigore secondo le modalità previste dalle vigenti norme federali.</w:t>
      </w:r>
    </w:p>
    <w:p w14:paraId="75F4DBC6" w14:textId="77777777" w:rsidR="006249C0" w:rsidRDefault="006249C0" w:rsidP="006249C0">
      <w:pPr>
        <w:pStyle w:val="LndNormale1"/>
        <w:rPr>
          <w:color w:val="002060"/>
        </w:rPr>
      </w:pPr>
    </w:p>
    <w:p w14:paraId="4DA02E05" w14:textId="77777777" w:rsidR="006249C0" w:rsidRPr="0020470C" w:rsidRDefault="006249C0" w:rsidP="006249C0">
      <w:pPr>
        <w:pStyle w:val="LndNormale1"/>
        <w:rPr>
          <w:b/>
          <w:color w:val="002060"/>
          <w:sz w:val="24"/>
        </w:rPr>
      </w:pPr>
      <w:r w:rsidRPr="0020470C">
        <w:rPr>
          <w:b/>
          <w:color w:val="002060"/>
          <w:sz w:val="24"/>
        </w:rPr>
        <w:t>LIMITE DI PARTECIPAZIONE DEI CALCIATORI</w:t>
      </w:r>
    </w:p>
    <w:p w14:paraId="15124FA9" w14:textId="77777777" w:rsidR="006249C0" w:rsidRPr="0020470C" w:rsidRDefault="006249C0" w:rsidP="006249C0">
      <w:pPr>
        <w:pStyle w:val="LndNormale1"/>
        <w:rPr>
          <w:color w:val="002060"/>
        </w:rPr>
      </w:pPr>
    </w:p>
    <w:p w14:paraId="7A86B1B3" w14:textId="77777777" w:rsidR="006249C0" w:rsidRPr="00FE6B2C" w:rsidRDefault="006249C0" w:rsidP="006249C0">
      <w:pPr>
        <w:pStyle w:val="LndNormale1"/>
        <w:rPr>
          <w:b/>
          <w:bCs/>
          <w:color w:val="002060"/>
        </w:rPr>
      </w:pPr>
      <w:r w:rsidRPr="00FE6B2C">
        <w:rPr>
          <w:b/>
          <w:bCs/>
          <w:color w:val="002060"/>
        </w:rPr>
        <w:t>COPPA PRIMAVERA C5 UNDER 14</w:t>
      </w:r>
    </w:p>
    <w:p w14:paraId="1C5C1FC8" w14:textId="77777777" w:rsidR="006249C0" w:rsidRPr="00E40179" w:rsidRDefault="006249C0" w:rsidP="006249C0">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ai calciatori nati nel 201</w:t>
      </w:r>
      <w:r>
        <w:rPr>
          <w:b/>
          <w:color w:val="002060"/>
        </w:rPr>
        <w:t>2</w:t>
      </w:r>
      <w:r w:rsidRPr="00E40179">
        <w:rPr>
          <w:b/>
          <w:color w:val="002060"/>
        </w:rPr>
        <w:t xml:space="preserve"> e nel 201</w:t>
      </w:r>
      <w:r>
        <w:rPr>
          <w:b/>
          <w:color w:val="002060"/>
        </w:rPr>
        <w:t>3</w:t>
      </w:r>
      <w:r w:rsidRPr="00E40179">
        <w:rPr>
          <w:b/>
          <w:color w:val="002060"/>
        </w:rPr>
        <w:t xml:space="preserve"> </w:t>
      </w:r>
      <w:r w:rsidRPr="00FE6B2C">
        <w:rPr>
          <w:bCs/>
          <w:color w:val="002060"/>
          <w:u w:val="single"/>
        </w:rPr>
        <w:t>nel rispetto di quanto disposto dal Comunicato Ufficiale n° 01</w:t>
      </w:r>
      <w:r>
        <w:rPr>
          <w:bCs/>
          <w:color w:val="002060"/>
        </w:rPr>
        <w:t xml:space="preserve"> del 11/07/2025 F.I.G.C. Settore Giovanile e Scolastico</w:t>
      </w:r>
      <w:r w:rsidRPr="00E40179">
        <w:rPr>
          <w:color w:val="002060"/>
        </w:rPr>
        <w:t>.</w:t>
      </w:r>
    </w:p>
    <w:p w14:paraId="5311DABD" w14:textId="77777777" w:rsidR="006249C0" w:rsidRPr="008354C6" w:rsidRDefault="006249C0" w:rsidP="006249C0">
      <w:pPr>
        <w:pStyle w:val="breakline"/>
        <w:rPr>
          <w:color w:val="002060"/>
        </w:rPr>
      </w:pPr>
    </w:p>
    <w:p w14:paraId="6F72BF67" w14:textId="77777777" w:rsidR="009F0363" w:rsidRPr="003521C2" w:rsidRDefault="009F0363" w:rsidP="009F0363">
      <w:pPr>
        <w:pStyle w:val="breakline"/>
        <w:rPr>
          <w:rFonts w:eastAsiaTheme="minorEastAsia"/>
          <w:color w:val="002060"/>
        </w:rPr>
      </w:pPr>
    </w:p>
    <w:p w14:paraId="0954B8FF" w14:textId="77777777" w:rsidR="009F0363" w:rsidRPr="00A7123E" w:rsidRDefault="009F0363" w:rsidP="001B61AF">
      <w:pPr>
        <w:pStyle w:val="breakline"/>
        <w:rPr>
          <w:color w:val="002060"/>
        </w:rPr>
      </w:pPr>
    </w:p>
    <w:p w14:paraId="40AD7958" w14:textId="77777777" w:rsidR="001B61AF" w:rsidRDefault="001B61AF" w:rsidP="001B61AF">
      <w:pPr>
        <w:pStyle w:val="breakline"/>
        <w:rPr>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0DB3BBC5"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6249C0">
        <w:rPr>
          <w:rFonts w:ascii="Arial" w:hAnsi="Arial" w:cs="Arial"/>
          <w:b/>
          <w:bCs/>
          <w:color w:val="002060"/>
        </w:rPr>
        <w:t>13</w:t>
      </w:r>
      <w:r w:rsidR="00CA1C4C">
        <w:rPr>
          <w:rFonts w:ascii="Arial" w:hAnsi="Arial" w:cs="Arial"/>
          <w:b/>
          <w:bCs/>
          <w:color w:val="002060"/>
        </w:rPr>
        <w:t xml:space="preserve"> aprile</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4" w:name="_Hlk129856054"/>
      <w:r>
        <w:rPr>
          <w:color w:val="FFFFFF" w:themeColor="background1"/>
        </w:rPr>
        <w:t>ERRATA CORRIGE</w:t>
      </w:r>
      <w:bookmarkEnd w:id="14"/>
    </w:p>
    <w:p w14:paraId="221107D5" w14:textId="77777777" w:rsidR="00AE1554" w:rsidRDefault="00AE1554"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5824CCED" w14:textId="77777777" w:rsidR="00354C9F" w:rsidRDefault="00354C9F" w:rsidP="00530523">
      <w:pPr>
        <w:pStyle w:val="breakline"/>
        <w:rPr>
          <w:color w:val="002060"/>
          <w:sz w:val="22"/>
          <w:szCs w:val="22"/>
        </w:rPr>
      </w:pPr>
    </w:p>
    <w:p w14:paraId="130337BE" w14:textId="77777777" w:rsidR="00DA487F" w:rsidRPr="00DA487F" w:rsidRDefault="00DA487F" w:rsidP="00530523">
      <w:pPr>
        <w:pStyle w:val="breakline"/>
        <w:rPr>
          <w:color w:val="002060"/>
          <w:sz w:val="22"/>
          <w:szCs w:val="22"/>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lastRenderedPageBreak/>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3EEBBD48"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A8479C">
        <w:rPr>
          <w:b/>
          <w:color w:val="002060"/>
          <w:u w:val="single"/>
        </w:rPr>
        <w:t>01</w:t>
      </w:r>
      <w:r w:rsidR="003D6BA1">
        <w:rPr>
          <w:b/>
          <w:color w:val="002060"/>
          <w:u w:val="single"/>
        </w:rPr>
        <w:t>/</w:t>
      </w:r>
      <w:r w:rsidR="00F3715D">
        <w:rPr>
          <w:b/>
          <w:color w:val="002060"/>
          <w:u w:val="single"/>
        </w:rPr>
        <w:t>0</w:t>
      </w:r>
      <w:r w:rsidR="00A8479C">
        <w:rPr>
          <w:b/>
          <w:color w:val="002060"/>
          <w:u w:val="single"/>
        </w:rPr>
        <w:t>4</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3"/>
      <w:footerReference w:type="even" r:id="rId14"/>
      <w:footerReference w:type="default" r:id="rId15"/>
      <w:headerReference w:type="first" r:id="rId16"/>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CB7B03" w14:textId="77777777" w:rsidR="001B6C38" w:rsidRDefault="001B6C38">
      <w:r>
        <w:separator/>
      </w:r>
    </w:p>
  </w:endnote>
  <w:endnote w:type="continuationSeparator" w:id="0">
    <w:p w14:paraId="3304B26F" w14:textId="77777777" w:rsidR="001B6C38" w:rsidRDefault="001B6C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25DB779E"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2F69BA">
      <w:rPr>
        <w:rStyle w:val="Numeropagina"/>
        <w:rFonts w:ascii="Arial" w:hAnsi="Arial" w:cs="Arial"/>
        <w:color w:val="002060"/>
      </w:rPr>
      <w:t>9</w:t>
    </w:r>
    <w:r w:rsidR="006249C0">
      <w:rPr>
        <w:rStyle w:val="Numeropagina"/>
        <w:rFonts w:ascii="Arial" w:hAnsi="Arial" w:cs="Arial"/>
        <w:color w:val="002060"/>
      </w:rPr>
      <w:t>8</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594A00" w14:textId="77777777" w:rsidR="001B6C38" w:rsidRDefault="001B6C38">
      <w:r>
        <w:separator/>
      </w:r>
    </w:p>
  </w:footnote>
  <w:footnote w:type="continuationSeparator" w:id="0">
    <w:p w14:paraId="575A0458" w14:textId="77777777" w:rsidR="001B6C38" w:rsidRDefault="001B6C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8537D"/>
    <w:multiLevelType w:val="hybridMultilevel"/>
    <w:tmpl w:val="5D26102C"/>
    <w:lvl w:ilvl="0" w:tplc="0410000F">
      <w:start w:val="1"/>
      <w:numFmt w:val="decimal"/>
      <w:lvlText w:val="%1."/>
      <w:lvlJc w:val="left"/>
      <w:pPr>
        <w:ind w:left="786"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3"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A463A5"/>
    <w:multiLevelType w:val="multilevel"/>
    <w:tmpl w:val="1702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8"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C851FB8"/>
    <w:multiLevelType w:val="multilevel"/>
    <w:tmpl w:val="1F7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E01921"/>
    <w:multiLevelType w:val="hybridMultilevel"/>
    <w:tmpl w:val="55D2F2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E5565DD"/>
    <w:multiLevelType w:val="hybridMultilevel"/>
    <w:tmpl w:val="330A60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22"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24"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26"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7"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1"/>
  </w:num>
  <w:num w:numId="2" w16cid:durableId="1429622785">
    <w:abstractNumId w:val="26"/>
  </w:num>
  <w:num w:numId="3" w16cid:durableId="57946484">
    <w:abstractNumId w:val="3"/>
  </w:num>
  <w:num w:numId="4" w16cid:durableId="564266614">
    <w:abstractNumId w:val="22"/>
  </w:num>
  <w:num w:numId="5" w16cid:durableId="1249315646">
    <w:abstractNumId w:val="19"/>
  </w:num>
  <w:num w:numId="6" w16cid:durableId="934754267">
    <w:abstractNumId w:val="4"/>
  </w:num>
  <w:num w:numId="7" w16cid:durableId="2088965195">
    <w:abstractNumId w:val="13"/>
  </w:num>
  <w:num w:numId="8" w16cid:durableId="1258707900">
    <w:abstractNumId w:val="27"/>
  </w:num>
  <w:num w:numId="9" w16cid:durableId="1178347381">
    <w:abstractNumId w:val="12"/>
  </w:num>
  <w:num w:numId="10" w16cid:durableId="898786278">
    <w:abstractNumId w:val="21"/>
  </w:num>
  <w:num w:numId="11" w16cid:durableId="494956249">
    <w:abstractNumId w:val="2"/>
  </w:num>
  <w:num w:numId="12" w16cid:durableId="42485999">
    <w:abstractNumId w:val="23"/>
  </w:num>
  <w:num w:numId="13" w16cid:durableId="719942284">
    <w:abstractNumId w:val="25"/>
  </w:num>
  <w:num w:numId="14" w16cid:durableId="441070817">
    <w:abstractNumId w:val="20"/>
  </w:num>
  <w:num w:numId="15" w16cid:durableId="185873864">
    <w:abstractNumId w:val="14"/>
  </w:num>
  <w:num w:numId="16" w16cid:durableId="2025663332">
    <w:abstractNumId w:val="11"/>
  </w:num>
  <w:num w:numId="17" w16cid:durableId="835270767">
    <w:abstractNumId w:val="17"/>
  </w:num>
  <w:num w:numId="18" w16cid:durableId="1125348853">
    <w:abstractNumId w:val="7"/>
  </w:num>
  <w:num w:numId="19" w16cid:durableId="1200316192">
    <w:abstractNumId w:val="15"/>
  </w:num>
  <w:num w:numId="20" w16cid:durableId="1561752122">
    <w:abstractNumId w:val="18"/>
  </w:num>
  <w:num w:numId="21" w16cid:durableId="1582134860">
    <w:abstractNumId w:val="24"/>
  </w:num>
  <w:num w:numId="22" w16cid:durableId="2112506361">
    <w:abstractNumId w:val="5"/>
  </w:num>
  <w:num w:numId="23" w16cid:durableId="747462559">
    <w:abstractNumId w:val="8"/>
  </w:num>
  <w:num w:numId="24" w16cid:durableId="1143424291">
    <w:abstractNumId w:val="9"/>
  </w:num>
  <w:num w:numId="25" w16cid:durableId="1515802342">
    <w:abstractNumId w:val="6"/>
  </w:num>
  <w:num w:numId="26" w16cid:durableId="777599862">
    <w:abstractNumId w:val="0"/>
  </w:num>
  <w:num w:numId="27" w16cid:durableId="1074427556">
    <w:abstractNumId w:val="16"/>
  </w:num>
  <w:num w:numId="28" w16cid:durableId="234822795">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47C"/>
    <w:rsid w:val="000039D0"/>
    <w:rsid w:val="00003FF0"/>
    <w:rsid w:val="000043BC"/>
    <w:rsid w:val="00004845"/>
    <w:rsid w:val="000049EC"/>
    <w:rsid w:val="00004AF9"/>
    <w:rsid w:val="00004B3E"/>
    <w:rsid w:val="00004C6F"/>
    <w:rsid w:val="00005189"/>
    <w:rsid w:val="00005731"/>
    <w:rsid w:val="000058FC"/>
    <w:rsid w:val="00005D12"/>
    <w:rsid w:val="0000615B"/>
    <w:rsid w:val="000064EE"/>
    <w:rsid w:val="00006FDF"/>
    <w:rsid w:val="00007127"/>
    <w:rsid w:val="00007368"/>
    <w:rsid w:val="000074BF"/>
    <w:rsid w:val="00007A73"/>
    <w:rsid w:val="00007A77"/>
    <w:rsid w:val="00007DAD"/>
    <w:rsid w:val="00007FD5"/>
    <w:rsid w:val="00010684"/>
    <w:rsid w:val="0001087C"/>
    <w:rsid w:val="00010C17"/>
    <w:rsid w:val="00011727"/>
    <w:rsid w:val="00011F55"/>
    <w:rsid w:val="00012A02"/>
    <w:rsid w:val="00012A93"/>
    <w:rsid w:val="00013231"/>
    <w:rsid w:val="000138CC"/>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0F3"/>
    <w:rsid w:val="000334EC"/>
    <w:rsid w:val="00033C77"/>
    <w:rsid w:val="0003464F"/>
    <w:rsid w:val="00034691"/>
    <w:rsid w:val="000346F7"/>
    <w:rsid w:val="00034BF5"/>
    <w:rsid w:val="00034F8A"/>
    <w:rsid w:val="00035C52"/>
    <w:rsid w:val="00035D33"/>
    <w:rsid w:val="00035EB7"/>
    <w:rsid w:val="00036089"/>
    <w:rsid w:val="000360BB"/>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551"/>
    <w:rsid w:val="00044A6B"/>
    <w:rsid w:val="00044BFA"/>
    <w:rsid w:val="00044DFA"/>
    <w:rsid w:val="00045108"/>
    <w:rsid w:val="00045838"/>
    <w:rsid w:val="00045DDA"/>
    <w:rsid w:val="00045E1D"/>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4AC"/>
    <w:rsid w:val="0007055B"/>
    <w:rsid w:val="0007072E"/>
    <w:rsid w:val="000709F5"/>
    <w:rsid w:val="00070CD2"/>
    <w:rsid w:val="00070E37"/>
    <w:rsid w:val="000713EE"/>
    <w:rsid w:val="00071BEF"/>
    <w:rsid w:val="00072072"/>
    <w:rsid w:val="00072256"/>
    <w:rsid w:val="00072362"/>
    <w:rsid w:val="000728AE"/>
    <w:rsid w:val="00072C50"/>
    <w:rsid w:val="000738BB"/>
    <w:rsid w:val="000739F1"/>
    <w:rsid w:val="00073FA0"/>
    <w:rsid w:val="00073FF4"/>
    <w:rsid w:val="00074171"/>
    <w:rsid w:val="000743E2"/>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1CD1"/>
    <w:rsid w:val="00082180"/>
    <w:rsid w:val="000822F3"/>
    <w:rsid w:val="00082AF0"/>
    <w:rsid w:val="00082B5F"/>
    <w:rsid w:val="000833CC"/>
    <w:rsid w:val="000833D8"/>
    <w:rsid w:val="00083855"/>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1EC"/>
    <w:rsid w:val="000958D7"/>
    <w:rsid w:val="0009640D"/>
    <w:rsid w:val="00096498"/>
    <w:rsid w:val="00096A3D"/>
    <w:rsid w:val="00096AD5"/>
    <w:rsid w:val="00096EBA"/>
    <w:rsid w:val="0009715B"/>
    <w:rsid w:val="000971B3"/>
    <w:rsid w:val="00097AC7"/>
    <w:rsid w:val="00097CDB"/>
    <w:rsid w:val="000A05C2"/>
    <w:rsid w:val="000A067E"/>
    <w:rsid w:val="000A09C7"/>
    <w:rsid w:val="000A0AAB"/>
    <w:rsid w:val="000A0BC5"/>
    <w:rsid w:val="000A0E66"/>
    <w:rsid w:val="000A0E80"/>
    <w:rsid w:val="000A154D"/>
    <w:rsid w:val="000A1A20"/>
    <w:rsid w:val="000A1E37"/>
    <w:rsid w:val="000A1EC8"/>
    <w:rsid w:val="000A1FC8"/>
    <w:rsid w:val="000A2755"/>
    <w:rsid w:val="000A3242"/>
    <w:rsid w:val="000A3AC9"/>
    <w:rsid w:val="000A4314"/>
    <w:rsid w:val="000A467E"/>
    <w:rsid w:val="000A4795"/>
    <w:rsid w:val="000A48FC"/>
    <w:rsid w:val="000A4CD9"/>
    <w:rsid w:val="000A5060"/>
    <w:rsid w:val="000A518B"/>
    <w:rsid w:val="000A5520"/>
    <w:rsid w:val="000A591A"/>
    <w:rsid w:val="000A65A3"/>
    <w:rsid w:val="000A6667"/>
    <w:rsid w:val="000A66BC"/>
    <w:rsid w:val="000A689F"/>
    <w:rsid w:val="000A6BD1"/>
    <w:rsid w:val="000A7160"/>
    <w:rsid w:val="000A7233"/>
    <w:rsid w:val="000A78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B5"/>
    <w:rsid w:val="000B7AFD"/>
    <w:rsid w:val="000C0596"/>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2C5"/>
    <w:rsid w:val="000D0315"/>
    <w:rsid w:val="000D0BF9"/>
    <w:rsid w:val="000D0C1C"/>
    <w:rsid w:val="000D115D"/>
    <w:rsid w:val="000D18CD"/>
    <w:rsid w:val="000D1C5F"/>
    <w:rsid w:val="000D257F"/>
    <w:rsid w:val="000D2B0F"/>
    <w:rsid w:val="000D34C3"/>
    <w:rsid w:val="000D34E6"/>
    <w:rsid w:val="000D355F"/>
    <w:rsid w:val="000D38B0"/>
    <w:rsid w:val="000D3CA6"/>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2C"/>
    <w:rsid w:val="000E142C"/>
    <w:rsid w:val="000E173E"/>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715"/>
    <w:rsid w:val="000E6986"/>
    <w:rsid w:val="000E6C22"/>
    <w:rsid w:val="000E70BF"/>
    <w:rsid w:val="000E7419"/>
    <w:rsid w:val="000E7845"/>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B04"/>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147"/>
    <w:rsid w:val="001005E3"/>
    <w:rsid w:val="00100F7E"/>
    <w:rsid w:val="0010125C"/>
    <w:rsid w:val="00101A9A"/>
    <w:rsid w:val="00101DBD"/>
    <w:rsid w:val="00102631"/>
    <w:rsid w:val="00102D1B"/>
    <w:rsid w:val="00103746"/>
    <w:rsid w:val="001042D1"/>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193"/>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0F6"/>
    <w:rsid w:val="001231A3"/>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AD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8E4"/>
    <w:rsid w:val="00132A49"/>
    <w:rsid w:val="00132B21"/>
    <w:rsid w:val="00132FDD"/>
    <w:rsid w:val="001331BC"/>
    <w:rsid w:val="00133FFA"/>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AC0"/>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7AF"/>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46"/>
    <w:rsid w:val="00161ADE"/>
    <w:rsid w:val="00161AF6"/>
    <w:rsid w:val="0016248E"/>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D2B"/>
    <w:rsid w:val="00167698"/>
    <w:rsid w:val="00167A69"/>
    <w:rsid w:val="00167D8D"/>
    <w:rsid w:val="00167F50"/>
    <w:rsid w:val="00170B6C"/>
    <w:rsid w:val="00170D11"/>
    <w:rsid w:val="00171204"/>
    <w:rsid w:val="001719C2"/>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99A"/>
    <w:rsid w:val="00177DE3"/>
    <w:rsid w:val="001800CC"/>
    <w:rsid w:val="00180139"/>
    <w:rsid w:val="001807BD"/>
    <w:rsid w:val="001809B7"/>
    <w:rsid w:val="00180B19"/>
    <w:rsid w:val="001813CE"/>
    <w:rsid w:val="001819CA"/>
    <w:rsid w:val="00181A53"/>
    <w:rsid w:val="00181F17"/>
    <w:rsid w:val="00181F33"/>
    <w:rsid w:val="00181F44"/>
    <w:rsid w:val="001820C0"/>
    <w:rsid w:val="0018228E"/>
    <w:rsid w:val="00182494"/>
    <w:rsid w:val="00182DAB"/>
    <w:rsid w:val="00183177"/>
    <w:rsid w:val="00183361"/>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7DD"/>
    <w:rsid w:val="001908F6"/>
    <w:rsid w:val="0019095B"/>
    <w:rsid w:val="00190ECF"/>
    <w:rsid w:val="00191B35"/>
    <w:rsid w:val="00191C94"/>
    <w:rsid w:val="00192510"/>
    <w:rsid w:val="00192626"/>
    <w:rsid w:val="00192717"/>
    <w:rsid w:val="0019287D"/>
    <w:rsid w:val="001928E2"/>
    <w:rsid w:val="00192C23"/>
    <w:rsid w:val="00193BE4"/>
    <w:rsid w:val="00193F35"/>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948"/>
    <w:rsid w:val="001B4B2A"/>
    <w:rsid w:val="001B4F3F"/>
    <w:rsid w:val="001B54ED"/>
    <w:rsid w:val="001B55E1"/>
    <w:rsid w:val="001B57D6"/>
    <w:rsid w:val="001B5AE4"/>
    <w:rsid w:val="001B5DD6"/>
    <w:rsid w:val="001B6006"/>
    <w:rsid w:val="001B61AF"/>
    <w:rsid w:val="001B64CC"/>
    <w:rsid w:val="001B66C4"/>
    <w:rsid w:val="001B6722"/>
    <w:rsid w:val="001B6741"/>
    <w:rsid w:val="001B6C38"/>
    <w:rsid w:val="001B6EAD"/>
    <w:rsid w:val="001B73A3"/>
    <w:rsid w:val="001B7648"/>
    <w:rsid w:val="001B77A0"/>
    <w:rsid w:val="001B77D2"/>
    <w:rsid w:val="001C0343"/>
    <w:rsid w:val="001C0607"/>
    <w:rsid w:val="001C06DD"/>
    <w:rsid w:val="001C0A51"/>
    <w:rsid w:val="001C0B5F"/>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3D95"/>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844"/>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5CC"/>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69F"/>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697"/>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22"/>
    <w:rsid w:val="002263E6"/>
    <w:rsid w:val="00226699"/>
    <w:rsid w:val="00226EA3"/>
    <w:rsid w:val="0022764D"/>
    <w:rsid w:val="00227968"/>
    <w:rsid w:val="00227BFB"/>
    <w:rsid w:val="00230226"/>
    <w:rsid w:val="002306B2"/>
    <w:rsid w:val="00230821"/>
    <w:rsid w:val="00230966"/>
    <w:rsid w:val="002309D1"/>
    <w:rsid w:val="00230CAF"/>
    <w:rsid w:val="002313B8"/>
    <w:rsid w:val="0023191A"/>
    <w:rsid w:val="0023223B"/>
    <w:rsid w:val="0023251D"/>
    <w:rsid w:val="0023276D"/>
    <w:rsid w:val="00232835"/>
    <w:rsid w:val="002332A4"/>
    <w:rsid w:val="002333F3"/>
    <w:rsid w:val="00233888"/>
    <w:rsid w:val="00233C60"/>
    <w:rsid w:val="00233CB4"/>
    <w:rsid w:val="00234029"/>
    <w:rsid w:val="00234598"/>
    <w:rsid w:val="00234C49"/>
    <w:rsid w:val="00234C94"/>
    <w:rsid w:val="00234E53"/>
    <w:rsid w:val="00235022"/>
    <w:rsid w:val="0023593C"/>
    <w:rsid w:val="00235D23"/>
    <w:rsid w:val="00235EEF"/>
    <w:rsid w:val="00236443"/>
    <w:rsid w:val="002364D7"/>
    <w:rsid w:val="00236539"/>
    <w:rsid w:val="002367A9"/>
    <w:rsid w:val="002369DA"/>
    <w:rsid w:val="00236A2F"/>
    <w:rsid w:val="00237675"/>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74B"/>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11CD"/>
    <w:rsid w:val="00261301"/>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CA5"/>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984"/>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634"/>
    <w:rsid w:val="00293E4A"/>
    <w:rsid w:val="00293FCA"/>
    <w:rsid w:val="00293FF0"/>
    <w:rsid w:val="0029463D"/>
    <w:rsid w:val="00294D09"/>
    <w:rsid w:val="00294D49"/>
    <w:rsid w:val="00294EBD"/>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054"/>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C0"/>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7A9"/>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1787"/>
    <w:rsid w:val="002E2492"/>
    <w:rsid w:val="002E2FBF"/>
    <w:rsid w:val="002E337C"/>
    <w:rsid w:val="002E33D9"/>
    <w:rsid w:val="002E3BFF"/>
    <w:rsid w:val="002E3D41"/>
    <w:rsid w:val="002E41ED"/>
    <w:rsid w:val="002E4C50"/>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6F"/>
    <w:rsid w:val="002F6891"/>
    <w:rsid w:val="002F693B"/>
    <w:rsid w:val="002F696A"/>
    <w:rsid w:val="002F69BA"/>
    <w:rsid w:val="002F6AE5"/>
    <w:rsid w:val="002F6D2A"/>
    <w:rsid w:val="002F6DFC"/>
    <w:rsid w:val="002F74B3"/>
    <w:rsid w:val="002F796B"/>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C64"/>
    <w:rsid w:val="00303F6E"/>
    <w:rsid w:val="00303FFA"/>
    <w:rsid w:val="003042AC"/>
    <w:rsid w:val="00304763"/>
    <w:rsid w:val="00304A09"/>
    <w:rsid w:val="003050E4"/>
    <w:rsid w:val="00305179"/>
    <w:rsid w:val="00305503"/>
    <w:rsid w:val="00305742"/>
    <w:rsid w:val="00305AB7"/>
    <w:rsid w:val="00305B88"/>
    <w:rsid w:val="00305BB5"/>
    <w:rsid w:val="00305C90"/>
    <w:rsid w:val="00306090"/>
    <w:rsid w:val="00306101"/>
    <w:rsid w:val="0030644C"/>
    <w:rsid w:val="00306653"/>
    <w:rsid w:val="0030683A"/>
    <w:rsid w:val="00306C38"/>
    <w:rsid w:val="00306CD0"/>
    <w:rsid w:val="00306EF1"/>
    <w:rsid w:val="003077ED"/>
    <w:rsid w:val="00307A55"/>
    <w:rsid w:val="00307BA9"/>
    <w:rsid w:val="00307DE5"/>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2C5"/>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14D"/>
    <w:rsid w:val="00323435"/>
    <w:rsid w:val="00323BD6"/>
    <w:rsid w:val="0032424A"/>
    <w:rsid w:val="003254DA"/>
    <w:rsid w:val="00325736"/>
    <w:rsid w:val="0032614D"/>
    <w:rsid w:val="003261F3"/>
    <w:rsid w:val="003263BE"/>
    <w:rsid w:val="00326561"/>
    <w:rsid w:val="00326607"/>
    <w:rsid w:val="00326D71"/>
    <w:rsid w:val="00326F74"/>
    <w:rsid w:val="0032743C"/>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922"/>
    <w:rsid w:val="00335B8D"/>
    <w:rsid w:val="00335C1A"/>
    <w:rsid w:val="00335DC8"/>
    <w:rsid w:val="00336587"/>
    <w:rsid w:val="00336BB3"/>
    <w:rsid w:val="00336BC3"/>
    <w:rsid w:val="00337322"/>
    <w:rsid w:val="0033737D"/>
    <w:rsid w:val="00340611"/>
    <w:rsid w:val="00340C11"/>
    <w:rsid w:val="00342E13"/>
    <w:rsid w:val="00343A01"/>
    <w:rsid w:val="00343E9C"/>
    <w:rsid w:val="00344516"/>
    <w:rsid w:val="003449B4"/>
    <w:rsid w:val="00344A21"/>
    <w:rsid w:val="00344E8A"/>
    <w:rsid w:val="00344ED7"/>
    <w:rsid w:val="0034515D"/>
    <w:rsid w:val="0034532F"/>
    <w:rsid w:val="003456C0"/>
    <w:rsid w:val="003456D5"/>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0B0E"/>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C9F"/>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2AA"/>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77AF7"/>
    <w:rsid w:val="0038034B"/>
    <w:rsid w:val="0038036F"/>
    <w:rsid w:val="003806CA"/>
    <w:rsid w:val="00380A49"/>
    <w:rsid w:val="003815EE"/>
    <w:rsid w:val="0038174A"/>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600"/>
    <w:rsid w:val="00386A24"/>
    <w:rsid w:val="00386D62"/>
    <w:rsid w:val="00387208"/>
    <w:rsid w:val="00387366"/>
    <w:rsid w:val="00387589"/>
    <w:rsid w:val="00387E03"/>
    <w:rsid w:val="00387FAA"/>
    <w:rsid w:val="003901F5"/>
    <w:rsid w:val="003906E3"/>
    <w:rsid w:val="003907C0"/>
    <w:rsid w:val="00390C07"/>
    <w:rsid w:val="003912CF"/>
    <w:rsid w:val="00391407"/>
    <w:rsid w:val="0039149E"/>
    <w:rsid w:val="00391691"/>
    <w:rsid w:val="00391D1F"/>
    <w:rsid w:val="00391FEB"/>
    <w:rsid w:val="00392329"/>
    <w:rsid w:val="003925B6"/>
    <w:rsid w:val="003929EF"/>
    <w:rsid w:val="00393225"/>
    <w:rsid w:val="00393352"/>
    <w:rsid w:val="00393B65"/>
    <w:rsid w:val="00393F47"/>
    <w:rsid w:val="00394622"/>
    <w:rsid w:val="00394DA7"/>
    <w:rsid w:val="00394F5A"/>
    <w:rsid w:val="00395615"/>
    <w:rsid w:val="0039603B"/>
    <w:rsid w:val="0039625E"/>
    <w:rsid w:val="00396434"/>
    <w:rsid w:val="003964BE"/>
    <w:rsid w:val="00396A3F"/>
    <w:rsid w:val="00396AD1"/>
    <w:rsid w:val="00397434"/>
    <w:rsid w:val="00397561"/>
    <w:rsid w:val="00397A9A"/>
    <w:rsid w:val="00397AB1"/>
    <w:rsid w:val="00397AED"/>
    <w:rsid w:val="00397C10"/>
    <w:rsid w:val="003A00EA"/>
    <w:rsid w:val="003A02F2"/>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6EA8"/>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A8"/>
    <w:rsid w:val="003C09F8"/>
    <w:rsid w:val="003C0DA0"/>
    <w:rsid w:val="003C0E12"/>
    <w:rsid w:val="003C0FBE"/>
    <w:rsid w:val="003C122A"/>
    <w:rsid w:val="003C15C5"/>
    <w:rsid w:val="003C180B"/>
    <w:rsid w:val="003C1828"/>
    <w:rsid w:val="003C1847"/>
    <w:rsid w:val="003C19D8"/>
    <w:rsid w:val="003C1D7E"/>
    <w:rsid w:val="003C1EA9"/>
    <w:rsid w:val="003C25B7"/>
    <w:rsid w:val="003C2F6C"/>
    <w:rsid w:val="003C3713"/>
    <w:rsid w:val="003C3740"/>
    <w:rsid w:val="003C3948"/>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323"/>
    <w:rsid w:val="003D05D5"/>
    <w:rsid w:val="003D063F"/>
    <w:rsid w:val="003D0CCE"/>
    <w:rsid w:val="003D10E8"/>
    <w:rsid w:val="003D1451"/>
    <w:rsid w:val="003D1E6B"/>
    <w:rsid w:val="003D2C64"/>
    <w:rsid w:val="003D2C6C"/>
    <w:rsid w:val="003D2DA8"/>
    <w:rsid w:val="003D3151"/>
    <w:rsid w:val="003D382A"/>
    <w:rsid w:val="003D3D16"/>
    <w:rsid w:val="003D3F21"/>
    <w:rsid w:val="003D407E"/>
    <w:rsid w:val="003D4094"/>
    <w:rsid w:val="003D4338"/>
    <w:rsid w:val="003D4422"/>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5C09"/>
    <w:rsid w:val="003F6CE2"/>
    <w:rsid w:val="003F72C0"/>
    <w:rsid w:val="003F764F"/>
    <w:rsid w:val="003F778E"/>
    <w:rsid w:val="003F79AC"/>
    <w:rsid w:val="003F7BDF"/>
    <w:rsid w:val="003F7C07"/>
    <w:rsid w:val="003F7FB6"/>
    <w:rsid w:val="004000EB"/>
    <w:rsid w:val="00400604"/>
    <w:rsid w:val="004007F4"/>
    <w:rsid w:val="00400E12"/>
    <w:rsid w:val="00401005"/>
    <w:rsid w:val="004016BD"/>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793"/>
    <w:rsid w:val="00405C4D"/>
    <w:rsid w:val="00405E24"/>
    <w:rsid w:val="00406090"/>
    <w:rsid w:val="0040635C"/>
    <w:rsid w:val="00406454"/>
    <w:rsid w:val="00406A10"/>
    <w:rsid w:val="0040753D"/>
    <w:rsid w:val="004075D9"/>
    <w:rsid w:val="00407688"/>
    <w:rsid w:val="00410265"/>
    <w:rsid w:val="0041047C"/>
    <w:rsid w:val="00410C2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47B"/>
    <w:rsid w:val="00415C80"/>
    <w:rsid w:val="00416370"/>
    <w:rsid w:val="004169F7"/>
    <w:rsid w:val="00416AFA"/>
    <w:rsid w:val="00416BF0"/>
    <w:rsid w:val="0041732F"/>
    <w:rsid w:val="004177DE"/>
    <w:rsid w:val="0041789B"/>
    <w:rsid w:val="00417ADC"/>
    <w:rsid w:val="00417BFD"/>
    <w:rsid w:val="00417DFA"/>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DB0"/>
    <w:rsid w:val="00432F2B"/>
    <w:rsid w:val="0043323E"/>
    <w:rsid w:val="0043326E"/>
    <w:rsid w:val="00433450"/>
    <w:rsid w:val="004338EF"/>
    <w:rsid w:val="00433A9E"/>
    <w:rsid w:val="00433ACD"/>
    <w:rsid w:val="00433B70"/>
    <w:rsid w:val="00433CA0"/>
    <w:rsid w:val="00433DED"/>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685E"/>
    <w:rsid w:val="00447527"/>
    <w:rsid w:val="00450378"/>
    <w:rsid w:val="004504A0"/>
    <w:rsid w:val="00450AE3"/>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49B8"/>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AE4"/>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A8F"/>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6013"/>
    <w:rsid w:val="0048643A"/>
    <w:rsid w:val="00486565"/>
    <w:rsid w:val="004866C8"/>
    <w:rsid w:val="00486A57"/>
    <w:rsid w:val="00486A89"/>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3BA"/>
    <w:rsid w:val="004A3572"/>
    <w:rsid w:val="004A3585"/>
    <w:rsid w:val="004A38E3"/>
    <w:rsid w:val="004A4161"/>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7BF"/>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0F5"/>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905"/>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51C2"/>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8F3"/>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20E9"/>
    <w:rsid w:val="00522122"/>
    <w:rsid w:val="005224A1"/>
    <w:rsid w:val="005226D1"/>
    <w:rsid w:val="0052280F"/>
    <w:rsid w:val="00522917"/>
    <w:rsid w:val="00522EAD"/>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98C"/>
    <w:rsid w:val="00532C2D"/>
    <w:rsid w:val="00532D52"/>
    <w:rsid w:val="00533486"/>
    <w:rsid w:val="00533790"/>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E39"/>
    <w:rsid w:val="00560F61"/>
    <w:rsid w:val="00561311"/>
    <w:rsid w:val="005613C1"/>
    <w:rsid w:val="00561844"/>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3F6"/>
    <w:rsid w:val="00570452"/>
    <w:rsid w:val="00570490"/>
    <w:rsid w:val="005708D5"/>
    <w:rsid w:val="00570A51"/>
    <w:rsid w:val="00570B9A"/>
    <w:rsid w:val="00570EEA"/>
    <w:rsid w:val="00571821"/>
    <w:rsid w:val="00571BA9"/>
    <w:rsid w:val="00571D25"/>
    <w:rsid w:val="00571DFF"/>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7F4"/>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D"/>
    <w:rsid w:val="005A769E"/>
    <w:rsid w:val="005A79A9"/>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3A6C"/>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346D"/>
    <w:rsid w:val="005D37F9"/>
    <w:rsid w:val="005D3A05"/>
    <w:rsid w:val="005D3AAB"/>
    <w:rsid w:val="005D3C53"/>
    <w:rsid w:val="005D4267"/>
    <w:rsid w:val="005D433D"/>
    <w:rsid w:val="005D45CF"/>
    <w:rsid w:val="005D4705"/>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6FE"/>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51"/>
    <w:rsid w:val="005E566B"/>
    <w:rsid w:val="005E579E"/>
    <w:rsid w:val="005E5A14"/>
    <w:rsid w:val="005E5C98"/>
    <w:rsid w:val="005E5F26"/>
    <w:rsid w:val="005E61C2"/>
    <w:rsid w:val="005E6228"/>
    <w:rsid w:val="005E64CD"/>
    <w:rsid w:val="005E6534"/>
    <w:rsid w:val="005E65E3"/>
    <w:rsid w:val="005E65E5"/>
    <w:rsid w:val="005E6C2D"/>
    <w:rsid w:val="005E6F7F"/>
    <w:rsid w:val="005E732F"/>
    <w:rsid w:val="005E7535"/>
    <w:rsid w:val="005E7DB6"/>
    <w:rsid w:val="005F0565"/>
    <w:rsid w:val="005F0A0C"/>
    <w:rsid w:val="005F0E90"/>
    <w:rsid w:val="005F12D0"/>
    <w:rsid w:val="005F12D5"/>
    <w:rsid w:val="005F13A2"/>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49"/>
    <w:rsid w:val="006115B0"/>
    <w:rsid w:val="00611A33"/>
    <w:rsid w:val="006120A4"/>
    <w:rsid w:val="006120F4"/>
    <w:rsid w:val="00612143"/>
    <w:rsid w:val="00612318"/>
    <w:rsid w:val="0061297B"/>
    <w:rsid w:val="00612C27"/>
    <w:rsid w:val="00612CA3"/>
    <w:rsid w:val="0061326A"/>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9C0"/>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043"/>
    <w:rsid w:val="0063127A"/>
    <w:rsid w:val="0063161F"/>
    <w:rsid w:val="00631743"/>
    <w:rsid w:val="006317C1"/>
    <w:rsid w:val="006319C6"/>
    <w:rsid w:val="00631DC6"/>
    <w:rsid w:val="00632F90"/>
    <w:rsid w:val="00633106"/>
    <w:rsid w:val="00633269"/>
    <w:rsid w:val="0063390A"/>
    <w:rsid w:val="00633C6C"/>
    <w:rsid w:val="006347E0"/>
    <w:rsid w:val="006348B8"/>
    <w:rsid w:val="00634991"/>
    <w:rsid w:val="00634B78"/>
    <w:rsid w:val="00634C6C"/>
    <w:rsid w:val="00635643"/>
    <w:rsid w:val="0063569C"/>
    <w:rsid w:val="00635E54"/>
    <w:rsid w:val="00635F72"/>
    <w:rsid w:val="0063677B"/>
    <w:rsid w:val="00636C93"/>
    <w:rsid w:val="00637469"/>
    <w:rsid w:val="0063768A"/>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0C6"/>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3E4"/>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187"/>
    <w:rsid w:val="00661B29"/>
    <w:rsid w:val="0066279A"/>
    <w:rsid w:val="00662A14"/>
    <w:rsid w:val="00662DA3"/>
    <w:rsid w:val="00663063"/>
    <w:rsid w:val="0066320B"/>
    <w:rsid w:val="006634E1"/>
    <w:rsid w:val="00664140"/>
    <w:rsid w:val="006644BA"/>
    <w:rsid w:val="00664AFB"/>
    <w:rsid w:val="00664CA5"/>
    <w:rsid w:val="00665012"/>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3572"/>
    <w:rsid w:val="00684287"/>
    <w:rsid w:val="0068457B"/>
    <w:rsid w:val="00684DB0"/>
    <w:rsid w:val="00684DB9"/>
    <w:rsid w:val="0068541B"/>
    <w:rsid w:val="0068577F"/>
    <w:rsid w:val="006857AD"/>
    <w:rsid w:val="006858AD"/>
    <w:rsid w:val="00685F46"/>
    <w:rsid w:val="00685F84"/>
    <w:rsid w:val="00686114"/>
    <w:rsid w:val="0068629E"/>
    <w:rsid w:val="00686445"/>
    <w:rsid w:val="00686D3A"/>
    <w:rsid w:val="00686D5A"/>
    <w:rsid w:val="00686FCA"/>
    <w:rsid w:val="0068700C"/>
    <w:rsid w:val="006873BB"/>
    <w:rsid w:val="00687708"/>
    <w:rsid w:val="006879CF"/>
    <w:rsid w:val="00687C6B"/>
    <w:rsid w:val="00690972"/>
    <w:rsid w:val="00690DD6"/>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1A29"/>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A7F54"/>
    <w:rsid w:val="006B024B"/>
    <w:rsid w:val="006B030C"/>
    <w:rsid w:val="006B0E1E"/>
    <w:rsid w:val="006B0FAF"/>
    <w:rsid w:val="006B1295"/>
    <w:rsid w:val="006B1385"/>
    <w:rsid w:val="006B1819"/>
    <w:rsid w:val="006B1C92"/>
    <w:rsid w:val="006B2351"/>
    <w:rsid w:val="006B25CF"/>
    <w:rsid w:val="006B2A55"/>
    <w:rsid w:val="006B2C5A"/>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A13"/>
    <w:rsid w:val="006C4D15"/>
    <w:rsid w:val="006C511D"/>
    <w:rsid w:val="006C5514"/>
    <w:rsid w:val="006C5B97"/>
    <w:rsid w:val="006C62F3"/>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1B1"/>
    <w:rsid w:val="006D5453"/>
    <w:rsid w:val="006D54F8"/>
    <w:rsid w:val="006D5514"/>
    <w:rsid w:val="006D57E5"/>
    <w:rsid w:val="006D5C95"/>
    <w:rsid w:val="006D5F09"/>
    <w:rsid w:val="006D7048"/>
    <w:rsid w:val="006D72BF"/>
    <w:rsid w:val="006D751A"/>
    <w:rsid w:val="006D7E13"/>
    <w:rsid w:val="006D7FC6"/>
    <w:rsid w:val="006E016C"/>
    <w:rsid w:val="006E0EC1"/>
    <w:rsid w:val="006E12B4"/>
    <w:rsid w:val="006E182A"/>
    <w:rsid w:val="006E1B19"/>
    <w:rsid w:val="006E22C1"/>
    <w:rsid w:val="006E2321"/>
    <w:rsid w:val="006E2813"/>
    <w:rsid w:val="006E3148"/>
    <w:rsid w:val="006E3397"/>
    <w:rsid w:val="006E34A3"/>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501"/>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61F0"/>
    <w:rsid w:val="006F6438"/>
    <w:rsid w:val="006F644F"/>
    <w:rsid w:val="006F66CC"/>
    <w:rsid w:val="006F69D2"/>
    <w:rsid w:val="006F6C4A"/>
    <w:rsid w:val="006F6FCE"/>
    <w:rsid w:val="006F702A"/>
    <w:rsid w:val="006F7160"/>
    <w:rsid w:val="006F77DF"/>
    <w:rsid w:val="006F79F4"/>
    <w:rsid w:val="006F7A0F"/>
    <w:rsid w:val="006F7BD0"/>
    <w:rsid w:val="006F7F5C"/>
    <w:rsid w:val="00700398"/>
    <w:rsid w:val="007003BF"/>
    <w:rsid w:val="0070093F"/>
    <w:rsid w:val="00700F2E"/>
    <w:rsid w:val="00701FB5"/>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6CA"/>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DA1"/>
    <w:rsid w:val="00720F0D"/>
    <w:rsid w:val="007216F5"/>
    <w:rsid w:val="00721E5A"/>
    <w:rsid w:val="00721E7D"/>
    <w:rsid w:val="007221F4"/>
    <w:rsid w:val="00722D1A"/>
    <w:rsid w:val="00722DE5"/>
    <w:rsid w:val="007231A3"/>
    <w:rsid w:val="00723B6D"/>
    <w:rsid w:val="00723C62"/>
    <w:rsid w:val="00723CA3"/>
    <w:rsid w:val="00723CAC"/>
    <w:rsid w:val="00723CEF"/>
    <w:rsid w:val="00724575"/>
    <w:rsid w:val="00724892"/>
    <w:rsid w:val="00724B21"/>
    <w:rsid w:val="00724C16"/>
    <w:rsid w:val="00724CB9"/>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E41"/>
    <w:rsid w:val="00730F29"/>
    <w:rsid w:val="00732815"/>
    <w:rsid w:val="007328C0"/>
    <w:rsid w:val="00732D8F"/>
    <w:rsid w:val="00732DB4"/>
    <w:rsid w:val="007330B0"/>
    <w:rsid w:val="007332DC"/>
    <w:rsid w:val="00733806"/>
    <w:rsid w:val="00733B7F"/>
    <w:rsid w:val="00733D91"/>
    <w:rsid w:val="00733EFE"/>
    <w:rsid w:val="007347D6"/>
    <w:rsid w:val="00734CCF"/>
    <w:rsid w:val="00734FAA"/>
    <w:rsid w:val="00735134"/>
    <w:rsid w:val="00735255"/>
    <w:rsid w:val="00735C49"/>
    <w:rsid w:val="00735D4D"/>
    <w:rsid w:val="007364D6"/>
    <w:rsid w:val="00736AC4"/>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5A8"/>
    <w:rsid w:val="007535EB"/>
    <w:rsid w:val="007537CB"/>
    <w:rsid w:val="00753B19"/>
    <w:rsid w:val="00753B27"/>
    <w:rsid w:val="00754139"/>
    <w:rsid w:val="007549E7"/>
    <w:rsid w:val="00754A38"/>
    <w:rsid w:val="00754B2F"/>
    <w:rsid w:val="00755D33"/>
    <w:rsid w:val="00756100"/>
    <w:rsid w:val="0075612D"/>
    <w:rsid w:val="00756487"/>
    <w:rsid w:val="007576A6"/>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6FED"/>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9D2"/>
    <w:rsid w:val="00776BAF"/>
    <w:rsid w:val="00776BD7"/>
    <w:rsid w:val="00776CD8"/>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1EF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AA1"/>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6FDA"/>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E7DC6"/>
    <w:rsid w:val="007F0B35"/>
    <w:rsid w:val="007F1075"/>
    <w:rsid w:val="007F10F1"/>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788"/>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60A2"/>
    <w:rsid w:val="008061A5"/>
    <w:rsid w:val="0080625D"/>
    <w:rsid w:val="00806445"/>
    <w:rsid w:val="00806918"/>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51D2"/>
    <w:rsid w:val="0081545B"/>
    <w:rsid w:val="00815686"/>
    <w:rsid w:val="00815E6E"/>
    <w:rsid w:val="0081656C"/>
    <w:rsid w:val="00816952"/>
    <w:rsid w:val="0081697D"/>
    <w:rsid w:val="0081702F"/>
    <w:rsid w:val="0081707C"/>
    <w:rsid w:val="00817083"/>
    <w:rsid w:val="0082030F"/>
    <w:rsid w:val="00820456"/>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A2"/>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117"/>
    <w:rsid w:val="0083641D"/>
    <w:rsid w:val="00836690"/>
    <w:rsid w:val="00836A3B"/>
    <w:rsid w:val="00836CAD"/>
    <w:rsid w:val="00836F77"/>
    <w:rsid w:val="00837141"/>
    <w:rsid w:val="00837531"/>
    <w:rsid w:val="008378F2"/>
    <w:rsid w:val="00837A1C"/>
    <w:rsid w:val="00840071"/>
    <w:rsid w:val="0084011B"/>
    <w:rsid w:val="00840214"/>
    <w:rsid w:val="00840F4E"/>
    <w:rsid w:val="0084100D"/>
    <w:rsid w:val="00841151"/>
    <w:rsid w:val="00841188"/>
    <w:rsid w:val="008412F2"/>
    <w:rsid w:val="008419B8"/>
    <w:rsid w:val="00841AB1"/>
    <w:rsid w:val="00841ACC"/>
    <w:rsid w:val="00841D79"/>
    <w:rsid w:val="00841E0C"/>
    <w:rsid w:val="008421E3"/>
    <w:rsid w:val="008425D1"/>
    <w:rsid w:val="0084275F"/>
    <w:rsid w:val="00842997"/>
    <w:rsid w:val="008433BE"/>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099"/>
    <w:rsid w:val="00854167"/>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30D"/>
    <w:rsid w:val="00860BAD"/>
    <w:rsid w:val="00861775"/>
    <w:rsid w:val="00861AFF"/>
    <w:rsid w:val="00861CCB"/>
    <w:rsid w:val="00862D5F"/>
    <w:rsid w:val="00863005"/>
    <w:rsid w:val="00863277"/>
    <w:rsid w:val="008632FF"/>
    <w:rsid w:val="008636A5"/>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5AD"/>
    <w:rsid w:val="008738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48"/>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20"/>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A86"/>
    <w:rsid w:val="00893DE5"/>
    <w:rsid w:val="00893F09"/>
    <w:rsid w:val="008945A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55"/>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C8A"/>
    <w:rsid w:val="008C7E6E"/>
    <w:rsid w:val="008C7EB7"/>
    <w:rsid w:val="008C7FAC"/>
    <w:rsid w:val="008D01D5"/>
    <w:rsid w:val="008D0977"/>
    <w:rsid w:val="008D0A1B"/>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304"/>
    <w:rsid w:val="008D734A"/>
    <w:rsid w:val="008D7919"/>
    <w:rsid w:val="008D7D7A"/>
    <w:rsid w:val="008D7FA3"/>
    <w:rsid w:val="008E0B3C"/>
    <w:rsid w:val="008E0E04"/>
    <w:rsid w:val="008E1014"/>
    <w:rsid w:val="008E1BBD"/>
    <w:rsid w:val="008E1CB7"/>
    <w:rsid w:val="008E1D07"/>
    <w:rsid w:val="008E1D7D"/>
    <w:rsid w:val="008E1DAF"/>
    <w:rsid w:val="008E2107"/>
    <w:rsid w:val="008E2F78"/>
    <w:rsid w:val="008E2FC1"/>
    <w:rsid w:val="008E2FCE"/>
    <w:rsid w:val="008E3101"/>
    <w:rsid w:val="008E34C6"/>
    <w:rsid w:val="008E356B"/>
    <w:rsid w:val="008E3612"/>
    <w:rsid w:val="008E3853"/>
    <w:rsid w:val="008E43CD"/>
    <w:rsid w:val="008E4567"/>
    <w:rsid w:val="008E4CAF"/>
    <w:rsid w:val="008E5315"/>
    <w:rsid w:val="008E55A9"/>
    <w:rsid w:val="008E5CEB"/>
    <w:rsid w:val="008E5E8B"/>
    <w:rsid w:val="008E5F17"/>
    <w:rsid w:val="008E6137"/>
    <w:rsid w:val="008E6B80"/>
    <w:rsid w:val="008E6C90"/>
    <w:rsid w:val="008E6D8A"/>
    <w:rsid w:val="008E7814"/>
    <w:rsid w:val="008E7C6C"/>
    <w:rsid w:val="008E7CF1"/>
    <w:rsid w:val="008E7DE6"/>
    <w:rsid w:val="008F031F"/>
    <w:rsid w:val="008F035F"/>
    <w:rsid w:val="008F0EAB"/>
    <w:rsid w:val="008F0EE1"/>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85A"/>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75F"/>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DE1"/>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2AD8"/>
    <w:rsid w:val="00933078"/>
    <w:rsid w:val="00933382"/>
    <w:rsid w:val="009333DB"/>
    <w:rsid w:val="00933BD1"/>
    <w:rsid w:val="00933D8A"/>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5E53"/>
    <w:rsid w:val="009460D6"/>
    <w:rsid w:val="009461B5"/>
    <w:rsid w:val="009466E5"/>
    <w:rsid w:val="00946BE2"/>
    <w:rsid w:val="00946C18"/>
    <w:rsid w:val="00946D41"/>
    <w:rsid w:val="0094705C"/>
    <w:rsid w:val="009470DA"/>
    <w:rsid w:val="0094762A"/>
    <w:rsid w:val="009476DC"/>
    <w:rsid w:val="00947C7D"/>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314"/>
    <w:rsid w:val="00955CA7"/>
    <w:rsid w:val="00955D97"/>
    <w:rsid w:val="009568DE"/>
    <w:rsid w:val="00956AC2"/>
    <w:rsid w:val="00956D44"/>
    <w:rsid w:val="009571BF"/>
    <w:rsid w:val="0095754C"/>
    <w:rsid w:val="0095759F"/>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B9F"/>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441"/>
    <w:rsid w:val="00970658"/>
    <w:rsid w:val="00970B7D"/>
    <w:rsid w:val="00970F9C"/>
    <w:rsid w:val="009713D7"/>
    <w:rsid w:val="00971609"/>
    <w:rsid w:val="00971DED"/>
    <w:rsid w:val="00971EDE"/>
    <w:rsid w:val="00971FA4"/>
    <w:rsid w:val="00972150"/>
    <w:rsid w:val="0097217A"/>
    <w:rsid w:val="00972427"/>
    <w:rsid w:val="00972750"/>
    <w:rsid w:val="00972DD8"/>
    <w:rsid w:val="00972FCE"/>
    <w:rsid w:val="00973727"/>
    <w:rsid w:val="00973B9D"/>
    <w:rsid w:val="00973CB3"/>
    <w:rsid w:val="0097423D"/>
    <w:rsid w:val="00974853"/>
    <w:rsid w:val="00974974"/>
    <w:rsid w:val="00974EE9"/>
    <w:rsid w:val="009750CD"/>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15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6913"/>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AF7"/>
    <w:rsid w:val="009A3C59"/>
    <w:rsid w:val="009A3E51"/>
    <w:rsid w:val="009A4449"/>
    <w:rsid w:val="009A49D4"/>
    <w:rsid w:val="009A546D"/>
    <w:rsid w:val="009A55B4"/>
    <w:rsid w:val="009A55EE"/>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D1A"/>
    <w:rsid w:val="009B1C0E"/>
    <w:rsid w:val="009B2069"/>
    <w:rsid w:val="009B2456"/>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AE8"/>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B5"/>
    <w:rsid w:val="009D3F2A"/>
    <w:rsid w:val="009D40E1"/>
    <w:rsid w:val="009D4CF0"/>
    <w:rsid w:val="009D4D48"/>
    <w:rsid w:val="009D4D97"/>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696"/>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363"/>
    <w:rsid w:val="009F04FD"/>
    <w:rsid w:val="009F0F93"/>
    <w:rsid w:val="009F0FA1"/>
    <w:rsid w:val="009F10C6"/>
    <w:rsid w:val="009F1E91"/>
    <w:rsid w:val="009F21D0"/>
    <w:rsid w:val="009F226F"/>
    <w:rsid w:val="009F3950"/>
    <w:rsid w:val="009F4073"/>
    <w:rsid w:val="009F4F37"/>
    <w:rsid w:val="009F5436"/>
    <w:rsid w:val="009F5B6F"/>
    <w:rsid w:val="009F60E8"/>
    <w:rsid w:val="009F62EE"/>
    <w:rsid w:val="009F71C6"/>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584"/>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32E"/>
    <w:rsid w:val="00A15749"/>
    <w:rsid w:val="00A16111"/>
    <w:rsid w:val="00A1623E"/>
    <w:rsid w:val="00A16A39"/>
    <w:rsid w:val="00A16A44"/>
    <w:rsid w:val="00A16C62"/>
    <w:rsid w:val="00A17660"/>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6FB0"/>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EA4"/>
    <w:rsid w:val="00A31F58"/>
    <w:rsid w:val="00A32388"/>
    <w:rsid w:val="00A3247B"/>
    <w:rsid w:val="00A330C9"/>
    <w:rsid w:val="00A33384"/>
    <w:rsid w:val="00A333B7"/>
    <w:rsid w:val="00A336C4"/>
    <w:rsid w:val="00A33A74"/>
    <w:rsid w:val="00A34004"/>
    <w:rsid w:val="00A34129"/>
    <w:rsid w:val="00A3433B"/>
    <w:rsid w:val="00A347D6"/>
    <w:rsid w:val="00A34892"/>
    <w:rsid w:val="00A34CE1"/>
    <w:rsid w:val="00A35050"/>
    <w:rsid w:val="00A357DD"/>
    <w:rsid w:val="00A357E6"/>
    <w:rsid w:val="00A35BB9"/>
    <w:rsid w:val="00A35D80"/>
    <w:rsid w:val="00A36247"/>
    <w:rsid w:val="00A3649B"/>
    <w:rsid w:val="00A367EA"/>
    <w:rsid w:val="00A3682B"/>
    <w:rsid w:val="00A368E5"/>
    <w:rsid w:val="00A36AE6"/>
    <w:rsid w:val="00A36BBC"/>
    <w:rsid w:val="00A36D62"/>
    <w:rsid w:val="00A36FB8"/>
    <w:rsid w:val="00A37032"/>
    <w:rsid w:val="00A37078"/>
    <w:rsid w:val="00A375B4"/>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459"/>
    <w:rsid w:val="00A71BC1"/>
    <w:rsid w:val="00A71D90"/>
    <w:rsid w:val="00A71DC1"/>
    <w:rsid w:val="00A72887"/>
    <w:rsid w:val="00A7291A"/>
    <w:rsid w:val="00A72991"/>
    <w:rsid w:val="00A731F2"/>
    <w:rsid w:val="00A7342F"/>
    <w:rsid w:val="00A73446"/>
    <w:rsid w:val="00A734F4"/>
    <w:rsid w:val="00A7377E"/>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0888"/>
    <w:rsid w:val="00A816E4"/>
    <w:rsid w:val="00A81724"/>
    <w:rsid w:val="00A81727"/>
    <w:rsid w:val="00A81911"/>
    <w:rsid w:val="00A81A40"/>
    <w:rsid w:val="00A823BF"/>
    <w:rsid w:val="00A8271B"/>
    <w:rsid w:val="00A82A38"/>
    <w:rsid w:val="00A82C01"/>
    <w:rsid w:val="00A82C56"/>
    <w:rsid w:val="00A83FEA"/>
    <w:rsid w:val="00A840F9"/>
    <w:rsid w:val="00A84320"/>
    <w:rsid w:val="00A8479C"/>
    <w:rsid w:val="00A847AA"/>
    <w:rsid w:val="00A84A22"/>
    <w:rsid w:val="00A852D7"/>
    <w:rsid w:val="00A85CFE"/>
    <w:rsid w:val="00A861DB"/>
    <w:rsid w:val="00A86878"/>
    <w:rsid w:val="00A86CD6"/>
    <w:rsid w:val="00A870D9"/>
    <w:rsid w:val="00A87961"/>
    <w:rsid w:val="00A90793"/>
    <w:rsid w:val="00A90DBA"/>
    <w:rsid w:val="00A912F4"/>
    <w:rsid w:val="00A91ADC"/>
    <w:rsid w:val="00A92335"/>
    <w:rsid w:val="00A923BC"/>
    <w:rsid w:val="00A923E3"/>
    <w:rsid w:val="00A924D1"/>
    <w:rsid w:val="00A92A15"/>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E55"/>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554"/>
    <w:rsid w:val="00AE16F8"/>
    <w:rsid w:val="00AE1A33"/>
    <w:rsid w:val="00AE1B84"/>
    <w:rsid w:val="00AE1E9E"/>
    <w:rsid w:val="00AE1FB4"/>
    <w:rsid w:val="00AE20AA"/>
    <w:rsid w:val="00AE20FF"/>
    <w:rsid w:val="00AE2649"/>
    <w:rsid w:val="00AE2AD2"/>
    <w:rsid w:val="00AE2F00"/>
    <w:rsid w:val="00AE3295"/>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39"/>
    <w:rsid w:val="00AE7357"/>
    <w:rsid w:val="00AE7629"/>
    <w:rsid w:val="00AF00AD"/>
    <w:rsid w:val="00AF060A"/>
    <w:rsid w:val="00AF18C6"/>
    <w:rsid w:val="00AF22A1"/>
    <w:rsid w:val="00AF2435"/>
    <w:rsid w:val="00AF2513"/>
    <w:rsid w:val="00AF2638"/>
    <w:rsid w:val="00AF2714"/>
    <w:rsid w:val="00AF2AF6"/>
    <w:rsid w:val="00AF2DD8"/>
    <w:rsid w:val="00AF2F98"/>
    <w:rsid w:val="00AF37D4"/>
    <w:rsid w:val="00AF40A4"/>
    <w:rsid w:val="00AF422C"/>
    <w:rsid w:val="00AF46EE"/>
    <w:rsid w:val="00AF4F82"/>
    <w:rsid w:val="00AF5362"/>
    <w:rsid w:val="00AF5ACD"/>
    <w:rsid w:val="00AF5DB3"/>
    <w:rsid w:val="00AF62EC"/>
    <w:rsid w:val="00AF68E4"/>
    <w:rsid w:val="00AF742E"/>
    <w:rsid w:val="00AF749F"/>
    <w:rsid w:val="00AF782A"/>
    <w:rsid w:val="00AF79DB"/>
    <w:rsid w:val="00AF7A6A"/>
    <w:rsid w:val="00B00AC3"/>
    <w:rsid w:val="00B011CC"/>
    <w:rsid w:val="00B0124A"/>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A25"/>
    <w:rsid w:val="00B24C1F"/>
    <w:rsid w:val="00B252C7"/>
    <w:rsid w:val="00B26033"/>
    <w:rsid w:val="00B2609E"/>
    <w:rsid w:val="00B261E8"/>
    <w:rsid w:val="00B264CD"/>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CF1"/>
    <w:rsid w:val="00B34F0B"/>
    <w:rsid w:val="00B34F14"/>
    <w:rsid w:val="00B3516B"/>
    <w:rsid w:val="00B3518B"/>
    <w:rsid w:val="00B35361"/>
    <w:rsid w:val="00B35492"/>
    <w:rsid w:val="00B3574D"/>
    <w:rsid w:val="00B35AE7"/>
    <w:rsid w:val="00B35BB1"/>
    <w:rsid w:val="00B35CDA"/>
    <w:rsid w:val="00B35F2D"/>
    <w:rsid w:val="00B36392"/>
    <w:rsid w:val="00B368E9"/>
    <w:rsid w:val="00B368F3"/>
    <w:rsid w:val="00B36D92"/>
    <w:rsid w:val="00B36E20"/>
    <w:rsid w:val="00B36ED2"/>
    <w:rsid w:val="00B370B9"/>
    <w:rsid w:val="00B37127"/>
    <w:rsid w:val="00B3778D"/>
    <w:rsid w:val="00B377A5"/>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1F6B"/>
    <w:rsid w:val="00B520DA"/>
    <w:rsid w:val="00B521A1"/>
    <w:rsid w:val="00B525D9"/>
    <w:rsid w:val="00B5269F"/>
    <w:rsid w:val="00B5284F"/>
    <w:rsid w:val="00B52F3C"/>
    <w:rsid w:val="00B5303A"/>
    <w:rsid w:val="00B530E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578AB"/>
    <w:rsid w:val="00B60201"/>
    <w:rsid w:val="00B605C8"/>
    <w:rsid w:val="00B60840"/>
    <w:rsid w:val="00B6086E"/>
    <w:rsid w:val="00B60A3D"/>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254"/>
    <w:rsid w:val="00B774C7"/>
    <w:rsid w:val="00B77A43"/>
    <w:rsid w:val="00B800D6"/>
    <w:rsid w:val="00B802F8"/>
    <w:rsid w:val="00B806D2"/>
    <w:rsid w:val="00B80CF0"/>
    <w:rsid w:val="00B80CF7"/>
    <w:rsid w:val="00B80D1B"/>
    <w:rsid w:val="00B811E5"/>
    <w:rsid w:val="00B81228"/>
    <w:rsid w:val="00B81592"/>
    <w:rsid w:val="00B81D91"/>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678F"/>
    <w:rsid w:val="00B87271"/>
    <w:rsid w:val="00B90347"/>
    <w:rsid w:val="00B906B9"/>
    <w:rsid w:val="00B90C40"/>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018"/>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2E4"/>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D7E"/>
    <w:rsid w:val="00BC45DC"/>
    <w:rsid w:val="00BC4AAD"/>
    <w:rsid w:val="00BC4C89"/>
    <w:rsid w:val="00BC5937"/>
    <w:rsid w:val="00BC5DCA"/>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4D1"/>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0E20"/>
    <w:rsid w:val="00BF1309"/>
    <w:rsid w:val="00BF147C"/>
    <w:rsid w:val="00BF1899"/>
    <w:rsid w:val="00BF1BC5"/>
    <w:rsid w:val="00BF1DAD"/>
    <w:rsid w:val="00BF21C3"/>
    <w:rsid w:val="00BF21D1"/>
    <w:rsid w:val="00BF249F"/>
    <w:rsid w:val="00BF258A"/>
    <w:rsid w:val="00BF37AD"/>
    <w:rsid w:val="00BF412B"/>
    <w:rsid w:val="00BF43F9"/>
    <w:rsid w:val="00BF44FD"/>
    <w:rsid w:val="00BF4F2F"/>
    <w:rsid w:val="00BF5AA9"/>
    <w:rsid w:val="00BF6096"/>
    <w:rsid w:val="00BF6097"/>
    <w:rsid w:val="00BF6141"/>
    <w:rsid w:val="00BF62CC"/>
    <w:rsid w:val="00BF6802"/>
    <w:rsid w:val="00BF68E9"/>
    <w:rsid w:val="00BF6DB4"/>
    <w:rsid w:val="00BF7176"/>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87"/>
    <w:rsid w:val="00C059D5"/>
    <w:rsid w:val="00C05B68"/>
    <w:rsid w:val="00C05C17"/>
    <w:rsid w:val="00C067EB"/>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4D38"/>
    <w:rsid w:val="00C15037"/>
    <w:rsid w:val="00C1519D"/>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2F8"/>
    <w:rsid w:val="00C35643"/>
    <w:rsid w:val="00C35781"/>
    <w:rsid w:val="00C35CD0"/>
    <w:rsid w:val="00C35DD4"/>
    <w:rsid w:val="00C35EA5"/>
    <w:rsid w:val="00C35F9E"/>
    <w:rsid w:val="00C366A5"/>
    <w:rsid w:val="00C36925"/>
    <w:rsid w:val="00C36F94"/>
    <w:rsid w:val="00C37113"/>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1B1D"/>
    <w:rsid w:val="00C8255C"/>
    <w:rsid w:val="00C8279D"/>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87F9C"/>
    <w:rsid w:val="00C9080F"/>
    <w:rsid w:val="00C9099D"/>
    <w:rsid w:val="00C90A68"/>
    <w:rsid w:val="00C90ED8"/>
    <w:rsid w:val="00C91157"/>
    <w:rsid w:val="00C91750"/>
    <w:rsid w:val="00C9178D"/>
    <w:rsid w:val="00C9182F"/>
    <w:rsid w:val="00C91A3E"/>
    <w:rsid w:val="00C91C94"/>
    <w:rsid w:val="00C91E6C"/>
    <w:rsid w:val="00C9230F"/>
    <w:rsid w:val="00C92649"/>
    <w:rsid w:val="00C9264D"/>
    <w:rsid w:val="00C92833"/>
    <w:rsid w:val="00C92E25"/>
    <w:rsid w:val="00C9321B"/>
    <w:rsid w:val="00C9350C"/>
    <w:rsid w:val="00C93A9B"/>
    <w:rsid w:val="00C93CB3"/>
    <w:rsid w:val="00C944AB"/>
    <w:rsid w:val="00C949D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C4C"/>
    <w:rsid w:val="00CA1DAA"/>
    <w:rsid w:val="00CA2185"/>
    <w:rsid w:val="00CA255E"/>
    <w:rsid w:val="00CA26BE"/>
    <w:rsid w:val="00CA2824"/>
    <w:rsid w:val="00CA2BD8"/>
    <w:rsid w:val="00CA30CD"/>
    <w:rsid w:val="00CA320C"/>
    <w:rsid w:val="00CA3611"/>
    <w:rsid w:val="00CA3A6B"/>
    <w:rsid w:val="00CA3D47"/>
    <w:rsid w:val="00CA3EDC"/>
    <w:rsid w:val="00CA4865"/>
    <w:rsid w:val="00CA4AA7"/>
    <w:rsid w:val="00CA51BE"/>
    <w:rsid w:val="00CA5270"/>
    <w:rsid w:val="00CA5932"/>
    <w:rsid w:val="00CA61E6"/>
    <w:rsid w:val="00CA6441"/>
    <w:rsid w:val="00CA688D"/>
    <w:rsid w:val="00CA68AE"/>
    <w:rsid w:val="00CA6F78"/>
    <w:rsid w:val="00CA711B"/>
    <w:rsid w:val="00CA72AA"/>
    <w:rsid w:val="00CA765A"/>
    <w:rsid w:val="00CA7CA4"/>
    <w:rsid w:val="00CA7D93"/>
    <w:rsid w:val="00CB044B"/>
    <w:rsid w:val="00CB05DE"/>
    <w:rsid w:val="00CB07DB"/>
    <w:rsid w:val="00CB0BB9"/>
    <w:rsid w:val="00CB0E29"/>
    <w:rsid w:val="00CB15EB"/>
    <w:rsid w:val="00CB17E1"/>
    <w:rsid w:val="00CB1D9E"/>
    <w:rsid w:val="00CB1E7F"/>
    <w:rsid w:val="00CB27F8"/>
    <w:rsid w:val="00CB2906"/>
    <w:rsid w:val="00CB2B67"/>
    <w:rsid w:val="00CB3088"/>
    <w:rsid w:val="00CB35EA"/>
    <w:rsid w:val="00CB37E5"/>
    <w:rsid w:val="00CB3A98"/>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233"/>
    <w:rsid w:val="00CD5670"/>
    <w:rsid w:val="00CD56AF"/>
    <w:rsid w:val="00CD56BE"/>
    <w:rsid w:val="00CD58F5"/>
    <w:rsid w:val="00CD5E88"/>
    <w:rsid w:val="00CD6259"/>
    <w:rsid w:val="00CD63CA"/>
    <w:rsid w:val="00CD67A9"/>
    <w:rsid w:val="00CD753D"/>
    <w:rsid w:val="00CD7746"/>
    <w:rsid w:val="00CD7747"/>
    <w:rsid w:val="00CD78C9"/>
    <w:rsid w:val="00CD7BAB"/>
    <w:rsid w:val="00CE07ED"/>
    <w:rsid w:val="00CE0C5A"/>
    <w:rsid w:val="00CE104E"/>
    <w:rsid w:val="00CE11D5"/>
    <w:rsid w:val="00CE15FD"/>
    <w:rsid w:val="00CE189C"/>
    <w:rsid w:val="00CE1918"/>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5043"/>
    <w:rsid w:val="00CE51E8"/>
    <w:rsid w:val="00CE51F9"/>
    <w:rsid w:val="00CE5308"/>
    <w:rsid w:val="00CE5AC3"/>
    <w:rsid w:val="00CE5CB1"/>
    <w:rsid w:val="00CE5FE1"/>
    <w:rsid w:val="00CE609D"/>
    <w:rsid w:val="00CE60DF"/>
    <w:rsid w:val="00CE61AE"/>
    <w:rsid w:val="00CE6339"/>
    <w:rsid w:val="00CE6D1D"/>
    <w:rsid w:val="00CE6F58"/>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83F"/>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9BD"/>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1B"/>
    <w:rsid w:val="00D21F62"/>
    <w:rsid w:val="00D22337"/>
    <w:rsid w:val="00D2249D"/>
    <w:rsid w:val="00D22B26"/>
    <w:rsid w:val="00D22C2C"/>
    <w:rsid w:val="00D22E70"/>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AB0"/>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289"/>
    <w:rsid w:val="00D426DA"/>
    <w:rsid w:val="00D428DB"/>
    <w:rsid w:val="00D4306B"/>
    <w:rsid w:val="00D4313E"/>
    <w:rsid w:val="00D433BF"/>
    <w:rsid w:val="00D437FC"/>
    <w:rsid w:val="00D43867"/>
    <w:rsid w:val="00D439D5"/>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46A"/>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C7C"/>
    <w:rsid w:val="00D62E82"/>
    <w:rsid w:val="00D62F20"/>
    <w:rsid w:val="00D63081"/>
    <w:rsid w:val="00D634A4"/>
    <w:rsid w:val="00D634DB"/>
    <w:rsid w:val="00D6357A"/>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4DC"/>
    <w:rsid w:val="00D8565F"/>
    <w:rsid w:val="00D85752"/>
    <w:rsid w:val="00D85A33"/>
    <w:rsid w:val="00D86DFB"/>
    <w:rsid w:val="00D87494"/>
    <w:rsid w:val="00D87727"/>
    <w:rsid w:val="00D87D7F"/>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1B35"/>
    <w:rsid w:val="00DA2052"/>
    <w:rsid w:val="00DA24A0"/>
    <w:rsid w:val="00DA259D"/>
    <w:rsid w:val="00DA268F"/>
    <w:rsid w:val="00DA302F"/>
    <w:rsid w:val="00DA3709"/>
    <w:rsid w:val="00DA378F"/>
    <w:rsid w:val="00DA3C1B"/>
    <w:rsid w:val="00DA3CFB"/>
    <w:rsid w:val="00DA487F"/>
    <w:rsid w:val="00DA4BBD"/>
    <w:rsid w:val="00DA4CF8"/>
    <w:rsid w:val="00DA4FF1"/>
    <w:rsid w:val="00DA59D1"/>
    <w:rsid w:val="00DA5EF3"/>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A8F"/>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FF"/>
    <w:rsid w:val="00DC1126"/>
    <w:rsid w:val="00DC1663"/>
    <w:rsid w:val="00DC1AC3"/>
    <w:rsid w:val="00DC2663"/>
    <w:rsid w:val="00DC2891"/>
    <w:rsid w:val="00DC2922"/>
    <w:rsid w:val="00DC3218"/>
    <w:rsid w:val="00DC33D3"/>
    <w:rsid w:val="00DC3831"/>
    <w:rsid w:val="00DC38F3"/>
    <w:rsid w:val="00DC3F7B"/>
    <w:rsid w:val="00DC3FD4"/>
    <w:rsid w:val="00DC415E"/>
    <w:rsid w:val="00DC527E"/>
    <w:rsid w:val="00DC52B7"/>
    <w:rsid w:val="00DC53C2"/>
    <w:rsid w:val="00DC5B05"/>
    <w:rsid w:val="00DC5B3C"/>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8C6"/>
    <w:rsid w:val="00DD2F3C"/>
    <w:rsid w:val="00DD2FE6"/>
    <w:rsid w:val="00DD3048"/>
    <w:rsid w:val="00DD32AC"/>
    <w:rsid w:val="00DD33E6"/>
    <w:rsid w:val="00DD38C2"/>
    <w:rsid w:val="00DD3D9C"/>
    <w:rsid w:val="00DD48A9"/>
    <w:rsid w:val="00DD4973"/>
    <w:rsid w:val="00DD4CB2"/>
    <w:rsid w:val="00DD4E9F"/>
    <w:rsid w:val="00DD52EA"/>
    <w:rsid w:val="00DD5398"/>
    <w:rsid w:val="00DD56DE"/>
    <w:rsid w:val="00DD5798"/>
    <w:rsid w:val="00DD595B"/>
    <w:rsid w:val="00DD5D26"/>
    <w:rsid w:val="00DD60D8"/>
    <w:rsid w:val="00DD6242"/>
    <w:rsid w:val="00DD62B9"/>
    <w:rsid w:val="00DD6F22"/>
    <w:rsid w:val="00DD70DC"/>
    <w:rsid w:val="00DD7176"/>
    <w:rsid w:val="00DD764A"/>
    <w:rsid w:val="00DE0069"/>
    <w:rsid w:val="00DE05EB"/>
    <w:rsid w:val="00DE096C"/>
    <w:rsid w:val="00DE0AD3"/>
    <w:rsid w:val="00DE0DA8"/>
    <w:rsid w:val="00DE1338"/>
    <w:rsid w:val="00DE16AA"/>
    <w:rsid w:val="00DE17C7"/>
    <w:rsid w:val="00DE1BC4"/>
    <w:rsid w:val="00DE1EF7"/>
    <w:rsid w:val="00DE2112"/>
    <w:rsid w:val="00DE234F"/>
    <w:rsid w:val="00DE24EF"/>
    <w:rsid w:val="00DE2A5B"/>
    <w:rsid w:val="00DE30C9"/>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6BF"/>
    <w:rsid w:val="00DE67E8"/>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5FC"/>
    <w:rsid w:val="00DF2908"/>
    <w:rsid w:val="00DF29A3"/>
    <w:rsid w:val="00DF2E84"/>
    <w:rsid w:val="00DF312A"/>
    <w:rsid w:val="00DF3523"/>
    <w:rsid w:val="00DF38A7"/>
    <w:rsid w:val="00DF3A9D"/>
    <w:rsid w:val="00DF3F2B"/>
    <w:rsid w:val="00DF3F88"/>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3D"/>
    <w:rsid w:val="00E042DA"/>
    <w:rsid w:val="00E04EC4"/>
    <w:rsid w:val="00E055C2"/>
    <w:rsid w:val="00E05CDB"/>
    <w:rsid w:val="00E05CFC"/>
    <w:rsid w:val="00E05FD6"/>
    <w:rsid w:val="00E063A9"/>
    <w:rsid w:val="00E0693C"/>
    <w:rsid w:val="00E073CF"/>
    <w:rsid w:val="00E07FB8"/>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060"/>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40"/>
    <w:rsid w:val="00E16E64"/>
    <w:rsid w:val="00E1702C"/>
    <w:rsid w:val="00E17056"/>
    <w:rsid w:val="00E1753C"/>
    <w:rsid w:val="00E17756"/>
    <w:rsid w:val="00E178DB"/>
    <w:rsid w:val="00E20730"/>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7E8"/>
    <w:rsid w:val="00E30BD5"/>
    <w:rsid w:val="00E30BDC"/>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668"/>
    <w:rsid w:val="00E40B24"/>
    <w:rsid w:val="00E40C48"/>
    <w:rsid w:val="00E40CD1"/>
    <w:rsid w:val="00E414E1"/>
    <w:rsid w:val="00E42112"/>
    <w:rsid w:val="00E425B7"/>
    <w:rsid w:val="00E427A5"/>
    <w:rsid w:val="00E428D9"/>
    <w:rsid w:val="00E43B1F"/>
    <w:rsid w:val="00E43B64"/>
    <w:rsid w:val="00E43C48"/>
    <w:rsid w:val="00E446E5"/>
    <w:rsid w:val="00E44AB5"/>
    <w:rsid w:val="00E44CE0"/>
    <w:rsid w:val="00E44CF3"/>
    <w:rsid w:val="00E4524E"/>
    <w:rsid w:val="00E457D9"/>
    <w:rsid w:val="00E462D6"/>
    <w:rsid w:val="00E46F3D"/>
    <w:rsid w:val="00E4702C"/>
    <w:rsid w:val="00E47093"/>
    <w:rsid w:val="00E471E8"/>
    <w:rsid w:val="00E47259"/>
    <w:rsid w:val="00E47757"/>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1F3"/>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501"/>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369"/>
    <w:rsid w:val="00E75448"/>
    <w:rsid w:val="00E75888"/>
    <w:rsid w:val="00E75BE5"/>
    <w:rsid w:val="00E75EB9"/>
    <w:rsid w:val="00E75F0B"/>
    <w:rsid w:val="00E765ED"/>
    <w:rsid w:val="00E76A8F"/>
    <w:rsid w:val="00E76C85"/>
    <w:rsid w:val="00E77241"/>
    <w:rsid w:val="00E7746F"/>
    <w:rsid w:val="00E775A8"/>
    <w:rsid w:val="00E77992"/>
    <w:rsid w:val="00E77A78"/>
    <w:rsid w:val="00E77E05"/>
    <w:rsid w:val="00E77E93"/>
    <w:rsid w:val="00E80D43"/>
    <w:rsid w:val="00E811C2"/>
    <w:rsid w:val="00E81347"/>
    <w:rsid w:val="00E8157F"/>
    <w:rsid w:val="00E81A76"/>
    <w:rsid w:val="00E81CF2"/>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9CB"/>
    <w:rsid w:val="00E86A20"/>
    <w:rsid w:val="00E8727D"/>
    <w:rsid w:val="00E8746D"/>
    <w:rsid w:val="00E8796E"/>
    <w:rsid w:val="00E87984"/>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97DDD"/>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686"/>
    <w:rsid w:val="00EA7FA2"/>
    <w:rsid w:val="00EB0336"/>
    <w:rsid w:val="00EB08EE"/>
    <w:rsid w:val="00EB0E1C"/>
    <w:rsid w:val="00EB0EBF"/>
    <w:rsid w:val="00EB10A5"/>
    <w:rsid w:val="00EB2092"/>
    <w:rsid w:val="00EB23B9"/>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1FDE"/>
    <w:rsid w:val="00EC20D0"/>
    <w:rsid w:val="00EC211A"/>
    <w:rsid w:val="00EC22C6"/>
    <w:rsid w:val="00EC2464"/>
    <w:rsid w:val="00EC2BCF"/>
    <w:rsid w:val="00EC2F4F"/>
    <w:rsid w:val="00EC301E"/>
    <w:rsid w:val="00EC30DC"/>
    <w:rsid w:val="00EC34A4"/>
    <w:rsid w:val="00EC3E10"/>
    <w:rsid w:val="00EC3F5F"/>
    <w:rsid w:val="00EC51C8"/>
    <w:rsid w:val="00EC528D"/>
    <w:rsid w:val="00EC53B4"/>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D65"/>
    <w:rsid w:val="00ED1F22"/>
    <w:rsid w:val="00ED2463"/>
    <w:rsid w:val="00ED2ED3"/>
    <w:rsid w:val="00ED3098"/>
    <w:rsid w:val="00ED3128"/>
    <w:rsid w:val="00ED3638"/>
    <w:rsid w:val="00ED3963"/>
    <w:rsid w:val="00ED399D"/>
    <w:rsid w:val="00ED3B5C"/>
    <w:rsid w:val="00ED3C6E"/>
    <w:rsid w:val="00ED42AF"/>
    <w:rsid w:val="00ED45D0"/>
    <w:rsid w:val="00ED4617"/>
    <w:rsid w:val="00ED4A02"/>
    <w:rsid w:val="00ED4AE4"/>
    <w:rsid w:val="00ED4C28"/>
    <w:rsid w:val="00ED51B7"/>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3BCA"/>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1791"/>
    <w:rsid w:val="00EF2348"/>
    <w:rsid w:val="00EF25BB"/>
    <w:rsid w:val="00EF2964"/>
    <w:rsid w:val="00EF2B0A"/>
    <w:rsid w:val="00EF2B95"/>
    <w:rsid w:val="00EF2F74"/>
    <w:rsid w:val="00EF325A"/>
    <w:rsid w:val="00EF34F1"/>
    <w:rsid w:val="00EF37F9"/>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064"/>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491"/>
    <w:rsid w:val="00F21ACE"/>
    <w:rsid w:val="00F21C89"/>
    <w:rsid w:val="00F21D2D"/>
    <w:rsid w:val="00F21E1E"/>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50D"/>
    <w:rsid w:val="00F27712"/>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A39"/>
    <w:rsid w:val="00F40B3A"/>
    <w:rsid w:val="00F40C20"/>
    <w:rsid w:val="00F40E58"/>
    <w:rsid w:val="00F4123B"/>
    <w:rsid w:val="00F41445"/>
    <w:rsid w:val="00F418F3"/>
    <w:rsid w:val="00F420BD"/>
    <w:rsid w:val="00F42375"/>
    <w:rsid w:val="00F42613"/>
    <w:rsid w:val="00F42747"/>
    <w:rsid w:val="00F42816"/>
    <w:rsid w:val="00F42AF2"/>
    <w:rsid w:val="00F42E59"/>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5EE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77"/>
    <w:rsid w:val="00F61FEE"/>
    <w:rsid w:val="00F6204B"/>
    <w:rsid w:val="00F622D9"/>
    <w:rsid w:val="00F62CB6"/>
    <w:rsid w:val="00F62F26"/>
    <w:rsid w:val="00F64007"/>
    <w:rsid w:val="00F6406A"/>
    <w:rsid w:val="00F648A8"/>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AA"/>
    <w:rsid w:val="00F712D2"/>
    <w:rsid w:val="00F71851"/>
    <w:rsid w:val="00F71A39"/>
    <w:rsid w:val="00F71F1F"/>
    <w:rsid w:val="00F71FE1"/>
    <w:rsid w:val="00F7208C"/>
    <w:rsid w:val="00F72273"/>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10"/>
    <w:rsid w:val="00F84546"/>
    <w:rsid w:val="00F8484F"/>
    <w:rsid w:val="00F84AC8"/>
    <w:rsid w:val="00F84E61"/>
    <w:rsid w:val="00F8508E"/>
    <w:rsid w:val="00F854A1"/>
    <w:rsid w:val="00F859D4"/>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6625"/>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0A6"/>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A18"/>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899"/>
    <w:rsid w:val="00FD2DBD"/>
    <w:rsid w:val="00FD2DC7"/>
    <w:rsid w:val="00FD2DDC"/>
    <w:rsid w:val="00FD2E8D"/>
    <w:rsid w:val="00FD3582"/>
    <w:rsid w:val="00FD3EF5"/>
    <w:rsid w:val="00FD4013"/>
    <w:rsid w:val="00FD43E5"/>
    <w:rsid w:val="00FD482F"/>
    <w:rsid w:val="00FD4B40"/>
    <w:rsid w:val="00FD51D3"/>
    <w:rsid w:val="00FD53B2"/>
    <w:rsid w:val="00FD5448"/>
    <w:rsid w:val="00FD5493"/>
    <w:rsid w:val="00FD57FF"/>
    <w:rsid w:val="00FD59B2"/>
    <w:rsid w:val="00FD5D65"/>
    <w:rsid w:val="00FD5EA5"/>
    <w:rsid w:val="00FD654A"/>
    <w:rsid w:val="00FD654D"/>
    <w:rsid w:val="00FD65AE"/>
    <w:rsid w:val="00FD66E1"/>
    <w:rsid w:val="00FD6931"/>
    <w:rsid w:val="00FD6A4D"/>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3BB"/>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 w:type="paragraph" w:customStyle="1" w:styleId="p2">
    <w:name w:val="p2"/>
    <w:basedOn w:val="Normale"/>
    <w:rsid w:val="00B8678F"/>
    <w:pPr>
      <w:jc w:val="left"/>
    </w:pPr>
    <w:rPr>
      <w:rFonts w:ascii="Arial" w:hAnsi="Arial" w:cs="Arial"/>
      <w:color w:val="000000"/>
      <w:sz w:val="17"/>
      <w:szCs w:val="17"/>
    </w:rPr>
  </w:style>
  <w:style w:type="character" w:customStyle="1" w:styleId="s1">
    <w:name w:val="s1"/>
    <w:basedOn w:val="Carpredefinitoparagrafo"/>
    <w:rsid w:val="00B8678F"/>
    <w:rPr>
      <w:rFonts w:ascii="Helvetica" w:hAnsi="Helvetica" w:hint="default"/>
      <w:sz w:val="18"/>
      <w:szCs w:val="18"/>
    </w:rPr>
  </w:style>
  <w:style w:type="character" w:customStyle="1" w:styleId="s2">
    <w:name w:val="s2"/>
    <w:basedOn w:val="Carpredefinitoparagrafo"/>
    <w:rsid w:val="00B8678F"/>
    <w:rPr>
      <w:rFonts w:ascii="Arial" w:hAnsi="Arial" w:cs="Arial"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rvizi.figc.it/NEWSGS/%2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iscrizioni.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25</Pages>
  <Words>8482</Words>
  <Characters>48348</Characters>
  <Application>Microsoft Office Word</Application>
  <DocSecurity>0</DocSecurity>
  <Lines>402</Lines>
  <Paragraphs>113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56717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2026-04-01T17:39:00Z</cp:lastPrinted>
  <dcterms:created xsi:type="dcterms:W3CDTF">2026-04-01T17:39:00Z</dcterms:created>
  <dcterms:modified xsi:type="dcterms:W3CDTF">2026-04-01T17:39:00Z</dcterms:modified>
</cp:coreProperties>
</file>